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CAA035" w14:textId="0621D6F7" w:rsidR="00F87859" w:rsidRDefault="003B4299" w:rsidP="00F87859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23104" behindDoc="0" locked="0" layoutInCell="1" allowOverlap="1" wp14:anchorId="4A6E222D" wp14:editId="1509499D">
            <wp:simplePos x="0" y="0"/>
            <wp:positionH relativeFrom="margin">
              <wp:posOffset>-60325</wp:posOffset>
            </wp:positionH>
            <wp:positionV relativeFrom="paragraph">
              <wp:posOffset>-295275</wp:posOffset>
            </wp:positionV>
            <wp:extent cx="2625213" cy="914400"/>
            <wp:effectExtent l="0" t="0" r="3810" b="0"/>
            <wp:wrapNone/>
            <wp:docPr id="12" name="Picture 1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1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t xml:space="preserve"> </w:t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14208" behindDoc="0" locked="0" layoutInCell="1" allowOverlap="1" wp14:anchorId="15ADE5E5" wp14:editId="466B77C4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6BB" w:rsidRPr="00B346BB">
        <w:t xml:space="preserve"> </w:t>
      </w:r>
    </w:p>
    <w:p w14:paraId="5470D464" w14:textId="5554B3A4" w:rsidR="00F87859" w:rsidRDefault="00F87859" w:rsidP="00F87859">
      <w:pPr>
        <w:rPr>
          <w:rFonts w:cs="Arial"/>
          <w:szCs w:val="32"/>
        </w:rPr>
      </w:pPr>
    </w:p>
    <w:p w14:paraId="0790D095" w14:textId="2D7C705F" w:rsidR="00F87859" w:rsidRDefault="00183736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29248" behindDoc="0" locked="0" layoutInCell="1" allowOverlap="1" wp14:anchorId="34B262B3" wp14:editId="23DE79AA">
            <wp:simplePos x="0" y="0"/>
            <wp:positionH relativeFrom="column">
              <wp:posOffset>-6350</wp:posOffset>
            </wp:positionH>
            <wp:positionV relativeFrom="paragraph">
              <wp:posOffset>289560</wp:posOffset>
            </wp:positionV>
            <wp:extent cx="2578735" cy="533400"/>
            <wp:effectExtent l="0" t="0" r="0" b="0"/>
            <wp:wrapThrough wrapText="bothSides">
              <wp:wrapPolygon edited="0">
                <wp:start x="0" y="0"/>
                <wp:lineTo x="0" y="20057"/>
                <wp:lineTo x="17074" y="20829"/>
                <wp:lineTo x="18031" y="20829"/>
                <wp:lineTo x="18510" y="16200"/>
                <wp:lineTo x="18191" y="13886"/>
                <wp:lineTo x="21382" y="10800"/>
                <wp:lineTo x="21382" y="1543"/>
                <wp:lineTo x="1851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KAW_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>
        <w:rPr>
          <w:rFonts w:cs="Arial"/>
          <w:szCs w:val="32"/>
        </w:rPr>
        <w:t xml:space="preserve"> </w:t>
      </w:r>
    </w:p>
    <w:p w14:paraId="599E85D8" w14:textId="77777777" w:rsidR="00F87859" w:rsidRDefault="00F87859" w:rsidP="00F87859">
      <w:pPr>
        <w:rPr>
          <w:rFonts w:cs="Arial"/>
          <w:szCs w:val="32"/>
        </w:rPr>
      </w:pPr>
    </w:p>
    <w:p w14:paraId="3181A5A2" w14:textId="616B0447" w:rsidR="00F87859" w:rsidRDefault="00F87859" w:rsidP="00F87859">
      <w:pPr>
        <w:rPr>
          <w:rFonts w:cs="Arial"/>
          <w:szCs w:val="32"/>
        </w:rPr>
      </w:pPr>
    </w:p>
    <w:p w14:paraId="6ECBCFBF" w14:textId="77777777" w:rsidR="00183736" w:rsidRDefault="00183736" w:rsidP="007F6C07">
      <w:pPr>
        <w:pStyle w:val="Title"/>
      </w:pPr>
    </w:p>
    <w:p w14:paraId="27D20993" w14:textId="1D56E28B" w:rsidR="00887F23" w:rsidRDefault="00183736" w:rsidP="007F6C07">
      <w:pPr>
        <w:pStyle w:val="Title"/>
      </w:pPr>
      <w:bookmarkStart w:id="0" w:name="_GoBack"/>
      <w:bookmarkEnd w:id="0"/>
      <w:r>
        <w:t>Information about m</w:t>
      </w:r>
      <w:r w:rsidR="007561A2">
        <w:t xml:space="preserve">easles </w:t>
      </w:r>
    </w:p>
    <w:p w14:paraId="3FC60ECA" w14:textId="514183A8" w:rsidR="00887F23" w:rsidRDefault="00183736" w:rsidP="007F6C07">
      <w:pPr>
        <w:pStyle w:val="Title"/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561859D0" wp14:editId="53A901ED">
                <wp:simplePos x="0" y="0"/>
                <wp:positionH relativeFrom="column">
                  <wp:posOffset>819150</wp:posOffset>
                </wp:positionH>
                <wp:positionV relativeFrom="paragraph">
                  <wp:posOffset>390525</wp:posOffset>
                </wp:positionV>
                <wp:extent cx="4324350" cy="4105275"/>
                <wp:effectExtent l="0" t="0" r="0" b="952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4350" cy="4105275"/>
                          <a:chOff x="0" y="0"/>
                          <a:chExt cx="3449320" cy="3118678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775" y="0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Logo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79133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775" y="1679133"/>
                            <a:ext cx="14395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D1AC8F" id="Group 31" o:spid="_x0000_s1026" style="position:absolute;margin-left:64.5pt;margin-top:30.75pt;width:340.5pt;height:323.25pt;z-index:-251517952;mso-width-relative:margin;mso-height-relative:margin" coordsize="34493,31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Icon&#10;&#10;Description automatically generated" style="position:absolute;width:14395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1nwnAAAAA2gAAAA8AAABkcnMvZG93bnJldi54bWxET01Lw0AQvQv+h2UEb3bTIkVit6UUSgM9&#10;2XrQ25Ads6HZ2bA7TaK/3i0InobH+5zVZvKdGiimNrCB+awARVwH23Jj4P28f3oBlQTZYheYDHxT&#10;gs36/m6FpQ0jv9FwkkblEE4lGnAifal1qh15TLPQE2fuK0SPkmFstI045nDf6UVRLLXHlnODw552&#10;jurL6eoN1IeluI/z4eez7YbreDxWEp8rYx4fpu0rKKFJ/sV/7srm+XB75Xb1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zWfCcAAAADaAAAADwAAAAAAAAAAAAAAAACfAgAA&#10;ZHJzL2Rvd25yZXYueG1sUEsFBgAAAAAEAAQA9wAAAIwDAAAAAA==&#10;">
                  <v:imagedata r:id="rId14" o:title="Icon&#10;&#10;Description automatically generated"/>
                  <v:path arrowok="t"/>
                </v:shape>
                <v:shape id="Picture 2" o:spid="_x0000_s1028" type="#_x0000_t75" alt="Icon&#10;&#10;Description automatically generated" style="position:absolute;left:20097;width:14396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NM07EAAAA2gAAAA8AAABkcnMvZG93bnJldi54bWxEj09rwkAUxO+C32F5hV5ENxWtEl2lFFJE&#10;T6Z/vD6zr0kw+zZktyb66V1B6HGYmd8wy3VnKnGmxpWWFbyMIhDEmdUl5wq+PpPhHITzyBory6Tg&#10;Qg7Wq35vibG2Le/pnPpcBAi7GBUU3texlC4ryKAb2Zo4eL+2MeiDbHKpG2wD3FRyHEWv0mDJYaHA&#10;mt4Lyk7pn1HwYarj9DCrXZvQbpBO0mT7c/1W6vmpe1uA8NT5//CjvdEKxnC/Em6AX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NM07EAAAA2gAAAA8AAAAAAAAAAAAAAAAA&#10;nwIAAGRycy9kb3ducmV2LnhtbFBLBQYAAAAABAAEAPcAAACQAwAAAAA=&#10;">
                  <v:imagedata r:id="rId15" o:title="Icon&#10;&#10;Description automatically generated"/>
                  <v:path arrowok="t"/>
                </v:shape>
                <v:shape id="Picture 4" o:spid="_x0000_s1029" type="#_x0000_t75" alt="Logo, icon&#10;&#10;Description automatically generated" style="position:absolute;top:16791;width:14395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FBg3DAAAA2gAAAA8AAABkcnMvZG93bnJldi54bWxEj81qwzAQhO+BvoPYQi+mkWvsJDhRQikY&#10;2mOdXHpbrPVPYq2MpCbu21eFQo7DzHzD7A6zGcWVnB8sK3hZpiCIG6sH7hScjtXzBoQPyBpHy6Tg&#10;hzwc9g+LHZba3viTrnXoRISwL1FBH8JUSumbngz6pZ2Io9daZzBE6TqpHd4i3IwyS9OVNDhwXOhx&#10;oreemkv9bRScc5Nh0SZfq6SockOtyz7Wa6WeHufXLYhAc7iH/9vvWkEOf1fiDZ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IUGDcMAAADaAAAADwAAAAAAAAAAAAAAAACf&#10;AgAAZHJzL2Rvd25yZXYueG1sUEsFBgAAAAAEAAQA9wAAAI8DAAAAAA==&#10;">
                  <v:imagedata r:id="rId16" o:title="Logo, icon&#10;&#10;Description automatically generated"/>
                  <v:path arrowok="t"/>
                </v:shape>
                <v:shape id="Picture 35" o:spid="_x0000_s1030" type="#_x0000_t75" alt="Icon&#10;&#10;Description automatically generated" style="position:absolute;left:20097;top:16791;width:14396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5kfEAAAA2wAAAA8AAABkcnMvZG93bnJldi54bWxEj91qwkAUhO8LvsNyhN7VjUpVYlYRoUUs&#10;hVZ9gGP25AezZ2P2VNO37xYKvRxm5hsmW/euUTfqQu3ZwHiUgCLOva25NHA6vjwtQAVBtth4JgPf&#10;FGC9GjxkmFp/50+6HaRUEcIhRQOVSJtqHfKKHIaRb4mjV/jOoUTZldp2eI9w1+hJksy0w5rjQoUt&#10;bSvKL4cvZ2Axrc/vBZ54NpetvE1eP67JvjTmcdhvlqCEevkP/7V31sD0GX6/xB+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l5kfEAAAA2wAAAA8AAAAAAAAAAAAAAAAA&#10;nwIAAGRycy9kb3ducmV2LnhtbFBLBQYAAAAABAAEAPcAAACQAwAAAAA=&#10;">
                  <v:imagedata r:id="rId17" o:title="Icon&#10;&#10;Description automatically generated"/>
                  <v:path arrowok="t"/>
                </v:shape>
              </v:group>
            </w:pict>
          </mc:Fallback>
        </mc:AlternateContent>
      </w:r>
    </w:p>
    <w:p w14:paraId="2C3232AD" w14:textId="2EC18614" w:rsidR="00887F23" w:rsidRDefault="00887F23" w:rsidP="007F6C07">
      <w:pPr>
        <w:pStyle w:val="Title"/>
      </w:pPr>
    </w:p>
    <w:p w14:paraId="0C017179" w14:textId="1FEC4A79" w:rsidR="00FD2C5C" w:rsidRDefault="00FD2C5C" w:rsidP="00BF5DDC">
      <w:pPr>
        <w:pStyle w:val="Datepublished"/>
      </w:pPr>
    </w:p>
    <w:p w14:paraId="568BC1D7" w14:textId="2339E2B2" w:rsidR="00FD2C5C" w:rsidRDefault="00FD2C5C" w:rsidP="00BF5DDC">
      <w:pPr>
        <w:pStyle w:val="Datepublished"/>
      </w:pPr>
    </w:p>
    <w:p w14:paraId="4AACD2D4" w14:textId="2E2277D9" w:rsidR="00FD2C5C" w:rsidRDefault="00FD2C5C" w:rsidP="00BF5DDC">
      <w:pPr>
        <w:pStyle w:val="Datepublished"/>
      </w:pPr>
    </w:p>
    <w:p w14:paraId="0097AAFA" w14:textId="6DE521CC" w:rsidR="00FD2C5C" w:rsidRDefault="00FD2C5C" w:rsidP="00BF5DDC">
      <w:pPr>
        <w:pStyle w:val="Datepublished"/>
      </w:pPr>
    </w:p>
    <w:p w14:paraId="32D68049" w14:textId="77777777" w:rsidR="00FD2C5C" w:rsidRDefault="00FD2C5C" w:rsidP="00BF5DDC">
      <w:pPr>
        <w:pStyle w:val="Datepublished"/>
      </w:pPr>
    </w:p>
    <w:p w14:paraId="4032ADC7" w14:textId="77777777" w:rsidR="00FD2C5C" w:rsidRDefault="00FD2C5C" w:rsidP="00BF5DDC">
      <w:pPr>
        <w:pStyle w:val="Datepublished"/>
      </w:pPr>
    </w:p>
    <w:p w14:paraId="5A76FD2D" w14:textId="77777777" w:rsidR="003B4299" w:rsidRPr="00183736" w:rsidRDefault="003B4299" w:rsidP="00BF5DDC">
      <w:pPr>
        <w:pStyle w:val="Datepublished"/>
        <w:rPr>
          <w:sz w:val="68"/>
        </w:rPr>
      </w:pPr>
    </w:p>
    <w:p w14:paraId="749BEE24" w14:textId="7327D2B7" w:rsidR="00022795" w:rsidRDefault="00887F23" w:rsidP="003B4299">
      <w:pPr>
        <w:pStyle w:val="Datepublished"/>
        <w:rPr>
          <w:rFonts w:eastAsia="Arial Unicode MS"/>
          <w:b w:val="0"/>
          <w:kern w:val="28"/>
        </w:rPr>
      </w:pPr>
      <w:r w:rsidRPr="00570380">
        <w:t xml:space="preserve">Published: </w:t>
      </w:r>
      <w:r w:rsidR="00183736">
        <w:t xml:space="preserve">May </w:t>
      </w:r>
      <w:r w:rsidR="00BB14F1">
        <w:t>2023</w:t>
      </w:r>
      <w:r w:rsidR="00F87859" w:rsidRPr="00153863">
        <w:br w:type="page"/>
      </w:r>
    </w:p>
    <w:p w14:paraId="1D0BD271" w14:textId="77777777" w:rsidR="00022795" w:rsidRDefault="00022795" w:rsidP="00022795">
      <w:pPr>
        <w:pStyle w:val="Heading1"/>
      </w:pPr>
      <w:r>
        <w:lastRenderedPageBreak/>
        <w:t>Contents page</w:t>
      </w:r>
    </w:p>
    <w:p w14:paraId="6994FA29" w14:textId="7BD36271" w:rsidR="00022795" w:rsidRDefault="00022795" w:rsidP="00022795"/>
    <w:p w14:paraId="7774897A" w14:textId="77777777" w:rsidR="00AD4C26" w:rsidRDefault="00AD4C26" w:rsidP="00022795"/>
    <w:p w14:paraId="302A35F9" w14:textId="77777777" w:rsidR="00022795" w:rsidRPr="000A3C46" w:rsidRDefault="00022795" w:rsidP="00022795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5E655724" w14:textId="45BC48C3" w:rsidR="00022795" w:rsidRDefault="00AD4C26" w:rsidP="00022795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7392" behindDoc="1" locked="0" layoutInCell="1" allowOverlap="1" wp14:anchorId="63404D7C" wp14:editId="54FFCE4F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968375" cy="968375"/>
            <wp:effectExtent l="0" t="0" r="3175" b="317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1" name="Picture 1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CD711" w14:textId="77777777" w:rsidR="00022795" w:rsidRDefault="00022795" w:rsidP="00022795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7D63A2F4" w14:textId="21ECED3C" w:rsidR="00022795" w:rsidRDefault="009065DA" w:rsidP="00022795">
      <w:pPr>
        <w:pStyle w:val="contentspage"/>
      </w:pPr>
      <w:r>
        <w:t>About measles</w:t>
      </w:r>
      <w:r w:rsidR="00022795">
        <w:tab/>
      </w:r>
      <w:r w:rsidR="00BD7E4E">
        <w:t>4</w:t>
      </w:r>
    </w:p>
    <w:p w14:paraId="726F6D8A" w14:textId="77777777" w:rsidR="00022795" w:rsidRDefault="00022795" w:rsidP="00022795">
      <w:pPr>
        <w:pStyle w:val="contentspage"/>
      </w:pPr>
    </w:p>
    <w:p w14:paraId="37CA2D90" w14:textId="490D1970" w:rsidR="00022795" w:rsidRDefault="00AD4C26" w:rsidP="00022795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709440" behindDoc="0" locked="0" layoutInCell="1" allowOverlap="1" wp14:anchorId="74156739" wp14:editId="749A9705">
            <wp:simplePos x="0" y="0"/>
            <wp:positionH relativeFrom="margin">
              <wp:align>left</wp:align>
            </wp:positionH>
            <wp:positionV relativeFrom="paragraph">
              <wp:posOffset>346776</wp:posOffset>
            </wp:positionV>
            <wp:extent cx="968991" cy="968729"/>
            <wp:effectExtent l="0" t="0" r="3175" b="0"/>
            <wp:wrapNone/>
            <wp:docPr id="13" name="Picture 13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arrow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91" cy="96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2AC7A" w14:textId="3C41F2D1" w:rsidR="00022795" w:rsidRDefault="005D33FD" w:rsidP="00022795">
      <w:pPr>
        <w:pStyle w:val="contentspage"/>
      </w:pPr>
      <w:r>
        <w:t>How measles spreads</w:t>
      </w:r>
      <w:r w:rsidR="00022795">
        <w:t xml:space="preserve"> </w:t>
      </w:r>
      <w:r w:rsidR="00022795">
        <w:tab/>
      </w:r>
      <w:r w:rsidR="00BD7E4E">
        <w:t>6</w:t>
      </w:r>
    </w:p>
    <w:p w14:paraId="32DFA2E2" w14:textId="77777777" w:rsidR="00022795" w:rsidRDefault="00022795" w:rsidP="00022795">
      <w:pPr>
        <w:pStyle w:val="contentspage"/>
      </w:pPr>
    </w:p>
    <w:p w14:paraId="234C1CEC" w14:textId="78D3D050" w:rsidR="005D33FD" w:rsidRDefault="00AD4C26" w:rsidP="00022795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711488" behindDoc="1" locked="0" layoutInCell="1" allowOverlap="1" wp14:anchorId="399D656E" wp14:editId="69A0915A">
            <wp:simplePos x="0" y="0"/>
            <wp:positionH relativeFrom="margin">
              <wp:align>left</wp:align>
            </wp:positionH>
            <wp:positionV relativeFrom="paragraph">
              <wp:posOffset>346730</wp:posOffset>
            </wp:positionV>
            <wp:extent cx="1050878" cy="1050878"/>
            <wp:effectExtent l="0" t="0" r="0" b="0"/>
            <wp:wrapNone/>
            <wp:docPr id="14" name="Picture 1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78" cy="105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8746B" w14:textId="2A2F6F76" w:rsidR="00022795" w:rsidRDefault="009740A2" w:rsidP="0095052B">
      <w:pPr>
        <w:pStyle w:val="contentspage"/>
      </w:pPr>
      <w:r>
        <w:t>What happens to your body</w:t>
      </w:r>
      <w:r w:rsidR="0095052B">
        <w:t xml:space="preserve"> w</w:t>
      </w:r>
      <w:r>
        <w:t>hen you get measles</w:t>
      </w:r>
      <w:r w:rsidR="00022795">
        <w:tab/>
      </w:r>
      <w:r w:rsidR="00ED334B">
        <w:t>7</w:t>
      </w:r>
    </w:p>
    <w:p w14:paraId="68EE0219" w14:textId="0DD363EF" w:rsidR="005D33FD" w:rsidRDefault="005D33FD" w:rsidP="00022795">
      <w:pPr>
        <w:pStyle w:val="contentspage"/>
      </w:pPr>
    </w:p>
    <w:p w14:paraId="01AD7C0E" w14:textId="480C29F9" w:rsidR="005D33FD" w:rsidRDefault="006A0D98" w:rsidP="00022795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713536" behindDoc="0" locked="0" layoutInCell="1" allowOverlap="1" wp14:anchorId="7CA278C9" wp14:editId="4FF51152">
            <wp:simplePos x="0" y="0"/>
            <wp:positionH relativeFrom="margin">
              <wp:align>left</wp:align>
            </wp:positionH>
            <wp:positionV relativeFrom="paragraph">
              <wp:posOffset>350368</wp:posOffset>
            </wp:positionV>
            <wp:extent cx="1119116" cy="1119116"/>
            <wp:effectExtent l="0" t="0" r="508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16" cy="11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32A58" w14:textId="4BDBBDC6" w:rsidR="0095052B" w:rsidRDefault="009740A2" w:rsidP="0095052B">
      <w:pPr>
        <w:pStyle w:val="contentspage"/>
      </w:pPr>
      <w:r>
        <w:t xml:space="preserve">Keeping yourself safe </w:t>
      </w:r>
    </w:p>
    <w:p w14:paraId="3A40FC7B" w14:textId="3CF124A9" w:rsidR="005D33FD" w:rsidRDefault="009740A2" w:rsidP="0095052B">
      <w:pPr>
        <w:pStyle w:val="contentspage"/>
      </w:pPr>
      <w:r>
        <w:t>from measles</w:t>
      </w:r>
      <w:r w:rsidR="005D33FD">
        <w:tab/>
      </w:r>
      <w:r w:rsidR="00B05C67">
        <w:t>9</w:t>
      </w:r>
    </w:p>
    <w:p w14:paraId="6A22C17D" w14:textId="77777777" w:rsidR="005D33FD" w:rsidRDefault="005D33FD" w:rsidP="005D33FD">
      <w:pPr>
        <w:pStyle w:val="contentspage"/>
      </w:pPr>
    </w:p>
    <w:p w14:paraId="5265CB33" w14:textId="2BCED994" w:rsidR="005D33FD" w:rsidRDefault="006A0D98" w:rsidP="005D33FD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715584" behindDoc="1" locked="0" layoutInCell="1" allowOverlap="1" wp14:anchorId="42380AAB" wp14:editId="07A658A6">
            <wp:simplePos x="0" y="0"/>
            <wp:positionH relativeFrom="margin">
              <wp:align>left</wp:align>
            </wp:positionH>
            <wp:positionV relativeFrom="paragraph">
              <wp:posOffset>354008</wp:posOffset>
            </wp:positionV>
            <wp:extent cx="1091821" cy="1091821"/>
            <wp:effectExtent l="0" t="0" r="0" b="0"/>
            <wp:wrapNone/>
            <wp:docPr id="17" name="Picture 1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21" cy="109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147DC" w14:textId="5074CC4F" w:rsidR="005D33FD" w:rsidRDefault="0095052B" w:rsidP="005D33FD">
      <w:pPr>
        <w:pStyle w:val="contentspage"/>
      </w:pPr>
      <w:r>
        <w:t>What to do if you think you have measles</w:t>
      </w:r>
      <w:r w:rsidR="005D33FD">
        <w:t xml:space="preserve"> </w:t>
      </w:r>
      <w:r w:rsidR="005D33FD">
        <w:tab/>
      </w:r>
      <w:r w:rsidR="00B05C67">
        <w:t>11</w:t>
      </w:r>
    </w:p>
    <w:p w14:paraId="59A11158" w14:textId="1323407A" w:rsidR="0095052B" w:rsidRDefault="0095052B" w:rsidP="005D33FD">
      <w:pPr>
        <w:pStyle w:val="contentspage"/>
      </w:pPr>
    </w:p>
    <w:p w14:paraId="4A6D4430" w14:textId="5CDDC44C" w:rsidR="0095052B" w:rsidRDefault="0095052B" w:rsidP="005D33FD">
      <w:pPr>
        <w:pStyle w:val="contentspage"/>
      </w:pPr>
    </w:p>
    <w:p w14:paraId="19CB6677" w14:textId="77777777" w:rsidR="0095052B" w:rsidRPr="000A3C46" w:rsidRDefault="0095052B" w:rsidP="0095052B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lastRenderedPageBreak/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2B269057" w14:textId="60073391" w:rsidR="0095052B" w:rsidRDefault="0095052B" w:rsidP="0095052B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017C1A6C" w14:textId="02B71C8E" w:rsidR="0095052B" w:rsidRDefault="006A0D98" w:rsidP="0095052B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17632" behindDoc="0" locked="0" layoutInCell="1" allowOverlap="1" wp14:anchorId="0576358D" wp14:editId="13A39453">
            <wp:simplePos x="0" y="0"/>
            <wp:positionH relativeFrom="margin">
              <wp:align>left</wp:align>
            </wp:positionH>
            <wp:positionV relativeFrom="paragraph">
              <wp:posOffset>89943</wp:posOffset>
            </wp:positionV>
            <wp:extent cx="1187355" cy="118735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118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E5949" w14:textId="55504014" w:rsidR="0095052B" w:rsidRDefault="00C52A03" w:rsidP="0095052B">
      <w:pPr>
        <w:pStyle w:val="contentspage"/>
      </w:pPr>
      <w:r>
        <w:t>Check if you are protected against measles</w:t>
      </w:r>
      <w:r w:rsidR="0095052B">
        <w:tab/>
      </w:r>
      <w:r w:rsidR="00172749">
        <w:t>14</w:t>
      </w:r>
    </w:p>
    <w:p w14:paraId="6E83F3E6" w14:textId="77777777" w:rsidR="0095052B" w:rsidRDefault="0095052B" w:rsidP="0095052B">
      <w:pPr>
        <w:pStyle w:val="contentspage"/>
      </w:pPr>
    </w:p>
    <w:p w14:paraId="5730B49A" w14:textId="0264D07F" w:rsidR="0095052B" w:rsidRDefault="00000E45" w:rsidP="0095052B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719680" behindDoc="1" locked="0" layoutInCell="1" allowOverlap="1" wp14:anchorId="35FF395D" wp14:editId="057DFA97">
            <wp:simplePos x="0" y="0"/>
            <wp:positionH relativeFrom="margin">
              <wp:align>left</wp:align>
            </wp:positionH>
            <wp:positionV relativeFrom="paragraph">
              <wp:posOffset>39162</wp:posOffset>
            </wp:positionV>
            <wp:extent cx="1160060" cy="1160060"/>
            <wp:effectExtent l="0" t="0" r="2540" b="25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60" cy="116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D6BB7" w14:textId="2C11C1F4" w:rsidR="0095052B" w:rsidRDefault="0095052B" w:rsidP="0095052B">
      <w:pPr>
        <w:pStyle w:val="contentspage"/>
      </w:pPr>
      <w:r>
        <w:t>How measles s</w:t>
      </w:r>
      <w:r w:rsidR="0078573E">
        <w:t xml:space="preserve">ymptoms are </w:t>
      </w:r>
      <w:r w:rsidR="007F6C07">
        <w:br/>
      </w:r>
      <w:r w:rsidR="0078573E">
        <w:t>different to C</w:t>
      </w:r>
      <w:r w:rsidR="00390EC3">
        <w:t>OVID</w:t>
      </w:r>
      <w:r w:rsidR="0078573E">
        <w:t>-19</w:t>
      </w:r>
      <w:r>
        <w:tab/>
      </w:r>
      <w:r w:rsidR="00172749">
        <w:t>1</w:t>
      </w:r>
      <w:r w:rsidR="00390EC3">
        <w:t>7</w:t>
      </w:r>
    </w:p>
    <w:p w14:paraId="0669F0F3" w14:textId="77777777" w:rsidR="0095052B" w:rsidRDefault="0095052B" w:rsidP="0095052B">
      <w:pPr>
        <w:pStyle w:val="contentspage"/>
      </w:pPr>
    </w:p>
    <w:p w14:paraId="294D46DD" w14:textId="1F930E65" w:rsidR="0095052B" w:rsidRDefault="00000E45" w:rsidP="0095052B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721728" behindDoc="0" locked="0" layoutInCell="1" allowOverlap="1" wp14:anchorId="11D52301" wp14:editId="4D031C71">
            <wp:simplePos x="0" y="0"/>
            <wp:positionH relativeFrom="margin">
              <wp:align>left</wp:align>
            </wp:positionH>
            <wp:positionV relativeFrom="paragraph">
              <wp:posOffset>15922</wp:posOffset>
            </wp:positionV>
            <wp:extent cx="1132764" cy="837863"/>
            <wp:effectExtent l="0" t="0" r="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64" cy="8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459AE" w14:textId="056794EE" w:rsidR="0095052B" w:rsidRDefault="0078573E" w:rsidP="0095052B">
      <w:pPr>
        <w:pStyle w:val="contentspage"/>
      </w:pPr>
      <w:r>
        <w:t>People at risk of serious illness</w:t>
      </w:r>
      <w:r w:rsidR="0095052B">
        <w:tab/>
      </w:r>
      <w:r w:rsidR="00172749">
        <w:t>1</w:t>
      </w:r>
      <w:r w:rsidR="00390EC3">
        <w:t>9</w:t>
      </w:r>
    </w:p>
    <w:p w14:paraId="001124CB" w14:textId="77777777" w:rsidR="0095052B" w:rsidRDefault="0095052B" w:rsidP="0095052B">
      <w:pPr>
        <w:pStyle w:val="contentspage"/>
      </w:pPr>
    </w:p>
    <w:p w14:paraId="2CBD40E6" w14:textId="092E5A92" w:rsidR="0095052B" w:rsidRDefault="00D33F40" w:rsidP="0095052B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800576" behindDoc="1" locked="0" layoutInCell="1" allowOverlap="1" wp14:anchorId="2B231A83" wp14:editId="0B66EDA0">
            <wp:simplePos x="0" y="0"/>
            <wp:positionH relativeFrom="margin">
              <wp:align>left</wp:align>
            </wp:positionH>
            <wp:positionV relativeFrom="paragraph">
              <wp:posOffset>252978</wp:posOffset>
            </wp:positionV>
            <wp:extent cx="866899" cy="866899"/>
            <wp:effectExtent l="0" t="0" r="9525" b="9525"/>
            <wp:wrapNone/>
            <wp:docPr id="39" name="Picture 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99" cy="8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C6450" w14:textId="4BCBC9FF" w:rsidR="0095052B" w:rsidRDefault="002D70F8" w:rsidP="0095052B">
      <w:pPr>
        <w:pStyle w:val="contentspage"/>
      </w:pPr>
      <w:r>
        <w:t>What to do if you catch measles</w:t>
      </w:r>
      <w:r w:rsidR="0095052B">
        <w:tab/>
      </w:r>
      <w:r w:rsidR="00172749">
        <w:t>2</w:t>
      </w:r>
      <w:r w:rsidR="00390EC3">
        <w:t>1</w:t>
      </w:r>
    </w:p>
    <w:p w14:paraId="05D11939" w14:textId="77777777" w:rsidR="0095052B" w:rsidRDefault="0095052B" w:rsidP="0095052B">
      <w:pPr>
        <w:pStyle w:val="contentspage"/>
      </w:pPr>
    </w:p>
    <w:p w14:paraId="41C1501C" w14:textId="76A19E68" w:rsidR="0095052B" w:rsidRDefault="00D33F40" w:rsidP="0095052B">
      <w:pPr>
        <w:pStyle w:val="contentspage"/>
      </w:pPr>
      <w:r>
        <w:rPr>
          <w:noProof/>
          <w:lang w:val="en-NZ" w:eastAsia="en-NZ"/>
        </w:rPr>
        <w:drawing>
          <wp:anchor distT="0" distB="0" distL="114300" distR="114300" simplePos="0" relativeHeight="251802624" behindDoc="0" locked="0" layoutInCell="1" allowOverlap="1" wp14:anchorId="22FC2E50" wp14:editId="06B6CD0C">
            <wp:simplePos x="0" y="0"/>
            <wp:positionH relativeFrom="margin">
              <wp:align>left</wp:align>
            </wp:positionH>
            <wp:positionV relativeFrom="paragraph">
              <wp:posOffset>353728</wp:posOffset>
            </wp:positionV>
            <wp:extent cx="1009403" cy="1009130"/>
            <wp:effectExtent l="0" t="0" r="635" b="0"/>
            <wp:wrapNone/>
            <wp:docPr id="42" name="Picture 42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arrow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3" cy="100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B290D" w14:textId="6A4F23FE" w:rsidR="0095052B" w:rsidRDefault="002D70F8" w:rsidP="0095052B">
      <w:pPr>
        <w:pStyle w:val="contentspage"/>
      </w:pPr>
      <w:r>
        <w:t>If</w:t>
      </w:r>
      <w:r w:rsidR="0095052B">
        <w:t xml:space="preserve"> you</w:t>
      </w:r>
      <w:r>
        <w:t xml:space="preserve"> are a contact of someone</w:t>
      </w:r>
      <w:r w:rsidR="002A25C5">
        <w:rPr>
          <w:lang w:val="en-NZ"/>
        </w:rPr>
        <w:br/>
      </w:r>
      <w:r>
        <w:t>with</w:t>
      </w:r>
      <w:r w:rsidR="0095052B">
        <w:t xml:space="preserve"> measles </w:t>
      </w:r>
      <w:r w:rsidR="0095052B">
        <w:tab/>
      </w:r>
      <w:r w:rsidR="00172749">
        <w:t>2</w:t>
      </w:r>
      <w:r w:rsidR="00390EC3">
        <w:t>3</w:t>
      </w:r>
    </w:p>
    <w:p w14:paraId="3C6F6D93" w14:textId="1AF25D91" w:rsidR="000011F1" w:rsidRDefault="000011F1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100FDFFC" w14:textId="77777777" w:rsidR="000011F1" w:rsidRPr="000A3C46" w:rsidRDefault="000011F1" w:rsidP="000011F1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lastRenderedPageBreak/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4C108855" w14:textId="211A1A9F" w:rsidR="000011F1" w:rsidRDefault="000011F1" w:rsidP="000011F1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314B1127" w14:textId="13C09169" w:rsidR="000011F1" w:rsidRDefault="00D33F40" w:rsidP="000011F1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04672" behindDoc="1" locked="0" layoutInCell="1" allowOverlap="1" wp14:anchorId="34AC8919" wp14:editId="2DE5087F">
            <wp:simplePos x="0" y="0"/>
            <wp:positionH relativeFrom="margin">
              <wp:align>left</wp:align>
            </wp:positionH>
            <wp:positionV relativeFrom="paragraph">
              <wp:posOffset>78840</wp:posOffset>
            </wp:positionV>
            <wp:extent cx="985652" cy="908648"/>
            <wp:effectExtent l="0" t="0" r="5080" b="635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52" cy="908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DCAB4" w14:textId="646CE397" w:rsidR="000011F1" w:rsidRDefault="000011F1" w:rsidP="000011F1">
      <w:pPr>
        <w:pStyle w:val="contentspage"/>
      </w:pPr>
      <w:r>
        <w:t>Isolation / quarantine</w:t>
      </w:r>
      <w:r w:rsidR="008B4136">
        <w:t xml:space="preserve"> support</w:t>
      </w:r>
      <w:r>
        <w:tab/>
      </w:r>
      <w:r w:rsidR="0044625E">
        <w:t>2</w:t>
      </w:r>
      <w:r w:rsidR="00390EC3">
        <w:t>6</w:t>
      </w:r>
    </w:p>
    <w:p w14:paraId="02B62473" w14:textId="77777777" w:rsidR="000011F1" w:rsidRDefault="000011F1" w:rsidP="000011F1">
      <w:pPr>
        <w:pStyle w:val="contentspage"/>
      </w:pPr>
    </w:p>
    <w:p w14:paraId="20A10714" w14:textId="4D4F6158" w:rsidR="000011F1" w:rsidRDefault="00390EC3" w:rsidP="000011F1">
      <w:pPr>
        <w:pStyle w:val="contentspage"/>
      </w:pPr>
      <w:r w:rsidRPr="006607C1">
        <w:rPr>
          <w:noProof/>
          <w:lang w:val="en-NZ" w:eastAsia="en-NZ"/>
        </w:rPr>
        <w:drawing>
          <wp:anchor distT="0" distB="0" distL="114300" distR="114300" simplePos="0" relativeHeight="251810816" behindDoc="0" locked="0" layoutInCell="1" allowOverlap="1" wp14:anchorId="67B84893" wp14:editId="4683C063">
            <wp:simplePos x="0" y="0"/>
            <wp:positionH relativeFrom="margin">
              <wp:align>left</wp:align>
            </wp:positionH>
            <wp:positionV relativeFrom="paragraph">
              <wp:posOffset>340895</wp:posOffset>
            </wp:positionV>
            <wp:extent cx="917433" cy="866273"/>
            <wp:effectExtent l="0" t="0" r="0" b="0"/>
            <wp:wrapNone/>
            <wp:docPr id="51" name="Picture 51" descr="C:\Users\Dan.LAPTOP-7634NFR4\AppData\Local\Microsoft\Windows\INetCache\Content.Word\Information Easy It Acces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Dan.LAPTOP-7634NFR4\AppData\Local\Microsoft\Windows\INetCache\Content.Word\Information Easy It Access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33" cy="86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93FB1" w14:textId="1073229C" w:rsidR="000011F1" w:rsidRDefault="008B4136" w:rsidP="000011F1">
      <w:pPr>
        <w:pStyle w:val="contentspage"/>
      </w:pPr>
      <w:r>
        <w:t>Where to get more information</w:t>
      </w:r>
      <w:r w:rsidR="000011F1">
        <w:tab/>
      </w:r>
      <w:r w:rsidR="0044625E">
        <w:t>2</w:t>
      </w:r>
      <w:r w:rsidR="002A25C5">
        <w:t>7</w:t>
      </w:r>
    </w:p>
    <w:p w14:paraId="50170F2D" w14:textId="7A83CB5C" w:rsidR="00022795" w:rsidRDefault="00022795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22FF16B0" w14:textId="1FAE172D" w:rsidR="00570380" w:rsidRPr="00570380" w:rsidRDefault="00124EA8" w:rsidP="00570380">
      <w:pPr>
        <w:pStyle w:val="Heading1"/>
        <w:rPr>
          <w:noProof/>
          <w:lang w:val="en-NZ" w:eastAsia="en-NZ"/>
        </w:rPr>
      </w:pPr>
      <w:r>
        <w:rPr>
          <w:noProof/>
          <w:lang w:val="en-NZ" w:eastAsia="en-NZ"/>
        </w:rPr>
        <w:lastRenderedPageBreak/>
        <w:t xml:space="preserve">About </w:t>
      </w:r>
      <w:r w:rsidR="006F7AAB">
        <w:rPr>
          <w:noProof/>
          <w:lang w:val="en-NZ" w:eastAsia="en-NZ"/>
        </w:rPr>
        <w:t>measles</w:t>
      </w:r>
    </w:p>
    <w:p w14:paraId="2F1633F5" w14:textId="77777777" w:rsidR="00D852B6" w:rsidRDefault="00D852B6" w:rsidP="00124EA8"/>
    <w:p w14:paraId="01D40591" w14:textId="77777777" w:rsidR="00EF4A04" w:rsidRDefault="00BD34B6" w:rsidP="00124EA8">
      <w:r>
        <w:rPr>
          <w:noProof/>
          <w:lang w:val="en-NZ" w:eastAsia="en-NZ"/>
        </w:rPr>
        <w:drawing>
          <wp:anchor distT="0" distB="0" distL="114300" distR="114300" simplePos="0" relativeHeight="251641856" behindDoc="0" locked="0" layoutInCell="1" allowOverlap="1" wp14:anchorId="5BDC97B3" wp14:editId="47785E0C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1201003" cy="110493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555" cy="1109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A3182" w14:textId="77777777" w:rsidR="00FB3FAA" w:rsidRDefault="00EF4A04" w:rsidP="00736E4E">
      <w:r>
        <w:t xml:space="preserve">This </w:t>
      </w:r>
      <w:r w:rsidR="00FB3FAA">
        <w:t xml:space="preserve">booklet tells you the things you need to know about </w:t>
      </w:r>
      <w:r w:rsidR="00FB3FAA" w:rsidRPr="00FB3FAA">
        <w:rPr>
          <w:b/>
          <w:bCs/>
        </w:rPr>
        <w:t>measles</w:t>
      </w:r>
      <w:r w:rsidR="00FB3FAA">
        <w:t>.</w:t>
      </w:r>
    </w:p>
    <w:p w14:paraId="0C94C742" w14:textId="0D925EE3" w:rsidR="00FB3FAA" w:rsidRDefault="00FB3FAA" w:rsidP="00736E4E"/>
    <w:p w14:paraId="434EEDE7" w14:textId="244C7182" w:rsidR="00FD2C63" w:rsidRDefault="0092108D" w:rsidP="00736E4E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7190F76F" wp14:editId="6FBCC228">
                <wp:simplePos x="0" y="0"/>
                <wp:positionH relativeFrom="margin">
                  <wp:align>right</wp:align>
                </wp:positionH>
                <wp:positionV relativeFrom="paragraph">
                  <wp:posOffset>181667</wp:posOffset>
                </wp:positionV>
                <wp:extent cx="3544916" cy="9144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449E0" id="Rectangle 20" o:spid="_x0000_s1026" style="position:absolute;margin-left:227.95pt;margin-top:14.3pt;width:279.15pt;height:1in;z-index:-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" fillcolor="#bdd6ee [1304]" stroked="f" strokeweight="1pt">
                <w10:wrap anchorx="margin"/>
              </v:rect>
            </w:pict>
          </mc:Fallback>
        </mc:AlternateContent>
      </w:r>
    </w:p>
    <w:p w14:paraId="7BABAA73" w14:textId="1E89B75F" w:rsidR="00FD2C63" w:rsidRPr="005206B7" w:rsidRDefault="00947CF9" w:rsidP="00FD2C63">
      <w:r>
        <w:rPr>
          <w:noProof/>
          <w:lang w:val="en-NZ" w:eastAsia="en-NZ"/>
        </w:rPr>
        <w:drawing>
          <wp:anchor distT="0" distB="0" distL="114300" distR="114300" simplePos="0" relativeHeight="251671552" behindDoc="1" locked="0" layoutInCell="1" allowOverlap="1" wp14:anchorId="6477B4C5" wp14:editId="3771638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15" name="Picture 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C63" w:rsidRPr="005206B7">
        <w:rPr>
          <w:b/>
          <w:bCs/>
        </w:rPr>
        <w:t>Measles</w:t>
      </w:r>
      <w:r w:rsidR="00FD2C63" w:rsidRPr="005206B7">
        <w:t xml:space="preserve"> is an illness that can make you very sick. </w:t>
      </w:r>
    </w:p>
    <w:p w14:paraId="03B6FDC2" w14:textId="77777777" w:rsidR="00FD2C63" w:rsidRPr="005206B7" w:rsidRDefault="00FD2C63" w:rsidP="00FD2C63"/>
    <w:p w14:paraId="1E31B83F" w14:textId="77777777" w:rsidR="00FD2C63" w:rsidRPr="005206B7" w:rsidRDefault="00FD2C63" w:rsidP="00FD2C63"/>
    <w:p w14:paraId="4F57D282" w14:textId="77777777" w:rsidR="00C8431D" w:rsidRDefault="000934B1" w:rsidP="00C8431D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72576" behindDoc="0" locked="0" layoutInCell="1" allowOverlap="1" wp14:anchorId="39FDA2C0" wp14:editId="14041A92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543050" cy="1543050"/>
            <wp:effectExtent l="0" t="0" r="0" b="0"/>
            <wp:wrapThrough wrapText="bothSides">
              <wp:wrapPolygon edited="0">
                <wp:start x="5333" y="1600"/>
                <wp:lineTo x="3733" y="2400"/>
                <wp:lineTo x="2400" y="4267"/>
                <wp:lineTo x="2400" y="6400"/>
                <wp:lineTo x="1333" y="10667"/>
                <wp:lineTo x="533" y="14933"/>
                <wp:lineTo x="267" y="19200"/>
                <wp:lineTo x="1067" y="21333"/>
                <wp:lineTo x="21333" y="21333"/>
                <wp:lineTo x="21067" y="14933"/>
                <wp:lineTo x="20267" y="10667"/>
                <wp:lineTo x="17867" y="6400"/>
                <wp:lineTo x="18133" y="3733"/>
                <wp:lineTo x="13867" y="2133"/>
                <wp:lineTo x="7200" y="1600"/>
                <wp:lineTo x="5333" y="1600"/>
              </wp:wrapPolygon>
            </wp:wrapThrough>
            <wp:docPr id="453" name="Picture 45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, vector graphic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C63" w:rsidRPr="005206B7">
        <w:t>Measles can affect:</w:t>
      </w:r>
    </w:p>
    <w:p w14:paraId="119BBA7F" w14:textId="77777777" w:rsidR="00C8431D" w:rsidRDefault="00FD2C63" w:rsidP="00D33F40">
      <w:pPr>
        <w:pStyle w:val="Listtoplevel"/>
      </w:pPr>
      <w:r w:rsidRPr="005206B7">
        <w:t xml:space="preserve">adults </w:t>
      </w:r>
    </w:p>
    <w:p w14:paraId="7500D6CE" w14:textId="0233A05D" w:rsidR="00FD2C63" w:rsidRPr="005206B7" w:rsidRDefault="00FD2C63" w:rsidP="00D33F40">
      <w:pPr>
        <w:pStyle w:val="Listtoplevel"/>
      </w:pPr>
      <w:r w:rsidRPr="005206B7">
        <w:t>children.</w:t>
      </w:r>
    </w:p>
    <w:p w14:paraId="7D27D16E" w14:textId="017BC033" w:rsidR="00FB3FAA" w:rsidRDefault="00FB3FAA" w:rsidP="00736E4E"/>
    <w:p w14:paraId="03890C78" w14:textId="3852CBCA" w:rsidR="00D355DB" w:rsidRDefault="00E1093D" w:rsidP="00736E4E">
      <w:r>
        <w:rPr>
          <w:noProof/>
          <w:lang w:val="en-NZ" w:eastAsia="en-NZ"/>
        </w:rPr>
        <w:drawing>
          <wp:anchor distT="0" distB="0" distL="114300" distR="114300" simplePos="0" relativeHeight="251616256" behindDoc="0" locked="0" layoutInCell="1" allowOverlap="1" wp14:anchorId="6B8B1EED" wp14:editId="7C7C156C">
            <wp:simplePos x="0" y="0"/>
            <wp:positionH relativeFrom="margin">
              <wp:align>left</wp:align>
            </wp:positionH>
            <wp:positionV relativeFrom="paragraph">
              <wp:posOffset>345829</wp:posOffset>
            </wp:positionV>
            <wp:extent cx="1255594" cy="1255254"/>
            <wp:effectExtent l="0" t="0" r="190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Picture 144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36" cy="12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47AFE" w14:textId="370E3D4F" w:rsidR="00D355DB" w:rsidRDefault="00D355DB" w:rsidP="00736E4E">
      <w:r w:rsidRPr="00D355DB">
        <w:t xml:space="preserve">Measles can spread easily between people who are not </w:t>
      </w:r>
      <w:r w:rsidRPr="0092108D">
        <w:rPr>
          <w:b/>
          <w:bCs/>
        </w:rPr>
        <w:t>immune</w:t>
      </w:r>
      <w:r w:rsidRPr="00D355DB">
        <w:t xml:space="preserve"> to measles.</w:t>
      </w:r>
    </w:p>
    <w:p w14:paraId="3519AF20" w14:textId="77777777" w:rsidR="00D355DB" w:rsidRDefault="00D355DB" w:rsidP="00736E4E"/>
    <w:p w14:paraId="265EA454" w14:textId="77777777" w:rsidR="00EF4A04" w:rsidRDefault="00EF4A04" w:rsidP="00D67451"/>
    <w:p w14:paraId="17D2E018" w14:textId="77777777" w:rsidR="00124EA8" w:rsidRDefault="00124EA8" w:rsidP="00D67451"/>
    <w:p w14:paraId="316B96CB" w14:textId="4774EBCC" w:rsidR="009C671F" w:rsidRDefault="004F6AE8" w:rsidP="003B4299">
      <w:pPr>
        <w:rPr>
          <w:noProof/>
        </w:rPr>
      </w:pPr>
      <w:r w:rsidRPr="00BD34B6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5DCFEEBF" wp14:editId="3F4ECDE4">
                <wp:simplePos x="0" y="0"/>
                <wp:positionH relativeFrom="margin">
                  <wp:align>right</wp:align>
                </wp:positionH>
                <wp:positionV relativeFrom="paragraph">
                  <wp:posOffset>-150126</wp:posOffset>
                </wp:positionV>
                <wp:extent cx="3592072" cy="4581525"/>
                <wp:effectExtent l="0" t="0" r="889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072" cy="4581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5282F" id="Rectangle 21" o:spid="_x0000_s1026" style="position:absolute;margin-left:231.65pt;margin-top:-11.8pt;width:282.85pt;height:360.75pt;z-index:-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" fillcolor="#bdd6ee [1304]" stroked="f" strokeweight="1pt">
                <w10:wrap anchorx="margin"/>
              </v:rect>
            </w:pict>
          </mc:Fallback>
        </mc:AlternateContent>
      </w:r>
      <w:r w:rsidR="002A25C5">
        <w:rPr>
          <w:noProof/>
          <w:lang w:val="en-NZ" w:eastAsia="en-NZ"/>
        </w:rPr>
        <w:drawing>
          <wp:anchor distT="0" distB="0" distL="114300" distR="114300" simplePos="0" relativeHeight="251674624" behindDoc="1" locked="0" layoutInCell="1" allowOverlap="1" wp14:anchorId="0C76381E" wp14:editId="4D3D6ED5">
            <wp:simplePos x="0" y="0"/>
            <wp:positionH relativeFrom="margin">
              <wp:align>left</wp:align>
            </wp:positionH>
            <wp:positionV relativeFrom="paragraph">
              <wp:posOffset>15354</wp:posOffset>
            </wp:positionV>
            <wp:extent cx="1440000" cy="1440000"/>
            <wp:effectExtent l="0" t="0" r="8255" b="8255"/>
            <wp:wrapNone/>
            <wp:docPr id="450" name="Picture 4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71F">
        <w:rPr>
          <w:noProof/>
        </w:rPr>
        <w:t xml:space="preserve">Being </w:t>
      </w:r>
      <w:r w:rsidR="009C671F" w:rsidRPr="009C671F">
        <w:rPr>
          <w:b/>
          <w:bCs/>
          <w:noProof/>
        </w:rPr>
        <w:t>immune</w:t>
      </w:r>
      <w:r w:rsidR="009C671F">
        <w:rPr>
          <w:noProof/>
        </w:rPr>
        <w:t xml:space="preserve"> to measles means that you:</w:t>
      </w:r>
    </w:p>
    <w:p w14:paraId="0784B7E6" w14:textId="3747FF99" w:rsidR="009C671F" w:rsidRDefault="009C671F" w:rsidP="003B4299">
      <w:pPr>
        <w:pStyle w:val="Listtoplevel"/>
        <w:rPr>
          <w:noProof/>
        </w:rPr>
      </w:pPr>
      <w:r>
        <w:rPr>
          <w:noProof/>
        </w:rPr>
        <w:t>have had measles before</w:t>
      </w:r>
      <w:r w:rsidR="004F6AE8">
        <w:rPr>
          <w:noProof/>
        </w:rPr>
        <w:br/>
      </w:r>
      <w:r w:rsidR="004F6AE8">
        <w:rPr>
          <w:noProof/>
        </w:rPr>
        <w:br/>
        <w:t>or</w:t>
      </w:r>
    </w:p>
    <w:p w14:paraId="5E7EF43E" w14:textId="3215DC7A" w:rsidR="00EF4A04" w:rsidRDefault="002A25C5" w:rsidP="00F96AB5">
      <w:pPr>
        <w:pStyle w:val="Listtoplevel"/>
        <w:rPr>
          <w:noProof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9008" behindDoc="1" locked="0" layoutInCell="1" allowOverlap="1" wp14:anchorId="6D52C315" wp14:editId="48D1B466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1158240" cy="1158240"/>
            <wp:effectExtent l="0" t="0" r="0" b="0"/>
            <wp:wrapNone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71F">
        <w:rPr>
          <w:noProof/>
        </w:rPr>
        <w:t xml:space="preserve">have had the </w:t>
      </w:r>
      <w:r w:rsidR="009C671F" w:rsidRPr="003B4299">
        <w:rPr>
          <w:b/>
          <w:bCs/>
          <w:noProof/>
        </w:rPr>
        <w:t>Measles Mumps Rubella vaccine</w:t>
      </w:r>
      <w:r w:rsidR="009C671F">
        <w:rPr>
          <w:noProof/>
        </w:rPr>
        <w:t>.</w:t>
      </w:r>
    </w:p>
    <w:p w14:paraId="14348E8B" w14:textId="0DD03902" w:rsidR="007F6C07" w:rsidRDefault="007F6C07" w:rsidP="004227A4">
      <w:pPr>
        <w:ind w:left="4253" w:hanging="567"/>
        <w:rPr>
          <w:noProof/>
        </w:rPr>
      </w:pPr>
    </w:p>
    <w:p w14:paraId="0827BD4C" w14:textId="1D23B291" w:rsidR="007F6C07" w:rsidRDefault="007F6C07" w:rsidP="004227A4">
      <w:pPr>
        <w:ind w:left="4253" w:hanging="567"/>
        <w:rPr>
          <w:noProof/>
        </w:rPr>
      </w:pPr>
    </w:p>
    <w:p w14:paraId="7D8632BF" w14:textId="63686EA0" w:rsidR="007F6C07" w:rsidRDefault="007F6C07" w:rsidP="00C8431D">
      <w:pPr>
        <w:rPr>
          <w:noProof/>
        </w:rPr>
      </w:pPr>
      <w:r>
        <w:rPr>
          <w:noProof/>
        </w:rPr>
        <w:t>If you are immune you are less likely to get measles.</w:t>
      </w:r>
    </w:p>
    <w:p w14:paraId="3868E52A" w14:textId="77777777" w:rsidR="007F6C07" w:rsidRDefault="007F6C07" w:rsidP="004227A4">
      <w:pPr>
        <w:ind w:left="4253" w:hanging="567"/>
        <w:rPr>
          <w:noProof/>
        </w:rPr>
      </w:pPr>
    </w:p>
    <w:p w14:paraId="06145AF7" w14:textId="5DF0BCF9" w:rsidR="009C671F" w:rsidRDefault="00390EC3" w:rsidP="009C671F">
      <w:pPr>
        <w:rPr>
          <w:noProof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1B3936E5" wp14:editId="300290C9">
                <wp:simplePos x="0" y="0"/>
                <wp:positionH relativeFrom="margin">
                  <wp:align>right</wp:align>
                </wp:positionH>
                <wp:positionV relativeFrom="paragraph">
                  <wp:posOffset>196850</wp:posOffset>
                </wp:positionV>
                <wp:extent cx="3544570" cy="3629025"/>
                <wp:effectExtent l="0" t="0" r="0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3629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9E33F" id="Rectangle 22" o:spid="_x0000_s1026" style="position:absolute;margin-left:227.9pt;margin-top:15.5pt;width:279.1pt;height:285.75pt;z-index:-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" fillcolor="#bdd6ee [1304]" stroked="f" strokeweight="1pt">
                <w10:wrap anchorx="margin"/>
              </v:rect>
            </w:pict>
          </mc:Fallback>
        </mc:AlternateContent>
      </w:r>
    </w:p>
    <w:p w14:paraId="110BF682" w14:textId="0BB7FB6E" w:rsidR="007D45A1" w:rsidRDefault="00C72DEB" w:rsidP="007D45A1">
      <w:r>
        <w:rPr>
          <w:noProof/>
          <w:lang w:val="en-NZ" w:eastAsia="en-NZ"/>
        </w:rPr>
        <w:drawing>
          <wp:anchor distT="0" distB="0" distL="114300" distR="114300" simplePos="0" relativeHeight="251661312" behindDoc="0" locked="0" layoutInCell="1" allowOverlap="1" wp14:anchorId="1220FEB3" wp14:editId="6D793FCA">
            <wp:simplePos x="0" y="0"/>
            <wp:positionH relativeFrom="margin">
              <wp:align>left</wp:align>
            </wp:positionH>
            <wp:positionV relativeFrom="paragraph">
              <wp:posOffset>348017</wp:posOffset>
            </wp:positionV>
            <wp:extent cx="1869743" cy="1869743"/>
            <wp:effectExtent l="0" t="0" r="0" b="0"/>
            <wp:wrapNone/>
            <wp:docPr id="451" name="Picture 45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43" cy="18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5A1">
        <w:t xml:space="preserve">The </w:t>
      </w:r>
      <w:r w:rsidR="007D45A1" w:rsidRPr="007D45A1">
        <w:rPr>
          <w:b/>
          <w:bCs/>
        </w:rPr>
        <w:t>Measles Mumps Rubella vaccine</w:t>
      </w:r>
      <w:r w:rsidR="007D45A1">
        <w:t xml:space="preserve"> is an injection that can protect you from getting measles.</w:t>
      </w:r>
    </w:p>
    <w:p w14:paraId="2C356CE6" w14:textId="77777777" w:rsidR="003B4299" w:rsidRDefault="003B4299" w:rsidP="007D45A1"/>
    <w:p w14:paraId="3C2DD77A" w14:textId="45B03824" w:rsidR="00415CD6" w:rsidRDefault="00415CD6" w:rsidP="007D45A1"/>
    <w:p w14:paraId="56FEA63E" w14:textId="553844B6" w:rsidR="009C671F" w:rsidRDefault="00415CD6" w:rsidP="007D45A1">
      <w:r>
        <w:t>It is s</w:t>
      </w:r>
      <w:r w:rsidR="007D45A1">
        <w:t>ometimes called the MMR vaccine.</w:t>
      </w:r>
      <w:r w:rsidR="004F6AE8">
        <w:br/>
      </w:r>
      <w:r w:rsidR="004F6AE8">
        <w:br/>
      </w:r>
      <w:r w:rsidR="004F6AE8">
        <w:br/>
        <w:t>You need to get it 2 times.</w:t>
      </w:r>
    </w:p>
    <w:p w14:paraId="4374AF17" w14:textId="0F40DF03" w:rsidR="00124EA8" w:rsidRDefault="00825DE5" w:rsidP="00124EA8">
      <w:pPr>
        <w:pStyle w:val="Heading1"/>
      </w:pPr>
      <w:r>
        <w:lastRenderedPageBreak/>
        <w:t>How measles spreads</w:t>
      </w:r>
    </w:p>
    <w:p w14:paraId="6E6DD381" w14:textId="744A4383" w:rsidR="00124EA8" w:rsidRDefault="00124EA8" w:rsidP="00124EA8"/>
    <w:p w14:paraId="0657E704" w14:textId="4A808325" w:rsidR="00124EA8" w:rsidRPr="00124EA8" w:rsidRDefault="00124EA8" w:rsidP="00124EA8"/>
    <w:p w14:paraId="4B30117A" w14:textId="664DA41B" w:rsidR="00FA631F" w:rsidRDefault="00CA6B5D" w:rsidP="00FA631F">
      <w:r>
        <w:rPr>
          <w:noProof/>
          <w:lang w:val="en-NZ" w:eastAsia="en-NZ"/>
        </w:rPr>
        <w:drawing>
          <wp:anchor distT="0" distB="0" distL="114300" distR="114300" simplePos="0" relativeHeight="251620352" behindDoc="0" locked="0" layoutInCell="1" allowOverlap="1" wp14:anchorId="4D224ACC" wp14:editId="5F91213E">
            <wp:simplePos x="0" y="0"/>
            <wp:positionH relativeFrom="margin">
              <wp:posOffset>0</wp:posOffset>
            </wp:positionH>
            <wp:positionV relativeFrom="paragraph">
              <wp:posOffset>-5080</wp:posOffset>
            </wp:positionV>
            <wp:extent cx="1435096" cy="143470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Picture 144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96" cy="143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631F">
        <w:t xml:space="preserve">Measles spreads easily between people who are not immune </w:t>
      </w:r>
      <w:r w:rsidR="00941DC0">
        <w:t xml:space="preserve">to </w:t>
      </w:r>
      <w:r w:rsidR="00FA631F">
        <w:t xml:space="preserve">/ protected against </w:t>
      </w:r>
      <w:r w:rsidR="004F6AE8">
        <w:t>measles</w:t>
      </w:r>
      <w:r w:rsidR="00FA631F">
        <w:t xml:space="preserve">. </w:t>
      </w:r>
    </w:p>
    <w:p w14:paraId="0E1B5BFA" w14:textId="16E917C1" w:rsidR="00FA631F" w:rsidRDefault="00FA631F" w:rsidP="00FA631F"/>
    <w:p w14:paraId="4AA43374" w14:textId="45B435CD" w:rsidR="00FA631F" w:rsidRDefault="00FA631F" w:rsidP="00FA631F"/>
    <w:p w14:paraId="1856B45F" w14:textId="7FBC68BC" w:rsidR="00FA631F" w:rsidRDefault="00FA631F" w:rsidP="00FA631F">
      <w:r>
        <w:t>Measles is spread by:</w:t>
      </w:r>
    </w:p>
    <w:p w14:paraId="60894A44" w14:textId="7A0AE7C2" w:rsidR="00FA631F" w:rsidRDefault="00183736" w:rsidP="003B4299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621376" behindDoc="1" locked="0" layoutInCell="1" allowOverlap="1" wp14:anchorId="6D4D00CD" wp14:editId="35A16775">
            <wp:simplePos x="0" y="0"/>
            <wp:positionH relativeFrom="margin">
              <wp:posOffset>0</wp:posOffset>
            </wp:positionH>
            <wp:positionV relativeFrom="page">
              <wp:posOffset>4591050</wp:posOffset>
            </wp:positionV>
            <wp:extent cx="1440000" cy="1440000"/>
            <wp:effectExtent l="0" t="0" r="8255" b="8255"/>
            <wp:wrapNone/>
            <wp:docPr id="23" name="Picture 2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31F">
        <w:t>breathing</w:t>
      </w:r>
    </w:p>
    <w:p w14:paraId="3FF86DA9" w14:textId="45F28EEC" w:rsidR="00FA631F" w:rsidRDefault="00FA631F" w:rsidP="003B4299">
      <w:pPr>
        <w:pStyle w:val="Listtoplevel"/>
      </w:pPr>
      <w:r>
        <w:t>sneezing</w:t>
      </w:r>
    </w:p>
    <w:p w14:paraId="7009DEB3" w14:textId="13F2FF39" w:rsidR="0064667B" w:rsidRDefault="00FA631F" w:rsidP="003B4299">
      <w:pPr>
        <w:pStyle w:val="Listtoplevel"/>
      </w:pPr>
      <w:r>
        <w:t>coughing.</w:t>
      </w:r>
    </w:p>
    <w:p w14:paraId="7E02A5C8" w14:textId="273EDD2A" w:rsidR="00FA631F" w:rsidRDefault="00FA631F" w:rsidP="00FA631F">
      <w:pPr>
        <w:rPr>
          <w:rFonts w:eastAsia="Times New Roman"/>
          <w:shd w:val="clear" w:color="auto" w:fill="FFFFFF"/>
          <w:lang w:eastAsia="en-GB"/>
        </w:rPr>
      </w:pPr>
    </w:p>
    <w:p w14:paraId="45B17077" w14:textId="360A6A95" w:rsidR="0064667B" w:rsidRDefault="00183736" w:rsidP="004567B0">
      <w:pPr>
        <w:rPr>
          <w:rFonts w:eastAsia="Times New Roman"/>
          <w:shd w:val="clear" w:color="auto" w:fill="FFFFFF"/>
          <w:lang w:eastAsia="en-GB"/>
        </w:rPr>
      </w:pPr>
      <w:r>
        <w:rPr>
          <w:rStyle w:val="jsgrdq"/>
          <w:rFonts w:eastAsiaTheme="majorEastAsia" w:cs="Arial"/>
          <w:noProof/>
          <w:szCs w:val="32"/>
        </w:rPr>
        <w:drawing>
          <wp:anchor distT="0" distB="0" distL="114300" distR="114300" simplePos="0" relativeHeight="251660288" behindDoc="1" locked="0" layoutInCell="1" allowOverlap="1" wp14:anchorId="393837C2" wp14:editId="71C8F67E">
            <wp:simplePos x="0" y="0"/>
            <wp:positionH relativeFrom="margin">
              <wp:posOffset>57150</wp:posOffset>
            </wp:positionH>
            <wp:positionV relativeFrom="paragraph">
              <wp:posOffset>254000</wp:posOffset>
            </wp:positionV>
            <wp:extent cx="1231169" cy="1419727"/>
            <wp:effectExtent l="0" t="0" r="762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169" cy="1419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F86A5" w14:textId="12AA9B09" w:rsidR="001E1CBF" w:rsidRPr="00002DCF" w:rsidRDefault="001E1CBF" w:rsidP="001E1CBF">
      <w:pPr>
        <w:pStyle w:val="04xlpa"/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002DCF">
        <w:rPr>
          <w:rStyle w:val="jsgrdq"/>
          <w:rFonts w:ascii="Arial" w:eastAsiaTheme="majorEastAsia" w:hAnsi="Arial" w:cs="Arial"/>
          <w:sz w:val="32"/>
          <w:szCs w:val="32"/>
        </w:rPr>
        <w:t xml:space="preserve">You can catch </w:t>
      </w:r>
      <w:r>
        <w:rPr>
          <w:rStyle w:val="jsgrdq"/>
          <w:rFonts w:ascii="Arial" w:eastAsiaTheme="majorEastAsia" w:hAnsi="Arial" w:cs="Arial"/>
          <w:sz w:val="32"/>
          <w:szCs w:val="32"/>
        </w:rPr>
        <w:t>measles</w:t>
      </w:r>
      <w:r w:rsidRPr="00002DCF">
        <w:rPr>
          <w:rStyle w:val="jsgrdq"/>
          <w:rFonts w:ascii="Arial" w:eastAsiaTheme="majorEastAsia" w:hAnsi="Arial" w:cs="Arial"/>
          <w:sz w:val="32"/>
          <w:szCs w:val="32"/>
        </w:rPr>
        <w:t xml:space="preserve"> by going into a room </w:t>
      </w:r>
      <w:r w:rsidR="007F6C07">
        <w:rPr>
          <w:rStyle w:val="jsgrdq"/>
          <w:rFonts w:ascii="Arial" w:eastAsiaTheme="majorEastAsia" w:hAnsi="Arial" w:cs="Arial"/>
          <w:sz w:val="32"/>
          <w:szCs w:val="32"/>
        </w:rPr>
        <w:t>if</w:t>
      </w:r>
      <w:r w:rsidR="007F6C07" w:rsidRPr="00002DCF">
        <w:rPr>
          <w:rStyle w:val="jsgrdq"/>
          <w:rFonts w:ascii="Arial" w:eastAsiaTheme="majorEastAsia" w:hAnsi="Arial" w:cs="Arial"/>
          <w:sz w:val="32"/>
          <w:szCs w:val="32"/>
        </w:rPr>
        <w:t xml:space="preserve"> </w:t>
      </w:r>
      <w:r w:rsidRPr="00002DCF">
        <w:rPr>
          <w:rStyle w:val="jsgrdq"/>
          <w:rFonts w:ascii="Arial" w:eastAsiaTheme="majorEastAsia" w:hAnsi="Arial" w:cs="Arial"/>
          <w:sz w:val="32"/>
          <w:szCs w:val="32"/>
        </w:rPr>
        <w:t xml:space="preserve">someone with measles has been </w:t>
      </w:r>
      <w:r w:rsidR="007F6C07">
        <w:rPr>
          <w:rStyle w:val="jsgrdq"/>
          <w:rFonts w:ascii="Arial" w:eastAsiaTheme="majorEastAsia" w:hAnsi="Arial" w:cs="Arial"/>
          <w:sz w:val="32"/>
          <w:szCs w:val="32"/>
        </w:rPr>
        <w:t xml:space="preserve">in the room </w:t>
      </w:r>
      <w:r>
        <w:rPr>
          <w:rStyle w:val="jsgrdq"/>
          <w:rFonts w:ascii="Arial" w:eastAsiaTheme="majorEastAsia" w:hAnsi="Arial" w:cs="Arial"/>
          <w:sz w:val="32"/>
          <w:szCs w:val="32"/>
        </w:rPr>
        <w:t>1</w:t>
      </w:r>
      <w:r w:rsidRPr="00002DCF">
        <w:rPr>
          <w:rStyle w:val="jsgrdq"/>
          <w:rFonts w:ascii="Arial" w:eastAsiaTheme="majorEastAsia" w:hAnsi="Arial" w:cs="Arial"/>
          <w:sz w:val="32"/>
          <w:szCs w:val="32"/>
        </w:rPr>
        <w:t xml:space="preserve"> hour before. </w:t>
      </w:r>
    </w:p>
    <w:p w14:paraId="4889A5BB" w14:textId="4F7EE48C" w:rsidR="004567B0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63A7DDCF" w14:textId="77777777" w:rsidR="00D852B6" w:rsidRDefault="00D852B6" w:rsidP="004567B0">
      <w:pPr>
        <w:rPr>
          <w:rFonts w:eastAsia="Times New Roman"/>
          <w:shd w:val="clear" w:color="auto" w:fill="FFFFFF"/>
          <w:lang w:eastAsia="en-GB"/>
        </w:rPr>
      </w:pPr>
    </w:p>
    <w:p w14:paraId="4CEEEF2E" w14:textId="19AA327E" w:rsidR="00124EA8" w:rsidRDefault="002500E8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What happens to your body when you get measles</w:t>
      </w:r>
    </w:p>
    <w:p w14:paraId="055A8BDC" w14:textId="7DC6EB32" w:rsidR="00124EA8" w:rsidRDefault="00124EA8" w:rsidP="00124EA8">
      <w:pPr>
        <w:rPr>
          <w:lang w:eastAsia="en-GB"/>
        </w:rPr>
      </w:pPr>
    </w:p>
    <w:p w14:paraId="7DB429B8" w14:textId="3834DD70" w:rsidR="00124EA8" w:rsidRPr="00124EA8" w:rsidRDefault="00124EA8" w:rsidP="00124EA8">
      <w:pPr>
        <w:rPr>
          <w:lang w:eastAsia="en-GB"/>
        </w:rPr>
      </w:pPr>
    </w:p>
    <w:p w14:paraId="6734B8AC" w14:textId="5F1FE0F6" w:rsidR="006828C0" w:rsidRPr="003443EA" w:rsidRDefault="002D00D5" w:rsidP="008B68F8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23424" behindDoc="1" locked="0" layoutInCell="1" allowOverlap="1" wp14:anchorId="44B5CF55" wp14:editId="4269EC8D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04000" cy="1404000"/>
            <wp:effectExtent l="0" t="0" r="5715" b="5715"/>
            <wp:wrapNone/>
            <wp:docPr id="24" name="Picture 2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8C0" w:rsidRPr="003443EA">
        <w:rPr>
          <w:rFonts w:cs="Arial"/>
          <w:szCs w:val="32"/>
        </w:rPr>
        <w:t xml:space="preserve">People with </w:t>
      </w:r>
      <w:r w:rsidR="006828C0">
        <w:rPr>
          <w:rFonts w:cs="Arial"/>
          <w:szCs w:val="32"/>
        </w:rPr>
        <w:t>m</w:t>
      </w:r>
      <w:r w:rsidR="006828C0" w:rsidRPr="003443EA">
        <w:rPr>
          <w:rFonts w:cs="Arial"/>
          <w:szCs w:val="32"/>
        </w:rPr>
        <w:t>easles may</w:t>
      </w:r>
      <w:r w:rsidR="006828C0">
        <w:rPr>
          <w:rFonts w:cs="Arial"/>
          <w:szCs w:val="32"/>
        </w:rPr>
        <w:t xml:space="preserve"> </w:t>
      </w:r>
      <w:r w:rsidR="006828C0" w:rsidRPr="003443EA">
        <w:rPr>
          <w:rFonts w:cs="Arial"/>
          <w:szCs w:val="32"/>
        </w:rPr>
        <w:t>have:</w:t>
      </w:r>
    </w:p>
    <w:p w14:paraId="6C9D885B" w14:textId="77777777" w:rsidR="006828C0" w:rsidRPr="003443EA" w:rsidRDefault="006828C0" w:rsidP="006828C0">
      <w:pPr>
        <w:ind w:left="3600"/>
        <w:rPr>
          <w:rFonts w:cs="Arial"/>
          <w:szCs w:val="32"/>
        </w:rPr>
      </w:pPr>
    </w:p>
    <w:p w14:paraId="7284FE25" w14:textId="7E619438" w:rsidR="006828C0" w:rsidRPr="00BF717F" w:rsidRDefault="006828C0" w:rsidP="008B68F8">
      <w:pPr>
        <w:pStyle w:val="ListParagraph"/>
        <w:numPr>
          <w:ilvl w:val="0"/>
          <w:numId w:val="11"/>
        </w:numPr>
        <w:spacing w:before="0"/>
        <w:ind w:left="4253" w:hanging="567"/>
        <w:contextualSpacing/>
        <w:rPr>
          <w:rFonts w:cs="Arial"/>
          <w:szCs w:val="32"/>
          <w:shd w:val="clear" w:color="auto" w:fill="FFFFFF"/>
        </w:rPr>
      </w:pPr>
      <w:r w:rsidRPr="003443EA">
        <w:rPr>
          <w:rFonts w:cs="Arial"/>
          <w:szCs w:val="32"/>
        </w:rPr>
        <w:t xml:space="preserve">a </w:t>
      </w:r>
      <w:r>
        <w:rPr>
          <w:rFonts w:cs="Arial"/>
          <w:szCs w:val="32"/>
        </w:rPr>
        <w:t>fever which means</w:t>
      </w:r>
      <w:r>
        <w:rPr>
          <w:rFonts w:cs="Arial"/>
          <w:szCs w:val="32"/>
          <w:shd w:val="clear" w:color="auto" w:fill="FFFFFF"/>
        </w:rPr>
        <w:t xml:space="preserve"> you would feel very hot</w:t>
      </w:r>
    </w:p>
    <w:p w14:paraId="7316D1A4" w14:textId="3E98E3CD" w:rsidR="006828C0" w:rsidRPr="003443EA" w:rsidRDefault="00183736" w:rsidP="008B68F8">
      <w:pPr>
        <w:ind w:left="4253" w:hanging="567"/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22400" behindDoc="0" locked="0" layoutInCell="1" allowOverlap="1" wp14:anchorId="53F314E7" wp14:editId="0EB665A4">
            <wp:simplePos x="0" y="0"/>
            <wp:positionH relativeFrom="margin">
              <wp:posOffset>180975</wp:posOffset>
            </wp:positionH>
            <wp:positionV relativeFrom="paragraph">
              <wp:posOffset>265430</wp:posOffset>
            </wp:positionV>
            <wp:extent cx="1135971" cy="1692322"/>
            <wp:effectExtent l="0" t="0" r="7620" b="3175"/>
            <wp:wrapNone/>
            <wp:docPr id="1346" name="Picture 1346" descr="A picture containing person, fruit, 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 descr="A picture containing person, fruit, appl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971" cy="169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578B0" w14:textId="2D5F5DA9" w:rsidR="006828C0" w:rsidRPr="003443EA" w:rsidRDefault="006828C0" w:rsidP="008B68F8">
      <w:pPr>
        <w:pStyle w:val="ListParagraph"/>
        <w:numPr>
          <w:ilvl w:val="0"/>
          <w:numId w:val="10"/>
        </w:numPr>
        <w:spacing w:before="0"/>
        <w:ind w:left="4253" w:hanging="567"/>
        <w:contextualSpacing/>
        <w:rPr>
          <w:rFonts w:cs="Arial"/>
          <w:szCs w:val="32"/>
        </w:rPr>
      </w:pPr>
      <w:r w:rsidRPr="003443EA">
        <w:rPr>
          <w:rFonts w:cs="Arial"/>
          <w:szCs w:val="32"/>
        </w:rPr>
        <w:t xml:space="preserve">a cough </w:t>
      </w:r>
    </w:p>
    <w:p w14:paraId="2EA3D85F" w14:textId="7A1023FD" w:rsidR="006828C0" w:rsidRPr="003443EA" w:rsidRDefault="006828C0" w:rsidP="008B68F8">
      <w:pPr>
        <w:ind w:left="4253" w:hanging="567"/>
        <w:rPr>
          <w:rFonts w:cs="Arial"/>
          <w:szCs w:val="32"/>
        </w:rPr>
      </w:pPr>
    </w:p>
    <w:p w14:paraId="5EB08595" w14:textId="31C6C3D7" w:rsidR="006828C0" w:rsidRPr="000D1C24" w:rsidRDefault="006828C0" w:rsidP="008B68F8">
      <w:pPr>
        <w:pStyle w:val="ListParagraph"/>
        <w:numPr>
          <w:ilvl w:val="0"/>
          <w:numId w:val="11"/>
        </w:numPr>
        <w:spacing w:before="0"/>
        <w:ind w:left="4253" w:hanging="567"/>
        <w:contextualSpacing/>
        <w:rPr>
          <w:rFonts w:cs="Arial"/>
          <w:szCs w:val="32"/>
        </w:rPr>
      </w:pPr>
      <w:r w:rsidRPr="000D1C24">
        <w:rPr>
          <w:rFonts w:cs="Arial"/>
          <w:szCs w:val="32"/>
        </w:rPr>
        <w:t>a runny nose</w:t>
      </w:r>
    </w:p>
    <w:p w14:paraId="35019380" w14:textId="0642C661" w:rsidR="006828C0" w:rsidRPr="005B3B89" w:rsidRDefault="006828C0" w:rsidP="008B68F8">
      <w:pPr>
        <w:ind w:left="4253" w:hanging="567"/>
        <w:rPr>
          <w:rFonts w:cs="Arial"/>
          <w:szCs w:val="32"/>
        </w:rPr>
      </w:pPr>
    </w:p>
    <w:p w14:paraId="18845E55" w14:textId="796C13C0" w:rsidR="006828C0" w:rsidRDefault="006828C0" w:rsidP="008B68F8">
      <w:pPr>
        <w:pStyle w:val="ListParagraph"/>
        <w:numPr>
          <w:ilvl w:val="0"/>
          <w:numId w:val="10"/>
        </w:numPr>
        <w:spacing w:before="0"/>
        <w:ind w:left="4253" w:hanging="567"/>
        <w:contextualSpacing/>
        <w:rPr>
          <w:rFonts w:cs="Arial"/>
          <w:szCs w:val="32"/>
        </w:rPr>
      </w:pPr>
      <w:r w:rsidRPr="003443EA">
        <w:rPr>
          <w:rFonts w:cs="Arial"/>
          <w:szCs w:val="32"/>
        </w:rPr>
        <w:t>eyes that are:</w:t>
      </w:r>
    </w:p>
    <w:p w14:paraId="6D1F966E" w14:textId="4AC12D1D" w:rsidR="002D00D5" w:rsidRPr="003443EA" w:rsidRDefault="00A17F56" w:rsidP="002D00D5">
      <w:pPr>
        <w:pStyle w:val="ListParagraph"/>
        <w:numPr>
          <w:ilvl w:val="0"/>
          <w:numId w:val="0"/>
        </w:numPr>
        <w:spacing w:before="0"/>
        <w:ind w:left="4253"/>
        <w:contextualSpacing/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24448" behindDoc="1" locked="0" layoutInCell="1" allowOverlap="1" wp14:anchorId="125F3013" wp14:editId="6BFBEA68">
            <wp:simplePos x="0" y="0"/>
            <wp:positionH relativeFrom="column">
              <wp:posOffset>68239</wp:posOffset>
            </wp:positionH>
            <wp:positionV relativeFrom="paragraph">
              <wp:posOffset>154580</wp:posOffset>
            </wp:positionV>
            <wp:extent cx="1440000" cy="1440000"/>
            <wp:effectExtent l="0" t="0" r="8255" b="8255"/>
            <wp:wrapNone/>
            <wp:docPr id="29" name="Picture 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C4E00" w14:textId="1D4306D4" w:rsidR="006828C0" w:rsidRPr="003443EA" w:rsidRDefault="006828C0" w:rsidP="002D00D5">
      <w:pPr>
        <w:pStyle w:val="ListParagraph"/>
        <w:numPr>
          <w:ilvl w:val="1"/>
          <w:numId w:val="10"/>
        </w:numPr>
        <w:spacing w:before="0"/>
        <w:ind w:left="4820" w:hanging="567"/>
        <w:contextualSpacing/>
        <w:rPr>
          <w:rFonts w:cs="Arial"/>
          <w:szCs w:val="32"/>
        </w:rPr>
      </w:pPr>
      <w:r w:rsidRPr="003443EA">
        <w:rPr>
          <w:rFonts w:cs="Arial"/>
          <w:szCs w:val="32"/>
        </w:rPr>
        <w:t xml:space="preserve">sore </w:t>
      </w:r>
    </w:p>
    <w:p w14:paraId="33C94246" w14:textId="77777777" w:rsidR="006828C0" w:rsidRPr="003443EA" w:rsidRDefault="006828C0" w:rsidP="002D00D5">
      <w:pPr>
        <w:ind w:left="4820" w:hanging="567"/>
        <w:rPr>
          <w:rFonts w:cs="Arial"/>
          <w:szCs w:val="32"/>
        </w:rPr>
      </w:pPr>
    </w:p>
    <w:p w14:paraId="4B003CF6" w14:textId="7EDC16C2" w:rsidR="006828C0" w:rsidRDefault="006828C0" w:rsidP="002D00D5">
      <w:pPr>
        <w:pStyle w:val="ListParagraph"/>
        <w:numPr>
          <w:ilvl w:val="1"/>
          <w:numId w:val="10"/>
        </w:numPr>
        <w:spacing w:before="0"/>
        <w:ind w:left="4820" w:hanging="567"/>
        <w:contextualSpacing/>
        <w:rPr>
          <w:rFonts w:cs="Arial"/>
          <w:szCs w:val="32"/>
        </w:rPr>
      </w:pPr>
      <w:r w:rsidRPr="003443EA">
        <w:rPr>
          <w:rFonts w:cs="Arial"/>
          <w:szCs w:val="32"/>
        </w:rPr>
        <w:t xml:space="preserve">watery </w:t>
      </w:r>
    </w:p>
    <w:p w14:paraId="3A2F290F" w14:textId="77777777" w:rsidR="002D00D5" w:rsidRPr="002D00D5" w:rsidRDefault="002D00D5" w:rsidP="002D00D5">
      <w:pPr>
        <w:ind w:left="4167" w:hanging="567"/>
        <w:rPr>
          <w:rFonts w:cs="Arial"/>
          <w:szCs w:val="32"/>
        </w:rPr>
      </w:pPr>
    </w:p>
    <w:p w14:paraId="5C621792" w14:textId="1CE17A32" w:rsidR="00401F5C" w:rsidRDefault="002D00D5" w:rsidP="002D00D5">
      <w:pPr>
        <w:pStyle w:val="ListParagraph"/>
        <w:numPr>
          <w:ilvl w:val="1"/>
          <w:numId w:val="10"/>
        </w:numPr>
        <w:spacing w:before="0"/>
        <w:ind w:left="4820" w:hanging="567"/>
        <w:contextualSpacing/>
        <w:rPr>
          <w:rFonts w:cs="Arial"/>
          <w:szCs w:val="32"/>
        </w:rPr>
      </w:pPr>
      <w:r>
        <w:rPr>
          <w:rFonts w:cs="Arial"/>
          <w:szCs w:val="32"/>
        </w:rPr>
        <w:t>pink.</w:t>
      </w:r>
    </w:p>
    <w:p w14:paraId="1119A3A3" w14:textId="77777777" w:rsidR="00401F5C" w:rsidRDefault="00401F5C">
      <w:pPr>
        <w:spacing w:line="240" w:lineRule="auto"/>
        <w:ind w:left="0"/>
        <w:rPr>
          <w:rFonts w:eastAsiaTheme="minorHAnsi" w:cs="Arial"/>
          <w:szCs w:val="32"/>
          <w:lang w:val="en-GB"/>
        </w:rPr>
      </w:pPr>
      <w:r>
        <w:rPr>
          <w:rFonts w:cs="Arial"/>
          <w:szCs w:val="32"/>
        </w:rPr>
        <w:br w:type="page"/>
      </w:r>
    </w:p>
    <w:p w14:paraId="1FA76508" w14:textId="77777777" w:rsidR="00401F5C" w:rsidRDefault="00401F5C" w:rsidP="00401F5C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625472" behindDoc="0" locked="0" layoutInCell="1" allowOverlap="1" wp14:anchorId="43A81F36" wp14:editId="3A5C92B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5100" cy="802640"/>
            <wp:effectExtent l="0" t="0" r="0" b="0"/>
            <wp:wrapNone/>
            <wp:docPr id="452" name="Picture 45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>From</w:t>
      </w:r>
      <w:r w:rsidRPr="003443EA">
        <w:rPr>
          <w:rFonts w:cs="Arial"/>
          <w:szCs w:val="32"/>
        </w:rPr>
        <w:t xml:space="preserve"> day 3 </w:t>
      </w:r>
      <w:r>
        <w:rPr>
          <w:rFonts w:cs="Arial"/>
          <w:szCs w:val="32"/>
        </w:rPr>
        <w:t>to day</w:t>
      </w:r>
      <w:r w:rsidRPr="003443EA">
        <w:rPr>
          <w:rFonts w:cs="Arial"/>
          <w:szCs w:val="32"/>
        </w:rPr>
        <w:t xml:space="preserve"> 7 of having measles people may </w:t>
      </w:r>
      <w:r>
        <w:rPr>
          <w:rFonts w:cs="Arial"/>
          <w:szCs w:val="32"/>
        </w:rPr>
        <w:t>start to get</w:t>
      </w:r>
      <w:r w:rsidRPr="003443EA">
        <w:rPr>
          <w:rFonts w:cs="Arial"/>
          <w:szCs w:val="32"/>
        </w:rPr>
        <w:t xml:space="preserve"> a </w:t>
      </w:r>
      <w:r w:rsidRPr="003443EA">
        <w:rPr>
          <w:rFonts w:cs="Arial"/>
          <w:b/>
          <w:bCs/>
          <w:szCs w:val="32"/>
        </w:rPr>
        <w:t>rash</w:t>
      </w:r>
      <w:r w:rsidRPr="003443EA">
        <w:rPr>
          <w:rFonts w:cs="Arial"/>
          <w:szCs w:val="32"/>
        </w:rPr>
        <w:t>.</w:t>
      </w:r>
    </w:p>
    <w:p w14:paraId="73DB9BF3" w14:textId="77777777" w:rsidR="00401F5C" w:rsidRDefault="00401F5C" w:rsidP="00401F5C">
      <w:pPr>
        <w:rPr>
          <w:rFonts w:cs="Arial"/>
          <w:szCs w:val="32"/>
        </w:rPr>
      </w:pPr>
    </w:p>
    <w:p w14:paraId="4AFAB462" w14:textId="42787D34" w:rsidR="00401F5C" w:rsidRDefault="00FC0A09" w:rsidP="00401F5C">
      <w:pPr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27520" behindDoc="1" locked="0" layoutInCell="1" allowOverlap="1" wp14:anchorId="27926E45" wp14:editId="0C76395A">
            <wp:simplePos x="0" y="0"/>
            <wp:positionH relativeFrom="margin">
              <wp:align>left</wp:align>
            </wp:positionH>
            <wp:positionV relativeFrom="paragraph">
              <wp:posOffset>291465</wp:posOffset>
            </wp:positionV>
            <wp:extent cx="1440000" cy="1440000"/>
            <wp:effectExtent l="0" t="0" r="8255" b="8255"/>
            <wp:wrapNone/>
            <wp:docPr id="43" name="Picture 4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6C6"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30948007" wp14:editId="2E82D942">
                <wp:simplePos x="0" y="0"/>
                <wp:positionH relativeFrom="margin">
                  <wp:posOffset>2142699</wp:posOffset>
                </wp:positionH>
                <wp:positionV relativeFrom="paragraph">
                  <wp:posOffset>230875</wp:posOffset>
                </wp:positionV>
                <wp:extent cx="3544916" cy="3098041"/>
                <wp:effectExtent l="0" t="0" r="0" b="762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09804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99593" id="Rectangle 34" o:spid="_x0000_s1026" style="position:absolute;margin-left:168.7pt;margin-top:18.2pt;width:279.15pt;height:243.95pt;z-index:-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" fillcolor="#bdd6ee [1304]" stroked="f" strokeweight="1pt">
                <w10:wrap anchorx="margin"/>
              </v:rect>
            </w:pict>
          </mc:Fallback>
        </mc:AlternateContent>
      </w:r>
      <w:r w:rsidR="00401F5C">
        <w:rPr>
          <w:rFonts w:cs="Arial"/>
          <w:szCs w:val="32"/>
        </w:rPr>
        <w:br/>
      </w:r>
      <w:r w:rsidR="00401F5C" w:rsidRPr="003443EA">
        <w:rPr>
          <w:rFonts w:cs="Arial"/>
          <w:szCs w:val="32"/>
        </w:rPr>
        <w:t xml:space="preserve">A </w:t>
      </w:r>
      <w:r w:rsidR="00401F5C" w:rsidRPr="003443EA">
        <w:rPr>
          <w:rFonts w:cs="Arial"/>
          <w:b/>
          <w:bCs/>
          <w:szCs w:val="32"/>
        </w:rPr>
        <w:t>rash</w:t>
      </w:r>
      <w:r w:rsidR="00401F5C" w:rsidRPr="003443EA">
        <w:rPr>
          <w:rFonts w:cs="Arial"/>
          <w:szCs w:val="32"/>
        </w:rPr>
        <w:t xml:space="preserve"> is when parts of</w:t>
      </w:r>
      <w:r w:rsidR="00401F5C">
        <w:rPr>
          <w:rFonts w:cs="Arial"/>
          <w:szCs w:val="32"/>
        </w:rPr>
        <w:t xml:space="preserve"> your</w:t>
      </w:r>
      <w:r w:rsidR="00401F5C" w:rsidRPr="003443EA">
        <w:rPr>
          <w:rFonts w:cs="Arial"/>
          <w:szCs w:val="32"/>
        </w:rPr>
        <w:t xml:space="preserve"> skin become:</w:t>
      </w:r>
    </w:p>
    <w:p w14:paraId="0EE6FE3A" w14:textId="77777777" w:rsidR="00401F5C" w:rsidRPr="003443EA" w:rsidRDefault="00401F5C" w:rsidP="00401F5C">
      <w:pPr>
        <w:ind w:left="3600"/>
        <w:rPr>
          <w:rFonts w:cs="Arial"/>
          <w:szCs w:val="32"/>
        </w:rPr>
      </w:pPr>
    </w:p>
    <w:p w14:paraId="4EB3BCC1" w14:textId="77777777" w:rsidR="00401F5C" w:rsidRPr="003443EA" w:rsidRDefault="00401F5C" w:rsidP="00401F5C">
      <w:pPr>
        <w:pStyle w:val="ListParagraph"/>
        <w:numPr>
          <w:ilvl w:val="0"/>
          <w:numId w:val="12"/>
        </w:numPr>
        <w:spacing w:before="0"/>
        <w:ind w:left="4253" w:hanging="567"/>
        <w:contextualSpacing/>
        <w:rPr>
          <w:rFonts w:cs="Arial"/>
          <w:szCs w:val="32"/>
        </w:rPr>
      </w:pPr>
      <w:r w:rsidRPr="003443EA">
        <w:rPr>
          <w:rFonts w:cs="Arial"/>
          <w:szCs w:val="32"/>
        </w:rPr>
        <w:t xml:space="preserve">swollen </w:t>
      </w:r>
      <w:r w:rsidRPr="003443EA">
        <w:rPr>
          <w:rFonts w:cs="Arial"/>
          <w:szCs w:val="32"/>
        </w:rPr>
        <w:br/>
      </w:r>
    </w:p>
    <w:p w14:paraId="605D0F1A" w14:textId="77777777" w:rsidR="00401F5C" w:rsidRPr="003443EA" w:rsidRDefault="00401F5C" w:rsidP="00401F5C">
      <w:pPr>
        <w:pStyle w:val="ListParagraph"/>
        <w:numPr>
          <w:ilvl w:val="0"/>
          <w:numId w:val="12"/>
        </w:numPr>
        <w:spacing w:before="0"/>
        <w:ind w:left="4253" w:hanging="567"/>
        <w:contextualSpacing/>
        <w:rPr>
          <w:rFonts w:cs="Arial"/>
          <w:szCs w:val="32"/>
        </w:rPr>
      </w:pPr>
      <w:r w:rsidRPr="003443EA">
        <w:rPr>
          <w:rFonts w:cs="Arial"/>
          <w:szCs w:val="32"/>
        </w:rPr>
        <w:t>red</w:t>
      </w:r>
      <w:r>
        <w:rPr>
          <w:rFonts w:cs="Arial"/>
          <w:szCs w:val="32"/>
        </w:rPr>
        <w:t xml:space="preserve"> </w:t>
      </w:r>
      <w:r w:rsidRPr="003443EA">
        <w:rPr>
          <w:rFonts w:cs="Arial"/>
          <w:szCs w:val="32"/>
        </w:rPr>
        <w:br/>
      </w:r>
    </w:p>
    <w:p w14:paraId="6D195439" w14:textId="77777777" w:rsidR="00401F5C" w:rsidRPr="003443EA" w:rsidRDefault="00401F5C" w:rsidP="00401F5C">
      <w:pPr>
        <w:pStyle w:val="ListParagraph"/>
        <w:numPr>
          <w:ilvl w:val="0"/>
          <w:numId w:val="12"/>
        </w:numPr>
        <w:spacing w:before="0"/>
        <w:ind w:left="4253" w:hanging="567"/>
        <w:contextualSpacing/>
        <w:rPr>
          <w:rFonts w:cs="Arial"/>
          <w:szCs w:val="32"/>
        </w:rPr>
      </w:pPr>
      <w:r w:rsidRPr="003443EA">
        <w:rPr>
          <w:rFonts w:cs="Arial"/>
          <w:szCs w:val="32"/>
        </w:rPr>
        <w:t>itchy.</w:t>
      </w:r>
    </w:p>
    <w:p w14:paraId="7FC1119A" w14:textId="62435863" w:rsidR="00401F5C" w:rsidRDefault="00720B21" w:rsidP="00401F5C">
      <w:pPr>
        <w:ind w:left="3600"/>
        <w:rPr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28544" behindDoc="0" locked="0" layoutInCell="1" allowOverlap="1" wp14:anchorId="233811E7" wp14:editId="6CD58F37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393190" cy="2193925"/>
            <wp:effectExtent l="0" t="0" r="0" b="0"/>
            <wp:wrapThrough wrapText="bothSides">
              <wp:wrapPolygon edited="0">
                <wp:start x="0" y="0"/>
                <wp:lineTo x="0" y="21381"/>
                <wp:lineTo x="21265" y="21381"/>
                <wp:lineTo x="21265" y="0"/>
                <wp:lineTo x="0" y="0"/>
              </wp:wrapPolygon>
            </wp:wrapThrough>
            <wp:docPr id="44" name="Picture 44" descr="A picture containing person, indoor,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person, indoor, underpants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D4DBD" w14:textId="77777777" w:rsidR="00401F5C" w:rsidRDefault="00401F5C" w:rsidP="00401F5C">
      <w:pPr>
        <w:ind w:left="3600"/>
        <w:rPr>
          <w:rFonts w:cs="Arial"/>
          <w:szCs w:val="32"/>
        </w:rPr>
      </w:pPr>
    </w:p>
    <w:p w14:paraId="2B4812D8" w14:textId="77777777" w:rsidR="007F6C07" w:rsidRDefault="00401F5C" w:rsidP="00401F5C">
      <w:pPr>
        <w:rPr>
          <w:rFonts w:cs="Arial"/>
          <w:szCs w:val="32"/>
        </w:rPr>
      </w:pPr>
      <w:r>
        <w:rPr>
          <w:rFonts w:cs="Arial"/>
          <w:szCs w:val="32"/>
        </w:rPr>
        <w:t>A measles rash usually</w:t>
      </w:r>
      <w:r w:rsidR="007F6C07">
        <w:rPr>
          <w:rFonts w:cs="Arial"/>
          <w:szCs w:val="32"/>
        </w:rPr>
        <w:t>:</w:t>
      </w:r>
    </w:p>
    <w:p w14:paraId="348D5BCE" w14:textId="0C5CA81A" w:rsidR="007F6C07" w:rsidRDefault="00401F5C" w:rsidP="00D33F40">
      <w:pPr>
        <w:pStyle w:val="Listtoplevel"/>
      </w:pPr>
      <w:r>
        <w:t>starts on your face</w:t>
      </w:r>
    </w:p>
    <w:p w14:paraId="5B2C0AD3" w14:textId="59A9B201" w:rsidR="00401F5C" w:rsidRDefault="00401F5C" w:rsidP="00D33F40">
      <w:pPr>
        <w:pStyle w:val="Listtoplevel"/>
      </w:pPr>
      <w:r>
        <w:t>then spreads to the rest of your body.</w:t>
      </w:r>
    </w:p>
    <w:p w14:paraId="0BD59C7F" w14:textId="2C5FF00B" w:rsidR="002D00D5" w:rsidRPr="003443EA" w:rsidRDefault="008F2640" w:rsidP="00401F5C">
      <w:pPr>
        <w:pStyle w:val="ListParagraph"/>
        <w:numPr>
          <w:ilvl w:val="0"/>
          <w:numId w:val="0"/>
        </w:numPr>
        <w:spacing w:before="0"/>
        <w:ind w:left="4820"/>
        <w:contextualSpacing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32F98C9" w14:textId="77777777" w:rsidR="006828C0" w:rsidRPr="003443EA" w:rsidRDefault="006828C0" w:rsidP="006828C0">
      <w:pPr>
        <w:ind w:left="4395" w:hanging="426"/>
        <w:rPr>
          <w:rFonts w:cs="Arial"/>
          <w:szCs w:val="32"/>
        </w:rPr>
      </w:pPr>
    </w:p>
    <w:p w14:paraId="4514C66B" w14:textId="77777777" w:rsidR="00124EA8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90CC159" w14:textId="1E67D965" w:rsidR="00124EA8" w:rsidRDefault="00EE121D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Keeping yourself safe from measles</w:t>
      </w:r>
    </w:p>
    <w:p w14:paraId="0962624E" w14:textId="77777777" w:rsidR="00124EA8" w:rsidRPr="00124EA8" w:rsidRDefault="00124EA8" w:rsidP="00124EA8">
      <w:pPr>
        <w:rPr>
          <w:lang w:eastAsia="en-GB"/>
        </w:rPr>
      </w:pPr>
    </w:p>
    <w:p w14:paraId="1E61FE30" w14:textId="76D87151" w:rsidR="00124EA8" w:rsidRDefault="000D2281" w:rsidP="00124EA8">
      <w:pPr>
        <w:rPr>
          <w:rFonts w:eastAsia="Times New Roman"/>
          <w:shd w:val="clear" w:color="auto" w:fill="FFFFFF"/>
          <w:lang w:eastAsia="en-GB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38784" behindDoc="0" locked="0" layoutInCell="1" allowOverlap="1" wp14:anchorId="2EE6B100" wp14:editId="57E433CE">
            <wp:simplePos x="0" y="0"/>
            <wp:positionH relativeFrom="margin">
              <wp:align>left</wp:align>
            </wp:positionH>
            <wp:positionV relativeFrom="paragraph">
              <wp:posOffset>193230</wp:posOffset>
            </wp:positionV>
            <wp:extent cx="1435608" cy="1435608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14597" w14:textId="740ECCEC" w:rsidR="00F87859" w:rsidRDefault="00D839FF" w:rsidP="00124EA8">
      <w:pPr>
        <w:rPr>
          <w:rFonts w:eastAsia="Times New Roman"/>
          <w:noProof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eastAsia="en-GB"/>
        </w:rPr>
        <w:t xml:space="preserve">Being </w:t>
      </w:r>
      <w:r w:rsidRPr="00FE6AF7">
        <w:rPr>
          <w:rFonts w:eastAsia="Times New Roman"/>
          <w:b/>
          <w:bCs/>
          <w:noProof/>
          <w:shd w:val="clear" w:color="auto" w:fill="FFFFFF"/>
          <w:lang w:eastAsia="en-GB"/>
        </w:rPr>
        <w:t>vaccinated</w:t>
      </w:r>
      <w:r>
        <w:rPr>
          <w:rFonts w:eastAsia="Times New Roman"/>
          <w:noProof/>
          <w:shd w:val="clear" w:color="auto" w:fill="FFFFFF"/>
          <w:lang w:eastAsia="en-GB"/>
        </w:rPr>
        <w:t xml:space="preserve"> is a good way to stay safe from measles.  </w:t>
      </w:r>
    </w:p>
    <w:p w14:paraId="22721F74" w14:textId="27E27F62" w:rsidR="00FE6AF7" w:rsidRDefault="00FE6AF7" w:rsidP="00124EA8">
      <w:pPr>
        <w:rPr>
          <w:rFonts w:eastAsia="Times New Roman"/>
          <w:noProof/>
          <w:shd w:val="clear" w:color="auto" w:fill="FFFFFF"/>
          <w:lang w:eastAsia="en-GB"/>
        </w:rPr>
      </w:pPr>
    </w:p>
    <w:p w14:paraId="08CAC050" w14:textId="00EF9C91" w:rsidR="00DF5100" w:rsidRDefault="00F973B3" w:rsidP="00DF5100">
      <w:pPr>
        <w:rPr>
          <w:rFonts w:eastAsiaTheme="majorEastAsia" w:cs="Arial"/>
          <w:szCs w:val="32"/>
        </w:rPr>
      </w:pPr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675A1E65" wp14:editId="68A4455E">
                <wp:simplePos x="0" y="0"/>
                <wp:positionH relativeFrom="margin">
                  <wp:align>right</wp:align>
                </wp:positionH>
                <wp:positionV relativeFrom="paragraph">
                  <wp:posOffset>196878</wp:posOffset>
                </wp:positionV>
                <wp:extent cx="3544570" cy="890650"/>
                <wp:effectExtent l="0" t="0" r="0" b="508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890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15986" id="Rectangle 47" o:spid="_x0000_s1026" style="position:absolute;margin-left:227.9pt;margin-top:15.5pt;width:279.1pt;height:70.15pt;z-index:-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" fillcolor="#bdd6ee [1304]" stroked="f" strokeweight="1pt">
                <w10:wrap anchorx="margin"/>
              </v:rect>
            </w:pict>
          </mc:Fallback>
        </mc:AlternateContent>
      </w:r>
      <w:r w:rsidR="00304E66">
        <w:rPr>
          <w:noProof/>
          <w:lang w:val="en-NZ" w:eastAsia="en-NZ"/>
        </w:rPr>
        <w:drawing>
          <wp:anchor distT="0" distB="0" distL="114300" distR="114300" simplePos="0" relativeHeight="251635712" behindDoc="0" locked="0" layoutInCell="1" allowOverlap="1" wp14:anchorId="22C628F3" wp14:editId="010617B2">
            <wp:simplePos x="0" y="0"/>
            <wp:positionH relativeFrom="margin">
              <wp:align>left</wp:align>
            </wp:positionH>
            <wp:positionV relativeFrom="paragraph">
              <wp:posOffset>231064</wp:posOffset>
            </wp:positionV>
            <wp:extent cx="1435100" cy="1435100"/>
            <wp:effectExtent l="0" t="0" r="0" b="0"/>
            <wp:wrapNone/>
            <wp:docPr id="1365" name="Picture 136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AEC0DF" w14:textId="7652D6A5" w:rsidR="00DF5100" w:rsidRPr="004B1CBD" w:rsidRDefault="00DF5100" w:rsidP="000D2281">
      <w:pPr>
        <w:tabs>
          <w:tab w:val="left" w:pos="5858"/>
        </w:tabs>
        <w:rPr>
          <w:rFonts w:eastAsiaTheme="majorEastAsia" w:cs="Arial"/>
          <w:szCs w:val="32"/>
        </w:rPr>
      </w:pPr>
      <w:r>
        <w:rPr>
          <w:rFonts w:cs="Arial"/>
          <w:szCs w:val="32"/>
        </w:rPr>
        <w:t xml:space="preserve">Being </w:t>
      </w:r>
      <w:r w:rsidRPr="004B1CBD">
        <w:rPr>
          <w:rFonts w:cs="Arial"/>
          <w:b/>
          <w:szCs w:val="32"/>
        </w:rPr>
        <w:t>vaccinated</w:t>
      </w:r>
      <w:r>
        <w:rPr>
          <w:rFonts w:cs="Arial"/>
          <w:szCs w:val="32"/>
        </w:rPr>
        <w:t xml:space="preserve"> means you get </w:t>
      </w:r>
      <w:r w:rsidRPr="004B1CBD">
        <w:rPr>
          <w:rFonts w:cs="Arial"/>
          <w:szCs w:val="32"/>
        </w:rPr>
        <w:t>an injection in your arm.</w:t>
      </w:r>
    </w:p>
    <w:p w14:paraId="352A31A9" w14:textId="786B7C50" w:rsidR="00DF5100" w:rsidRDefault="00DF5100" w:rsidP="00DF5100">
      <w:pPr>
        <w:tabs>
          <w:tab w:val="left" w:pos="5835"/>
        </w:tabs>
        <w:ind w:left="3600"/>
        <w:rPr>
          <w:rFonts w:eastAsiaTheme="majorEastAsia" w:cs="Arial"/>
          <w:szCs w:val="32"/>
        </w:rPr>
      </w:pPr>
      <w:r>
        <w:rPr>
          <w:rFonts w:eastAsiaTheme="majorEastAsia" w:cs="Arial"/>
          <w:szCs w:val="32"/>
        </w:rPr>
        <w:tab/>
      </w:r>
    </w:p>
    <w:p w14:paraId="2EBFE39B" w14:textId="2D49CB5E" w:rsidR="00DF5100" w:rsidRDefault="00DF5100" w:rsidP="00DF5100">
      <w:pPr>
        <w:ind w:left="3600"/>
        <w:jc w:val="center"/>
        <w:rPr>
          <w:rFonts w:eastAsiaTheme="majorEastAsia" w:cs="Arial"/>
          <w:szCs w:val="32"/>
        </w:rPr>
      </w:pPr>
    </w:p>
    <w:p w14:paraId="128B8887" w14:textId="4E8D0EBC" w:rsidR="00DF5100" w:rsidRDefault="00F973B3" w:rsidP="000D2281">
      <w:pPr>
        <w:rPr>
          <w:rFonts w:eastAsiaTheme="majorEastAsia" w:cs="Arial"/>
          <w:szCs w:val="32"/>
        </w:rPr>
      </w:pPr>
      <w:r>
        <w:rPr>
          <w:rFonts w:cs="Arial"/>
          <w:noProof/>
          <w:szCs w:val="32"/>
          <w:shd w:val="clear" w:color="auto" w:fill="FFFFFF"/>
          <w:lang w:val="en-NZ" w:eastAsia="en-NZ"/>
        </w:rPr>
        <w:drawing>
          <wp:anchor distT="0" distB="0" distL="114300" distR="114300" simplePos="0" relativeHeight="251633664" behindDoc="0" locked="0" layoutInCell="1" allowOverlap="1" wp14:anchorId="3A6C2C41" wp14:editId="7C408B6B">
            <wp:simplePos x="0" y="0"/>
            <wp:positionH relativeFrom="margin">
              <wp:posOffset>0</wp:posOffset>
            </wp:positionH>
            <wp:positionV relativeFrom="paragraph">
              <wp:posOffset>280035</wp:posOffset>
            </wp:positionV>
            <wp:extent cx="1435100" cy="1435100"/>
            <wp:effectExtent l="0" t="0" r="0" b="0"/>
            <wp:wrapNone/>
            <wp:docPr id="1399" name="Picture 139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Picture 1399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9B9">
        <w:rPr>
          <w:rFonts w:eastAsiaTheme="majorEastAsia" w:cs="Arial"/>
          <w:szCs w:val="32"/>
        </w:rPr>
        <w:t>If you are vaccinated</w:t>
      </w:r>
      <w:r w:rsidR="00DF5100">
        <w:rPr>
          <w:rFonts w:eastAsiaTheme="majorEastAsia" w:cs="Arial"/>
          <w:szCs w:val="32"/>
        </w:rPr>
        <w:t xml:space="preserve"> you are less likely to:</w:t>
      </w:r>
    </w:p>
    <w:p w14:paraId="0E016702" w14:textId="2B575436" w:rsidR="00DF5100" w:rsidRDefault="00DF5100" w:rsidP="00DF5100">
      <w:pPr>
        <w:ind w:left="3600"/>
        <w:jc w:val="right"/>
        <w:rPr>
          <w:rFonts w:eastAsiaTheme="majorEastAsia" w:cs="Arial"/>
          <w:szCs w:val="32"/>
        </w:rPr>
      </w:pPr>
    </w:p>
    <w:p w14:paraId="66D96189" w14:textId="6348C4F4" w:rsidR="00DF5100" w:rsidRDefault="00DF5100" w:rsidP="000D2281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rPr>
          <w:rFonts w:eastAsiaTheme="majorEastAsia" w:cs="Arial"/>
          <w:szCs w:val="32"/>
        </w:rPr>
      </w:pPr>
      <w:r>
        <w:rPr>
          <w:rFonts w:eastAsiaTheme="majorEastAsia" w:cs="Arial"/>
          <w:szCs w:val="32"/>
        </w:rPr>
        <w:t xml:space="preserve">get measles </w:t>
      </w:r>
      <w:r>
        <w:rPr>
          <w:rFonts w:eastAsiaTheme="majorEastAsia" w:cs="Arial"/>
          <w:szCs w:val="32"/>
        </w:rPr>
        <w:br/>
      </w:r>
    </w:p>
    <w:p w14:paraId="3C7FAC3F" w14:textId="79B8C0CB" w:rsidR="00DF5100" w:rsidRDefault="000D2281" w:rsidP="000D2281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rPr>
          <w:rFonts w:eastAsiaTheme="majorEastAsia" w:cs="Arial"/>
          <w:szCs w:val="32"/>
        </w:rPr>
      </w:pPr>
      <w:r>
        <w:rPr>
          <w:rFonts w:eastAsiaTheme="majorEastAsia"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5DEAE682" wp14:editId="45607164">
                <wp:simplePos x="0" y="0"/>
                <wp:positionH relativeFrom="margin">
                  <wp:align>left</wp:align>
                </wp:positionH>
                <wp:positionV relativeFrom="page">
                  <wp:posOffset>7219485</wp:posOffset>
                </wp:positionV>
                <wp:extent cx="1786890" cy="1225550"/>
                <wp:effectExtent l="0" t="0" r="0" b="0"/>
                <wp:wrapNone/>
                <wp:docPr id="423" name="Group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6890" cy="1225550"/>
                          <a:chOff x="0" y="0"/>
                          <a:chExt cx="2049736" cy="1435100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 descr="Germs Spreadin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2" name="Multiplication Sign 422"/>
                        <wps:cNvSpPr/>
                        <wps:spPr>
                          <a:xfrm>
                            <a:off x="1336431" y="773723"/>
                            <a:ext cx="713305" cy="66055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57D4A" id="Group 423" o:spid="_x0000_s1026" style="position:absolute;margin-left:0;margin-top:568.45pt;width:140.7pt;height:96.5pt;z-index:251634688;mso-position-horizontal:left;mso-position-horizontal-relative:margin;mso-position-vertical-relative:page;mso-width-relative:margin;mso-height-relative:margin" coordsize="20497,14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">
                <v:shape id="Picture 1465" o:spid="_x0000_s1027" type="#_x0000_t75" alt="Germs Spreading" style="position:absolute;width:14351;height:14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ckuvDAAAA3QAAAA8AAABkcnMvZG93bnJldi54bWxET9tqwkAQfS/4D8sIfasbWxskuoqIilhf&#10;vHzAkB2z0exsml1N+vddodC3OZzrTOedrcSDGl86VjAcJCCIc6dLLhScT+u3MQgfkDVWjknBD3mY&#10;z3ovU8y0a/lAj2MoRAxhn6ECE0KdSelzQxb9wNXEkbu4xmKIsCmkbrCN4baS70mSSoslxwaDNS0N&#10;5bfj3SpI283qw2+uNY1v+2u6+zLfo6JT6rXfLSYgAnXhX/zn3uo4f5R+wvObeIK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yS68MAAADdAAAADwAAAAAAAAAAAAAAAACf&#10;AgAAZHJzL2Rvd25yZXYueG1sUEsFBgAAAAAEAAQA9wAAAI8DAAAAAA==&#10;">
                  <v:imagedata r:id="rId44" o:title="Germs Spreading"/>
                  <v:path arrowok="t"/>
                </v:shape>
                <v:shape id="Multiplication Sign 422" o:spid="_x0000_s1028" style="position:absolute;left:13364;top:7737;width:7133;height:6605;visibility:visible;mso-wrap-style:square;v-text-anchor:middle" coordsize="713305,660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vwcIA&#10;AADcAAAADwAAAGRycy9kb3ducmV2LnhtbESPQWvCQBSE7wX/w/KE3urGtIhEVxFFyElQe+ntkX0m&#10;wezbkH3G6K93C4Ueh5n5hlmuB9eonrpQezYwnSSgiAtvay4NfJ/3H3NQQZAtNp7JwIMCrFejtyVm&#10;1t/5SP1JShUhHDI0UIm0mdahqMhhmPiWOHoX3zmUKLtS2w7vEe4anSbJTDusOS5U2NK2ouJ6ujkD&#10;+Q8dDo0PT8ylv+5uOR/l8WnM+3jYLEAJDfIf/mvn1sBXmsLvmXg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uK/BwgAAANwAAAAPAAAAAAAAAAAAAAAAAJgCAABkcnMvZG93&#10;bnJldi54bWxQSwUGAAAAAAQABAD1AAAAhwMAAAAA&#10;" path="m118538,215643l224098,101652,356653,224402,489207,101652,594767,215643,470981,330275,594767,444907,489207,558898,356653,436148,224098,558898,118538,444907,242324,330275,118538,215643xe" fillcolor="red" strokecolor="red" strokeweight="1pt">
                  <v:stroke joinstyle="miter"/>
                  <v:path arrowok="t" o:connecttype="custom" o:connectlocs="118538,215643;224098,101652;356653,224402;489207,101652;594767,215643;470981,330275;594767,444907;489207,558898;356653,436148;224098,558898;118538,444907;242324,330275;118538,215643" o:connectangles="0,0,0,0,0,0,0,0,0,0,0,0,0"/>
                </v:shape>
                <w10:wrap anchorx="margin" anchory="page"/>
              </v:group>
            </w:pict>
          </mc:Fallback>
        </mc:AlternateContent>
      </w:r>
      <w:r w:rsidR="00DF5100">
        <w:rPr>
          <w:rFonts w:eastAsiaTheme="majorEastAsia" w:cs="Arial"/>
          <w:szCs w:val="32"/>
        </w:rPr>
        <w:t>spread measles</w:t>
      </w:r>
    </w:p>
    <w:p w14:paraId="35624A03" w14:textId="77777777" w:rsidR="000D2281" w:rsidRDefault="000D2281" w:rsidP="000D2281">
      <w:pPr>
        <w:pStyle w:val="ListParagraph"/>
        <w:numPr>
          <w:ilvl w:val="0"/>
          <w:numId w:val="0"/>
        </w:numPr>
        <w:spacing w:before="0"/>
        <w:ind w:left="4253" w:hanging="567"/>
        <w:contextualSpacing/>
        <w:rPr>
          <w:rFonts w:eastAsiaTheme="majorEastAsia" w:cs="Arial"/>
          <w:szCs w:val="32"/>
        </w:rPr>
      </w:pPr>
    </w:p>
    <w:p w14:paraId="56948975" w14:textId="463D368B" w:rsidR="00DF5100" w:rsidRPr="00CE1C2E" w:rsidRDefault="00DF5100" w:rsidP="000D2281">
      <w:pPr>
        <w:pStyle w:val="ListParagraph"/>
        <w:numPr>
          <w:ilvl w:val="0"/>
          <w:numId w:val="14"/>
        </w:numPr>
        <w:spacing w:before="0"/>
        <w:ind w:left="4253" w:hanging="567"/>
        <w:contextualSpacing/>
        <w:rPr>
          <w:rFonts w:eastAsiaTheme="majorEastAsia" w:cs="Arial"/>
          <w:szCs w:val="32"/>
        </w:rPr>
      </w:pPr>
      <w:r w:rsidRPr="00CE1C2E">
        <w:rPr>
          <w:rFonts w:eastAsiaTheme="majorEastAsia" w:cs="Arial"/>
          <w:szCs w:val="32"/>
        </w:rPr>
        <w:t>need to stay home if you are in contact with someone with measles.</w:t>
      </w:r>
      <w:r w:rsidRPr="00CE1C2E">
        <w:rPr>
          <w:rFonts w:cs="Arial"/>
          <w:noProof/>
          <w:szCs w:val="32"/>
        </w:rPr>
        <w:t xml:space="preserve"> </w:t>
      </w:r>
    </w:p>
    <w:p w14:paraId="1B6A398E" w14:textId="77777777" w:rsidR="00DF5100" w:rsidRPr="003443EA" w:rsidRDefault="00DF5100" w:rsidP="00DF5100">
      <w:pPr>
        <w:ind w:left="3600"/>
        <w:rPr>
          <w:rFonts w:eastAsiaTheme="majorEastAsia" w:cs="Arial"/>
          <w:szCs w:val="32"/>
        </w:rPr>
      </w:pPr>
    </w:p>
    <w:p w14:paraId="7AB7EC65" w14:textId="77777777" w:rsidR="00DF5100" w:rsidRDefault="00DF5100" w:rsidP="00DF5100">
      <w:pPr>
        <w:rPr>
          <w:rFonts w:eastAsiaTheme="majorEastAsia"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br w:type="page"/>
      </w:r>
    </w:p>
    <w:p w14:paraId="7CF4E196" w14:textId="73D64CB4" w:rsidR="00DF5100" w:rsidRPr="003443EA" w:rsidRDefault="00DF5100" w:rsidP="000D2281">
      <w:pPr>
        <w:rPr>
          <w:rFonts w:cs="Arial"/>
          <w:szCs w:val="32"/>
        </w:rPr>
      </w:pPr>
      <w:r>
        <w:rPr>
          <w:rFonts w:cs="Arial"/>
          <w:noProof/>
          <w:shd w:val="clear" w:color="auto" w:fill="FFFFFF"/>
          <w:lang w:val="en-NZ" w:eastAsia="en-NZ"/>
        </w:rPr>
        <w:lastRenderedPageBreak/>
        <w:drawing>
          <wp:anchor distT="0" distB="0" distL="114300" distR="114300" simplePos="0" relativeHeight="251631616" behindDoc="0" locked="0" layoutInCell="1" allowOverlap="1" wp14:anchorId="065DECB4" wp14:editId="1FEAE172">
            <wp:simplePos x="0" y="0"/>
            <wp:positionH relativeFrom="column">
              <wp:posOffset>-79375</wp:posOffset>
            </wp:positionH>
            <wp:positionV relativeFrom="paragraph">
              <wp:posOffset>-159443</wp:posOffset>
            </wp:positionV>
            <wp:extent cx="1435608" cy="1435608"/>
            <wp:effectExtent l="0" t="0" r="0" b="0"/>
            <wp:wrapNone/>
            <wp:docPr id="1400" name="Picture 140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Picture 1400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>Getting vaccinated to protect</w:t>
      </w:r>
      <w:r w:rsidRPr="003443EA">
        <w:rPr>
          <w:rFonts w:cs="Arial"/>
          <w:szCs w:val="32"/>
        </w:rPr>
        <w:t xml:space="preserve"> yourself from measles:</w:t>
      </w:r>
    </w:p>
    <w:p w14:paraId="597F4448" w14:textId="77777777" w:rsidR="00DF5100" w:rsidRPr="003443EA" w:rsidRDefault="00DF5100" w:rsidP="00DF5100">
      <w:pPr>
        <w:ind w:left="3600"/>
        <w:rPr>
          <w:rFonts w:cs="Arial"/>
          <w:szCs w:val="32"/>
        </w:rPr>
      </w:pPr>
    </w:p>
    <w:p w14:paraId="026B63B0" w14:textId="14978CA9" w:rsidR="00DF5100" w:rsidRPr="003443EA" w:rsidRDefault="00DF5100" w:rsidP="000D2281">
      <w:pPr>
        <w:pStyle w:val="ListParagraph"/>
        <w:numPr>
          <w:ilvl w:val="0"/>
          <w:numId w:val="13"/>
        </w:numPr>
        <w:spacing w:before="0"/>
        <w:ind w:left="4253" w:hanging="567"/>
        <w:contextualSpacing/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485EAFB5" wp14:editId="10D79D45">
                <wp:simplePos x="0" y="0"/>
                <wp:positionH relativeFrom="column">
                  <wp:posOffset>-38100</wp:posOffset>
                </wp:positionH>
                <wp:positionV relativeFrom="paragraph">
                  <wp:posOffset>424815</wp:posOffset>
                </wp:positionV>
                <wp:extent cx="1626108" cy="1231533"/>
                <wp:effectExtent l="0" t="0" r="0" b="0"/>
                <wp:wrapNone/>
                <wp:docPr id="466" name="Group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108" cy="1231533"/>
                          <a:chOff x="-237064" y="0"/>
                          <a:chExt cx="2023579" cy="1231533"/>
                        </a:xfrm>
                      </wpg:grpSpPr>
                      <pic:pic xmlns:pic="http://schemas.openxmlformats.org/drawingml/2006/picture">
                        <pic:nvPicPr>
                          <pic:cNvPr id="464" name="Picture 4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5" r="12624"/>
                          <a:stretch/>
                        </pic:blipFill>
                        <pic:spPr bwMode="auto">
                          <a:xfrm>
                            <a:off x="-237064" y="0"/>
                            <a:ext cx="1450948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5" name="Multiplication Sign 465"/>
                        <wps:cNvSpPr/>
                        <wps:spPr>
                          <a:xfrm>
                            <a:off x="898543" y="570839"/>
                            <a:ext cx="887972" cy="660694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647DFF" id="Group 466" o:spid="_x0000_s1026" style="position:absolute;margin-left:-3pt;margin-top:33.45pt;width:128.05pt;height:96.95pt;z-index:251629568;mso-width-relative:margin" coordorigin="-2370" coordsize="20235,12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">
                <v:shape id="Picture 464" o:spid="_x0000_s1027" type="#_x0000_t75" style="position:absolute;left:-2370;width:14508;height:1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X63HAAAA3AAAAA8AAABkcnMvZG93bnJldi54bWxEj09rwkAUxO8Fv8PyBG91Y7Fao6uEQsVD&#10;wT8tBW/P7DOJzb4N2TVJ++m7BcHjMDO/YRarzpSiodoVlhWMhhEI4tTqgjMFnx9vjy8gnEfWWFom&#10;BT/kYLXsPSww1rblPTUHn4kAYRejgtz7KpbSpTkZdENbEQfvbGuDPsg6k7rGNsBNKZ+iaCINFhwW&#10;cqzoNaf0+3A1Ck4znCXb886Vz1pP1+9fv8nxclFq0O+SOQhPnb+Hb+2NVjCejOH/TDg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qPX63HAAAA3AAAAA8AAAAAAAAAAAAA&#10;AAAAnwIAAGRycy9kb3ducmV2LnhtbFBLBQYAAAAABAAEAPcAAACTAwAAAAA=&#10;">
                  <v:imagedata r:id="rId46" o:title="" cropleft="6216f" cropright="8273f"/>
                  <v:path arrowok="t"/>
                </v:shape>
                <v:shape id="Multiplication Sign 465" o:spid="_x0000_s1028" style="position:absolute;left:8985;top:5708;width:8880;height:6607;visibility:visible;mso-wrap-style:square;v-text-anchor:middle" coordsize="887972,660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mAosUA&#10;AADcAAAADwAAAGRycy9kb3ducmV2LnhtbESP0WoCMRRE34X+Q7iFvmlW24qsRpFCS8W+VPsBl83d&#10;zermZk2iu/brTaHg4zAzZ5jFqreNuJAPtWMF41EGgrhwuuZKwc/+fTgDESKyxsYxKbhSgNXyYbDA&#10;XLuOv+myi5VIEA45KjAxtrmUoTBkMYxcS5y80nmLMUlfSe2xS3DbyEmWTaXFmtOCwZbeDBXH3dkq&#10;+LCz8ndzov3kKz6b7lz6gy22Sj099us5iEh9vIf/259awcv0Ff7O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YCixQAAANwAAAAPAAAAAAAAAAAAAAAAAJgCAABkcnMv&#10;ZG93bnJldi54bWxQSwUGAAAAAAQABAD1AAAAigMAAAAA&#10;" path="m166888,221018l259649,96346,443986,233502,628323,96346r92761,124672l574146,330347,721084,439676,628323,564348,443986,427192,259649,564348,166888,439676,313826,330347,166888,221018xe" fillcolor="red" strokecolor="red" strokeweight="1pt">
                  <v:stroke joinstyle="miter"/>
                  <v:path arrowok="t" o:connecttype="custom" o:connectlocs="166888,221018;259649,96346;443986,233502;628323,96346;721084,221018;574146,330347;721084,439676;628323,564348;443986,427192;259649,564348;166888,439676;313826,330347;166888,221018" o:connectangles="0,0,0,0,0,0,0,0,0,0,0,0,0"/>
                </v:shape>
              </v:group>
            </w:pict>
          </mc:Fallback>
        </mc:AlternateContent>
      </w:r>
      <w:r>
        <w:rPr>
          <w:rFonts w:cs="Arial"/>
          <w:szCs w:val="32"/>
        </w:rPr>
        <w:t xml:space="preserve">is </w:t>
      </w:r>
      <w:r w:rsidRPr="003443EA">
        <w:rPr>
          <w:rFonts w:cs="Arial"/>
          <w:szCs w:val="32"/>
        </w:rPr>
        <w:t xml:space="preserve">easy </w:t>
      </w:r>
      <w:r w:rsidRPr="003443EA">
        <w:rPr>
          <w:rFonts w:cs="Arial"/>
          <w:szCs w:val="32"/>
        </w:rPr>
        <w:br/>
      </w:r>
    </w:p>
    <w:p w14:paraId="6CDC0F22" w14:textId="0C10BF62" w:rsidR="00DF5100" w:rsidRPr="003443EA" w:rsidRDefault="00DF5100" w:rsidP="000D2281">
      <w:pPr>
        <w:pStyle w:val="ListParagraph"/>
        <w:numPr>
          <w:ilvl w:val="0"/>
          <w:numId w:val="13"/>
        </w:numPr>
        <w:spacing w:before="0"/>
        <w:ind w:left="4253" w:hanging="567"/>
        <w:contextualSpacing/>
        <w:rPr>
          <w:rFonts w:cs="Arial"/>
          <w:szCs w:val="32"/>
        </w:rPr>
      </w:pPr>
      <w:r>
        <w:rPr>
          <w:rFonts w:cs="Arial"/>
          <w:szCs w:val="32"/>
        </w:rPr>
        <w:t>does not cost money.</w:t>
      </w:r>
      <w:r w:rsidRPr="003443EA">
        <w:rPr>
          <w:rFonts w:cs="Arial"/>
          <w:szCs w:val="32"/>
        </w:rPr>
        <w:t xml:space="preserve"> </w:t>
      </w:r>
    </w:p>
    <w:p w14:paraId="513D6E09" w14:textId="6B140640" w:rsidR="00DF5100" w:rsidRPr="003443EA" w:rsidRDefault="00DF5100" w:rsidP="00DF5100">
      <w:pPr>
        <w:ind w:left="3600"/>
        <w:rPr>
          <w:rFonts w:cs="Arial"/>
          <w:szCs w:val="32"/>
        </w:rPr>
      </w:pPr>
    </w:p>
    <w:p w14:paraId="3CB32237" w14:textId="77777777" w:rsidR="00DF5100" w:rsidRPr="003443EA" w:rsidRDefault="00DF5100" w:rsidP="00DF5100">
      <w:pPr>
        <w:tabs>
          <w:tab w:val="left" w:pos="5460"/>
          <w:tab w:val="center" w:pos="6313"/>
        </w:tabs>
        <w:ind w:left="3600"/>
        <w:rPr>
          <w:rFonts w:cs="Arial"/>
          <w:szCs w:val="32"/>
        </w:rPr>
      </w:pPr>
      <w:r>
        <w:rPr>
          <w:rFonts w:cs="Arial"/>
          <w:szCs w:val="32"/>
        </w:rPr>
        <w:tab/>
      </w:r>
      <w:r>
        <w:rPr>
          <w:rFonts w:cs="Arial"/>
          <w:szCs w:val="32"/>
        </w:rPr>
        <w:tab/>
      </w:r>
    </w:p>
    <w:p w14:paraId="3F3474BE" w14:textId="32562AC5" w:rsidR="00DF5100" w:rsidRDefault="00DF5100" w:rsidP="000D2281">
      <w:pPr>
        <w:rPr>
          <w:rFonts w:cs="Arial"/>
          <w:szCs w:val="32"/>
        </w:rPr>
      </w:pPr>
      <w:r>
        <w:rPr>
          <w:rFonts w:cs="Arial"/>
          <w:b/>
          <w:bCs/>
          <w:noProof/>
          <w:sz w:val="40"/>
          <w:szCs w:val="40"/>
          <w:lang w:val="en-NZ" w:eastAsia="en-NZ"/>
        </w:rPr>
        <w:drawing>
          <wp:anchor distT="0" distB="0" distL="114300" distR="114300" simplePos="0" relativeHeight="251636736" behindDoc="0" locked="0" layoutInCell="1" allowOverlap="1" wp14:anchorId="314C1EDA" wp14:editId="3AB92527">
            <wp:simplePos x="0" y="0"/>
            <wp:positionH relativeFrom="margin">
              <wp:align>left</wp:align>
            </wp:positionH>
            <wp:positionV relativeFrom="paragraph">
              <wp:posOffset>56221</wp:posOffset>
            </wp:positionV>
            <wp:extent cx="1076498" cy="1309122"/>
            <wp:effectExtent l="0" t="0" r="0" b="5715"/>
            <wp:wrapNone/>
            <wp:docPr id="46" name="Picture 4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silhouet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98" cy="130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</w:rPr>
        <w:t xml:space="preserve">The MMR vaccine is free for anyone </w:t>
      </w:r>
      <w:r w:rsidRPr="00F05F87">
        <w:rPr>
          <w:rFonts w:cs="Arial"/>
          <w:szCs w:val="32"/>
        </w:rPr>
        <w:t>in New Zealand born after 1 Jan</w:t>
      </w:r>
      <w:r w:rsidR="004F6AE8">
        <w:rPr>
          <w:rFonts w:cs="Arial"/>
          <w:szCs w:val="32"/>
        </w:rPr>
        <w:t>uary</w:t>
      </w:r>
      <w:r w:rsidRPr="00F05F87">
        <w:rPr>
          <w:rFonts w:cs="Arial"/>
          <w:szCs w:val="32"/>
        </w:rPr>
        <w:t xml:space="preserve"> 1969. </w:t>
      </w:r>
      <w:r w:rsidRPr="00CD10F9">
        <w:rPr>
          <w:rFonts w:cs="Arial"/>
          <w:szCs w:val="32"/>
        </w:rPr>
        <w:t xml:space="preserve"> </w:t>
      </w:r>
    </w:p>
    <w:p w14:paraId="5A6F71EA" w14:textId="1C5AF907" w:rsidR="00DF5100" w:rsidRDefault="00DF5100" w:rsidP="000D2281">
      <w:pPr>
        <w:rPr>
          <w:rFonts w:cs="Arial"/>
          <w:szCs w:val="32"/>
        </w:rPr>
      </w:pPr>
    </w:p>
    <w:p w14:paraId="1ACFC946" w14:textId="6A791149" w:rsidR="00DF5100" w:rsidRPr="001F5571" w:rsidRDefault="00183736" w:rsidP="000D2281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30592" behindDoc="0" locked="0" layoutInCell="1" allowOverlap="1" wp14:anchorId="02DA19E4" wp14:editId="34196FA9">
            <wp:simplePos x="0" y="0"/>
            <wp:positionH relativeFrom="margin">
              <wp:posOffset>0</wp:posOffset>
            </wp:positionH>
            <wp:positionV relativeFrom="paragraph">
              <wp:posOffset>321945</wp:posOffset>
            </wp:positionV>
            <wp:extent cx="1160060" cy="1160060"/>
            <wp:effectExtent l="0" t="0" r="0" b="0"/>
            <wp:wrapNone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60" cy="116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947ED" w14:textId="3F59936A" w:rsidR="00DF5100" w:rsidRDefault="00DF5100" w:rsidP="000D2281">
      <w:pPr>
        <w:rPr>
          <w:rFonts w:cs="Arial"/>
          <w:szCs w:val="32"/>
        </w:rPr>
      </w:pPr>
      <w:r>
        <w:rPr>
          <w:rFonts w:cs="Arial"/>
          <w:szCs w:val="32"/>
        </w:rPr>
        <w:t xml:space="preserve">If you do not know if you had 2 MMR vaccine doses then it is best to get another injection. </w:t>
      </w:r>
    </w:p>
    <w:p w14:paraId="51F927D9" w14:textId="0F68EBA7" w:rsidR="00DF5100" w:rsidRDefault="00DF5100" w:rsidP="000D2281">
      <w:pPr>
        <w:rPr>
          <w:rFonts w:cs="Arial"/>
          <w:szCs w:val="32"/>
        </w:rPr>
      </w:pPr>
    </w:p>
    <w:p w14:paraId="5E7AA2BC" w14:textId="18FA56B0" w:rsidR="00DF5100" w:rsidRDefault="004F6AE8" w:rsidP="000D2281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39808" behindDoc="1" locked="0" layoutInCell="1" allowOverlap="1" wp14:anchorId="1B208C88" wp14:editId="1AEAB852">
            <wp:simplePos x="0" y="0"/>
            <wp:positionH relativeFrom="margin">
              <wp:posOffset>-635</wp:posOffset>
            </wp:positionH>
            <wp:positionV relativeFrom="page">
              <wp:posOffset>6934200</wp:posOffset>
            </wp:positionV>
            <wp:extent cx="1118870" cy="1390650"/>
            <wp:effectExtent l="0" t="0" r="508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1E1DD" w14:textId="761B8641" w:rsidR="00DF5100" w:rsidRDefault="00DF5100" w:rsidP="000D2281">
      <w:pPr>
        <w:rPr>
          <w:rFonts w:cs="Arial"/>
          <w:szCs w:val="32"/>
        </w:rPr>
      </w:pPr>
      <w:r>
        <w:rPr>
          <w:rFonts w:cs="Arial"/>
          <w:szCs w:val="32"/>
        </w:rPr>
        <w:t xml:space="preserve">It is </w:t>
      </w:r>
      <w:r w:rsidR="007F6C07">
        <w:rPr>
          <w:rFonts w:cs="Arial"/>
          <w:szCs w:val="32"/>
        </w:rPr>
        <w:t xml:space="preserve">still </w:t>
      </w:r>
      <w:r>
        <w:rPr>
          <w:rFonts w:cs="Arial"/>
          <w:szCs w:val="32"/>
        </w:rPr>
        <w:t xml:space="preserve">safe </w:t>
      </w:r>
      <w:r w:rsidR="007F6C07">
        <w:rPr>
          <w:rFonts w:cs="Arial"/>
          <w:szCs w:val="32"/>
        </w:rPr>
        <w:t>if you get too many doses o</w:t>
      </w:r>
      <w:r>
        <w:rPr>
          <w:rFonts w:cs="Arial"/>
          <w:szCs w:val="32"/>
        </w:rPr>
        <w:t>f the MMR vaccine</w:t>
      </w:r>
      <w:r w:rsidR="007F6C07">
        <w:rPr>
          <w:rFonts w:cs="Arial"/>
          <w:szCs w:val="32"/>
        </w:rPr>
        <w:t xml:space="preserve"> by mistake</w:t>
      </w:r>
      <w:r>
        <w:rPr>
          <w:rFonts w:cs="Arial"/>
          <w:szCs w:val="32"/>
        </w:rPr>
        <w:t xml:space="preserve">. </w:t>
      </w:r>
    </w:p>
    <w:p w14:paraId="6A293B9D" w14:textId="0B12B141" w:rsidR="004F6AE8" w:rsidRDefault="00183736" w:rsidP="004F6AE8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28224" behindDoc="0" locked="0" layoutInCell="1" allowOverlap="1" wp14:anchorId="76E67D78" wp14:editId="0FC6E172">
            <wp:simplePos x="0" y="0"/>
            <wp:positionH relativeFrom="column">
              <wp:posOffset>-77470</wp:posOffset>
            </wp:positionH>
            <wp:positionV relativeFrom="paragraph">
              <wp:posOffset>209550</wp:posOffset>
            </wp:positionV>
            <wp:extent cx="1435608" cy="1435608"/>
            <wp:effectExtent l="0" t="0" r="0" b="0"/>
            <wp:wrapNone/>
            <wp:docPr id="1449" name="Picture 1449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C6724" w14:textId="40A4BDD0" w:rsidR="004F6AE8" w:rsidRDefault="004F6AE8" w:rsidP="004F6AE8">
      <w:pPr>
        <w:rPr>
          <w:rFonts w:cs="Arial"/>
          <w:szCs w:val="32"/>
        </w:rPr>
      </w:pPr>
    </w:p>
    <w:p w14:paraId="606DBBAC" w14:textId="77777777" w:rsidR="004F6AE8" w:rsidRDefault="004F6AE8" w:rsidP="004F6AE8">
      <w:pPr>
        <w:rPr>
          <w:rFonts w:cs="Arial"/>
          <w:szCs w:val="32"/>
        </w:rPr>
      </w:pPr>
      <w:r>
        <w:rPr>
          <w:rFonts w:cs="Arial"/>
          <w:szCs w:val="32"/>
        </w:rPr>
        <w:t>To get your vaccines ask your doctor.</w:t>
      </w:r>
    </w:p>
    <w:p w14:paraId="6CC5AF64" w14:textId="77777777" w:rsidR="004F6AE8" w:rsidRDefault="004F6AE8" w:rsidP="004F6AE8">
      <w:pPr>
        <w:rPr>
          <w:rFonts w:cs="Arial"/>
          <w:szCs w:val="32"/>
        </w:rPr>
      </w:pPr>
    </w:p>
    <w:p w14:paraId="0FDC927A" w14:textId="764C5CD7" w:rsidR="00132E88" w:rsidRPr="00570380" w:rsidRDefault="0098180B" w:rsidP="00132E88">
      <w:pPr>
        <w:pStyle w:val="Heading1"/>
        <w:rPr>
          <w:noProof/>
          <w:lang w:val="en-NZ" w:eastAsia="en-NZ"/>
        </w:rPr>
      </w:pPr>
      <w:r>
        <w:br w:type="page"/>
      </w:r>
      <w:r w:rsidR="00FA0C09">
        <w:rPr>
          <w:noProof/>
          <w:lang w:val="en-NZ" w:eastAsia="en-NZ"/>
        </w:rPr>
        <w:lastRenderedPageBreak/>
        <w:t>What to do if you think you have measles</w:t>
      </w:r>
    </w:p>
    <w:p w14:paraId="1BEC1130" w14:textId="77777777" w:rsidR="00132E88" w:rsidRDefault="00132E88" w:rsidP="00132E88"/>
    <w:p w14:paraId="4A5C2120" w14:textId="1CC4E298" w:rsidR="00132E88" w:rsidRDefault="00C50472" w:rsidP="00132E88">
      <w:r>
        <w:rPr>
          <w:noProof/>
          <w:lang w:val="en-NZ" w:eastAsia="en-NZ"/>
        </w:rPr>
        <w:drawing>
          <wp:anchor distT="0" distB="0" distL="114300" distR="114300" simplePos="0" relativeHeight="251640832" behindDoc="1" locked="0" layoutInCell="1" allowOverlap="1" wp14:anchorId="7EDA0F61" wp14:editId="5CCFE3E4">
            <wp:simplePos x="0" y="0"/>
            <wp:positionH relativeFrom="margin">
              <wp:posOffset>-635</wp:posOffset>
            </wp:positionH>
            <wp:positionV relativeFrom="paragraph">
              <wp:posOffset>213995</wp:posOffset>
            </wp:positionV>
            <wp:extent cx="1323340" cy="1323340"/>
            <wp:effectExtent l="0" t="0" r="0" b="0"/>
            <wp:wrapTight wrapText="bothSides">
              <wp:wrapPolygon edited="0">
                <wp:start x="0" y="0"/>
                <wp:lineTo x="0" y="21144"/>
                <wp:lineTo x="21144" y="21144"/>
                <wp:lineTo x="21144" y="0"/>
                <wp:lineTo x="0" y="0"/>
              </wp:wrapPolygon>
            </wp:wrapTight>
            <wp:docPr id="52" name="Picture 5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F956D" w14:textId="200A4382" w:rsidR="00132E88" w:rsidRDefault="001A2FC5" w:rsidP="00132E88">
      <w:r>
        <w:t>If you have measles</w:t>
      </w:r>
      <w:r w:rsidR="00CC0A0D">
        <w:t xml:space="preserve"> </w:t>
      </w:r>
      <w:r w:rsidR="00382289" w:rsidRPr="00382289">
        <w:rPr>
          <w:b/>
          <w:bCs/>
        </w:rPr>
        <w:t>symptoms</w:t>
      </w:r>
      <w:r w:rsidR="00382289">
        <w:t xml:space="preserve"> </w:t>
      </w:r>
      <w:r w:rsidR="00CC0A0D">
        <w:t xml:space="preserve">you need to get medical </w:t>
      </w:r>
      <w:r w:rsidR="006D6A2C">
        <w:t>advice right away.</w:t>
      </w:r>
    </w:p>
    <w:p w14:paraId="246FDD29" w14:textId="17B27132" w:rsidR="00143E6C" w:rsidRDefault="00143E6C" w:rsidP="00132E88"/>
    <w:p w14:paraId="1159FE56" w14:textId="2F6FB74C" w:rsidR="00132E88" w:rsidRDefault="00143E6C" w:rsidP="00132E88">
      <w:r>
        <w:rPr>
          <w:noProof/>
          <w:lang w:val="en-NZ" w:eastAsia="en-NZ"/>
        </w:rPr>
        <w:drawing>
          <wp:anchor distT="0" distB="0" distL="114300" distR="114300" simplePos="0" relativeHeight="251643904" behindDoc="1" locked="0" layoutInCell="1" allowOverlap="1" wp14:anchorId="7F164AE5" wp14:editId="2E668BB4">
            <wp:simplePos x="0" y="0"/>
            <wp:positionH relativeFrom="margin">
              <wp:align>left</wp:align>
            </wp:positionH>
            <wp:positionV relativeFrom="paragraph">
              <wp:posOffset>231500</wp:posOffset>
            </wp:positionV>
            <wp:extent cx="1332000" cy="1332000"/>
            <wp:effectExtent l="0" t="0" r="1905" b="1905"/>
            <wp:wrapNone/>
            <wp:docPr id="55" name="Picture 5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E88"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58F4081E" wp14:editId="2F0A451E">
                <wp:simplePos x="0" y="0"/>
                <wp:positionH relativeFrom="margin">
                  <wp:align>right</wp:align>
                </wp:positionH>
                <wp:positionV relativeFrom="paragraph">
                  <wp:posOffset>181667</wp:posOffset>
                </wp:positionV>
                <wp:extent cx="3544916" cy="3903259"/>
                <wp:effectExtent l="0" t="0" r="0" b="254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390325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C0888" id="Rectangle 50" o:spid="_x0000_s1026" style="position:absolute;margin-left:227.95pt;margin-top:14.3pt;width:279.15pt;height:307.35pt;z-index:-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" fillcolor="#bdd6ee [1304]" stroked="f" strokeweight="1pt">
                <w10:wrap anchorx="margin"/>
              </v:rect>
            </w:pict>
          </mc:Fallback>
        </mc:AlternateContent>
      </w:r>
    </w:p>
    <w:p w14:paraId="75BFB3B2" w14:textId="1945E193" w:rsidR="003A53A7" w:rsidRDefault="00132E88" w:rsidP="00132E88">
      <w:r w:rsidRPr="00F973B3">
        <w:t>Measles</w:t>
      </w:r>
      <w:r w:rsidR="00382289">
        <w:rPr>
          <w:b/>
          <w:bCs/>
        </w:rPr>
        <w:t xml:space="preserve"> symptoms</w:t>
      </w:r>
      <w:r w:rsidRPr="005206B7">
        <w:t xml:space="preserve"> </w:t>
      </w:r>
      <w:r w:rsidR="003A53A7">
        <w:t>are:</w:t>
      </w:r>
    </w:p>
    <w:p w14:paraId="76511867" w14:textId="2D62E6A5" w:rsidR="000613D2" w:rsidRDefault="000613D2" w:rsidP="00BF77E6">
      <w:pPr>
        <w:pStyle w:val="ListParagraph"/>
        <w:numPr>
          <w:ilvl w:val="0"/>
          <w:numId w:val="15"/>
        </w:numPr>
        <w:ind w:left="4253" w:hanging="567"/>
      </w:pPr>
      <w:r>
        <w:t>fever / feeling very hot</w:t>
      </w:r>
    </w:p>
    <w:p w14:paraId="02E03678" w14:textId="478A5837" w:rsidR="000613D2" w:rsidRDefault="00143E6C" w:rsidP="00BF77E6">
      <w:pPr>
        <w:pStyle w:val="ListParagraph"/>
        <w:numPr>
          <w:ilvl w:val="0"/>
          <w:numId w:val="15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649024" behindDoc="1" locked="0" layoutInCell="1" allowOverlap="1" wp14:anchorId="1D99EBF2" wp14:editId="380A69BD">
            <wp:simplePos x="0" y="0"/>
            <wp:positionH relativeFrom="margin">
              <wp:align>left</wp:align>
            </wp:positionH>
            <wp:positionV relativeFrom="paragraph">
              <wp:posOffset>314638</wp:posOffset>
            </wp:positionV>
            <wp:extent cx="1332000" cy="1332000"/>
            <wp:effectExtent l="0" t="0" r="1905" b="1905"/>
            <wp:wrapNone/>
            <wp:docPr id="57" name="Picture 5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3D2">
        <w:t>cough</w:t>
      </w:r>
    </w:p>
    <w:p w14:paraId="6199E440" w14:textId="2059E9AD" w:rsidR="005D3304" w:rsidRDefault="005D3304" w:rsidP="00BF77E6">
      <w:pPr>
        <w:pStyle w:val="ListParagraph"/>
        <w:numPr>
          <w:ilvl w:val="0"/>
          <w:numId w:val="15"/>
        </w:numPr>
        <w:ind w:left="4253" w:hanging="567"/>
      </w:pPr>
      <w:r>
        <w:t>runny nose</w:t>
      </w:r>
    </w:p>
    <w:p w14:paraId="06A0D601" w14:textId="15E6FDA1" w:rsidR="005D3304" w:rsidRDefault="00DF40FF" w:rsidP="00BF77E6">
      <w:pPr>
        <w:pStyle w:val="ListParagraph"/>
        <w:numPr>
          <w:ilvl w:val="0"/>
          <w:numId w:val="15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645952" behindDoc="1" locked="0" layoutInCell="1" allowOverlap="1" wp14:anchorId="57025240" wp14:editId="02874956">
            <wp:simplePos x="0" y="0"/>
            <wp:positionH relativeFrom="margin">
              <wp:align>left</wp:align>
            </wp:positionH>
            <wp:positionV relativeFrom="paragraph">
              <wp:posOffset>314098</wp:posOffset>
            </wp:positionV>
            <wp:extent cx="1332000" cy="1332000"/>
            <wp:effectExtent l="0" t="0" r="1905" b="1905"/>
            <wp:wrapNone/>
            <wp:docPr id="56" name="Picture 5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304">
        <w:t>sore eyes</w:t>
      </w:r>
    </w:p>
    <w:p w14:paraId="7CADF036" w14:textId="79086BCD" w:rsidR="005D3304" w:rsidRDefault="005D3304" w:rsidP="00BF77E6">
      <w:pPr>
        <w:pStyle w:val="ListParagraph"/>
        <w:numPr>
          <w:ilvl w:val="0"/>
          <w:numId w:val="15"/>
        </w:numPr>
        <w:ind w:left="4253" w:hanging="567"/>
      </w:pPr>
      <w:r>
        <w:t>rash.</w:t>
      </w:r>
    </w:p>
    <w:p w14:paraId="447EDCA5" w14:textId="4AC6DC56" w:rsidR="00132E88" w:rsidRDefault="00132E88" w:rsidP="00BF77E6">
      <w:pPr>
        <w:ind w:left="4167" w:hanging="567"/>
      </w:pPr>
    </w:p>
    <w:p w14:paraId="30A903B4" w14:textId="346656A2" w:rsidR="009F297F" w:rsidRDefault="00684BAF" w:rsidP="00BF77E6">
      <w:pPr>
        <w:ind w:left="4167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662336" behindDoc="1" locked="0" layoutInCell="1" allowOverlap="1" wp14:anchorId="70A8B817" wp14:editId="1B151B45">
            <wp:simplePos x="0" y="0"/>
            <wp:positionH relativeFrom="column">
              <wp:posOffset>94966</wp:posOffset>
            </wp:positionH>
            <wp:positionV relativeFrom="paragraph">
              <wp:posOffset>322456</wp:posOffset>
            </wp:positionV>
            <wp:extent cx="1405720" cy="1405720"/>
            <wp:effectExtent l="0" t="0" r="4445" b="4445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20" cy="140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C1F27" w14:textId="22ACA1B3" w:rsidR="009F297F" w:rsidRDefault="009F297F" w:rsidP="00053F0E">
      <w:r>
        <w:t>If you think you have measles you should call before you go to see a doctor</w:t>
      </w:r>
      <w:r w:rsidR="00053F0E">
        <w:t>.</w:t>
      </w:r>
      <w:r>
        <w:t xml:space="preserve"> </w:t>
      </w:r>
    </w:p>
    <w:p w14:paraId="4D9736ED" w14:textId="3D230B39" w:rsidR="00BF77E6" w:rsidRDefault="00BF77E6" w:rsidP="00BF77E6">
      <w:pPr>
        <w:ind w:left="4167" w:hanging="567"/>
      </w:pPr>
    </w:p>
    <w:p w14:paraId="7B397F88" w14:textId="73602F05" w:rsidR="008F7E31" w:rsidRDefault="0026496E" w:rsidP="00FE09D8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B2E420" wp14:editId="13C3F44C">
                <wp:simplePos x="0" y="0"/>
                <wp:positionH relativeFrom="column">
                  <wp:posOffset>384810</wp:posOffset>
                </wp:positionH>
                <wp:positionV relativeFrom="paragraph">
                  <wp:posOffset>252730</wp:posOffset>
                </wp:positionV>
                <wp:extent cx="538843" cy="283028"/>
                <wp:effectExtent l="0" t="0" r="13970" b="222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843" cy="2830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3BF4EB" w14:textId="283766AA" w:rsidR="0026496E" w:rsidRPr="0026496E" w:rsidRDefault="0026496E">
                            <w:pPr>
                              <w:ind w:left="0"/>
                              <w:rPr>
                                <w:b/>
                                <w:bCs/>
                                <w:color w:val="FF0000"/>
                                <w:lang w:val="en-NZ"/>
                              </w:rPr>
                            </w:pPr>
                            <w:r w:rsidRPr="0026496E">
                              <w:rPr>
                                <w:b/>
                                <w:bCs/>
                                <w:color w:val="FF0000"/>
                                <w:lang w:val="en-NZ"/>
                              </w:rPr>
                              <w:t>111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2E420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30.3pt;margin-top:19.9pt;width:42.45pt;height:22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" fillcolor="white [3201]" strokeweight=".5pt">
                <v:textbox>
                  <w:txbxContent>
                    <w:p w14:paraId="733BF4EB" w14:textId="283766AA" w:rsidR="0026496E" w:rsidRPr="0026496E" w:rsidRDefault="0026496E">
                      <w:pPr>
                        <w:ind w:left="0"/>
                        <w:rPr>
                          <w:b/>
                          <w:bCs/>
                          <w:color w:val="FF0000"/>
                          <w:lang w:val="en-NZ"/>
                        </w:rPr>
                      </w:pPr>
                      <w:r w:rsidRPr="0026496E">
                        <w:rPr>
                          <w:b/>
                          <w:bCs/>
                          <w:color w:val="FF0000"/>
                          <w:lang w:val="en-NZ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125C0C8" wp14:editId="5F7FC400">
                <wp:simplePos x="0" y="0"/>
                <wp:positionH relativeFrom="margin">
                  <wp:align>left</wp:align>
                </wp:positionH>
                <wp:positionV relativeFrom="paragraph">
                  <wp:posOffset>22043</wp:posOffset>
                </wp:positionV>
                <wp:extent cx="1316151" cy="1419225"/>
                <wp:effectExtent l="0" t="0" r="0" b="9525"/>
                <wp:wrapThrough wrapText="bothSides">
                  <wp:wrapPolygon edited="0">
                    <wp:start x="6568" y="0"/>
                    <wp:lineTo x="5317" y="580"/>
                    <wp:lineTo x="4691" y="2319"/>
                    <wp:lineTo x="4691" y="19715"/>
                    <wp:lineTo x="5629" y="21455"/>
                    <wp:lineTo x="6255" y="21455"/>
                    <wp:lineTo x="15012" y="21455"/>
                    <wp:lineTo x="15637" y="21455"/>
                    <wp:lineTo x="16888" y="19426"/>
                    <wp:lineTo x="17201" y="3189"/>
                    <wp:lineTo x="15950" y="580"/>
                    <wp:lineTo x="14699" y="0"/>
                    <wp:lineTo x="6568" y="0"/>
                  </wp:wrapPolygon>
                </wp:wrapThrough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6151" cy="1419225"/>
                          <a:chOff x="0" y="0"/>
                          <a:chExt cx="1590675" cy="1590675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285750"/>
                            <a:ext cx="5524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2E30B" w14:textId="77777777" w:rsidR="0026496E" w:rsidRPr="00294DD7" w:rsidRDefault="0026496E" w:rsidP="0026496E">
                              <w:pPr>
                                <w:jc w:val="center"/>
                                <w:rPr>
                                  <w:rFonts w:cs="Arial"/>
                                  <w:color w:val="FF0000"/>
                                </w:rPr>
                              </w:pPr>
                              <w:r w:rsidRPr="0026496E">
                                <w:rPr>
                                  <w:rFonts w:cs="Arial"/>
                                  <w:color w:val="FF0000"/>
                                </w:rPr>
                                <w:t>1</w:t>
                              </w:r>
                              <w:r w:rsidRPr="00294DD7">
                                <w:rPr>
                                  <w:rFonts w:cs="Arial"/>
                                  <w:color w:val="FF000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5C0C8" id="Group 72" o:spid="_x0000_s1027" style="position:absolute;left:0;text-align:left;margin-left:0;margin-top:1.75pt;width:103.65pt;height:111.75pt;z-index:251734016;mso-position-horizontal:left;mso-position-horizontal-relative:margin" coordsize="1590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">
                <v:shape id="Picture 73" o:spid="_x0000_s1028" type="#_x0000_t75" style="position:absolute;width:1590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rA7EAAAA2wAAAA8AAABkcnMvZG93bnJldi54bWxEj0FrwkAUhO8F/8PyBG91E4Uq0TWIWmgv&#10;hRrF6yP7zAazb0N2m6T/vlso9DjMzDfMNh9tI3rqfO1YQTpPQBCXTtdcKbgUr89rED4ga2wck4Jv&#10;8pDvJk9bzLQb+JP6c6hEhLDPUIEJoc2k9KUhi37uWuLo3V1nMUTZVVJ3OES4beQiSV6kxZrjgsGW&#10;DobKx/nLKnhfFX7UZX0/kCmuH6fb6bhOH0rNpuN+AyLQGP7Df+03rWC1hN8v8Q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irA7EAAAA2wAAAA8AAAAAAAAAAAAAAAAA&#10;nwIAAGRycy9kb3ducmV2LnhtbFBLBQYAAAAABAAEAPcAAACQAwAAAAA=&#10;">
                  <v:imagedata r:id="rId55" o:title=""/>
                  <v:path arrowok="t"/>
                </v:shape>
                <v:shape id="Text Box 2" o:spid="_x0000_s1029" type="#_x0000_t202" style="position:absolute;left:5334;top:2857;width:552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vdc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91xQAAANsAAAAPAAAAAAAAAAAAAAAAAJgCAABkcnMv&#10;ZG93bnJldi54bWxQSwUGAAAAAAQABAD1AAAAigMAAAAA&#10;">
                  <v:textbox>
                    <w:txbxContent>
                      <w:p w14:paraId="1382E30B" w14:textId="77777777" w:rsidR="0026496E" w:rsidRPr="00294DD7" w:rsidRDefault="0026496E" w:rsidP="0026496E">
                        <w:pPr>
                          <w:jc w:val="center"/>
                          <w:rPr>
                            <w:rFonts w:cs="Arial"/>
                            <w:color w:val="FF0000"/>
                          </w:rPr>
                        </w:pPr>
                        <w:r w:rsidRPr="0026496E">
                          <w:rPr>
                            <w:rFonts w:cs="Arial"/>
                            <w:color w:val="FF0000"/>
                          </w:rPr>
                          <w:t>1</w:t>
                        </w:r>
                        <w:r w:rsidRPr="00294DD7">
                          <w:rPr>
                            <w:rFonts w:cs="Arial"/>
                            <w:color w:val="FF0000"/>
                          </w:rPr>
                          <w:t>11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8F7E31">
        <w:t xml:space="preserve">If it is an emergency you should call </w:t>
      </w:r>
      <w:r w:rsidR="00FE09D8">
        <w:t>111 right away.</w:t>
      </w:r>
    </w:p>
    <w:p w14:paraId="0BB4E95F" w14:textId="2A533697" w:rsidR="00FE09D8" w:rsidRDefault="00FE09D8" w:rsidP="00FE09D8"/>
    <w:p w14:paraId="0A8B6AD6" w14:textId="24B1C985" w:rsidR="00FE09D8" w:rsidRDefault="00FE09D8" w:rsidP="00FE09D8"/>
    <w:p w14:paraId="7A24FF2A" w14:textId="6B030C05" w:rsidR="00FB47DC" w:rsidRDefault="006E7B12" w:rsidP="00FE09D8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63360" behindDoc="0" locked="0" layoutInCell="1" allowOverlap="1" wp14:anchorId="31AADA34" wp14:editId="438F1D46">
            <wp:simplePos x="0" y="0"/>
            <wp:positionH relativeFrom="margin">
              <wp:align>left</wp:align>
            </wp:positionH>
            <wp:positionV relativeFrom="paragraph">
              <wp:posOffset>203816</wp:posOffset>
            </wp:positionV>
            <wp:extent cx="1105469" cy="1105469"/>
            <wp:effectExtent l="0" t="0" r="0" b="0"/>
            <wp:wrapNone/>
            <wp:docPr id="458" name="Picture 45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Picture 1449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69" cy="110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9D8">
        <w:t xml:space="preserve">If it is not an emergency you </w:t>
      </w:r>
      <w:r w:rsidR="008F7E31">
        <w:t>can call</w:t>
      </w:r>
      <w:r w:rsidR="00FB47DC">
        <w:t>:</w:t>
      </w:r>
    </w:p>
    <w:p w14:paraId="4F3D2F39" w14:textId="329B33C2" w:rsidR="00FB47DC" w:rsidRDefault="008F7E31" w:rsidP="00FB47DC">
      <w:pPr>
        <w:pStyle w:val="ListParagraph"/>
        <w:numPr>
          <w:ilvl w:val="0"/>
          <w:numId w:val="17"/>
        </w:numPr>
        <w:ind w:left="4253" w:hanging="567"/>
      </w:pPr>
      <w:r>
        <w:t>your usual doctor</w:t>
      </w:r>
    </w:p>
    <w:p w14:paraId="2E4E7BA4" w14:textId="7C850B74" w:rsidR="00FB47DC" w:rsidRPr="00FB47DC" w:rsidRDefault="003376AB" w:rsidP="00FB47DC">
      <w:pPr>
        <w:pStyle w:val="ListParagraph"/>
        <w:numPr>
          <w:ilvl w:val="0"/>
          <w:numId w:val="17"/>
        </w:numPr>
        <w:ind w:left="4253" w:hanging="567"/>
        <w:rPr>
          <w:rStyle w:val="jsgrdq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5648" behindDoc="1" locked="0" layoutInCell="1" allowOverlap="1" wp14:anchorId="0F081884" wp14:editId="6462E822">
            <wp:simplePos x="0" y="0"/>
            <wp:positionH relativeFrom="margin">
              <wp:align>left</wp:align>
            </wp:positionH>
            <wp:positionV relativeFrom="paragraph">
              <wp:posOffset>293692</wp:posOffset>
            </wp:positionV>
            <wp:extent cx="1705970" cy="1136683"/>
            <wp:effectExtent l="0" t="0" r="8890" b="6350"/>
            <wp:wrapNone/>
            <wp:docPr id="454" name="Picture 45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059" cy="114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446">
        <w:t>Healthline</w:t>
      </w:r>
      <w:r w:rsidR="008F5C38">
        <w:t>:</w:t>
      </w:r>
      <w:r w:rsidR="00022F34">
        <w:t xml:space="preserve"> </w:t>
      </w:r>
      <w:r w:rsidR="00022F34" w:rsidRPr="00FB47DC">
        <w:rPr>
          <w:rStyle w:val="jsgrdq"/>
          <w:rFonts w:cs="Arial"/>
          <w:bCs/>
        </w:rPr>
        <w:t>0800 611 116</w:t>
      </w:r>
    </w:p>
    <w:p w14:paraId="69E35856" w14:textId="14238B25" w:rsidR="00022F34" w:rsidRDefault="00FB47DC" w:rsidP="00FB47DC">
      <w:pPr>
        <w:pStyle w:val="ListParagraph"/>
        <w:numPr>
          <w:ilvl w:val="0"/>
          <w:numId w:val="17"/>
        </w:numPr>
        <w:ind w:left="4253" w:hanging="567"/>
      </w:pPr>
      <w:r>
        <w:t>t</w:t>
      </w:r>
      <w:r w:rsidR="00322581">
        <w:t xml:space="preserve">he Disability </w:t>
      </w:r>
      <w:r w:rsidR="00850ACA">
        <w:t>H</w:t>
      </w:r>
      <w:r w:rsidR="00322581">
        <w:t>elpline</w:t>
      </w:r>
      <w:r w:rsidR="001C29F1">
        <w:t>:</w:t>
      </w:r>
    </w:p>
    <w:p w14:paraId="4A866047" w14:textId="2FD70CAC" w:rsidR="0058598F" w:rsidRDefault="00E50EA5" w:rsidP="0046540F">
      <w:pPr>
        <w:pStyle w:val="ListParagraph"/>
        <w:numPr>
          <w:ilvl w:val="0"/>
          <w:numId w:val="18"/>
        </w:numPr>
        <w:ind w:left="4820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664384" behindDoc="1" locked="0" layoutInCell="1" allowOverlap="1" wp14:anchorId="110D9055" wp14:editId="41705B29">
            <wp:simplePos x="0" y="0"/>
            <wp:positionH relativeFrom="margin">
              <wp:align>left</wp:align>
            </wp:positionH>
            <wp:positionV relativeFrom="paragraph">
              <wp:posOffset>302487</wp:posOffset>
            </wp:positionV>
            <wp:extent cx="1078173" cy="1078173"/>
            <wp:effectExtent l="0" t="0" r="8255" b="8255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73" cy="107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9F1">
        <w:t>c</w:t>
      </w:r>
      <w:r w:rsidR="0058598F">
        <w:t>all 0800</w:t>
      </w:r>
      <w:r w:rsidR="00F66E23">
        <w:t xml:space="preserve"> 11 12 13</w:t>
      </w:r>
    </w:p>
    <w:p w14:paraId="29C75087" w14:textId="7076D6A8" w:rsidR="00F66E23" w:rsidRDefault="001C29F1" w:rsidP="0046540F">
      <w:pPr>
        <w:pStyle w:val="ListParagraph"/>
        <w:numPr>
          <w:ilvl w:val="0"/>
          <w:numId w:val="18"/>
        </w:numPr>
        <w:ind w:left="4820" w:hanging="567"/>
      </w:pPr>
      <w:r>
        <w:t>t</w:t>
      </w:r>
      <w:r w:rsidR="00F66E23">
        <w:t xml:space="preserve">ext </w:t>
      </w:r>
      <w:r>
        <w:t>8988</w:t>
      </w:r>
      <w:r w:rsidR="001F1A7C">
        <w:t>.</w:t>
      </w:r>
    </w:p>
    <w:p w14:paraId="53D0D0F3" w14:textId="4706607E" w:rsidR="0046540F" w:rsidRDefault="0046540F" w:rsidP="0046540F">
      <w:pPr>
        <w:ind w:left="4167" w:hanging="567"/>
      </w:pPr>
    </w:p>
    <w:p w14:paraId="7B6FF75A" w14:textId="06471F0E" w:rsidR="0046540F" w:rsidRDefault="0046540F" w:rsidP="0046540F">
      <w:pPr>
        <w:ind w:left="4167" w:hanging="567"/>
      </w:pPr>
    </w:p>
    <w:p w14:paraId="4F3126E3" w14:textId="717F0418" w:rsidR="0046540F" w:rsidRDefault="00250B1E" w:rsidP="0046540F">
      <w:r>
        <w:rPr>
          <w:noProof/>
          <w:lang w:val="en-NZ" w:eastAsia="en-NZ"/>
        </w:rPr>
        <w:drawing>
          <wp:anchor distT="0" distB="0" distL="114300" distR="114300" simplePos="0" relativeHeight="251665408" behindDoc="1" locked="0" layoutInCell="1" allowOverlap="1" wp14:anchorId="7168FD2C" wp14:editId="0E660293">
            <wp:simplePos x="0" y="0"/>
            <wp:positionH relativeFrom="margin">
              <wp:posOffset>-948</wp:posOffset>
            </wp:positionH>
            <wp:positionV relativeFrom="paragraph">
              <wp:posOffset>9990</wp:posOffset>
            </wp:positionV>
            <wp:extent cx="952500" cy="1314450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6540F">
        <w:t>Y</w:t>
      </w:r>
      <w:r w:rsidR="008832E4">
        <w:t>ou can use the NZ Relay service to call</w:t>
      </w:r>
      <w:r w:rsidR="0046540F">
        <w:t>:</w:t>
      </w:r>
    </w:p>
    <w:p w14:paraId="43476086" w14:textId="77777777" w:rsidR="0046540F" w:rsidRDefault="0046540F" w:rsidP="0046540F"/>
    <w:p w14:paraId="2B8B0C59" w14:textId="2BADBD64" w:rsidR="00FB47DC" w:rsidRPr="0046540F" w:rsidRDefault="00FB47DC" w:rsidP="0046540F">
      <w:r w:rsidRPr="00FB47DC">
        <w:rPr>
          <w:b/>
          <w:bCs/>
        </w:rPr>
        <w:t>www.nzrelay.co.nz</w:t>
      </w:r>
    </w:p>
    <w:p w14:paraId="17ADF04E" w14:textId="6567A687" w:rsidR="00A60F0D" w:rsidRDefault="00A60F0D">
      <w:pPr>
        <w:spacing w:line="240" w:lineRule="auto"/>
        <w:ind w:left="0"/>
      </w:pPr>
      <w:r>
        <w:br w:type="page"/>
      </w:r>
    </w:p>
    <w:p w14:paraId="0ECF4119" w14:textId="0DF460A5" w:rsidR="00A60F0D" w:rsidRDefault="0013471B" w:rsidP="00A60F0D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77696" behindDoc="1" locked="0" layoutInCell="1" allowOverlap="1" wp14:anchorId="15C5A800" wp14:editId="7A7D6A3C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1473958" cy="1473958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09" cy="1479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F0D">
        <w:t xml:space="preserve">The Disability Helpline is run by </w:t>
      </w:r>
      <w:proofErr w:type="spellStart"/>
      <w:r w:rsidR="00A60F0D">
        <w:t>Whakarongorau</w:t>
      </w:r>
      <w:proofErr w:type="spellEnd"/>
      <w:r w:rsidR="00A60F0D">
        <w:t xml:space="preserve"> Aotearoa / New Zealand Telehealth Services.</w:t>
      </w:r>
    </w:p>
    <w:p w14:paraId="057C3E94" w14:textId="0A797435" w:rsidR="00A60F0D" w:rsidRDefault="00A60F0D" w:rsidP="00A60F0D"/>
    <w:p w14:paraId="706BD0D2" w14:textId="56062BA5" w:rsidR="00A60F0D" w:rsidRDefault="00A60F0D" w:rsidP="00A60F0D"/>
    <w:p w14:paraId="7FE95BE9" w14:textId="45C52B96" w:rsidR="00A60F0D" w:rsidRDefault="00C257E8" w:rsidP="00A60F0D">
      <w:r>
        <w:rPr>
          <w:noProof/>
          <w:lang w:val="en-NZ" w:eastAsia="en-NZ"/>
        </w:rPr>
        <w:drawing>
          <wp:anchor distT="0" distB="0" distL="114300" distR="114300" simplePos="0" relativeHeight="251666432" behindDoc="1" locked="0" layoutInCell="1" allowOverlap="1" wp14:anchorId="797A31F0" wp14:editId="38617FC6">
            <wp:simplePos x="0" y="0"/>
            <wp:positionH relativeFrom="margin">
              <wp:align>left</wp:align>
            </wp:positionH>
            <wp:positionV relativeFrom="paragraph">
              <wp:posOffset>3184</wp:posOffset>
            </wp:positionV>
            <wp:extent cx="1282890" cy="1282890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90" cy="12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F0D">
        <w:t xml:space="preserve">A person who knows about disability will answer your call from 8am to 8pm. </w:t>
      </w:r>
    </w:p>
    <w:p w14:paraId="30631211" w14:textId="723DDD26" w:rsidR="00A60F0D" w:rsidRDefault="00A60F0D" w:rsidP="00A60F0D"/>
    <w:p w14:paraId="44956C66" w14:textId="5D647B78" w:rsidR="00A60F0D" w:rsidRDefault="00D41D62" w:rsidP="00A60F0D">
      <w:r>
        <w:rPr>
          <w:noProof/>
          <w:lang w:val="en-NZ" w:eastAsia="en-NZ"/>
        </w:rPr>
        <w:drawing>
          <wp:anchor distT="0" distB="0" distL="114300" distR="114300" simplePos="0" relativeHeight="251667456" behindDoc="1" locked="0" layoutInCell="1" allowOverlap="1" wp14:anchorId="215218B5" wp14:editId="0F6FB210">
            <wp:simplePos x="0" y="0"/>
            <wp:positionH relativeFrom="column">
              <wp:posOffset>67783</wp:posOffset>
            </wp:positionH>
            <wp:positionV relativeFrom="paragraph">
              <wp:posOffset>348002</wp:posOffset>
            </wp:positionV>
            <wp:extent cx="1301869" cy="1501254"/>
            <wp:effectExtent l="0" t="0" r="0" b="381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869" cy="1501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DDF31" w14:textId="3B523FC0" w:rsidR="00A60F0D" w:rsidRDefault="00A60F0D" w:rsidP="00A60F0D">
      <w:r>
        <w:t xml:space="preserve">After 8pm, calls are answered by a trained member of the Healthline team. </w:t>
      </w:r>
    </w:p>
    <w:p w14:paraId="6DD81E02" w14:textId="77777777" w:rsidR="00A60F0D" w:rsidRDefault="00A60F0D" w:rsidP="00A60F0D">
      <w:pPr>
        <w:ind w:left="4167" w:hanging="567"/>
      </w:pPr>
    </w:p>
    <w:p w14:paraId="2A5BDF7A" w14:textId="6F14286F" w:rsidR="007B5709" w:rsidRDefault="007B5709">
      <w:pPr>
        <w:spacing w:line="240" w:lineRule="auto"/>
        <w:ind w:left="0"/>
      </w:pPr>
      <w:r>
        <w:br w:type="page"/>
      </w:r>
    </w:p>
    <w:p w14:paraId="5F89E595" w14:textId="47E4C18E" w:rsidR="001C29F1" w:rsidRDefault="007B5709" w:rsidP="007B5709">
      <w:pPr>
        <w:pStyle w:val="Heading1"/>
      </w:pPr>
      <w:r>
        <w:lastRenderedPageBreak/>
        <w:t>Check if you are protected against measles</w:t>
      </w:r>
    </w:p>
    <w:p w14:paraId="0A728E3B" w14:textId="28C08B94" w:rsidR="006A0932" w:rsidRDefault="006A0932" w:rsidP="00BF77E6">
      <w:pPr>
        <w:ind w:left="4167" w:hanging="567"/>
      </w:pPr>
    </w:p>
    <w:p w14:paraId="7DB77F7C" w14:textId="4E1A7F66" w:rsidR="007B5709" w:rsidRDefault="007B5709" w:rsidP="00BF77E6">
      <w:pPr>
        <w:ind w:left="4167" w:hanging="567"/>
      </w:pPr>
    </w:p>
    <w:p w14:paraId="7BCE1139" w14:textId="5D51C9B9" w:rsidR="00D27665" w:rsidRDefault="00F11A65" w:rsidP="00D27665">
      <w:r>
        <w:rPr>
          <w:noProof/>
          <w:lang w:val="en-NZ" w:eastAsia="en-NZ"/>
        </w:rPr>
        <w:drawing>
          <wp:anchor distT="0" distB="0" distL="114300" distR="114300" simplePos="0" relativeHeight="251687936" behindDoc="1" locked="0" layoutInCell="1" allowOverlap="1" wp14:anchorId="25B4A383" wp14:editId="4B0ECF34">
            <wp:simplePos x="0" y="0"/>
            <wp:positionH relativeFrom="margin">
              <wp:posOffset>0</wp:posOffset>
            </wp:positionH>
            <wp:positionV relativeFrom="paragraph">
              <wp:posOffset>-5080</wp:posOffset>
            </wp:positionV>
            <wp:extent cx="1440000" cy="1440000"/>
            <wp:effectExtent l="0" t="0" r="8255" b="8255"/>
            <wp:wrapNone/>
            <wp:docPr id="477" name="Picture 4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665">
        <w:t xml:space="preserve">You are considered immune to measles if you: </w:t>
      </w:r>
    </w:p>
    <w:p w14:paraId="779F2984" w14:textId="313D1B3B" w:rsidR="00524BA0" w:rsidRDefault="00524BA0" w:rsidP="00524BA0">
      <w:pPr>
        <w:pStyle w:val="ListParagraph"/>
      </w:pPr>
      <w:r>
        <w:t>w</w:t>
      </w:r>
      <w:r w:rsidR="00D27665">
        <w:t>ere born before 1 Jan</w:t>
      </w:r>
      <w:r w:rsidR="004F6AE8">
        <w:t>uary</w:t>
      </w:r>
      <w:r w:rsidR="00D27665">
        <w:t xml:space="preserve"> 1969</w:t>
      </w:r>
    </w:p>
    <w:p w14:paraId="2BBD2D0C" w14:textId="1B146B6B" w:rsidR="00D27665" w:rsidRDefault="00180FED" w:rsidP="00524BA0">
      <w:pPr>
        <w:pStyle w:val="ListParagraph"/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81792" behindDoc="0" locked="0" layoutInCell="1" allowOverlap="1" wp14:anchorId="46FB951A" wp14:editId="122FCAFF">
            <wp:simplePos x="0" y="0"/>
            <wp:positionH relativeFrom="margin">
              <wp:align>left</wp:align>
            </wp:positionH>
            <wp:positionV relativeFrom="paragraph">
              <wp:posOffset>227103</wp:posOffset>
            </wp:positionV>
            <wp:extent cx="1435608" cy="1435608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4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BA0">
        <w:t>h</w:t>
      </w:r>
      <w:r w:rsidR="00D27665">
        <w:t xml:space="preserve">ave had measles before </w:t>
      </w:r>
    </w:p>
    <w:p w14:paraId="4B684267" w14:textId="60691A53" w:rsidR="00524BA0" w:rsidRDefault="00180FED" w:rsidP="00524BA0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682816" behindDoc="1" locked="0" layoutInCell="1" allowOverlap="1" wp14:anchorId="68ED5FC4" wp14:editId="4E8B4897">
            <wp:simplePos x="0" y="0"/>
            <wp:positionH relativeFrom="margin">
              <wp:align>left</wp:align>
            </wp:positionH>
            <wp:positionV relativeFrom="paragraph">
              <wp:posOffset>1238401</wp:posOffset>
            </wp:positionV>
            <wp:extent cx="1364776" cy="1364776"/>
            <wp:effectExtent l="0" t="0" r="6985" b="6985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6" cy="136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BA0">
        <w:t>h</w:t>
      </w:r>
      <w:r w:rsidR="00D27665">
        <w:t>ave had two MMR vaccinations</w:t>
      </w:r>
      <w:r w:rsidR="00524BA0">
        <w:t xml:space="preserve"> with </w:t>
      </w:r>
      <w:r w:rsidR="00D27665">
        <w:t xml:space="preserve">the last dose </w:t>
      </w:r>
      <w:r w:rsidR="00524BA0">
        <w:t>more than 1</w:t>
      </w:r>
      <w:r w:rsidR="00D27665">
        <w:t xml:space="preserve"> month ago. </w:t>
      </w:r>
    </w:p>
    <w:p w14:paraId="2F26F41E" w14:textId="79596769" w:rsidR="00B408FA" w:rsidRDefault="00524BA0" w:rsidP="00524BA0">
      <w:pPr>
        <w:pStyle w:val="ListParagraph"/>
      </w:pPr>
      <w:r>
        <w:t>have had a blood test showing you are immune</w:t>
      </w:r>
      <w:r w:rsidR="007F6C07">
        <w:t>.</w:t>
      </w:r>
      <w:r>
        <w:t xml:space="preserve"> </w:t>
      </w:r>
    </w:p>
    <w:p w14:paraId="7C919E13" w14:textId="35160A15" w:rsidR="00B408FA" w:rsidRDefault="00B408FA" w:rsidP="00B408FA">
      <w:pPr>
        <w:ind w:left="3600"/>
      </w:pPr>
    </w:p>
    <w:p w14:paraId="7A7FB1F0" w14:textId="57364607" w:rsidR="00B408FA" w:rsidRDefault="00B408FA" w:rsidP="00B408FA">
      <w:pPr>
        <w:ind w:left="3600"/>
      </w:pPr>
    </w:p>
    <w:p w14:paraId="6B4EE7E7" w14:textId="77777777" w:rsidR="00D33F40" w:rsidRDefault="00D33F40">
      <w:pPr>
        <w:spacing w:line="240" w:lineRule="auto"/>
        <w:ind w:left="0"/>
      </w:pPr>
      <w:r>
        <w:br w:type="page"/>
      </w:r>
    </w:p>
    <w:p w14:paraId="49C9C709" w14:textId="618B220D" w:rsidR="00D33F40" w:rsidRDefault="00D33F40" w:rsidP="00B408FA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08768" behindDoc="1" locked="0" layoutInCell="1" allowOverlap="1" wp14:anchorId="31A641C3" wp14:editId="506CAC49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337310" cy="1591945"/>
            <wp:effectExtent l="0" t="0" r="0" b="8255"/>
            <wp:wrapNone/>
            <wp:docPr id="473" name="Picture 47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59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8FA">
        <w:t>B</w:t>
      </w:r>
      <w:r w:rsidR="00D27665">
        <w:t xml:space="preserve">abies </w:t>
      </w:r>
      <w:r>
        <w:t>less than</w:t>
      </w:r>
      <w:r w:rsidR="00D27665">
        <w:t xml:space="preserve"> 15 months</w:t>
      </w:r>
      <w:r>
        <w:t xml:space="preserve"> old</w:t>
      </w:r>
      <w:r w:rsidR="00D27665">
        <w:t xml:space="preserve"> are </w:t>
      </w:r>
      <w:r w:rsidR="00B408FA">
        <w:t>said to be</w:t>
      </w:r>
      <w:r w:rsidR="00D27665">
        <w:t xml:space="preserve"> immune if</w:t>
      </w:r>
      <w:r>
        <w:t>:</w:t>
      </w:r>
    </w:p>
    <w:p w14:paraId="4B1D1455" w14:textId="77777777" w:rsidR="00D33F40" w:rsidRPr="00D33F40" w:rsidRDefault="00D27665" w:rsidP="00D33F40">
      <w:pPr>
        <w:pStyle w:val="Listtoplevel"/>
      </w:pPr>
      <w:r w:rsidRPr="00D33F40">
        <w:t xml:space="preserve">they have had </w:t>
      </w:r>
      <w:r w:rsidR="00B408FA" w:rsidRPr="00D33F40">
        <w:t>1</w:t>
      </w:r>
      <w:r w:rsidRPr="00D33F40">
        <w:t xml:space="preserve"> MMR dose after </w:t>
      </w:r>
      <w:r w:rsidR="00D33F40" w:rsidRPr="00D33F40">
        <w:t>they were 1 year old</w:t>
      </w:r>
    </w:p>
    <w:p w14:paraId="1375EEF1" w14:textId="402AAE84" w:rsidR="00D27665" w:rsidRPr="00D33F40" w:rsidRDefault="002A25C5" w:rsidP="00D33F40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817984" behindDoc="1" locked="0" layoutInCell="1" allowOverlap="1" wp14:anchorId="0F6E17D1" wp14:editId="741A47C8">
            <wp:simplePos x="0" y="0"/>
            <wp:positionH relativeFrom="margin">
              <wp:align>left</wp:align>
            </wp:positionH>
            <wp:positionV relativeFrom="paragraph">
              <wp:posOffset>340597</wp:posOffset>
            </wp:positionV>
            <wp:extent cx="1405556" cy="913376"/>
            <wp:effectExtent l="0" t="0" r="4445" b="1270"/>
            <wp:wrapNone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85"/>
                    <a:stretch/>
                  </pic:blipFill>
                  <pic:spPr bwMode="auto">
                    <a:xfrm>
                      <a:off x="0" y="0"/>
                      <a:ext cx="1405556" cy="91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F40" w:rsidRPr="00D33F40">
        <w:t>the MMR dose was given at least 1</w:t>
      </w:r>
      <w:r w:rsidR="00D27665" w:rsidRPr="00D33F40">
        <w:t xml:space="preserve"> month ago</w:t>
      </w:r>
      <w:r w:rsidR="00B408FA" w:rsidRPr="00D33F40">
        <w:t>.</w:t>
      </w:r>
    </w:p>
    <w:p w14:paraId="2E5C5544" w14:textId="4FE98C57" w:rsidR="00D27665" w:rsidRDefault="00D27665" w:rsidP="00D27665">
      <w:pPr>
        <w:ind w:left="4167" w:hanging="567"/>
      </w:pPr>
    </w:p>
    <w:p w14:paraId="4DB9C8BC" w14:textId="77777777" w:rsidR="00D33F40" w:rsidRDefault="00D33F40" w:rsidP="00D27665">
      <w:pPr>
        <w:ind w:left="4167" w:hanging="567"/>
      </w:pPr>
    </w:p>
    <w:p w14:paraId="273FD0A5" w14:textId="4A1A6985" w:rsidR="00D27665" w:rsidRDefault="00390EC3" w:rsidP="006550C4">
      <w:r>
        <w:rPr>
          <w:noProof/>
          <w:lang w:val="en-NZ" w:eastAsia="en-NZ"/>
        </w:rPr>
        <w:drawing>
          <wp:anchor distT="0" distB="0" distL="114300" distR="114300" simplePos="0" relativeHeight="251814912" behindDoc="1" locked="0" layoutInCell="1" allowOverlap="1" wp14:anchorId="724EEA3B" wp14:editId="2F40A6A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371600" cy="1264443"/>
            <wp:effectExtent l="0" t="0" r="0" b="0"/>
            <wp:wrapNone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4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665">
        <w:t>If you</w:t>
      </w:r>
      <w:r w:rsidR="006550C4">
        <w:t xml:space="preserve"> a</w:t>
      </w:r>
      <w:r w:rsidR="00D27665">
        <w:t>re immune you w</w:t>
      </w:r>
      <w:r w:rsidR="001F574C">
        <w:t xml:space="preserve">ill </w:t>
      </w:r>
      <w:r w:rsidR="001F574C" w:rsidRPr="009243DA">
        <w:rPr>
          <w:b/>
        </w:rPr>
        <w:t>no</w:t>
      </w:r>
      <w:r w:rsidR="00D27665" w:rsidRPr="009243DA">
        <w:rPr>
          <w:b/>
        </w:rPr>
        <w:t>t</w:t>
      </w:r>
      <w:r w:rsidR="00D27665">
        <w:t xml:space="preserve"> have to stay home in </w:t>
      </w:r>
      <w:r w:rsidR="00D27665" w:rsidRPr="00220C1C">
        <w:rPr>
          <w:b/>
        </w:rPr>
        <w:t>quarantine</w:t>
      </w:r>
      <w:r w:rsidR="00D27665">
        <w:t xml:space="preserve"> if you come into contact with someone who has measles. </w:t>
      </w:r>
    </w:p>
    <w:p w14:paraId="7E2B4BFD" w14:textId="63AD4CA8" w:rsidR="00F973B3" w:rsidRDefault="00F973B3" w:rsidP="006550C4"/>
    <w:p w14:paraId="0430ABBD" w14:textId="4ABFC275" w:rsidR="00F973B3" w:rsidRDefault="00F973B3" w:rsidP="006550C4">
      <w:r w:rsidRPr="00BD34B6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1DEDC9BF" wp14:editId="5E45931B">
                <wp:simplePos x="0" y="0"/>
                <wp:positionH relativeFrom="margin">
                  <wp:align>right</wp:align>
                </wp:positionH>
                <wp:positionV relativeFrom="paragraph">
                  <wp:posOffset>243007</wp:posOffset>
                </wp:positionV>
                <wp:extent cx="3544916" cy="206692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916" cy="2066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6166E" id="Rectangle 8" o:spid="_x0000_s1026" style="position:absolute;margin-left:227.95pt;margin-top:19.15pt;width:279.15pt;height:162.75pt;z-index:-251525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" fillcolor="#bdd6ee [1304]" stroked="f" strokeweight="1pt">
                <w10:wrap anchorx="margin"/>
              </v:rect>
            </w:pict>
          </mc:Fallback>
        </mc:AlternateContent>
      </w:r>
    </w:p>
    <w:p w14:paraId="310BA8CE" w14:textId="034B5736" w:rsidR="00F973B3" w:rsidRDefault="00390EC3" w:rsidP="00F973B3">
      <w:pPr>
        <w:pStyle w:val="BodyText"/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12864" behindDoc="1" locked="0" layoutInCell="1" allowOverlap="1" wp14:anchorId="4830EBD3" wp14:editId="2E294F1F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262380" cy="126238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3B3">
        <w:rPr>
          <w:b/>
          <w:bCs/>
        </w:rPr>
        <w:t xml:space="preserve">Quarantine </w:t>
      </w:r>
      <w:r w:rsidR="00F973B3" w:rsidRPr="003034EB">
        <w:t>means you have to stay at home away from other people.</w:t>
      </w:r>
    </w:p>
    <w:p w14:paraId="39CCE7B4" w14:textId="22EEED72" w:rsidR="003B4299" w:rsidRDefault="003B4299" w:rsidP="00F973B3">
      <w:pPr>
        <w:pStyle w:val="BodyText"/>
      </w:pPr>
    </w:p>
    <w:p w14:paraId="2757BD01" w14:textId="4318009C" w:rsidR="00F973B3" w:rsidRDefault="003B4299" w:rsidP="00F973B3">
      <w:pPr>
        <w:pStyle w:val="BodyText"/>
      </w:pPr>
      <w:r>
        <w:rPr>
          <w:noProof/>
          <w:lang w:val="en-NZ" w:eastAsia="en-NZ"/>
        </w:rPr>
        <w:drawing>
          <wp:anchor distT="0" distB="0" distL="114300" distR="114300" simplePos="0" relativeHeight="251824128" behindDoc="1" locked="0" layoutInCell="1" allowOverlap="1" wp14:anchorId="09934911" wp14:editId="01CD29B7">
            <wp:simplePos x="0" y="0"/>
            <wp:positionH relativeFrom="margin">
              <wp:posOffset>748030</wp:posOffset>
            </wp:positionH>
            <wp:positionV relativeFrom="paragraph">
              <wp:posOffset>77470</wp:posOffset>
            </wp:positionV>
            <wp:extent cx="917504" cy="1034716"/>
            <wp:effectExtent l="0" t="0" r="0" b="0"/>
            <wp:wrapNone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04" cy="1034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AA4DB" w14:textId="77777777" w:rsidR="00F973B3" w:rsidRDefault="00F973B3" w:rsidP="00F973B3">
      <w:pPr>
        <w:pStyle w:val="BodyText"/>
      </w:pPr>
      <w:r>
        <w:t>Quarantine usually lasts 14 days.</w:t>
      </w:r>
    </w:p>
    <w:p w14:paraId="5C302E72" w14:textId="77777777" w:rsidR="00F973B3" w:rsidRDefault="00F973B3" w:rsidP="006550C4"/>
    <w:p w14:paraId="5AC2B28B" w14:textId="7A48696A" w:rsidR="006550C4" w:rsidRDefault="006550C4" w:rsidP="006550C4"/>
    <w:p w14:paraId="08DF4C12" w14:textId="77777777" w:rsidR="00D33F40" w:rsidRDefault="00D33F40">
      <w:pPr>
        <w:spacing w:line="240" w:lineRule="auto"/>
        <w:ind w:left="0"/>
      </w:pPr>
      <w:r>
        <w:br w:type="page"/>
      </w:r>
    </w:p>
    <w:p w14:paraId="15551BB3" w14:textId="53D76234" w:rsidR="006550C4" w:rsidRDefault="000C180E" w:rsidP="006550C4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85888" behindDoc="1" locked="0" layoutInCell="1" allowOverlap="1" wp14:anchorId="6654457F" wp14:editId="478AF899">
            <wp:simplePos x="0" y="0"/>
            <wp:positionH relativeFrom="margin">
              <wp:posOffset>-171450</wp:posOffset>
            </wp:positionH>
            <wp:positionV relativeFrom="paragraph">
              <wp:posOffset>-88265</wp:posOffset>
            </wp:positionV>
            <wp:extent cx="1831895" cy="1409700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9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665">
        <w:t>To check if you and your whānau are immune</w:t>
      </w:r>
      <w:r w:rsidR="006550C4">
        <w:t>:</w:t>
      </w:r>
    </w:p>
    <w:p w14:paraId="053F82BD" w14:textId="17891870" w:rsidR="0070562C" w:rsidRDefault="001F574C" w:rsidP="0070562C">
      <w:pPr>
        <w:pStyle w:val="ListParagraph"/>
        <w:ind w:left="4253"/>
      </w:pPr>
      <w:r>
        <w:t>look in</w:t>
      </w:r>
      <w:r w:rsidR="00D27665">
        <w:t xml:space="preserve"> your </w:t>
      </w:r>
      <w:proofErr w:type="spellStart"/>
      <w:r w:rsidR="00D27665">
        <w:t>Wellchild</w:t>
      </w:r>
      <w:proofErr w:type="spellEnd"/>
      <w:r w:rsidR="00D27665">
        <w:t xml:space="preserve"> </w:t>
      </w:r>
      <w:proofErr w:type="spellStart"/>
      <w:r w:rsidR="00D27665">
        <w:t>Tamiriki</w:t>
      </w:r>
      <w:proofErr w:type="spellEnd"/>
      <w:r w:rsidR="00D27665">
        <w:t xml:space="preserve"> </w:t>
      </w:r>
      <w:proofErr w:type="spellStart"/>
      <w:r w:rsidR="00D27665">
        <w:t>Ora</w:t>
      </w:r>
      <w:proofErr w:type="spellEnd"/>
      <w:r w:rsidR="00D27665">
        <w:t xml:space="preserve"> </w:t>
      </w:r>
      <w:r w:rsidR="0070562C">
        <w:t>/</w:t>
      </w:r>
      <w:r w:rsidR="00D27665">
        <w:t xml:space="preserve"> Plunket book</w:t>
      </w:r>
    </w:p>
    <w:p w14:paraId="11D1600A" w14:textId="4E27E2A8" w:rsidR="007B5709" w:rsidRPr="005206B7" w:rsidRDefault="00F11A65" w:rsidP="0070562C">
      <w:pPr>
        <w:pStyle w:val="ListParagraph"/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686912" behindDoc="1" locked="0" layoutInCell="1" allowOverlap="1" wp14:anchorId="6B2F3613" wp14:editId="6285C189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1405720" cy="1405720"/>
            <wp:effectExtent l="0" t="0" r="4445" b="4445"/>
            <wp:wrapNone/>
            <wp:docPr id="476" name="Picture 47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20" cy="140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665">
        <w:t>contact your doctor.</w:t>
      </w:r>
    </w:p>
    <w:p w14:paraId="1D654774" w14:textId="416E3315" w:rsidR="001712D3" w:rsidRDefault="001712D3">
      <w:pPr>
        <w:spacing w:line="240" w:lineRule="auto"/>
        <w:ind w:left="0"/>
      </w:pPr>
      <w:r>
        <w:br w:type="page"/>
      </w:r>
    </w:p>
    <w:p w14:paraId="3BAA8545" w14:textId="32FD359A" w:rsidR="00132E88" w:rsidRDefault="00124451" w:rsidP="001712D3">
      <w:pPr>
        <w:pStyle w:val="Heading1"/>
      </w:pPr>
      <w:r>
        <w:lastRenderedPageBreak/>
        <w:t xml:space="preserve">How measles symptoms are different to </w:t>
      </w:r>
      <w:r w:rsidR="007F6C07">
        <w:t>COVID</w:t>
      </w:r>
      <w:r>
        <w:t>-19</w:t>
      </w:r>
    </w:p>
    <w:p w14:paraId="75C7A036" w14:textId="77777777" w:rsidR="007F6C07" w:rsidRDefault="007F6C07" w:rsidP="009726B7">
      <w:pPr>
        <w:pStyle w:val="BodyText"/>
      </w:pPr>
    </w:p>
    <w:p w14:paraId="0F4DEE96" w14:textId="7F739231" w:rsidR="00F973B3" w:rsidRDefault="00183736" w:rsidP="009726B7">
      <w:pPr>
        <w:pStyle w:val="BodyText"/>
      </w:pPr>
      <w:r>
        <w:rPr>
          <w:noProof/>
          <w:lang w:val="en-NZ" w:eastAsia="en-NZ"/>
        </w:rPr>
        <w:drawing>
          <wp:anchor distT="0" distB="0" distL="114300" distR="114300" simplePos="0" relativeHeight="251657216" behindDoc="1" locked="0" layoutInCell="1" allowOverlap="1" wp14:anchorId="0ACA636B" wp14:editId="37128EA9">
            <wp:simplePos x="0" y="0"/>
            <wp:positionH relativeFrom="margin">
              <wp:posOffset>-67310</wp:posOffset>
            </wp:positionH>
            <wp:positionV relativeFrom="paragraph">
              <wp:posOffset>153670</wp:posOffset>
            </wp:positionV>
            <wp:extent cx="1814830" cy="18148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5FE47" w14:textId="4C6FFE17" w:rsidR="009726B7" w:rsidRDefault="009726B7" w:rsidP="009726B7">
      <w:pPr>
        <w:pStyle w:val="BodyText"/>
      </w:pPr>
      <w:r>
        <w:t>C</w:t>
      </w:r>
      <w:r w:rsidR="00F973B3">
        <w:t>OVID</w:t>
      </w:r>
      <w:r>
        <w:t>-19 is an illness that can make you very sick.</w:t>
      </w:r>
    </w:p>
    <w:p w14:paraId="63646E03" w14:textId="3DB3B4AD" w:rsidR="009726B7" w:rsidRDefault="009726B7" w:rsidP="009726B7">
      <w:pPr>
        <w:pStyle w:val="BodyText"/>
      </w:pPr>
    </w:p>
    <w:p w14:paraId="0C59147C" w14:textId="77777777" w:rsidR="009726B7" w:rsidRDefault="009726B7" w:rsidP="009726B7">
      <w:pPr>
        <w:pStyle w:val="BodyText"/>
      </w:pPr>
    </w:p>
    <w:p w14:paraId="5B03DB60" w14:textId="775C823C" w:rsidR="005568F7" w:rsidRDefault="009726B7" w:rsidP="009726B7">
      <w:pPr>
        <w:pStyle w:val="BodyText"/>
      </w:pPr>
      <w:r>
        <w:t>Some symptoms of C</w:t>
      </w:r>
      <w:r w:rsidR="00F973B3">
        <w:t>OVID</w:t>
      </w:r>
      <w:r>
        <w:t xml:space="preserve">-19 are </w:t>
      </w:r>
      <w:r w:rsidR="008F04C5">
        <w:t>the same as</w:t>
      </w:r>
      <w:r>
        <w:t xml:space="preserve"> the symptoms of measles</w:t>
      </w:r>
      <w:r w:rsidR="0026774C">
        <w:rPr>
          <w:noProof/>
          <w:lang w:val="en-NZ" w:eastAsia="en-NZ"/>
        </w:rPr>
        <w:drawing>
          <wp:anchor distT="0" distB="0" distL="114300" distR="114300" simplePos="0" relativeHeight="251656192" behindDoc="1" locked="0" layoutInCell="1" allowOverlap="1" wp14:anchorId="4EC0F5A5" wp14:editId="0556EAE6">
            <wp:simplePos x="0" y="0"/>
            <wp:positionH relativeFrom="margin">
              <wp:align>left</wp:align>
            </wp:positionH>
            <wp:positionV relativeFrom="paragraph">
              <wp:posOffset>312458</wp:posOffset>
            </wp:positionV>
            <wp:extent cx="1405719" cy="1405719"/>
            <wp:effectExtent l="0" t="0" r="4445" b="4445"/>
            <wp:wrapNone/>
            <wp:docPr id="59" name="Picture 5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19" cy="1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8F7">
        <w:t xml:space="preserve"> like:</w:t>
      </w:r>
    </w:p>
    <w:p w14:paraId="573A0491" w14:textId="7A53F0F9" w:rsidR="005568F7" w:rsidRDefault="005568F7" w:rsidP="005568F7">
      <w:pPr>
        <w:pStyle w:val="ListParagraph"/>
        <w:numPr>
          <w:ilvl w:val="0"/>
          <w:numId w:val="15"/>
        </w:numPr>
        <w:ind w:left="4253" w:hanging="567"/>
      </w:pPr>
      <w:r>
        <w:t>fever / feeling very hot</w:t>
      </w:r>
    </w:p>
    <w:p w14:paraId="67CE0823" w14:textId="77777777" w:rsidR="005568F7" w:rsidRDefault="005568F7" w:rsidP="005568F7">
      <w:pPr>
        <w:pStyle w:val="ListParagraph"/>
        <w:numPr>
          <w:ilvl w:val="0"/>
          <w:numId w:val="15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653120" behindDoc="1" locked="0" layoutInCell="1" allowOverlap="1" wp14:anchorId="39FE9F10" wp14:editId="727E25FC">
            <wp:simplePos x="0" y="0"/>
            <wp:positionH relativeFrom="margin">
              <wp:align>left</wp:align>
            </wp:positionH>
            <wp:positionV relativeFrom="paragraph">
              <wp:posOffset>314638</wp:posOffset>
            </wp:positionV>
            <wp:extent cx="1337481" cy="1337481"/>
            <wp:effectExtent l="0" t="0" r="0" b="0"/>
            <wp:wrapNone/>
            <wp:docPr id="58" name="Picture 58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Logo,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076" cy="134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cough</w:t>
      </w:r>
    </w:p>
    <w:p w14:paraId="661B2245" w14:textId="585ECB34" w:rsidR="005568F7" w:rsidRDefault="005568F7" w:rsidP="005568F7">
      <w:pPr>
        <w:pStyle w:val="ListParagraph"/>
        <w:numPr>
          <w:ilvl w:val="0"/>
          <w:numId w:val="15"/>
        </w:numPr>
        <w:ind w:left="4253" w:hanging="567"/>
      </w:pPr>
      <w:r>
        <w:t>runny nose.</w:t>
      </w:r>
    </w:p>
    <w:p w14:paraId="323AE232" w14:textId="62F38D70" w:rsidR="005568F7" w:rsidRDefault="005568F7" w:rsidP="009726B7">
      <w:pPr>
        <w:pStyle w:val="BodyText"/>
      </w:pPr>
    </w:p>
    <w:p w14:paraId="2D31AA09" w14:textId="605484D0" w:rsidR="009726B7" w:rsidRDefault="009726B7" w:rsidP="009726B7">
      <w:pPr>
        <w:pStyle w:val="BodyText"/>
      </w:pPr>
      <w:r>
        <w:t xml:space="preserve"> </w:t>
      </w:r>
    </w:p>
    <w:p w14:paraId="1366D079" w14:textId="77777777" w:rsidR="00B95261" w:rsidRDefault="00B95261">
      <w:pPr>
        <w:spacing w:line="240" w:lineRule="auto"/>
        <w:ind w:left="0"/>
      </w:pPr>
      <w:r>
        <w:br w:type="page"/>
      </w:r>
    </w:p>
    <w:p w14:paraId="652C172F" w14:textId="36FE2DE3" w:rsidR="009726B7" w:rsidRDefault="000B22F4" w:rsidP="009726B7">
      <w:pPr>
        <w:pStyle w:val="BodyText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8240" behindDoc="1" locked="0" layoutInCell="1" allowOverlap="1" wp14:anchorId="1A72E92B" wp14:editId="6C8429BB">
            <wp:simplePos x="0" y="0"/>
            <wp:positionH relativeFrom="margin">
              <wp:align>left</wp:align>
            </wp:positionH>
            <wp:positionV relativeFrom="paragraph">
              <wp:posOffset>8872</wp:posOffset>
            </wp:positionV>
            <wp:extent cx="1723114" cy="1501254"/>
            <wp:effectExtent l="0" t="0" r="0" b="381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14" cy="1501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4E5">
        <w:t>If you have symptoms</w:t>
      </w:r>
      <w:r w:rsidR="007F6C07">
        <w:t xml:space="preserve"> like this</w:t>
      </w:r>
      <w:r w:rsidR="00FC34E5">
        <w:t xml:space="preserve"> you should:</w:t>
      </w:r>
    </w:p>
    <w:p w14:paraId="12B4120D" w14:textId="4B63F6B5" w:rsidR="00E805BF" w:rsidRDefault="00F973B3" w:rsidP="005568F7">
      <w:pPr>
        <w:pStyle w:val="ListParagraph"/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659264" behindDoc="1" locked="0" layoutInCell="1" allowOverlap="1" wp14:anchorId="79EE3C59" wp14:editId="2541EE6F">
            <wp:simplePos x="0" y="0"/>
            <wp:positionH relativeFrom="margin">
              <wp:align>left</wp:align>
            </wp:positionH>
            <wp:positionV relativeFrom="paragraph">
              <wp:posOffset>474485</wp:posOffset>
            </wp:positionV>
            <wp:extent cx="740641" cy="1719793"/>
            <wp:effectExtent l="5715" t="0" r="8255" b="825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641" cy="1719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F35">
        <w:t>t</w:t>
      </w:r>
      <w:r w:rsidR="00E805BF">
        <w:t xml:space="preserve">ake a test for </w:t>
      </w:r>
      <w:r w:rsidR="003B4299">
        <w:t>COVID</w:t>
      </w:r>
      <w:r w:rsidR="00E805BF">
        <w:t>-19</w:t>
      </w:r>
    </w:p>
    <w:p w14:paraId="61B423A2" w14:textId="730208DB" w:rsidR="00FC34E5" w:rsidRDefault="005568F7" w:rsidP="005568F7">
      <w:pPr>
        <w:pStyle w:val="ListParagraph"/>
        <w:ind w:left="4253"/>
      </w:pPr>
      <w:r>
        <w:t>s</w:t>
      </w:r>
      <w:r w:rsidR="00E805BF">
        <w:t>tay at home</w:t>
      </w:r>
      <w:r w:rsidR="00112F35">
        <w:t xml:space="preserve"> even if </w:t>
      </w:r>
      <w:r w:rsidR="007F6C07">
        <w:t>the test says you do not have COVID-19</w:t>
      </w:r>
      <w:r w:rsidR="00E805BF">
        <w:t xml:space="preserve">.  </w:t>
      </w:r>
      <w:r w:rsidR="00FC34E5">
        <w:tab/>
      </w:r>
    </w:p>
    <w:p w14:paraId="5BFEA795" w14:textId="06704C9F" w:rsidR="00B95261" w:rsidRDefault="00F973B3" w:rsidP="00B95261">
      <w:r>
        <w:rPr>
          <w:noProof/>
          <w:lang w:val="en-NZ" w:eastAsia="en-NZ"/>
        </w:rPr>
        <w:drawing>
          <wp:anchor distT="0" distB="0" distL="114300" distR="114300" simplePos="0" relativeHeight="251795456" behindDoc="1" locked="0" layoutInCell="1" allowOverlap="1" wp14:anchorId="5A32473C" wp14:editId="6D64E9C5">
            <wp:simplePos x="0" y="0"/>
            <wp:positionH relativeFrom="margin">
              <wp:align>left</wp:align>
            </wp:positionH>
            <wp:positionV relativeFrom="paragraph">
              <wp:posOffset>353696</wp:posOffset>
            </wp:positionV>
            <wp:extent cx="1199408" cy="1199408"/>
            <wp:effectExtent l="0" t="0" r="1270" b="1270"/>
            <wp:wrapNone/>
            <wp:docPr id="28" name="Picture 28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08" cy="1199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D4347" w14:textId="0CF0A17F" w:rsidR="00B95261" w:rsidRDefault="00B95261" w:rsidP="00B95261"/>
    <w:p w14:paraId="2F77641F" w14:textId="6BD71A8F" w:rsidR="009038A5" w:rsidRDefault="009038A5" w:rsidP="009038A5">
      <w:r>
        <w:t xml:space="preserve">You should </w:t>
      </w:r>
      <w:r w:rsidR="00D73701">
        <w:t>ask for</w:t>
      </w:r>
      <w:r>
        <w:t xml:space="preserve"> medical advice if:</w:t>
      </w:r>
    </w:p>
    <w:p w14:paraId="5AA95BA6" w14:textId="6B45282E" w:rsidR="00F21738" w:rsidRDefault="00AF297F" w:rsidP="00B72A42">
      <w:pPr>
        <w:pStyle w:val="ListParagraph"/>
        <w:ind w:hanging="481"/>
      </w:pPr>
      <w:r>
        <w:rPr>
          <w:noProof/>
          <w:lang w:val="en-NZ" w:eastAsia="en-NZ"/>
        </w:rPr>
        <w:drawing>
          <wp:anchor distT="0" distB="0" distL="114300" distR="114300" simplePos="0" relativeHeight="251688960" behindDoc="1" locked="0" layoutInCell="1" allowOverlap="1" wp14:anchorId="17FBA8B9" wp14:editId="7CE93A70">
            <wp:simplePos x="0" y="0"/>
            <wp:positionH relativeFrom="margin">
              <wp:posOffset>0</wp:posOffset>
            </wp:positionH>
            <wp:positionV relativeFrom="paragraph">
              <wp:posOffset>607060</wp:posOffset>
            </wp:positionV>
            <wp:extent cx="1151906" cy="1151906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906" cy="1151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738">
        <w:t>y</w:t>
      </w:r>
      <w:r w:rsidR="009038A5">
        <w:t>our symptoms</w:t>
      </w:r>
      <w:r w:rsidR="00F21738">
        <w:t>:</w:t>
      </w:r>
    </w:p>
    <w:p w14:paraId="1248BE6C" w14:textId="2E6B226A" w:rsidR="009038A5" w:rsidRDefault="009038A5" w:rsidP="00F21738">
      <w:pPr>
        <w:pStyle w:val="Listsecondlevel"/>
      </w:pPr>
      <w:r>
        <w:t>get worse</w:t>
      </w:r>
    </w:p>
    <w:p w14:paraId="0BBE01D1" w14:textId="0BF518E2" w:rsidR="009038A5" w:rsidRDefault="00F973B3" w:rsidP="00F21738">
      <w:pPr>
        <w:pStyle w:val="Listsecondlevel"/>
      </w:pPr>
      <w:r>
        <w:rPr>
          <w:noProof/>
          <w:lang w:val="en-NZ" w:eastAsia="en-NZ"/>
        </w:rPr>
        <w:drawing>
          <wp:anchor distT="0" distB="0" distL="114300" distR="114300" simplePos="0" relativeHeight="251793408" behindDoc="1" locked="0" layoutInCell="1" allowOverlap="1" wp14:anchorId="12BEFCF9" wp14:editId="16E55056">
            <wp:simplePos x="0" y="0"/>
            <wp:positionH relativeFrom="margin">
              <wp:posOffset>348616</wp:posOffset>
            </wp:positionH>
            <wp:positionV relativeFrom="paragraph">
              <wp:posOffset>170180</wp:posOffset>
            </wp:positionV>
            <wp:extent cx="740641" cy="1719793"/>
            <wp:effectExtent l="5715" t="0" r="8255" b="8255"/>
            <wp:wrapNone/>
            <wp:docPr id="9" name="Picture 9" descr="A picture containing text, j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ja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641" cy="1719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C07">
        <w:t xml:space="preserve">do not </w:t>
      </w:r>
      <w:r w:rsidR="009038A5">
        <w:t xml:space="preserve">go away after </w:t>
      </w:r>
      <w:r w:rsidR="00B72A42">
        <w:t>2 days</w:t>
      </w:r>
    </w:p>
    <w:p w14:paraId="13585478" w14:textId="15D9DCB1" w:rsidR="009038A5" w:rsidRDefault="00647EDC" w:rsidP="00B72A42">
      <w:pPr>
        <w:pStyle w:val="ListParagraph"/>
        <w:ind w:hanging="481"/>
      </w:pPr>
      <w:r>
        <w:t xml:space="preserve">a </w:t>
      </w:r>
      <w:r w:rsidR="005876AD">
        <w:t>second</w:t>
      </w:r>
      <w:r w:rsidR="009038A5">
        <w:t xml:space="preserve"> test also </w:t>
      </w:r>
      <w:r w:rsidR="007F6C07">
        <w:t>says you do not have COVID-19</w:t>
      </w:r>
    </w:p>
    <w:p w14:paraId="3EAD3325" w14:textId="035B7039" w:rsidR="009038A5" w:rsidRDefault="005E62E3" w:rsidP="00B72A42">
      <w:pPr>
        <w:pStyle w:val="ListParagraph"/>
        <w:ind w:hanging="481"/>
      </w:pPr>
      <w:r>
        <w:rPr>
          <w:noProof/>
          <w:lang w:val="en-NZ" w:eastAsia="en-NZ"/>
        </w:rPr>
        <w:drawing>
          <wp:anchor distT="0" distB="0" distL="114300" distR="114300" simplePos="0" relativeHeight="251673600" behindDoc="1" locked="0" layoutInCell="1" allowOverlap="1" wp14:anchorId="65ECFC58" wp14:editId="42C493C9">
            <wp:simplePos x="0" y="0"/>
            <wp:positionH relativeFrom="margin">
              <wp:posOffset>198120</wp:posOffset>
            </wp:positionH>
            <wp:positionV relativeFrom="paragraph">
              <wp:posOffset>-1270</wp:posOffset>
            </wp:positionV>
            <wp:extent cx="1151890" cy="1151890"/>
            <wp:effectExtent l="0" t="0" r="0" b="0"/>
            <wp:wrapNone/>
            <wp:docPr id="448" name="Picture 4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EDC">
        <w:t>y</w:t>
      </w:r>
      <w:r w:rsidR="009038A5">
        <w:t xml:space="preserve">ou </w:t>
      </w:r>
      <w:r w:rsidR="00B72A42">
        <w:t>get</w:t>
      </w:r>
      <w:r w:rsidR="009038A5">
        <w:t xml:space="preserve"> </w:t>
      </w:r>
      <w:r w:rsidR="00647EDC">
        <w:t xml:space="preserve">measles </w:t>
      </w:r>
      <w:r w:rsidR="009038A5">
        <w:t>symptoms</w:t>
      </w:r>
      <w:r w:rsidR="00647EDC">
        <w:t xml:space="preserve"> like:</w:t>
      </w:r>
    </w:p>
    <w:p w14:paraId="158FEB16" w14:textId="15FF52D9" w:rsidR="009038A5" w:rsidRDefault="005876AD" w:rsidP="00647EDC">
      <w:pPr>
        <w:pStyle w:val="Listsecondlevel"/>
      </w:pPr>
      <w:r>
        <w:rPr>
          <w:noProof/>
          <w:lang w:val="en-NZ" w:eastAsia="en-NZ"/>
        </w:rPr>
        <w:drawing>
          <wp:anchor distT="0" distB="0" distL="114300" distR="114300" simplePos="0" relativeHeight="251678720" behindDoc="1" locked="0" layoutInCell="1" allowOverlap="1" wp14:anchorId="1CF821AA" wp14:editId="7739D77E">
            <wp:simplePos x="0" y="0"/>
            <wp:positionH relativeFrom="margin">
              <wp:posOffset>283210</wp:posOffset>
            </wp:positionH>
            <wp:positionV relativeFrom="paragraph">
              <wp:posOffset>535305</wp:posOffset>
            </wp:positionV>
            <wp:extent cx="1066800" cy="1066800"/>
            <wp:effectExtent l="0" t="0" r="0" b="0"/>
            <wp:wrapNone/>
            <wp:docPr id="467" name="Picture 46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8A5">
        <w:t xml:space="preserve">a blotchy rash </w:t>
      </w:r>
    </w:p>
    <w:p w14:paraId="4D3A59E6" w14:textId="0EA2C8D5" w:rsidR="009038A5" w:rsidRDefault="009038A5" w:rsidP="00647EDC">
      <w:pPr>
        <w:pStyle w:val="Listsecondlevel"/>
      </w:pPr>
      <w:proofErr w:type="gramStart"/>
      <w:r>
        <w:t>sore</w:t>
      </w:r>
      <w:proofErr w:type="gramEnd"/>
      <w:r>
        <w:t xml:space="preserve"> watery pink eyes</w:t>
      </w:r>
      <w:r w:rsidR="00647EDC">
        <w:t>.</w:t>
      </w:r>
      <w:r>
        <w:t xml:space="preserve"> </w:t>
      </w:r>
    </w:p>
    <w:p w14:paraId="4D7C307F" w14:textId="77777777" w:rsidR="00132E88" w:rsidRDefault="00132E88" w:rsidP="00132E88"/>
    <w:p w14:paraId="4E63C4D4" w14:textId="7CFCD619" w:rsidR="000A3C46" w:rsidRDefault="00681420" w:rsidP="000A3C46">
      <w:pPr>
        <w:pStyle w:val="Heading1"/>
      </w:pPr>
      <w:r>
        <w:lastRenderedPageBreak/>
        <w:t>People at risk of serious illness</w:t>
      </w:r>
    </w:p>
    <w:p w14:paraId="6482C7D7" w14:textId="1F453E91" w:rsidR="000A3C46" w:rsidRDefault="000A3C46" w:rsidP="000A3C46"/>
    <w:p w14:paraId="08397740" w14:textId="7901E12B" w:rsidR="000A3C46" w:rsidRDefault="000A3C46" w:rsidP="000A3C46"/>
    <w:p w14:paraId="3F174097" w14:textId="58283424" w:rsidR="00B20A22" w:rsidRDefault="00F24FE8" w:rsidP="000A3C4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shd w:val="clear" w:color="auto" w:fill="FFFFFF"/>
          <w:lang w:val="en-NZ" w:eastAsia="en-NZ"/>
        </w:rPr>
        <w:drawing>
          <wp:anchor distT="0" distB="0" distL="114300" distR="114300" simplePos="0" relativeHeight="251692032" behindDoc="1" locked="0" layoutInCell="1" allowOverlap="1" wp14:anchorId="760132A0" wp14:editId="620E646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392072" cy="1392072"/>
            <wp:effectExtent l="0" t="0" r="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72" cy="1392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A22">
        <w:rPr>
          <w:rFonts w:eastAsia="Times New Roman"/>
          <w:shd w:val="clear" w:color="auto" w:fill="FFFFFF"/>
          <w:lang w:eastAsia="en-GB"/>
        </w:rPr>
        <w:t>There are s</w:t>
      </w:r>
      <w:r w:rsidR="00681420">
        <w:rPr>
          <w:rFonts w:eastAsia="Times New Roman"/>
          <w:shd w:val="clear" w:color="auto" w:fill="FFFFFF"/>
          <w:lang w:eastAsia="en-GB"/>
        </w:rPr>
        <w:t>ome people</w:t>
      </w:r>
      <w:r w:rsidR="00B20A22">
        <w:rPr>
          <w:rFonts w:eastAsia="Times New Roman"/>
          <w:shd w:val="clear" w:color="auto" w:fill="FFFFFF"/>
          <w:lang w:eastAsia="en-GB"/>
        </w:rPr>
        <w:t xml:space="preserve"> who</w:t>
      </w:r>
      <w:r w:rsidR="00681420">
        <w:rPr>
          <w:rFonts w:eastAsia="Times New Roman"/>
          <w:shd w:val="clear" w:color="auto" w:fill="FFFFFF"/>
          <w:lang w:eastAsia="en-GB"/>
        </w:rPr>
        <w:t xml:space="preserve"> can get very sick </w:t>
      </w:r>
      <w:r w:rsidR="00B20A22">
        <w:rPr>
          <w:rFonts w:eastAsia="Times New Roman"/>
          <w:shd w:val="clear" w:color="auto" w:fill="FFFFFF"/>
          <w:lang w:eastAsia="en-GB"/>
        </w:rPr>
        <w:t>if they catch measles like:</w:t>
      </w:r>
    </w:p>
    <w:p w14:paraId="33EC8827" w14:textId="55B4026A" w:rsidR="00B20A22" w:rsidRDefault="00713D6F" w:rsidP="00D33F40">
      <w:pPr>
        <w:pStyle w:val="Listtoplevel"/>
      </w:pPr>
      <w:r>
        <w:t>p</w:t>
      </w:r>
      <w:r w:rsidR="00397276">
        <w:t>eople who have a long term illness</w:t>
      </w:r>
    </w:p>
    <w:p w14:paraId="348467C7" w14:textId="701D35DF" w:rsidR="00713D6F" w:rsidRDefault="00C04408" w:rsidP="00D33F40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689984" behindDoc="0" locked="0" layoutInCell="1" allowOverlap="1" wp14:anchorId="273BF95F" wp14:editId="5D2DF7BD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1435100" cy="1292225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D6F">
        <w:t xml:space="preserve">people </w:t>
      </w:r>
      <w:r w:rsidR="0011022E">
        <w:t>who have a serious illness that affects their immune system</w:t>
      </w:r>
    </w:p>
    <w:p w14:paraId="273BF356" w14:textId="2BA8A88B" w:rsidR="003E5003" w:rsidRPr="00733411" w:rsidRDefault="00EA3CD5" w:rsidP="00733411">
      <w:pPr>
        <w:pStyle w:val="ListParagraph"/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697152" behindDoc="1" locked="0" layoutInCell="1" allowOverlap="1" wp14:anchorId="2B3E164C" wp14:editId="4785FC54">
            <wp:simplePos x="0" y="0"/>
            <wp:positionH relativeFrom="margin">
              <wp:align>left</wp:align>
            </wp:positionH>
            <wp:positionV relativeFrom="paragraph">
              <wp:posOffset>54250</wp:posOffset>
            </wp:positionV>
            <wp:extent cx="1323833" cy="1323833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33" cy="1323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003" w:rsidRPr="00733411">
        <w:t>children under 5 years old who have not had 1 dose of the MMR vaccine</w:t>
      </w:r>
    </w:p>
    <w:p w14:paraId="2121A020" w14:textId="1E5D282C" w:rsidR="003E5003" w:rsidRPr="00733411" w:rsidRDefault="00D01661" w:rsidP="00733411">
      <w:pPr>
        <w:pStyle w:val="ListParagraph"/>
        <w:ind w:left="4253"/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96128" behindDoc="0" locked="0" layoutInCell="1" allowOverlap="1" wp14:anchorId="63501469" wp14:editId="7A2E0737">
            <wp:simplePos x="0" y="0"/>
            <wp:positionH relativeFrom="margin">
              <wp:align>left</wp:align>
            </wp:positionH>
            <wp:positionV relativeFrom="paragraph">
              <wp:posOffset>99183</wp:posOffset>
            </wp:positionV>
            <wp:extent cx="1435608" cy="1061866"/>
            <wp:effectExtent l="0" t="0" r="0" b="508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06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003" w:rsidRPr="00733411">
        <w:t>babies younger than 1 year who are too young to get the MMR vaccine</w:t>
      </w:r>
    </w:p>
    <w:p w14:paraId="4900B76B" w14:textId="63FA1FD8" w:rsidR="000C34D6" w:rsidRDefault="0027377D" w:rsidP="00D33F40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691008" behindDoc="0" locked="0" layoutInCell="1" allowOverlap="1" wp14:anchorId="33CFE12C" wp14:editId="52D7CDFA">
            <wp:simplePos x="0" y="0"/>
            <wp:positionH relativeFrom="column">
              <wp:posOffset>0</wp:posOffset>
            </wp:positionH>
            <wp:positionV relativeFrom="paragraph">
              <wp:posOffset>-9497</wp:posOffset>
            </wp:positionV>
            <wp:extent cx="840687" cy="1019175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87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2379">
        <w:t>people who are pregnant.</w:t>
      </w:r>
    </w:p>
    <w:p w14:paraId="0DA49B15" w14:textId="77777777" w:rsidR="000C34D6" w:rsidRDefault="000C34D6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30B67D85" w14:textId="61947A9E" w:rsidR="0011022E" w:rsidRDefault="002F562C" w:rsidP="000C34D6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740160" behindDoc="0" locked="0" layoutInCell="1" allowOverlap="1" wp14:anchorId="05522056" wp14:editId="3C05D98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84514" cy="1284514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14" cy="128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4D6">
        <w:t xml:space="preserve">It is very important </w:t>
      </w:r>
      <w:r w:rsidR="00A64044">
        <w:t>for</w:t>
      </w:r>
      <w:r w:rsidR="000C34D6">
        <w:t xml:space="preserve"> people </w:t>
      </w:r>
      <w:r w:rsidR="00A64044">
        <w:t xml:space="preserve">/ whānau </w:t>
      </w:r>
      <w:r w:rsidR="000C34D6">
        <w:t xml:space="preserve">who could get very sick to get vaccinated </w:t>
      </w:r>
      <w:r w:rsidR="00B503E7">
        <w:t xml:space="preserve">if </w:t>
      </w:r>
      <w:r w:rsidR="003677F5">
        <w:t xml:space="preserve">they </w:t>
      </w:r>
      <w:r w:rsidR="00B503E7">
        <w:t>can.</w:t>
      </w:r>
    </w:p>
    <w:p w14:paraId="43A30645" w14:textId="11317F60" w:rsidR="00B503E7" w:rsidRDefault="00B503E7" w:rsidP="000C34D6"/>
    <w:p w14:paraId="32F05214" w14:textId="77777777" w:rsidR="007F6C07" w:rsidRDefault="007F6C07" w:rsidP="000C34D6"/>
    <w:p w14:paraId="526C2FFF" w14:textId="44261E6B" w:rsidR="00B503E7" w:rsidRDefault="00222C44" w:rsidP="000C34D6">
      <w:r>
        <w:rPr>
          <w:noProof/>
          <w:lang w:val="en-NZ" w:eastAsia="en-NZ"/>
        </w:rPr>
        <w:drawing>
          <wp:anchor distT="0" distB="0" distL="114300" distR="114300" simplePos="0" relativeHeight="251693056" behindDoc="0" locked="0" layoutInCell="1" allowOverlap="1" wp14:anchorId="786FAA0E" wp14:editId="47778EA6">
            <wp:simplePos x="0" y="0"/>
            <wp:positionH relativeFrom="margin">
              <wp:align>left</wp:align>
            </wp:positionH>
            <wp:positionV relativeFrom="paragraph">
              <wp:posOffset>121693</wp:posOffset>
            </wp:positionV>
            <wp:extent cx="1146412" cy="1389809"/>
            <wp:effectExtent l="0" t="0" r="0" b="127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12" cy="138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D5F">
        <w:t>Some people cannot get vaccinated like:</w:t>
      </w:r>
    </w:p>
    <w:p w14:paraId="0B1A6F8A" w14:textId="0CF2BC79" w:rsidR="000C5D5F" w:rsidRDefault="00222C44" w:rsidP="00D33F40">
      <w:pPr>
        <w:pStyle w:val="Listtoplevel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9FA14C" wp14:editId="50A85863">
                <wp:simplePos x="0" y="0"/>
                <wp:positionH relativeFrom="column">
                  <wp:posOffset>805218</wp:posOffset>
                </wp:positionH>
                <wp:positionV relativeFrom="paragraph">
                  <wp:posOffset>94397</wp:posOffset>
                </wp:positionV>
                <wp:extent cx="662637" cy="696548"/>
                <wp:effectExtent l="0" t="0" r="0" b="0"/>
                <wp:wrapNone/>
                <wp:docPr id="490" name="Multiplication Sign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37" cy="69654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75925" id="Multiplication Sign 490" o:spid="_x0000_s1026" style="position:absolute;margin-left:63.4pt;margin-top:7.45pt;width:52.2pt;height:54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2637,696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" path="m102690,221004l215608,113583,331319,235215,447029,113583,559947,221004,438874,348274,559947,475544,447029,582965,331319,461333,215608,582965,102690,475544,223763,348274,102690,221004xe" fillcolor="red" strokecolor="red" strokeweight="1pt">
                <v:stroke joinstyle="miter"/>
                <v:path arrowok="t" o:connecttype="custom" o:connectlocs="102690,221004;215608,113583;331319,235215;447029,113583;559947,221004;438874,348274;559947,475544;447029,582965;331319,461333;215608,582965;102690,475544;223763,348274;102690,221004" o:connectangles="0,0,0,0,0,0,0,0,0,0,0,0,0"/>
              </v:shape>
            </w:pict>
          </mc:Fallback>
        </mc:AlternateContent>
      </w:r>
      <w:r w:rsidR="000C5D5F">
        <w:t>people who are pregnant</w:t>
      </w:r>
    </w:p>
    <w:p w14:paraId="11FDF73C" w14:textId="378E5B98" w:rsidR="009750AF" w:rsidRDefault="00516034" w:rsidP="009750AF">
      <w:pPr>
        <w:pStyle w:val="ListParagraph"/>
        <w:ind w:left="4253"/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95104" behindDoc="0" locked="0" layoutInCell="1" allowOverlap="1" wp14:anchorId="3C098E46" wp14:editId="65539EE3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1435608" cy="1061866"/>
            <wp:effectExtent l="0" t="0" r="0" b="5080"/>
            <wp:wrapNone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08" cy="106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0AF" w:rsidRPr="00733411">
        <w:t>babies younger than 1 year who are too young to get the MMR vaccine</w:t>
      </w:r>
      <w:r w:rsidR="009750AF">
        <w:t>.</w:t>
      </w:r>
      <w:r w:rsidR="0032041E" w:rsidRPr="0032041E">
        <w:rPr>
          <w:noProof/>
        </w:rPr>
        <w:t xml:space="preserve"> </w:t>
      </w:r>
    </w:p>
    <w:p w14:paraId="6B5CB048" w14:textId="5DE3A0BB" w:rsidR="005A14EF" w:rsidRDefault="005A14EF" w:rsidP="005A14EF"/>
    <w:p w14:paraId="009A1967" w14:textId="05CE8B09" w:rsidR="005A14EF" w:rsidRDefault="006E7CD8" w:rsidP="005A14EF">
      <w:r>
        <w:rPr>
          <w:noProof/>
          <w:lang w:val="en-NZ" w:eastAsia="en-NZ"/>
        </w:rPr>
        <w:drawing>
          <wp:anchor distT="0" distB="0" distL="114300" distR="114300" simplePos="0" relativeHeight="251698176" behindDoc="1" locked="0" layoutInCell="1" allowOverlap="1" wp14:anchorId="25E9F171" wp14:editId="54034AE6">
            <wp:simplePos x="0" y="0"/>
            <wp:positionH relativeFrom="margin">
              <wp:align>left</wp:align>
            </wp:positionH>
            <wp:positionV relativeFrom="paragraph">
              <wp:posOffset>338228</wp:posOffset>
            </wp:positionV>
            <wp:extent cx="1228299" cy="1228299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99" cy="1228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F03F2" w14:textId="5E97EF92" w:rsidR="005A14EF" w:rsidRDefault="005A14EF" w:rsidP="005A14EF">
      <w:r>
        <w:t>If there are a lot of cases of measles then babies under 1 might be able to get vaccinated.</w:t>
      </w:r>
    </w:p>
    <w:p w14:paraId="23DE4DAE" w14:textId="2256CE86" w:rsidR="005A14EF" w:rsidRDefault="005A14EF" w:rsidP="005A14EF"/>
    <w:p w14:paraId="773DBB00" w14:textId="79A3314F" w:rsidR="005A14EF" w:rsidRDefault="005A14EF" w:rsidP="005A14EF"/>
    <w:p w14:paraId="12B68243" w14:textId="7D9308EE" w:rsidR="005A14EF" w:rsidRPr="00733411" w:rsidRDefault="00214DE6" w:rsidP="005A14EF">
      <w:r>
        <w:rPr>
          <w:noProof/>
          <w:lang w:val="en-NZ" w:eastAsia="en-NZ"/>
        </w:rPr>
        <w:drawing>
          <wp:anchor distT="0" distB="0" distL="114300" distR="114300" simplePos="0" relativeHeight="251699200" behindDoc="1" locked="0" layoutInCell="1" allowOverlap="1" wp14:anchorId="7FCFEBA5" wp14:editId="1D5D2AA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87606" cy="1487606"/>
            <wp:effectExtent l="0" t="0" r="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98" cy="1490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4EF">
        <w:t xml:space="preserve">The best way to protect your </w:t>
      </w:r>
      <w:r w:rsidR="00391872">
        <w:t>wh</w:t>
      </w:r>
      <w:r w:rsidR="003677F5">
        <w:t>ā</w:t>
      </w:r>
      <w:r w:rsidR="00391872">
        <w:t xml:space="preserve">nau who cannot get vaccinated </w:t>
      </w:r>
      <w:r w:rsidR="007F6C07">
        <w:t xml:space="preserve">is </w:t>
      </w:r>
      <w:r w:rsidR="00391872">
        <w:t>to make sure that everyone else has the vaccine.</w:t>
      </w:r>
    </w:p>
    <w:p w14:paraId="0EBA0928" w14:textId="48639FB6" w:rsidR="009750AF" w:rsidRDefault="007C5424" w:rsidP="007C5424">
      <w:pPr>
        <w:pStyle w:val="Heading1"/>
      </w:pPr>
      <w:r>
        <w:lastRenderedPageBreak/>
        <w:t>What to do if you catch measles</w:t>
      </w:r>
    </w:p>
    <w:p w14:paraId="30F2D5FF" w14:textId="6F08590C" w:rsidR="007C5424" w:rsidRDefault="007C5424" w:rsidP="007C5424">
      <w:pPr>
        <w:pStyle w:val="BodyText"/>
      </w:pPr>
    </w:p>
    <w:p w14:paraId="2EFE16FF" w14:textId="54DFFEE4" w:rsidR="00737D4E" w:rsidRDefault="000C1F11" w:rsidP="00FF34D5">
      <w:pPr>
        <w:rPr>
          <w:rStyle w:val="jsgrdq"/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3776" behindDoc="1" locked="0" layoutInCell="1" allowOverlap="1" wp14:anchorId="5E818A81" wp14:editId="1A392A7F">
            <wp:simplePos x="0" y="0"/>
            <wp:positionH relativeFrom="margin">
              <wp:align>left</wp:align>
            </wp:positionH>
            <wp:positionV relativeFrom="paragraph">
              <wp:posOffset>22588</wp:posOffset>
            </wp:positionV>
            <wp:extent cx="1240971" cy="1240971"/>
            <wp:effectExtent l="0" t="0" r="0" b="0"/>
            <wp:wrapNone/>
            <wp:docPr id="27" name="Picture 2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353" cy="1242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D0C08" w14:textId="2FC93416" w:rsidR="00FF34D5" w:rsidRDefault="00FF34D5" w:rsidP="00FF34D5">
      <w:pPr>
        <w:rPr>
          <w:rStyle w:val="jsgrdq"/>
          <w:rFonts w:cs="Arial"/>
          <w:szCs w:val="32"/>
        </w:rPr>
      </w:pPr>
      <w:r w:rsidRPr="00FF34D5">
        <w:rPr>
          <w:rStyle w:val="jsgrdq"/>
          <w:rFonts w:cs="Arial"/>
          <w:szCs w:val="32"/>
        </w:rPr>
        <w:t>If a test shows you have measles you need to</w:t>
      </w:r>
      <w:r>
        <w:rPr>
          <w:rStyle w:val="jsgrdq"/>
          <w:rFonts w:cs="Arial"/>
          <w:szCs w:val="32"/>
        </w:rPr>
        <w:t>:</w:t>
      </w:r>
    </w:p>
    <w:p w14:paraId="2B918FB6" w14:textId="1EAF58CE" w:rsidR="00FF34D5" w:rsidRDefault="00A03951" w:rsidP="00737D4E">
      <w:pPr>
        <w:pStyle w:val="ListParagraph"/>
        <w:ind w:left="4253"/>
        <w:rPr>
          <w:rStyle w:val="jsgrdq"/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36064" behindDoc="1" locked="0" layoutInCell="1" allowOverlap="1" wp14:anchorId="16E3FA59" wp14:editId="1E2012F8">
            <wp:simplePos x="0" y="0"/>
            <wp:positionH relativeFrom="margin">
              <wp:posOffset>86633</wp:posOffset>
            </wp:positionH>
            <wp:positionV relativeFrom="paragraph">
              <wp:posOffset>402318</wp:posOffset>
            </wp:positionV>
            <wp:extent cx="1262742" cy="1262742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742" cy="1262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4D5" w:rsidRPr="00FF34D5">
        <w:rPr>
          <w:rStyle w:val="jsgrdq"/>
          <w:rFonts w:cs="Arial"/>
          <w:szCs w:val="32"/>
        </w:rPr>
        <w:t>stay home</w:t>
      </w:r>
    </w:p>
    <w:p w14:paraId="68572AFD" w14:textId="6B34EDFE" w:rsidR="00FF34D5" w:rsidRDefault="00FF34D5" w:rsidP="00737D4E">
      <w:pPr>
        <w:pStyle w:val="ListParagraph"/>
        <w:ind w:left="4253"/>
        <w:rPr>
          <w:rStyle w:val="jsgrdq"/>
          <w:rFonts w:cs="Arial"/>
          <w:szCs w:val="32"/>
        </w:rPr>
      </w:pPr>
      <w:r w:rsidRPr="00FF34D5">
        <w:rPr>
          <w:rStyle w:val="jsgrdq"/>
          <w:rFonts w:cs="Arial"/>
          <w:szCs w:val="32"/>
        </w:rPr>
        <w:t>isolate</w:t>
      </w:r>
      <w:r w:rsidR="00F973B3">
        <w:rPr>
          <w:rStyle w:val="jsgrdq"/>
          <w:rFonts w:cs="Arial"/>
          <w:szCs w:val="32"/>
        </w:rPr>
        <w:t xml:space="preserve"> / stay away from other people</w:t>
      </w:r>
      <w:r w:rsidRPr="00FF34D5">
        <w:rPr>
          <w:rStyle w:val="jsgrdq"/>
          <w:rFonts w:cs="Arial"/>
          <w:szCs w:val="32"/>
        </w:rPr>
        <w:t xml:space="preserve">. </w:t>
      </w:r>
    </w:p>
    <w:p w14:paraId="27C9A5B1" w14:textId="1D64AA95" w:rsidR="00FF34D5" w:rsidRDefault="00FF34D5" w:rsidP="00FF34D5">
      <w:pPr>
        <w:rPr>
          <w:rStyle w:val="jsgrdq"/>
          <w:rFonts w:cs="Arial"/>
          <w:szCs w:val="32"/>
        </w:rPr>
      </w:pPr>
    </w:p>
    <w:p w14:paraId="053FC0B9" w14:textId="3DE0A2AA" w:rsidR="00FF34D5" w:rsidRDefault="00086FB8" w:rsidP="00FF34D5">
      <w:pPr>
        <w:rPr>
          <w:rStyle w:val="jsgrdq"/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38112" behindDoc="1" locked="0" layoutInCell="1" allowOverlap="1" wp14:anchorId="1C5D0E89" wp14:editId="4F847CD9">
            <wp:simplePos x="0" y="0"/>
            <wp:positionH relativeFrom="margin">
              <wp:posOffset>804999</wp:posOffset>
            </wp:positionH>
            <wp:positionV relativeFrom="paragraph">
              <wp:posOffset>259806</wp:posOffset>
            </wp:positionV>
            <wp:extent cx="609600" cy="687479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7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A01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37088" behindDoc="1" locked="0" layoutInCell="1" allowOverlap="1" wp14:anchorId="5ACF5306" wp14:editId="28B678FC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98170" cy="6743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D5DEC" w14:textId="557CDFC8" w:rsidR="00D33A61" w:rsidRDefault="00D33A61" w:rsidP="00FF34D5">
      <w:pPr>
        <w:rPr>
          <w:rStyle w:val="jsgrdq"/>
          <w:rFonts w:cs="Arial"/>
          <w:szCs w:val="32"/>
        </w:rPr>
      </w:pPr>
      <w:r w:rsidRPr="00FF34D5">
        <w:rPr>
          <w:rStyle w:val="jsgrdq"/>
          <w:rFonts w:cs="Arial"/>
          <w:szCs w:val="32"/>
        </w:rPr>
        <w:t xml:space="preserve">It takes around </w:t>
      </w:r>
      <w:r w:rsidR="00390EC3">
        <w:rPr>
          <w:rStyle w:val="jsgrdq"/>
          <w:rFonts w:cs="Arial"/>
          <w:szCs w:val="32"/>
        </w:rPr>
        <w:t>7</w:t>
      </w:r>
      <w:r w:rsidRPr="00FF34D5">
        <w:rPr>
          <w:rStyle w:val="jsgrdq"/>
          <w:rFonts w:cs="Arial"/>
          <w:szCs w:val="32"/>
        </w:rPr>
        <w:t xml:space="preserve"> to</w:t>
      </w:r>
      <w:r w:rsidR="00390EC3">
        <w:rPr>
          <w:rStyle w:val="jsgrdq"/>
          <w:rFonts w:cs="Arial"/>
          <w:szCs w:val="32"/>
        </w:rPr>
        <w:t xml:space="preserve"> 10</w:t>
      </w:r>
      <w:r w:rsidRPr="00FF34D5">
        <w:rPr>
          <w:rStyle w:val="jsgrdq"/>
          <w:rFonts w:cs="Arial"/>
          <w:szCs w:val="32"/>
        </w:rPr>
        <w:t xml:space="preserve"> days to </w:t>
      </w:r>
      <w:r w:rsidR="007F6C07">
        <w:rPr>
          <w:rStyle w:val="jsgrdq"/>
          <w:rFonts w:cs="Arial"/>
          <w:szCs w:val="32"/>
        </w:rPr>
        <w:t>get better</w:t>
      </w:r>
      <w:r w:rsidRPr="00FF34D5">
        <w:rPr>
          <w:rStyle w:val="jsgrdq"/>
          <w:rFonts w:cs="Arial"/>
          <w:szCs w:val="32"/>
        </w:rPr>
        <w:t xml:space="preserve"> from when you get symptoms. </w:t>
      </w:r>
    </w:p>
    <w:p w14:paraId="6890A432" w14:textId="77777777" w:rsidR="00D33A61" w:rsidRDefault="00D33A61" w:rsidP="00FF34D5">
      <w:pPr>
        <w:rPr>
          <w:rStyle w:val="jsgrdq"/>
          <w:rFonts w:cs="Arial"/>
          <w:szCs w:val="32"/>
        </w:rPr>
      </w:pPr>
    </w:p>
    <w:p w14:paraId="36732509" w14:textId="704CB3BE" w:rsidR="00D33A61" w:rsidRDefault="00A8792A" w:rsidP="00FF34D5">
      <w:pPr>
        <w:rPr>
          <w:rStyle w:val="jsgrdq"/>
          <w:rFonts w:cs="Arial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42208" behindDoc="1" locked="0" layoutInCell="1" allowOverlap="1" wp14:anchorId="327BF5DD" wp14:editId="7B4C2174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1371600" cy="1264443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4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392B4" w14:textId="4226760E" w:rsidR="00FF34D5" w:rsidRPr="00FF34D5" w:rsidRDefault="00FF34D5" w:rsidP="00FF34D5">
      <w:pPr>
        <w:rPr>
          <w:szCs w:val="32"/>
        </w:rPr>
      </w:pPr>
      <w:r w:rsidRPr="00FF34D5">
        <w:rPr>
          <w:rStyle w:val="jsgrdq"/>
          <w:rFonts w:cs="Arial"/>
          <w:szCs w:val="32"/>
        </w:rPr>
        <w:t xml:space="preserve">You can leave your home </w:t>
      </w:r>
      <w:r w:rsidR="00737D4E">
        <w:rPr>
          <w:rStyle w:val="jsgrdq"/>
          <w:rFonts w:cs="Arial"/>
          <w:szCs w:val="32"/>
        </w:rPr>
        <w:t>4</w:t>
      </w:r>
      <w:r w:rsidRPr="00FF34D5">
        <w:rPr>
          <w:rStyle w:val="jsgrdq"/>
          <w:rFonts w:cs="Arial"/>
          <w:szCs w:val="32"/>
        </w:rPr>
        <w:t xml:space="preserve"> days after you develop a rash</w:t>
      </w:r>
      <w:r w:rsidR="007F6C07">
        <w:rPr>
          <w:rStyle w:val="jsgrdq"/>
          <w:rFonts w:cs="Arial"/>
          <w:szCs w:val="32"/>
        </w:rPr>
        <w:t xml:space="preserve"> if you have had a</w:t>
      </w:r>
      <w:r w:rsidRPr="00FF34D5">
        <w:rPr>
          <w:rStyle w:val="jsgrdq"/>
          <w:rFonts w:cs="Arial"/>
          <w:szCs w:val="32"/>
        </w:rPr>
        <w:t xml:space="preserve"> final check with a health professional. </w:t>
      </w:r>
    </w:p>
    <w:p w14:paraId="687F13A3" w14:textId="77777777" w:rsidR="00D33A61" w:rsidRDefault="00D33A61" w:rsidP="00FF34D5">
      <w:pPr>
        <w:rPr>
          <w:rStyle w:val="jsgrdq"/>
          <w:rFonts w:cs="Arial"/>
          <w:szCs w:val="32"/>
        </w:rPr>
      </w:pPr>
    </w:p>
    <w:p w14:paraId="0AA8987C" w14:textId="100A8BA4" w:rsidR="00D33A61" w:rsidRDefault="00D33A61" w:rsidP="00FF34D5">
      <w:pPr>
        <w:rPr>
          <w:rStyle w:val="jsgrdq"/>
          <w:rFonts w:cs="Arial"/>
          <w:szCs w:val="32"/>
        </w:rPr>
      </w:pPr>
    </w:p>
    <w:p w14:paraId="2F367F14" w14:textId="32A1E8FA" w:rsidR="00D33A61" w:rsidRDefault="00714FEF" w:rsidP="00390EC3">
      <w:pPr>
        <w:rPr>
          <w:rStyle w:val="jsgrdq"/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43232" behindDoc="1" locked="0" layoutInCell="1" allowOverlap="1" wp14:anchorId="6F262DEA" wp14:editId="32AC4B0A">
            <wp:simplePos x="0" y="0"/>
            <wp:positionH relativeFrom="margin">
              <wp:align>left</wp:align>
            </wp:positionH>
            <wp:positionV relativeFrom="page">
              <wp:posOffset>8623935</wp:posOffset>
            </wp:positionV>
            <wp:extent cx="1414780" cy="141478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41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4D5" w:rsidRPr="00FF34D5">
        <w:rPr>
          <w:rStyle w:val="jsgrdq"/>
          <w:rFonts w:cs="Arial"/>
          <w:szCs w:val="32"/>
        </w:rPr>
        <w:t xml:space="preserve">Most people can isolate safely at home. </w:t>
      </w:r>
      <w:r w:rsidR="00D33A61">
        <w:rPr>
          <w:rStyle w:val="jsgrdq"/>
          <w:rFonts w:cs="Arial"/>
          <w:szCs w:val="32"/>
        </w:rPr>
        <w:br w:type="page"/>
      </w:r>
    </w:p>
    <w:p w14:paraId="3F4FEE8A" w14:textId="4A541F5F" w:rsidR="00FF34D5" w:rsidRDefault="00205B9A" w:rsidP="00FF34D5">
      <w:pPr>
        <w:rPr>
          <w:rStyle w:val="jsgrdq"/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749376" behindDoc="1" locked="0" layoutInCell="1" allowOverlap="1" wp14:anchorId="01881444" wp14:editId="16C787B1">
            <wp:simplePos x="0" y="0"/>
            <wp:positionH relativeFrom="margin">
              <wp:align>left</wp:align>
            </wp:positionH>
            <wp:positionV relativeFrom="paragraph">
              <wp:posOffset>21227</wp:posOffset>
            </wp:positionV>
            <wp:extent cx="1349829" cy="1349829"/>
            <wp:effectExtent l="0" t="0" r="3175" b="317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040" cy="135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4D5" w:rsidRPr="00FF34D5">
        <w:rPr>
          <w:rStyle w:val="jsgrdq"/>
          <w:rFonts w:cs="Arial"/>
          <w:szCs w:val="32"/>
        </w:rPr>
        <w:t xml:space="preserve">Around 1 in 10 people with measles need to go to hospital because of their symptoms. </w:t>
      </w:r>
    </w:p>
    <w:p w14:paraId="57B54A92" w14:textId="41265840" w:rsidR="00D33A61" w:rsidRDefault="00A06F19" w:rsidP="00FF34D5">
      <w:pPr>
        <w:rPr>
          <w:rStyle w:val="jsgrdq"/>
          <w:rFonts w:cs="Arial"/>
          <w:szCs w:val="32"/>
        </w:rPr>
      </w:pPr>
      <w:r>
        <w:rPr>
          <w:noProof/>
          <w:szCs w:val="32"/>
          <w:lang w:val="en-NZ" w:eastAsia="en-NZ"/>
        </w:rPr>
        <w:drawing>
          <wp:anchor distT="0" distB="0" distL="114300" distR="114300" simplePos="0" relativeHeight="251750400" behindDoc="1" locked="0" layoutInCell="1" allowOverlap="1" wp14:anchorId="52BC62A4" wp14:editId="7FAD4898">
            <wp:simplePos x="0" y="0"/>
            <wp:positionH relativeFrom="margin">
              <wp:align>left</wp:align>
            </wp:positionH>
            <wp:positionV relativeFrom="paragraph">
              <wp:posOffset>341811</wp:posOffset>
            </wp:positionV>
            <wp:extent cx="1240972" cy="1240972"/>
            <wp:effectExtent l="0" t="0" r="0" b="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72" cy="1240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1CCC0" w14:textId="794AAEF1" w:rsidR="00D33A61" w:rsidRPr="00FF34D5" w:rsidRDefault="00D33A61" w:rsidP="00FF34D5">
      <w:pPr>
        <w:rPr>
          <w:szCs w:val="32"/>
        </w:rPr>
      </w:pPr>
    </w:p>
    <w:p w14:paraId="3C0E1195" w14:textId="7BB295CB" w:rsidR="00D33A61" w:rsidRDefault="00D33A61" w:rsidP="00FF34D5">
      <w:pPr>
        <w:rPr>
          <w:rStyle w:val="jsgrdq"/>
          <w:rFonts w:cs="Arial"/>
          <w:szCs w:val="32"/>
        </w:rPr>
      </w:pPr>
      <w:r>
        <w:rPr>
          <w:rStyle w:val="jsgrdq"/>
          <w:rFonts w:cs="Arial"/>
          <w:szCs w:val="32"/>
        </w:rPr>
        <w:t>I</w:t>
      </w:r>
      <w:r w:rsidRPr="00FF34D5">
        <w:rPr>
          <w:rStyle w:val="jsgrdq"/>
          <w:rFonts w:cs="Arial"/>
          <w:szCs w:val="32"/>
        </w:rPr>
        <w:t xml:space="preserve">f you need to isolate </w:t>
      </w:r>
      <w:r>
        <w:rPr>
          <w:rStyle w:val="jsgrdq"/>
          <w:rFonts w:cs="Arial"/>
          <w:szCs w:val="32"/>
        </w:rPr>
        <w:t>a</w:t>
      </w:r>
      <w:r w:rsidR="00FF34D5" w:rsidRPr="00FF34D5">
        <w:rPr>
          <w:rStyle w:val="jsgrdq"/>
          <w:rFonts w:cs="Arial"/>
          <w:szCs w:val="32"/>
        </w:rPr>
        <w:t xml:space="preserve"> health professional will be in touch regularly.</w:t>
      </w:r>
    </w:p>
    <w:p w14:paraId="6545F009" w14:textId="77777777" w:rsidR="00D33A61" w:rsidRDefault="00D33A61" w:rsidP="00FF34D5">
      <w:pPr>
        <w:rPr>
          <w:rStyle w:val="jsgrdq"/>
          <w:rFonts w:cs="Arial"/>
          <w:szCs w:val="32"/>
        </w:rPr>
      </w:pPr>
    </w:p>
    <w:p w14:paraId="4382D3B7" w14:textId="66E12A73" w:rsidR="00D33A61" w:rsidRDefault="00047348" w:rsidP="00FF34D5">
      <w:pPr>
        <w:rPr>
          <w:rStyle w:val="jsgrdq"/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51424" behindDoc="1" locked="0" layoutInCell="1" allowOverlap="1" wp14:anchorId="46BC40BD" wp14:editId="35C6F15F">
            <wp:simplePos x="0" y="0"/>
            <wp:positionH relativeFrom="margin">
              <wp:align>left</wp:align>
            </wp:positionH>
            <wp:positionV relativeFrom="paragraph">
              <wp:posOffset>352697</wp:posOffset>
            </wp:positionV>
            <wp:extent cx="1415143" cy="1293529"/>
            <wp:effectExtent l="0" t="0" r="0" b="1905"/>
            <wp:wrapNone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43" cy="1293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C4CD2" w14:textId="7133AF83" w:rsidR="004C5768" w:rsidRDefault="00FF34D5" w:rsidP="00FF34D5">
      <w:pPr>
        <w:rPr>
          <w:rStyle w:val="jsgrdq"/>
          <w:rFonts w:cs="Arial"/>
          <w:szCs w:val="32"/>
        </w:rPr>
      </w:pPr>
      <w:r w:rsidRPr="00FF34D5">
        <w:rPr>
          <w:rStyle w:val="jsgrdq"/>
          <w:rFonts w:cs="Arial"/>
          <w:szCs w:val="32"/>
        </w:rPr>
        <w:t>They</w:t>
      </w:r>
      <w:r w:rsidR="00D33A61">
        <w:rPr>
          <w:rStyle w:val="jsgrdq"/>
          <w:rFonts w:cs="Arial"/>
          <w:szCs w:val="32"/>
        </w:rPr>
        <w:t xml:space="preserve"> will</w:t>
      </w:r>
      <w:r w:rsidR="004C5768">
        <w:rPr>
          <w:rStyle w:val="jsgrdq"/>
          <w:rFonts w:cs="Arial"/>
          <w:szCs w:val="32"/>
        </w:rPr>
        <w:t xml:space="preserve"> ask you if there is</w:t>
      </w:r>
      <w:r w:rsidRPr="00FF34D5">
        <w:rPr>
          <w:rStyle w:val="jsgrdq"/>
          <w:rFonts w:cs="Arial"/>
          <w:szCs w:val="32"/>
        </w:rPr>
        <w:t xml:space="preserve"> anyone else at risk of catching measles from you</w:t>
      </w:r>
      <w:r w:rsidR="004C5768">
        <w:rPr>
          <w:rStyle w:val="jsgrdq"/>
          <w:rFonts w:cs="Arial"/>
          <w:szCs w:val="32"/>
        </w:rPr>
        <w:t>.</w:t>
      </w:r>
    </w:p>
    <w:p w14:paraId="307A3680" w14:textId="78B646A0" w:rsidR="004C5768" w:rsidRDefault="004C5768" w:rsidP="00FF34D5">
      <w:pPr>
        <w:rPr>
          <w:rStyle w:val="jsgrdq"/>
          <w:rFonts w:cs="Arial"/>
          <w:szCs w:val="32"/>
        </w:rPr>
      </w:pPr>
    </w:p>
    <w:p w14:paraId="4A6BCD07" w14:textId="121AEA9D" w:rsidR="004C5768" w:rsidRDefault="004C5768" w:rsidP="00FF34D5">
      <w:pPr>
        <w:rPr>
          <w:rStyle w:val="jsgrdq"/>
          <w:rFonts w:cs="Arial"/>
          <w:szCs w:val="32"/>
        </w:rPr>
      </w:pPr>
    </w:p>
    <w:p w14:paraId="58DC846C" w14:textId="0819F76B" w:rsidR="001D566C" w:rsidRDefault="0071286D" w:rsidP="00FF34D5">
      <w:pPr>
        <w:rPr>
          <w:rStyle w:val="jsgrdq"/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52448" behindDoc="1" locked="0" layoutInCell="1" allowOverlap="1" wp14:anchorId="2ED8C503" wp14:editId="2C26909F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327785" cy="1610995"/>
            <wp:effectExtent l="0" t="0" r="5715" b="8255"/>
            <wp:wrapNone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768">
        <w:rPr>
          <w:rStyle w:val="jsgrdq"/>
          <w:rFonts w:cs="Arial"/>
          <w:szCs w:val="32"/>
        </w:rPr>
        <w:t xml:space="preserve">If there is someone at risk of catching measles in your home you can ask the health professional what </w:t>
      </w:r>
      <w:r w:rsidR="007F6C07">
        <w:rPr>
          <w:rStyle w:val="jsgrdq"/>
          <w:rFonts w:cs="Arial"/>
          <w:szCs w:val="32"/>
        </w:rPr>
        <w:t>to</w:t>
      </w:r>
      <w:r w:rsidR="004C5768">
        <w:rPr>
          <w:rStyle w:val="jsgrdq"/>
          <w:rFonts w:cs="Arial"/>
          <w:szCs w:val="32"/>
        </w:rPr>
        <w:t xml:space="preserve"> do.</w:t>
      </w:r>
    </w:p>
    <w:p w14:paraId="70404CF0" w14:textId="77777777" w:rsidR="001D566C" w:rsidRDefault="001D566C">
      <w:pPr>
        <w:spacing w:line="240" w:lineRule="auto"/>
        <w:ind w:left="0"/>
        <w:rPr>
          <w:rStyle w:val="jsgrdq"/>
          <w:rFonts w:cs="Arial"/>
          <w:szCs w:val="32"/>
        </w:rPr>
      </w:pPr>
      <w:r>
        <w:rPr>
          <w:rStyle w:val="jsgrdq"/>
          <w:rFonts w:cs="Arial"/>
          <w:szCs w:val="32"/>
        </w:rPr>
        <w:br w:type="page"/>
      </w:r>
    </w:p>
    <w:p w14:paraId="60293080" w14:textId="510D02AF" w:rsidR="004C5768" w:rsidRDefault="001D566C" w:rsidP="001D566C">
      <w:pPr>
        <w:pStyle w:val="Heading1"/>
        <w:rPr>
          <w:rStyle w:val="jsgrdq"/>
          <w:rFonts w:cs="Arial"/>
          <w:szCs w:val="32"/>
        </w:rPr>
      </w:pPr>
      <w:r>
        <w:rPr>
          <w:rStyle w:val="jsgrdq"/>
          <w:rFonts w:cs="Arial"/>
          <w:szCs w:val="32"/>
        </w:rPr>
        <w:lastRenderedPageBreak/>
        <w:t>If you are a contact of someone with measles</w:t>
      </w:r>
    </w:p>
    <w:p w14:paraId="7B2CDCFF" w14:textId="14C8B13A" w:rsidR="001D566C" w:rsidRDefault="001D566C" w:rsidP="001D566C">
      <w:pPr>
        <w:pStyle w:val="BodyText"/>
      </w:pPr>
    </w:p>
    <w:p w14:paraId="0CF52083" w14:textId="553340F1" w:rsidR="001D566C" w:rsidRDefault="001D566C" w:rsidP="001D566C">
      <w:pPr>
        <w:pStyle w:val="BodyText"/>
      </w:pPr>
    </w:p>
    <w:p w14:paraId="293399DE" w14:textId="77777777" w:rsidR="007F6C07" w:rsidRDefault="00653910" w:rsidP="001D566C">
      <w:pPr>
        <w:pStyle w:val="BodyText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D0157C6" wp14:editId="37EA11E4">
                <wp:simplePos x="0" y="0"/>
                <wp:positionH relativeFrom="column">
                  <wp:posOffset>219075</wp:posOffset>
                </wp:positionH>
                <wp:positionV relativeFrom="paragraph">
                  <wp:posOffset>84454</wp:posOffset>
                </wp:positionV>
                <wp:extent cx="1409700" cy="1457325"/>
                <wp:effectExtent l="0" t="0" r="0" b="9525"/>
                <wp:wrapNone/>
                <wp:docPr id="1348" name="Group 1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457325"/>
                          <a:chOff x="0" y="0"/>
                          <a:chExt cx="1653540" cy="2005965"/>
                        </a:xfrm>
                      </wpg:grpSpPr>
                      <pic:pic xmlns:pic="http://schemas.openxmlformats.org/drawingml/2006/picture">
                        <pic:nvPicPr>
                          <pic:cNvPr id="1349" name="Picture 1349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" y="514350"/>
                            <a:ext cx="892175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0" name="Picture 1350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C5839" id="Group 1348" o:spid="_x0000_s1026" style="position:absolute;margin-left:17.25pt;margin-top:6.65pt;width:111pt;height:114.75pt;z-index:251754496;mso-width-relative:margin;mso-height-relative:margin" coordsize="16535,200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">
                <v:shape id="Picture 1349" o:spid="_x0000_s1027" type="#_x0000_t75" style="position:absolute;left:3905;top:5143;width:8922;height:1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9WyDGAAAA3QAAAA8AAABkcnMvZG93bnJldi54bWxEj0FrwkAQhe8F/8MyQm91Yyxao2uwhTY9&#10;BdR6H7JjEszOhuzGpP313ULB2wzvzfvebNPRNOJGnastK5jPIhDEhdU1lwq+Tu9PLyCcR9bYWCYF&#10;3+Qg3U0etphoO/CBbkdfihDCLkEFlfdtIqUrKjLoZrYlDtrFdgZ9WLtS6g6HEG4aGUfRUhqsORAq&#10;bOmtouJ67E2ALPJzFq96yl8/lvk1k6em9z9KPU7H/QaEp9Hfzf/XnzrUXzyv4e+bMIL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31bIMYAAADdAAAADwAAAAAAAAAAAAAA&#10;AACfAgAAZHJzL2Rvd25yZXYueG1sUEsFBgAAAAAEAAQA9wAAAJIDAAAAAA==&#10;">
                  <v:imagedata r:id="rId88" o:title=""/>
                  <v:path arrowok="t"/>
                </v:shape>
                <v:shape id="Picture 1350" o:spid="_x0000_s1028" type="#_x0000_t75" style="position:absolute;width:16535;height:20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HWLGAAAA3QAAAA8AAABkcnMvZG93bnJldi54bWxEj09rwzAMxe+FfQejwW6t0421I6tbtsFg&#10;0Ev/QehNxGoSGsvB9pLs21eHQW8S7+m9n1ab0bWqpxAbzwbmswwUceltw5WB0/F7+gYqJmSLrWcy&#10;8EcRNuuHyQpz6wfeU39IlZIQjjkaqFPqcq1jWZPDOPMdsWgXHxwmWUOlbcBBwl2rn7NsoR02LA01&#10;dvRVU3k9/DoDZ293xbAkvzyHYyqKtt+ePi/GPD2OH++gEo3pbv6//rGC//Iq/PKNjK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GcdYsYAAADdAAAADwAAAAAAAAAAAAAA&#10;AACfAgAAZHJzL2Rvd25yZXYueG1sUEsFBgAAAAAEAAQA9wAAAJIDAAAAAA==&#10;">
                  <v:imagedata r:id="rId89" o:title=""/>
                  <v:path arrowok="t"/>
                </v:shape>
              </v:group>
            </w:pict>
          </mc:Fallback>
        </mc:AlternateContent>
      </w:r>
      <w:r w:rsidR="007F6C07">
        <w:t>You need to quarantine if:</w:t>
      </w:r>
    </w:p>
    <w:p w14:paraId="30C064F5" w14:textId="3C10C324" w:rsidR="007F6C07" w:rsidRDefault="007F6C07" w:rsidP="00D33F40">
      <w:pPr>
        <w:pStyle w:val="Listtoplevel"/>
      </w:pPr>
      <w:r>
        <w:t>you are not immune</w:t>
      </w:r>
      <w:r>
        <w:br/>
      </w:r>
      <w:r>
        <w:br/>
        <w:t>and</w:t>
      </w:r>
    </w:p>
    <w:p w14:paraId="48098FC3" w14:textId="16A76F08" w:rsidR="001D566C" w:rsidRDefault="007F6C07" w:rsidP="00D33F40">
      <w:pPr>
        <w:pStyle w:val="Listtoplevel"/>
      </w:pPr>
      <w:r>
        <w:t>you have been in contact with someone with measles.</w:t>
      </w:r>
    </w:p>
    <w:p w14:paraId="2A91CCDE" w14:textId="366D1B51" w:rsidR="00EE18BD" w:rsidRDefault="00EE18BD" w:rsidP="001D566C">
      <w:pPr>
        <w:pStyle w:val="BodyText"/>
      </w:pPr>
    </w:p>
    <w:p w14:paraId="12BDD4E2" w14:textId="179CAF81" w:rsidR="00EE18BD" w:rsidRDefault="00EE18BD" w:rsidP="001D566C">
      <w:pPr>
        <w:pStyle w:val="BodyText"/>
      </w:pPr>
    </w:p>
    <w:p w14:paraId="7105B3B0" w14:textId="7833ACCA" w:rsidR="00EE18BD" w:rsidRDefault="00B505CB" w:rsidP="001D566C">
      <w:pPr>
        <w:pStyle w:val="BodyText"/>
      </w:pPr>
      <w:r>
        <w:rPr>
          <w:noProof/>
          <w:szCs w:val="32"/>
          <w:lang w:val="en-NZ" w:eastAsia="en-NZ"/>
        </w:rPr>
        <w:drawing>
          <wp:anchor distT="0" distB="0" distL="114300" distR="114300" simplePos="0" relativeHeight="251759616" behindDoc="1" locked="0" layoutInCell="1" allowOverlap="1" wp14:anchorId="415E757B" wp14:editId="7826D7DE">
            <wp:simplePos x="0" y="0"/>
            <wp:positionH relativeFrom="margin">
              <wp:align>left</wp:align>
            </wp:positionH>
            <wp:positionV relativeFrom="paragraph">
              <wp:posOffset>130538</wp:posOffset>
            </wp:positionV>
            <wp:extent cx="1545590" cy="1545590"/>
            <wp:effectExtent l="0" t="0" r="0" b="0"/>
            <wp:wrapNone/>
            <wp:docPr id="1353" name="Picture 135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8BD">
        <w:t>A health professional will:</w:t>
      </w:r>
    </w:p>
    <w:p w14:paraId="78D9127E" w14:textId="6B31FFEA" w:rsidR="00EE18BD" w:rsidRDefault="00EE18BD" w:rsidP="00D33F40">
      <w:pPr>
        <w:pStyle w:val="Listtoplevel"/>
      </w:pPr>
      <w:r>
        <w:t>explain what you need to do</w:t>
      </w:r>
    </w:p>
    <w:p w14:paraId="11325EC5" w14:textId="78F1A800" w:rsidR="00EE18BD" w:rsidRDefault="00EE18BD" w:rsidP="00D33F40">
      <w:pPr>
        <w:pStyle w:val="Listtoplevel"/>
      </w:pPr>
      <w:r>
        <w:t>check on you regularly.</w:t>
      </w:r>
    </w:p>
    <w:p w14:paraId="69C71144" w14:textId="14EE54EB" w:rsidR="007A7E47" w:rsidRDefault="007A7E47" w:rsidP="00D33F40">
      <w:pPr>
        <w:pStyle w:val="Listtoplevel"/>
        <w:numPr>
          <w:ilvl w:val="0"/>
          <w:numId w:val="0"/>
        </w:numPr>
        <w:ind w:left="4167"/>
      </w:pPr>
    </w:p>
    <w:p w14:paraId="3FBAEE7D" w14:textId="77777777" w:rsidR="00390EC3" w:rsidRDefault="00390EC3">
      <w:pPr>
        <w:spacing w:line="240" w:lineRule="auto"/>
        <w:ind w:left="0"/>
      </w:pPr>
      <w:r>
        <w:br w:type="page"/>
      </w:r>
    </w:p>
    <w:p w14:paraId="7CCDE3B1" w14:textId="06CFFC43" w:rsidR="00A63369" w:rsidRDefault="00390EC3" w:rsidP="00A63369"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816960" behindDoc="0" locked="0" layoutInCell="1" allowOverlap="1" wp14:anchorId="740D4E9C" wp14:editId="053469A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160060" cy="1160060"/>
            <wp:effectExtent l="0" t="0" r="0" b="0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060" cy="116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E47" w:rsidRPr="007A7E47">
        <w:t>If you have had one dose of MMR vaccine you</w:t>
      </w:r>
      <w:r w:rsidR="00A63369">
        <w:t>:</w:t>
      </w:r>
    </w:p>
    <w:p w14:paraId="4B652D65" w14:textId="77777777" w:rsidR="00A63369" w:rsidRDefault="007A7E47" w:rsidP="00D33F40">
      <w:pPr>
        <w:pStyle w:val="Listtoplevel"/>
      </w:pPr>
      <w:r w:rsidRPr="007A7E47">
        <w:t>do not have to quarantine</w:t>
      </w:r>
    </w:p>
    <w:p w14:paraId="36611C01" w14:textId="6EA39A84" w:rsidR="00E56374" w:rsidRDefault="008F3DFE" w:rsidP="00D33F40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830272" behindDoc="1" locked="0" layoutInCell="1" allowOverlap="1" wp14:anchorId="5C17BD73" wp14:editId="30BCE2A7">
            <wp:simplePos x="0" y="0"/>
            <wp:positionH relativeFrom="column">
              <wp:posOffset>802640</wp:posOffset>
            </wp:positionH>
            <wp:positionV relativeFrom="paragraph">
              <wp:posOffset>478790</wp:posOffset>
            </wp:positionV>
            <wp:extent cx="481330" cy="494030"/>
            <wp:effectExtent l="0" t="0" r="0" b="1270"/>
            <wp:wrapNone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46F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7DFD72FE" wp14:editId="4BC92B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44666" cy="1132114"/>
                <wp:effectExtent l="0" t="0" r="3175" b="0"/>
                <wp:wrapNone/>
                <wp:docPr id="1358" name="Group 1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666" cy="1132114"/>
                          <a:chOff x="0" y="0"/>
                          <a:chExt cx="1653540" cy="2005965"/>
                        </a:xfrm>
                      </wpg:grpSpPr>
                      <pic:pic xmlns:pic="http://schemas.openxmlformats.org/drawingml/2006/picture">
                        <pic:nvPicPr>
                          <pic:cNvPr id="1359" name="Picture 1359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525" y="514350"/>
                            <a:ext cx="892175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0" name="Picture 1360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E87BD" id="Group 1358" o:spid="_x0000_s1026" style="position:absolute;margin-left:0;margin-top:0;width:82.25pt;height:89.15pt;z-index:-251552768;mso-width-relative:margin;mso-height-relative:margin" coordsize="16535,200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">
                <v:shape id="Picture 1359" o:spid="_x0000_s1027" type="#_x0000_t75" style="position:absolute;left:3905;top:5143;width:8922;height:1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kzf3GAAAA3QAAAA8AAABkcnMvZG93bnJldi54bWxEj0FrwkAQhe8F/8MyQm91Y6Rao2uwhTY9&#10;BdR6H7JjEszOhuzGpP313ULB2wzvzfvebNPRNOJGnastK5jPIhDEhdU1lwq+Tu9PLyCcR9bYWCYF&#10;3+Qg3U0etphoO/CBbkdfihDCLkEFlfdtIqUrKjLoZrYlDtrFdgZ9WLtS6g6HEG4aGUfRUhqsORAq&#10;bOmtouJ67E2ALPJzFq96yl8/lvk1k6em9z9KPU7H/QaEp9Hfzf/XnzrUXzyv4e+bMIL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qTN/cYAAADdAAAADwAAAAAAAAAAAAAA&#10;AACfAgAAZHJzL2Rvd25yZXYueG1sUEsFBgAAAAAEAAQA9wAAAJIDAAAAAA==&#10;">
                  <v:imagedata r:id="rId88" o:title=""/>
                  <v:path arrowok="t"/>
                </v:shape>
                <v:shape id="Picture 1360" o:spid="_x0000_s1028" type="#_x0000_t75" style="position:absolute;width:16535;height:20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L19/FAAAA3QAAAA8AAABkcnMvZG93bnJldi54bWxEj09rwzAMxe+DfQejQW+rsw3akdUt3WAw&#10;6KX/IPQmYjUJjeVge0n67atDoTeJ9/TeT4vV6FrVU4iNZwNv0wwUceltw5WB4+H39RNUTMgWW89k&#10;4EoRVsvnpwXm1g+8o36fKiUhHHM0UKfU5VrHsiaHceo7YtHOPjhMsoZK24CDhLtWv2fZTDtsWBpq&#10;7OinpvKy/3cGTt5ui2FOfn4Kh1QUbb85fp+NmbyM6y9Qicb0MN+v/6zgf8yEX76REf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C9ffxQAAAN0AAAAPAAAAAAAAAAAAAAAA&#10;AJ8CAABkcnMvZG93bnJldi54bWxQSwUGAAAAAAQABAD3AAAAkQMAAAAA&#10;">
                  <v:imagedata r:id="rId89" o:title=""/>
                  <v:path arrowok="t"/>
                </v:shape>
              </v:group>
            </w:pict>
          </mc:Fallback>
        </mc:AlternateContent>
      </w:r>
      <w:r w:rsidR="007A7E47" w:rsidRPr="007A7E47">
        <w:t>should stay away from</w:t>
      </w:r>
      <w:r w:rsidR="00E56374">
        <w:t>:</w:t>
      </w:r>
    </w:p>
    <w:p w14:paraId="75AE542E" w14:textId="2EF0354E" w:rsidR="00E56374" w:rsidRDefault="008F3DFE" w:rsidP="004A6DFD">
      <w:pPr>
        <w:pStyle w:val="Listsecondlevel"/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68832" behindDoc="1" locked="0" layoutInCell="1" allowOverlap="1" wp14:anchorId="77852EAF" wp14:editId="205D4934">
            <wp:simplePos x="0" y="0"/>
            <wp:positionH relativeFrom="margin">
              <wp:align>left</wp:align>
            </wp:positionH>
            <wp:positionV relativeFrom="paragraph">
              <wp:posOffset>660672</wp:posOffset>
            </wp:positionV>
            <wp:extent cx="1197429" cy="1197429"/>
            <wp:effectExtent l="0" t="0" r="3175" b="3175"/>
            <wp:wrapNone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29" cy="1197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6AD">
        <w:t>early learning services for 14 days</w:t>
      </w:r>
    </w:p>
    <w:p w14:paraId="2182F44F" w14:textId="77777777" w:rsidR="00643A8E" w:rsidRDefault="008F3DFE" w:rsidP="004A6DFD">
      <w:pPr>
        <w:pStyle w:val="Listsecondlevel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4196EF" wp14:editId="58086AE3">
                <wp:simplePos x="0" y="0"/>
                <wp:positionH relativeFrom="column">
                  <wp:posOffset>810308</wp:posOffset>
                </wp:positionH>
                <wp:positionV relativeFrom="paragraph">
                  <wp:posOffset>351790</wp:posOffset>
                </wp:positionV>
                <wp:extent cx="662637" cy="696548"/>
                <wp:effectExtent l="0" t="0" r="0" b="0"/>
                <wp:wrapNone/>
                <wp:docPr id="1362" name="Multiplication Sign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37" cy="69654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5AD03" id="Multiplication Sign 1362" o:spid="_x0000_s1026" style="position:absolute;margin-left:63.8pt;margin-top:27.7pt;width:52.2pt;height:54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2637,696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" path="m102690,221004l215608,113583,331319,235215,447029,113583,559947,221004,438874,348274,559947,475544,447029,582965,331319,461333,215608,582965,102690,475544,223763,348274,102690,221004xe" fillcolor="red" strokecolor="red" strokeweight="1pt">
                <v:stroke joinstyle="miter"/>
                <v:path arrowok="t" o:connecttype="custom" o:connectlocs="102690,221004;215608,113583;331319,235215;447029,113583;559947,221004;438874,348274;559947,475544;447029,582965;331319,461333;215608,582965;102690,475544;223763,348274;102690,221004" o:connectangles="0,0,0,0,0,0,0,0,0,0,0,0,0"/>
              </v:shape>
            </w:pict>
          </mc:Fallback>
        </mc:AlternateContent>
      </w:r>
      <w:r w:rsidR="007A7E47" w:rsidRPr="007A7E47">
        <w:t>healthcare facilities</w:t>
      </w:r>
      <w:r w:rsidR="009E6BA7">
        <w:t xml:space="preserve"> </w:t>
      </w:r>
      <w:r w:rsidR="0035173E">
        <w:t xml:space="preserve">/ </w:t>
      </w:r>
      <w:r w:rsidR="009E6BA7">
        <w:t>hospital</w:t>
      </w:r>
      <w:r w:rsidR="004A6DFD">
        <w:t>s</w:t>
      </w:r>
      <w:r w:rsidR="005876AD">
        <w:t xml:space="preserve"> </w:t>
      </w:r>
      <w:r w:rsidR="005876AD">
        <w:t>for 14 days</w:t>
      </w:r>
    </w:p>
    <w:p w14:paraId="2FF7F0E9" w14:textId="5963D530" w:rsidR="009E6BA7" w:rsidRDefault="00643A8E" w:rsidP="004A6DFD">
      <w:pPr>
        <w:pStyle w:val="Listsecondlevel"/>
      </w:pPr>
      <w:proofErr w:type="gramStart"/>
      <w:r>
        <w:t>other</w:t>
      </w:r>
      <w:proofErr w:type="gramEnd"/>
      <w:r>
        <w:t xml:space="preserve"> places as advised by your health service</w:t>
      </w:r>
      <w:r w:rsidR="005876AD">
        <w:t>.</w:t>
      </w:r>
    </w:p>
    <w:p w14:paraId="3C34963D" w14:textId="77777777" w:rsidR="009E6BA7" w:rsidRDefault="009E6BA7" w:rsidP="009E6BA7"/>
    <w:p w14:paraId="3807FAB3" w14:textId="7F1EB0AE" w:rsidR="009E6BA7" w:rsidRDefault="00BA4C39" w:rsidP="009E6BA7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2928" behindDoc="1" locked="0" layoutInCell="1" allowOverlap="1" wp14:anchorId="28A5B1A9" wp14:editId="3EFEB54F">
            <wp:simplePos x="0" y="0"/>
            <wp:positionH relativeFrom="margin">
              <wp:align>left</wp:align>
            </wp:positionH>
            <wp:positionV relativeFrom="paragraph">
              <wp:posOffset>343914</wp:posOffset>
            </wp:positionV>
            <wp:extent cx="996287" cy="996287"/>
            <wp:effectExtent l="0" t="0" r="0" b="0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87" cy="996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87738" w14:textId="70174C27" w:rsidR="004F4942" w:rsidRDefault="00883340" w:rsidP="009E6BA7">
      <w:r>
        <w:rPr>
          <w:noProof/>
          <w:lang w:val="en-NZ" w:eastAsia="en-NZ"/>
        </w:rPr>
        <w:drawing>
          <wp:anchor distT="0" distB="0" distL="114300" distR="114300" simplePos="0" relativeHeight="251773952" behindDoc="1" locked="0" layoutInCell="1" allowOverlap="1" wp14:anchorId="6B863059" wp14:editId="4C7E5E95">
            <wp:simplePos x="0" y="0"/>
            <wp:positionH relativeFrom="column">
              <wp:posOffset>504968</wp:posOffset>
            </wp:positionH>
            <wp:positionV relativeFrom="paragraph">
              <wp:posOffset>154495</wp:posOffset>
            </wp:positionV>
            <wp:extent cx="914400" cy="914400"/>
            <wp:effectExtent l="0" t="0" r="0" b="0"/>
            <wp:wrapNone/>
            <wp:docPr id="1367" name="Graphic 1367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Graphic 1367" descr="Checkmark with solid fill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BA7">
        <w:t>You can go to healthcare facilities if you</w:t>
      </w:r>
      <w:r w:rsidR="004F4942">
        <w:t xml:space="preserve"> need:</w:t>
      </w:r>
    </w:p>
    <w:p w14:paraId="27D0E68A" w14:textId="6FE645F9" w:rsidR="004F4942" w:rsidRDefault="00BA4C39" w:rsidP="00D33F40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770880" behindDoc="0" locked="0" layoutInCell="1" allowOverlap="1" wp14:anchorId="0FEBC300" wp14:editId="26FF4D87">
            <wp:simplePos x="0" y="0"/>
            <wp:positionH relativeFrom="margin">
              <wp:posOffset>81886</wp:posOffset>
            </wp:positionH>
            <wp:positionV relativeFrom="paragraph">
              <wp:posOffset>315557</wp:posOffset>
            </wp:positionV>
            <wp:extent cx="996287" cy="996287"/>
            <wp:effectExtent l="0" t="0" r="0" b="0"/>
            <wp:wrapNone/>
            <wp:docPr id="1364" name="Picture 136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87" cy="99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E47" w:rsidRPr="007A7E47">
        <w:t>to get vaccinated</w:t>
      </w:r>
    </w:p>
    <w:p w14:paraId="07342385" w14:textId="77777777" w:rsidR="004F4942" w:rsidRDefault="007A7E47" w:rsidP="00D33F40">
      <w:pPr>
        <w:pStyle w:val="Listtoplevel"/>
      </w:pPr>
      <w:r w:rsidRPr="007A7E47">
        <w:t xml:space="preserve">urgent medical attention. </w:t>
      </w:r>
    </w:p>
    <w:p w14:paraId="127B40DC" w14:textId="77777777" w:rsidR="004F4942" w:rsidRDefault="004F4942" w:rsidP="009E6BA7"/>
    <w:p w14:paraId="02963FAE" w14:textId="77777777" w:rsidR="004F4942" w:rsidRDefault="004F4942" w:rsidP="009E6BA7"/>
    <w:p w14:paraId="4037FFC1" w14:textId="77777777" w:rsidR="0035173E" w:rsidRDefault="0035173E">
      <w:pPr>
        <w:spacing w:line="240" w:lineRule="auto"/>
        <w:ind w:left="0"/>
      </w:pPr>
      <w:r>
        <w:br w:type="page"/>
      </w:r>
    </w:p>
    <w:p w14:paraId="41E7DB1B" w14:textId="22812B5F" w:rsidR="004F4942" w:rsidRDefault="00736A70" w:rsidP="009E6BA7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74976" behindDoc="1" locked="0" layoutInCell="1" allowOverlap="1" wp14:anchorId="44F31363" wp14:editId="2B4DEDE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46412" cy="1146412"/>
            <wp:effectExtent l="0" t="0" r="0" b="0"/>
            <wp:wrapNone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412" cy="1146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73E">
        <w:t>If you need to go to a healthcare facility y</w:t>
      </w:r>
      <w:r w:rsidR="004F4942">
        <w:t>ou must:</w:t>
      </w:r>
    </w:p>
    <w:p w14:paraId="215F014C" w14:textId="1586C257" w:rsidR="00393D47" w:rsidRDefault="00BD20D4" w:rsidP="002D1AC4">
      <w:pPr>
        <w:pStyle w:val="ListParagraph"/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776000" behindDoc="1" locked="0" layoutInCell="1" allowOverlap="1" wp14:anchorId="2B727456" wp14:editId="67ABFFFE">
            <wp:simplePos x="0" y="0"/>
            <wp:positionH relativeFrom="margin">
              <wp:align>left</wp:align>
            </wp:positionH>
            <wp:positionV relativeFrom="paragraph">
              <wp:posOffset>663736</wp:posOffset>
            </wp:positionV>
            <wp:extent cx="1037230" cy="1037230"/>
            <wp:effectExtent l="0" t="0" r="0" b="0"/>
            <wp:wrapNone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30" cy="10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942">
        <w:t>w</w:t>
      </w:r>
      <w:r w:rsidR="007A7E47" w:rsidRPr="007A7E47">
        <w:t>ear a mask</w:t>
      </w:r>
    </w:p>
    <w:p w14:paraId="163C6E7A" w14:textId="774354DF" w:rsidR="007A7E47" w:rsidRDefault="007A7E47" w:rsidP="002D1AC4">
      <w:pPr>
        <w:pStyle w:val="ListParagraph"/>
        <w:ind w:left="4253"/>
      </w:pPr>
      <w:r w:rsidRPr="007A7E47">
        <w:t xml:space="preserve">call </w:t>
      </w:r>
      <w:r w:rsidR="0035173E">
        <w:t xml:space="preserve">first </w:t>
      </w:r>
      <w:r w:rsidRPr="007A7E47">
        <w:t xml:space="preserve">to say you </w:t>
      </w:r>
      <w:r w:rsidR="007F6C07">
        <w:t>have been near someone with measles</w:t>
      </w:r>
      <w:r w:rsidRPr="007A7E47">
        <w:t>.</w:t>
      </w:r>
    </w:p>
    <w:p w14:paraId="29A01CA5" w14:textId="7E77B463" w:rsidR="0005027A" w:rsidRDefault="0005027A" w:rsidP="001D566C">
      <w:pPr>
        <w:pStyle w:val="BodyText"/>
      </w:pPr>
    </w:p>
    <w:p w14:paraId="515040FC" w14:textId="0ED9E9AD" w:rsidR="0005027A" w:rsidRDefault="0005027A" w:rsidP="001D566C">
      <w:pPr>
        <w:pStyle w:val="BodyText"/>
      </w:pPr>
    </w:p>
    <w:p w14:paraId="58E65B6D" w14:textId="77777777" w:rsidR="0005027A" w:rsidRDefault="0005027A" w:rsidP="001D566C">
      <w:pPr>
        <w:pStyle w:val="BodyText"/>
      </w:pPr>
    </w:p>
    <w:p w14:paraId="5981B27B" w14:textId="77777777" w:rsidR="003034EB" w:rsidRPr="00334452" w:rsidRDefault="003034EB" w:rsidP="001D566C">
      <w:pPr>
        <w:pStyle w:val="BodyText"/>
      </w:pPr>
    </w:p>
    <w:p w14:paraId="2E4D1127" w14:textId="77777777" w:rsidR="007C5424" w:rsidRPr="007C5424" w:rsidRDefault="007C5424" w:rsidP="007C5424">
      <w:pPr>
        <w:pStyle w:val="BodyText"/>
      </w:pPr>
    </w:p>
    <w:p w14:paraId="1035BBBB" w14:textId="77777777" w:rsidR="000C5D5F" w:rsidRDefault="000C5D5F" w:rsidP="000C5D5F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0C49251F" w14:textId="5866C197" w:rsidR="00A5265F" w:rsidRDefault="00A5265F" w:rsidP="00A5265F">
      <w:pPr>
        <w:pStyle w:val="Heading1"/>
      </w:pPr>
      <w:r>
        <w:lastRenderedPageBreak/>
        <w:t xml:space="preserve">Isolation </w:t>
      </w:r>
      <w:r w:rsidR="007118B9">
        <w:t>/</w:t>
      </w:r>
      <w:r>
        <w:t xml:space="preserve"> quarantine support</w:t>
      </w:r>
    </w:p>
    <w:p w14:paraId="0295D3B5" w14:textId="77777777" w:rsidR="007118B9" w:rsidRDefault="007118B9" w:rsidP="00A5265F"/>
    <w:p w14:paraId="71BC4CF4" w14:textId="77777777" w:rsidR="007118B9" w:rsidRDefault="007118B9" w:rsidP="00A5265F"/>
    <w:p w14:paraId="5920F337" w14:textId="36156237" w:rsidR="007118B9" w:rsidRDefault="007956C4" w:rsidP="00A5265F">
      <w:r>
        <w:rPr>
          <w:noProof/>
          <w:szCs w:val="32"/>
          <w:lang w:val="en-NZ" w:eastAsia="en-NZ"/>
        </w:rPr>
        <w:drawing>
          <wp:anchor distT="0" distB="0" distL="114300" distR="114300" simplePos="0" relativeHeight="251778048" behindDoc="1" locked="0" layoutInCell="1" allowOverlap="1" wp14:anchorId="17C2441B" wp14:editId="4C88AE01">
            <wp:simplePos x="0" y="0"/>
            <wp:positionH relativeFrom="margin">
              <wp:align>left</wp:align>
            </wp:positionH>
            <wp:positionV relativeFrom="paragraph">
              <wp:posOffset>8691</wp:posOffset>
            </wp:positionV>
            <wp:extent cx="1364776" cy="1364776"/>
            <wp:effectExtent l="0" t="0" r="6985" b="6985"/>
            <wp:wrapNone/>
            <wp:docPr id="1370" name="Picture 1370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1" cy="1367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8B9">
        <w:t>When the health professional calls you to talk about your quarantine you can let them know if you need suppor</w:t>
      </w:r>
      <w:r w:rsidR="002E5632">
        <w:t>t with:</w:t>
      </w:r>
    </w:p>
    <w:p w14:paraId="24BBE779" w14:textId="6487D8FB" w:rsidR="002E5632" w:rsidRDefault="005849F2" w:rsidP="00D33F40">
      <w:pPr>
        <w:pStyle w:val="Listtoplevel"/>
      </w:pPr>
      <w:r>
        <w:rPr>
          <w:noProof/>
          <w:lang w:val="en-NZ" w:eastAsia="en-NZ"/>
        </w:rPr>
        <w:drawing>
          <wp:anchor distT="0" distB="0" distL="114300" distR="114300" simplePos="0" relativeHeight="251779072" behindDoc="1" locked="0" layoutInCell="1" allowOverlap="1" wp14:anchorId="631B7EC4" wp14:editId="32884A6F">
            <wp:simplePos x="0" y="0"/>
            <wp:positionH relativeFrom="margin">
              <wp:align>left</wp:align>
            </wp:positionH>
            <wp:positionV relativeFrom="paragraph">
              <wp:posOffset>1261</wp:posOffset>
            </wp:positionV>
            <wp:extent cx="805218" cy="1304657"/>
            <wp:effectExtent l="0" t="0" r="0" b="0"/>
            <wp:wrapNone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18" cy="130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171">
        <w:t>m</w:t>
      </w:r>
      <w:r w:rsidR="002E5632">
        <w:t>oney</w:t>
      </w:r>
    </w:p>
    <w:p w14:paraId="39215B52" w14:textId="2855A903" w:rsidR="002E5632" w:rsidRDefault="007E3171" w:rsidP="00D33F40">
      <w:pPr>
        <w:pStyle w:val="Listtoplevel"/>
      </w:pPr>
      <w:r>
        <w:t>o</w:t>
      </w:r>
      <w:r w:rsidR="002E5632">
        <w:t>ther things</w:t>
      </w:r>
      <w:r>
        <w:t>.</w:t>
      </w:r>
    </w:p>
    <w:p w14:paraId="7224CE47" w14:textId="090A5EF3" w:rsidR="002E5632" w:rsidRDefault="002E5632" w:rsidP="00A5265F"/>
    <w:p w14:paraId="6DE94C24" w14:textId="2A1B064D" w:rsidR="002E5632" w:rsidRDefault="002E5632" w:rsidP="00A5265F"/>
    <w:p w14:paraId="5315C628" w14:textId="420D3852" w:rsidR="000C5D5F" w:rsidRDefault="00B278C3" w:rsidP="00A5265F">
      <w:r>
        <w:rPr>
          <w:noProof/>
          <w:lang w:val="en-NZ" w:eastAsia="en-NZ"/>
        </w:rPr>
        <w:drawing>
          <wp:anchor distT="0" distB="0" distL="114300" distR="114300" simplePos="0" relativeHeight="251780096" behindDoc="1" locked="0" layoutInCell="1" allowOverlap="1" wp14:anchorId="2BDEE2E0" wp14:editId="319C57A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781175" cy="1152525"/>
            <wp:effectExtent l="0" t="0" r="9525" b="9525"/>
            <wp:wrapNone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65F">
        <w:t>You can also contact</w:t>
      </w:r>
      <w:r w:rsidR="002E5632">
        <w:t xml:space="preserve"> the Ministry of Social Development /</w:t>
      </w:r>
      <w:r w:rsidR="00A5265F">
        <w:t xml:space="preserve"> MSD to </w:t>
      </w:r>
      <w:r w:rsidR="002E5632">
        <w:t>ask</w:t>
      </w:r>
      <w:r w:rsidR="00A5265F">
        <w:t xml:space="preserve"> if you</w:t>
      </w:r>
      <w:r w:rsidR="002E5632">
        <w:t xml:space="preserve"> can get</w:t>
      </w:r>
      <w:r w:rsidR="00A5265F">
        <w:t xml:space="preserve"> financial support.</w:t>
      </w:r>
    </w:p>
    <w:p w14:paraId="4CDCEE26" w14:textId="25487EE6" w:rsidR="000A3C46" w:rsidRDefault="000A3C46" w:rsidP="000A3C46"/>
    <w:p w14:paraId="69390868" w14:textId="6BAAB374" w:rsidR="003F7184" w:rsidRDefault="00FF4B41" w:rsidP="000A3C46">
      <w:r>
        <w:rPr>
          <w:noProof/>
          <w:lang w:val="en-NZ" w:eastAsia="en-NZ"/>
        </w:rPr>
        <w:drawing>
          <wp:anchor distT="0" distB="0" distL="114300" distR="114300" simplePos="0" relativeHeight="251781120" behindDoc="1" locked="0" layoutInCell="1" allowOverlap="1" wp14:anchorId="7D42DC04" wp14:editId="55DB2E2E">
            <wp:simplePos x="0" y="0"/>
            <wp:positionH relativeFrom="margin">
              <wp:align>left</wp:align>
            </wp:positionH>
            <wp:positionV relativeFrom="paragraph">
              <wp:posOffset>354908</wp:posOffset>
            </wp:positionV>
            <wp:extent cx="1269242" cy="1269242"/>
            <wp:effectExtent l="0" t="0" r="7620" b="7620"/>
            <wp:wrapNone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42" cy="1269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5C20A" w14:textId="77CF6D8D" w:rsidR="003F7184" w:rsidRDefault="003F7184" w:rsidP="000A3C46">
      <w:r>
        <w:t>The number to call is:</w:t>
      </w:r>
    </w:p>
    <w:p w14:paraId="3F85A87C" w14:textId="77777777" w:rsidR="003F7184" w:rsidRDefault="003F7184" w:rsidP="000A3C46"/>
    <w:p w14:paraId="52A911FA" w14:textId="7E189222" w:rsidR="003F7184" w:rsidRPr="003B4299" w:rsidRDefault="002E5632" w:rsidP="000A3C46">
      <w:pPr>
        <w:rPr>
          <w:b/>
          <w:bCs/>
        </w:rPr>
      </w:pPr>
      <w:r w:rsidRPr="003B4299">
        <w:rPr>
          <w:b/>
          <w:bCs/>
        </w:rPr>
        <w:t>0800 559 009</w:t>
      </w:r>
    </w:p>
    <w:p w14:paraId="0FAB0C01" w14:textId="77777777" w:rsidR="003F7184" w:rsidRDefault="003F7184">
      <w:pPr>
        <w:spacing w:line="240" w:lineRule="auto"/>
        <w:ind w:left="0"/>
      </w:pPr>
      <w:r>
        <w:br w:type="page"/>
      </w:r>
    </w:p>
    <w:p w14:paraId="32BD3592" w14:textId="50B0BF76" w:rsidR="008E2ADB" w:rsidRPr="008E2ADB" w:rsidRDefault="008E2ADB" w:rsidP="008E2ADB">
      <w:pPr>
        <w:pStyle w:val="Heading1"/>
      </w:pPr>
      <w:r>
        <w:lastRenderedPageBreak/>
        <w:t>Where to get</w:t>
      </w:r>
      <w:r w:rsidRPr="008E2ADB">
        <w:rPr>
          <w:rStyle w:val="jsgrdq"/>
        </w:rPr>
        <w:t xml:space="preserve"> more information</w:t>
      </w:r>
    </w:p>
    <w:p w14:paraId="6831B668" w14:textId="77777777" w:rsidR="002313FC" w:rsidRDefault="002313FC" w:rsidP="008E2ADB">
      <w:pPr>
        <w:rPr>
          <w:szCs w:val="32"/>
        </w:rPr>
      </w:pPr>
    </w:p>
    <w:p w14:paraId="7D77CEF8" w14:textId="77777777" w:rsidR="002313FC" w:rsidRDefault="002313FC" w:rsidP="008E2ADB">
      <w:pPr>
        <w:rPr>
          <w:szCs w:val="32"/>
        </w:rPr>
      </w:pPr>
    </w:p>
    <w:p w14:paraId="14333220" w14:textId="1AA9B1EC" w:rsidR="002313FC" w:rsidRDefault="00DB4E3A" w:rsidP="008E2ADB">
      <w:pPr>
        <w:rPr>
          <w:szCs w:val="32"/>
        </w:rPr>
      </w:pPr>
      <w:r w:rsidRPr="006607C1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31968" behindDoc="0" locked="0" layoutInCell="1" allowOverlap="1" wp14:anchorId="7B1B6088" wp14:editId="5487815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53947" cy="1467293"/>
            <wp:effectExtent l="0" t="0" r="8255" b="0"/>
            <wp:wrapNone/>
            <wp:docPr id="78" name="Picture 78" descr="C:\Users\Dan.LAPTOP-7634NFR4\AppData\Local\Microsoft\Windows\INetCache\Content.Word\Information Easy It Acces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Dan.LAPTOP-7634NFR4\AppData\Local\Microsoft\Windows\INetCache\Content.Word\Information Easy It Access (1)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47" cy="14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3FC">
        <w:rPr>
          <w:szCs w:val="32"/>
        </w:rPr>
        <w:t xml:space="preserve">You can find out more about </w:t>
      </w:r>
      <w:r w:rsidR="00F43A7F">
        <w:rPr>
          <w:szCs w:val="32"/>
        </w:rPr>
        <w:t>measles on our website.</w:t>
      </w:r>
    </w:p>
    <w:p w14:paraId="5C1ED5D1" w14:textId="77777777" w:rsidR="0087311A" w:rsidRDefault="0087311A" w:rsidP="008E2ADB">
      <w:pPr>
        <w:rPr>
          <w:szCs w:val="32"/>
        </w:rPr>
      </w:pPr>
    </w:p>
    <w:p w14:paraId="7F119FBC" w14:textId="77777777" w:rsidR="002313FC" w:rsidRDefault="002313FC" w:rsidP="008E2ADB">
      <w:pPr>
        <w:rPr>
          <w:szCs w:val="32"/>
        </w:rPr>
      </w:pPr>
    </w:p>
    <w:p w14:paraId="1FBCE720" w14:textId="06AF7197" w:rsidR="008E2ADB" w:rsidRDefault="002313FC" w:rsidP="008E2ADB">
      <w:pPr>
        <w:rPr>
          <w:rFonts w:cs="Arial"/>
          <w:b/>
          <w:bCs/>
          <w:szCs w:val="32"/>
        </w:rPr>
      </w:pPr>
      <w:r w:rsidRPr="00F43A7F">
        <w:rPr>
          <w:rFonts w:cs="Arial"/>
          <w:b/>
          <w:bCs/>
          <w:szCs w:val="32"/>
        </w:rPr>
        <w:t>www.health.govt.nz/measles</w:t>
      </w:r>
    </w:p>
    <w:p w14:paraId="13A54F6D" w14:textId="5183CD1C" w:rsidR="00F43A7F" w:rsidRDefault="00F43A7F" w:rsidP="008E2ADB">
      <w:pPr>
        <w:rPr>
          <w:rStyle w:val="Hyperlink"/>
          <w:rFonts w:cs="Arial"/>
          <w:b/>
          <w:bCs/>
          <w:color w:val="auto"/>
          <w:szCs w:val="32"/>
          <w:u w:val="none"/>
        </w:rPr>
      </w:pPr>
    </w:p>
    <w:p w14:paraId="71D00807" w14:textId="486087DC" w:rsidR="00F43A7F" w:rsidRDefault="003B4299" w:rsidP="008E2ADB">
      <w:pPr>
        <w:rPr>
          <w:rStyle w:val="Hyperlink"/>
          <w:rFonts w:cs="Arial"/>
          <w:b/>
          <w:bCs/>
          <w:color w:val="auto"/>
          <w:szCs w:val="32"/>
          <w:u w:val="none"/>
        </w:rPr>
      </w:pPr>
      <w:r w:rsidRPr="003B4299">
        <w:rPr>
          <w:rStyle w:val="Hyperlink"/>
          <w:rFonts w:cs="Arial"/>
          <w:b/>
          <w:bCs/>
          <w:noProof/>
          <w:color w:val="auto"/>
          <w:szCs w:val="32"/>
          <w:u w:val="none"/>
          <w:lang w:val="en-NZ" w:eastAsia="en-NZ"/>
        </w:rPr>
        <w:drawing>
          <wp:anchor distT="0" distB="0" distL="114300" distR="114300" simplePos="0" relativeHeight="251825152" behindDoc="0" locked="0" layoutInCell="1" allowOverlap="1" wp14:anchorId="7E365359" wp14:editId="6D7AA0C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492885" cy="137346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37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9DF3E9" w14:textId="18452F8C" w:rsidR="00F43A7F" w:rsidRPr="00D86139" w:rsidRDefault="00D86139" w:rsidP="008E2ADB">
      <w:pPr>
        <w:rPr>
          <w:rStyle w:val="Hyperlink"/>
          <w:rFonts w:cs="Arial"/>
          <w:color w:val="auto"/>
          <w:szCs w:val="32"/>
          <w:u w:val="none"/>
        </w:rPr>
      </w:pPr>
      <w:r>
        <w:rPr>
          <w:rStyle w:val="Hyperlink"/>
          <w:rFonts w:cs="Arial"/>
          <w:color w:val="auto"/>
          <w:szCs w:val="32"/>
          <w:u w:val="none"/>
        </w:rPr>
        <w:t>Some information on our website is</w:t>
      </w:r>
      <w:r w:rsidR="00F43A7F" w:rsidRPr="00D86139">
        <w:rPr>
          <w:rStyle w:val="Hyperlink"/>
          <w:rFonts w:cs="Arial"/>
          <w:color w:val="auto"/>
          <w:szCs w:val="32"/>
          <w:u w:val="none"/>
        </w:rPr>
        <w:t xml:space="preserve"> not </w:t>
      </w:r>
      <w:r w:rsidRPr="00D86139">
        <w:rPr>
          <w:rStyle w:val="Hyperlink"/>
          <w:rFonts w:cs="Arial"/>
          <w:color w:val="auto"/>
          <w:szCs w:val="32"/>
          <w:u w:val="none"/>
        </w:rPr>
        <w:t>in Easy Read.</w:t>
      </w:r>
    </w:p>
    <w:p w14:paraId="750D27F2" w14:textId="76D3D556" w:rsidR="008E2ADB" w:rsidRDefault="002A25C5" w:rsidP="008E2ADB">
      <w:pPr>
        <w:rPr>
          <w:rStyle w:val="Hyperlink"/>
          <w:rFonts w:cs="Arial"/>
          <w:b/>
          <w:bCs/>
          <w:color w:val="auto"/>
          <w:sz w:val="22"/>
          <w:szCs w:val="2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5885951" wp14:editId="1476E3E3">
                <wp:simplePos x="0" y="0"/>
                <wp:positionH relativeFrom="column">
                  <wp:posOffset>968991</wp:posOffset>
                </wp:positionH>
                <wp:positionV relativeFrom="paragraph">
                  <wp:posOffset>8653</wp:posOffset>
                </wp:positionV>
                <wp:extent cx="713334" cy="660550"/>
                <wp:effectExtent l="0" t="0" r="0" b="0"/>
                <wp:wrapNone/>
                <wp:docPr id="1376" name="Multiplication Sign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334" cy="6605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F98F6" id="Multiplication Sign 1376" o:spid="_x0000_s1026" style="position:absolute;margin-left:76.3pt;margin-top:.7pt;width:56.15pt;height:5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3334,660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" path="m118546,215644l224104,101651,356667,224404,489230,101651,594788,215644,470998,330275,594788,444906,489230,558899,356667,436146,224104,558899,118546,444906,242336,330275,118546,215644xe" fillcolor="red" strokecolor="red" strokeweight="1pt">
                <v:stroke joinstyle="miter"/>
                <v:path arrowok="t" o:connecttype="custom" o:connectlocs="118546,215644;224104,101651;356667,224404;489230,101651;594788,215644;470998,330275;594788,444906;489230,558899;356667,436146;224104,558899;118546,444906;242336,330275;118546,215644" o:connectangles="0,0,0,0,0,0,0,0,0,0,0,0,0"/>
              </v:shape>
            </w:pict>
          </mc:Fallback>
        </mc:AlternateContent>
      </w:r>
    </w:p>
    <w:p w14:paraId="56CF9C43" w14:textId="4868C82A" w:rsidR="008E2ADB" w:rsidRPr="003F2D42" w:rsidRDefault="008E2ADB" w:rsidP="008E2ADB">
      <w:pPr>
        <w:rPr>
          <w:rFonts w:cs="Arial"/>
          <w:sz w:val="22"/>
          <w:szCs w:val="22"/>
        </w:rPr>
      </w:pPr>
    </w:p>
    <w:p w14:paraId="27A84981" w14:textId="2E8626D4" w:rsidR="008E2ADB" w:rsidRDefault="008E2ADB">
      <w:pPr>
        <w:spacing w:line="240" w:lineRule="auto"/>
        <w:ind w:left="0"/>
      </w:pPr>
      <w:r>
        <w:br w:type="page"/>
      </w:r>
    </w:p>
    <w:p w14:paraId="400F6FD9" w14:textId="466DBDF1" w:rsidR="0060011B" w:rsidRPr="00CE05F9" w:rsidRDefault="00183736" w:rsidP="007E7233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1" w:name="_Hlk53559738"/>
      <w:r w:rsidRPr="00CE05F9">
        <w:rPr>
          <w:rFonts w:eastAsia="Times New Roman" w:cs="Times New Roman"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8425208" wp14:editId="72D490B2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0678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678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D072D" id="Rectangle: Rounded Corners 24" o:spid="_x0000_s1026" style="position:absolute;margin-left:-27pt;margin-top:-21pt;width:490.9pt;height:714pt;z-index:-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" filled="f" strokecolor="windowText">
                <w10:wrap anchorx="margin"/>
              </v:rect>
            </w:pict>
          </mc:Fallback>
        </mc:AlternateContent>
      </w:r>
      <w:r w:rsidR="003B4299">
        <w:rPr>
          <w:noProof/>
          <w:lang w:val="en-NZ" w:eastAsia="en-NZ"/>
        </w:rPr>
        <w:drawing>
          <wp:anchor distT="0" distB="0" distL="114300" distR="114300" simplePos="0" relativeHeight="251822080" behindDoc="0" locked="0" layoutInCell="1" allowOverlap="1" wp14:anchorId="0EF7EA0B" wp14:editId="30113D0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95450" cy="590550"/>
            <wp:effectExtent l="0" t="0" r="0" b="0"/>
            <wp:wrapNone/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4299" w:rsidRPr="00CE05F9">
        <w:rPr>
          <w:rFonts w:eastAsia="Times New Roman" w:cs="Times New Roman"/>
          <w:noProof/>
          <w:lang w:eastAsia="en-NZ"/>
        </w:rPr>
        <w:t xml:space="preserve"> </w:t>
      </w:r>
      <w:r w:rsidR="0060011B" w:rsidRPr="00CE05F9">
        <w:rPr>
          <w:rFonts w:eastAsia="Times New Roman" w:cs="Arial"/>
          <w:szCs w:val="32"/>
          <w:lang w:eastAsia="en-NZ"/>
        </w:rPr>
        <w:t xml:space="preserve">This information has been written by </w:t>
      </w:r>
      <w:proofErr w:type="spellStart"/>
      <w:r w:rsidR="00907EE4" w:rsidRPr="00CE05F9">
        <w:rPr>
          <w:rFonts w:eastAsia="Times New Roman" w:cs="Arial"/>
          <w:szCs w:val="32"/>
          <w:lang w:eastAsia="en-NZ"/>
        </w:rPr>
        <w:t>Te</w:t>
      </w:r>
      <w:proofErr w:type="spellEnd"/>
      <w:r w:rsidR="00907EE4" w:rsidRPr="00CE05F9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="00907EE4" w:rsidRPr="00CE05F9">
        <w:rPr>
          <w:rFonts w:eastAsia="Times New Roman" w:cs="Arial"/>
          <w:szCs w:val="32"/>
          <w:lang w:eastAsia="en-NZ"/>
        </w:rPr>
        <w:t>Whatu</w:t>
      </w:r>
      <w:proofErr w:type="spellEnd"/>
      <w:r w:rsidR="00907EE4" w:rsidRPr="00CE05F9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="00907EE4" w:rsidRPr="00CE05F9">
        <w:rPr>
          <w:rFonts w:eastAsia="Times New Roman" w:cs="Arial"/>
          <w:szCs w:val="32"/>
          <w:lang w:eastAsia="en-NZ"/>
        </w:rPr>
        <w:t>Ora</w:t>
      </w:r>
      <w:proofErr w:type="spellEnd"/>
      <w:r w:rsidR="00CE05F9" w:rsidRPr="00CE05F9">
        <w:rPr>
          <w:rFonts w:eastAsia="Times New Roman" w:cs="Arial"/>
          <w:szCs w:val="32"/>
          <w:lang w:eastAsia="en-NZ"/>
        </w:rPr>
        <w:t xml:space="preserve"> Health New Zealand</w:t>
      </w:r>
      <w:r w:rsidR="007F6C07">
        <w:rPr>
          <w:rFonts w:eastAsia="Times New Roman" w:cs="Arial"/>
          <w:szCs w:val="32"/>
          <w:lang w:eastAsia="en-NZ"/>
        </w:rPr>
        <w:t>.</w:t>
      </w:r>
    </w:p>
    <w:p w14:paraId="2B42A05D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60EE308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655168" behindDoc="1" locked="0" layoutInCell="1" allowOverlap="1" wp14:anchorId="4147217F" wp14:editId="797F188A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97" name="Picture 9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>ted into Easy Read by the Make i</w:t>
      </w:r>
      <w:r w:rsidRPr="00E43F08">
        <w:rPr>
          <w:rFonts w:eastAsia="Times New Roman" w:cs="Arial"/>
          <w:szCs w:val="32"/>
          <w:lang w:eastAsia="en-NZ"/>
        </w:rPr>
        <w:t xml:space="preserve">t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4287C2D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030B51F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54144" behindDoc="0" locked="0" layoutInCell="1" allowOverlap="1" wp14:anchorId="13B67641" wp14:editId="1BDD546E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77A139F4" w14:textId="77777777" w:rsidR="0060011B" w:rsidRPr="00E43F08" w:rsidRDefault="0060011B" w:rsidP="0060011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7F3941B8" w14:textId="77777777" w:rsidR="0060011B" w:rsidRPr="00E43F08" w:rsidRDefault="0060011B" w:rsidP="0060011B">
      <w:pPr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644928" behindDoc="1" locked="0" layoutInCell="1" allowOverlap="1" wp14:anchorId="02DC1A52" wp14:editId="14FCC1D3">
            <wp:simplePos x="0" y="0"/>
            <wp:positionH relativeFrom="margin">
              <wp:posOffset>149720</wp:posOffset>
            </wp:positionH>
            <wp:positionV relativeFrom="paragraph">
              <wp:posOffset>29845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29B2841" w14:textId="77777777" w:rsidR="0060011B" w:rsidRPr="00EC6639" w:rsidRDefault="0060011B" w:rsidP="0060011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5641B8F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Calibri" w:cs="Arial"/>
          <w:szCs w:val="32"/>
          <w:lang w:val="en-GB" w:eastAsia="en-NZ"/>
        </w:rPr>
        <w:t>Changepeople.org</w:t>
      </w:r>
    </w:p>
    <w:p w14:paraId="0C81FD8A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71E860A2" w14:textId="77777777" w:rsidR="0060011B" w:rsidRPr="00EC6639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AD02E52" w14:textId="77777777" w:rsidR="0060011B" w:rsidRPr="00E43F08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E43F08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651072" behindDoc="0" locked="0" layoutInCell="1" allowOverlap="1" wp14:anchorId="4D8A4C11" wp14:editId="3FA48887">
            <wp:simplePos x="0" y="0"/>
            <wp:positionH relativeFrom="margin">
              <wp:posOffset>7142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652096" behindDoc="0" locked="0" layoutInCell="1" allowOverlap="1" wp14:anchorId="67A38ED3" wp14:editId="26168AD2">
            <wp:simplePos x="0" y="0"/>
            <wp:positionH relativeFrom="column">
              <wp:posOffset>247650</wp:posOffset>
            </wp:positionH>
            <wp:positionV relativeFrom="paragraph">
              <wp:posOffset>364490</wp:posOffset>
            </wp:positionV>
            <wp:extent cx="1036955" cy="1098550"/>
            <wp:effectExtent l="0" t="0" r="0" b="635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Calibri" w:cs="Arial"/>
          <w:szCs w:val="32"/>
          <w:lang w:val="en-GB" w:eastAsia="en-NZ"/>
        </w:rPr>
        <w:t>Photosymbols.com</w:t>
      </w:r>
    </w:p>
    <w:p w14:paraId="1F8DE937" w14:textId="77777777" w:rsidR="0060011B" w:rsidRPr="00E43F08" w:rsidRDefault="0060011B" w:rsidP="0060011B">
      <w:pPr>
        <w:ind w:left="3969" w:hanging="567"/>
        <w:rPr>
          <w:rFonts w:eastAsia="Times New Roman" w:cs="Arial"/>
          <w:sz w:val="2"/>
          <w:szCs w:val="32"/>
          <w:lang w:eastAsia="en-NZ"/>
        </w:rPr>
      </w:pPr>
    </w:p>
    <w:p w14:paraId="2238AC56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3383269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cs="Arial"/>
          <w:color w:val="000000"/>
          <w:szCs w:val="32"/>
          <w:shd w:val="clear" w:color="auto" w:fill="FFFFFF"/>
        </w:rPr>
        <w:t>SGC Image Works</w:t>
      </w:r>
    </w:p>
    <w:p w14:paraId="4DF2D7CF" w14:textId="77777777" w:rsidR="0060011B" w:rsidRPr="00AF668B" w:rsidRDefault="0060011B" w:rsidP="0060011B">
      <w:pPr>
        <w:ind w:left="3969" w:hanging="567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84E0F2A" w14:textId="77777777" w:rsidR="0060011B" w:rsidRPr="00AF668B" w:rsidRDefault="0060011B" w:rsidP="0060011B">
      <w:pPr>
        <w:numPr>
          <w:ilvl w:val="0"/>
          <w:numId w:val="1"/>
        </w:numPr>
        <w:ind w:left="3969" w:hanging="567"/>
        <w:contextualSpacing/>
        <w:rPr>
          <w:rFonts w:eastAsia="Calibri" w:cs="Arial"/>
          <w:szCs w:val="32"/>
          <w:lang w:val="en-GB" w:eastAsia="en-NZ"/>
        </w:rPr>
      </w:pPr>
      <w:r w:rsidRPr="00AF668B">
        <w:rPr>
          <w:rFonts w:eastAsia="Calibri" w:cs="Arial"/>
          <w:szCs w:val="32"/>
          <w:lang w:val="en-GB"/>
        </w:rPr>
        <w:t>Huriana</w:t>
      </w:r>
      <w:r w:rsidRPr="00AF668B">
        <w:rPr>
          <w:rFonts w:eastAsia="Calibri" w:cs="Arial"/>
          <w:szCs w:val="32"/>
          <w:shd w:val="clear" w:color="auto" w:fill="FFFFFF"/>
          <w:lang w:val="en-GB"/>
        </w:rPr>
        <w:t> Kopeke-</w:t>
      </w:r>
      <w:proofErr w:type="spellStart"/>
      <w:r w:rsidRPr="00AF668B">
        <w:rPr>
          <w:rFonts w:eastAsia="Calibri" w:cs="Arial"/>
          <w:szCs w:val="32"/>
          <w:shd w:val="clear" w:color="auto" w:fill="FFFFFF"/>
          <w:lang w:val="en-GB"/>
        </w:rPr>
        <w:t>Te</w:t>
      </w:r>
      <w:proofErr w:type="spellEnd"/>
      <w:r w:rsidRPr="00AF668B">
        <w:rPr>
          <w:rFonts w:eastAsia="Calibri" w:cs="Arial"/>
          <w:szCs w:val="32"/>
          <w:shd w:val="clear" w:color="auto" w:fill="FFFFFF"/>
          <w:lang w:val="en-GB"/>
        </w:rPr>
        <w:t xml:space="preserve"> Aho.</w:t>
      </w:r>
    </w:p>
    <w:p w14:paraId="65A8BED5" w14:textId="77777777" w:rsidR="000D6E74" w:rsidRPr="0060011B" w:rsidRDefault="0060011B" w:rsidP="0060011B">
      <w:pPr>
        <w:spacing w:after="120"/>
        <w:ind w:left="3402"/>
        <w:rPr>
          <w:rFonts w:eastAsia="Times New Roman" w:cs="Times New Roman"/>
        </w:rPr>
      </w:pP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ascii="Calibri" w:eastAsia="Times New Roman" w:hAnsi="Calibri" w:cs="Times New Roman"/>
          <w:noProof/>
          <w:lang w:val="en-NZ" w:eastAsia="en-NZ"/>
        </w:rPr>
        <w:drawing>
          <wp:anchor distT="0" distB="0" distL="114300" distR="114300" simplePos="0" relativeHeight="251648000" behindDoc="0" locked="0" layoutInCell="1" allowOverlap="1" wp14:anchorId="2599E679" wp14:editId="49D863B8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4A8C28B9" wp14:editId="0D7663FC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9FADF" w14:textId="77777777" w:rsidR="0060011B" w:rsidRDefault="0060011B" w:rsidP="0060011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C28B9" id="Text Box 213" o:spid="_x0000_s1030" type="#_x0000_t202" style="position:absolute;left:0;text-align:left;margin-left:19.65pt;margin-top:18.75pt;width:55.6pt;height:83.25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" stroked="f">
                <v:textbox style="mso-fit-shape-to-text:t">
                  <w:txbxContent>
                    <w:p w14:paraId="29D9FADF" w14:textId="77777777" w:rsidR="0060011B" w:rsidRDefault="0060011B" w:rsidP="0060011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sectPr w:rsidR="000D6E74" w:rsidRPr="0060011B" w:rsidSect="00C8431D">
      <w:footerReference w:type="even" r:id="rId109"/>
      <w:footerReference w:type="default" r:id="rId110"/>
      <w:footerReference w:type="first" r:id="rId111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3D4407" w14:textId="77777777" w:rsidR="002E27E2" w:rsidRDefault="002E27E2">
      <w:pPr>
        <w:spacing w:line="240" w:lineRule="auto"/>
      </w:pPr>
      <w:r>
        <w:separator/>
      </w:r>
    </w:p>
  </w:endnote>
  <w:endnote w:type="continuationSeparator" w:id="0">
    <w:p w14:paraId="0BA03305" w14:textId="77777777" w:rsidR="002E27E2" w:rsidRDefault="002E27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83B065" w14:textId="77777777" w:rsidR="00153863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012F97F" w14:textId="77777777" w:rsidR="00153863" w:rsidRDefault="002E27E2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5E3ABE" w14:textId="77777777" w:rsidR="00153863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643A8E">
          <w:rPr>
            <w:rStyle w:val="PageNumber"/>
            <w:noProof/>
            <w:sz w:val="28"/>
            <w:szCs w:val="28"/>
          </w:rPr>
          <w:t>20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4E004D56" w14:textId="77777777" w:rsidR="00153863" w:rsidRDefault="002E27E2" w:rsidP="00153863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47668E" w14:textId="4C9DEC9E" w:rsidR="00346E63" w:rsidRDefault="00346E63">
    <w:pPr>
      <w:pStyle w:val="Footer"/>
      <w:jc w:val="right"/>
    </w:pPr>
  </w:p>
  <w:p w14:paraId="4D81A944" w14:textId="77777777" w:rsidR="00346E63" w:rsidRDefault="00346E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113F3B" w14:textId="77777777" w:rsidR="002E27E2" w:rsidRDefault="002E27E2">
      <w:pPr>
        <w:spacing w:line="240" w:lineRule="auto"/>
      </w:pPr>
      <w:r>
        <w:separator/>
      </w:r>
    </w:p>
  </w:footnote>
  <w:footnote w:type="continuationSeparator" w:id="0">
    <w:p w14:paraId="495A46F2" w14:textId="77777777" w:rsidR="002E27E2" w:rsidRDefault="002E27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C80450"/>
    <w:multiLevelType w:val="hybridMultilevel"/>
    <w:tmpl w:val="E192285A"/>
    <w:lvl w:ilvl="0" w:tplc="473E94E0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91AD6"/>
    <w:multiLevelType w:val="hybridMultilevel"/>
    <w:tmpl w:val="81FE93A6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08FB253A"/>
    <w:multiLevelType w:val="hybridMultilevel"/>
    <w:tmpl w:val="B672EAE4"/>
    <w:lvl w:ilvl="0" w:tplc="0809000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80" w:hanging="360"/>
      </w:pPr>
      <w:rPr>
        <w:rFonts w:ascii="Wingdings" w:hAnsi="Wingdings" w:hint="default"/>
      </w:rPr>
    </w:lvl>
  </w:abstractNum>
  <w:abstractNum w:abstractNumId="5">
    <w:nsid w:val="136D73B5"/>
    <w:multiLevelType w:val="hybridMultilevel"/>
    <w:tmpl w:val="4DDA3016"/>
    <w:lvl w:ilvl="0" w:tplc="08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6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>
    <w:nsid w:val="28BA33B3"/>
    <w:multiLevelType w:val="hybridMultilevel"/>
    <w:tmpl w:val="39A00F0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070F08"/>
    <w:multiLevelType w:val="hybridMultilevel"/>
    <w:tmpl w:val="A0FA255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>
    <w:nsid w:val="5A4968A3"/>
    <w:multiLevelType w:val="hybridMultilevel"/>
    <w:tmpl w:val="2B9ED99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5D70644C"/>
    <w:multiLevelType w:val="hybridMultilevel"/>
    <w:tmpl w:val="D752F60C"/>
    <w:lvl w:ilvl="0" w:tplc="1409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5">
    <w:nsid w:val="5EFA5B69"/>
    <w:multiLevelType w:val="hybridMultilevel"/>
    <w:tmpl w:val="1DCEEE8E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>
    <w:nsid w:val="628C7208"/>
    <w:multiLevelType w:val="hybridMultilevel"/>
    <w:tmpl w:val="D7EAD34E"/>
    <w:lvl w:ilvl="0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8">
    <w:nsid w:val="748D240C"/>
    <w:multiLevelType w:val="hybridMultilevel"/>
    <w:tmpl w:val="21D095A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17"/>
  </w:num>
  <w:num w:numId="5">
    <w:abstractNumId w:val="9"/>
  </w:num>
  <w:num w:numId="6">
    <w:abstractNumId w:val="6"/>
  </w:num>
  <w:num w:numId="7">
    <w:abstractNumId w:val="2"/>
  </w:num>
  <w:num w:numId="8">
    <w:abstractNumId w:val="10"/>
  </w:num>
  <w:num w:numId="9">
    <w:abstractNumId w:val="0"/>
  </w:num>
  <w:num w:numId="10">
    <w:abstractNumId w:val="5"/>
  </w:num>
  <w:num w:numId="11">
    <w:abstractNumId w:val="14"/>
  </w:num>
  <w:num w:numId="12">
    <w:abstractNumId w:val="3"/>
  </w:num>
  <w:num w:numId="13">
    <w:abstractNumId w:val="18"/>
  </w:num>
  <w:num w:numId="14">
    <w:abstractNumId w:val="16"/>
  </w:num>
  <w:num w:numId="15">
    <w:abstractNumId w:val="13"/>
  </w:num>
  <w:num w:numId="16">
    <w:abstractNumId w:val="7"/>
  </w:num>
  <w:num w:numId="17">
    <w:abstractNumId w:val="11"/>
  </w:num>
  <w:num w:numId="18">
    <w:abstractNumId w:val="1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UztTA2MbS0MDIzNrVQ0lEKTi0uzszPAykwrgUACJYf5ywAAAA="/>
  </w:docVars>
  <w:rsids>
    <w:rsidRoot w:val="00BC0CD5"/>
    <w:rsid w:val="00000E45"/>
    <w:rsid w:val="000011F1"/>
    <w:rsid w:val="00005DB6"/>
    <w:rsid w:val="000064D2"/>
    <w:rsid w:val="00022795"/>
    <w:rsid w:val="000227B4"/>
    <w:rsid w:val="00022F34"/>
    <w:rsid w:val="0003092A"/>
    <w:rsid w:val="00036C11"/>
    <w:rsid w:val="0004557B"/>
    <w:rsid w:val="00047348"/>
    <w:rsid w:val="0005027A"/>
    <w:rsid w:val="00053F0E"/>
    <w:rsid w:val="000613D2"/>
    <w:rsid w:val="00086FB8"/>
    <w:rsid w:val="0009079F"/>
    <w:rsid w:val="000934B1"/>
    <w:rsid w:val="000A3C46"/>
    <w:rsid w:val="000A56E4"/>
    <w:rsid w:val="000B22F4"/>
    <w:rsid w:val="000C180E"/>
    <w:rsid w:val="000C1F11"/>
    <w:rsid w:val="000C2379"/>
    <w:rsid w:val="000C34D6"/>
    <w:rsid w:val="000C5D5F"/>
    <w:rsid w:val="000D2281"/>
    <w:rsid w:val="0011022E"/>
    <w:rsid w:val="00112F35"/>
    <w:rsid w:val="00122416"/>
    <w:rsid w:val="00124451"/>
    <w:rsid w:val="00124EA8"/>
    <w:rsid w:val="00132E88"/>
    <w:rsid w:val="0013471B"/>
    <w:rsid w:val="00143E6C"/>
    <w:rsid w:val="001457BB"/>
    <w:rsid w:val="001712D3"/>
    <w:rsid w:val="00172749"/>
    <w:rsid w:val="001754F4"/>
    <w:rsid w:val="00180FED"/>
    <w:rsid w:val="00183736"/>
    <w:rsid w:val="00185CAA"/>
    <w:rsid w:val="001A2FC5"/>
    <w:rsid w:val="001B4DD5"/>
    <w:rsid w:val="001C29F1"/>
    <w:rsid w:val="001D223E"/>
    <w:rsid w:val="001D566C"/>
    <w:rsid w:val="001D62C9"/>
    <w:rsid w:val="001E1CBF"/>
    <w:rsid w:val="001E3429"/>
    <w:rsid w:val="001F1A7C"/>
    <w:rsid w:val="001F574C"/>
    <w:rsid w:val="00201791"/>
    <w:rsid w:val="002021D8"/>
    <w:rsid w:val="00205B9A"/>
    <w:rsid w:val="00214DE6"/>
    <w:rsid w:val="00215BEC"/>
    <w:rsid w:val="00220C1C"/>
    <w:rsid w:val="00222C44"/>
    <w:rsid w:val="00226F54"/>
    <w:rsid w:val="002313FC"/>
    <w:rsid w:val="002500E8"/>
    <w:rsid w:val="00250B1E"/>
    <w:rsid w:val="002538A1"/>
    <w:rsid w:val="00261BF8"/>
    <w:rsid w:val="0026496E"/>
    <w:rsid w:val="00266B9F"/>
    <w:rsid w:val="0026774C"/>
    <w:rsid w:val="00272212"/>
    <w:rsid w:val="0027377D"/>
    <w:rsid w:val="00283EF9"/>
    <w:rsid w:val="002A25C5"/>
    <w:rsid w:val="002A2A01"/>
    <w:rsid w:val="002C44E6"/>
    <w:rsid w:val="002D00D5"/>
    <w:rsid w:val="002D70F8"/>
    <w:rsid w:val="002E27E2"/>
    <w:rsid w:val="002E5632"/>
    <w:rsid w:val="002F562C"/>
    <w:rsid w:val="003034EB"/>
    <w:rsid w:val="00304E66"/>
    <w:rsid w:val="00315307"/>
    <w:rsid w:val="0032041E"/>
    <w:rsid w:val="00322581"/>
    <w:rsid w:val="00323EB3"/>
    <w:rsid w:val="00334452"/>
    <w:rsid w:val="003376AB"/>
    <w:rsid w:val="00346E63"/>
    <w:rsid w:val="0035173E"/>
    <w:rsid w:val="003677F5"/>
    <w:rsid w:val="00371C85"/>
    <w:rsid w:val="00374835"/>
    <w:rsid w:val="00382289"/>
    <w:rsid w:val="00390EC3"/>
    <w:rsid w:val="00391872"/>
    <w:rsid w:val="00393D47"/>
    <w:rsid w:val="00397276"/>
    <w:rsid w:val="003A53A7"/>
    <w:rsid w:val="003B4299"/>
    <w:rsid w:val="003E5003"/>
    <w:rsid w:val="003F07F7"/>
    <w:rsid w:val="003F5628"/>
    <w:rsid w:val="003F7184"/>
    <w:rsid w:val="003F72A4"/>
    <w:rsid w:val="00401F5C"/>
    <w:rsid w:val="00415CD6"/>
    <w:rsid w:val="004227A4"/>
    <w:rsid w:val="00437018"/>
    <w:rsid w:val="0044625E"/>
    <w:rsid w:val="004535B5"/>
    <w:rsid w:val="004567B0"/>
    <w:rsid w:val="0046540F"/>
    <w:rsid w:val="00476350"/>
    <w:rsid w:val="004809E8"/>
    <w:rsid w:val="00485588"/>
    <w:rsid w:val="004A6DFD"/>
    <w:rsid w:val="004B22F0"/>
    <w:rsid w:val="004C5768"/>
    <w:rsid w:val="004E1EA5"/>
    <w:rsid w:val="004F02D9"/>
    <w:rsid w:val="004F4942"/>
    <w:rsid w:val="004F56C0"/>
    <w:rsid w:val="004F6AE8"/>
    <w:rsid w:val="00503AD5"/>
    <w:rsid w:val="00505BE1"/>
    <w:rsid w:val="00516034"/>
    <w:rsid w:val="005206B7"/>
    <w:rsid w:val="00524BA0"/>
    <w:rsid w:val="005336C6"/>
    <w:rsid w:val="00544343"/>
    <w:rsid w:val="00546A0F"/>
    <w:rsid w:val="00547750"/>
    <w:rsid w:val="005568F7"/>
    <w:rsid w:val="00570380"/>
    <w:rsid w:val="005849F2"/>
    <w:rsid w:val="0058598F"/>
    <w:rsid w:val="005876AD"/>
    <w:rsid w:val="005A14EF"/>
    <w:rsid w:val="005B6FAB"/>
    <w:rsid w:val="005D3304"/>
    <w:rsid w:val="005D33FD"/>
    <w:rsid w:val="005E62E3"/>
    <w:rsid w:val="0060011B"/>
    <w:rsid w:val="00615961"/>
    <w:rsid w:val="00643A8E"/>
    <w:rsid w:val="0064667B"/>
    <w:rsid w:val="00647EDC"/>
    <w:rsid w:val="00653910"/>
    <w:rsid w:val="006550C4"/>
    <w:rsid w:val="0066280B"/>
    <w:rsid w:val="00666E65"/>
    <w:rsid w:val="00681420"/>
    <w:rsid w:val="00682129"/>
    <w:rsid w:val="006828C0"/>
    <w:rsid w:val="00684BAF"/>
    <w:rsid w:val="0069291C"/>
    <w:rsid w:val="006A0932"/>
    <w:rsid w:val="006A0D98"/>
    <w:rsid w:val="006B45FC"/>
    <w:rsid w:val="006C5C26"/>
    <w:rsid w:val="006D12ED"/>
    <w:rsid w:val="006D6A2C"/>
    <w:rsid w:val="006E050D"/>
    <w:rsid w:val="006E4404"/>
    <w:rsid w:val="006E7B12"/>
    <w:rsid w:val="006E7CD8"/>
    <w:rsid w:val="006F7AAB"/>
    <w:rsid w:val="0070562C"/>
    <w:rsid w:val="00705CA3"/>
    <w:rsid w:val="007118B9"/>
    <w:rsid w:val="007119DF"/>
    <w:rsid w:val="0071286D"/>
    <w:rsid w:val="00713D6F"/>
    <w:rsid w:val="00714FEF"/>
    <w:rsid w:val="00720B21"/>
    <w:rsid w:val="00733411"/>
    <w:rsid w:val="00736A70"/>
    <w:rsid w:val="00736E4E"/>
    <w:rsid w:val="00737D4E"/>
    <w:rsid w:val="00745693"/>
    <w:rsid w:val="007561A2"/>
    <w:rsid w:val="007829EC"/>
    <w:rsid w:val="0078573E"/>
    <w:rsid w:val="007858A6"/>
    <w:rsid w:val="007956C4"/>
    <w:rsid w:val="007A7E47"/>
    <w:rsid w:val="007B5709"/>
    <w:rsid w:val="007B7B9B"/>
    <w:rsid w:val="007C5424"/>
    <w:rsid w:val="007C7764"/>
    <w:rsid w:val="007D45A1"/>
    <w:rsid w:val="007D4F2B"/>
    <w:rsid w:val="007E3171"/>
    <w:rsid w:val="007E7233"/>
    <w:rsid w:val="007F6C07"/>
    <w:rsid w:val="00800ACE"/>
    <w:rsid w:val="00825DE5"/>
    <w:rsid w:val="008314C3"/>
    <w:rsid w:val="00840E1C"/>
    <w:rsid w:val="00850ACA"/>
    <w:rsid w:val="0085716D"/>
    <w:rsid w:val="00863D53"/>
    <w:rsid w:val="0087311A"/>
    <w:rsid w:val="0088046F"/>
    <w:rsid w:val="008832E4"/>
    <w:rsid w:val="00883340"/>
    <w:rsid w:val="008848CB"/>
    <w:rsid w:val="00887F23"/>
    <w:rsid w:val="008B38E1"/>
    <w:rsid w:val="008B4136"/>
    <w:rsid w:val="008B68F8"/>
    <w:rsid w:val="008C0D59"/>
    <w:rsid w:val="008D437D"/>
    <w:rsid w:val="008E2ADB"/>
    <w:rsid w:val="008F04C5"/>
    <w:rsid w:val="008F2640"/>
    <w:rsid w:val="008F3DFE"/>
    <w:rsid w:val="008F5C38"/>
    <w:rsid w:val="008F7E31"/>
    <w:rsid w:val="009009B9"/>
    <w:rsid w:val="009038A5"/>
    <w:rsid w:val="009065DA"/>
    <w:rsid w:val="00907EE4"/>
    <w:rsid w:val="0092108D"/>
    <w:rsid w:val="009210AD"/>
    <w:rsid w:val="009243DA"/>
    <w:rsid w:val="009411B0"/>
    <w:rsid w:val="00941DC0"/>
    <w:rsid w:val="0094516C"/>
    <w:rsid w:val="00947CF9"/>
    <w:rsid w:val="0095052B"/>
    <w:rsid w:val="009726B7"/>
    <w:rsid w:val="009740A2"/>
    <w:rsid w:val="009750AF"/>
    <w:rsid w:val="0098180B"/>
    <w:rsid w:val="009C671F"/>
    <w:rsid w:val="009E6BA7"/>
    <w:rsid w:val="009F297F"/>
    <w:rsid w:val="00A03951"/>
    <w:rsid w:val="00A06F19"/>
    <w:rsid w:val="00A12915"/>
    <w:rsid w:val="00A17F56"/>
    <w:rsid w:val="00A2770F"/>
    <w:rsid w:val="00A40FAA"/>
    <w:rsid w:val="00A5265F"/>
    <w:rsid w:val="00A60F0D"/>
    <w:rsid w:val="00A63369"/>
    <w:rsid w:val="00A64044"/>
    <w:rsid w:val="00A7704D"/>
    <w:rsid w:val="00A8792A"/>
    <w:rsid w:val="00AC48F6"/>
    <w:rsid w:val="00AD4C26"/>
    <w:rsid w:val="00AF297F"/>
    <w:rsid w:val="00B05C67"/>
    <w:rsid w:val="00B20A22"/>
    <w:rsid w:val="00B278C3"/>
    <w:rsid w:val="00B346BB"/>
    <w:rsid w:val="00B36446"/>
    <w:rsid w:val="00B408FA"/>
    <w:rsid w:val="00B41373"/>
    <w:rsid w:val="00B503E7"/>
    <w:rsid w:val="00B505CB"/>
    <w:rsid w:val="00B72A42"/>
    <w:rsid w:val="00B76C73"/>
    <w:rsid w:val="00B81A2E"/>
    <w:rsid w:val="00B95261"/>
    <w:rsid w:val="00BA4C39"/>
    <w:rsid w:val="00BB14F1"/>
    <w:rsid w:val="00BC0CD5"/>
    <w:rsid w:val="00BC7E04"/>
    <w:rsid w:val="00BD20D4"/>
    <w:rsid w:val="00BD34B6"/>
    <w:rsid w:val="00BD7E4E"/>
    <w:rsid w:val="00BE1A79"/>
    <w:rsid w:val="00BF5DDC"/>
    <w:rsid w:val="00BF77E6"/>
    <w:rsid w:val="00C04408"/>
    <w:rsid w:val="00C257E8"/>
    <w:rsid w:val="00C50472"/>
    <w:rsid w:val="00C52A03"/>
    <w:rsid w:val="00C72DEB"/>
    <w:rsid w:val="00C75612"/>
    <w:rsid w:val="00C8431D"/>
    <w:rsid w:val="00CA5DB1"/>
    <w:rsid w:val="00CA6B5D"/>
    <w:rsid w:val="00CB6CBD"/>
    <w:rsid w:val="00CC0A0D"/>
    <w:rsid w:val="00CE05F9"/>
    <w:rsid w:val="00D01661"/>
    <w:rsid w:val="00D27665"/>
    <w:rsid w:val="00D33A61"/>
    <w:rsid w:val="00D33F40"/>
    <w:rsid w:val="00D355DB"/>
    <w:rsid w:val="00D41D62"/>
    <w:rsid w:val="00D652D9"/>
    <w:rsid w:val="00D67451"/>
    <w:rsid w:val="00D73701"/>
    <w:rsid w:val="00D839FF"/>
    <w:rsid w:val="00D852B6"/>
    <w:rsid w:val="00D86139"/>
    <w:rsid w:val="00DB4E3A"/>
    <w:rsid w:val="00DC5D2A"/>
    <w:rsid w:val="00DD5BC6"/>
    <w:rsid w:val="00DF2E18"/>
    <w:rsid w:val="00DF40FF"/>
    <w:rsid w:val="00DF5100"/>
    <w:rsid w:val="00E1093D"/>
    <w:rsid w:val="00E17BF8"/>
    <w:rsid w:val="00E25AA6"/>
    <w:rsid w:val="00E25EA4"/>
    <w:rsid w:val="00E37AD0"/>
    <w:rsid w:val="00E50EA5"/>
    <w:rsid w:val="00E56374"/>
    <w:rsid w:val="00E70C3A"/>
    <w:rsid w:val="00E70E61"/>
    <w:rsid w:val="00E805BF"/>
    <w:rsid w:val="00EA3CD5"/>
    <w:rsid w:val="00EA567F"/>
    <w:rsid w:val="00ED334B"/>
    <w:rsid w:val="00EE121D"/>
    <w:rsid w:val="00EE18BD"/>
    <w:rsid w:val="00EF4A04"/>
    <w:rsid w:val="00F074AB"/>
    <w:rsid w:val="00F11A65"/>
    <w:rsid w:val="00F20BCC"/>
    <w:rsid w:val="00F21738"/>
    <w:rsid w:val="00F24FE8"/>
    <w:rsid w:val="00F42B4D"/>
    <w:rsid w:val="00F43A7F"/>
    <w:rsid w:val="00F55847"/>
    <w:rsid w:val="00F66E23"/>
    <w:rsid w:val="00F87859"/>
    <w:rsid w:val="00F973B3"/>
    <w:rsid w:val="00FA0C09"/>
    <w:rsid w:val="00FA631F"/>
    <w:rsid w:val="00FB3FAA"/>
    <w:rsid w:val="00FB47DC"/>
    <w:rsid w:val="00FC0A09"/>
    <w:rsid w:val="00FC34E5"/>
    <w:rsid w:val="00FD2C5C"/>
    <w:rsid w:val="00FD2C63"/>
    <w:rsid w:val="00FE09D8"/>
    <w:rsid w:val="00FE6AF7"/>
    <w:rsid w:val="00FF34D5"/>
    <w:rsid w:val="00FF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DBF76"/>
  <w15:chartTrackingRefBased/>
  <w15:docId w15:val="{AA176D36-01C3-4A20-AE1E-5EFEEF14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7F6C07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7F6C07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D33F40"/>
    <w:pPr>
      <w:ind w:left="4253"/>
    </w:p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D33F40"/>
    <w:rPr>
      <w:rFonts w:ascii="Arial" w:hAnsi="Arial"/>
      <w:sz w:val="32"/>
      <w:szCs w:val="22"/>
      <w:lang w:val="en-GB"/>
    </w:rPr>
  </w:style>
  <w:style w:type="character" w:customStyle="1" w:styleId="jsgrdq">
    <w:name w:val="jsgrdq"/>
    <w:basedOn w:val="DefaultParagraphFont"/>
    <w:rsid w:val="001E1CBF"/>
  </w:style>
  <w:style w:type="paragraph" w:customStyle="1" w:styleId="04xlpa">
    <w:name w:val="_04xlpa"/>
    <w:basedOn w:val="Normal"/>
    <w:rsid w:val="001E1CBF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13F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F6C07"/>
    <w:rPr>
      <w:rFonts w:ascii="Arial" w:eastAsiaTheme="minorEastAsia" w:hAnsi="Arial"/>
      <w:sz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431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31D"/>
    <w:rPr>
      <w:rFonts w:ascii="Segoe UI" w:eastAsiaTheme="minorEastAsia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5.png"/><Relationship Id="rId110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78.sv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6.jpg"/><Relationship Id="rId108" Type="http://schemas.openxmlformats.org/officeDocument/2006/relationships/image" Target="media/image10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89.jpeg"/><Relationship Id="rId11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footer" Target="footer1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wen\Downloads\Easy%20Read%20Template%20(March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(March 2023)</Template>
  <TotalTime>62</TotalTime>
  <Pages>29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owen</dc:creator>
  <cp:keywords/>
  <dc:description/>
  <cp:lastModifiedBy>Microsoft account</cp:lastModifiedBy>
  <cp:revision>5</cp:revision>
  <dcterms:created xsi:type="dcterms:W3CDTF">2023-04-18T04:17:00Z</dcterms:created>
  <dcterms:modified xsi:type="dcterms:W3CDTF">2023-05-10T06:23:00Z</dcterms:modified>
</cp:coreProperties>
</file>