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5B032" w14:textId="38D8771D" w:rsidR="00817A32" w:rsidRDefault="0039629C" w:rsidP="00731F17">
      <w:pPr>
        <w:tabs>
          <w:tab w:val="left" w:pos="7010"/>
          <w:tab w:val="left" w:pos="7730"/>
          <w:tab w:val="right" w:pos="9638"/>
        </w:tabs>
      </w:pPr>
      <w:r w:rsidRPr="0039629C">
        <w:rPr>
          <w:noProof/>
        </w:rPr>
        <w:drawing>
          <wp:anchor distT="0" distB="0" distL="114300" distR="114300" simplePos="0" relativeHeight="251658265" behindDoc="0" locked="0" layoutInCell="1" allowOverlap="1" wp14:anchorId="08178346" wp14:editId="757F9D7D">
            <wp:simplePos x="0" y="0"/>
            <wp:positionH relativeFrom="column">
              <wp:posOffset>2041525</wp:posOffset>
            </wp:positionH>
            <wp:positionV relativeFrom="paragraph">
              <wp:posOffset>0</wp:posOffset>
            </wp:positionV>
            <wp:extent cx="4388485" cy="741680"/>
            <wp:effectExtent l="0" t="0" r="0" b="1270"/>
            <wp:wrapThrough wrapText="bothSides">
              <wp:wrapPolygon edited="0">
                <wp:start x="0" y="0"/>
                <wp:lineTo x="0" y="21082"/>
                <wp:lineTo x="21472" y="21082"/>
                <wp:lineTo x="2147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8485" cy="7416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sidR="0087795F">
        <w:rPr>
          <w:noProof/>
        </w:rPr>
        <mc:AlternateContent>
          <mc:Choice Requires="wps">
            <w:drawing>
              <wp:anchor distT="45720" distB="45720" distL="114300" distR="114300" simplePos="0" relativeHeight="251658252" behindDoc="0" locked="0" layoutInCell="1" allowOverlap="1" wp14:anchorId="2D6276A5" wp14:editId="6B86F97A">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279AC870" w14:textId="77777777" w:rsidR="00544510" w:rsidRPr="00544510" w:rsidRDefault="00544510" w:rsidP="00544510">
                            <w:pPr>
                              <w:pStyle w:val="Title"/>
                              <w:rPr>
                                <w:rFonts w:eastAsia="+mj-ea"/>
                              </w:rPr>
                            </w:pPr>
                            <w:r w:rsidRPr="00544510">
                              <w:rPr>
                                <w:rFonts w:eastAsia="+mj-ea"/>
                              </w:rPr>
                              <w:t xml:space="preserve">Primary Health Dataset Programme (PHDP) </w:t>
                            </w:r>
                          </w:p>
                          <w:p w14:paraId="68B4DC07" w14:textId="432E9728" w:rsidR="0087795F" w:rsidRPr="005E69E3" w:rsidRDefault="00544510" w:rsidP="005E69E3">
                            <w:pPr>
                              <w:pStyle w:val="Title"/>
                              <w:rPr>
                                <w:rFonts w:eastAsia="+mj-ea"/>
                              </w:rPr>
                            </w:pPr>
                            <w:r w:rsidRPr="00544510">
                              <w:rPr>
                                <w:rFonts w:eastAsia="+mj-ea"/>
                              </w:rPr>
                              <w:t xml:space="preserve">Current State Analysis </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D6276A5" id="_x0000_t202" coordsize="21600,21600" o:spt="202" path="m,l,21600r21600,l21600,xe">
                <v:stroke joinstyle="miter"/>
                <v:path gradientshapeok="t" o:connecttype="rect"/>
              </v:shapetype>
              <v:shape id="Text Box 2" o:spid="_x0000_s1026" type="#_x0000_t202" style="position:absolute;margin-left:430.45pt;margin-top:116pt;width:481.65pt;height:320.2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279AC870" w14:textId="77777777" w:rsidR="00544510" w:rsidRPr="00544510" w:rsidRDefault="00544510" w:rsidP="00544510">
                      <w:pPr>
                        <w:pStyle w:val="Title"/>
                        <w:rPr>
                          <w:rFonts w:eastAsia="+mj-ea"/>
                        </w:rPr>
                      </w:pPr>
                      <w:r w:rsidRPr="00544510">
                        <w:rPr>
                          <w:rFonts w:eastAsia="+mj-ea"/>
                        </w:rPr>
                        <w:t xml:space="preserve">Primary Health Dataset Programme (PHDP) </w:t>
                      </w:r>
                    </w:p>
                    <w:p w14:paraId="68B4DC07" w14:textId="432E9728" w:rsidR="0087795F" w:rsidRPr="005E69E3" w:rsidRDefault="00544510" w:rsidP="005E69E3">
                      <w:pPr>
                        <w:pStyle w:val="Title"/>
                        <w:rPr>
                          <w:rFonts w:eastAsia="+mj-ea"/>
                        </w:rPr>
                      </w:pPr>
                      <w:r w:rsidRPr="00544510">
                        <w:rPr>
                          <w:rFonts w:eastAsia="+mj-ea"/>
                        </w:rPr>
                        <w:t xml:space="preserve">Current State Analysis </w:t>
                      </w:r>
                    </w:p>
                  </w:txbxContent>
                </v:textbox>
                <w10:wrap type="square" anchorx="margin" anchory="page"/>
              </v:shape>
            </w:pict>
          </mc:Fallback>
        </mc:AlternateContent>
      </w:r>
      <w:r w:rsidR="0087795F">
        <w:rPr>
          <w:noProof/>
        </w:rPr>
        <mc:AlternateContent>
          <mc:Choice Requires="wps">
            <w:drawing>
              <wp:anchor distT="45720" distB="45720" distL="114300" distR="114300" simplePos="0" relativeHeight="251658253" behindDoc="0" locked="0" layoutInCell="1" allowOverlap="1" wp14:anchorId="66219915" wp14:editId="341DA15A">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62BB289D" w14:textId="5D88AD46" w:rsidR="0087795F" w:rsidRPr="007F15E1" w:rsidRDefault="002F7791" w:rsidP="0087795F">
                            <w:pPr>
                              <w:pStyle w:val="Provider"/>
                              <w:spacing w:after="108"/>
                            </w:pPr>
                            <w:r>
                              <w:rPr>
                                <w:rFonts w:eastAsia="+mn-ea"/>
                              </w:rPr>
                              <w:t>October 2022</w:t>
                            </w:r>
                            <w:r w:rsidR="005E69E3">
                              <w:rPr>
                                <w:rFonts w:eastAsia="+mn-ea"/>
                              </w:rPr>
                              <w:t xml:space="preserve"> </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19915" id="_x0000_s1027" type="#_x0000_t202" style="position:absolute;margin-left:1.3pt;margin-top:415.35pt;width:337.4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62BB289D" w14:textId="5D88AD46" w:rsidR="0087795F" w:rsidRPr="007F15E1" w:rsidRDefault="002F7791" w:rsidP="0087795F">
                      <w:pPr>
                        <w:pStyle w:val="Provider"/>
                        <w:spacing w:after="108"/>
                      </w:pPr>
                      <w:r>
                        <w:rPr>
                          <w:rFonts w:eastAsia="+mn-ea"/>
                        </w:rPr>
                        <w:t>October 2022</w:t>
                      </w:r>
                      <w:r w:rsidR="005E69E3">
                        <w:rPr>
                          <w:rFonts w:eastAsia="+mn-ea"/>
                        </w:rPr>
                        <w:t xml:space="preserve"> </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8250" behindDoc="1" locked="0" layoutInCell="1" allowOverlap="1" wp14:anchorId="7543EF95" wp14:editId="6FC3C00D">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55F4F" w14:textId="77777777" w:rsidR="00817A32" w:rsidRDefault="001C37CA" w:rsidP="0087795F">
      <w:r>
        <w:rPr>
          <w:noProof/>
        </w:rPr>
        <mc:AlternateContent>
          <mc:Choice Requires="wps">
            <w:drawing>
              <wp:anchor distT="45720" distB="45720" distL="114300" distR="114300" simplePos="0" relativeHeight="251658251" behindDoc="0" locked="0" layoutInCell="1" allowOverlap="1" wp14:anchorId="12ADC1AB" wp14:editId="2A753D05">
                <wp:simplePos x="0" y="0"/>
                <wp:positionH relativeFrom="margin">
                  <wp:align>center</wp:align>
                </wp:positionH>
                <wp:positionV relativeFrom="paragraph">
                  <wp:posOffset>7536086</wp:posOffset>
                </wp:positionV>
                <wp:extent cx="5718412" cy="954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954045"/>
                        </a:xfrm>
                        <a:prstGeom prst="rect">
                          <a:avLst/>
                        </a:prstGeom>
                        <a:noFill/>
                        <a:ln w="9525">
                          <a:noFill/>
                          <a:miter lim="800000"/>
                          <a:headEnd/>
                          <a:tailEnd/>
                        </a:ln>
                      </wps:spPr>
                      <wps:txbx>
                        <w:txbxContent>
                          <w:p w14:paraId="684A9D98" w14:textId="668F08C0" w:rsidR="001C37CA" w:rsidRDefault="001C37CA">
                            <w:pPr>
                              <w:spacing w:before="81" w:after="163"/>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DC1AB" id="_x0000_s1028" type="#_x0000_t202" style="position:absolute;margin-left:0;margin-top:593.4pt;width:450.25pt;height:75.1pt;z-index:2516582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" filled="f" stroked="f">
                <v:textbox inset="0,,0">
                  <w:txbxContent>
                    <w:p w14:paraId="684A9D98" w14:textId="668F08C0" w:rsidR="001C37CA" w:rsidRDefault="001C37CA">
                      <w:pPr>
                        <w:spacing w:before="81" w:after="163"/>
                      </w:pPr>
                    </w:p>
                  </w:txbxContent>
                </v:textbox>
                <w10:wrap type="square" anchorx="margin"/>
              </v:shape>
            </w:pict>
          </mc:Fallback>
        </mc:AlternateContent>
      </w:r>
      <w:r w:rsidR="0087795F">
        <w:t xml:space="preserve"> </w:t>
      </w:r>
      <w:r w:rsidR="00817A32">
        <w:br w:type="page"/>
      </w:r>
    </w:p>
    <w:p w14:paraId="0C5617F8" w14:textId="2255DF6C" w:rsidR="004C2E5B" w:rsidRDefault="004C2E5B" w:rsidP="005E69E3">
      <w:r>
        <w:lastRenderedPageBreak/>
        <w:t xml:space="preserve">Citation: </w:t>
      </w:r>
      <w:r w:rsidR="00ED4008">
        <w:t>Te Whatu Ora – Health New Zealand</w:t>
      </w:r>
      <w:r>
        <w:t xml:space="preserve">. </w:t>
      </w:r>
      <w:r w:rsidR="005E69E3">
        <w:t>2022</w:t>
      </w:r>
      <w:r>
        <w:t xml:space="preserve">. </w:t>
      </w:r>
      <w:r w:rsidR="005E69E3" w:rsidRPr="005E69E3">
        <w:rPr>
          <w:i/>
          <w:iCs/>
        </w:rPr>
        <w:t>Primary Health Dataset Programme (PHDP) Current State Analysis Report</w:t>
      </w:r>
      <w:r>
        <w:t xml:space="preserve">. Wellington: </w:t>
      </w:r>
      <w:r w:rsidR="00ED4008">
        <w:t>Te Whatu Ora – Health New Zealand</w:t>
      </w:r>
      <w:r>
        <w:t>.</w:t>
      </w:r>
    </w:p>
    <w:p w14:paraId="5DE23665" w14:textId="2AB56BA4" w:rsidR="004C2E5B" w:rsidRDefault="004C2E5B" w:rsidP="004C2E5B">
      <w:r>
        <w:t xml:space="preserve">Published in </w:t>
      </w:r>
      <w:r w:rsidR="002E1885">
        <w:t>October</w:t>
      </w:r>
      <w:r w:rsidR="00ED4008">
        <w:t xml:space="preserve"> </w:t>
      </w:r>
      <w:r w:rsidR="005E69E3">
        <w:t>2022</w:t>
      </w:r>
      <w:r>
        <w:t xml:space="preserve"> by </w:t>
      </w:r>
      <w:r w:rsidR="00ED4008">
        <w:t>Te Whatu Ora – Health New Zealand</w:t>
      </w:r>
      <w:r>
        <w:br/>
        <w:t xml:space="preserve">PO Box </w:t>
      </w:r>
      <w:r w:rsidR="002E1885">
        <w:t>793</w:t>
      </w:r>
      <w:r>
        <w:t>, Wellington 6140, New Zealand</w:t>
      </w:r>
    </w:p>
    <w:p w14:paraId="4A4DAE76" w14:textId="06FA07BB" w:rsidR="004C2E5B" w:rsidRDefault="004C2E5B" w:rsidP="004C2E5B">
      <w:r>
        <w:t xml:space="preserve">ISBN </w:t>
      </w:r>
      <w:r w:rsidR="002F63AE" w:rsidRPr="002F63AE">
        <w:t>978-1-99-117127-6</w:t>
      </w:r>
    </w:p>
    <w:p w14:paraId="212AC2AE" w14:textId="77777777" w:rsidR="00B75F7F" w:rsidRDefault="00B75F7F" w:rsidP="004C2E5B">
      <w:r w:rsidRPr="00EF30CD">
        <w:rPr>
          <w:noProof/>
          <w:lang w:eastAsia="en-NZ"/>
        </w:rPr>
        <w:drawing>
          <wp:inline distT="0" distB="0" distL="0" distR="0" wp14:anchorId="185CD9FE" wp14:editId="6EB2B04C">
            <wp:extent cx="1413017" cy="314732"/>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007B5093" w14:textId="77777777"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6F617586" w14:textId="77777777" w:rsidTr="00B75F7F">
        <w:tc>
          <w:tcPr>
            <w:tcW w:w="1696" w:type="dxa"/>
            <w:vAlign w:val="center"/>
          </w:tcPr>
          <w:p w14:paraId="15CED632" w14:textId="77777777" w:rsidR="00B75F7F" w:rsidRDefault="00B75F7F" w:rsidP="00B75F7F">
            <w:pPr>
              <w:spacing w:before="81" w:after="163"/>
            </w:pPr>
            <w:r w:rsidRPr="00EF30CD">
              <w:rPr>
                <w:rFonts w:cs="Segoe UI"/>
                <w:b/>
                <w:noProof/>
                <w:sz w:val="15"/>
                <w:szCs w:val="15"/>
                <w:lang w:eastAsia="en-NZ"/>
              </w:rPr>
              <w:drawing>
                <wp:inline distT="0" distB="0" distL="0" distR="0" wp14:anchorId="191AF5C3" wp14:editId="58223863">
                  <wp:extent cx="809625" cy="285750"/>
                  <wp:effectExtent l="0" t="0" r="9525" b="0"/>
                  <wp:docPr id="7"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AFBF7E2" w14:textId="77777777" w:rsidR="00B75F7F" w:rsidRDefault="00B75F7F" w:rsidP="00B75F7F">
            <w:pPr>
              <w:spacing w:before="81" w:after="163"/>
            </w:pPr>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remix, transform and build upon the material. You must give appropriate credit, provide a link to the licence and indicate if changes were made.</w:t>
            </w:r>
          </w:p>
        </w:tc>
      </w:tr>
    </w:tbl>
    <w:p w14:paraId="08E684BA" w14:textId="77777777" w:rsidR="00630DE1" w:rsidRPr="00B75F7F" w:rsidRDefault="00630DE1" w:rsidP="00B75F7F">
      <w:r>
        <w:br w:type="page"/>
      </w:r>
    </w:p>
    <w:p w14:paraId="0E7E8E8B" w14:textId="77777777" w:rsidR="004C2E5B" w:rsidRDefault="004C2E5B" w:rsidP="004C2E5B">
      <w:pPr>
        <w:pStyle w:val="Heading1"/>
      </w:pPr>
      <w:bookmarkStart w:id="0" w:name="_Toc112926870"/>
      <w:r>
        <w:lastRenderedPageBreak/>
        <w:t>Foreword</w:t>
      </w:r>
      <w:bookmarkEnd w:id="0"/>
    </w:p>
    <w:p w14:paraId="480A4F5A" w14:textId="1BD35017" w:rsidR="00EA7F15" w:rsidRDefault="006034D8" w:rsidP="004C2E5B">
      <w:r>
        <w:t xml:space="preserve">The Primary Care Dataset Programme </w:t>
      </w:r>
      <w:r w:rsidR="00A279F9">
        <w:t xml:space="preserve">(PHDP) </w:t>
      </w:r>
      <w:r>
        <w:t xml:space="preserve">seeks to </w:t>
      </w:r>
      <w:r w:rsidR="00381F86">
        <w:t xml:space="preserve">create a more comprehensive dataset that includes data already held </w:t>
      </w:r>
      <w:r w:rsidR="00E50328">
        <w:t xml:space="preserve">nationally and </w:t>
      </w:r>
      <w:r w:rsidR="001B257F">
        <w:t xml:space="preserve">data that is not available </w:t>
      </w:r>
      <w:r w:rsidR="00877BB0">
        <w:t>nationally to</w:t>
      </w:r>
      <w:r w:rsidR="00877493">
        <w:t xml:space="preserve"> improve </w:t>
      </w:r>
      <w:r w:rsidR="00673BFB">
        <w:t xml:space="preserve">health service planning </w:t>
      </w:r>
      <w:r w:rsidR="00473A42">
        <w:t>and delivery. It is a collaborative programme of work between Te Whatu Ora</w:t>
      </w:r>
      <w:r w:rsidR="005879D0">
        <w:t xml:space="preserve">, Te </w:t>
      </w:r>
      <w:r w:rsidR="00F35AC1">
        <w:t xml:space="preserve">Aka </w:t>
      </w:r>
      <w:proofErr w:type="spellStart"/>
      <w:r w:rsidR="00F35AC1">
        <w:t>Whai</w:t>
      </w:r>
      <w:proofErr w:type="spellEnd"/>
      <w:r w:rsidR="00F35AC1">
        <w:t xml:space="preserve"> Ora and the primary </w:t>
      </w:r>
      <w:r w:rsidR="003773E8">
        <w:t>health</w:t>
      </w:r>
      <w:r w:rsidR="00F35AC1">
        <w:t xml:space="preserve"> care sector. </w:t>
      </w:r>
    </w:p>
    <w:p w14:paraId="5BAD1BEB" w14:textId="77777777" w:rsidR="00AD4930" w:rsidRDefault="003004BE" w:rsidP="004C2E5B">
      <w:r>
        <w:t>T</w:t>
      </w:r>
      <w:r w:rsidR="00AC154C">
        <w:t xml:space="preserve">he </w:t>
      </w:r>
      <w:r w:rsidR="009B76F6">
        <w:t>approaches taken by Primary Health Organisations (PHO</w:t>
      </w:r>
      <w:r w:rsidR="006C029D">
        <w:t xml:space="preserve">s) in the access, curation and </w:t>
      </w:r>
      <w:r w:rsidR="00620CA3">
        <w:t xml:space="preserve">use of data sourced from </w:t>
      </w:r>
      <w:r w:rsidR="00ED449B">
        <w:t>general practice and in some cases other source</w:t>
      </w:r>
      <w:r>
        <w:t xml:space="preserve"> is explored in this report. </w:t>
      </w:r>
      <w:r w:rsidR="005E0A10">
        <w:t xml:space="preserve">As well </w:t>
      </w:r>
      <w:r w:rsidR="00AD4930">
        <w:t>access</w:t>
      </w:r>
      <w:r w:rsidR="005E0A10">
        <w:t xml:space="preserve"> </w:t>
      </w:r>
      <w:r w:rsidR="00253C80">
        <w:t xml:space="preserve">preferences </w:t>
      </w:r>
      <w:r w:rsidR="00AD4930">
        <w:t xml:space="preserve">from PHOs to data held nationally, that may support their work is also explored. </w:t>
      </w:r>
    </w:p>
    <w:p w14:paraId="796FA7CF" w14:textId="4B1B44D6" w:rsidR="002474CB" w:rsidRDefault="003004BE" w:rsidP="004C2E5B">
      <w:r>
        <w:t xml:space="preserve">Thanks to the </w:t>
      </w:r>
      <w:r w:rsidR="008A66F8">
        <w:t xml:space="preserve">PHOs who </w:t>
      </w:r>
      <w:r w:rsidR="00AD4930">
        <w:t xml:space="preserve">have dedicated time and resources in </w:t>
      </w:r>
      <w:r w:rsidR="008A66F8">
        <w:t>participat</w:t>
      </w:r>
      <w:r w:rsidR="00AD4930">
        <w:t>i</w:t>
      </w:r>
      <w:r w:rsidR="00411A6C">
        <w:t>ng</w:t>
      </w:r>
      <w:r w:rsidR="008A66F8">
        <w:t xml:space="preserve"> in this work</w:t>
      </w:r>
      <w:r w:rsidR="00A84E1C">
        <w:t xml:space="preserve">. </w:t>
      </w:r>
    </w:p>
    <w:p w14:paraId="4C795E13" w14:textId="671AD717" w:rsidR="00AA06C2" w:rsidRDefault="00AA06C2">
      <w:pPr>
        <w:spacing w:before="0" w:after="160" w:line="259" w:lineRule="auto"/>
      </w:pPr>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20DA931D" w14:textId="77777777" w:rsidR="00630DE1" w:rsidRDefault="00630DE1" w:rsidP="00630DE1">
          <w:pPr>
            <w:pStyle w:val="TOCHeading"/>
          </w:pPr>
          <w:r w:rsidRPr="00630DE1">
            <w:t>Contents</w:t>
          </w:r>
        </w:p>
        <w:p w14:paraId="4B08BCCA" w14:textId="437C66A8" w:rsidR="00DF7109" w:rsidRDefault="00630DE1">
          <w:pPr>
            <w:pStyle w:val="TOC1"/>
            <w:rPr>
              <w:rFonts w:eastAsiaTheme="minorEastAsia"/>
              <w:b w:val="0"/>
              <w:noProof/>
              <w:sz w:val="22"/>
              <w:lang w:eastAsia="en-NZ"/>
            </w:rPr>
          </w:pPr>
          <w:r>
            <w:fldChar w:fldCharType="begin"/>
          </w:r>
          <w:r>
            <w:instrText xml:space="preserve"> TOC \o "1-2" \h \z \u </w:instrText>
          </w:r>
          <w:r>
            <w:fldChar w:fldCharType="separate"/>
          </w:r>
          <w:hyperlink w:anchor="_Toc112926870" w:history="1">
            <w:r w:rsidR="00DF7109" w:rsidRPr="006A2DA9">
              <w:rPr>
                <w:rStyle w:val="Hyperlink"/>
                <w:noProof/>
              </w:rPr>
              <w:t>Foreword</w:t>
            </w:r>
            <w:r w:rsidR="00DF7109">
              <w:rPr>
                <w:noProof/>
                <w:webHidden/>
              </w:rPr>
              <w:tab/>
            </w:r>
            <w:r w:rsidR="00DF7109">
              <w:rPr>
                <w:noProof/>
                <w:webHidden/>
              </w:rPr>
              <w:fldChar w:fldCharType="begin"/>
            </w:r>
            <w:r w:rsidR="00DF7109">
              <w:rPr>
                <w:noProof/>
                <w:webHidden/>
              </w:rPr>
              <w:instrText xml:space="preserve"> PAGEREF _Toc112926870 \h </w:instrText>
            </w:r>
            <w:r w:rsidR="00DF7109">
              <w:rPr>
                <w:noProof/>
                <w:webHidden/>
              </w:rPr>
            </w:r>
            <w:r w:rsidR="00DF7109">
              <w:rPr>
                <w:noProof/>
                <w:webHidden/>
              </w:rPr>
              <w:fldChar w:fldCharType="separate"/>
            </w:r>
            <w:r w:rsidR="00B734B0">
              <w:rPr>
                <w:noProof/>
                <w:webHidden/>
              </w:rPr>
              <w:t>3</w:t>
            </w:r>
            <w:r w:rsidR="00DF7109">
              <w:rPr>
                <w:noProof/>
                <w:webHidden/>
              </w:rPr>
              <w:fldChar w:fldCharType="end"/>
            </w:r>
          </w:hyperlink>
        </w:p>
        <w:p w14:paraId="293F79C2" w14:textId="48035723" w:rsidR="00DF7109" w:rsidRDefault="00B60AF5">
          <w:pPr>
            <w:pStyle w:val="TOC1"/>
            <w:rPr>
              <w:rFonts w:eastAsiaTheme="minorEastAsia"/>
              <w:b w:val="0"/>
              <w:noProof/>
              <w:sz w:val="22"/>
              <w:lang w:eastAsia="en-NZ"/>
            </w:rPr>
          </w:pPr>
          <w:hyperlink w:anchor="_Toc112926871" w:history="1">
            <w:r w:rsidR="00DF7109" w:rsidRPr="006A2DA9">
              <w:rPr>
                <w:rStyle w:val="Hyperlink"/>
                <w:noProof/>
              </w:rPr>
              <w:t>Acknowledgements</w:t>
            </w:r>
            <w:r w:rsidR="00DF7109">
              <w:rPr>
                <w:noProof/>
                <w:webHidden/>
              </w:rPr>
              <w:tab/>
            </w:r>
            <w:r w:rsidR="00DF7109">
              <w:rPr>
                <w:noProof/>
                <w:webHidden/>
              </w:rPr>
              <w:fldChar w:fldCharType="begin"/>
            </w:r>
            <w:r w:rsidR="00DF7109">
              <w:rPr>
                <w:noProof/>
                <w:webHidden/>
              </w:rPr>
              <w:instrText xml:space="preserve"> PAGEREF _Toc112926871 \h </w:instrText>
            </w:r>
            <w:r w:rsidR="00DF7109">
              <w:rPr>
                <w:noProof/>
                <w:webHidden/>
              </w:rPr>
            </w:r>
            <w:r w:rsidR="00DF7109">
              <w:rPr>
                <w:noProof/>
                <w:webHidden/>
              </w:rPr>
              <w:fldChar w:fldCharType="separate"/>
            </w:r>
            <w:r w:rsidR="00B734B0">
              <w:rPr>
                <w:noProof/>
                <w:webHidden/>
              </w:rPr>
              <w:t>7</w:t>
            </w:r>
            <w:r w:rsidR="00DF7109">
              <w:rPr>
                <w:noProof/>
                <w:webHidden/>
              </w:rPr>
              <w:fldChar w:fldCharType="end"/>
            </w:r>
          </w:hyperlink>
        </w:p>
        <w:p w14:paraId="032EE24B" w14:textId="0CDF8C16" w:rsidR="00DF7109" w:rsidRDefault="00B60AF5">
          <w:pPr>
            <w:pStyle w:val="TOC1"/>
            <w:rPr>
              <w:rFonts w:eastAsiaTheme="minorEastAsia"/>
              <w:b w:val="0"/>
              <w:noProof/>
              <w:sz w:val="22"/>
              <w:lang w:eastAsia="en-NZ"/>
            </w:rPr>
          </w:pPr>
          <w:hyperlink w:anchor="_Toc112926872" w:history="1">
            <w:r w:rsidR="00DF7109" w:rsidRPr="006A2DA9">
              <w:rPr>
                <w:rStyle w:val="Hyperlink"/>
                <w:noProof/>
              </w:rPr>
              <w:t>Executive summary</w:t>
            </w:r>
            <w:r w:rsidR="00DF7109">
              <w:rPr>
                <w:noProof/>
                <w:webHidden/>
              </w:rPr>
              <w:tab/>
            </w:r>
            <w:r w:rsidR="00DF7109">
              <w:rPr>
                <w:noProof/>
                <w:webHidden/>
              </w:rPr>
              <w:fldChar w:fldCharType="begin"/>
            </w:r>
            <w:r w:rsidR="00DF7109">
              <w:rPr>
                <w:noProof/>
                <w:webHidden/>
              </w:rPr>
              <w:instrText xml:space="preserve"> PAGEREF _Toc112926872 \h </w:instrText>
            </w:r>
            <w:r w:rsidR="00DF7109">
              <w:rPr>
                <w:noProof/>
                <w:webHidden/>
              </w:rPr>
            </w:r>
            <w:r w:rsidR="00DF7109">
              <w:rPr>
                <w:noProof/>
                <w:webHidden/>
              </w:rPr>
              <w:fldChar w:fldCharType="separate"/>
            </w:r>
            <w:r w:rsidR="00B734B0">
              <w:rPr>
                <w:noProof/>
                <w:webHidden/>
              </w:rPr>
              <w:t>8</w:t>
            </w:r>
            <w:r w:rsidR="00DF7109">
              <w:rPr>
                <w:noProof/>
                <w:webHidden/>
              </w:rPr>
              <w:fldChar w:fldCharType="end"/>
            </w:r>
          </w:hyperlink>
        </w:p>
        <w:p w14:paraId="38AC106B" w14:textId="6AFC8D01" w:rsidR="00DF7109" w:rsidRDefault="00B60AF5">
          <w:pPr>
            <w:pStyle w:val="TOC1"/>
            <w:tabs>
              <w:tab w:val="left" w:pos="480"/>
            </w:tabs>
            <w:rPr>
              <w:rFonts w:eastAsiaTheme="minorEastAsia"/>
              <w:b w:val="0"/>
              <w:noProof/>
              <w:sz w:val="22"/>
              <w:lang w:eastAsia="en-NZ"/>
            </w:rPr>
          </w:pPr>
          <w:hyperlink w:anchor="_Toc112926873" w:history="1">
            <w:r w:rsidR="00DF7109" w:rsidRPr="006A2DA9">
              <w:rPr>
                <w:rStyle w:val="Hyperlink"/>
                <w:noProof/>
              </w:rPr>
              <w:t>1.</w:t>
            </w:r>
            <w:r w:rsidR="00DF7109">
              <w:rPr>
                <w:rFonts w:eastAsiaTheme="minorEastAsia"/>
                <w:b w:val="0"/>
                <w:noProof/>
                <w:sz w:val="22"/>
                <w:lang w:eastAsia="en-NZ"/>
              </w:rPr>
              <w:tab/>
            </w:r>
            <w:r w:rsidR="00DF7109" w:rsidRPr="006A2DA9">
              <w:rPr>
                <w:rStyle w:val="Hyperlink"/>
                <w:noProof/>
              </w:rPr>
              <w:t>Objective</w:t>
            </w:r>
            <w:r w:rsidR="00DF7109">
              <w:rPr>
                <w:noProof/>
                <w:webHidden/>
              </w:rPr>
              <w:tab/>
            </w:r>
            <w:r w:rsidR="00DF7109">
              <w:rPr>
                <w:noProof/>
                <w:webHidden/>
              </w:rPr>
              <w:fldChar w:fldCharType="begin"/>
            </w:r>
            <w:r w:rsidR="00DF7109">
              <w:rPr>
                <w:noProof/>
                <w:webHidden/>
              </w:rPr>
              <w:instrText xml:space="preserve"> PAGEREF _Toc112926873 \h </w:instrText>
            </w:r>
            <w:r w:rsidR="00DF7109">
              <w:rPr>
                <w:noProof/>
                <w:webHidden/>
              </w:rPr>
            </w:r>
            <w:r w:rsidR="00DF7109">
              <w:rPr>
                <w:noProof/>
                <w:webHidden/>
              </w:rPr>
              <w:fldChar w:fldCharType="separate"/>
            </w:r>
            <w:r w:rsidR="00B734B0">
              <w:rPr>
                <w:noProof/>
                <w:webHidden/>
              </w:rPr>
              <w:t>10</w:t>
            </w:r>
            <w:r w:rsidR="00DF7109">
              <w:rPr>
                <w:noProof/>
                <w:webHidden/>
              </w:rPr>
              <w:fldChar w:fldCharType="end"/>
            </w:r>
          </w:hyperlink>
        </w:p>
        <w:p w14:paraId="3BFEA30E" w14:textId="05FD3CF3" w:rsidR="00DF7109" w:rsidRDefault="00B60AF5">
          <w:pPr>
            <w:pStyle w:val="TOC1"/>
            <w:tabs>
              <w:tab w:val="left" w:pos="480"/>
            </w:tabs>
            <w:rPr>
              <w:rFonts w:eastAsiaTheme="minorEastAsia"/>
              <w:b w:val="0"/>
              <w:noProof/>
              <w:sz w:val="22"/>
              <w:lang w:eastAsia="en-NZ"/>
            </w:rPr>
          </w:pPr>
          <w:hyperlink w:anchor="_Toc112926874" w:history="1">
            <w:r w:rsidR="00DF7109" w:rsidRPr="006A2DA9">
              <w:rPr>
                <w:rStyle w:val="Hyperlink"/>
                <w:noProof/>
              </w:rPr>
              <w:t>2.</w:t>
            </w:r>
            <w:r w:rsidR="00DF7109">
              <w:rPr>
                <w:rFonts w:eastAsiaTheme="minorEastAsia"/>
                <w:b w:val="0"/>
                <w:noProof/>
                <w:sz w:val="22"/>
                <w:lang w:eastAsia="en-NZ"/>
              </w:rPr>
              <w:tab/>
            </w:r>
            <w:r w:rsidR="00DF7109" w:rsidRPr="006A2DA9">
              <w:rPr>
                <w:rStyle w:val="Hyperlink"/>
                <w:noProof/>
              </w:rPr>
              <w:t>Background</w:t>
            </w:r>
            <w:r w:rsidR="00DF7109">
              <w:rPr>
                <w:noProof/>
                <w:webHidden/>
              </w:rPr>
              <w:tab/>
            </w:r>
            <w:r w:rsidR="00DF7109">
              <w:rPr>
                <w:noProof/>
                <w:webHidden/>
              </w:rPr>
              <w:fldChar w:fldCharType="begin"/>
            </w:r>
            <w:r w:rsidR="00DF7109">
              <w:rPr>
                <w:noProof/>
                <w:webHidden/>
              </w:rPr>
              <w:instrText xml:space="preserve"> PAGEREF _Toc112926874 \h </w:instrText>
            </w:r>
            <w:r w:rsidR="00DF7109">
              <w:rPr>
                <w:noProof/>
                <w:webHidden/>
              </w:rPr>
            </w:r>
            <w:r w:rsidR="00DF7109">
              <w:rPr>
                <w:noProof/>
                <w:webHidden/>
              </w:rPr>
              <w:fldChar w:fldCharType="separate"/>
            </w:r>
            <w:r w:rsidR="00B734B0">
              <w:rPr>
                <w:noProof/>
                <w:webHidden/>
              </w:rPr>
              <w:t>10</w:t>
            </w:r>
            <w:r w:rsidR="00DF7109">
              <w:rPr>
                <w:noProof/>
                <w:webHidden/>
              </w:rPr>
              <w:fldChar w:fldCharType="end"/>
            </w:r>
          </w:hyperlink>
        </w:p>
        <w:p w14:paraId="32C213D2" w14:textId="335863D2" w:rsidR="00DF7109" w:rsidRDefault="00B60AF5">
          <w:pPr>
            <w:pStyle w:val="TOC2"/>
            <w:rPr>
              <w:rFonts w:eastAsiaTheme="minorEastAsia"/>
              <w:noProof/>
              <w:sz w:val="22"/>
              <w:lang w:eastAsia="en-NZ"/>
            </w:rPr>
          </w:pPr>
          <w:hyperlink w:anchor="_Toc112926875" w:history="1">
            <w:r w:rsidR="00DF7109" w:rsidRPr="006A2DA9">
              <w:rPr>
                <w:rStyle w:val="Hyperlink"/>
                <w:noProof/>
              </w:rPr>
              <w:t>2.1</w:t>
            </w:r>
            <w:r w:rsidR="00DF7109">
              <w:rPr>
                <w:rFonts w:eastAsiaTheme="minorEastAsia"/>
                <w:noProof/>
                <w:sz w:val="22"/>
                <w:lang w:eastAsia="en-NZ"/>
              </w:rPr>
              <w:tab/>
            </w:r>
            <w:r w:rsidR="00DF7109" w:rsidRPr="006A2DA9">
              <w:rPr>
                <w:rStyle w:val="Hyperlink"/>
                <w:noProof/>
              </w:rPr>
              <w:t>Primary Health Dataset</w:t>
            </w:r>
            <w:r w:rsidR="00DF7109">
              <w:rPr>
                <w:noProof/>
                <w:webHidden/>
              </w:rPr>
              <w:tab/>
            </w:r>
            <w:r w:rsidR="00DF7109">
              <w:rPr>
                <w:noProof/>
                <w:webHidden/>
              </w:rPr>
              <w:fldChar w:fldCharType="begin"/>
            </w:r>
            <w:r w:rsidR="00DF7109">
              <w:rPr>
                <w:noProof/>
                <w:webHidden/>
              </w:rPr>
              <w:instrText xml:space="preserve"> PAGEREF _Toc112926875 \h </w:instrText>
            </w:r>
            <w:r w:rsidR="00DF7109">
              <w:rPr>
                <w:noProof/>
                <w:webHidden/>
              </w:rPr>
            </w:r>
            <w:r w:rsidR="00DF7109">
              <w:rPr>
                <w:noProof/>
                <w:webHidden/>
              </w:rPr>
              <w:fldChar w:fldCharType="separate"/>
            </w:r>
            <w:r w:rsidR="00B734B0">
              <w:rPr>
                <w:noProof/>
                <w:webHidden/>
              </w:rPr>
              <w:t>11</w:t>
            </w:r>
            <w:r w:rsidR="00DF7109">
              <w:rPr>
                <w:noProof/>
                <w:webHidden/>
              </w:rPr>
              <w:fldChar w:fldCharType="end"/>
            </w:r>
          </w:hyperlink>
        </w:p>
        <w:p w14:paraId="5A7F40EB" w14:textId="7BF412BF" w:rsidR="00DF7109" w:rsidRDefault="00B60AF5">
          <w:pPr>
            <w:pStyle w:val="TOC2"/>
            <w:rPr>
              <w:rFonts w:eastAsiaTheme="minorEastAsia"/>
              <w:noProof/>
              <w:sz w:val="22"/>
              <w:lang w:eastAsia="en-NZ"/>
            </w:rPr>
          </w:pPr>
          <w:hyperlink w:anchor="_Toc112926876" w:history="1">
            <w:r w:rsidR="00DF7109" w:rsidRPr="006A2DA9">
              <w:rPr>
                <w:rStyle w:val="Hyperlink"/>
                <w:noProof/>
              </w:rPr>
              <w:t>2.2</w:t>
            </w:r>
            <w:r w:rsidR="00DF7109">
              <w:rPr>
                <w:rFonts w:eastAsiaTheme="minorEastAsia"/>
                <w:noProof/>
                <w:sz w:val="22"/>
                <w:lang w:eastAsia="en-NZ"/>
              </w:rPr>
              <w:tab/>
            </w:r>
            <w:r w:rsidR="00DF7109" w:rsidRPr="006A2DA9">
              <w:rPr>
                <w:rStyle w:val="Hyperlink"/>
                <w:noProof/>
              </w:rPr>
              <w:t>Primary health dataset programme approach</w:t>
            </w:r>
            <w:r w:rsidR="00DF7109">
              <w:rPr>
                <w:noProof/>
                <w:webHidden/>
              </w:rPr>
              <w:tab/>
            </w:r>
            <w:r w:rsidR="00DF7109">
              <w:rPr>
                <w:noProof/>
                <w:webHidden/>
              </w:rPr>
              <w:fldChar w:fldCharType="begin"/>
            </w:r>
            <w:r w:rsidR="00DF7109">
              <w:rPr>
                <w:noProof/>
                <w:webHidden/>
              </w:rPr>
              <w:instrText xml:space="preserve"> PAGEREF _Toc112926876 \h </w:instrText>
            </w:r>
            <w:r w:rsidR="00DF7109">
              <w:rPr>
                <w:noProof/>
                <w:webHidden/>
              </w:rPr>
            </w:r>
            <w:r w:rsidR="00DF7109">
              <w:rPr>
                <w:noProof/>
                <w:webHidden/>
              </w:rPr>
              <w:fldChar w:fldCharType="separate"/>
            </w:r>
            <w:r w:rsidR="00B734B0">
              <w:rPr>
                <w:noProof/>
                <w:webHidden/>
              </w:rPr>
              <w:t>12</w:t>
            </w:r>
            <w:r w:rsidR="00DF7109">
              <w:rPr>
                <w:noProof/>
                <w:webHidden/>
              </w:rPr>
              <w:fldChar w:fldCharType="end"/>
            </w:r>
          </w:hyperlink>
        </w:p>
        <w:p w14:paraId="5EEA6B35" w14:textId="15250182" w:rsidR="00DF7109" w:rsidRDefault="00B60AF5">
          <w:pPr>
            <w:pStyle w:val="TOC2"/>
            <w:rPr>
              <w:rFonts w:eastAsiaTheme="minorEastAsia"/>
              <w:noProof/>
              <w:sz w:val="22"/>
              <w:lang w:eastAsia="en-NZ"/>
            </w:rPr>
          </w:pPr>
          <w:hyperlink w:anchor="_Toc112926877" w:history="1">
            <w:r w:rsidR="00DF7109" w:rsidRPr="006A2DA9">
              <w:rPr>
                <w:rStyle w:val="Hyperlink"/>
                <w:noProof/>
              </w:rPr>
              <w:t>2.2.1</w:t>
            </w:r>
            <w:r w:rsidR="00DF7109">
              <w:rPr>
                <w:rFonts w:eastAsiaTheme="minorEastAsia"/>
                <w:noProof/>
                <w:sz w:val="22"/>
                <w:lang w:eastAsia="en-NZ"/>
              </w:rPr>
              <w:tab/>
            </w:r>
            <w:r w:rsidR="00DF7109" w:rsidRPr="006A2DA9">
              <w:rPr>
                <w:rStyle w:val="Hyperlink"/>
                <w:noProof/>
              </w:rPr>
              <w:t>Current state survey</w:t>
            </w:r>
            <w:r w:rsidR="00DF7109">
              <w:rPr>
                <w:noProof/>
                <w:webHidden/>
              </w:rPr>
              <w:tab/>
            </w:r>
            <w:r w:rsidR="00DF7109">
              <w:rPr>
                <w:noProof/>
                <w:webHidden/>
              </w:rPr>
              <w:fldChar w:fldCharType="begin"/>
            </w:r>
            <w:r w:rsidR="00DF7109">
              <w:rPr>
                <w:noProof/>
                <w:webHidden/>
              </w:rPr>
              <w:instrText xml:space="preserve"> PAGEREF _Toc112926877 \h </w:instrText>
            </w:r>
            <w:r w:rsidR="00DF7109">
              <w:rPr>
                <w:noProof/>
                <w:webHidden/>
              </w:rPr>
            </w:r>
            <w:r w:rsidR="00DF7109">
              <w:rPr>
                <w:noProof/>
                <w:webHidden/>
              </w:rPr>
              <w:fldChar w:fldCharType="separate"/>
            </w:r>
            <w:r w:rsidR="00B734B0">
              <w:rPr>
                <w:noProof/>
                <w:webHidden/>
              </w:rPr>
              <w:t>15</w:t>
            </w:r>
            <w:r w:rsidR="00DF7109">
              <w:rPr>
                <w:noProof/>
                <w:webHidden/>
              </w:rPr>
              <w:fldChar w:fldCharType="end"/>
            </w:r>
          </w:hyperlink>
        </w:p>
        <w:p w14:paraId="621FC969" w14:textId="6751EBBE" w:rsidR="00DF7109" w:rsidRDefault="00B60AF5">
          <w:pPr>
            <w:pStyle w:val="TOC2"/>
            <w:rPr>
              <w:rFonts w:eastAsiaTheme="minorEastAsia"/>
              <w:noProof/>
              <w:sz w:val="22"/>
              <w:lang w:eastAsia="en-NZ"/>
            </w:rPr>
          </w:pPr>
          <w:hyperlink w:anchor="_Toc112926878" w:history="1">
            <w:r w:rsidR="00DF7109" w:rsidRPr="006A2DA9">
              <w:rPr>
                <w:rStyle w:val="Hyperlink"/>
                <w:noProof/>
              </w:rPr>
              <w:t>2.2.2</w:t>
            </w:r>
            <w:r w:rsidR="00DF7109">
              <w:rPr>
                <w:rFonts w:eastAsiaTheme="minorEastAsia"/>
                <w:noProof/>
                <w:sz w:val="22"/>
                <w:lang w:eastAsia="en-NZ"/>
              </w:rPr>
              <w:tab/>
            </w:r>
            <w:r w:rsidR="00DF7109" w:rsidRPr="006A2DA9">
              <w:rPr>
                <w:rStyle w:val="Hyperlink"/>
                <w:noProof/>
              </w:rPr>
              <w:t>Data availability survey</w:t>
            </w:r>
            <w:r w:rsidR="00DF7109">
              <w:rPr>
                <w:noProof/>
                <w:webHidden/>
              </w:rPr>
              <w:tab/>
            </w:r>
            <w:r w:rsidR="00DF7109">
              <w:rPr>
                <w:noProof/>
                <w:webHidden/>
              </w:rPr>
              <w:fldChar w:fldCharType="begin"/>
            </w:r>
            <w:r w:rsidR="00DF7109">
              <w:rPr>
                <w:noProof/>
                <w:webHidden/>
              </w:rPr>
              <w:instrText xml:space="preserve"> PAGEREF _Toc112926878 \h </w:instrText>
            </w:r>
            <w:r w:rsidR="00DF7109">
              <w:rPr>
                <w:noProof/>
                <w:webHidden/>
              </w:rPr>
            </w:r>
            <w:r w:rsidR="00DF7109">
              <w:rPr>
                <w:noProof/>
                <w:webHidden/>
              </w:rPr>
              <w:fldChar w:fldCharType="separate"/>
            </w:r>
            <w:r w:rsidR="00B734B0">
              <w:rPr>
                <w:noProof/>
                <w:webHidden/>
              </w:rPr>
              <w:t>16</w:t>
            </w:r>
            <w:r w:rsidR="00DF7109">
              <w:rPr>
                <w:noProof/>
                <w:webHidden/>
              </w:rPr>
              <w:fldChar w:fldCharType="end"/>
            </w:r>
          </w:hyperlink>
        </w:p>
        <w:p w14:paraId="787EB654" w14:textId="0C63837C" w:rsidR="00DF7109" w:rsidRDefault="00B60AF5">
          <w:pPr>
            <w:pStyle w:val="TOC1"/>
            <w:tabs>
              <w:tab w:val="left" w:pos="480"/>
            </w:tabs>
            <w:rPr>
              <w:rFonts w:eastAsiaTheme="minorEastAsia"/>
              <w:b w:val="0"/>
              <w:noProof/>
              <w:sz w:val="22"/>
              <w:lang w:eastAsia="en-NZ"/>
            </w:rPr>
          </w:pPr>
          <w:hyperlink w:anchor="_Toc112926879" w:history="1">
            <w:r w:rsidR="00DF7109" w:rsidRPr="006A2DA9">
              <w:rPr>
                <w:rStyle w:val="Hyperlink"/>
                <w:noProof/>
              </w:rPr>
              <w:t>3.</w:t>
            </w:r>
            <w:r w:rsidR="00DF7109">
              <w:rPr>
                <w:rFonts w:eastAsiaTheme="minorEastAsia"/>
                <w:b w:val="0"/>
                <w:noProof/>
                <w:sz w:val="22"/>
                <w:lang w:eastAsia="en-NZ"/>
              </w:rPr>
              <w:tab/>
            </w:r>
            <w:r w:rsidR="00DF7109" w:rsidRPr="006A2DA9">
              <w:rPr>
                <w:rStyle w:val="Hyperlink"/>
                <w:noProof/>
              </w:rPr>
              <w:t>Current state capability across the data management lifecycle</w:t>
            </w:r>
            <w:r w:rsidR="00DF7109">
              <w:rPr>
                <w:noProof/>
                <w:webHidden/>
              </w:rPr>
              <w:tab/>
            </w:r>
            <w:r w:rsidR="00DF7109">
              <w:rPr>
                <w:noProof/>
                <w:webHidden/>
              </w:rPr>
              <w:fldChar w:fldCharType="begin"/>
            </w:r>
            <w:r w:rsidR="00DF7109">
              <w:rPr>
                <w:noProof/>
                <w:webHidden/>
              </w:rPr>
              <w:instrText xml:space="preserve"> PAGEREF _Toc112926879 \h </w:instrText>
            </w:r>
            <w:r w:rsidR="00DF7109">
              <w:rPr>
                <w:noProof/>
                <w:webHidden/>
              </w:rPr>
            </w:r>
            <w:r w:rsidR="00DF7109">
              <w:rPr>
                <w:noProof/>
                <w:webHidden/>
              </w:rPr>
              <w:fldChar w:fldCharType="separate"/>
            </w:r>
            <w:r w:rsidR="00B734B0">
              <w:rPr>
                <w:noProof/>
                <w:webHidden/>
              </w:rPr>
              <w:t>17</w:t>
            </w:r>
            <w:r w:rsidR="00DF7109">
              <w:rPr>
                <w:noProof/>
                <w:webHidden/>
              </w:rPr>
              <w:fldChar w:fldCharType="end"/>
            </w:r>
          </w:hyperlink>
        </w:p>
        <w:p w14:paraId="3025B804" w14:textId="080714DE" w:rsidR="00DF7109" w:rsidRDefault="00B60AF5">
          <w:pPr>
            <w:pStyle w:val="TOC2"/>
            <w:rPr>
              <w:rFonts w:eastAsiaTheme="minorEastAsia"/>
              <w:noProof/>
              <w:sz w:val="22"/>
              <w:lang w:eastAsia="en-NZ"/>
            </w:rPr>
          </w:pPr>
          <w:hyperlink w:anchor="_Toc112926880" w:history="1">
            <w:r w:rsidR="00DF7109" w:rsidRPr="006A2DA9">
              <w:rPr>
                <w:rStyle w:val="Hyperlink"/>
                <w:noProof/>
              </w:rPr>
              <w:t>3.1</w:t>
            </w:r>
            <w:r w:rsidR="00DF7109">
              <w:rPr>
                <w:rFonts w:eastAsiaTheme="minorEastAsia"/>
                <w:noProof/>
                <w:sz w:val="22"/>
                <w:lang w:eastAsia="en-NZ"/>
              </w:rPr>
              <w:tab/>
            </w:r>
            <w:r w:rsidR="00DF7109" w:rsidRPr="006A2DA9">
              <w:rPr>
                <w:rStyle w:val="Hyperlink"/>
                <w:noProof/>
              </w:rPr>
              <w:t>Structure and composition of PHOs</w:t>
            </w:r>
            <w:r w:rsidR="00DF7109">
              <w:rPr>
                <w:noProof/>
                <w:webHidden/>
              </w:rPr>
              <w:tab/>
            </w:r>
            <w:r w:rsidR="00DF7109">
              <w:rPr>
                <w:noProof/>
                <w:webHidden/>
              </w:rPr>
              <w:fldChar w:fldCharType="begin"/>
            </w:r>
            <w:r w:rsidR="00DF7109">
              <w:rPr>
                <w:noProof/>
                <w:webHidden/>
              </w:rPr>
              <w:instrText xml:space="preserve"> PAGEREF _Toc112926880 \h </w:instrText>
            </w:r>
            <w:r w:rsidR="00DF7109">
              <w:rPr>
                <w:noProof/>
                <w:webHidden/>
              </w:rPr>
            </w:r>
            <w:r w:rsidR="00DF7109">
              <w:rPr>
                <w:noProof/>
                <w:webHidden/>
              </w:rPr>
              <w:fldChar w:fldCharType="separate"/>
            </w:r>
            <w:r w:rsidR="00B734B0">
              <w:rPr>
                <w:noProof/>
                <w:webHidden/>
              </w:rPr>
              <w:t>17</w:t>
            </w:r>
            <w:r w:rsidR="00DF7109">
              <w:rPr>
                <w:noProof/>
                <w:webHidden/>
              </w:rPr>
              <w:fldChar w:fldCharType="end"/>
            </w:r>
          </w:hyperlink>
        </w:p>
        <w:p w14:paraId="321142E7" w14:textId="3E4F672C" w:rsidR="00DF7109" w:rsidRDefault="00B60AF5">
          <w:pPr>
            <w:pStyle w:val="TOC2"/>
            <w:rPr>
              <w:rFonts w:eastAsiaTheme="minorEastAsia"/>
              <w:noProof/>
              <w:sz w:val="22"/>
              <w:lang w:eastAsia="en-NZ"/>
            </w:rPr>
          </w:pPr>
          <w:hyperlink w:anchor="_Toc112926881" w:history="1">
            <w:r w:rsidR="00DF7109" w:rsidRPr="006A2DA9">
              <w:rPr>
                <w:rStyle w:val="Hyperlink"/>
                <w:noProof/>
              </w:rPr>
              <w:t>3.2</w:t>
            </w:r>
            <w:r w:rsidR="00DF7109">
              <w:rPr>
                <w:rFonts w:eastAsiaTheme="minorEastAsia"/>
                <w:noProof/>
                <w:sz w:val="22"/>
                <w:lang w:eastAsia="en-NZ"/>
              </w:rPr>
              <w:tab/>
            </w:r>
            <w:r w:rsidR="00DF7109" w:rsidRPr="006A2DA9">
              <w:rPr>
                <w:rStyle w:val="Hyperlink"/>
                <w:noProof/>
              </w:rPr>
              <w:t>Stakeholder personas</w:t>
            </w:r>
            <w:r w:rsidR="00DF7109">
              <w:rPr>
                <w:noProof/>
                <w:webHidden/>
              </w:rPr>
              <w:tab/>
            </w:r>
            <w:r w:rsidR="00DF7109">
              <w:rPr>
                <w:noProof/>
                <w:webHidden/>
              </w:rPr>
              <w:fldChar w:fldCharType="begin"/>
            </w:r>
            <w:r w:rsidR="00DF7109">
              <w:rPr>
                <w:noProof/>
                <w:webHidden/>
              </w:rPr>
              <w:instrText xml:space="preserve"> PAGEREF _Toc112926881 \h </w:instrText>
            </w:r>
            <w:r w:rsidR="00DF7109">
              <w:rPr>
                <w:noProof/>
                <w:webHidden/>
              </w:rPr>
            </w:r>
            <w:r w:rsidR="00DF7109">
              <w:rPr>
                <w:noProof/>
                <w:webHidden/>
              </w:rPr>
              <w:fldChar w:fldCharType="separate"/>
            </w:r>
            <w:r w:rsidR="00B734B0">
              <w:rPr>
                <w:noProof/>
                <w:webHidden/>
              </w:rPr>
              <w:t>18</w:t>
            </w:r>
            <w:r w:rsidR="00DF7109">
              <w:rPr>
                <w:noProof/>
                <w:webHidden/>
              </w:rPr>
              <w:fldChar w:fldCharType="end"/>
            </w:r>
          </w:hyperlink>
        </w:p>
        <w:p w14:paraId="5B405C67" w14:textId="37430963" w:rsidR="00DF7109" w:rsidRDefault="00B60AF5">
          <w:pPr>
            <w:pStyle w:val="TOC2"/>
            <w:rPr>
              <w:rFonts w:eastAsiaTheme="minorEastAsia"/>
              <w:noProof/>
              <w:sz w:val="22"/>
              <w:lang w:eastAsia="en-NZ"/>
            </w:rPr>
          </w:pPr>
          <w:hyperlink w:anchor="_Toc112926882" w:history="1">
            <w:r w:rsidR="00DF7109" w:rsidRPr="006A2DA9">
              <w:rPr>
                <w:rStyle w:val="Hyperlink"/>
                <w:noProof/>
              </w:rPr>
              <w:t>3.2.1</w:t>
            </w:r>
            <w:r w:rsidR="00DF7109">
              <w:rPr>
                <w:rFonts w:eastAsiaTheme="minorEastAsia"/>
                <w:noProof/>
                <w:sz w:val="22"/>
                <w:lang w:eastAsia="en-NZ"/>
              </w:rPr>
              <w:tab/>
            </w:r>
            <w:r w:rsidR="00DF7109" w:rsidRPr="006A2DA9">
              <w:rPr>
                <w:rStyle w:val="Hyperlink"/>
                <w:noProof/>
              </w:rPr>
              <w:t>Consumer</w:t>
            </w:r>
            <w:r w:rsidR="00DF7109">
              <w:rPr>
                <w:noProof/>
                <w:webHidden/>
              </w:rPr>
              <w:tab/>
            </w:r>
            <w:r w:rsidR="00DF7109">
              <w:rPr>
                <w:noProof/>
                <w:webHidden/>
              </w:rPr>
              <w:fldChar w:fldCharType="begin"/>
            </w:r>
            <w:r w:rsidR="00DF7109">
              <w:rPr>
                <w:noProof/>
                <w:webHidden/>
              </w:rPr>
              <w:instrText xml:space="preserve"> PAGEREF _Toc112926882 \h </w:instrText>
            </w:r>
            <w:r w:rsidR="00DF7109">
              <w:rPr>
                <w:noProof/>
                <w:webHidden/>
              </w:rPr>
            </w:r>
            <w:r w:rsidR="00DF7109">
              <w:rPr>
                <w:noProof/>
                <w:webHidden/>
              </w:rPr>
              <w:fldChar w:fldCharType="separate"/>
            </w:r>
            <w:r w:rsidR="00B734B0">
              <w:rPr>
                <w:noProof/>
                <w:webHidden/>
              </w:rPr>
              <w:t>18</w:t>
            </w:r>
            <w:r w:rsidR="00DF7109">
              <w:rPr>
                <w:noProof/>
                <w:webHidden/>
              </w:rPr>
              <w:fldChar w:fldCharType="end"/>
            </w:r>
          </w:hyperlink>
        </w:p>
        <w:p w14:paraId="4F25B601" w14:textId="278CBF3E" w:rsidR="00DF7109" w:rsidRDefault="00B60AF5">
          <w:pPr>
            <w:pStyle w:val="TOC2"/>
            <w:rPr>
              <w:rFonts w:eastAsiaTheme="minorEastAsia"/>
              <w:noProof/>
              <w:sz w:val="22"/>
              <w:lang w:eastAsia="en-NZ"/>
            </w:rPr>
          </w:pPr>
          <w:hyperlink w:anchor="_Toc112926883" w:history="1">
            <w:r w:rsidR="00DF7109" w:rsidRPr="006A2DA9">
              <w:rPr>
                <w:rStyle w:val="Hyperlink"/>
                <w:noProof/>
              </w:rPr>
              <w:t>3.2.2</w:t>
            </w:r>
            <w:r w:rsidR="00DF7109">
              <w:rPr>
                <w:rFonts w:eastAsiaTheme="minorEastAsia"/>
                <w:noProof/>
                <w:sz w:val="22"/>
                <w:lang w:eastAsia="en-NZ"/>
              </w:rPr>
              <w:tab/>
            </w:r>
            <w:r w:rsidR="00DF7109" w:rsidRPr="006A2DA9">
              <w:rPr>
                <w:rStyle w:val="Hyperlink"/>
                <w:noProof/>
              </w:rPr>
              <w:t>General Practice</w:t>
            </w:r>
            <w:r w:rsidR="00DF7109">
              <w:rPr>
                <w:noProof/>
                <w:webHidden/>
              </w:rPr>
              <w:tab/>
            </w:r>
            <w:r w:rsidR="00DF7109">
              <w:rPr>
                <w:noProof/>
                <w:webHidden/>
              </w:rPr>
              <w:fldChar w:fldCharType="begin"/>
            </w:r>
            <w:r w:rsidR="00DF7109">
              <w:rPr>
                <w:noProof/>
                <w:webHidden/>
              </w:rPr>
              <w:instrText xml:space="preserve"> PAGEREF _Toc112926883 \h </w:instrText>
            </w:r>
            <w:r w:rsidR="00DF7109">
              <w:rPr>
                <w:noProof/>
                <w:webHidden/>
              </w:rPr>
            </w:r>
            <w:r w:rsidR="00DF7109">
              <w:rPr>
                <w:noProof/>
                <w:webHidden/>
              </w:rPr>
              <w:fldChar w:fldCharType="separate"/>
            </w:r>
            <w:r w:rsidR="00B734B0">
              <w:rPr>
                <w:noProof/>
                <w:webHidden/>
              </w:rPr>
              <w:t>19</w:t>
            </w:r>
            <w:r w:rsidR="00DF7109">
              <w:rPr>
                <w:noProof/>
                <w:webHidden/>
              </w:rPr>
              <w:fldChar w:fldCharType="end"/>
            </w:r>
          </w:hyperlink>
        </w:p>
        <w:p w14:paraId="74C4355A" w14:textId="3275F2CC" w:rsidR="00DF7109" w:rsidRDefault="00B60AF5">
          <w:pPr>
            <w:pStyle w:val="TOC2"/>
            <w:rPr>
              <w:rFonts w:eastAsiaTheme="minorEastAsia"/>
              <w:noProof/>
              <w:sz w:val="22"/>
              <w:lang w:eastAsia="en-NZ"/>
            </w:rPr>
          </w:pPr>
          <w:hyperlink w:anchor="_Toc112926884" w:history="1">
            <w:r w:rsidR="00DF7109" w:rsidRPr="006A2DA9">
              <w:rPr>
                <w:rStyle w:val="Hyperlink"/>
                <w:noProof/>
              </w:rPr>
              <w:t>3.2.3</w:t>
            </w:r>
            <w:r w:rsidR="00DF7109">
              <w:rPr>
                <w:rFonts w:eastAsiaTheme="minorEastAsia"/>
                <w:noProof/>
                <w:sz w:val="22"/>
                <w:lang w:eastAsia="en-NZ"/>
              </w:rPr>
              <w:tab/>
            </w:r>
            <w:r w:rsidR="00DF7109" w:rsidRPr="006A2DA9">
              <w:rPr>
                <w:rStyle w:val="Hyperlink"/>
                <w:noProof/>
              </w:rPr>
              <w:t>PHOs</w:t>
            </w:r>
            <w:r w:rsidR="00DF7109">
              <w:rPr>
                <w:noProof/>
                <w:webHidden/>
              </w:rPr>
              <w:tab/>
            </w:r>
            <w:r w:rsidR="00DF7109">
              <w:rPr>
                <w:noProof/>
                <w:webHidden/>
              </w:rPr>
              <w:fldChar w:fldCharType="begin"/>
            </w:r>
            <w:r w:rsidR="00DF7109">
              <w:rPr>
                <w:noProof/>
                <w:webHidden/>
              </w:rPr>
              <w:instrText xml:space="preserve"> PAGEREF _Toc112926884 \h </w:instrText>
            </w:r>
            <w:r w:rsidR="00DF7109">
              <w:rPr>
                <w:noProof/>
                <w:webHidden/>
              </w:rPr>
            </w:r>
            <w:r w:rsidR="00DF7109">
              <w:rPr>
                <w:noProof/>
                <w:webHidden/>
              </w:rPr>
              <w:fldChar w:fldCharType="separate"/>
            </w:r>
            <w:r w:rsidR="00B734B0">
              <w:rPr>
                <w:noProof/>
                <w:webHidden/>
              </w:rPr>
              <w:t>19</w:t>
            </w:r>
            <w:r w:rsidR="00DF7109">
              <w:rPr>
                <w:noProof/>
                <w:webHidden/>
              </w:rPr>
              <w:fldChar w:fldCharType="end"/>
            </w:r>
          </w:hyperlink>
        </w:p>
        <w:p w14:paraId="263FBA9A" w14:textId="27D12E7C" w:rsidR="00DF7109" w:rsidRDefault="00B60AF5">
          <w:pPr>
            <w:pStyle w:val="TOC2"/>
            <w:rPr>
              <w:rFonts w:eastAsiaTheme="minorEastAsia"/>
              <w:noProof/>
              <w:sz w:val="22"/>
              <w:lang w:eastAsia="en-NZ"/>
            </w:rPr>
          </w:pPr>
          <w:hyperlink w:anchor="_Toc112926885" w:history="1">
            <w:r w:rsidR="00DF7109" w:rsidRPr="006A2DA9">
              <w:rPr>
                <w:rStyle w:val="Hyperlink"/>
                <w:noProof/>
              </w:rPr>
              <w:t>3.2.4</w:t>
            </w:r>
            <w:r w:rsidR="00DF7109">
              <w:rPr>
                <w:rFonts w:eastAsiaTheme="minorEastAsia"/>
                <w:noProof/>
                <w:sz w:val="22"/>
                <w:lang w:eastAsia="en-NZ"/>
              </w:rPr>
              <w:tab/>
            </w:r>
            <w:r w:rsidR="00DF7109" w:rsidRPr="006A2DA9">
              <w:rPr>
                <w:rStyle w:val="Hyperlink"/>
                <w:noProof/>
              </w:rPr>
              <w:t>Central Agency Te Whatu Ora, Te Aka Whai Ora, Manatū Hauora</w:t>
            </w:r>
            <w:r w:rsidR="00DF7109">
              <w:rPr>
                <w:noProof/>
                <w:webHidden/>
              </w:rPr>
              <w:tab/>
            </w:r>
            <w:r w:rsidR="00DF7109">
              <w:rPr>
                <w:noProof/>
                <w:webHidden/>
              </w:rPr>
              <w:fldChar w:fldCharType="begin"/>
            </w:r>
            <w:r w:rsidR="00DF7109">
              <w:rPr>
                <w:noProof/>
                <w:webHidden/>
              </w:rPr>
              <w:instrText xml:space="preserve"> PAGEREF _Toc112926885 \h </w:instrText>
            </w:r>
            <w:r w:rsidR="00DF7109">
              <w:rPr>
                <w:noProof/>
                <w:webHidden/>
              </w:rPr>
            </w:r>
            <w:r w:rsidR="00DF7109">
              <w:rPr>
                <w:noProof/>
                <w:webHidden/>
              </w:rPr>
              <w:fldChar w:fldCharType="separate"/>
            </w:r>
            <w:r w:rsidR="00B734B0">
              <w:rPr>
                <w:noProof/>
                <w:webHidden/>
              </w:rPr>
              <w:t>20</w:t>
            </w:r>
            <w:r w:rsidR="00DF7109">
              <w:rPr>
                <w:noProof/>
                <w:webHidden/>
              </w:rPr>
              <w:fldChar w:fldCharType="end"/>
            </w:r>
          </w:hyperlink>
        </w:p>
        <w:p w14:paraId="75E677FD" w14:textId="1F24A38F" w:rsidR="00DF7109" w:rsidRDefault="00B60AF5">
          <w:pPr>
            <w:pStyle w:val="TOC2"/>
            <w:rPr>
              <w:rFonts w:eastAsiaTheme="minorEastAsia"/>
              <w:noProof/>
              <w:sz w:val="22"/>
              <w:lang w:eastAsia="en-NZ"/>
            </w:rPr>
          </w:pPr>
          <w:hyperlink w:anchor="_Toc112926886" w:history="1">
            <w:r w:rsidR="00DF7109" w:rsidRPr="006A2DA9">
              <w:rPr>
                <w:rStyle w:val="Hyperlink"/>
                <w:noProof/>
              </w:rPr>
              <w:t>3.3</w:t>
            </w:r>
            <w:r w:rsidR="00DF7109">
              <w:rPr>
                <w:rFonts w:eastAsiaTheme="minorEastAsia"/>
                <w:noProof/>
                <w:sz w:val="22"/>
                <w:lang w:eastAsia="en-NZ"/>
              </w:rPr>
              <w:tab/>
            </w:r>
            <w:r w:rsidR="00DF7109" w:rsidRPr="006A2DA9">
              <w:rPr>
                <w:rStyle w:val="Hyperlink"/>
                <w:noProof/>
              </w:rPr>
              <w:t>Data management tooling across PHOs</w:t>
            </w:r>
            <w:r w:rsidR="00DF7109">
              <w:rPr>
                <w:noProof/>
                <w:webHidden/>
              </w:rPr>
              <w:tab/>
            </w:r>
            <w:r w:rsidR="00DF7109">
              <w:rPr>
                <w:noProof/>
                <w:webHidden/>
              </w:rPr>
              <w:fldChar w:fldCharType="begin"/>
            </w:r>
            <w:r w:rsidR="00DF7109">
              <w:rPr>
                <w:noProof/>
                <w:webHidden/>
              </w:rPr>
              <w:instrText xml:space="preserve"> PAGEREF _Toc112926886 \h </w:instrText>
            </w:r>
            <w:r w:rsidR="00DF7109">
              <w:rPr>
                <w:noProof/>
                <w:webHidden/>
              </w:rPr>
            </w:r>
            <w:r w:rsidR="00DF7109">
              <w:rPr>
                <w:noProof/>
                <w:webHidden/>
              </w:rPr>
              <w:fldChar w:fldCharType="separate"/>
            </w:r>
            <w:r w:rsidR="00B734B0">
              <w:rPr>
                <w:noProof/>
                <w:webHidden/>
              </w:rPr>
              <w:t>20</w:t>
            </w:r>
            <w:r w:rsidR="00DF7109">
              <w:rPr>
                <w:noProof/>
                <w:webHidden/>
              </w:rPr>
              <w:fldChar w:fldCharType="end"/>
            </w:r>
          </w:hyperlink>
        </w:p>
        <w:p w14:paraId="25962125" w14:textId="28723202" w:rsidR="00DF7109" w:rsidRDefault="00B60AF5">
          <w:pPr>
            <w:pStyle w:val="TOC2"/>
            <w:rPr>
              <w:rFonts w:eastAsiaTheme="minorEastAsia"/>
              <w:noProof/>
              <w:sz w:val="22"/>
              <w:lang w:eastAsia="en-NZ"/>
            </w:rPr>
          </w:pPr>
          <w:hyperlink w:anchor="_Toc112926887" w:history="1">
            <w:r w:rsidR="00DF7109" w:rsidRPr="006A2DA9">
              <w:rPr>
                <w:rStyle w:val="Hyperlink"/>
                <w:noProof/>
              </w:rPr>
              <w:t>3.4</w:t>
            </w:r>
            <w:r w:rsidR="00DF7109">
              <w:rPr>
                <w:rFonts w:eastAsiaTheme="minorEastAsia"/>
                <w:noProof/>
                <w:sz w:val="22"/>
                <w:lang w:eastAsia="en-NZ"/>
              </w:rPr>
              <w:tab/>
            </w:r>
            <w:r w:rsidR="00DF7109" w:rsidRPr="006A2DA9">
              <w:rPr>
                <w:rStyle w:val="Hyperlink"/>
                <w:noProof/>
              </w:rPr>
              <w:t>Self-assessment of data management lifecycle capabilities</w:t>
            </w:r>
            <w:r w:rsidR="00DF7109">
              <w:rPr>
                <w:noProof/>
                <w:webHidden/>
              </w:rPr>
              <w:tab/>
            </w:r>
            <w:r w:rsidR="00DF7109">
              <w:rPr>
                <w:noProof/>
                <w:webHidden/>
              </w:rPr>
              <w:fldChar w:fldCharType="begin"/>
            </w:r>
            <w:r w:rsidR="00DF7109">
              <w:rPr>
                <w:noProof/>
                <w:webHidden/>
              </w:rPr>
              <w:instrText xml:space="preserve"> PAGEREF _Toc112926887 \h </w:instrText>
            </w:r>
            <w:r w:rsidR="00DF7109">
              <w:rPr>
                <w:noProof/>
                <w:webHidden/>
              </w:rPr>
            </w:r>
            <w:r w:rsidR="00DF7109">
              <w:rPr>
                <w:noProof/>
                <w:webHidden/>
              </w:rPr>
              <w:fldChar w:fldCharType="separate"/>
            </w:r>
            <w:r w:rsidR="00B734B0">
              <w:rPr>
                <w:noProof/>
                <w:webHidden/>
              </w:rPr>
              <w:t>21</w:t>
            </w:r>
            <w:r w:rsidR="00DF7109">
              <w:rPr>
                <w:noProof/>
                <w:webHidden/>
              </w:rPr>
              <w:fldChar w:fldCharType="end"/>
            </w:r>
          </w:hyperlink>
        </w:p>
        <w:p w14:paraId="0B824237" w14:textId="3D9FC4B3" w:rsidR="00DF7109" w:rsidRDefault="00B60AF5">
          <w:pPr>
            <w:pStyle w:val="TOC2"/>
            <w:rPr>
              <w:rFonts w:eastAsiaTheme="minorEastAsia"/>
              <w:noProof/>
              <w:sz w:val="22"/>
              <w:lang w:eastAsia="en-NZ"/>
            </w:rPr>
          </w:pPr>
          <w:hyperlink w:anchor="_Toc112926888" w:history="1">
            <w:r w:rsidR="00DF7109" w:rsidRPr="006A2DA9">
              <w:rPr>
                <w:rStyle w:val="Hyperlink"/>
                <w:noProof/>
              </w:rPr>
              <w:t>3.4.1</w:t>
            </w:r>
            <w:r w:rsidR="00DF7109">
              <w:rPr>
                <w:rFonts w:eastAsiaTheme="minorEastAsia"/>
                <w:noProof/>
                <w:sz w:val="22"/>
                <w:lang w:eastAsia="en-NZ"/>
              </w:rPr>
              <w:tab/>
            </w:r>
            <w:r w:rsidR="00DF7109" w:rsidRPr="006A2DA9">
              <w:rPr>
                <w:rStyle w:val="Hyperlink"/>
                <w:noProof/>
              </w:rPr>
              <w:t>Summary</w:t>
            </w:r>
            <w:r w:rsidR="00DF7109">
              <w:rPr>
                <w:noProof/>
                <w:webHidden/>
              </w:rPr>
              <w:tab/>
            </w:r>
            <w:r w:rsidR="00DF7109">
              <w:rPr>
                <w:noProof/>
                <w:webHidden/>
              </w:rPr>
              <w:fldChar w:fldCharType="begin"/>
            </w:r>
            <w:r w:rsidR="00DF7109">
              <w:rPr>
                <w:noProof/>
                <w:webHidden/>
              </w:rPr>
              <w:instrText xml:space="preserve"> PAGEREF _Toc112926888 \h </w:instrText>
            </w:r>
            <w:r w:rsidR="00DF7109">
              <w:rPr>
                <w:noProof/>
                <w:webHidden/>
              </w:rPr>
            </w:r>
            <w:r w:rsidR="00DF7109">
              <w:rPr>
                <w:noProof/>
                <w:webHidden/>
              </w:rPr>
              <w:fldChar w:fldCharType="separate"/>
            </w:r>
            <w:r w:rsidR="00B734B0">
              <w:rPr>
                <w:noProof/>
                <w:webHidden/>
              </w:rPr>
              <w:t>21</w:t>
            </w:r>
            <w:r w:rsidR="00DF7109">
              <w:rPr>
                <w:noProof/>
                <w:webHidden/>
              </w:rPr>
              <w:fldChar w:fldCharType="end"/>
            </w:r>
          </w:hyperlink>
        </w:p>
        <w:p w14:paraId="1F32ED2F" w14:textId="6B6A572B" w:rsidR="00DF7109" w:rsidRDefault="00B60AF5">
          <w:pPr>
            <w:pStyle w:val="TOC2"/>
            <w:rPr>
              <w:rFonts w:eastAsiaTheme="minorEastAsia"/>
              <w:noProof/>
              <w:sz w:val="22"/>
              <w:lang w:eastAsia="en-NZ"/>
            </w:rPr>
          </w:pPr>
          <w:hyperlink w:anchor="_Toc112926889" w:history="1">
            <w:r w:rsidR="00DF7109" w:rsidRPr="006A2DA9">
              <w:rPr>
                <w:rStyle w:val="Hyperlink"/>
                <w:noProof/>
              </w:rPr>
              <w:t>3.4.2</w:t>
            </w:r>
            <w:r w:rsidR="00DF7109">
              <w:rPr>
                <w:rFonts w:eastAsiaTheme="minorEastAsia"/>
                <w:noProof/>
                <w:sz w:val="22"/>
                <w:lang w:eastAsia="en-NZ"/>
              </w:rPr>
              <w:tab/>
            </w:r>
            <w:r w:rsidR="00DF7109" w:rsidRPr="006A2DA9">
              <w:rPr>
                <w:rStyle w:val="Hyperlink"/>
                <w:noProof/>
              </w:rPr>
              <w:t>Collaboration with practices for data collection</w:t>
            </w:r>
            <w:r w:rsidR="00DF7109">
              <w:rPr>
                <w:noProof/>
                <w:webHidden/>
              </w:rPr>
              <w:tab/>
            </w:r>
            <w:r w:rsidR="00DF7109">
              <w:rPr>
                <w:noProof/>
                <w:webHidden/>
              </w:rPr>
              <w:fldChar w:fldCharType="begin"/>
            </w:r>
            <w:r w:rsidR="00DF7109">
              <w:rPr>
                <w:noProof/>
                <w:webHidden/>
              </w:rPr>
              <w:instrText xml:space="preserve"> PAGEREF _Toc112926889 \h </w:instrText>
            </w:r>
            <w:r w:rsidR="00DF7109">
              <w:rPr>
                <w:noProof/>
                <w:webHidden/>
              </w:rPr>
            </w:r>
            <w:r w:rsidR="00DF7109">
              <w:rPr>
                <w:noProof/>
                <w:webHidden/>
              </w:rPr>
              <w:fldChar w:fldCharType="separate"/>
            </w:r>
            <w:r w:rsidR="00B734B0">
              <w:rPr>
                <w:noProof/>
                <w:webHidden/>
              </w:rPr>
              <w:t>25</w:t>
            </w:r>
            <w:r w:rsidR="00DF7109">
              <w:rPr>
                <w:noProof/>
                <w:webHidden/>
              </w:rPr>
              <w:fldChar w:fldCharType="end"/>
            </w:r>
          </w:hyperlink>
        </w:p>
        <w:p w14:paraId="7FC1D633" w14:textId="118E7C83" w:rsidR="00DF7109" w:rsidRDefault="00B60AF5">
          <w:pPr>
            <w:pStyle w:val="TOC2"/>
            <w:rPr>
              <w:rFonts w:eastAsiaTheme="minorEastAsia"/>
              <w:noProof/>
              <w:sz w:val="22"/>
              <w:lang w:eastAsia="en-NZ"/>
            </w:rPr>
          </w:pPr>
          <w:hyperlink w:anchor="_Toc112926890" w:history="1">
            <w:r w:rsidR="00DF7109" w:rsidRPr="006A2DA9">
              <w:rPr>
                <w:rStyle w:val="Hyperlink"/>
                <w:noProof/>
              </w:rPr>
              <w:t>3.4.3</w:t>
            </w:r>
            <w:r w:rsidR="00DF7109">
              <w:rPr>
                <w:rFonts w:eastAsiaTheme="minorEastAsia"/>
                <w:noProof/>
                <w:sz w:val="22"/>
                <w:lang w:eastAsia="en-NZ"/>
              </w:rPr>
              <w:tab/>
            </w:r>
            <w:r w:rsidR="00DF7109" w:rsidRPr="006A2DA9">
              <w:rPr>
                <w:rStyle w:val="Hyperlink"/>
                <w:noProof/>
              </w:rPr>
              <w:t>Data transformation, consolidation, and curation</w:t>
            </w:r>
            <w:r w:rsidR="00DF7109">
              <w:rPr>
                <w:noProof/>
                <w:webHidden/>
              </w:rPr>
              <w:tab/>
            </w:r>
            <w:r w:rsidR="00DF7109">
              <w:rPr>
                <w:noProof/>
                <w:webHidden/>
              </w:rPr>
              <w:fldChar w:fldCharType="begin"/>
            </w:r>
            <w:r w:rsidR="00DF7109">
              <w:rPr>
                <w:noProof/>
                <w:webHidden/>
              </w:rPr>
              <w:instrText xml:space="preserve"> PAGEREF _Toc112926890 \h </w:instrText>
            </w:r>
            <w:r w:rsidR="00DF7109">
              <w:rPr>
                <w:noProof/>
                <w:webHidden/>
              </w:rPr>
            </w:r>
            <w:r w:rsidR="00DF7109">
              <w:rPr>
                <w:noProof/>
                <w:webHidden/>
              </w:rPr>
              <w:fldChar w:fldCharType="separate"/>
            </w:r>
            <w:r w:rsidR="00B734B0">
              <w:rPr>
                <w:noProof/>
                <w:webHidden/>
              </w:rPr>
              <w:t>26</w:t>
            </w:r>
            <w:r w:rsidR="00DF7109">
              <w:rPr>
                <w:noProof/>
                <w:webHidden/>
              </w:rPr>
              <w:fldChar w:fldCharType="end"/>
            </w:r>
          </w:hyperlink>
        </w:p>
        <w:p w14:paraId="4A435039" w14:textId="4198322F" w:rsidR="00DF7109" w:rsidRDefault="00B60AF5">
          <w:pPr>
            <w:pStyle w:val="TOC2"/>
            <w:rPr>
              <w:rFonts w:eastAsiaTheme="minorEastAsia"/>
              <w:noProof/>
              <w:sz w:val="22"/>
              <w:lang w:eastAsia="en-NZ"/>
            </w:rPr>
          </w:pPr>
          <w:hyperlink w:anchor="_Toc112926891" w:history="1">
            <w:r w:rsidR="00DF7109" w:rsidRPr="006A2DA9">
              <w:rPr>
                <w:rStyle w:val="Hyperlink"/>
                <w:noProof/>
              </w:rPr>
              <w:t>3.4.4</w:t>
            </w:r>
            <w:r w:rsidR="00DF7109">
              <w:rPr>
                <w:rFonts w:eastAsiaTheme="minorEastAsia"/>
                <w:noProof/>
                <w:sz w:val="22"/>
                <w:lang w:eastAsia="en-NZ"/>
              </w:rPr>
              <w:tab/>
            </w:r>
            <w:r w:rsidR="00DF7109" w:rsidRPr="006A2DA9">
              <w:rPr>
                <w:rStyle w:val="Hyperlink"/>
                <w:noProof/>
              </w:rPr>
              <w:t>Data storage</w:t>
            </w:r>
            <w:r w:rsidR="00DF7109">
              <w:rPr>
                <w:noProof/>
                <w:webHidden/>
              </w:rPr>
              <w:tab/>
            </w:r>
            <w:r w:rsidR="00DF7109">
              <w:rPr>
                <w:noProof/>
                <w:webHidden/>
              </w:rPr>
              <w:fldChar w:fldCharType="begin"/>
            </w:r>
            <w:r w:rsidR="00DF7109">
              <w:rPr>
                <w:noProof/>
                <w:webHidden/>
              </w:rPr>
              <w:instrText xml:space="preserve"> PAGEREF _Toc112926891 \h </w:instrText>
            </w:r>
            <w:r w:rsidR="00DF7109">
              <w:rPr>
                <w:noProof/>
                <w:webHidden/>
              </w:rPr>
            </w:r>
            <w:r w:rsidR="00DF7109">
              <w:rPr>
                <w:noProof/>
                <w:webHidden/>
              </w:rPr>
              <w:fldChar w:fldCharType="separate"/>
            </w:r>
            <w:r w:rsidR="00B734B0">
              <w:rPr>
                <w:noProof/>
                <w:webHidden/>
              </w:rPr>
              <w:t>28</w:t>
            </w:r>
            <w:r w:rsidR="00DF7109">
              <w:rPr>
                <w:noProof/>
                <w:webHidden/>
              </w:rPr>
              <w:fldChar w:fldCharType="end"/>
            </w:r>
          </w:hyperlink>
        </w:p>
        <w:p w14:paraId="1369718D" w14:textId="0F776685" w:rsidR="00DF7109" w:rsidRDefault="00B60AF5">
          <w:pPr>
            <w:pStyle w:val="TOC2"/>
            <w:rPr>
              <w:rFonts w:eastAsiaTheme="minorEastAsia"/>
              <w:noProof/>
              <w:sz w:val="22"/>
              <w:lang w:eastAsia="en-NZ"/>
            </w:rPr>
          </w:pPr>
          <w:hyperlink w:anchor="_Toc112926892" w:history="1">
            <w:r w:rsidR="00DF7109" w:rsidRPr="006A2DA9">
              <w:rPr>
                <w:rStyle w:val="Hyperlink"/>
                <w:noProof/>
              </w:rPr>
              <w:t>3.4.5</w:t>
            </w:r>
            <w:r w:rsidR="00DF7109">
              <w:rPr>
                <w:rFonts w:eastAsiaTheme="minorEastAsia"/>
                <w:noProof/>
                <w:sz w:val="22"/>
                <w:lang w:eastAsia="en-NZ"/>
              </w:rPr>
              <w:tab/>
            </w:r>
            <w:r w:rsidR="00DF7109" w:rsidRPr="006A2DA9">
              <w:rPr>
                <w:rStyle w:val="Hyperlink"/>
                <w:noProof/>
              </w:rPr>
              <w:t>Data analysis and reuse for decision making and action</w:t>
            </w:r>
            <w:r w:rsidR="00DF7109">
              <w:rPr>
                <w:noProof/>
                <w:webHidden/>
              </w:rPr>
              <w:tab/>
            </w:r>
            <w:r w:rsidR="00DF7109">
              <w:rPr>
                <w:noProof/>
                <w:webHidden/>
              </w:rPr>
              <w:fldChar w:fldCharType="begin"/>
            </w:r>
            <w:r w:rsidR="00DF7109">
              <w:rPr>
                <w:noProof/>
                <w:webHidden/>
              </w:rPr>
              <w:instrText xml:space="preserve"> PAGEREF _Toc112926892 \h </w:instrText>
            </w:r>
            <w:r w:rsidR="00DF7109">
              <w:rPr>
                <w:noProof/>
                <w:webHidden/>
              </w:rPr>
            </w:r>
            <w:r w:rsidR="00DF7109">
              <w:rPr>
                <w:noProof/>
                <w:webHidden/>
              </w:rPr>
              <w:fldChar w:fldCharType="separate"/>
            </w:r>
            <w:r w:rsidR="00B734B0">
              <w:rPr>
                <w:noProof/>
                <w:webHidden/>
              </w:rPr>
              <w:t>30</w:t>
            </w:r>
            <w:r w:rsidR="00DF7109">
              <w:rPr>
                <w:noProof/>
                <w:webHidden/>
              </w:rPr>
              <w:fldChar w:fldCharType="end"/>
            </w:r>
          </w:hyperlink>
        </w:p>
        <w:p w14:paraId="4F35F5B4" w14:textId="35BED07A" w:rsidR="00DF7109" w:rsidRDefault="00B60AF5">
          <w:pPr>
            <w:pStyle w:val="TOC2"/>
            <w:rPr>
              <w:rFonts w:eastAsiaTheme="minorEastAsia"/>
              <w:noProof/>
              <w:sz w:val="22"/>
              <w:lang w:eastAsia="en-NZ"/>
            </w:rPr>
          </w:pPr>
          <w:hyperlink w:anchor="_Toc112926893" w:history="1">
            <w:r w:rsidR="00DF7109" w:rsidRPr="006A2DA9">
              <w:rPr>
                <w:rStyle w:val="Hyperlink"/>
                <w:noProof/>
              </w:rPr>
              <w:t>3.4.6</w:t>
            </w:r>
            <w:r w:rsidR="00DF7109">
              <w:rPr>
                <w:rFonts w:eastAsiaTheme="minorEastAsia"/>
                <w:noProof/>
                <w:sz w:val="22"/>
                <w:lang w:eastAsia="en-NZ"/>
              </w:rPr>
              <w:tab/>
            </w:r>
            <w:r w:rsidR="00DF7109" w:rsidRPr="006A2DA9">
              <w:rPr>
                <w:rStyle w:val="Hyperlink"/>
                <w:noProof/>
              </w:rPr>
              <w:t>Data governance</w:t>
            </w:r>
            <w:r w:rsidR="00DF7109">
              <w:rPr>
                <w:noProof/>
                <w:webHidden/>
              </w:rPr>
              <w:tab/>
            </w:r>
            <w:r w:rsidR="00DF7109">
              <w:rPr>
                <w:noProof/>
                <w:webHidden/>
              </w:rPr>
              <w:fldChar w:fldCharType="begin"/>
            </w:r>
            <w:r w:rsidR="00DF7109">
              <w:rPr>
                <w:noProof/>
                <w:webHidden/>
              </w:rPr>
              <w:instrText xml:space="preserve"> PAGEREF _Toc112926893 \h </w:instrText>
            </w:r>
            <w:r w:rsidR="00DF7109">
              <w:rPr>
                <w:noProof/>
                <w:webHidden/>
              </w:rPr>
            </w:r>
            <w:r w:rsidR="00DF7109">
              <w:rPr>
                <w:noProof/>
                <w:webHidden/>
              </w:rPr>
              <w:fldChar w:fldCharType="separate"/>
            </w:r>
            <w:r w:rsidR="00B734B0">
              <w:rPr>
                <w:noProof/>
                <w:webHidden/>
              </w:rPr>
              <w:t>32</w:t>
            </w:r>
            <w:r w:rsidR="00DF7109">
              <w:rPr>
                <w:noProof/>
                <w:webHidden/>
              </w:rPr>
              <w:fldChar w:fldCharType="end"/>
            </w:r>
          </w:hyperlink>
        </w:p>
        <w:p w14:paraId="641FDF2B" w14:textId="53B08485" w:rsidR="00DF7109" w:rsidRDefault="00B60AF5">
          <w:pPr>
            <w:pStyle w:val="TOC2"/>
            <w:rPr>
              <w:rFonts w:eastAsiaTheme="minorEastAsia"/>
              <w:noProof/>
              <w:sz w:val="22"/>
              <w:lang w:eastAsia="en-NZ"/>
            </w:rPr>
          </w:pPr>
          <w:hyperlink w:anchor="_Toc112926894" w:history="1">
            <w:r w:rsidR="00DF7109" w:rsidRPr="006A2DA9">
              <w:rPr>
                <w:rStyle w:val="Hyperlink"/>
                <w:noProof/>
              </w:rPr>
              <w:t>3.5</w:t>
            </w:r>
            <w:r w:rsidR="00DF7109">
              <w:rPr>
                <w:rFonts w:eastAsiaTheme="minorEastAsia"/>
                <w:noProof/>
                <w:sz w:val="22"/>
                <w:lang w:eastAsia="en-NZ"/>
              </w:rPr>
              <w:tab/>
            </w:r>
            <w:r w:rsidR="00DF7109" w:rsidRPr="006A2DA9">
              <w:rPr>
                <w:rStyle w:val="Hyperlink"/>
                <w:noProof/>
              </w:rPr>
              <w:t>Assessment of relevant documents supplied</w:t>
            </w:r>
            <w:r w:rsidR="00DF7109">
              <w:rPr>
                <w:noProof/>
                <w:webHidden/>
              </w:rPr>
              <w:tab/>
            </w:r>
            <w:r w:rsidR="00DF7109">
              <w:rPr>
                <w:noProof/>
                <w:webHidden/>
              </w:rPr>
              <w:fldChar w:fldCharType="begin"/>
            </w:r>
            <w:r w:rsidR="00DF7109">
              <w:rPr>
                <w:noProof/>
                <w:webHidden/>
              </w:rPr>
              <w:instrText xml:space="preserve"> PAGEREF _Toc112926894 \h </w:instrText>
            </w:r>
            <w:r w:rsidR="00DF7109">
              <w:rPr>
                <w:noProof/>
                <w:webHidden/>
              </w:rPr>
            </w:r>
            <w:r w:rsidR="00DF7109">
              <w:rPr>
                <w:noProof/>
                <w:webHidden/>
              </w:rPr>
              <w:fldChar w:fldCharType="separate"/>
            </w:r>
            <w:r w:rsidR="00B734B0">
              <w:rPr>
                <w:noProof/>
                <w:webHidden/>
              </w:rPr>
              <w:t>33</w:t>
            </w:r>
            <w:r w:rsidR="00DF7109">
              <w:rPr>
                <w:noProof/>
                <w:webHidden/>
              </w:rPr>
              <w:fldChar w:fldCharType="end"/>
            </w:r>
          </w:hyperlink>
        </w:p>
        <w:p w14:paraId="35C15A3A" w14:textId="55DCA608" w:rsidR="00DF7109" w:rsidRDefault="00B60AF5">
          <w:pPr>
            <w:pStyle w:val="TOC2"/>
            <w:rPr>
              <w:rFonts w:eastAsiaTheme="minorEastAsia"/>
              <w:noProof/>
              <w:sz w:val="22"/>
              <w:lang w:eastAsia="en-NZ"/>
            </w:rPr>
          </w:pPr>
          <w:hyperlink w:anchor="_Toc112926895" w:history="1">
            <w:r w:rsidR="00DF7109" w:rsidRPr="006A2DA9">
              <w:rPr>
                <w:rStyle w:val="Hyperlink"/>
                <w:noProof/>
              </w:rPr>
              <w:t>3.6</w:t>
            </w:r>
            <w:r w:rsidR="00DF7109">
              <w:rPr>
                <w:rFonts w:eastAsiaTheme="minorEastAsia"/>
                <w:noProof/>
                <w:sz w:val="22"/>
                <w:lang w:eastAsia="en-NZ"/>
              </w:rPr>
              <w:tab/>
            </w:r>
            <w:r w:rsidR="00DF7109" w:rsidRPr="006A2DA9">
              <w:rPr>
                <w:rStyle w:val="Hyperlink"/>
                <w:noProof/>
              </w:rPr>
              <w:t>Summary of gap(s) in current approaches and barriers to success</w:t>
            </w:r>
            <w:r w:rsidR="00DF7109">
              <w:rPr>
                <w:noProof/>
                <w:webHidden/>
              </w:rPr>
              <w:tab/>
            </w:r>
            <w:r w:rsidR="00DF7109">
              <w:rPr>
                <w:noProof/>
                <w:webHidden/>
              </w:rPr>
              <w:fldChar w:fldCharType="begin"/>
            </w:r>
            <w:r w:rsidR="00DF7109">
              <w:rPr>
                <w:noProof/>
                <w:webHidden/>
              </w:rPr>
              <w:instrText xml:space="preserve"> PAGEREF _Toc112926895 \h </w:instrText>
            </w:r>
            <w:r w:rsidR="00DF7109">
              <w:rPr>
                <w:noProof/>
                <w:webHidden/>
              </w:rPr>
            </w:r>
            <w:r w:rsidR="00DF7109">
              <w:rPr>
                <w:noProof/>
                <w:webHidden/>
              </w:rPr>
              <w:fldChar w:fldCharType="separate"/>
            </w:r>
            <w:r w:rsidR="00B734B0">
              <w:rPr>
                <w:noProof/>
                <w:webHidden/>
              </w:rPr>
              <w:t>34</w:t>
            </w:r>
            <w:r w:rsidR="00DF7109">
              <w:rPr>
                <w:noProof/>
                <w:webHidden/>
              </w:rPr>
              <w:fldChar w:fldCharType="end"/>
            </w:r>
          </w:hyperlink>
        </w:p>
        <w:p w14:paraId="55AF223C" w14:textId="30B858F9" w:rsidR="00DF7109" w:rsidRDefault="00B60AF5">
          <w:pPr>
            <w:pStyle w:val="TOC2"/>
            <w:rPr>
              <w:rFonts w:eastAsiaTheme="minorEastAsia"/>
              <w:noProof/>
              <w:sz w:val="22"/>
              <w:lang w:eastAsia="en-NZ"/>
            </w:rPr>
          </w:pPr>
          <w:hyperlink w:anchor="_Toc112926896" w:history="1">
            <w:r w:rsidR="00DF7109" w:rsidRPr="006A2DA9">
              <w:rPr>
                <w:rStyle w:val="Hyperlink"/>
                <w:noProof/>
              </w:rPr>
              <w:t>3.6.1</w:t>
            </w:r>
            <w:r w:rsidR="00DF7109">
              <w:rPr>
                <w:rFonts w:eastAsiaTheme="minorEastAsia"/>
                <w:noProof/>
                <w:sz w:val="22"/>
                <w:lang w:eastAsia="en-NZ"/>
              </w:rPr>
              <w:tab/>
            </w:r>
            <w:r w:rsidR="00DF7109" w:rsidRPr="006A2DA9">
              <w:rPr>
                <w:rStyle w:val="Hyperlink"/>
                <w:noProof/>
              </w:rPr>
              <w:t>Governance</w:t>
            </w:r>
            <w:r w:rsidR="00DF7109">
              <w:rPr>
                <w:noProof/>
                <w:webHidden/>
              </w:rPr>
              <w:tab/>
            </w:r>
            <w:r w:rsidR="00DF7109">
              <w:rPr>
                <w:noProof/>
                <w:webHidden/>
              </w:rPr>
              <w:fldChar w:fldCharType="begin"/>
            </w:r>
            <w:r w:rsidR="00DF7109">
              <w:rPr>
                <w:noProof/>
                <w:webHidden/>
              </w:rPr>
              <w:instrText xml:space="preserve"> PAGEREF _Toc112926896 \h </w:instrText>
            </w:r>
            <w:r w:rsidR="00DF7109">
              <w:rPr>
                <w:noProof/>
                <w:webHidden/>
              </w:rPr>
            </w:r>
            <w:r w:rsidR="00DF7109">
              <w:rPr>
                <w:noProof/>
                <w:webHidden/>
              </w:rPr>
              <w:fldChar w:fldCharType="separate"/>
            </w:r>
            <w:r w:rsidR="00B734B0">
              <w:rPr>
                <w:noProof/>
                <w:webHidden/>
              </w:rPr>
              <w:t>34</w:t>
            </w:r>
            <w:r w:rsidR="00DF7109">
              <w:rPr>
                <w:noProof/>
                <w:webHidden/>
              </w:rPr>
              <w:fldChar w:fldCharType="end"/>
            </w:r>
          </w:hyperlink>
        </w:p>
        <w:p w14:paraId="3AC1365B" w14:textId="6E03A925" w:rsidR="00DF7109" w:rsidRDefault="00B60AF5">
          <w:pPr>
            <w:pStyle w:val="TOC2"/>
            <w:rPr>
              <w:rFonts w:eastAsiaTheme="minorEastAsia"/>
              <w:noProof/>
              <w:sz w:val="22"/>
              <w:lang w:eastAsia="en-NZ"/>
            </w:rPr>
          </w:pPr>
          <w:hyperlink w:anchor="_Toc112926897" w:history="1">
            <w:r w:rsidR="00DF7109" w:rsidRPr="006A2DA9">
              <w:rPr>
                <w:rStyle w:val="Hyperlink"/>
                <w:noProof/>
              </w:rPr>
              <w:t>3.6.2</w:t>
            </w:r>
            <w:r w:rsidR="00DF7109">
              <w:rPr>
                <w:rFonts w:eastAsiaTheme="minorEastAsia"/>
                <w:noProof/>
                <w:sz w:val="22"/>
                <w:lang w:eastAsia="en-NZ"/>
              </w:rPr>
              <w:tab/>
            </w:r>
            <w:r w:rsidR="00DF7109" w:rsidRPr="006A2DA9">
              <w:rPr>
                <w:rStyle w:val="Hyperlink"/>
                <w:noProof/>
              </w:rPr>
              <w:t>Insufficient funding</w:t>
            </w:r>
            <w:r w:rsidR="00DF7109">
              <w:rPr>
                <w:noProof/>
                <w:webHidden/>
              </w:rPr>
              <w:tab/>
            </w:r>
            <w:r w:rsidR="00DF7109">
              <w:rPr>
                <w:noProof/>
                <w:webHidden/>
              </w:rPr>
              <w:fldChar w:fldCharType="begin"/>
            </w:r>
            <w:r w:rsidR="00DF7109">
              <w:rPr>
                <w:noProof/>
                <w:webHidden/>
              </w:rPr>
              <w:instrText xml:space="preserve"> PAGEREF _Toc112926897 \h </w:instrText>
            </w:r>
            <w:r w:rsidR="00DF7109">
              <w:rPr>
                <w:noProof/>
                <w:webHidden/>
              </w:rPr>
            </w:r>
            <w:r w:rsidR="00DF7109">
              <w:rPr>
                <w:noProof/>
                <w:webHidden/>
              </w:rPr>
              <w:fldChar w:fldCharType="separate"/>
            </w:r>
            <w:r w:rsidR="00B734B0">
              <w:rPr>
                <w:noProof/>
                <w:webHidden/>
              </w:rPr>
              <w:t>34</w:t>
            </w:r>
            <w:r w:rsidR="00DF7109">
              <w:rPr>
                <w:noProof/>
                <w:webHidden/>
              </w:rPr>
              <w:fldChar w:fldCharType="end"/>
            </w:r>
          </w:hyperlink>
        </w:p>
        <w:p w14:paraId="214F23BE" w14:textId="5A209E9B" w:rsidR="00DF7109" w:rsidRDefault="00B60AF5">
          <w:pPr>
            <w:pStyle w:val="TOC2"/>
            <w:rPr>
              <w:rFonts w:eastAsiaTheme="minorEastAsia"/>
              <w:noProof/>
              <w:sz w:val="22"/>
              <w:lang w:eastAsia="en-NZ"/>
            </w:rPr>
          </w:pPr>
          <w:hyperlink w:anchor="_Toc112926898" w:history="1">
            <w:r w:rsidR="00DF7109" w:rsidRPr="006A2DA9">
              <w:rPr>
                <w:rStyle w:val="Hyperlink"/>
                <w:noProof/>
              </w:rPr>
              <w:t>3.6.3</w:t>
            </w:r>
            <w:r w:rsidR="00DF7109">
              <w:rPr>
                <w:rFonts w:eastAsiaTheme="minorEastAsia"/>
                <w:noProof/>
                <w:sz w:val="22"/>
                <w:lang w:eastAsia="en-NZ"/>
              </w:rPr>
              <w:tab/>
            </w:r>
            <w:r w:rsidR="00DF7109" w:rsidRPr="006A2DA9">
              <w:rPr>
                <w:rStyle w:val="Hyperlink"/>
                <w:noProof/>
              </w:rPr>
              <w:t>Capability</w:t>
            </w:r>
            <w:r w:rsidR="00DF7109">
              <w:rPr>
                <w:noProof/>
                <w:webHidden/>
              </w:rPr>
              <w:tab/>
            </w:r>
            <w:r w:rsidR="00DF7109">
              <w:rPr>
                <w:noProof/>
                <w:webHidden/>
              </w:rPr>
              <w:fldChar w:fldCharType="begin"/>
            </w:r>
            <w:r w:rsidR="00DF7109">
              <w:rPr>
                <w:noProof/>
                <w:webHidden/>
              </w:rPr>
              <w:instrText xml:space="preserve"> PAGEREF _Toc112926898 \h </w:instrText>
            </w:r>
            <w:r w:rsidR="00DF7109">
              <w:rPr>
                <w:noProof/>
                <w:webHidden/>
              </w:rPr>
            </w:r>
            <w:r w:rsidR="00DF7109">
              <w:rPr>
                <w:noProof/>
                <w:webHidden/>
              </w:rPr>
              <w:fldChar w:fldCharType="separate"/>
            </w:r>
            <w:r w:rsidR="00B734B0">
              <w:rPr>
                <w:noProof/>
                <w:webHidden/>
              </w:rPr>
              <w:t>37</w:t>
            </w:r>
            <w:r w:rsidR="00DF7109">
              <w:rPr>
                <w:noProof/>
                <w:webHidden/>
              </w:rPr>
              <w:fldChar w:fldCharType="end"/>
            </w:r>
          </w:hyperlink>
        </w:p>
        <w:p w14:paraId="741AEBF7" w14:textId="0D67A9F8" w:rsidR="00DF7109" w:rsidRDefault="00B60AF5">
          <w:pPr>
            <w:pStyle w:val="TOC2"/>
            <w:rPr>
              <w:rFonts w:eastAsiaTheme="minorEastAsia"/>
              <w:noProof/>
              <w:sz w:val="22"/>
              <w:lang w:eastAsia="en-NZ"/>
            </w:rPr>
          </w:pPr>
          <w:hyperlink w:anchor="_Toc112926899" w:history="1">
            <w:r w:rsidR="00DF7109" w:rsidRPr="006A2DA9">
              <w:rPr>
                <w:rStyle w:val="Hyperlink"/>
                <w:noProof/>
              </w:rPr>
              <w:t>3.6.4</w:t>
            </w:r>
            <w:r w:rsidR="00DF7109">
              <w:rPr>
                <w:rFonts w:eastAsiaTheme="minorEastAsia"/>
                <w:noProof/>
                <w:sz w:val="22"/>
                <w:lang w:eastAsia="en-NZ"/>
              </w:rPr>
              <w:tab/>
            </w:r>
            <w:r w:rsidR="00DF7109" w:rsidRPr="006A2DA9">
              <w:rPr>
                <w:rStyle w:val="Hyperlink"/>
                <w:noProof/>
              </w:rPr>
              <w:t>Technology</w:t>
            </w:r>
            <w:r w:rsidR="00DF7109">
              <w:rPr>
                <w:noProof/>
                <w:webHidden/>
              </w:rPr>
              <w:tab/>
            </w:r>
            <w:r w:rsidR="00DF7109">
              <w:rPr>
                <w:noProof/>
                <w:webHidden/>
              </w:rPr>
              <w:fldChar w:fldCharType="begin"/>
            </w:r>
            <w:r w:rsidR="00DF7109">
              <w:rPr>
                <w:noProof/>
                <w:webHidden/>
              </w:rPr>
              <w:instrText xml:space="preserve"> PAGEREF _Toc112926899 \h </w:instrText>
            </w:r>
            <w:r w:rsidR="00DF7109">
              <w:rPr>
                <w:noProof/>
                <w:webHidden/>
              </w:rPr>
            </w:r>
            <w:r w:rsidR="00DF7109">
              <w:rPr>
                <w:noProof/>
                <w:webHidden/>
              </w:rPr>
              <w:fldChar w:fldCharType="separate"/>
            </w:r>
            <w:r w:rsidR="00B734B0">
              <w:rPr>
                <w:noProof/>
                <w:webHidden/>
              </w:rPr>
              <w:t>37</w:t>
            </w:r>
            <w:r w:rsidR="00DF7109">
              <w:rPr>
                <w:noProof/>
                <w:webHidden/>
              </w:rPr>
              <w:fldChar w:fldCharType="end"/>
            </w:r>
          </w:hyperlink>
        </w:p>
        <w:p w14:paraId="47DB488F" w14:textId="0AAC3064" w:rsidR="00DF7109" w:rsidRDefault="00B60AF5">
          <w:pPr>
            <w:pStyle w:val="TOC2"/>
            <w:rPr>
              <w:rFonts w:eastAsiaTheme="minorEastAsia"/>
              <w:noProof/>
              <w:sz w:val="22"/>
              <w:lang w:eastAsia="en-NZ"/>
            </w:rPr>
          </w:pPr>
          <w:hyperlink w:anchor="_Toc112926900" w:history="1">
            <w:r w:rsidR="00DF7109" w:rsidRPr="006A2DA9">
              <w:rPr>
                <w:rStyle w:val="Hyperlink"/>
                <w:noProof/>
              </w:rPr>
              <w:t>3.6.5</w:t>
            </w:r>
            <w:r w:rsidR="00DF7109">
              <w:rPr>
                <w:rFonts w:eastAsiaTheme="minorEastAsia"/>
                <w:noProof/>
                <w:sz w:val="22"/>
                <w:lang w:eastAsia="en-NZ"/>
              </w:rPr>
              <w:tab/>
            </w:r>
            <w:r w:rsidR="00DF7109" w:rsidRPr="006A2DA9">
              <w:rPr>
                <w:rStyle w:val="Hyperlink"/>
                <w:noProof/>
              </w:rPr>
              <w:t>Process</w:t>
            </w:r>
            <w:r w:rsidR="00DF7109">
              <w:rPr>
                <w:noProof/>
                <w:webHidden/>
              </w:rPr>
              <w:tab/>
            </w:r>
            <w:r w:rsidR="00DF7109">
              <w:rPr>
                <w:noProof/>
                <w:webHidden/>
              </w:rPr>
              <w:fldChar w:fldCharType="begin"/>
            </w:r>
            <w:r w:rsidR="00DF7109">
              <w:rPr>
                <w:noProof/>
                <w:webHidden/>
              </w:rPr>
              <w:instrText xml:space="preserve"> PAGEREF _Toc112926900 \h </w:instrText>
            </w:r>
            <w:r w:rsidR="00DF7109">
              <w:rPr>
                <w:noProof/>
                <w:webHidden/>
              </w:rPr>
            </w:r>
            <w:r w:rsidR="00DF7109">
              <w:rPr>
                <w:noProof/>
                <w:webHidden/>
              </w:rPr>
              <w:fldChar w:fldCharType="separate"/>
            </w:r>
            <w:r w:rsidR="00B734B0">
              <w:rPr>
                <w:noProof/>
                <w:webHidden/>
              </w:rPr>
              <w:t>39</w:t>
            </w:r>
            <w:r w:rsidR="00DF7109">
              <w:rPr>
                <w:noProof/>
                <w:webHidden/>
              </w:rPr>
              <w:fldChar w:fldCharType="end"/>
            </w:r>
          </w:hyperlink>
        </w:p>
        <w:p w14:paraId="427B6A18" w14:textId="637F34DB" w:rsidR="00DF7109" w:rsidRDefault="00B60AF5">
          <w:pPr>
            <w:pStyle w:val="TOC2"/>
            <w:rPr>
              <w:rFonts w:eastAsiaTheme="minorEastAsia"/>
              <w:noProof/>
              <w:sz w:val="22"/>
              <w:lang w:eastAsia="en-NZ"/>
            </w:rPr>
          </w:pPr>
          <w:hyperlink w:anchor="_Toc112926901" w:history="1">
            <w:r w:rsidR="00DF7109" w:rsidRPr="006A2DA9">
              <w:rPr>
                <w:rStyle w:val="Hyperlink"/>
                <w:noProof/>
              </w:rPr>
              <w:t>3.6.6</w:t>
            </w:r>
            <w:r w:rsidR="00DF7109">
              <w:rPr>
                <w:rFonts w:eastAsiaTheme="minorEastAsia"/>
                <w:noProof/>
                <w:sz w:val="22"/>
                <w:lang w:eastAsia="en-NZ"/>
              </w:rPr>
              <w:tab/>
            </w:r>
            <w:r w:rsidR="00DF7109" w:rsidRPr="006A2DA9">
              <w:rPr>
                <w:rStyle w:val="Hyperlink"/>
                <w:noProof/>
              </w:rPr>
              <w:t>Data quality</w:t>
            </w:r>
            <w:r w:rsidR="00DF7109">
              <w:rPr>
                <w:noProof/>
                <w:webHidden/>
              </w:rPr>
              <w:tab/>
            </w:r>
            <w:r w:rsidR="00DF7109">
              <w:rPr>
                <w:noProof/>
                <w:webHidden/>
              </w:rPr>
              <w:fldChar w:fldCharType="begin"/>
            </w:r>
            <w:r w:rsidR="00DF7109">
              <w:rPr>
                <w:noProof/>
                <w:webHidden/>
              </w:rPr>
              <w:instrText xml:space="preserve"> PAGEREF _Toc112926901 \h </w:instrText>
            </w:r>
            <w:r w:rsidR="00DF7109">
              <w:rPr>
                <w:noProof/>
                <w:webHidden/>
              </w:rPr>
            </w:r>
            <w:r w:rsidR="00DF7109">
              <w:rPr>
                <w:noProof/>
                <w:webHidden/>
              </w:rPr>
              <w:fldChar w:fldCharType="separate"/>
            </w:r>
            <w:r w:rsidR="00B734B0">
              <w:rPr>
                <w:noProof/>
                <w:webHidden/>
              </w:rPr>
              <w:t>39</w:t>
            </w:r>
            <w:r w:rsidR="00DF7109">
              <w:rPr>
                <w:noProof/>
                <w:webHidden/>
              </w:rPr>
              <w:fldChar w:fldCharType="end"/>
            </w:r>
          </w:hyperlink>
        </w:p>
        <w:p w14:paraId="13A1F3E3" w14:textId="19640AAF" w:rsidR="00DF7109" w:rsidRDefault="00B60AF5">
          <w:pPr>
            <w:pStyle w:val="TOC2"/>
            <w:rPr>
              <w:rFonts w:eastAsiaTheme="minorEastAsia"/>
              <w:noProof/>
              <w:sz w:val="22"/>
              <w:lang w:eastAsia="en-NZ"/>
            </w:rPr>
          </w:pPr>
          <w:hyperlink w:anchor="_Toc112926902" w:history="1">
            <w:r w:rsidR="00DF7109" w:rsidRPr="006A2DA9">
              <w:rPr>
                <w:rStyle w:val="Hyperlink"/>
                <w:noProof/>
              </w:rPr>
              <w:t>3.6.7</w:t>
            </w:r>
            <w:r w:rsidR="00DF7109">
              <w:rPr>
                <w:rFonts w:eastAsiaTheme="minorEastAsia"/>
                <w:noProof/>
                <w:sz w:val="22"/>
                <w:lang w:eastAsia="en-NZ"/>
              </w:rPr>
              <w:tab/>
            </w:r>
            <w:r w:rsidR="00DF7109" w:rsidRPr="006A2DA9">
              <w:rPr>
                <w:rStyle w:val="Hyperlink"/>
                <w:noProof/>
              </w:rPr>
              <w:t>Data culture</w:t>
            </w:r>
            <w:r w:rsidR="00DF7109">
              <w:rPr>
                <w:noProof/>
                <w:webHidden/>
              </w:rPr>
              <w:tab/>
            </w:r>
            <w:r w:rsidR="00DF7109">
              <w:rPr>
                <w:noProof/>
                <w:webHidden/>
              </w:rPr>
              <w:fldChar w:fldCharType="begin"/>
            </w:r>
            <w:r w:rsidR="00DF7109">
              <w:rPr>
                <w:noProof/>
                <w:webHidden/>
              </w:rPr>
              <w:instrText xml:space="preserve"> PAGEREF _Toc112926902 \h </w:instrText>
            </w:r>
            <w:r w:rsidR="00DF7109">
              <w:rPr>
                <w:noProof/>
                <w:webHidden/>
              </w:rPr>
            </w:r>
            <w:r w:rsidR="00DF7109">
              <w:rPr>
                <w:noProof/>
                <w:webHidden/>
              </w:rPr>
              <w:fldChar w:fldCharType="separate"/>
            </w:r>
            <w:r w:rsidR="00B734B0">
              <w:rPr>
                <w:noProof/>
                <w:webHidden/>
              </w:rPr>
              <w:t>40</w:t>
            </w:r>
            <w:r w:rsidR="00DF7109">
              <w:rPr>
                <w:noProof/>
                <w:webHidden/>
              </w:rPr>
              <w:fldChar w:fldCharType="end"/>
            </w:r>
          </w:hyperlink>
        </w:p>
        <w:p w14:paraId="471604C9" w14:textId="7F999F8A" w:rsidR="00DF7109" w:rsidRDefault="00B60AF5">
          <w:pPr>
            <w:pStyle w:val="TOC2"/>
            <w:rPr>
              <w:rFonts w:eastAsiaTheme="minorEastAsia"/>
              <w:noProof/>
              <w:sz w:val="22"/>
              <w:lang w:eastAsia="en-NZ"/>
            </w:rPr>
          </w:pPr>
          <w:hyperlink w:anchor="_Toc112926903" w:history="1">
            <w:r w:rsidR="00DF7109" w:rsidRPr="006A2DA9">
              <w:rPr>
                <w:rStyle w:val="Hyperlink"/>
                <w:noProof/>
              </w:rPr>
              <w:t>3.6.8</w:t>
            </w:r>
            <w:r w:rsidR="00DF7109">
              <w:rPr>
                <w:rFonts w:eastAsiaTheme="minorEastAsia"/>
                <w:noProof/>
                <w:sz w:val="22"/>
                <w:lang w:eastAsia="en-NZ"/>
              </w:rPr>
              <w:tab/>
            </w:r>
            <w:r w:rsidR="00DF7109" w:rsidRPr="006A2DA9">
              <w:rPr>
                <w:rStyle w:val="Hyperlink"/>
                <w:noProof/>
              </w:rPr>
              <w:t>General Practice</w:t>
            </w:r>
            <w:r w:rsidR="00DF7109">
              <w:rPr>
                <w:noProof/>
                <w:webHidden/>
              </w:rPr>
              <w:tab/>
            </w:r>
            <w:r w:rsidR="00DF7109">
              <w:rPr>
                <w:noProof/>
                <w:webHidden/>
              </w:rPr>
              <w:fldChar w:fldCharType="begin"/>
            </w:r>
            <w:r w:rsidR="00DF7109">
              <w:rPr>
                <w:noProof/>
                <w:webHidden/>
              </w:rPr>
              <w:instrText xml:space="preserve"> PAGEREF _Toc112926903 \h </w:instrText>
            </w:r>
            <w:r w:rsidR="00DF7109">
              <w:rPr>
                <w:noProof/>
                <w:webHidden/>
              </w:rPr>
            </w:r>
            <w:r w:rsidR="00DF7109">
              <w:rPr>
                <w:noProof/>
                <w:webHidden/>
              </w:rPr>
              <w:fldChar w:fldCharType="separate"/>
            </w:r>
            <w:r w:rsidR="00B734B0">
              <w:rPr>
                <w:noProof/>
                <w:webHidden/>
              </w:rPr>
              <w:t>41</w:t>
            </w:r>
            <w:r w:rsidR="00DF7109">
              <w:rPr>
                <w:noProof/>
                <w:webHidden/>
              </w:rPr>
              <w:fldChar w:fldCharType="end"/>
            </w:r>
          </w:hyperlink>
        </w:p>
        <w:p w14:paraId="32C26B23" w14:textId="2FC3723B" w:rsidR="00DF7109" w:rsidRDefault="00B60AF5">
          <w:pPr>
            <w:pStyle w:val="TOC2"/>
            <w:rPr>
              <w:rFonts w:eastAsiaTheme="minorEastAsia"/>
              <w:noProof/>
              <w:sz w:val="22"/>
              <w:lang w:eastAsia="en-NZ"/>
            </w:rPr>
          </w:pPr>
          <w:hyperlink w:anchor="_Toc112926904" w:history="1">
            <w:r w:rsidR="00DF7109" w:rsidRPr="006A2DA9">
              <w:rPr>
                <w:rStyle w:val="Hyperlink"/>
                <w:noProof/>
              </w:rPr>
              <w:t>3.6.9</w:t>
            </w:r>
            <w:r w:rsidR="00DF7109">
              <w:rPr>
                <w:rFonts w:eastAsiaTheme="minorEastAsia"/>
                <w:noProof/>
                <w:sz w:val="22"/>
                <w:lang w:eastAsia="en-NZ"/>
              </w:rPr>
              <w:tab/>
            </w:r>
            <w:r w:rsidR="00DF7109" w:rsidRPr="006A2DA9">
              <w:rPr>
                <w:rStyle w:val="Hyperlink"/>
                <w:noProof/>
              </w:rPr>
              <w:t>Vendors</w:t>
            </w:r>
            <w:r w:rsidR="00DF7109">
              <w:rPr>
                <w:noProof/>
                <w:webHidden/>
              </w:rPr>
              <w:tab/>
            </w:r>
            <w:r w:rsidR="00DF7109">
              <w:rPr>
                <w:noProof/>
                <w:webHidden/>
              </w:rPr>
              <w:fldChar w:fldCharType="begin"/>
            </w:r>
            <w:r w:rsidR="00DF7109">
              <w:rPr>
                <w:noProof/>
                <w:webHidden/>
              </w:rPr>
              <w:instrText xml:space="preserve"> PAGEREF _Toc112926904 \h </w:instrText>
            </w:r>
            <w:r w:rsidR="00DF7109">
              <w:rPr>
                <w:noProof/>
                <w:webHidden/>
              </w:rPr>
            </w:r>
            <w:r w:rsidR="00DF7109">
              <w:rPr>
                <w:noProof/>
                <w:webHidden/>
              </w:rPr>
              <w:fldChar w:fldCharType="separate"/>
            </w:r>
            <w:r w:rsidR="00B734B0">
              <w:rPr>
                <w:noProof/>
                <w:webHidden/>
              </w:rPr>
              <w:t>41</w:t>
            </w:r>
            <w:r w:rsidR="00DF7109">
              <w:rPr>
                <w:noProof/>
                <w:webHidden/>
              </w:rPr>
              <w:fldChar w:fldCharType="end"/>
            </w:r>
          </w:hyperlink>
        </w:p>
        <w:p w14:paraId="6794E891" w14:textId="02984CB8" w:rsidR="00DF7109" w:rsidRDefault="00B60AF5">
          <w:pPr>
            <w:pStyle w:val="TOC2"/>
            <w:rPr>
              <w:rFonts w:eastAsiaTheme="minorEastAsia"/>
              <w:noProof/>
              <w:sz w:val="22"/>
              <w:lang w:eastAsia="en-NZ"/>
            </w:rPr>
          </w:pPr>
          <w:hyperlink w:anchor="_Toc112926905" w:history="1">
            <w:r w:rsidR="00DF7109" w:rsidRPr="006A2DA9">
              <w:rPr>
                <w:rStyle w:val="Hyperlink"/>
                <w:noProof/>
              </w:rPr>
              <w:t>3.7</w:t>
            </w:r>
            <w:r w:rsidR="00DF7109">
              <w:rPr>
                <w:rFonts w:eastAsiaTheme="minorEastAsia"/>
                <w:noProof/>
                <w:sz w:val="22"/>
                <w:lang w:eastAsia="en-NZ"/>
              </w:rPr>
              <w:tab/>
            </w:r>
            <w:r w:rsidR="00DF7109" w:rsidRPr="006A2DA9">
              <w:rPr>
                <w:rStyle w:val="Hyperlink"/>
                <w:noProof/>
              </w:rPr>
              <w:t>Resources needed for success</w:t>
            </w:r>
            <w:r w:rsidR="00DF7109">
              <w:rPr>
                <w:noProof/>
                <w:webHidden/>
              </w:rPr>
              <w:tab/>
            </w:r>
            <w:r w:rsidR="00DF7109">
              <w:rPr>
                <w:noProof/>
                <w:webHidden/>
              </w:rPr>
              <w:fldChar w:fldCharType="begin"/>
            </w:r>
            <w:r w:rsidR="00DF7109">
              <w:rPr>
                <w:noProof/>
                <w:webHidden/>
              </w:rPr>
              <w:instrText xml:space="preserve"> PAGEREF _Toc112926905 \h </w:instrText>
            </w:r>
            <w:r w:rsidR="00DF7109">
              <w:rPr>
                <w:noProof/>
                <w:webHidden/>
              </w:rPr>
            </w:r>
            <w:r w:rsidR="00DF7109">
              <w:rPr>
                <w:noProof/>
                <w:webHidden/>
              </w:rPr>
              <w:fldChar w:fldCharType="separate"/>
            </w:r>
            <w:r w:rsidR="00B734B0">
              <w:rPr>
                <w:noProof/>
                <w:webHidden/>
              </w:rPr>
              <w:t>42</w:t>
            </w:r>
            <w:r w:rsidR="00DF7109">
              <w:rPr>
                <w:noProof/>
                <w:webHidden/>
              </w:rPr>
              <w:fldChar w:fldCharType="end"/>
            </w:r>
          </w:hyperlink>
        </w:p>
        <w:p w14:paraId="56AAEE1F" w14:textId="218BECEE" w:rsidR="00DF7109" w:rsidRDefault="00B60AF5">
          <w:pPr>
            <w:pStyle w:val="TOC1"/>
            <w:tabs>
              <w:tab w:val="left" w:pos="480"/>
            </w:tabs>
            <w:rPr>
              <w:rFonts w:eastAsiaTheme="minorEastAsia"/>
              <w:b w:val="0"/>
              <w:noProof/>
              <w:sz w:val="22"/>
              <w:lang w:eastAsia="en-NZ"/>
            </w:rPr>
          </w:pPr>
          <w:hyperlink w:anchor="_Toc112926906" w:history="1">
            <w:r w:rsidR="00DF7109" w:rsidRPr="006A2DA9">
              <w:rPr>
                <w:rStyle w:val="Hyperlink"/>
                <w:noProof/>
              </w:rPr>
              <w:t>4.</w:t>
            </w:r>
            <w:r w:rsidR="00DF7109">
              <w:rPr>
                <w:rFonts w:eastAsiaTheme="minorEastAsia"/>
                <w:b w:val="0"/>
                <w:noProof/>
                <w:sz w:val="22"/>
                <w:lang w:eastAsia="en-NZ"/>
              </w:rPr>
              <w:tab/>
            </w:r>
            <w:r w:rsidR="00DF7109" w:rsidRPr="006A2DA9">
              <w:rPr>
                <w:rStyle w:val="Hyperlink"/>
                <w:noProof/>
              </w:rPr>
              <w:t>View of use(s) for PMDS for population health analysis</w:t>
            </w:r>
            <w:r w:rsidR="00DF7109">
              <w:rPr>
                <w:noProof/>
                <w:webHidden/>
              </w:rPr>
              <w:tab/>
            </w:r>
            <w:r w:rsidR="00DF7109">
              <w:rPr>
                <w:noProof/>
                <w:webHidden/>
              </w:rPr>
              <w:fldChar w:fldCharType="begin"/>
            </w:r>
            <w:r w:rsidR="00DF7109">
              <w:rPr>
                <w:noProof/>
                <w:webHidden/>
              </w:rPr>
              <w:instrText xml:space="preserve"> PAGEREF _Toc112926906 \h </w:instrText>
            </w:r>
            <w:r w:rsidR="00DF7109">
              <w:rPr>
                <w:noProof/>
                <w:webHidden/>
              </w:rPr>
            </w:r>
            <w:r w:rsidR="00DF7109">
              <w:rPr>
                <w:noProof/>
                <w:webHidden/>
              </w:rPr>
              <w:fldChar w:fldCharType="separate"/>
            </w:r>
            <w:r w:rsidR="00B734B0">
              <w:rPr>
                <w:noProof/>
                <w:webHidden/>
              </w:rPr>
              <w:t>43</w:t>
            </w:r>
            <w:r w:rsidR="00DF7109">
              <w:rPr>
                <w:noProof/>
                <w:webHidden/>
              </w:rPr>
              <w:fldChar w:fldCharType="end"/>
            </w:r>
          </w:hyperlink>
        </w:p>
        <w:p w14:paraId="767E073B" w14:textId="6485DCE1" w:rsidR="00DF7109" w:rsidRDefault="00B60AF5">
          <w:pPr>
            <w:pStyle w:val="TOC2"/>
            <w:rPr>
              <w:rFonts w:eastAsiaTheme="minorEastAsia"/>
              <w:noProof/>
              <w:sz w:val="22"/>
              <w:lang w:eastAsia="en-NZ"/>
            </w:rPr>
          </w:pPr>
          <w:hyperlink w:anchor="_Toc112926907" w:history="1">
            <w:r w:rsidR="00DF7109" w:rsidRPr="006A2DA9">
              <w:rPr>
                <w:rStyle w:val="Hyperlink"/>
                <w:noProof/>
              </w:rPr>
              <w:t>4.1</w:t>
            </w:r>
            <w:r w:rsidR="00DF7109">
              <w:rPr>
                <w:rFonts w:eastAsiaTheme="minorEastAsia"/>
                <w:noProof/>
                <w:sz w:val="22"/>
                <w:lang w:eastAsia="en-NZ"/>
              </w:rPr>
              <w:tab/>
            </w:r>
            <w:r w:rsidR="00DF7109" w:rsidRPr="006A2DA9">
              <w:rPr>
                <w:rStyle w:val="Hyperlink"/>
                <w:noProof/>
              </w:rPr>
              <w:t>Current state population health analysis based on reports already produced</w:t>
            </w:r>
            <w:r w:rsidR="00DF7109">
              <w:rPr>
                <w:noProof/>
                <w:webHidden/>
              </w:rPr>
              <w:tab/>
            </w:r>
            <w:r w:rsidR="00DF7109">
              <w:rPr>
                <w:noProof/>
                <w:webHidden/>
              </w:rPr>
              <w:fldChar w:fldCharType="begin"/>
            </w:r>
            <w:r w:rsidR="00DF7109">
              <w:rPr>
                <w:noProof/>
                <w:webHidden/>
              </w:rPr>
              <w:instrText xml:space="preserve"> PAGEREF _Toc112926907 \h </w:instrText>
            </w:r>
            <w:r w:rsidR="00DF7109">
              <w:rPr>
                <w:noProof/>
                <w:webHidden/>
              </w:rPr>
            </w:r>
            <w:r w:rsidR="00DF7109">
              <w:rPr>
                <w:noProof/>
                <w:webHidden/>
              </w:rPr>
              <w:fldChar w:fldCharType="separate"/>
            </w:r>
            <w:r w:rsidR="00B734B0">
              <w:rPr>
                <w:noProof/>
                <w:webHidden/>
              </w:rPr>
              <w:t>43</w:t>
            </w:r>
            <w:r w:rsidR="00DF7109">
              <w:rPr>
                <w:noProof/>
                <w:webHidden/>
              </w:rPr>
              <w:fldChar w:fldCharType="end"/>
            </w:r>
          </w:hyperlink>
        </w:p>
        <w:p w14:paraId="5BE858D2" w14:textId="4C8620FE" w:rsidR="00DF7109" w:rsidRDefault="00B60AF5">
          <w:pPr>
            <w:pStyle w:val="TOC2"/>
            <w:rPr>
              <w:rFonts w:eastAsiaTheme="minorEastAsia"/>
              <w:noProof/>
              <w:sz w:val="22"/>
              <w:lang w:eastAsia="en-NZ"/>
            </w:rPr>
          </w:pPr>
          <w:hyperlink w:anchor="_Toc112926908" w:history="1">
            <w:r w:rsidR="00DF7109" w:rsidRPr="006A2DA9">
              <w:rPr>
                <w:rStyle w:val="Hyperlink"/>
                <w:noProof/>
              </w:rPr>
              <w:t>4.2</w:t>
            </w:r>
            <w:r w:rsidR="00DF7109">
              <w:rPr>
                <w:rFonts w:eastAsiaTheme="minorEastAsia"/>
                <w:noProof/>
                <w:sz w:val="22"/>
                <w:lang w:eastAsia="en-NZ"/>
              </w:rPr>
              <w:tab/>
            </w:r>
            <w:r w:rsidR="00DF7109" w:rsidRPr="006A2DA9">
              <w:rPr>
                <w:rStyle w:val="Hyperlink"/>
                <w:noProof/>
              </w:rPr>
              <w:t>On National Collections</w:t>
            </w:r>
            <w:r w:rsidR="00DF7109">
              <w:rPr>
                <w:noProof/>
                <w:webHidden/>
              </w:rPr>
              <w:tab/>
            </w:r>
            <w:r w:rsidR="00DF7109">
              <w:rPr>
                <w:noProof/>
                <w:webHidden/>
              </w:rPr>
              <w:fldChar w:fldCharType="begin"/>
            </w:r>
            <w:r w:rsidR="00DF7109">
              <w:rPr>
                <w:noProof/>
                <w:webHidden/>
              </w:rPr>
              <w:instrText xml:space="preserve"> PAGEREF _Toc112926908 \h </w:instrText>
            </w:r>
            <w:r w:rsidR="00DF7109">
              <w:rPr>
                <w:noProof/>
                <w:webHidden/>
              </w:rPr>
            </w:r>
            <w:r w:rsidR="00DF7109">
              <w:rPr>
                <w:noProof/>
                <w:webHidden/>
              </w:rPr>
              <w:fldChar w:fldCharType="separate"/>
            </w:r>
            <w:r w:rsidR="00B734B0">
              <w:rPr>
                <w:noProof/>
                <w:webHidden/>
              </w:rPr>
              <w:t>44</w:t>
            </w:r>
            <w:r w:rsidR="00DF7109">
              <w:rPr>
                <w:noProof/>
                <w:webHidden/>
              </w:rPr>
              <w:fldChar w:fldCharType="end"/>
            </w:r>
          </w:hyperlink>
        </w:p>
        <w:p w14:paraId="7BA449D3" w14:textId="0788BD35" w:rsidR="00DF7109" w:rsidRDefault="00B60AF5">
          <w:pPr>
            <w:pStyle w:val="TOC2"/>
            <w:rPr>
              <w:rFonts w:eastAsiaTheme="minorEastAsia"/>
              <w:noProof/>
              <w:sz w:val="22"/>
              <w:lang w:eastAsia="en-NZ"/>
            </w:rPr>
          </w:pPr>
          <w:hyperlink w:anchor="_Toc112926909" w:history="1">
            <w:r w:rsidR="00DF7109" w:rsidRPr="006A2DA9">
              <w:rPr>
                <w:rStyle w:val="Hyperlink"/>
                <w:noProof/>
              </w:rPr>
              <w:t>4.2.1</w:t>
            </w:r>
            <w:r w:rsidR="00DF7109">
              <w:rPr>
                <w:rFonts w:eastAsiaTheme="minorEastAsia"/>
                <w:noProof/>
                <w:sz w:val="22"/>
                <w:lang w:eastAsia="en-NZ"/>
              </w:rPr>
              <w:tab/>
            </w:r>
            <w:r w:rsidR="00DF7109" w:rsidRPr="006A2DA9">
              <w:rPr>
                <w:rStyle w:val="Hyperlink"/>
                <w:noProof/>
              </w:rPr>
              <w:t>Current usage</w:t>
            </w:r>
            <w:r w:rsidR="00DF7109">
              <w:rPr>
                <w:noProof/>
                <w:webHidden/>
              </w:rPr>
              <w:tab/>
            </w:r>
            <w:r w:rsidR="00DF7109">
              <w:rPr>
                <w:noProof/>
                <w:webHidden/>
              </w:rPr>
              <w:fldChar w:fldCharType="begin"/>
            </w:r>
            <w:r w:rsidR="00DF7109">
              <w:rPr>
                <w:noProof/>
                <w:webHidden/>
              </w:rPr>
              <w:instrText xml:space="preserve"> PAGEREF _Toc112926909 \h </w:instrText>
            </w:r>
            <w:r w:rsidR="00DF7109">
              <w:rPr>
                <w:noProof/>
                <w:webHidden/>
              </w:rPr>
            </w:r>
            <w:r w:rsidR="00DF7109">
              <w:rPr>
                <w:noProof/>
                <w:webHidden/>
              </w:rPr>
              <w:fldChar w:fldCharType="separate"/>
            </w:r>
            <w:r w:rsidR="00B734B0">
              <w:rPr>
                <w:noProof/>
                <w:webHidden/>
              </w:rPr>
              <w:t>44</w:t>
            </w:r>
            <w:r w:rsidR="00DF7109">
              <w:rPr>
                <w:noProof/>
                <w:webHidden/>
              </w:rPr>
              <w:fldChar w:fldCharType="end"/>
            </w:r>
          </w:hyperlink>
        </w:p>
        <w:p w14:paraId="68B1262D" w14:textId="65EDEDAF" w:rsidR="00DF7109" w:rsidRDefault="00B60AF5">
          <w:pPr>
            <w:pStyle w:val="TOC2"/>
            <w:rPr>
              <w:rFonts w:eastAsiaTheme="minorEastAsia"/>
              <w:noProof/>
              <w:sz w:val="22"/>
              <w:lang w:eastAsia="en-NZ"/>
            </w:rPr>
          </w:pPr>
          <w:hyperlink w:anchor="_Toc112926910" w:history="1">
            <w:r w:rsidR="00DF7109" w:rsidRPr="006A2DA9">
              <w:rPr>
                <w:rStyle w:val="Hyperlink"/>
                <w:noProof/>
              </w:rPr>
              <w:t>4.2.2</w:t>
            </w:r>
            <w:r w:rsidR="00DF7109">
              <w:rPr>
                <w:rFonts w:eastAsiaTheme="minorEastAsia"/>
                <w:noProof/>
                <w:sz w:val="22"/>
                <w:lang w:eastAsia="en-NZ"/>
              </w:rPr>
              <w:tab/>
            </w:r>
            <w:r w:rsidR="00DF7109" w:rsidRPr="006A2DA9">
              <w:rPr>
                <w:rStyle w:val="Hyperlink"/>
                <w:noProof/>
              </w:rPr>
              <w:t>Desired use and desired population health questions to be answered</w:t>
            </w:r>
            <w:r w:rsidR="00DF7109">
              <w:rPr>
                <w:noProof/>
                <w:webHidden/>
              </w:rPr>
              <w:tab/>
            </w:r>
            <w:r w:rsidR="00DF7109">
              <w:rPr>
                <w:noProof/>
                <w:webHidden/>
              </w:rPr>
              <w:fldChar w:fldCharType="begin"/>
            </w:r>
            <w:r w:rsidR="00DF7109">
              <w:rPr>
                <w:noProof/>
                <w:webHidden/>
              </w:rPr>
              <w:instrText xml:space="preserve"> PAGEREF _Toc112926910 \h </w:instrText>
            </w:r>
            <w:r w:rsidR="00DF7109">
              <w:rPr>
                <w:noProof/>
                <w:webHidden/>
              </w:rPr>
            </w:r>
            <w:r w:rsidR="00DF7109">
              <w:rPr>
                <w:noProof/>
                <w:webHidden/>
              </w:rPr>
              <w:fldChar w:fldCharType="separate"/>
            </w:r>
            <w:r w:rsidR="00B734B0">
              <w:rPr>
                <w:noProof/>
                <w:webHidden/>
              </w:rPr>
              <w:t>46</w:t>
            </w:r>
            <w:r w:rsidR="00DF7109">
              <w:rPr>
                <w:noProof/>
                <w:webHidden/>
              </w:rPr>
              <w:fldChar w:fldCharType="end"/>
            </w:r>
          </w:hyperlink>
        </w:p>
        <w:p w14:paraId="6F12765E" w14:textId="4D916F00" w:rsidR="00DF7109" w:rsidRDefault="00B60AF5">
          <w:pPr>
            <w:pStyle w:val="TOC2"/>
            <w:rPr>
              <w:rFonts w:eastAsiaTheme="minorEastAsia"/>
              <w:noProof/>
              <w:sz w:val="22"/>
              <w:lang w:eastAsia="en-NZ"/>
            </w:rPr>
          </w:pPr>
          <w:hyperlink w:anchor="_Toc112926911" w:history="1">
            <w:r w:rsidR="00DF7109" w:rsidRPr="006A2DA9">
              <w:rPr>
                <w:rStyle w:val="Hyperlink"/>
                <w:noProof/>
              </w:rPr>
              <w:t>4.2.3</w:t>
            </w:r>
            <w:r w:rsidR="00DF7109">
              <w:rPr>
                <w:rFonts w:eastAsiaTheme="minorEastAsia"/>
                <w:noProof/>
                <w:sz w:val="22"/>
                <w:lang w:eastAsia="en-NZ"/>
              </w:rPr>
              <w:tab/>
            </w:r>
            <w:r w:rsidR="00DF7109" w:rsidRPr="006A2DA9">
              <w:rPr>
                <w:rStyle w:val="Hyperlink"/>
                <w:noProof/>
              </w:rPr>
              <w:t>Barriers to its use</w:t>
            </w:r>
            <w:r w:rsidR="00DF7109">
              <w:rPr>
                <w:noProof/>
                <w:webHidden/>
              </w:rPr>
              <w:tab/>
            </w:r>
            <w:r w:rsidR="00DF7109">
              <w:rPr>
                <w:noProof/>
                <w:webHidden/>
              </w:rPr>
              <w:fldChar w:fldCharType="begin"/>
            </w:r>
            <w:r w:rsidR="00DF7109">
              <w:rPr>
                <w:noProof/>
                <w:webHidden/>
              </w:rPr>
              <w:instrText xml:space="preserve"> PAGEREF _Toc112926911 \h </w:instrText>
            </w:r>
            <w:r w:rsidR="00DF7109">
              <w:rPr>
                <w:noProof/>
                <w:webHidden/>
              </w:rPr>
            </w:r>
            <w:r w:rsidR="00DF7109">
              <w:rPr>
                <w:noProof/>
                <w:webHidden/>
              </w:rPr>
              <w:fldChar w:fldCharType="separate"/>
            </w:r>
            <w:r w:rsidR="00B734B0">
              <w:rPr>
                <w:noProof/>
                <w:webHidden/>
              </w:rPr>
              <w:t>47</w:t>
            </w:r>
            <w:r w:rsidR="00DF7109">
              <w:rPr>
                <w:noProof/>
                <w:webHidden/>
              </w:rPr>
              <w:fldChar w:fldCharType="end"/>
            </w:r>
          </w:hyperlink>
        </w:p>
        <w:p w14:paraId="3253F52D" w14:textId="6D568F9B" w:rsidR="00DF7109" w:rsidRDefault="00B60AF5">
          <w:pPr>
            <w:pStyle w:val="TOC2"/>
            <w:rPr>
              <w:rFonts w:eastAsiaTheme="minorEastAsia"/>
              <w:noProof/>
              <w:sz w:val="22"/>
              <w:lang w:eastAsia="en-NZ"/>
            </w:rPr>
          </w:pPr>
          <w:hyperlink w:anchor="_Toc112926912" w:history="1">
            <w:r w:rsidR="00DF7109" w:rsidRPr="006A2DA9">
              <w:rPr>
                <w:rStyle w:val="Hyperlink"/>
                <w:noProof/>
              </w:rPr>
              <w:t>4.2.4</w:t>
            </w:r>
            <w:r w:rsidR="00DF7109">
              <w:rPr>
                <w:rFonts w:eastAsiaTheme="minorEastAsia"/>
                <w:noProof/>
                <w:sz w:val="22"/>
                <w:lang w:eastAsia="en-NZ"/>
              </w:rPr>
              <w:tab/>
            </w:r>
            <w:r w:rsidR="00DF7109" w:rsidRPr="006A2DA9">
              <w:rPr>
                <w:rStyle w:val="Hyperlink"/>
                <w:noProof/>
              </w:rPr>
              <w:t>Other feedback to PHDP, including datasets that may be missing</w:t>
            </w:r>
            <w:r w:rsidR="00DF7109">
              <w:rPr>
                <w:noProof/>
                <w:webHidden/>
              </w:rPr>
              <w:tab/>
            </w:r>
            <w:r w:rsidR="00DF7109">
              <w:rPr>
                <w:noProof/>
                <w:webHidden/>
              </w:rPr>
              <w:fldChar w:fldCharType="begin"/>
            </w:r>
            <w:r w:rsidR="00DF7109">
              <w:rPr>
                <w:noProof/>
                <w:webHidden/>
              </w:rPr>
              <w:instrText xml:space="preserve"> PAGEREF _Toc112926912 \h </w:instrText>
            </w:r>
            <w:r w:rsidR="00DF7109">
              <w:rPr>
                <w:noProof/>
                <w:webHidden/>
              </w:rPr>
            </w:r>
            <w:r w:rsidR="00DF7109">
              <w:rPr>
                <w:noProof/>
                <w:webHidden/>
              </w:rPr>
              <w:fldChar w:fldCharType="separate"/>
            </w:r>
            <w:r w:rsidR="00B734B0">
              <w:rPr>
                <w:noProof/>
                <w:webHidden/>
              </w:rPr>
              <w:t>48</w:t>
            </w:r>
            <w:r w:rsidR="00DF7109">
              <w:rPr>
                <w:noProof/>
                <w:webHidden/>
              </w:rPr>
              <w:fldChar w:fldCharType="end"/>
            </w:r>
          </w:hyperlink>
        </w:p>
        <w:p w14:paraId="59F19118" w14:textId="448F4477" w:rsidR="00DF7109" w:rsidRDefault="00B60AF5">
          <w:pPr>
            <w:pStyle w:val="TOC2"/>
            <w:rPr>
              <w:rFonts w:eastAsiaTheme="minorEastAsia"/>
              <w:noProof/>
              <w:sz w:val="22"/>
              <w:lang w:eastAsia="en-NZ"/>
            </w:rPr>
          </w:pPr>
          <w:hyperlink w:anchor="_Toc112926913" w:history="1">
            <w:r w:rsidR="00DF7109" w:rsidRPr="006A2DA9">
              <w:rPr>
                <w:rStyle w:val="Hyperlink"/>
                <w:noProof/>
              </w:rPr>
              <w:t>4.2.5</w:t>
            </w:r>
            <w:r w:rsidR="00DF7109">
              <w:rPr>
                <w:rFonts w:eastAsiaTheme="minorEastAsia"/>
                <w:noProof/>
                <w:sz w:val="22"/>
                <w:lang w:eastAsia="en-NZ"/>
              </w:rPr>
              <w:tab/>
            </w:r>
            <w:r w:rsidR="00DF7109" w:rsidRPr="006A2DA9">
              <w:rPr>
                <w:rStyle w:val="Hyperlink"/>
                <w:noProof/>
              </w:rPr>
              <w:t>Top National Collections desired</w:t>
            </w:r>
            <w:r w:rsidR="00DF7109">
              <w:rPr>
                <w:noProof/>
                <w:webHidden/>
              </w:rPr>
              <w:tab/>
            </w:r>
            <w:r w:rsidR="00DF7109">
              <w:rPr>
                <w:noProof/>
                <w:webHidden/>
              </w:rPr>
              <w:fldChar w:fldCharType="begin"/>
            </w:r>
            <w:r w:rsidR="00DF7109">
              <w:rPr>
                <w:noProof/>
                <w:webHidden/>
              </w:rPr>
              <w:instrText xml:space="preserve"> PAGEREF _Toc112926913 \h </w:instrText>
            </w:r>
            <w:r w:rsidR="00DF7109">
              <w:rPr>
                <w:noProof/>
                <w:webHidden/>
              </w:rPr>
            </w:r>
            <w:r w:rsidR="00DF7109">
              <w:rPr>
                <w:noProof/>
                <w:webHidden/>
              </w:rPr>
              <w:fldChar w:fldCharType="separate"/>
            </w:r>
            <w:r w:rsidR="00B734B0">
              <w:rPr>
                <w:noProof/>
                <w:webHidden/>
              </w:rPr>
              <w:t>49</w:t>
            </w:r>
            <w:r w:rsidR="00DF7109">
              <w:rPr>
                <w:noProof/>
                <w:webHidden/>
              </w:rPr>
              <w:fldChar w:fldCharType="end"/>
            </w:r>
          </w:hyperlink>
        </w:p>
        <w:p w14:paraId="23582614" w14:textId="57ABE90C" w:rsidR="00DF7109" w:rsidRDefault="00B60AF5">
          <w:pPr>
            <w:pStyle w:val="TOC2"/>
            <w:rPr>
              <w:rFonts w:eastAsiaTheme="minorEastAsia"/>
              <w:noProof/>
              <w:sz w:val="22"/>
              <w:lang w:eastAsia="en-NZ"/>
            </w:rPr>
          </w:pPr>
          <w:hyperlink w:anchor="_Toc112926914" w:history="1">
            <w:r w:rsidR="00DF7109" w:rsidRPr="006A2DA9">
              <w:rPr>
                <w:rStyle w:val="Hyperlink"/>
                <w:noProof/>
              </w:rPr>
              <w:t>4.2.6</w:t>
            </w:r>
            <w:r w:rsidR="00DF7109">
              <w:rPr>
                <w:rFonts w:eastAsiaTheme="minorEastAsia"/>
                <w:noProof/>
                <w:sz w:val="22"/>
                <w:lang w:eastAsia="en-NZ"/>
              </w:rPr>
              <w:tab/>
            </w:r>
            <w:r w:rsidR="00DF7109" w:rsidRPr="006A2DA9">
              <w:rPr>
                <w:rStyle w:val="Hyperlink"/>
                <w:noProof/>
              </w:rPr>
              <w:t>Unavailable National Collections</w:t>
            </w:r>
            <w:r w:rsidR="00DF7109">
              <w:rPr>
                <w:noProof/>
                <w:webHidden/>
              </w:rPr>
              <w:tab/>
            </w:r>
            <w:r w:rsidR="00DF7109">
              <w:rPr>
                <w:noProof/>
                <w:webHidden/>
              </w:rPr>
              <w:fldChar w:fldCharType="begin"/>
            </w:r>
            <w:r w:rsidR="00DF7109">
              <w:rPr>
                <w:noProof/>
                <w:webHidden/>
              </w:rPr>
              <w:instrText xml:space="preserve"> PAGEREF _Toc112926914 \h </w:instrText>
            </w:r>
            <w:r w:rsidR="00DF7109">
              <w:rPr>
                <w:noProof/>
                <w:webHidden/>
              </w:rPr>
            </w:r>
            <w:r w:rsidR="00DF7109">
              <w:rPr>
                <w:noProof/>
                <w:webHidden/>
              </w:rPr>
              <w:fldChar w:fldCharType="separate"/>
            </w:r>
            <w:r w:rsidR="00B734B0">
              <w:rPr>
                <w:noProof/>
                <w:webHidden/>
              </w:rPr>
              <w:t>49</w:t>
            </w:r>
            <w:r w:rsidR="00DF7109">
              <w:rPr>
                <w:noProof/>
                <w:webHidden/>
              </w:rPr>
              <w:fldChar w:fldCharType="end"/>
            </w:r>
          </w:hyperlink>
        </w:p>
        <w:p w14:paraId="07B99760" w14:textId="36CFB542" w:rsidR="00DF7109" w:rsidRDefault="00B60AF5">
          <w:pPr>
            <w:pStyle w:val="TOC1"/>
            <w:tabs>
              <w:tab w:val="left" w:pos="480"/>
            </w:tabs>
            <w:rPr>
              <w:rFonts w:eastAsiaTheme="minorEastAsia"/>
              <w:b w:val="0"/>
              <w:noProof/>
              <w:sz w:val="22"/>
              <w:lang w:eastAsia="en-NZ"/>
            </w:rPr>
          </w:pPr>
          <w:hyperlink w:anchor="_Toc112926915" w:history="1">
            <w:r w:rsidR="00DF7109" w:rsidRPr="006A2DA9">
              <w:rPr>
                <w:rStyle w:val="Hyperlink"/>
                <w:noProof/>
              </w:rPr>
              <w:t>5.</w:t>
            </w:r>
            <w:r w:rsidR="00DF7109">
              <w:rPr>
                <w:rFonts w:eastAsiaTheme="minorEastAsia"/>
                <w:b w:val="0"/>
                <w:noProof/>
                <w:sz w:val="22"/>
                <w:lang w:eastAsia="en-NZ"/>
              </w:rPr>
              <w:tab/>
            </w:r>
            <w:r w:rsidR="00DF7109" w:rsidRPr="006A2DA9">
              <w:rPr>
                <w:rStyle w:val="Hyperlink"/>
                <w:noProof/>
              </w:rPr>
              <w:t>Data availability</w:t>
            </w:r>
            <w:r w:rsidR="00DF7109">
              <w:rPr>
                <w:noProof/>
                <w:webHidden/>
              </w:rPr>
              <w:tab/>
            </w:r>
            <w:r w:rsidR="00DF7109">
              <w:rPr>
                <w:noProof/>
                <w:webHidden/>
              </w:rPr>
              <w:fldChar w:fldCharType="begin"/>
            </w:r>
            <w:r w:rsidR="00DF7109">
              <w:rPr>
                <w:noProof/>
                <w:webHidden/>
              </w:rPr>
              <w:instrText xml:space="preserve"> PAGEREF _Toc112926915 \h </w:instrText>
            </w:r>
            <w:r w:rsidR="00DF7109">
              <w:rPr>
                <w:noProof/>
                <w:webHidden/>
              </w:rPr>
            </w:r>
            <w:r w:rsidR="00DF7109">
              <w:rPr>
                <w:noProof/>
                <w:webHidden/>
              </w:rPr>
              <w:fldChar w:fldCharType="separate"/>
            </w:r>
            <w:r w:rsidR="00B734B0">
              <w:rPr>
                <w:noProof/>
                <w:webHidden/>
              </w:rPr>
              <w:t>50</w:t>
            </w:r>
            <w:r w:rsidR="00DF7109">
              <w:rPr>
                <w:noProof/>
                <w:webHidden/>
              </w:rPr>
              <w:fldChar w:fldCharType="end"/>
            </w:r>
          </w:hyperlink>
        </w:p>
        <w:p w14:paraId="75F0E3A3" w14:textId="3C13CD8D" w:rsidR="00DF7109" w:rsidRDefault="00B60AF5">
          <w:pPr>
            <w:pStyle w:val="TOC2"/>
            <w:rPr>
              <w:rFonts w:eastAsiaTheme="minorEastAsia"/>
              <w:noProof/>
              <w:sz w:val="22"/>
              <w:lang w:eastAsia="en-NZ"/>
            </w:rPr>
          </w:pPr>
          <w:hyperlink w:anchor="_Toc112926916" w:history="1">
            <w:r w:rsidR="00DF7109" w:rsidRPr="006A2DA9">
              <w:rPr>
                <w:rStyle w:val="Hyperlink"/>
                <w:noProof/>
              </w:rPr>
              <w:t>5.1</w:t>
            </w:r>
            <w:r w:rsidR="00DF7109">
              <w:rPr>
                <w:rFonts w:eastAsiaTheme="minorEastAsia"/>
                <w:noProof/>
                <w:sz w:val="22"/>
                <w:lang w:eastAsia="en-NZ"/>
              </w:rPr>
              <w:tab/>
            </w:r>
            <w:r w:rsidR="00DF7109" w:rsidRPr="006A2DA9">
              <w:rPr>
                <w:rStyle w:val="Hyperlink"/>
                <w:noProof/>
              </w:rPr>
              <w:t>Data elements / fields</w:t>
            </w:r>
            <w:r w:rsidR="00DF7109">
              <w:rPr>
                <w:noProof/>
                <w:webHidden/>
              </w:rPr>
              <w:tab/>
            </w:r>
            <w:r w:rsidR="00DF7109">
              <w:rPr>
                <w:noProof/>
                <w:webHidden/>
              </w:rPr>
              <w:fldChar w:fldCharType="begin"/>
            </w:r>
            <w:r w:rsidR="00DF7109">
              <w:rPr>
                <w:noProof/>
                <w:webHidden/>
              </w:rPr>
              <w:instrText xml:space="preserve"> PAGEREF _Toc112926916 \h </w:instrText>
            </w:r>
            <w:r w:rsidR="00DF7109">
              <w:rPr>
                <w:noProof/>
                <w:webHidden/>
              </w:rPr>
            </w:r>
            <w:r w:rsidR="00DF7109">
              <w:rPr>
                <w:noProof/>
                <w:webHidden/>
              </w:rPr>
              <w:fldChar w:fldCharType="separate"/>
            </w:r>
            <w:r w:rsidR="00B734B0">
              <w:rPr>
                <w:noProof/>
                <w:webHidden/>
              </w:rPr>
              <w:t>50</w:t>
            </w:r>
            <w:r w:rsidR="00DF7109">
              <w:rPr>
                <w:noProof/>
                <w:webHidden/>
              </w:rPr>
              <w:fldChar w:fldCharType="end"/>
            </w:r>
          </w:hyperlink>
        </w:p>
        <w:p w14:paraId="3559D309" w14:textId="3DB3E550" w:rsidR="00DF7109" w:rsidRDefault="00B60AF5">
          <w:pPr>
            <w:pStyle w:val="TOC2"/>
            <w:rPr>
              <w:rFonts w:eastAsiaTheme="minorEastAsia"/>
              <w:noProof/>
              <w:sz w:val="22"/>
              <w:lang w:eastAsia="en-NZ"/>
            </w:rPr>
          </w:pPr>
          <w:hyperlink w:anchor="_Toc112926917" w:history="1">
            <w:r w:rsidR="00DF7109" w:rsidRPr="006A2DA9">
              <w:rPr>
                <w:rStyle w:val="Hyperlink"/>
                <w:noProof/>
              </w:rPr>
              <w:t>5.1.1</w:t>
            </w:r>
            <w:r w:rsidR="00DF7109">
              <w:rPr>
                <w:rFonts w:eastAsiaTheme="minorEastAsia"/>
                <w:noProof/>
                <w:sz w:val="22"/>
                <w:lang w:eastAsia="en-NZ"/>
              </w:rPr>
              <w:tab/>
            </w:r>
            <w:r w:rsidR="00DF7109" w:rsidRPr="006A2DA9">
              <w:rPr>
                <w:rStyle w:val="Hyperlink"/>
                <w:noProof/>
              </w:rPr>
              <w:t>Overall availability</w:t>
            </w:r>
            <w:r w:rsidR="00DF7109">
              <w:rPr>
                <w:noProof/>
                <w:webHidden/>
              </w:rPr>
              <w:tab/>
            </w:r>
            <w:r w:rsidR="00DF7109">
              <w:rPr>
                <w:noProof/>
                <w:webHidden/>
              </w:rPr>
              <w:fldChar w:fldCharType="begin"/>
            </w:r>
            <w:r w:rsidR="00DF7109">
              <w:rPr>
                <w:noProof/>
                <w:webHidden/>
              </w:rPr>
              <w:instrText xml:space="preserve"> PAGEREF _Toc112926917 \h </w:instrText>
            </w:r>
            <w:r w:rsidR="00DF7109">
              <w:rPr>
                <w:noProof/>
                <w:webHidden/>
              </w:rPr>
            </w:r>
            <w:r w:rsidR="00DF7109">
              <w:rPr>
                <w:noProof/>
                <w:webHidden/>
              </w:rPr>
              <w:fldChar w:fldCharType="separate"/>
            </w:r>
            <w:r w:rsidR="00B734B0">
              <w:rPr>
                <w:noProof/>
                <w:webHidden/>
              </w:rPr>
              <w:t>52</w:t>
            </w:r>
            <w:r w:rsidR="00DF7109">
              <w:rPr>
                <w:noProof/>
                <w:webHidden/>
              </w:rPr>
              <w:fldChar w:fldCharType="end"/>
            </w:r>
          </w:hyperlink>
        </w:p>
        <w:p w14:paraId="5201CC9F" w14:textId="41293081" w:rsidR="00DF7109" w:rsidRDefault="00B60AF5">
          <w:pPr>
            <w:pStyle w:val="TOC2"/>
            <w:rPr>
              <w:rFonts w:eastAsiaTheme="minorEastAsia"/>
              <w:noProof/>
              <w:sz w:val="22"/>
              <w:lang w:eastAsia="en-NZ"/>
            </w:rPr>
          </w:pPr>
          <w:hyperlink w:anchor="_Toc112926918" w:history="1">
            <w:r w:rsidR="00DF7109" w:rsidRPr="006A2DA9">
              <w:rPr>
                <w:rStyle w:val="Hyperlink"/>
                <w:noProof/>
              </w:rPr>
              <w:t>5.1.2</w:t>
            </w:r>
            <w:r w:rsidR="00DF7109">
              <w:rPr>
                <w:rFonts w:eastAsiaTheme="minorEastAsia"/>
                <w:noProof/>
                <w:sz w:val="22"/>
                <w:lang w:eastAsia="en-NZ"/>
              </w:rPr>
              <w:tab/>
            </w:r>
            <w:r w:rsidR="00DF7109" w:rsidRPr="006A2DA9">
              <w:rPr>
                <w:rStyle w:val="Hyperlink"/>
                <w:noProof/>
              </w:rPr>
              <w:t>Direct match</w:t>
            </w:r>
            <w:r w:rsidR="00DF7109">
              <w:rPr>
                <w:noProof/>
                <w:webHidden/>
              </w:rPr>
              <w:tab/>
            </w:r>
            <w:r w:rsidR="00DF7109">
              <w:rPr>
                <w:noProof/>
                <w:webHidden/>
              </w:rPr>
              <w:fldChar w:fldCharType="begin"/>
            </w:r>
            <w:r w:rsidR="00DF7109">
              <w:rPr>
                <w:noProof/>
                <w:webHidden/>
              </w:rPr>
              <w:instrText xml:space="preserve"> PAGEREF _Toc112926918 \h </w:instrText>
            </w:r>
            <w:r w:rsidR="00DF7109">
              <w:rPr>
                <w:noProof/>
                <w:webHidden/>
              </w:rPr>
            </w:r>
            <w:r w:rsidR="00DF7109">
              <w:rPr>
                <w:noProof/>
                <w:webHidden/>
              </w:rPr>
              <w:fldChar w:fldCharType="separate"/>
            </w:r>
            <w:r w:rsidR="00B734B0">
              <w:rPr>
                <w:noProof/>
                <w:webHidden/>
              </w:rPr>
              <w:t>54</w:t>
            </w:r>
            <w:r w:rsidR="00DF7109">
              <w:rPr>
                <w:noProof/>
                <w:webHidden/>
              </w:rPr>
              <w:fldChar w:fldCharType="end"/>
            </w:r>
          </w:hyperlink>
        </w:p>
        <w:p w14:paraId="2A13CD20" w14:textId="1C344AEE" w:rsidR="00DF7109" w:rsidRDefault="00B60AF5">
          <w:pPr>
            <w:pStyle w:val="TOC2"/>
            <w:rPr>
              <w:rFonts w:eastAsiaTheme="minorEastAsia"/>
              <w:noProof/>
              <w:sz w:val="22"/>
              <w:lang w:eastAsia="en-NZ"/>
            </w:rPr>
          </w:pPr>
          <w:hyperlink w:anchor="_Toc112926919" w:history="1">
            <w:r w:rsidR="00DF7109" w:rsidRPr="006A2DA9">
              <w:rPr>
                <w:rStyle w:val="Hyperlink"/>
                <w:noProof/>
              </w:rPr>
              <w:t>5.1.3</w:t>
            </w:r>
            <w:r w:rsidR="00DF7109">
              <w:rPr>
                <w:rFonts w:eastAsiaTheme="minorEastAsia"/>
                <w:noProof/>
                <w:sz w:val="22"/>
                <w:lang w:eastAsia="en-NZ"/>
              </w:rPr>
              <w:tab/>
            </w:r>
            <w:r w:rsidR="00DF7109" w:rsidRPr="006A2DA9">
              <w:rPr>
                <w:rStyle w:val="Hyperlink"/>
                <w:noProof/>
              </w:rPr>
              <w:t>Transformation required from data held</w:t>
            </w:r>
            <w:r w:rsidR="00DF7109">
              <w:rPr>
                <w:noProof/>
                <w:webHidden/>
              </w:rPr>
              <w:tab/>
            </w:r>
            <w:r w:rsidR="00DF7109">
              <w:rPr>
                <w:noProof/>
                <w:webHidden/>
              </w:rPr>
              <w:fldChar w:fldCharType="begin"/>
            </w:r>
            <w:r w:rsidR="00DF7109">
              <w:rPr>
                <w:noProof/>
                <w:webHidden/>
              </w:rPr>
              <w:instrText xml:space="preserve"> PAGEREF _Toc112926919 \h </w:instrText>
            </w:r>
            <w:r w:rsidR="00DF7109">
              <w:rPr>
                <w:noProof/>
                <w:webHidden/>
              </w:rPr>
            </w:r>
            <w:r w:rsidR="00DF7109">
              <w:rPr>
                <w:noProof/>
                <w:webHidden/>
              </w:rPr>
              <w:fldChar w:fldCharType="separate"/>
            </w:r>
            <w:r w:rsidR="00B734B0">
              <w:rPr>
                <w:noProof/>
                <w:webHidden/>
              </w:rPr>
              <w:t>55</w:t>
            </w:r>
            <w:r w:rsidR="00DF7109">
              <w:rPr>
                <w:noProof/>
                <w:webHidden/>
              </w:rPr>
              <w:fldChar w:fldCharType="end"/>
            </w:r>
          </w:hyperlink>
        </w:p>
        <w:p w14:paraId="54B1048A" w14:textId="21F84C91" w:rsidR="00DF7109" w:rsidRDefault="00B60AF5">
          <w:pPr>
            <w:pStyle w:val="TOC2"/>
            <w:rPr>
              <w:rFonts w:eastAsiaTheme="minorEastAsia"/>
              <w:noProof/>
              <w:sz w:val="22"/>
              <w:lang w:eastAsia="en-NZ"/>
            </w:rPr>
          </w:pPr>
          <w:hyperlink w:anchor="_Toc112926920" w:history="1">
            <w:r w:rsidR="00DF7109" w:rsidRPr="006A2DA9">
              <w:rPr>
                <w:rStyle w:val="Hyperlink"/>
                <w:noProof/>
              </w:rPr>
              <w:t>5.2</w:t>
            </w:r>
            <w:r w:rsidR="00DF7109">
              <w:rPr>
                <w:rFonts w:eastAsiaTheme="minorEastAsia"/>
                <w:noProof/>
                <w:sz w:val="22"/>
                <w:lang w:eastAsia="en-NZ"/>
              </w:rPr>
              <w:tab/>
            </w:r>
            <w:r w:rsidR="00DF7109" w:rsidRPr="006A2DA9">
              <w:rPr>
                <w:rStyle w:val="Hyperlink"/>
                <w:noProof/>
              </w:rPr>
              <w:t>Summary</w:t>
            </w:r>
            <w:r w:rsidR="00DF7109">
              <w:rPr>
                <w:noProof/>
                <w:webHidden/>
              </w:rPr>
              <w:tab/>
            </w:r>
            <w:r w:rsidR="00DF7109">
              <w:rPr>
                <w:noProof/>
                <w:webHidden/>
              </w:rPr>
              <w:fldChar w:fldCharType="begin"/>
            </w:r>
            <w:r w:rsidR="00DF7109">
              <w:rPr>
                <w:noProof/>
                <w:webHidden/>
              </w:rPr>
              <w:instrText xml:space="preserve"> PAGEREF _Toc112926920 \h </w:instrText>
            </w:r>
            <w:r w:rsidR="00DF7109">
              <w:rPr>
                <w:noProof/>
                <w:webHidden/>
              </w:rPr>
            </w:r>
            <w:r w:rsidR="00DF7109">
              <w:rPr>
                <w:noProof/>
                <w:webHidden/>
              </w:rPr>
              <w:fldChar w:fldCharType="separate"/>
            </w:r>
            <w:r w:rsidR="00B734B0">
              <w:rPr>
                <w:noProof/>
                <w:webHidden/>
              </w:rPr>
              <w:t>60</w:t>
            </w:r>
            <w:r w:rsidR="00DF7109">
              <w:rPr>
                <w:noProof/>
                <w:webHidden/>
              </w:rPr>
              <w:fldChar w:fldCharType="end"/>
            </w:r>
          </w:hyperlink>
        </w:p>
        <w:p w14:paraId="2607F9A7" w14:textId="42ECCC5B" w:rsidR="00DF7109" w:rsidRDefault="00B60AF5">
          <w:pPr>
            <w:pStyle w:val="TOC2"/>
            <w:rPr>
              <w:rFonts w:eastAsiaTheme="minorEastAsia"/>
              <w:noProof/>
              <w:sz w:val="22"/>
              <w:lang w:eastAsia="en-NZ"/>
            </w:rPr>
          </w:pPr>
          <w:hyperlink w:anchor="_Toc112926921" w:history="1">
            <w:r w:rsidR="00DF7109" w:rsidRPr="006A2DA9">
              <w:rPr>
                <w:rStyle w:val="Hyperlink"/>
                <w:noProof/>
              </w:rPr>
              <w:t>5.2.1</w:t>
            </w:r>
            <w:r w:rsidR="00DF7109">
              <w:rPr>
                <w:rFonts w:eastAsiaTheme="minorEastAsia"/>
                <w:noProof/>
                <w:sz w:val="22"/>
                <w:lang w:eastAsia="en-NZ"/>
              </w:rPr>
              <w:tab/>
            </w:r>
            <w:r w:rsidR="00DF7109" w:rsidRPr="006A2DA9">
              <w:rPr>
                <w:rStyle w:val="Hyperlink"/>
                <w:noProof/>
              </w:rPr>
              <w:t>Limitations of survey results</w:t>
            </w:r>
            <w:r w:rsidR="00DF7109">
              <w:rPr>
                <w:noProof/>
                <w:webHidden/>
              </w:rPr>
              <w:tab/>
            </w:r>
            <w:r w:rsidR="00DF7109">
              <w:rPr>
                <w:noProof/>
                <w:webHidden/>
              </w:rPr>
              <w:fldChar w:fldCharType="begin"/>
            </w:r>
            <w:r w:rsidR="00DF7109">
              <w:rPr>
                <w:noProof/>
                <w:webHidden/>
              </w:rPr>
              <w:instrText xml:space="preserve"> PAGEREF _Toc112926921 \h </w:instrText>
            </w:r>
            <w:r w:rsidR="00DF7109">
              <w:rPr>
                <w:noProof/>
                <w:webHidden/>
              </w:rPr>
            </w:r>
            <w:r w:rsidR="00DF7109">
              <w:rPr>
                <w:noProof/>
                <w:webHidden/>
              </w:rPr>
              <w:fldChar w:fldCharType="separate"/>
            </w:r>
            <w:r w:rsidR="00B734B0">
              <w:rPr>
                <w:noProof/>
                <w:webHidden/>
              </w:rPr>
              <w:t>60</w:t>
            </w:r>
            <w:r w:rsidR="00DF7109">
              <w:rPr>
                <w:noProof/>
                <w:webHidden/>
              </w:rPr>
              <w:fldChar w:fldCharType="end"/>
            </w:r>
          </w:hyperlink>
        </w:p>
        <w:p w14:paraId="1B013524" w14:textId="7725A58C" w:rsidR="00DF7109" w:rsidRDefault="00B60AF5">
          <w:pPr>
            <w:pStyle w:val="TOC2"/>
            <w:rPr>
              <w:rFonts w:eastAsiaTheme="minorEastAsia"/>
              <w:noProof/>
              <w:sz w:val="22"/>
              <w:lang w:eastAsia="en-NZ"/>
            </w:rPr>
          </w:pPr>
          <w:hyperlink w:anchor="_Toc112926922" w:history="1">
            <w:r w:rsidR="00DF7109" w:rsidRPr="006A2DA9">
              <w:rPr>
                <w:rStyle w:val="Hyperlink"/>
                <w:noProof/>
              </w:rPr>
              <w:t>5.2.2</w:t>
            </w:r>
            <w:r w:rsidR="00DF7109">
              <w:rPr>
                <w:rFonts w:eastAsiaTheme="minorEastAsia"/>
                <w:noProof/>
                <w:sz w:val="22"/>
                <w:lang w:eastAsia="en-NZ"/>
              </w:rPr>
              <w:tab/>
            </w:r>
            <w:r w:rsidR="00DF7109" w:rsidRPr="006A2DA9">
              <w:rPr>
                <w:rStyle w:val="Hyperlink"/>
                <w:noProof/>
              </w:rPr>
              <w:t>Summary of degree of support required</w:t>
            </w:r>
            <w:r w:rsidR="00DF7109">
              <w:rPr>
                <w:noProof/>
                <w:webHidden/>
              </w:rPr>
              <w:tab/>
            </w:r>
            <w:r w:rsidR="00DF7109">
              <w:rPr>
                <w:noProof/>
                <w:webHidden/>
              </w:rPr>
              <w:fldChar w:fldCharType="begin"/>
            </w:r>
            <w:r w:rsidR="00DF7109">
              <w:rPr>
                <w:noProof/>
                <w:webHidden/>
              </w:rPr>
              <w:instrText xml:space="preserve"> PAGEREF _Toc112926922 \h </w:instrText>
            </w:r>
            <w:r w:rsidR="00DF7109">
              <w:rPr>
                <w:noProof/>
                <w:webHidden/>
              </w:rPr>
            </w:r>
            <w:r w:rsidR="00DF7109">
              <w:rPr>
                <w:noProof/>
                <w:webHidden/>
              </w:rPr>
              <w:fldChar w:fldCharType="separate"/>
            </w:r>
            <w:r w:rsidR="00B734B0">
              <w:rPr>
                <w:noProof/>
                <w:webHidden/>
              </w:rPr>
              <w:t>61</w:t>
            </w:r>
            <w:r w:rsidR="00DF7109">
              <w:rPr>
                <w:noProof/>
                <w:webHidden/>
              </w:rPr>
              <w:fldChar w:fldCharType="end"/>
            </w:r>
          </w:hyperlink>
        </w:p>
        <w:p w14:paraId="186065C5" w14:textId="7408F38E" w:rsidR="00DF7109" w:rsidRDefault="00B60AF5">
          <w:pPr>
            <w:pStyle w:val="TOC1"/>
            <w:tabs>
              <w:tab w:val="left" w:pos="480"/>
            </w:tabs>
            <w:rPr>
              <w:rFonts w:eastAsiaTheme="minorEastAsia"/>
              <w:b w:val="0"/>
              <w:noProof/>
              <w:sz w:val="22"/>
              <w:lang w:eastAsia="en-NZ"/>
            </w:rPr>
          </w:pPr>
          <w:hyperlink w:anchor="_Toc112926923" w:history="1">
            <w:r w:rsidR="00DF7109" w:rsidRPr="006A2DA9">
              <w:rPr>
                <w:rStyle w:val="Hyperlink"/>
                <w:noProof/>
              </w:rPr>
              <w:t>6.</w:t>
            </w:r>
            <w:r w:rsidR="00DF7109">
              <w:rPr>
                <w:rFonts w:eastAsiaTheme="minorEastAsia"/>
                <w:b w:val="0"/>
                <w:noProof/>
                <w:sz w:val="22"/>
                <w:lang w:eastAsia="en-NZ"/>
              </w:rPr>
              <w:tab/>
            </w:r>
            <w:r w:rsidR="00DF7109" w:rsidRPr="006A2DA9">
              <w:rPr>
                <w:rStyle w:val="Hyperlink"/>
                <w:noProof/>
              </w:rPr>
              <w:t>Next steps</w:t>
            </w:r>
            <w:r w:rsidR="00DF7109">
              <w:rPr>
                <w:noProof/>
                <w:webHidden/>
              </w:rPr>
              <w:tab/>
            </w:r>
            <w:r w:rsidR="00DF7109">
              <w:rPr>
                <w:noProof/>
                <w:webHidden/>
              </w:rPr>
              <w:fldChar w:fldCharType="begin"/>
            </w:r>
            <w:r w:rsidR="00DF7109">
              <w:rPr>
                <w:noProof/>
                <w:webHidden/>
              </w:rPr>
              <w:instrText xml:space="preserve"> PAGEREF _Toc112926923 \h </w:instrText>
            </w:r>
            <w:r w:rsidR="00DF7109">
              <w:rPr>
                <w:noProof/>
                <w:webHidden/>
              </w:rPr>
            </w:r>
            <w:r w:rsidR="00DF7109">
              <w:rPr>
                <w:noProof/>
                <w:webHidden/>
              </w:rPr>
              <w:fldChar w:fldCharType="separate"/>
            </w:r>
            <w:r w:rsidR="00B734B0">
              <w:rPr>
                <w:noProof/>
                <w:webHidden/>
              </w:rPr>
              <w:t>64</w:t>
            </w:r>
            <w:r w:rsidR="00DF7109">
              <w:rPr>
                <w:noProof/>
                <w:webHidden/>
              </w:rPr>
              <w:fldChar w:fldCharType="end"/>
            </w:r>
          </w:hyperlink>
        </w:p>
        <w:p w14:paraId="452CF92D" w14:textId="1193A1C1" w:rsidR="00DF7109" w:rsidRDefault="00B60AF5">
          <w:pPr>
            <w:pStyle w:val="TOC2"/>
            <w:rPr>
              <w:rFonts w:eastAsiaTheme="minorEastAsia"/>
              <w:noProof/>
              <w:sz w:val="22"/>
              <w:lang w:eastAsia="en-NZ"/>
            </w:rPr>
          </w:pPr>
          <w:hyperlink w:anchor="_Toc112926924" w:history="1">
            <w:r w:rsidR="00DF7109" w:rsidRPr="006A2DA9">
              <w:rPr>
                <w:rStyle w:val="Hyperlink"/>
                <w:noProof/>
              </w:rPr>
              <w:t>6.1</w:t>
            </w:r>
            <w:r w:rsidR="00DF7109">
              <w:rPr>
                <w:rFonts w:eastAsiaTheme="minorEastAsia"/>
                <w:noProof/>
                <w:sz w:val="22"/>
                <w:lang w:eastAsia="en-NZ"/>
              </w:rPr>
              <w:tab/>
            </w:r>
            <w:r w:rsidR="00DF7109" w:rsidRPr="006A2DA9">
              <w:rPr>
                <w:rStyle w:val="Hyperlink"/>
                <w:noProof/>
              </w:rPr>
              <w:t>Updated proposed PMDS</w:t>
            </w:r>
            <w:r w:rsidR="00DF7109">
              <w:rPr>
                <w:noProof/>
                <w:webHidden/>
              </w:rPr>
              <w:tab/>
            </w:r>
            <w:r w:rsidR="00DF7109">
              <w:rPr>
                <w:noProof/>
                <w:webHidden/>
              </w:rPr>
              <w:fldChar w:fldCharType="begin"/>
            </w:r>
            <w:r w:rsidR="00DF7109">
              <w:rPr>
                <w:noProof/>
                <w:webHidden/>
              </w:rPr>
              <w:instrText xml:space="preserve"> PAGEREF _Toc112926924 \h </w:instrText>
            </w:r>
            <w:r w:rsidR="00DF7109">
              <w:rPr>
                <w:noProof/>
                <w:webHidden/>
              </w:rPr>
            </w:r>
            <w:r w:rsidR="00DF7109">
              <w:rPr>
                <w:noProof/>
                <w:webHidden/>
              </w:rPr>
              <w:fldChar w:fldCharType="separate"/>
            </w:r>
            <w:r w:rsidR="00B734B0">
              <w:rPr>
                <w:noProof/>
                <w:webHidden/>
              </w:rPr>
              <w:t>64</w:t>
            </w:r>
            <w:r w:rsidR="00DF7109">
              <w:rPr>
                <w:noProof/>
                <w:webHidden/>
              </w:rPr>
              <w:fldChar w:fldCharType="end"/>
            </w:r>
          </w:hyperlink>
        </w:p>
        <w:p w14:paraId="69601F8B" w14:textId="0F01D148" w:rsidR="00DF7109" w:rsidRDefault="00B60AF5">
          <w:pPr>
            <w:pStyle w:val="TOC2"/>
            <w:rPr>
              <w:rFonts w:eastAsiaTheme="minorEastAsia"/>
              <w:noProof/>
              <w:sz w:val="22"/>
              <w:lang w:eastAsia="en-NZ"/>
            </w:rPr>
          </w:pPr>
          <w:hyperlink w:anchor="_Toc112926925" w:history="1">
            <w:r w:rsidR="00DF7109" w:rsidRPr="006A2DA9">
              <w:rPr>
                <w:rStyle w:val="Hyperlink"/>
                <w:noProof/>
              </w:rPr>
              <w:t>6.2</w:t>
            </w:r>
            <w:r w:rsidR="00DF7109">
              <w:rPr>
                <w:rFonts w:eastAsiaTheme="minorEastAsia"/>
                <w:noProof/>
                <w:sz w:val="22"/>
                <w:lang w:eastAsia="en-NZ"/>
              </w:rPr>
              <w:tab/>
            </w:r>
            <w:r w:rsidR="00DF7109" w:rsidRPr="006A2DA9">
              <w:rPr>
                <w:rStyle w:val="Hyperlink"/>
                <w:noProof/>
              </w:rPr>
              <w:t>Programme steps</w:t>
            </w:r>
            <w:r w:rsidR="00DF7109">
              <w:rPr>
                <w:noProof/>
                <w:webHidden/>
              </w:rPr>
              <w:tab/>
            </w:r>
            <w:r w:rsidR="00DF7109">
              <w:rPr>
                <w:noProof/>
                <w:webHidden/>
              </w:rPr>
              <w:fldChar w:fldCharType="begin"/>
            </w:r>
            <w:r w:rsidR="00DF7109">
              <w:rPr>
                <w:noProof/>
                <w:webHidden/>
              </w:rPr>
              <w:instrText xml:space="preserve"> PAGEREF _Toc112926925 \h </w:instrText>
            </w:r>
            <w:r w:rsidR="00DF7109">
              <w:rPr>
                <w:noProof/>
                <w:webHidden/>
              </w:rPr>
            </w:r>
            <w:r w:rsidR="00DF7109">
              <w:rPr>
                <w:noProof/>
                <w:webHidden/>
              </w:rPr>
              <w:fldChar w:fldCharType="separate"/>
            </w:r>
            <w:r w:rsidR="00B734B0">
              <w:rPr>
                <w:noProof/>
                <w:webHidden/>
              </w:rPr>
              <w:t>66</w:t>
            </w:r>
            <w:r w:rsidR="00DF7109">
              <w:rPr>
                <w:noProof/>
                <w:webHidden/>
              </w:rPr>
              <w:fldChar w:fldCharType="end"/>
            </w:r>
          </w:hyperlink>
        </w:p>
        <w:p w14:paraId="27A6FC6D" w14:textId="01345527" w:rsidR="00DF7109" w:rsidRDefault="00B60AF5">
          <w:pPr>
            <w:pStyle w:val="TOC1"/>
            <w:tabs>
              <w:tab w:val="left" w:pos="480"/>
            </w:tabs>
            <w:rPr>
              <w:rFonts w:eastAsiaTheme="minorEastAsia"/>
              <w:b w:val="0"/>
              <w:noProof/>
              <w:sz w:val="22"/>
              <w:lang w:eastAsia="en-NZ"/>
            </w:rPr>
          </w:pPr>
          <w:hyperlink w:anchor="_Toc112926926" w:history="1">
            <w:r w:rsidR="00DF7109" w:rsidRPr="006A2DA9">
              <w:rPr>
                <w:rStyle w:val="Hyperlink"/>
                <w:noProof/>
              </w:rPr>
              <w:t>7.</w:t>
            </w:r>
            <w:r w:rsidR="00DF7109">
              <w:rPr>
                <w:rFonts w:eastAsiaTheme="minorEastAsia"/>
                <w:b w:val="0"/>
                <w:noProof/>
                <w:sz w:val="22"/>
                <w:lang w:eastAsia="en-NZ"/>
              </w:rPr>
              <w:tab/>
            </w:r>
            <w:r w:rsidR="00DF7109" w:rsidRPr="006A2DA9">
              <w:rPr>
                <w:rStyle w:val="Hyperlink"/>
                <w:noProof/>
              </w:rPr>
              <w:t>Appendices</w:t>
            </w:r>
            <w:r w:rsidR="00DF7109">
              <w:rPr>
                <w:noProof/>
                <w:webHidden/>
              </w:rPr>
              <w:tab/>
            </w:r>
            <w:r w:rsidR="00DF7109">
              <w:rPr>
                <w:noProof/>
                <w:webHidden/>
              </w:rPr>
              <w:fldChar w:fldCharType="begin"/>
            </w:r>
            <w:r w:rsidR="00DF7109">
              <w:rPr>
                <w:noProof/>
                <w:webHidden/>
              </w:rPr>
              <w:instrText xml:space="preserve"> PAGEREF _Toc112926926 \h </w:instrText>
            </w:r>
            <w:r w:rsidR="00DF7109">
              <w:rPr>
                <w:noProof/>
                <w:webHidden/>
              </w:rPr>
            </w:r>
            <w:r w:rsidR="00DF7109">
              <w:rPr>
                <w:noProof/>
                <w:webHidden/>
              </w:rPr>
              <w:fldChar w:fldCharType="separate"/>
            </w:r>
            <w:r w:rsidR="00B734B0">
              <w:rPr>
                <w:noProof/>
                <w:webHidden/>
              </w:rPr>
              <w:t>67</w:t>
            </w:r>
            <w:r w:rsidR="00DF7109">
              <w:rPr>
                <w:noProof/>
                <w:webHidden/>
              </w:rPr>
              <w:fldChar w:fldCharType="end"/>
            </w:r>
          </w:hyperlink>
        </w:p>
        <w:p w14:paraId="4C2EAEC6" w14:textId="31086B5E" w:rsidR="00DF7109" w:rsidRDefault="00B60AF5">
          <w:pPr>
            <w:pStyle w:val="TOC2"/>
            <w:rPr>
              <w:rFonts w:eastAsiaTheme="minorEastAsia"/>
              <w:noProof/>
              <w:sz w:val="22"/>
              <w:lang w:eastAsia="en-NZ"/>
            </w:rPr>
          </w:pPr>
          <w:hyperlink w:anchor="_Toc112926927" w:history="1">
            <w:r w:rsidR="00DF7109" w:rsidRPr="006A2DA9">
              <w:rPr>
                <w:rStyle w:val="Hyperlink"/>
                <w:noProof/>
              </w:rPr>
              <w:t>A.</w:t>
            </w:r>
            <w:r w:rsidR="00DF7109">
              <w:rPr>
                <w:rFonts w:eastAsiaTheme="minorEastAsia"/>
                <w:noProof/>
                <w:sz w:val="22"/>
                <w:lang w:eastAsia="en-NZ"/>
              </w:rPr>
              <w:tab/>
            </w:r>
            <w:r w:rsidR="00DF7109" w:rsidRPr="006A2DA9">
              <w:rPr>
                <w:rStyle w:val="Hyperlink"/>
                <w:noProof/>
              </w:rPr>
              <w:t>PHDP presentation to stakeholder(s) sample</w:t>
            </w:r>
            <w:r w:rsidR="00DF7109">
              <w:rPr>
                <w:noProof/>
                <w:webHidden/>
              </w:rPr>
              <w:tab/>
            </w:r>
            <w:r w:rsidR="00DF7109">
              <w:rPr>
                <w:noProof/>
                <w:webHidden/>
              </w:rPr>
              <w:fldChar w:fldCharType="begin"/>
            </w:r>
            <w:r w:rsidR="00DF7109">
              <w:rPr>
                <w:noProof/>
                <w:webHidden/>
              </w:rPr>
              <w:instrText xml:space="preserve"> PAGEREF _Toc112926927 \h </w:instrText>
            </w:r>
            <w:r w:rsidR="00DF7109">
              <w:rPr>
                <w:noProof/>
                <w:webHidden/>
              </w:rPr>
            </w:r>
            <w:r w:rsidR="00DF7109">
              <w:rPr>
                <w:noProof/>
                <w:webHidden/>
              </w:rPr>
              <w:fldChar w:fldCharType="separate"/>
            </w:r>
            <w:r w:rsidR="00B734B0">
              <w:rPr>
                <w:noProof/>
                <w:webHidden/>
              </w:rPr>
              <w:t>67</w:t>
            </w:r>
            <w:r w:rsidR="00DF7109">
              <w:rPr>
                <w:noProof/>
                <w:webHidden/>
              </w:rPr>
              <w:fldChar w:fldCharType="end"/>
            </w:r>
          </w:hyperlink>
        </w:p>
        <w:p w14:paraId="35F3BF37" w14:textId="7BA0F927" w:rsidR="00DF7109" w:rsidRDefault="00B60AF5">
          <w:pPr>
            <w:pStyle w:val="TOC2"/>
            <w:rPr>
              <w:rFonts w:eastAsiaTheme="minorEastAsia"/>
              <w:noProof/>
              <w:sz w:val="22"/>
              <w:lang w:eastAsia="en-NZ"/>
            </w:rPr>
          </w:pPr>
          <w:hyperlink w:anchor="_Toc112926928" w:history="1">
            <w:r w:rsidR="00DF7109" w:rsidRPr="006A2DA9">
              <w:rPr>
                <w:rStyle w:val="Hyperlink"/>
                <w:noProof/>
              </w:rPr>
              <w:t>B.</w:t>
            </w:r>
            <w:r w:rsidR="00DF7109">
              <w:rPr>
                <w:rFonts w:eastAsiaTheme="minorEastAsia"/>
                <w:noProof/>
                <w:sz w:val="22"/>
                <w:lang w:eastAsia="en-NZ"/>
              </w:rPr>
              <w:tab/>
            </w:r>
            <w:r w:rsidR="00DF7109" w:rsidRPr="006A2DA9">
              <w:rPr>
                <w:rStyle w:val="Hyperlink"/>
                <w:noProof/>
              </w:rPr>
              <w:t>Engagement register</w:t>
            </w:r>
            <w:r w:rsidR="00DF7109">
              <w:rPr>
                <w:noProof/>
                <w:webHidden/>
              </w:rPr>
              <w:tab/>
            </w:r>
            <w:r w:rsidR="00DF7109">
              <w:rPr>
                <w:noProof/>
                <w:webHidden/>
              </w:rPr>
              <w:fldChar w:fldCharType="begin"/>
            </w:r>
            <w:r w:rsidR="00DF7109">
              <w:rPr>
                <w:noProof/>
                <w:webHidden/>
              </w:rPr>
              <w:instrText xml:space="preserve"> PAGEREF _Toc112926928 \h </w:instrText>
            </w:r>
            <w:r w:rsidR="00DF7109">
              <w:rPr>
                <w:noProof/>
                <w:webHidden/>
              </w:rPr>
            </w:r>
            <w:r w:rsidR="00DF7109">
              <w:rPr>
                <w:noProof/>
                <w:webHidden/>
              </w:rPr>
              <w:fldChar w:fldCharType="separate"/>
            </w:r>
            <w:r w:rsidR="00B734B0">
              <w:rPr>
                <w:noProof/>
                <w:webHidden/>
              </w:rPr>
              <w:t>67</w:t>
            </w:r>
            <w:r w:rsidR="00DF7109">
              <w:rPr>
                <w:noProof/>
                <w:webHidden/>
              </w:rPr>
              <w:fldChar w:fldCharType="end"/>
            </w:r>
          </w:hyperlink>
        </w:p>
        <w:p w14:paraId="62FB804A" w14:textId="6C6D1091" w:rsidR="00DF7109" w:rsidRDefault="00B60AF5">
          <w:pPr>
            <w:pStyle w:val="TOC2"/>
            <w:rPr>
              <w:rFonts w:eastAsiaTheme="minorEastAsia"/>
              <w:noProof/>
              <w:sz w:val="22"/>
              <w:lang w:eastAsia="en-NZ"/>
            </w:rPr>
          </w:pPr>
          <w:hyperlink w:anchor="_Toc112926929" w:history="1">
            <w:r w:rsidR="00DF7109" w:rsidRPr="006A2DA9">
              <w:rPr>
                <w:rStyle w:val="Hyperlink"/>
                <w:noProof/>
              </w:rPr>
              <w:t>C.</w:t>
            </w:r>
            <w:r w:rsidR="00DF7109">
              <w:rPr>
                <w:rFonts w:eastAsiaTheme="minorEastAsia"/>
                <w:noProof/>
                <w:sz w:val="22"/>
                <w:lang w:eastAsia="en-NZ"/>
              </w:rPr>
              <w:tab/>
            </w:r>
            <w:r w:rsidR="00DF7109" w:rsidRPr="006A2DA9">
              <w:rPr>
                <w:rStyle w:val="Hyperlink"/>
                <w:noProof/>
              </w:rPr>
              <w:t>Engagement briefing notes</w:t>
            </w:r>
            <w:r w:rsidR="00DF7109">
              <w:rPr>
                <w:noProof/>
                <w:webHidden/>
              </w:rPr>
              <w:tab/>
            </w:r>
            <w:r w:rsidR="00DF7109">
              <w:rPr>
                <w:noProof/>
                <w:webHidden/>
              </w:rPr>
              <w:fldChar w:fldCharType="begin"/>
            </w:r>
            <w:r w:rsidR="00DF7109">
              <w:rPr>
                <w:noProof/>
                <w:webHidden/>
              </w:rPr>
              <w:instrText xml:space="preserve"> PAGEREF _Toc112926929 \h </w:instrText>
            </w:r>
            <w:r w:rsidR="00DF7109">
              <w:rPr>
                <w:noProof/>
                <w:webHidden/>
              </w:rPr>
            </w:r>
            <w:r w:rsidR="00DF7109">
              <w:rPr>
                <w:noProof/>
                <w:webHidden/>
              </w:rPr>
              <w:fldChar w:fldCharType="separate"/>
            </w:r>
            <w:r w:rsidR="00B734B0">
              <w:rPr>
                <w:noProof/>
                <w:webHidden/>
              </w:rPr>
              <w:t>67</w:t>
            </w:r>
            <w:r w:rsidR="00DF7109">
              <w:rPr>
                <w:noProof/>
                <w:webHidden/>
              </w:rPr>
              <w:fldChar w:fldCharType="end"/>
            </w:r>
          </w:hyperlink>
        </w:p>
        <w:p w14:paraId="65757285" w14:textId="344CD1E6" w:rsidR="00DF7109" w:rsidRDefault="00B60AF5">
          <w:pPr>
            <w:pStyle w:val="TOC2"/>
            <w:rPr>
              <w:rFonts w:eastAsiaTheme="minorEastAsia"/>
              <w:noProof/>
              <w:sz w:val="22"/>
              <w:lang w:eastAsia="en-NZ"/>
            </w:rPr>
          </w:pPr>
          <w:hyperlink w:anchor="_Toc112926930" w:history="1">
            <w:r w:rsidR="00DF7109" w:rsidRPr="006A2DA9">
              <w:rPr>
                <w:rStyle w:val="Hyperlink"/>
                <w:noProof/>
              </w:rPr>
              <w:t>D.</w:t>
            </w:r>
            <w:r w:rsidR="00DF7109">
              <w:rPr>
                <w:rFonts w:eastAsiaTheme="minorEastAsia"/>
                <w:noProof/>
                <w:sz w:val="22"/>
                <w:lang w:eastAsia="en-NZ"/>
              </w:rPr>
              <w:tab/>
            </w:r>
            <w:r w:rsidR="00DF7109" w:rsidRPr="006A2DA9">
              <w:rPr>
                <w:rStyle w:val="Hyperlink"/>
                <w:bCs/>
                <w:noProof/>
              </w:rPr>
              <w:t>Engagements</w:t>
            </w:r>
            <w:r w:rsidR="00DF7109" w:rsidRPr="006A2DA9">
              <w:rPr>
                <w:rStyle w:val="Hyperlink"/>
                <w:noProof/>
              </w:rPr>
              <w:t xml:space="preserve"> Word Cloud</w:t>
            </w:r>
            <w:r w:rsidR="00DF7109">
              <w:rPr>
                <w:noProof/>
                <w:webHidden/>
              </w:rPr>
              <w:tab/>
            </w:r>
            <w:r w:rsidR="00DF7109">
              <w:rPr>
                <w:noProof/>
                <w:webHidden/>
              </w:rPr>
              <w:fldChar w:fldCharType="begin"/>
            </w:r>
            <w:r w:rsidR="00DF7109">
              <w:rPr>
                <w:noProof/>
                <w:webHidden/>
              </w:rPr>
              <w:instrText xml:space="preserve"> PAGEREF _Toc112926930 \h </w:instrText>
            </w:r>
            <w:r w:rsidR="00DF7109">
              <w:rPr>
                <w:noProof/>
                <w:webHidden/>
              </w:rPr>
            </w:r>
            <w:r w:rsidR="00DF7109">
              <w:rPr>
                <w:noProof/>
                <w:webHidden/>
              </w:rPr>
              <w:fldChar w:fldCharType="separate"/>
            </w:r>
            <w:r w:rsidR="00B734B0">
              <w:rPr>
                <w:noProof/>
                <w:webHidden/>
              </w:rPr>
              <w:t>67</w:t>
            </w:r>
            <w:r w:rsidR="00DF7109">
              <w:rPr>
                <w:noProof/>
                <w:webHidden/>
              </w:rPr>
              <w:fldChar w:fldCharType="end"/>
            </w:r>
          </w:hyperlink>
        </w:p>
        <w:p w14:paraId="65B737C6" w14:textId="34B933D7" w:rsidR="00DF7109" w:rsidRDefault="00B60AF5">
          <w:pPr>
            <w:pStyle w:val="TOC2"/>
            <w:rPr>
              <w:rFonts w:eastAsiaTheme="minorEastAsia"/>
              <w:noProof/>
              <w:sz w:val="22"/>
              <w:lang w:eastAsia="en-NZ"/>
            </w:rPr>
          </w:pPr>
          <w:hyperlink w:anchor="_Toc112926931" w:history="1">
            <w:r w:rsidR="00DF7109" w:rsidRPr="006A2DA9">
              <w:rPr>
                <w:rStyle w:val="Hyperlink"/>
                <w:bCs/>
                <w:noProof/>
              </w:rPr>
              <w:t>E.</w:t>
            </w:r>
            <w:r w:rsidR="00DF7109">
              <w:rPr>
                <w:rFonts w:eastAsiaTheme="minorEastAsia"/>
                <w:noProof/>
                <w:sz w:val="22"/>
                <w:lang w:eastAsia="en-NZ"/>
              </w:rPr>
              <w:tab/>
            </w:r>
            <w:r w:rsidR="00DF7109" w:rsidRPr="006A2DA9">
              <w:rPr>
                <w:rStyle w:val="Hyperlink"/>
                <w:bCs/>
                <w:noProof/>
              </w:rPr>
              <w:t>Current State and Data Availability Survey</w:t>
            </w:r>
            <w:r w:rsidR="00DF7109">
              <w:rPr>
                <w:noProof/>
                <w:webHidden/>
              </w:rPr>
              <w:tab/>
            </w:r>
            <w:r w:rsidR="00DF7109">
              <w:rPr>
                <w:noProof/>
                <w:webHidden/>
              </w:rPr>
              <w:fldChar w:fldCharType="begin"/>
            </w:r>
            <w:r w:rsidR="00DF7109">
              <w:rPr>
                <w:noProof/>
                <w:webHidden/>
              </w:rPr>
              <w:instrText xml:space="preserve"> PAGEREF _Toc112926931 \h </w:instrText>
            </w:r>
            <w:r w:rsidR="00DF7109">
              <w:rPr>
                <w:noProof/>
                <w:webHidden/>
              </w:rPr>
            </w:r>
            <w:r w:rsidR="00DF7109">
              <w:rPr>
                <w:noProof/>
                <w:webHidden/>
              </w:rPr>
              <w:fldChar w:fldCharType="separate"/>
            </w:r>
            <w:r w:rsidR="00B734B0">
              <w:rPr>
                <w:noProof/>
                <w:webHidden/>
              </w:rPr>
              <w:t>67</w:t>
            </w:r>
            <w:r w:rsidR="00DF7109">
              <w:rPr>
                <w:noProof/>
                <w:webHidden/>
              </w:rPr>
              <w:fldChar w:fldCharType="end"/>
            </w:r>
          </w:hyperlink>
        </w:p>
        <w:p w14:paraId="40E39081" w14:textId="5903BAA1" w:rsidR="00DF7109" w:rsidRDefault="00B60AF5">
          <w:pPr>
            <w:pStyle w:val="TOC2"/>
            <w:rPr>
              <w:rFonts w:eastAsiaTheme="minorEastAsia"/>
              <w:noProof/>
              <w:sz w:val="22"/>
              <w:lang w:eastAsia="en-NZ"/>
            </w:rPr>
          </w:pPr>
          <w:hyperlink w:anchor="_Toc112926932" w:history="1">
            <w:r w:rsidR="00DF7109" w:rsidRPr="006A2DA9">
              <w:rPr>
                <w:rStyle w:val="Hyperlink"/>
                <w:bCs/>
                <w:noProof/>
              </w:rPr>
              <w:t>F.</w:t>
            </w:r>
            <w:r w:rsidR="00DF7109">
              <w:rPr>
                <w:rFonts w:eastAsiaTheme="minorEastAsia"/>
                <w:noProof/>
                <w:sz w:val="22"/>
                <w:lang w:eastAsia="en-NZ"/>
              </w:rPr>
              <w:tab/>
            </w:r>
            <w:r w:rsidR="00DF7109" w:rsidRPr="006A2DA9">
              <w:rPr>
                <w:rStyle w:val="Hyperlink"/>
                <w:bCs/>
                <w:noProof/>
              </w:rPr>
              <w:t>Approval memo – Primary Health Dataset Proposal</w:t>
            </w:r>
            <w:r w:rsidR="00DF7109">
              <w:rPr>
                <w:noProof/>
                <w:webHidden/>
              </w:rPr>
              <w:tab/>
            </w:r>
            <w:r w:rsidR="00DF7109">
              <w:rPr>
                <w:noProof/>
                <w:webHidden/>
              </w:rPr>
              <w:fldChar w:fldCharType="begin"/>
            </w:r>
            <w:r w:rsidR="00DF7109">
              <w:rPr>
                <w:noProof/>
                <w:webHidden/>
              </w:rPr>
              <w:instrText xml:space="preserve"> PAGEREF _Toc112926932 \h </w:instrText>
            </w:r>
            <w:r w:rsidR="00DF7109">
              <w:rPr>
                <w:noProof/>
                <w:webHidden/>
              </w:rPr>
            </w:r>
            <w:r w:rsidR="00DF7109">
              <w:rPr>
                <w:noProof/>
                <w:webHidden/>
              </w:rPr>
              <w:fldChar w:fldCharType="separate"/>
            </w:r>
            <w:r w:rsidR="00B734B0">
              <w:rPr>
                <w:noProof/>
                <w:webHidden/>
              </w:rPr>
              <w:t>67</w:t>
            </w:r>
            <w:r w:rsidR="00DF7109">
              <w:rPr>
                <w:noProof/>
                <w:webHidden/>
              </w:rPr>
              <w:fldChar w:fldCharType="end"/>
            </w:r>
          </w:hyperlink>
        </w:p>
        <w:p w14:paraId="752B7C14" w14:textId="61A6645F" w:rsidR="00DF7109" w:rsidRDefault="00B60AF5">
          <w:pPr>
            <w:pStyle w:val="TOC2"/>
            <w:rPr>
              <w:rFonts w:eastAsiaTheme="minorEastAsia"/>
              <w:noProof/>
              <w:sz w:val="22"/>
              <w:lang w:eastAsia="en-NZ"/>
            </w:rPr>
          </w:pPr>
          <w:hyperlink w:anchor="_Toc112926933" w:history="1">
            <w:r w:rsidR="00DF7109" w:rsidRPr="006A2DA9">
              <w:rPr>
                <w:rStyle w:val="Hyperlink"/>
                <w:noProof/>
              </w:rPr>
              <w:t>G.</w:t>
            </w:r>
            <w:r w:rsidR="00DF7109">
              <w:rPr>
                <w:rFonts w:eastAsiaTheme="minorEastAsia"/>
                <w:noProof/>
                <w:sz w:val="22"/>
                <w:lang w:eastAsia="en-NZ"/>
              </w:rPr>
              <w:tab/>
            </w:r>
            <w:r w:rsidR="00DF7109" w:rsidRPr="006A2DA9">
              <w:rPr>
                <w:rStyle w:val="Hyperlink"/>
                <w:bCs/>
                <w:noProof/>
              </w:rPr>
              <w:t>Health and Disability System Review Report 2020</w:t>
            </w:r>
            <w:r w:rsidR="00DF7109">
              <w:rPr>
                <w:noProof/>
                <w:webHidden/>
              </w:rPr>
              <w:tab/>
            </w:r>
            <w:r w:rsidR="00DF7109">
              <w:rPr>
                <w:noProof/>
                <w:webHidden/>
              </w:rPr>
              <w:fldChar w:fldCharType="begin"/>
            </w:r>
            <w:r w:rsidR="00DF7109">
              <w:rPr>
                <w:noProof/>
                <w:webHidden/>
              </w:rPr>
              <w:instrText xml:space="preserve"> PAGEREF _Toc112926933 \h </w:instrText>
            </w:r>
            <w:r w:rsidR="00DF7109">
              <w:rPr>
                <w:noProof/>
                <w:webHidden/>
              </w:rPr>
            </w:r>
            <w:r w:rsidR="00DF7109">
              <w:rPr>
                <w:noProof/>
                <w:webHidden/>
              </w:rPr>
              <w:fldChar w:fldCharType="separate"/>
            </w:r>
            <w:r w:rsidR="00B734B0">
              <w:rPr>
                <w:noProof/>
                <w:webHidden/>
              </w:rPr>
              <w:t>67</w:t>
            </w:r>
            <w:r w:rsidR="00DF7109">
              <w:rPr>
                <w:noProof/>
                <w:webHidden/>
              </w:rPr>
              <w:fldChar w:fldCharType="end"/>
            </w:r>
          </w:hyperlink>
        </w:p>
        <w:p w14:paraId="2043F597" w14:textId="1BE9AB20" w:rsidR="00DF7109" w:rsidRDefault="00B60AF5">
          <w:pPr>
            <w:pStyle w:val="TOC2"/>
            <w:rPr>
              <w:rFonts w:eastAsiaTheme="minorEastAsia"/>
              <w:noProof/>
              <w:sz w:val="22"/>
              <w:lang w:eastAsia="en-NZ"/>
            </w:rPr>
          </w:pPr>
          <w:hyperlink w:anchor="_Toc112926934" w:history="1">
            <w:r w:rsidR="00DF7109" w:rsidRPr="006A2DA9">
              <w:rPr>
                <w:rStyle w:val="Hyperlink"/>
                <w:bCs/>
                <w:noProof/>
              </w:rPr>
              <w:t>H.</w:t>
            </w:r>
            <w:r w:rsidR="00DF7109">
              <w:rPr>
                <w:rFonts w:eastAsiaTheme="minorEastAsia"/>
                <w:noProof/>
                <w:sz w:val="22"/>
                <w:lang w:eastAsia="en-NZ"/>
              </w:rPr>
              <w:tab/>
            </w:r>
            <w:r w:rsidR="00DF7109" w:rsidRPr="006A2DA9">
              <w:rPr>
                <w:rStyle w:val="Hyperlink"/>
                <w:bCs/>
                <w:noProof/>
              </w:rPr>
              <w:t>Current State and Data Availability Survey PowerBI report</w:t>
            </w:r>
            <w:r w:rsidR="00DF7109">
              <w:rPr>
                <w:noProof/>
                <w:webHidden/>
              </w:rPr>
              <w:tab/>
            </w:r>
            <w:r w:rsidR="00DF7109">
              <w:rPr>
                <w:noProof/>
                <w:webHidden/>
              </w:rPr>
              <w:fldChar w:fldCharType="begin"/>
            </w:r>
            <w:r w:rsidR="00DF7109">
              <w:rPr>
                <w:noProof/>
                <w:webHidden/>
              </w:rPr>
              <w:instrText xml:space="preserve"> PAGEREF _Toc112926934 \h </w:instrText>
            </w:r>
            <w:r w:rsidR="00DF7109">
              <w:rPr>
                <w:noProof/>
                <w:webHidden/>
              </w:rPr>
            </w:r>
            <w:r w:rsidR="00DF7109">
              <w:rPr>
                <w:noProof/>
                <w:webHidden/>
              </w:rPr>
              <w:fldChar w:fldCharType="separate"/>
            </w:r>
            <w:r w:rsidR="00B734B0">
              <w:rPr>
                <w:noProof/>
                <w:webHidden/>
              </w:rPr>
              <w:t>68</w:t>
            </w:r>
            <w:r w:rsidR="00DF7109">
              <w:rPr>
                <w:noProof/>
                <w:webHidden/>
              </w:rPr>
              <w:fldChar w:fldCharType="end"/>
            </w:r>
          </w:hyperlink>
        </w:p>
        <w:p w14:paraId="6A31721A" w14:textId="0C46D9C2" w:rsidR="00DF7109" w:rsidRDefault="00B60AF5">
          <w:pPr>
            <w:pStyle w:val="TOC2"/>
            <w:rPr>
              <w:rFonts w:eastAsiaTheme="minorEastAsia"/>
              <w:noProof/>
              <w:sz w:val="22"/>
              <w:lang w:eastAsia="en-NZ"/>
            </w:rPr>
          </w:pPr>
          <w:hyperlink w:anchor="_Toc112926935" w:history="1">
            <w:r w:rsidR="00DF7109" w:rsidRPr="006A2DA9">
              <w:rPr>
                <w:rStyle w:val="Hyperlink"/>
                <w:bCs/>
                <w:noProof/>
              </w:rPr>
              <w:t>I.</w:t>
            </w:r>
            <w:r w:rsidR="00DF7109">
              <w:rPr>
                <w:rFonts w:eastAsiaTheme="minorEastAsia"/>
                <w:noProof/>
                <w:sz w:val="22"/>
                <w:lang w:eastAsia="en-NZ"/>
              </w:rPr>
              <w:tab/>
            </w:r>
            <w:r w:rsidR="00DF7109" w:rsidRPr="006A2DA9">
              <w:rPr>
                <w:rStyle w:val="Hyperlink"/>
                <w:bCs/>
                <w:noProof/>
              </w:rPr>
              <w:t>Stakeholder activities across the Consumer / Patient Journey Stages</w:t>
            </w:r>
            <w:r w:rsidR="00DF7109">
              <w:rPr>
                <w:noProof/>
                <w:webHidden/>
              </w:rPr>
              <w:tab/>
            </w:r>
            <w:r w:rsidR="00DF7109">
              <w:rPr>
                <w:noProof/>
                <w:webHidden/>
              </w:rPr>
              <w:fldChar w:fldCharType="begin"/>
            </w:r>
            <w:r w:rsidR="00DF7109">
              <w:rPr>
                <w:noProof/>
                <w:webHidden/>
              </w:rPr>
              <w:instrText xml:space="preserve"> PAGEREF _Toc112926935 \h </w:instrText>
            </w:r>
            <w:r w:rsidR="00DF7109">
              <w:rPr>
                <w:noProof/>
                <w:webHidden/>
              </w:rPr>
            </w:r>
            <w:r w:rsidR="00DF7109">
              <w:rPr>
                <w:noProof/>
                <w:webHidden/>
              </w:rPr>
              <w:fldChar w:fldCharType="separate"/>
            </w:r>
            <w:r w:rsidR="00B734B0">
              <w:rPr>
                <w:noProof/>
                <w:webHidden/>
              </w:rPr>
              <w:t>68</w:t>
            </w:r>
            <w:r w:rsidR="00DF7109">
              <w:rPr>
                <w:noProof/>
                <w:webHidden/>
              </w:rPr>
              <w:fldChar w:fldCharType="end"/>
            </w:r>
          </w:hyperlink>
        </w:p>
        <w:p w14:paraId="05F33DE5" w14:textId="0690C762" w:rsidR="00DF7109" w:rsidRDefault="00B60AF5">
          <w:pPr>
            <w:pStyle w:val="TOC2"/>
            <w:rPr>
              <w:rFonts w:eastAsiaTheme="minorEastAsia"/>
              <w:noProof/>
              <w:sz w:val="22"/>
              <w:lang w:eastAsia="en-NZ"/>
            </w:rPr>
          </w:pPr>
          <w:hyperlink w:anchor="_Toc112926936" w:history="1">
            <w:r w:rsidR="00DF7109" w:rsidRPr="006A2DA9">
              <w:rPr>
                <w:rStyle w:val="Hyperlink"/>
                <w:noProof/>
              </w:rPr>
              <w:t>J.</w:t>
            </w:r>
            <w:r w:rsidR="00DF7109">
              <w:rPr>
                <w:rFonts w:eastAsiaTheme="minorEastAsia"/>
                <w:noProof/>
                <w:sz w:val="22"/>
                <w:lang w:eastAsia="en-NZ"/>
              </w:rPr>
              <w:tab/>
            </w:r>
            <w:r w:rsidR="00DF7109" w:rsidRPr="006A2DA9">
              <w:rPr>
                <w:rStyle w:val="Hyperlink"/>
                <w:bCs/>
                <w:noProof/>
              </w:rPr>
              <w:t>Data and Information Strategy for Health and Disability 2021-2024</w:t>
            </w:r>
            <w:r w:rsidR="00DF7109">
              <w:rPr>
                <w:noProof/>
                <w:webHidden/>
              </w:rPr>
              <w:tab/>
            </w:r>
            <w:r w:rsidR="00DF7109">
              <w:rPr>
                <w:noProof/>
                <w:webHidden/>
              </w:rPr>
              <w:fldChar w:fldCharType="begin"/>
            </w:r>
            <w:r w:rsidR="00DF7109">
              <w:rPr>
                <w:noProof/>
                <w:webHidden/>
              </w:rPr>
              <w:instrText xml:space="preserve"> PAGEREF _Toc112926936 \h </w:instrText>
            </w:r>
            <w:r w:rsidR="00DF7109">
              <w:rPr>
                <w:noProof/>
                <w:webHidden/>
              </w:rPr>
            </w:r>
            <w:r w:rsidR="00DF7109">
              <w:rPr>
                <w:noProof/>
                <w:webHidden/>
              </w:rPr>
              <w:fldChar w:fldCharType="separate"/>
            </w:r>
            <w:r w:rsidR="00B734B0">
              <w:rPr>
                <w:noProof/>
                <w:webHidden/>
              </w:rPr>
              <w:t>68</w:t>
            </w:r>
            <w:r w:rsidR="00DF7109">
              <w:rPr>
                <w:noProof/>
                <w:webHidden/>
              </w:rPr>
              <w:fldChar w:fldCharType="end"/>
            </w:r>
          </w:hyperlink>
        </w:p>
        <w:p w14:paraId="5F9A23A0" w14:textId="09B636A5" w:rsidR="00DF7109" w:rsidRDefault="00B60AF5">
          <w:pPr>
            <w:pStyle w:val="TOC2"/>
            <w:rPr>
              <w:rFonts w:eastAsiaTheme="minorEastAsia"/>
              <w:noProof/>
              <w:sz w:val="22"/>
              <w:lang w:eastAsia="en-NZ"/>
            </w:rPr>
          </w:pPr>
          <w:hyperlink w:anchor="_Toc112926937" w:history="1">
            <w:r w:rsidR="00DF7109" w:rsidRPr="006A2DA9">
              <w:rPr>
                <w:rStyle w:val="Hyperlink"/>
                <w:bCs/>
                <w:noProof/>
              </w:rPr>
              <w:t>K.</w:t>
            </w:r>
            <w:r w:rsidR="00DF7109">
              <w:rPr>
                <w:rFonts w:eastAsiaTheme="minorEastAsia"/>
                <w:noProof/>
                <w:sz w:val="22"/>
                <w:lang w:eastAsia="en-NZ"/>
              </w:rPr>
              <w:tab/>
            </w:r>
            <w:r w:rsidR="00DF7109" w:rsidRPr="006A2DA9">
              <w:rPr>
                <w:rStyle w:val="Hyperlink"/>
                <w:bCs/>
                <w:noProof/>
              </w:rPr>
              <w:t>Interim Government Policy Statement on Health 2022-2024</w:t>
            </w:r>
            <w:r w:rsidR="00DF7109">
              <w:rPr>
                <w:noProof/>
                <w:webHidden/>
              </w:rPr>
              <w:tab/>
            </w:r>
            <w:r w:rsidR="00DF7109">
              <w:rPr>
                <w:noProof/>
                <w:webHidden/>
              </w:rPr>
              <w:fldChar w:fldCharType="begin"/>
            </w:r>
            <w:r w:rsidR="00DF7109">
              <w:rPr>
                <w:noProof/>
                <w:webHidden/>
              </w:rPr>
              <w:instrText xml:space="preserve"> PAGEREF _Toc112926937 \h </w:instrText>
            </w:r>
            <w:r w:rsidR="00DF7109">
              <w:rPr>
                <w:noProof/>
                <w:webHidden/>
              </w:rPr>
            </w:r>
            <w:r w:rsidR="00DF7109">
              <w:rPr>
                <w:noProof/>
                <w:webHidden/>
              </w:rPr>
              <w:fldChar w:fldCharType="separate"/>
            </w:r>
            <w:r w:rsidR="00B734B0">
              <w:rPr>
                <w:noProof/>
                <w:webHidden/>
              </w:rPr>
              <w:t>68</w:t>
            </w:r>
            <w:r w:rsidR="00DF7109">
              <w:rPr>
                <w:noProof/>
                <w:webHidden/>
              </w:rPr>
              <w:fldChar w:fldCharType="end"/>
            </w:r>
          </w:hyperlink>
        </w:p>
        <w:p w14:paraId="37559C20" w14:textId="786CBB89" w:rsidR="00DF7109" w:rsidRDefault="00B60AF5">
          <w:pPr>
            <w:pStyle w:val="TOC2"/>
            <w:rPr>
              <w:rFonts w:eastAsiaTheme="minorEastAsia"/>
              <w:noProof/>
              <w:sz w:val="22"/>
              <w:lang w:eastAsia="en-NZ"/>
            </w:rPr>
          </w:pPr>
          <w:hyperlink w:anchor="_Toc112926938" w:history="1">
            <w:r w:rsidR="00DF7109" w:rsidRPr="006A2DA9">
              <w:rPr>
                <w:rStyle w:val="Hyperlink"/>
                <w:noProof/>
              </w:rPr>
              <w:t>L.</w:t>
            </w:r>
            <w:r w:rsidR="00DF7109">
              <w:rPr>
                <w:rFonts w:eastAsiaTheme="minorEastAsia"/>
                <w:noProof/>
                <w:sz w:val="22"/>
                <w:lang w:eastAsia="en-NZ"/>
              </w:rPr>
              <w:tab/>
            </w:r>
            <w:r w:rsidR="00DF7109" w:rsidRPr="006A2DA9">
              <w:rPr>
                <w:rStyle w:val="Hyperlink"/>
                <w:bCs/>
                <w:noProof/>
              </w:rPr>
              <w:t>PHDP Governance Terms of Reference</w:t>
            </w:r>
            <w:r w:rsidR="00DF7109">
              <w:rPr>
                <w:noProof/>
                <w:webHidden/>
              </w:rPr>
              <w:tab/>
            </w:r>
            <w:r w:rsidR="00DF7109">
              <w:rPr>
                <w:noProof/>
                <w:webHidden/>
              </w:rPr>
              <w:fldChar w:fldCharType="begin"/>
            </w:r>
            <w:r w:rsidR="00DF7109">
              <w:rPr>
                <w:noProof/>
                <w:webHidden/>
              </w:rPr>
              <w:instrText xml:space="preserve"> PAGEREF _Toc112926938 \h </w:instrText>
            </w:r>
            <w:r w:rsidR="00DF7109">
              <w:rPr>
                <w:noProof/>
                <w:webHidden/>
              </w:rPr>
            </w:r>
            <w:r w:rsidR="00DF7109">
              <w:rPr>
                <w:noProof/>
                <w:webHidden/>
              </w:rPr>
              <w:fldChar w:fldCharType="separate"/>
            </w:r>
            <w:r w:rsidR="00B734B0">
              <w:rPr>
                <w:noProof/>
                <w:webHidden/>
              </w:rPr>
              <w:t>68</w:t>
            </w:r>
            <w:r w:rsidR="00DF7109">
              <w:rPr>
                <w:noProof/>
                <w:webHidden/>
              </w:rPr>
              <w:fldChar w:fldCharType="end"/>
            </w:r>
          </w:hyperlink>
        </w:p>
        <w:p w14:paraId="702FC657" w14:textId="6A5339C9" w:rsidR="00630DE1" w:rsidRDefault="00630DE1">
          <w:r>
            <w:fldChar w:fldCharType="end"/>
          </w:r>
        </w:p>
      </w:sdtContent>
    </w:sdt>
    <w:p w14:paraId="73D8E047" w14:textId="77777777" w:rsidR="00014BB0" w:rsidRDefault="00014BB0" w:rsidP="00630DE1">
      <w:r>
        <w:br w:type="page"/>
      </w:r>
    </w:p>
    <w:p w14:paraId="3B0441E4" w14:textId="77777777" w:rsidR="00F074D6" w:rsidRDefault="00F074D6" w:rsidP="005938BD">
      <w:pPr>
        <w:pStyle w:val="Heading1"/>
      </w:pPr>
      <w:bookmarkStart w:id="1" w:name="_Toc112926871"/>
      <w:r>
        <w:lastRenderedPageBreak/>
        <w:t>Acknowledgements</w:t>
      </w:r>
      <w:bookmarkEnd w:id="1"/>
    </w:p>
    <w:p w14:paraId="1F77B6DF" w14:textId="0945301B" w:rsidR="008128D6" w:rsidRPr="008128D6" w:rsidRDefault="008128D6" w:rsidP="008128D6">
      <w:pPr>
        <w:rPr>
          <w:b/>
          <w:bCs/>
        </w:rPr>
      </w:pPr>
      <w:r w:rsidRPr="008128D6">
        <w:rPr>
          <w:b/>
          <w:bCs/>
        </w:rPr>
        <w:t>Author</w:t>
      </w:r>
      <w:r w:rsidR="53D5594F" w:rsidRPr="4B7982D9">
        <w:rPr>
          <w:b/>
          <w:bCs/>
        </w:rPr>
        <w:t>(s)</w:t>
      </w:r>
    </w:p>
    <w:p w14:paraId="476FDEB7" w14:textId="0702F9F9" w:rsidR="008128D6" w:rsidRDefault="53D5594F" w:rsidP="008128D6">
      <w:r>
        <w:t xml:space="preserve">Author: </w:t>
      </w:r>
    </w:p>
    <w:p w14:paraId="4EAF41BB" w14:textId="37F54F92" w:rsidR="008128D6" w:rsidRDefault="008128D6" w:rsidP="008128D6">
      <w:r>
        <w:t>Gayatri Sevilla Fernando, Lead / Senior Business Analyst, Primary Health Care System Improvement, Innovation and Commissioning</w:t>
      </w:r>
    </w:p>
    <w:p w14:paraId="221C110E" w14:textId="66C21A32" w:rsidR="008128D6" w:rsidRDefault="35C1CAEE" w:rsidP="629459F8">
      <w:r>
        <w:t xml:space="preserve">Editors: </w:t>
      </w:r>
    </w:p>
    <w:p w14:paraId="00A76FD1" w14:textId="5950267C" w:rsidR="00661CFA" w:rsidRDefault="35A618E3" w:rsidP="008128D6">
      <w:r>
        <w:t xml:space="preserve">Stephen </w:t>
      </w:r>
      <w:proofErr w:type="spellStart"/>
      <w:r>
        <w:t>Lavery</w:t>
      </w:r>
      <w:proofErr w:type="spellEnd"/>
      <w:r>
        <w:t>, Programme Manager Primary Health Care System Improvement, Innovation and Commissioning</w:t>
      </w:r>
    </w:p>
    <w:p w14:paraId="64C0003C" w14:textId="3539A8E0" w:rsidR="008128D6" w:rsidRPr="008128D6" w:rsidRDefault="35A618E3" w:rsidP="008128D6">
      <w:pPr>
        <w:rPr>
          <w:b/>
          <w:bCs/>
        </w:rPr>
      </w:pPr>
      <w:r>
        <w:t>Tony Cooke</w:t>
      </w:r>
      <w:r w:rsidR="00C46EF6">
        <w:t>,</w:t>
      </w:r>
      <w:r>
        <w:t xml:space="preserve"> Co-lead, Primary Health Dataset Programme </w:t>
      </w:r>
    </w:p>
    <w:p w14:paraId="64401345" w14:textId="77777777" w:rsidR="001539EE" w:rsidRDefault="001539EE" w:rsidP="004B6EDE">
      <w:pPr>
        <w:rPr>
          <w:b/>
          <w:bCs/>
        </w:rPr>
      </w:pPr>
    </w:p>
    <w:p w14:paraId="3D942790" w14:textId="77BE8D4F" w:rsidR="001539EE" w:rsidRPr="001539EE" w:rsidRDefault="001539EE" w:rsidP="004B6EDE">
      <w:pPr>
        <w:rPr>
          <w:b/>
          <w:bCs/>
        </w:rPr>
      </w:pPr>
      <w:r w:rsidRPr="001539EE">
        <w:rPr>
          <w:b/>
          <w:bCs/>
        </w:rPr>
        <w:t>Acknowledgements</w:t>
      </w:r>
    </w:p>
    <w:p w14:paraId="5C1601C9" w14:textId="6927F94E" w:rsidR="008128D6" w:rsidRDefault="008128D6" w:rsidP="004B6EDE">
      <w:r>
        <w:t>To Primary Health Organisations and contracted provider</w:t>
      </w:r>
      <w:r w:rsidR="000700DF">
        <w:t xml:space="preserve"> CEO</w:t>
      </w:r>
      <w:r>
        <w:t>s</w:t>
      </w:r>
      <w:r w:rsidR="000700DF">
        <w:t xml:space="preserve"> and technical representatives</w:t>
      </w:r>
      <w:r>
        <w:t xml:space="preserve">, </w:t>
      </w:r>
      <w:r w:rsidR="00EF566A" w:rsidRPr="00EF566A">
        <w:t>Royal New Zealand College of General Practitioners (RNZCGP) and New Zealand Rural General Practice Network (NZRGPN)</w:t>
      </w:r>
      <w:r w:rsidRPr="00030570">
        <w:t>,</w:t>
      </w:r>
      <w:r w:rsidR="004B6EDE" w:rsidRPr="004B6EDE">
        <w:t xml:space="preserve"> </w:t>
      </w:r>
      <w:r w:rsidR="004B6EDE">
        <w:t xml:space="preserve">Managed Services Organisations (MSO). </w:t>
      </w:r>
      <w:proofErr w:type="spellStart"/>
      <w:r w:rsidR="004B6EDE">
        <w:t>GenPro</w:t>
      </w:r>
      <w:proofErr w:type="spellEnd"/>
      <w:r w:rsidR="004B6EDE">
        <w:t xml:space="preserve">, Māori health providers, Federation of Primary Care, Practice Managers and Administrators Association of New Zealand (PMAANZ), Primary Care Clinical Leads, Health Quality and Safety Commission (HQSC), </w:t>
      </w:r>
      <w:r w:rsidR="00132526">
        <w:t>National Collections and Reporting Team, Health and Disability Intelligence</w:t>
      </w:r>
      <w:r w:rsidR="00AA64C0">
        <w:t>, Te Whatu Ora</w:t>
      </w:r>
      <w:r>
        <w:t>, Christine Scott, National Manager, Clinical Pathways</w:t>
      </w:r>
      <w:r w:rsidR="00007619">
        <w:t>, Te Whatu Ora</w:t>
      </w:r>
      <w:r w:rsidR="1AA9213A">
        <w:t xml:space="preserve"> </w:t>
      </w:r>
      <w:r w:rsidR="3925013D">
        <w:t xml:space="preserve">and the Primary Health Dataset Programme Governance Board. </w:t>
      </w:r>
    </w:p>
    <w:p w14:paraId="0BEF0C2F" w14:textId="77777777" w:rsidR="008128D6" w:rsidRDefault="008128D6" w:rsidP="008128D6"/>
    <w:p w14:paraId="6CB30B43" w14:textId="77777777" w:rsidR="008128D6" w:rsidRPr="008128D6" w:rsidRDefault="008128D6" w:rsidP="008128D6">
      <w:pPr>
        <w:rPr>
          <w:b/>
          <w:bCs/>
        </w:rPr>
      </w:pPr>
      <w:r w:rsidRPr="008128D6">
        <w:rPr>
          <w:b/>
          <w:bCs/>
        </w:rPr>
        <w:t xml:space="preserve">Disclaimer </w:t>
      </w:r>
    </w:p>
    <w:p w14:paraId="2BC3FF47" w14:textId="0437BE3C" w:rsidR="008128D6" w:rsidRDefault="008128D6" w:rsidP="008128D6">
      <w:r>
        <w:t xml:space="preserve">The insights and recommendations in this case study </w:t>
      </w:r>
      <w:r w:rsidR="00545A00">
        <w:t>are</w:t>
      </w:r>
      <w:r>
        <w:t xml:space="preserve"> the result of the analysis and interpretation of the Authors, based on the engagements held with the Primary Health Organisations and contracted providers in June and July 2022. </w:t>
      </w:r>
    </w:p>
    <w:p w14:paraId="19251D0A" w14:textId="77777777" w:rsidR="008128D6" w:rsidRDefault="008128D6" w:rsidP="008128D6"/>
    <w:p w14:paraId="0AB3D9FB" w14:textId="30BE29EE" w:rsidR="008128D6" w:rsidRDefault="008128D6">
      <w:pPr>
        <w:spacing w:before="0" w:after="160" w:line="259" w:lineRule="auto"/>
        <w:rPr>
          <w:highlight w:val="yellow"/>
        </w:rPr>
      </w:pPr>
      <w:r>
        <w:rPr>
          <w:highlight w:val="yellow"/>
        </w:rPr>
        <w:br w:type="page"/>
      </w:r>
    </w:p>
    <w:p w14:paraId="16BF18D4" w14:textId="4DC47336" w:rsidR="00272548" w:rsidRDefault="00C033FA" w:rsidP="005938BD">
      <w:pPr>
        <w:pStyle w:val="Heading1"/>
      </w:pPr>
      <w:bookmarkStart w:id="2" w:name="_Toc112926872"/>
      <w:r w:rsidRPr="00C033FA">
        <w:lastRenderedPageBreak/>
        <w:t>Executive summar</w:t>
      </w:r>
      <w:r w:rsidR="00272548">
        <w:t>y</w:t>
      </w:r>
      <w:bookmarkEnd w:id="2"/>
    </w:p>
    <w:p w14:paraId="27F9CFCA" w14:textId="6E37F5E0" w:rsidR="00446B6A" w:rsidRPr="00446B6A" w:rsidRDefault="00446B6A" w:rsidP="00446B6A">
      <w:pPr>
        <w:spacing w:after="60" w:line="360" w:lineRule="auto"/>
        <w:rPr>
          <w:sz w:val="22"/>
        </w:rPr>
      </w:pPr>
      <w:r w:rsidRPr="00446B6A">
        <w:t xml:space="preserve">Implementing the Health and Disability System Review (The Review) recommendations to support good health outcomes for all New Zealanders require a connected, equitable and sustainable health system reliant on significant improvements to the way data and information will be collected, managed, used, and shared.  </w:t>
      </w:r>
    </w:p>
    <w:p w14:paraId="1EF1CD2E" w14:textId="77777777" w:rsidR="00446B6A" w:rsidRPr="00446B6A" w:rsidRDefault="00446B6A" w:rsidP="00446B6A">
      <w:pPr>
        <w:spacing w:after="60" w:line="360" w:lineRule="auto"/>
      </w:pPr>
      <w:r w:rsidRPr="00446B6A">
        <w:t xml:space="preserve">The Primary Health Dataset Programme (PHDP) serves to support the Review’s outcomes, specifically in helping enable population health approaches.  Primary Health Organisations (PHOs) were engaged and surveyed with respect to their role and expertise in data management, as well as a broad engagement with other primary health groups to understand current state data capability and data availability accordingly, the results of which are presented in this report.   </w:t>
      </w:r>
    </w:p>
    <w:p w14:paraId="1E3161E3" w14:textId="711315B8" w:rsidR="00446B6A" w:rsidRPr="00446B6A" w:rsidRDefault="00446B6A" w:rsidP="00446B6A">
      <w:pPr>
        <w:spacing w:after="60" w:line="360" w:lineRule="auto"/>
      </w:pPr>
      <w:r w:rsidRPr="00446B6A">
        <w:t xml:space="preserve">The current state analysis focusing on data capability reveal an average self-reported rating of 83% in effectiveness as far as PHOs’ data capabilities are concerned. The highest confidence is found in PHOs’ ability to collaborate with general practices (GPs), rated at an average of 91%, in contrast to data governance capabilities rated at an average 76%.  Ratings varied considerably across PHOs. For data governance, for example, some say their data governance is very good, while others say there is room for improvement.  This variability also exists between PHOs relative to their size. Small (enrolment population less than 100,000) and large (greater than 250,000) PHOs tend to describe better relationships with their affiliated general practices and consequently they have a higher degree of trust when sharing information, while some medium sized PHOs (enrolment population between 100,000 and 250,000) describe struggles with general practices who opt-out of providing data for wider analytical purposes in around 5% of cases. </w:t>
      </w:r>
    </w:p>
    <w:p w14:paraId="73B287D7" w14:textId="2BDEDFAC" w:rsidR="00446B6A" w:rsidRPr="00446B6A" w:rsidRDefault="00446B6A" w:rsidP="00446B6A">
      <w:pPr>
        <w:spacing w:after="60" w:line="360" w:lineRule="auto"/>
      </w:pPr>
      <w:r w:rsidRPr="00446B6A">
        <w:t xml:space="preserve">Many of the technology platforms and tools used by PHOs are typical mainstream technologies </w:t>
      </w:r>
      <w:r w:rsidR="001179A7" w:rsidRPr="00446B6A">
        <w:t>e.g.,</w:t>
      </w:r>
      <w:r w:rsidRPr="00446B6A">
        <w:t xml:space="preserve"> </w:t>
      </w:r>
      <w:proofErr w:type="spellStart"/>
      <w:r w:rsidRPr="00446B6A">
        <w:t>PowerBI</w:t>
      </w:r>
      <w:proofErr w:type="spellEnd"/>
      <w:r w:rsidRPr="00446B6A">
        <w:t xml:space="preserve">, Office 365, Azure, etc., for the most part, and a reasonably high level of confidence was expressed in their use. Larger PHOs and Management Service Organisations (MSO) are naturally more sophisticated in their range of data collected and the use of programme or population level dashboards compared with medium sized PHOs who experience more difficulty.  </w:t>
      </w:r>
    </w:p>
    <w:p w14:paraId="2312317A" w14:textId="04351C5F" w:rsidR="00446B6A" w:rsidRPr="00446B6A" w:rsidRDefault="00446B6A" w:rsidP="00446B6A">
      <w:pPr>
        <w:spacing w:after="60" w:line="360" w:lineRule="auto"/>
      </w:pPr>
      <w:r w:rsidRPr="00446B6A">
        <w:t xml:space="preserve">While larger PHOs have the economy of scale to conduct population health analysis, other PHOs expressed a shortage of resources and knowledge to perform more detailed </w:t>
      </w:r>
      <w:r w:rsidRPr="00446B6A">
        <w:lastRenderedPageBreak/>
        <w:t xml:space="preserve">population health analysis and other forms of analysis, for example, for surveillance. There is a desire for greater sharing of knowledge and to have repeatable and recognised methodologies in this area. </w:t>
      </w:r>
    </w:p>
    <w:p w14:paraId="185A26CC" w14:textId="77777777" w:rsidR="00446B6A" w:rsidRPr="00446B6A" w:rsidRDefault="00446B6A" w:rsidP="00446B6A">
      <w:pPr>
        <w:spacing w:after="60" w:line="360" w:lineRule="auto"/>
      </w:pPr>
      <w:r w:rsidRPr="00446B6A">
        <w:t xml:space="preserve">As far as data availability to potentially produce the Primary Health Dataset is concerned, 73% of the proposed data elements appear to be held by PHOs already, 53% of which will require transformation. This increases to 84%, however, upon removing 9 data elements, also reducing the extent to which transformation will be required at 41% of data elements only.  </w:t>
      </w:r>
    </w:p>
    <w:p w14:paraId="558F1DC6" w14:textId="048E2AFA" w:rsidR="00446B6A" w:rsidRPr="00446B6A" w:rsidRDefault="00446B6A" w:rsidP="00446B6A">
      <w:pPr>
        <w:spacing w:after="60" w:line="360" w:lineRule="auto"/>
      </w:pPr>
      <w:r w:rsidRPr="00446B6A">
        <w:t>Survey results also show that PHOs are collecting data from all the key data classes identified in recommendations circulated to the PHDP governance group in May 2022. Predictably, where data coincides with reportable measures or claims for various programmes there is a high degree of alignment e.g., smoking status, immunisation. PHOs already use this data for a wide variety of purposes, and all have said they use the data for better decision</w:t>
      </w:r>
      <w:r w:rsidR="00A80F46">
        <w:t xml:space="preserve"> </w:t>
      </w:r>
      <w:r w:rsidRPr="00446B6A">
        <w:t xml:space="preserve">making for health service design and a population health focus.  </w:t>
      </w:r>
    </w:p>
    <w:p w14:paraId="6E762193" w14:textId="7356F6F1" w:rsidR="00446B6A" w:rsidRPr="00446B6A" w:rsidRDefault="00446B6A" w:rsidP="00446B6A">
      <w:pPr>
        <w:spacing w:after="60" w:line="360" w:lineRule="auto"/>
      </w:pPr>
      <w:r w:rsidRPr="00446B6A">
        <w:t>Furthermore, considerable investment and effort has already been made by PHO data management teams in customising code to manage the extraction of data from practice management systems. However, because there have been few incentives for classifying and moderating data at the point of care, data tends to be collected in a variety of different ways and in different formats or as plain text – even within same versions of the system. PHO data management staff have to unravel all manner of variety in order to standardise the data to allow it to be consumed for analytical purposes.</w:t>
      </w:r>
    </w:p>
    <w:p w14:paraId="3672692F" w14:textId="6A577498" w:rsidR="00446B6A" w:rsidRPr="00446B6A" w:rsidRDefault="00446B6A" w:rsidP="00446B6A">
      <w:pPr>
        <w:spacing w:after="60" w:line="360" w:lineRule="auto"/>
      </w:pPr>
      <w:r w:rsidRPr="00446B6A">
        <w:t>All PHOs have also expressed a desire for better and easier access to existing datasets held nationally to support their population health analysis practices. In some cases, survey results reveal a lack of awareness that National Collections data is available for their use. Also, rather than try and source data from National Collections, some PHOs have instead worked with their Te Whatu Ora districts to combine secondary care data into a population health dataset, which ends up being more up to date because of the</w:t>
      </w:r>
      <w:r w:rsidR="002F43B9">
        <w:t xml:space="preserve"> </w:t>
      </w:r>
      <w:r w:rsidR="0094591E">
        <w:t>six</w:t>
      </w:r>
      <w:r w:rsidRPr="00446B6A">
        <w:t>-week time lag in reporting hospital discharges to the National Minimum Dataset.</w:t>
      </w:r>
    </w:p>
    <w:p w14:paraId="5E90B13B" w14:textId="3820E534" w:rsidR="000A0436" w:rsidRPr="00446B6A" w:rsidRDefault="00446B6A" w:rsidP="00446B6A">
      <w:pPr>
        <w:spacing w:before="0" w:after="60" w:line="360" w:lineRule="auto"/>
      </w:pPr>
      <w:r w:rsidRPr="00446B6A">
        <w:t xml:space="preserve">The PHDP programme has conveyed in its engagements that this report will be used to inform recommendations to further develop the programme. A thematic analysis of PHOs’ feedback shows that their belief in this programme’s success will depend on barriers to be addressed around data governance, leadership, sufficient funding, capability support, technology, process, data quality, data culture, general practice and vendor support.  </w:t>
      </w:r>
      <w:r w:rsidR="00B41F34" w:rsidRPr="00446B6A">
        <w:t xml:space="preserve"> </w:t>
      </w:r>
    </w:p>
    <w:p w14:paraId="0EA2B359" w14:textId="4F8D2B10" w:rsidR="00272548" w:rsidRDefault="00272548" w:rsidP="00272548">
      <w:pPr>
        <w:pStyle w:val="Heading1"/>
        <w:numPr>
          <w:ilvl w:val="0"/>
          <w:numId w:val="8"/>
        </w:numPr>
      </w:pPr>
      <w:bookmarkStart w:id="3" w:name="_Toc112926873"/>
      <w:r>
        <w:lastRenderedPageBreak/>
        <w:t>Objective</w:t>
      </w:r>
      <w:bookmarkEnd w:id="3"/>
    </w:p>
    <w:p w14:paraId="68D14973" w14:textId="1BE4C59B" w:rsidR="004F4117" w:rsidRDefault="004F4117" w:rsidP="005952B0">
      <w:pPr>
        <w:spacing w:line="360" w:lineRule="auto"/>
        <w:ind w:left="284" w:hanging="284"/>
      </w:pPr>
      <w:r>
        <w:t>1.</w:t>
      </w:r>
      <w:r w:rsidR="0022540C">
        <w:t xml:space="preserve"> </w:t>
      </w:r>
      <w:r>
        <w:t xml:space="preserve">To analyse and document the current data management </w:t>
      </w:r>
      <w:r w:rsidR="37C3BA38">
        <w:t xml:space="preserve">approaches </w:t>
      </w:r>
      <w:r>
        <w:t>of Primary Health Organisations (PHOs) to support the Primary Health Dataset Programme.</w:t>
      </w:r>
    </w:p>
    <w:p w14:paraId="3FFBA99A" w14:textId="37D548AA" w:rsidR="004F4117" w:rsidRDefault="004F4117" w:rsidP="0055275B">
      <w:pPr>
        <w:spacing w:line="360" w:lineRule="auto"/>
        <w:ind w:left="284" w:hanging="284"/>
      </w:pPr>
      <w:r>
        <w:t>2.</w:t>
      </w:r>
      <w:r w:rsidR="0022540C">
        <w:t xml:space="preserve"> </w:t>
      </w:r>
      <w:r>
        <w:t>To assess the barriers and risks associated with the development of the Primary Health Dataset</w:t>
      </w:r>
      <w:r w:rsidR="00147BD5">
        <w:t>.</w:t>
      </w:r>
    </w:p>
    <w:p w14:paraId="49246C1E" w14:textId="27A79B0D" w:rsidR="004E4F85" w:rsidRPr="004E4F85" w:rsidRDefault="004F4117" w:rsidP="0055275B">
      <w:pPr>
        <w:spacing w:line="360" w:lineRule="auto"/>
        <w:ind w:left="284" w:hanging="284"/>
      </w:pPr>
      <w:r>
        <w:t>3.</w:t>
      </w:r>
      <w:r w:rsidR="0022540C">
        <w:t xml:space="preserve"> </w:t>
      </w:r>
      <w:r>
        <w:t xml:space="preserve">To confirm the scope and direction of any further analysis required to shape the next steps in the programme, which will inform </w:t>
      </w:r>
      <w:r w:rsidR="53CBBAD3">
        <w:t>options</w:t>
      </w:r>
      <w:r w:rsidR="6A209D4B">
        <w:t xml:space="preserve"> </w:t>
      </w:r>
      <w:r w:rsidR="5E9E41E1">
        <w:t xml:space="preserve">for the establishment of a primary health dataset, </w:t>
      </w:r>
      <w:r>
        <w:t>timeframes</w:t>
      </w:r>
      <w:r w:rsidR="29704139">
        <w:t xml:space="preserve"> and</w:t>
      </w:r>
      <w:r>
        <w:t xml:space="preserve"> resource requirements.</w:t>
      </w:r>
      <w:r w:rsidR="00E64B8C">
        <w:t xml:space="preserve"> </w:t>
      </w:r>
    </w:p>
    <w:p w14:paraId="0CAB071C" w14:textId="4F8D2B10" w:rsidR="003E27A4" w:rsidRDefault="00272548" w:rsidP="00272548">
      <w:pPr>
        <w:pStyle w:val="Heading1"/>
        <w:numPr>
          <w:ilvl w:val="0"/>
          <w:numId w:val="8"/>
        </w:numPr>
      </w:pPr>
      <w:bookmarkStart w:id="4" w:name="_Toc112926874"/>
      <w:r>
        <w:t>Backgroun</w:t>
      </w:r>
      <w:r w:rsidR="003E27A4">
        <w:t>d</w:t>
      </w:r>
      <w:bookmarkEnd w:id="4"/>
    </w:p>
    <w:p w14:paraId="24166A95" w14:textId="67C81C91" w:rsidR="00ED60A9" w:rsidRPr="004F13BE" w:rsidRDefault="00ED60A9" w:rsidP="00ED60A9">
      <w:pPr>
        <w:spacing w:line="360" w:lineRule="auto"/>
      </w:pPr>
      <w:r w:rsidRPr="2B365BBF">
        <w:t>Significant change has been signalled through the government’s decisions to implement the</w:t>
      </w:r>
      <w:r w:rsidR="007A6901">
        <w:t xml:space="preserve"> Health and Disability</w:t>
      </w:r>
      <w:r w:rsidRPr="2B365BBF">
        <w:t xml:space="preserve"> Review</w:t>
      </w:r>
      <w:r w:rsidR="007A6901">
        <w:t xml:space="preserve"> 2020</w:t>
      </w:r>
      <w:r>
        <w:rPr>
          <w:rStyle w:val="FootnoteReference"/>
        </w:rPr>
        <w:footnoteReference w:id="2"/>
      </w:r>
      <w:r w:rsidRPr="2B365BBF">
        <w:t xml:space="preserve">. Critical to these proposed changes is the intention to significantly shift the focus of the health system to improving equity for people who have access barriers or do not participate in the health system, as well as in ensuring the system is integrated and deliberately planned with a longer-term focus. </w:t>
      </w:r>
    </w:p>
    <w:p w14:paraId="0B039A64" w14:textId="77777777" w:rsidR="00ED60A9" w:rsidRPr="00ED60A9" w:rsidRDefault="00ED60A9" w:rsidP="00ED60A9">
      <w:pPr>
        <w:spacing w:line="360" w:lineRule="auto"/>
        <w:rPr>
          <w:rFonts w:cstheme="minorHAnsi"/>
        </w:rPr>
      </w:pPr>
      <w:r w:rsidRPr="00ED60A9">
        <w:rPr>
          <w:rFonts w:cstheme="minorHAnsi"/>
        </w:rPr>
        <w:t>Similarly, the Waitangi Tribunal findings from the Wai 2575 - the Health Services and Outcomes Inquiry (Wai 2575)</w:t>
      </w:r>
      <w:r>
        <w:rPr>
          <w:rStyle w:val="FootnoteReference"/>
          <w:rFonts w:cstheme="minorHAnsi"/>
        </w:rPr>
        <w:footnoteReference w:id="3"/>
      </w:r>
      <w:r w:rsidRPr="00ED60A9">
        <w:rPr>
          <w:rFonts w:cstheme="minorHAnsi"/>
        </w:rPr>
        <w:t xml:space="preserve"> further consolidates policy, strategy, and operational direction for the system in terms of improved outcomes for Māori. </w:t>
      </w:r>
    </w:p>
    <w:p w14:paraId="2446B403" w14:textId="701DEAC2" w:rsidR="00ED60A9" w:rsidRPr="004F13BE" w:rsidRDefault="00ED60A9" w:rsidP="00ED60A9">
      <w:pPr>
        <w:spacing w:line="360" w:lineRule="auto"/>
      </w:pPr>
      <w:proofErr w:type="spellStart"/>
      <w:r>
        <w:t>Manat</w:t>
      </w:r>
      <w:r w:rsidRPr="000C430E">
        <w:t>ū</w:t>
      </w:r>
      <w:proofErr w:type="spellEnd"/>
      <w:r w:rsidRPr="000C430E">
        <w:t xml:space="preserve"> </w:t>
      </w:r>
      <w:r>
        <w:t>Hauora (</w:t>
      </w:r>
      <w:r w:rsidRPr="19671152">
        <w:t>Ministry</w:t>
      </w:r>
      <w:r>
        <w:t xml:space="preserve"> of</w:t>
      </w:r>
      <w:r w:rsidRPr="19671152">
        <w:t xml:space="preserve"> Health</w:t>
      </w:r>
      <w:r>
        <w:t>)</w:t>
      </w:r>
      <w:r w:rsidRPr="19671152">
        <w:t xml:space="preserve">, </w:t>
      </w:r>
      <w:r>
        <w:t>Te Whatu Ora (</w:t>
      </w:r>
      <w:r w:rsidRPr="19671152">
        <w:t xml:space="preserve">Health New Zealand) and </w:t>
      </w:r>
      <w:r>
        <w:t xml:space="preserve">Te Aka </w:t>
      </w:r>
      <w:proofErr w:type="spellStart"/>
      <w:r>
        <w:t>Whai</w:t>
      </w:r>
      <w:proofErr w:type="spellEnd"/>
      <w:r>
        <w:t xml:space="preserve"> Ora (</w:t>
      </w:r>
      <w:r w:rsidRPr="19671152">
        <w:t xml:space="preserve">Māori Health Authority) </w:t>
      </w:r>
      <w:r w:rsidR="0156915A">
        <w:t>are the structures</w:t>
      </w:r>
      <w:r w:rsidRPr="19671152">
        <w:t xml:space="preserve"> to advance these aims. </w:t>
      </w:r>
    </w:p>
    <w:p w14:paraId="4774AE15" w14:textId="2609310B" w:rsidR="00ED60A9" w:rsidRPr="004F13BE" w:rsidRDefault="7648C4ED" w:rsidP="00ED60A9">
      <w:pPr>
        <w:spacing w:line="360" w:lineRule="auto"/>
      </w:pPr>
      <w:r>
        <w:t>Data and digital enabled approaches</w:t>
      </w:r>
      <w:r w:rsidR="00ED60A9" w:rsidRPr="71587F95">
        <w:t xml:space="preserve"> </w:t>
      </w:r>
      <w:r w:rsidR="0B2A035C">
        <w:t>are</w:t>
      </w:r>
      <w:r w:rsidR="7F0F7A7D">
        <w:t xml:space="preserve"> </w:t>
      </w:r>
      <w:r w:rsidR="00ED60A9" w:rsidRPr="71587F95">
        <w:t>key enablers. As the health and disability system increasingly relies on technology, the development</w:t>
      </w:r>
      <w:r w:rsidR="00345773">
        <w:t>,</w:t>
      </w:r>
      <w:r w:rsidR="00ED60A9" w:rsidRPr="71587F95">
        <w:t xml:space="preserve"> creation and use of nationally standardised datasets</w:t>
      </w:r>
      <w:r w:rsidR="00ED60A9">
        <w:t xml:space="preserve"> </w:t>
      </w:r>
      <w:r w:rsidR="005539E7">
        <w:t xml:space="preserve">as well as </w:t>
      </w:r>
      <w:r w:rsidR="00ED60A9" w:rsidRPr="71587F95">
        <w:t xml:space="preserve">the joining up of all data including </w:t>
      </w:r>
      <w:r w:rsidR="06A8D4CA">
        <w:t xml:space="preserve">data managed in a </w:t>
      </w:r>
      <w:r w:rsidR="00ED60A9" w:rsidRPr="71587F95">
        <w:t xml:space="preserve">primary </w:t>
      </w:r>
      <w:r w:rsidR="4599FF8D">
        <w:t xml:space="preserve">and community care setting </w:t>
      </w:r>
      <w:r w:rsidR="00ED60A9" w:rsidRPr="71587F95">
        <w:t xml:space="preserve">will be essential to targeting of </w:t>
      </w:r>
      <w:r w:rsidR="37DBA0BC">
        <w:t xml:space="preserve">priority </w:t>
      </w:r>
      <w:r w:rsidR="00ED60A9" w:rsidRPr="71587F95">
        <w:t xml:space="preserve">populations </w:t>
      </w:r>
      <w:r w:rsidR="7F0F7A7D">
        <w:lastRenderedPageBreak/>
        <w:t>w</w:t>
      </w:r>
      <w:r w:rsidR="1FB1FD12">
        <w:t>hose</w:t>
      </w:r>
      <w:r w:rsidR="00ED60A9" w:rsidRPr="71587F95">
        <w:t xml:space="preserve"> specific needs</w:t>
      </w:r>
      <w:r w:rsidR="32B585B3">
        <w:t xml:space="preserve"> will need to be supported and advanced</w:t>
      </w:r>
      <w:r w:rsidR="7F0F7A7D">
        <w:t xml:space="preserve"> </w:t>
      </w:r>
      <w:r w:rsidR="62799012">
        <w:t>as well as</w:t>
      </w:r>
      <w:r w:rsidR="00ED60A9" w:rsidRPr="71587F95">
        <w:t xml:space="preserve"> </w:t>
      </w:r>
      <w:r w:rsidR="006E7468">
        <w:t xml:space="preserve">for </w:t>
      </w:r>
      <w:r w:rsidR="00ED60A9" w:rsidRPr="71587F95">
        <w:t>population health, policy development and service planning</w:t>
      </w:r>
      <w:r w:rsidR="0019271B">
        <w:t xml:space="preserve"> </w:t>
      </w:r>
      <w:r w:rsidR="14A0E7E5">
        <w:t>to be enhanced.</w:t>
      </w:r>
    </w:p>
    <w:p w14:paraId="5382E280" w14:textId="4F8D2B10" w:rsidR="00D8126E" w:rsidRDefault="003E27A4" w:rsidP="00493A5F">
      <w:pPr>
        <w:pStyle w:val="Heading2"/>
        <w:numPr>
          <w:ilvl w:val="1"/>
          <w:numId w:val="8"/>
        </w:numPr>
      </w:pPr>
      <w:bookmarkStart w:id="5" w:name="_Toc112926875"/>
      <w:r>
        <w:t>Primary Health Datase</w:t>
      </w:r>
      <w:r w:rsidR="00D8126E">
        <w:t>t</w:t>
      </w:r>
      <w:bookmarkEnd w:id="5"/>
    </w:p>
    <w:p w14:paraId="176F0D1D" w14:textId="16318787" w:rsidR="00C67858" w:rsidRDefault="00D8126E" w:rsidP="00742FA0">
      <w:pPr>
        <w:pStyle w:val="ListParagraph"/>
        <w:spacing w:beforeLines="60" w:before="144" w:afterLines="60" w:after="144" w:line="360" w:lineRule="auto"/>
        <w:ind w:left="0"/>
      </w:pPr>
      <w:r w:rsidRPr="71587F95">
        <w:t xml:space="preserve">The concept of a primary health dataset or service has evolved for over five years with a high degree of interest from </w:t>
      </w:r>
      <w:r w:rsidR="2A76ED66">
        <w:t>across the health sector.</w:t>
      </w:r>
      <w:r w:rsidR="0090587B">
        <w:t xml:space="preserve"> </w:t>
      </w:r>
      <w:r w:rsidRPr="71587F95">
        <w:t>Data is the bedrock of an evidence-based health and disability system</w:t>
      </w:r>
      <w:r w:rsidR="00163753">
        <w:rPr>
          <w:rStyle w:val="FootnoteReference"/>
        </w:rPr>
        <w:footnoteReference w:id="4"/>
      </w:r>
      <w:r w:rsidRPr="71587F95">
        <w:t xml:space="preserve">. A connected, equitable and sustainable health system that actively supports good health outcomes for all New Zealanders is reliant on improvements to the way data and information </w:t>
      </w:r>
      <w:r w:rsidR="4E1B7459" w:rsidRPr="71587F95">
        <w:t xml:space="preserve">is </w:t>
      </w:r>
      <w:r w:rsidRPr="71587F95">
        <w:t>collected, managed, used, and shared.</w:t>
      </w:r>
    </w:p>
    <w:p w14:paraId="095F229C" w14:textId="327A41D2" w:rsidR="00C67858" w:rsidRDefault="00C67858" w:rsidP="00742FA0">
      <w:pPr>
        <w:pStyle w:val="ListParagraph"/>
        <w:spacing w:beforeLines="60" w:before="144" w:afterLines="60" w:after="144" w:line="360" w:lineRule="auto"/>
        <w:ind w:left="0"/>
      </w:pPr>
    </w:p>
    <w:p w14:paraId="0D081BDB" w14:textId="3B6F40E3" w:rsidR="00C67858" w:rsidRDefault="00D8126E" w:rsidP="00742FA0">
      <w:pPr>
        <w:pStyle w:val="ListParagraph"/>
        <w:spacing w:beforeLines="60" w:before="144" w:afterLines="60" w:after="144" w:line="360" w:lineRule="auto"/>
        <w:ind w:left="0"/>
      </w:pPr>
      <w:r w:rsidRPr="71587F95">
        <w:t xml:space="preserve">Without the ability to analyse primary and community care health data </w:t>
      </w:r>
      <w:r w:rsidR="2DCEB21F" w:rsidRPr="71587F95">
        <w:t>together with</w:t>
      </w:r>
      <w:r w:rsidR="59F496E8" w:rsidRPr="71587F95">
        <w:t xml:space="preserve"> </w:t>
      </w:r>
      <w:r w:rsidRPr="71587F95">
        <w:t xml:space="preserve">data already held nationally, a population </w:t>
      </w:r>
      <w:r w:rsidR="4BFF306D" w:rsidRPr="71587F95">
        <w:t xml:space="preserve">level </w:t>
      </w:r>
      <w:r w:rsidRPr="71587F95">
        <w:t xml:space="preserve">health approach will remain constrained. The association of </w:t>
      </w:r>
      <w:r w:rsidR="06D77E41" w:rsidRPr="71587F95">
        <w:t xml:space="preserve">all </w:t>
      </w:r>
      <w:r w:rsidRPr="71587F95">
        <w:t xml:space="preserve">datasets </w:t>
      </w:r>
      <w:r w:rsidR="4381BDB8" w:rsidRPr="71587F95">
        <w:t xml:space="preserve">held within the health sector </w:t>
      </w:r>
      <w:r w:rsidRPr="71587F95">
        <w:t>is crucial to population level planning. These core datasets also help to bridge “the gaps in knowledge, particularly in understanding contributions of primary care and Non-Government Organisations (NGOs</w:t>
      </w:r>
      <w:r w:rsidR="00280560" w:rsidRPr="71587F95">
        <w:t>)</w:t>
      </w:r>
      <w:r w:rsidRPr="71587F95">
        <w:t xml:space="preserve"> to health outcomes along with understanding and measuring people’s unmet needs”</w:t>
      </w:r>
      <w:r>
        <w:rPr>
          <w:rStyle w:val="FootnoteReference"/>
        </w:rPr>
        <w:footnoteReference w:id="5"/>
      </w:r>
      <w:r w:rsidR="0098534D">
        <w:t xml:space="preserve"> which is </w:t>
      </w:r>
      <w:r w:rsidRPr="71587F95">
        <w:t>also supported by the Data and Information Strategy Roadmap</w:t>
      </w:r>
      <w:r>
        <w:rPr>
          <w:rStyle w:val="FootnoteReference"/>
        </w:rPr>
        <w:footnoteReference w:id="6"/>
      </w:r>
      <w:r w:rsidRPr="71587F95">
        <w:t xml:space="preserve">. The Primary Health Dataset Programme (PHDP) will </w:t>
      </w:r>
      <w:r w:rsidR="00444D9D">
        <w:t>effectively</w:t>
      </w:r>
      <w:r w:rsidR="00444D9D" w:rsidRPr="71587F95">
        <w:t xml:space="preserve"> </w:t>
      </w:r>
      <w:r w:rsidRPr="71587F95">
        <w:t xml:space="preserve">help supplement </w:t>
      </w:r>
      <w:r w:rsidR="33F16D43" w:rsidRPr="71587F95">
        <w:t xml:space="preserve">and combine </w:t>
      </w:r>
      <w:r w:rsidRPr="71587F95">
        <w:t xml:space="preserve">data already held nationally as well as offering crucial health status data not held nationally.  </w:t>
      </w:r>
    </w:p>
    <w:p w14:paraId="1C6A2973" w14:textId="11809606" w:rsidR="00D8126E" w:rsidRPr="004F13BE" w:rsidRDefault="00D8126E" w:rsidP="00742FA0">
      <w:pPr>
        <w:pStyle w:val="ListParagraph"/>
        <w:spacing w:beforeLines="60" w:before="144" w:afterLines="60" w:after="144" w:line="360" w:lineRule="auto"/>
        <w:ind w:left="0"/>
      </w:pPr>
      <w:r>
        <w:br/>
      </w:r>
      <w:r w:rsidRPr="71587F95">
        <w:t>A combined national view of health data is critical for:</w:t>
      </w:r>
    </w:p>
    <w:p w14:paraId="2FC4D9F3" w14:textId="592E426E" w:rsidR="00D8126E" w:rsidRPr="00C454EF" w:rsidRDefault="00D8126E" w:rsidP="00742FA0">
      <w:pPr>
        <w:pStyle w:val="ListParagraph"/>
        <w:numPr>
          <w:ilvl w:val="0"/>
          <w:numId w:val="9"/>
        </w:numPr>
        <w:spacing w:beforeLines="60" w:before="144" w:afterLines="60" w:after="144" w:line="360" w:lineRule="auto"/>
        <w:ind w:left="426" w:hanging="426"/>
      </w:pPr>
      <w:r w:rsidRPr="1F94D4A5">
        <w:t>Population health planning, policy development, commissioning, investment</w:t>
      </w:r>
      <w:r w:rsidR="00AA675C">
        <w:t xml:space="preserve">, </w:t>
      </w:r>
      <w:r w:rsidRPr="1F94D4A5">
        <w:t xml:space="preserve">implementation </w:t>
      </w:r>
      <w:r w:rsidR="00AA675C">
        <w:t xml:space="preserve">and monitoring </w:t>
      </w:r>
      <w:r w:rsidRPr="1F94D4A5">
        <w:t>of national programmes, improved models of care, and clinical pathways across the health system</w:t>
      </w:r>
      <w:r w:rsidR="00EC498F">
        <w:t>.</w:t>
      </w:r>
    </w:p>
    <w:p w14:paraId="2DEA0975" w14:textId="4BADC60C" w:rsidR="00D8126E" w:rsidRPr="00C454EF" w:rsidRDefault="00D8126E" w:rsidP="00742FA0">
      <w:pPr>
        <w:pStyle w:val="ListParagraph"/>
        <w:numPr>
          <w:ilvl w:val="0"/>
          <w:numId w:val="9"/>
        </w:numPr>
        <w:spacing w:beforeLines="60" w:before="144" w:afterLines="60" w:after="144" w:line="360" w:lineRule="auto"/>
        <w:ind w:left="426" w:hanging="426"/>
      </w:pPr>
      <w:r w:rsidRPr="1F94D4A5">
        <w:t>Public health knowledge and surveillance</w:t>
      </w:r>
      <w:r w:rsidR="00EC498F">
        <w:t>.</w:t>
      </w:r>
    </w:p>
    <w:p w14:paraId="0679A09A" w14:textId="6493A97A" w:rsidR="00D8126E" w:rsidRDefault="00D8126E" w:rsidP="00742FA0">
      <w:pPr>
        <w:pStyle w:val="ListParagraph"/>
        <w:numPr>
          <w:ilvl w:val="0"/>
          <w:numId w:val="9"/>
        </w:numPr>
        <w:spacing w:beforeLines="60" w:before="144" w:afterLines="60" w:after="144" w:line="360" w:lineRule="auto"/>
        <w:ind w:left="426" w:hanging="426"/>
      </w:pPr>
      <w:r w:rsidRPr="1F94D4A5">
        <w:t>Evidence-based planning and development of localities</w:t>
      </w:r>
      <w:r w:rsidR="00EC498F">
        <w:t>.</w:t>
      </w:r>
    </w:p>
    <w:p w14:paraId="7D901B09" w14:textId="2AF166E0" w:rsidR="00D8126E" w:rsidRPr="00D8126E" w:rsidRDefault="00D8126E" w:rsidP="00A13CB8">
      <w:pPr>
        <w:pStyle w:val="ListParagraph"/>
        <w:numPr>
          <w:ilvl w:val="0"/>
          <w:numId w:val="9"/>
        </w:numPr>
        <w:spacing w:beforeLines="60" w:before="144" w:afterLines="60" w:after="144" w:line="360" w:lineRule="auto"/>
        <w:ind w:left="426" w:hanging="426"/>
      </w:pPr>
      <w:r w:rsidRPr="0B5EF3E0">
        <w:t xml:space="preserve">Insights and monitoring of progress </w:t>
      </w:r>
      <w:r>
        <w:t>of</w:t>
      </w:r>
      <w:r w:rsidRPr="0B5EF3E0">
        <w:t xml:space="preserve"> the </w:t>
      </w:r>
      <w:r>
        <w:t xml:space="preserve">Te Aka </w:t>
      </w:r>
      <w:proofErr w:type="spellStart"/>
      <w:r>
        <w:t>Whai</w:t>
      </w:r>
      <w:proofErr w:type="spellEnd"/>
      <w:r>
        <w:t xml:space="preserve"> Ora,</w:t>
      </w:r>
      <w:r w:rsidRPr="0B5EF3E0">
        <w:t xml:space="preserve"> </w:t>
      </w:r>
      <w:r>
        <w:t xml:space="preserve">Te Whatu Ora, </w:t>
      </w:r>
      <w:r w:rsidRPr="0B5EF3E0">
        <w:t>and</w:t>
      </w:r>
      <w:r w:rsidR="00A97E3C">
        <w:t xml:space="preserve"> </w:t>
      </w:r>
      <w:proofErr w:type="spellStart"/>
      <w:r w:rsidRPr="00D77E72">
        <w:t>Manatū</w:t>
      </w:r>
      <w:proofErr w:type="spellEnd"/>
      <w:r>
        <w:t xml:space="preserve"> </w:t>
      </w:r>
      <w:r w:rsidR="2EDA2846">
        <w:t>Hau</w:t>
      </w:r>
      <w:r w:rsidR="2F94D83F">
        <w:t>o</w:t>
      </w:r>
      <w:r w:rsidR="2EDA2846">
        <w:t>ra</w:t>
      </w:r>
      <w:r>
        <w:t xml:space="preserve"> delivering to the </w:t>
      </w:r>
      <w:r w:rsidRPr="008819FD">
        <w:t>Interim Government Policy Statement on Health 2022</w:t>
      </w:r>
      <w:r w:rsidR="00C67858">
        <w:t>-</w:t>
      </w:r>
      <w:r w:rsidRPr="008819FD">
        <w:t>2024</w:t>
      </w:r>
      <w:r w:rsidRPr="00A13CB8">
        <w:rPr>
          <w:vertAlign w:val="superscript"/>
        </w:rPr>
        <w:footnoteReference w:id="7"/>
      </w:r>
    </w:p>
    <w:p w14:paraId="22B13EA4" w14:textId="44CB3641" w:rsidR="00D8126E" w:rsidRDefault="00D8126E" w:rsidP="00B56EB3">
      <w:pPr>
        <w:pStyle w:val="Heading2"/>
        <w:numPr>
          <w:ilvl w:val="1"/>
          <w:numId w:val="8"/>
        </w:numPr>
      </w:pPr>
      <w:bookmarkStart w:id="6" w:name="_Toc112926876"/>
      <w:r>
        <w:lastRenderedPageBreak/>
        <w:t>Primary health dataset programme approach</w:t>
      </w:r>
      <w:bookmarkEnd w:id="6"/>
    </w:p>
    <w:p w14:paraId="6C896BCD" w14:textId="7C590BC1" w:rsidR="00024E30" w:rsidRDefault="00024E30" w:rsidP="0055275B">
      <w:pPr>
        <w:spacing w:line="360" w:lineRule="auto"/>
      </w:pPr>
      <w:r>
        <w:t>New Zealand’s health and disability system is large and complex, with the Review</w:t>
      </w:r>
      <w:r>
        <w:rPr>
          <w:rStyle w:val="FootnoteReference"/>
        </w:rPr>
        <w:footnoteReference w:id="8"/>
      </w:r>
      <w:r>
        <w:t xml:space="preserve">  stating that it is unrealistic to think that “</w:t>
      </w:r>
      <w:r w:rsidRPr="00C04A2E">
        <w:rPr>
          <w:i/>
          <w:iCs/>
        </w:rPr>
        <w:t>one system, either nationally or across all aspects of service delivery in a locality, would be possible given the current data and digital technology environment. Neither would the answer be the continued use of thousands of standalone applications that are often heavily customised</w:t>
      </w:r>
      <w:r>
        <w:t xml:space="preserve">.” Developing a deliberate, staged plan that is required to transform the system will require a methodical approach with a sufficient depth of understanding of this complexity. </w:t>
      </w:r>
    </w:p>
    <w:p w14:paraId="6EF9773A" w14:textId="1437C41B" w:rsidR="00024E30" w:rsidRDefault="1DEC5E56" w:rsidP="0055275B">
      <w:pPr>
        <w:spacing w:line="360" w:lineRule="auto"/>
      </w:pPr>
      <w:r>
        <w:t>PHDP</w:t>
      </w:r>
      <w:r w:rsidR="00024E30">
        <w:t xml:space="preserve"> applies a broad engagement approach to help </w:t>
      </w:r>
      <w:r w:rsidR="00024E30" w:rsidRPr="00024E30">
        <w:t xml:space="preserve">create a genuine partnership with the primary care sector. </w:t>
      </w:r>
      <w:r w:rsidR="000F2C9E">
        <w:t xml:space="preserve">This realises the </w:t>
      </w:r>
      <w:r w:rsidR="00024E30">
        <w:t xml:space="preserve">opportunity to </w:t>
      </w:r>
      <w:r w:rsidR="00024E30" w:rsidRPr="008869C4">
        <w:t>combin</w:t>
      </w:r>
      <w:r w:rsidR="00024E30">
        <w:t>e</w:t>
      </w:r>
      <w:r w:rsidR="00024E30" w:rsidRPr="008869C4">
        <w:t xml:space="preserve"> sector capability with Ministry, Te Whatu Ora and Te Aka </w:t>
      </w:r>
      <w:proofErr w:type="spellStart"/>
      <w:r w:rsidR="00024E30" w:rsidRPr="008869C4">
        <w:t>Whai</w:t>
      </w:r>
      <w:proofErr w:type="spellEnd"/>
      <w:r w:rsidR="00024E30" w:rsidRPr="008869C4">
        <w:t xml:space="preserve"> Ora scale and resources to connect siloed data platforms, </w:t>
      </w:r>
      <w:r w:rsidR="00024E30">
        <w:t>leverage analytical</w:t>
      </w:r>
      <w:r w:rsidR="00024E30" w:rsidRPr="008869C4">
        <w:t xml:space="preserve"> expertise, and </w:t>
      </w:r>
      <w:r w:rsidR="00024E30">
        <w:t xml:space="preserve">better serve </w:t>
      </w:r>
      <w:r w:rsidR="00024E30" w:rsidRPr="008869C4">
        <w:t xml:space="preserve">communities of interest.  </w:t>
      </w:r>
    </w:p>
    <w:p w14:paraId="735FF1AA" w14:textId="09ACB571" w:rsidR="00024E30" w:rsidRPr="00726856" w:rsidRDefault="00024E30" w:rsidP="0055275B">
      <w:pPr>
        <w:spacing w:line="360" w:lineRule="auto"/>
      </w:pPr>
      <w:r w:rsidRPr="00695960">
        <w:t xml:space="preserve">To support these aims </w:t>
      </w:r>
      <w:r>
        <w:t xml:space="preserve">a current state analysis </w:t>
      </w:r>
      <w:r w:rsidRPr="00695960">
        <w:t xml:space="preserve">view of </w:t>
      </w:r>
      <w:r w:rsidR="00017305">
        <w:t>PHO</w:t>
      </w:r>
      <w:r w:rsidR="00726B1E">
        <w:t>s</w:t>
      </w:r>
      <w:r w:rsidR="00017305">
        <w:t xml:space="preserve"> </w:t>
      </w:r>
      <w:r>
        <w:t>was initiated</w:t>
      </w:r>
      <w:r w:rsidR="000F2C9E">
        <w:t xml:space="preserve"> and</w:t>
      </w:r>
      <w:r w:rsidRPr="00695960">
        <w:t xml:space="preserve"> </w:t>
      </w:r>
      <w:r w:rsidR="26E23E07">
        <w:t xml:space="preserve">alongside this </w:t>
      </w:r>
      <w:r>
        <w:t xml:space="preserve">an account of the thoughts, feedback and concerns from the </w:t>
      </w:r>
      <w:r w:rsidR="00726B1E">
        <w:t xml:space="preserve">primary and community </w:t>
      </w:r>
      <w:r>
        <w:t>sector have been synthesised into this report.</w:t>
      </w:r>
      <w:r>
        <w:br/>
      </w:r>
      <w:r>
        <w:br/>
      </w:r>
      <w:r w:rsidRPr="00B02A5F">
        <w:t xml:space="preserve">A governance group (refer to Appendix </w:t>
      </w:r>
      <w:r w:rsidR="004B77E1" w:rsidRPr="00B02A5F">
        <w:t xml:space="preserve">L </w:t>
      </w:r>
      <w:r w:rsidRPr="00B02A5F">
        <w:t>for</w:t>
      </w:r>
      <w:r>
        <w:t xml:space="preserve"> Terms of Reference) </w:t>
      </w:r>
      <w:r w:rsidRPr="54C802F1">
        <w:t xml:space="preserve">has </w:t>
      </w:r>
      <w:r w:rsidR="004D7E1F">
        <w:t xml:space="preserve">also </w:t>
      </w:r>
      <w:r w:rsidRPr="54C802F1">
        <w:t xml:space="preserve">been established, consisting of acknowledged leaders within the sector </w:t>
      </w:r>
      <w:r w:rsidR="003D7A63">
        <w:t xml:space="preserve">to </w:t>
      </w:r>
      <w:r w:rsidRPr="58F2B158">
        <w:t xml:space="preserve">align </w:t>
      </w:r>
      <w:r w:rsidR="00AD33CF">
        <w:t>with</w:t>
      </w:r>
      <w:r w:rsidRPr="58F2B158">
        <w:t xml:space="preserve"> </w:t>
      </w:r>
      <w:r w:rsidR="00AD33CF">
        <w:t xml:space="preserve">the </w:t>
      </w:r>
      <w:r w:rsidRPr="54C802F1">
        <w:t xml:space="preserve">partnership </w:t>
      </w:r>
      <w:r w:rsidRPr="030706F2">
        <w:t xml:space="preserve">approach </w:t>
      </w:r>
      <w:r w:rsidR="00AD33CF">
        <w:t xml:space="preserve">taken </w:t>
      </w:r>
      <w:r w:rsidRPr="54C802F1">
        <w:t>with the sector</w:t>
      </w:r>
      <w:r w:rsidR="003D7A63">
        <w:t xml:space="preserve"> (R</w:t>
      </w:r>
      <w:r w:rsidRPr="0038906B">
        <w:t xml:space="preserve">efer </w:t>
      </w:r>
      <w:r w:rsidR="003D7A63">
        <w:t xml:space="preserve">to </w:t>
      </w:r>
      <w:r w:rsidRPr="00B02A5F">
        <w:t>Table 1</w:t>
      </w:r>
      <w:r w:rsidR="003D7A63">
        <w:t>)</w:t>
      </w:r>
      <w:r w:rsidRPr="4E02E95D">
        <w:t xml:space="preserve">. </w:t>
      </w:r>
    </w:p>
    <w:p w14:paraId="3351E509" w14:textId="29D5E8BB" w:rsidR="00F17456" w:rsidRPr="004C3CA1" w:rsidRDefault="00F17456" w:rsidP="00F17456">
      <w:pPr>
        <w:pStyle w:val="Caption"/>
        <w:keepNext/>
        <w:rPr>
          <w:b/>
          <w:bCs/>
          <w:i w:val="0"/>
          <w:iCs w:val="0"/>
          <w:sz w:val="22"/>
          <w:szCs w:val="22"/>
        </w:rPr>
      </w:pPr>
      <w:r w:rsidRPr="004C3CA1">
        <w:rPr>
          <w:b/>
          <w:bCs/>
          <w:i w:val="0"/>
          <w:iCs w:val="0"/>
          <w:sz w:val="22"/>
          <w:szCs w:val="22"/>
        </w:rPr>
        <w:t xml:space="preserve">Table </w:t>
      </w:r>
      <w:r w:rsidRPr="004C3CA1">
        <w:rPr>
          <w:b/>
          <w:bCs/>
          <w:i w:val="0"/>
          <w:iCs w:val="0"/>
          <w:sz w:val="22"/>
          <w:szCs w:val="22"/>
        </w:rPr>
        <w:fldChar w:fldCharType="begin"/>
      </w:r>
      <w:r w:rsidRPr="004C3CA1">
        <w:rPr>
          <w:b/>
          <w:bCs/>
          <w:i w:val="0"/>
          <w:iCs w:val="0"/>
          <w:sz w:val="22"/>
          <w:szCs w:val="22"/>
        </w:rPr>
        <w:instrText xml:space="preserve"> SEQ Table \* ARABIC </w:instrText>
      </w:r>
      <w:r w:rsidRPr="004C3CA1">
        <w:rPr>
          <w:b/>
          <w:bCs/>
          <w:i w:val="0"/>
          <w:iCs w:val="0"/>
          <w:sz w:val="22"/>
          <w:szCs w:val="22"/>
        </w:rPr>
        <w:fldChar w:fldCharType="separate"/>
      </w:r>
      <w:r w:rsidR="00B734B0">
        <w:rPr>
          <w:b/>
          <w:bCs/>
          <w:i w:val="0"/>
          <w:iCs w:val="0"/>
          <w:noProof/>
          <w:sz w:val="22"/>
          <w:szCs w:val="22"/>
        </w:rPr>
        <w:t>1</w:t>
      </w:r>
      <w:r w:rsidRPr="004C3CA1">
        <w:rPr>
          <w:b/>
          <w:bCs/>
          <w:i w:val="0"/>
          <w:iCs w:val="0"/>
          <w:sz w:val="22"/>
          <w:szCs w:val="22"/>
        </w:rPr>
        <w:fldChar w:fldCharType="end"/>
      </w:r>
      <w:r w:rsidRPr="004C3CA1">
        <w:rPr>
          <w:b/>
          <w:bCs/>
          <w:i w:val="0"/>
          <w:iCs w:val="0"/>
          <w:sz w:val="22"/>
          <w:szCs w:val="22"/>
        </w:rPr>
        <w:t xml:space="preserve"> - PHDP Governance Group members</w:t>
      </w:r>
    </w:p>
    <w:tbl>
      <w:tblPr>
        <w:tblStyle w:val="ListTable4"/>
        <w:tblW w:w="9351" w:type="dxa"/>
        <w:tblLook w:val="04A0" w:firstRow="1" w:lastRow="0" w:firstColumn="1" w:lastColumn="0" w:noHBand="0" w:noVBand="1"/>
      </w:tblPr>
      <w:tblGrid>
        <w:gridCol w:w="1861"/>
        <w:gridCol w:w="2001"/>
        <w:gridCol w:w="3031"/>
        <w:gridCol w:w="2458"/>
      </w:tblGrid>
      <w:tr w:rsidR="00930577" w14:paraId="321D5D35" w14:textId="77777777" w:rsidTr="00F35D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1" w:type="dxa"/>
          </w:tcPr>
          <w:p w14:paraId="073785AE" w14:textId="77777777" w:rsidR="00930577" w:rsidRPr="002F6D0C" w:rsidRDefault="00930577" w:rsidP="00BC6C61">
            <w:pPr>
              <w:spacing w:before="81" w:after="163"/>
              <w:rPr>
                <w:rFonts w:cstheme="minorHAnsi"/>
              </w:rPr>
            </w:pPr>
            <w:r w:rsidRPr="002F6D0C">
              <w:rPr>
                <w:rFonts w:cstheme="minorHAnsi"/>
              </w:rPr>
              <w:t>Name</w:t>
            </w:r>
          </w:p>
        </w:tc>
        <w:tc>
          <w:tcPr>
            <w:tcW w:w="2001" w:type="dxa"/>
          </w:tcPr>
          <w:p w14:paraId="78100A1F" w14:textId="77777777" w:rsidR="00930577" w:rsidRPr="002F6D0C" w:rsidRDefault="00930577" w:rsidP="00BC6C61">
            <w:pPr>
              <w:spacing w:before="81" w:after="163"/>
              <w:cnfStyle w:val="100000000000" w:firstRow="1" w:lastRow="0" w:firstColumn="0" w:lastColumn="0" w:oddVBand="0" w:evenVBand="0" w:oddHBand="0" w:evenHBand="0" w:firstRowFirstColumn="0" w:firstRowLastColumn="0" w:lastRowFirstColumn="0" w:lastRowLastColumn="0"/>
              <w:rPr>
                <w:rFonts w:cstheme="minorHAnsi"/>
              </w:rPr>
            </w:pPr>
            <w:r w:rsidRPr="002F6D0C">
              <w:rPr>
                <w:rFonts w:cstheme="minorHAnsi"/>
              </w:rPr>
              <w:t>Role</w:t>
            </w:r>
          </w:p>
        </w:tc>
        <w:tc>
          <w:tcPr>
            <w:tcW w:w="3031" w:type="dxa"/>
          </w:tcPr>
          <w:p w14:paraId="1A614405" w14:textId="77777777" w:rsidR="00930577" w:rsidRPr="002F6D0C" w:rsidRDefault="00930577" w:rsidP="00BC6C61">
            <w:pPr>
              <w:spacing w:before="81" w:after="163"/>
              <w:cnfStyle w:val="100000000000" w:firstRow="1" w:lastRow="0" w:firstColumn="0" w:lastColumn="0" w:oddVBand="0" w:evenVBand="0" w:oddHBand="0" w:evenHBand="0" w:firstRowFirstColumn="0" w:firstRowLastColumn="0" w:lastRowFirstColumn="0" w:lastRowLastColumn="0"/>
              <w:rPr>
                <w:rFonts w:cstheme="minorHAnsi"/>
              </w:rPr>
            </w:pPr>
            <w:r w:rsidRPr="002F6D0C">
              <w:rPr>
                <w:rFonts w:cstheme="minorHAnsi"/>
              </w:rPr>
              <w:t>Sector Group</w:t>
            </w:r>
          </w:p>
        </w:tc>
        <w:tc>
          <w:tcPr>
            <w:tcW w:w="2458" w:type="dxa"/>
          </w:tcPr>
          <w:p w14:paraId="207B37EE" w14:textId="77777777" w:rsidR="00930577" w:rsidRPr="002F6D0C" w:rsidRDefault="00930577" w:rsidP="00BC6C61">
            <w:pPr>
              <w:spacing w:before="81" w:after="163"/>
              <w:cnfStyle w:val="100000000000" w:firstRow="1" w:lastRow="0" w:firstColumn="0" w:lastColumn="0" w:oddVBand="0" w:evenVBand="0" w:oddHBand="0" w:evenHBand="0" w:firstRowFirstColumn="0" w:firstRowLastColumn="0" w:lastRowFirstColumn="0" w:lastRowLastColumn="0"/>
              <w:rPr>
                <w:rFonts w:cstheme="minorHAnsi"/>
              </w:rPr>
            </w:pPr>
            <w:r w:rsidRPr="002F6D0C">
              <w:rPr>
                <w:rFonts w:cstheme="minorHAnsi"/>
              </w:rPr>
              <w:t>Knowledge domain</w:t>
            </w:r>
          </w:p>
        </w:tc>
      </w:tr>
      <w:tr w:rsidR="00930577" w14:paraId="3388EA61" w14:textId="77777777" w:rsidTr="00F35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2B8D997D" w14:textId="77777777" w:rsidR="00930577" w:rsidRDefault="00930577" w:rsidP="00BC6C61">
            <w:pPr>
              <w:spacing w:before="81" w:after="163"/>
            </w:pPr>
            <w:r w:rsidRPr="0013291C">
              <w:t>Martin Hefford</w:t>
            </w:r>
          </w:p>
        </w:tc>
        <w:tc>
          <w:tcPr>
            <w:tcW w:w="2001" w:type="dxa"/>
          </w:tcPr>
          <w:p w14:paraId="72462514" w14:textId="77777777" w:rsidR="00930577"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rsidRPr="007011A2">
              <w:t>Interim Workstream Lead</w:t>
            </w:r>
            <w:r>
              <w:t xml:space="preserve"> and </w:t>
            </w:r>
            <w:r w:rsidRPr="007011A2">
              <w:t>chair</w:t>
            </w:r>
          </w:p>
        </w:tc>
        <w:tc>
          <w:tcPr>
            <w:tcW w:w="3031" w:type="dxa"/>
          </w:tcPr>
          <w:p w14:paraId="080953D9" w14:textId="77777777" w:rsidR="00930577"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t xml:space="preserve">Te Whatu Ora, </w:t>
            </w:r>
            <w:r w:rsidRPr="007011A2">
              <w:t xml:space="preserve">Commissioning and Localities </w:t>
            </w:r>
          </w:p>
        </w:tc>
        <w:tc>
          <w:tcPr>
            <w:tcW w:w="2458" w:type="dxa"/>
          </w:tcPr>
          <w:p w14:paraId="51BF50BB" w14:textId="6B982F16" w:rsidR="00930577" w:rsidRDefault="00930577" w:rsidP="00F35D67">
            <w:pPr>
              <w:spacing w:before="81" w:after="163"/>
              <w:cnfStyle w:val="000000100000" w:firstRow="0" w:lastRow="0" w:firstColumn="0" w:lastColumn="0" w:oddVBand="0" w:evenVBand="0" w:oddHBand="1" w:evenHBand="0" w:firstRowFirstColumn="0" w:firstRowLastColumn="0" w:lastRowFirstColumn="0" w:lastRowLastColumn="0"/>
            </w:pPr>
            <w:r>
              <w:t>Primary and Community Care,</w:t>
            </w:r>
            <w:r w:rsidR="00F35D67">
              <w:t xml:space="preserve"> </w:t>
            </w:r>
            <w:r>
              <w:t>Secondary Care Planning &amp; Funding</w:t>
            </w:r>
          </w:p>
        </w:tc>
      </w:tr>
      <w:tr w:rsidR="00930577" w14:paraId="0508860D" w14:textId="77777777" w:rsidTr="00F35D67">
        <w:tc>
          <w:tcPr>
            <w:cnfStyle w:val="001000000000" w:firstRow="0" w:lastRow="0" w:firstColumn="1" w:lastColumn="0" w:oddVBand="0" w:evenVBand="0" w:oddHBand="0" w:evenHBand="0" w:firstRowFirstColumn="0" w:firstRowLastColumn="0" w:lastRowFirstColumn="0" w:lastRowLastColumn="0"/>
            <w:tcW w:w="1861" w:type="dxa"/>
          </w:tcPr>
          <w:p w14:paraId="269459EA" w14:textId="77777777" w:rsidR="00930577" w:rsidRDefault="00930577" w:rsidP="00BC6C61">
            <w:pPr>
              <w:spacing w:before="81" w:after="163"/>
            </w:pPr>
            <w:r>
              <w:t>Justin Butcher</w:t>
            </w:r>
          </w:p>
        </w:tc>
        <w:tc>
          <w:tcPr>
            <w:tcW w:w="2001" w:type="dxa"/>
          </w:tcPr>
          <w:p w14:paraId="244A3536" w14:textId="77777777" w:rsidR="00930577"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t>Chief Executive, Pinnacle</w:t>
            </w:r>
          </w:p>
        </w:tc>
        <w:tc>
          <w:tcPr>
            <w:tcW w:w="3031" w:type="dxa"/>
          </w:tcPr>
          <w:p w14:paraId="4DE80BDE" w14:textId="77777777" w:rsidR="00930577"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t>PHO</w:t>
            </w:r>
          </w:p>
        </w:tc>
        <w:tc>
          <w:tcPr>
            <w:tcW w:w="2458" w:type="dxa"/>
          </w:tcPr>
          <w:p w14:paraId="5A1C26C7" w14:textId="77777777" w:rsidR="00930577"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t xml:space="preserve">Primary and Community Care </w:t>
            </w:r>
          </w:p>
        </w:tc>
      </w:tr>
      <w:tr w:rsidR="00930577" w14:paraId="5C858C9B" w14:textId="77777777" w:rsidTr="00F35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330B4776" w14:textId="77777777" w:rsidR="00930577" w:rsidRDefault="00930577" w:rsidP="00BC6C61">
            <w:pPr>
              <w:spacing w:before="81" w:after="163"/>
            </w:pPr>
            <w:r w:rsidRPr="00BE01BB">
              <w:lastRenderedPageBreak/>
              <w:t xml:space="preserve">Richard </w:t>
            </w:r>
            <w:proofErr w:type="spellStart"/>
            <w:r w:rsidRPr="00BE01BB">
              <w:t>Medlicott</w:t>
            </w:r>
            <w:proofErr w:type="spellEnd"/>
          </w:p>
        </w:tc>
        <w:tc>
          <w:tcPr>
            <w:tcW w:w="2001" w:type="dxa"/>
          </w:tcPr>
          <w:p w14:paraId="52C1502F" w14:textId="77777777" w:rsidR="00930577"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rsidRPr="00BE01BB">
              <w:t>G</w:t>
            </w:r>
            <w:r>
              <w:t>eneral Practitioner</w:t>
            </w:r>
          </w:p>
        </w:tc>
        <w:tc>
          <w:tcPr>
            <w:tcW w:w="3031" w:type="dxa"/>
          </w:tcPr>
          <w:p w14:paraId="5D2DFE81" w14:textId="4D13ABCB" w:rsidR="00930577" w:rsidRDefault="005D1422" w:rsidP="00BC6C61">
            <w:pPr>
              <w:spacing w:before="81" w:after="163"/>
              <w:cnfStyle w:val="000000100000" w:firstRow="0" w:lastRow="0" w:firstColumn="0" w:lastColumn="0" w:oddVBand="0" w:evenVBand="0" w:oddHBand="1" w:evenHBand="0" w:firstRowFirstColumn="0" w:firstRowLastColumn="0" w:lastRowFirstColumn="0" w:lastRowLastColumn="0"/>
            </w:pPr>
            <w:r w:rsidRPr="0F94C99D">
              <w:t xml:space="preserve">Royal New Zealand </w:t>
            </w:r>
            <w:r>
              <w:t>C</w:t>
            </w:r>
            <w:r w:rsidRPr="3B2C386B">
              <w:t xml:space="preserve">ollege of General Practitioners </w:t>
            </w:r>
            <w:r>
              <w:t>(</w:t>
            </w:r>
            <w:r w:rsidR="00930577" w:rsidRPr="00BE01BB">
              <w:t>RNZCGP</w:t>
            </w:r>
            <w:r>
              <w:t>)</w:t>
            </w:r>
          </w:p>
        </w:tc>
        <w:tc>
          <w:tcPr>
            <w:tcW w:w="2458" w:type="dxa"/>
          </w:tcPr>
          <w:p w14:paraId="48897620" w14:textId="77777777" w:rsidR="00930577" w:rsidRDefault="00930577" w:rsidP="00BC6C61">
            <w:pPr>
              <w:keepNext/>
              <w:spacing w:before="81" w:after="163"/>
              <w:cnfStyle w:val="000000100000" w:firstRow="0" w:lastRow="0" w:firstColumn="0" w:lastColumn="0" w:oddVBand="0" w:evenVBand="0" w:oddHBand="1" w:evenHBand="0" w:firstRowFirstColumn="0" w:firstRowLastColumn="0" w:lastRowFirstColumn="0" w:lastRowLastColumn="0"/>
            </w:pPr>
            <w:r>
              <w:t>General Practice</w:t>
            </w:r>
          </w:p>
        </w:tc>
      </w:tr>
      <w:tr w:rsidR="00930577" w14:paraId="242007C3" w14:textId="77777777" w:rsidTr="00F35D67">
        <w:tc>
          <w:tcPr>
            <w:cnfStyle w:val="001000000000" w:firstRow="0" w:lastRow="0" w:firstColumn="1" w:lastColumn="0" w:oddVBand="0" w:evenVBand="0" w:oddHBand="0" w:evenHBand="0" w:firstRowFirstColumn="0" w:firstRowLastColumn="0" w:lastRowFirstColumn="0" w:lastRowLastColumn="0"/>
            <w:tcW w:w="1861" w:type="dxa"/>
          </w:tcPr>
          <w:p w14:paraId="0A6FEE21" w14:textId="77777777" w:rsidR="00930577" w:rsidRPr="00BE01BB" w:rsidRDefault="00930577" w:rsidP="00BC6C61">
            <w:pPr>
              <w:spacing w:before="81" w:after="163"/>
            </w:pPr>
            <w:r>
              <w:t>Bryan Betty</w:t>
            </w:r>
          </w:p>
        </w:tc>
        <w:tc>
          <w:tcPr>
            <w:tcW w:w="2001" w:type="dxa"/>
          </w:tcPr>
          <w:p w14:paraId="030F16F9" w14:textId="77777777" w:rsidR="00930577" w:rsidRPr="00BE01BB"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rsidRPr="00AF2AC2">
              <w:t>Medical Director</w:t>
            </w:r>
          </w:p>
        </w:tc>
        <w:tc>
          <w:tcPr>
            <w:tcW w:w="3031" w:type="dxa"/>
          </w:tcPr>
          <w:p w14:paraId="74F0FDA9" w14:textId="6E936101" w:rsidR="00930577" w:rsidRPr="00BE01BB" w:rsidRDefault="005D1422" w:rsidP="00BC6C61">
            <w:pPr>
              <w:spacing w:before="81" w:after="163"/>
              <w:cnfStyle w:val="000000000000" w:firstRow="0" w:lastRow="0" w:firstColumn="0" w:lastColumn="0" w:oddVBand="0" w:evenVBand="0" w:oddHBand="0" w:evenHBand="0" w:firstRowFirstColumn="0" w:firstRowLastColumn="0" w:lastRowFirstColumn="0" w:lastRowLastColumn="0"/>
            </w:pPr>
            <w:r>
              <w:t>RNZCGP</w:t>
            </w:r>
          </w:p>
        </w:tc>
        <w:tc>
          <w:tcPr>
            <w:tcW w:w="2458" w:type="dxa"/>
          </w:tcPr>
          <w:p w14:paraId="5C4026DE" w14:textId="77777777" w:rsidR="00930577" w:rsidRDefault="00930577" w:rsidP="00BC6C61">
            <w:pPr>
              <w:keepNext/>
              <w:spacing w:before="81" w:after="163"/>
              <w:cnfStyle w:val="000000000000" w:firstRow="0" w:lastRow="0" w:firstColumn="0" w:lastColumn="0" w:oddVBand="0" w:evenVBand="0" w:oddHBand="0" w:evenHBand="0" w:firstRowFirstColumn="0" w:firstRowLastColumn="0" w:lastRowFirstColumn="0" w:lastRowLastColumn="0"/>
            </w:pPr>
            <w:r>
              <w:t>General Practice</w:t>
            </w:r>
          </w:p>
        </w:tc>
      </w:tr>
      <w:tr w:rsidR="00930577" w14:paraId="1A3C1C83" w14:textId="77777777" w:rsidTr="00F35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7BD69A01" w14:textId="77777777" w:rsidR="00930577" w:rsidRPr="00BE01BB" w:rsidRDefault="00930577" w:rsidP="00BC6C61">
            <w:pPr>
              <w:spacing w:before="81" w:after="163"/>
            </w:pPr>
            <w:r>
              <w:t>Jade Chase</w:t>
            </w:r>
          </w:p>
        </w:tc>
        <w:tc>
          <w:tcPr>
            <w:tcW w:w="2001" w:type="dxa"/>
          </w:tcPr>
          <w:p w14:paraId="72DF1438" w14:textId="77777777" w:rsidR="00930577" w:rsidRPr="00BE01BB"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rsidRPr="001348C6">
              <w:t xml:space="preserve">Chief Advisor </w:t>
            </w:r>
            <w:proofErr w:type="spellStart"/>
            <w:r w:rsidRPr="001348C6">
              <w:t>Pae</w:t>
            </w:r>
            <w:proofErr w:type="spellEnd"/>
            <w:r w:rsidRPr="001348C6">
              <w:t xml:space="preserve"> Ora </w:t>
            </w:r>
          </w:p>
        </w:tc>
        <w:tc>
          <w:tcPr>
            <w:tcW w:w="3031" w:type="dxa"/>
          </w:tcPr>
          <w:p w14:paraId="73178BEC" w14:textId="77777777" w:rsidR="00930577" w:rsidRPr="00BE01BB" w:rsidRDefault="00930577" w:rsidP="00BC6C61">
            <w:pPr>
              <w:spacing w:before="81" w:after="163" w:line="259" w:lineRule="auto"/>
              <w:cnfStyle w:val="000000100000" w:firstRow="0" w:lastRow="0" w:firstColumn="0" w:lastColumn="0" w:oddVBand="0" w:evenVBand="0" w:oddHBand="1" w:evenHBand="0" w:firstRowFirstColumn="0" w:firstRowLastColumn="0" w:lastRowFirstColumn="0" w:lastRowLastColumn="0"/>
            </w:pPr>
            <w:r>
              <w:t>Māori Health, Ministry of Health</w:t>
            </w:r>
          </w:p>
        </w:tc>
        <w:tc>
          <w:tcPr>
            <w:tcW w:w="2458" w:type="dxa"/>
          </w:tcPr>
          <w:p w14:paraId="695FC602" w14:textId="77777777" w:rsidR="00930577" w:rsidRDefault="00930577" w:rsidP="00BC6C61">
            <w:pPr>
              <w:keepNext/>
              <w:spacing w:before="81" w:after="163"/>
              <w:cnfStyle w:val="000000100000" w:firstRow="0" w:lastRow="0" w:firstColumn="0" w:lastColumn="0" w:oddVBand="0" w:evenVBand="0" w:oddHBand="1" w:evenHBand="0" w:firstRowFirstColumn="0" w:firstRowLastColumn="0" w:lastRowFirstColumn="0" w:lastRowLastColumn="0"/>
            </w:pPr>
            <w:r w:rsidRPr="00215B74">
              <w:t>Māori Health</w:t>
            </w:r>
          </w:p>
        </w:tc>
      </w:tr>
      <w:tr w:rsidR="00930577" w14:paraId="0BFB2F54" w14:textId="77777777" w:rsidTr="00F35D67">
        <w:tc>
          <w:tcPr>
            <w:cnfStyle w:val="001000000000" w:firstRow="0" w:lastRow="0" w:firstColumn="1" w:lastColumn="0" w:oddVBand="0" w:evenVBand="0" w:oddHBand="0" w:evenHBand="0" w:firstRowFirstColumn="0" w:firstRowLastColumn="0" w:lastRowFirstColumn="0" w:lastRowLastColumn="0"/>
            <w:tcW w:w="1861" w:type="dxa"/>
          </w:tcPr>
          <w:p w14:paraId="0F1E82A4" w14:textId="77777777" w:rsidR="00930577" w:rsidRPr="00BE01BB" w:rsidRDefault="00930577" w:rsidP="00BC6C61">
            <w:pPr>
              <w:spacing w:before="81" w:after="163"/>
            </w:pPr>
            <w:r>
              <w:t>Geoffrey Thompson</w:t>
            </w:r>
          </w:p>
        </w:tc>
        <w:tc>
          <w:tcPr>
            <w:tcW w:w="2001" w:type="dxa"/>
          </w:tcPr>
          <w:p w14:paraId="20869822" w14:textId="77777777" w:rsidR="00930577" w:rsidRPr="00BE01BB"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t>Manager</w:t>
            </w:r>
          </w:p>
        </w:tc>
        <w:tc>
          <w:tcPr>
            <w:tcW w:w="3031" w:type="dxa"/>
          </w:tcPr>
          <w:p w14:paraId="66871FEC" w14:textId="77777777" w:rsidR="00930577" w:rsidRPr="00BE01BB" w:rsidRDefault="00930577" w:rsidP="00BC6C61">
            <w:pPr>
              <w:spacing w:before="81" w:after="163"/>
              <w:cnfStyle w:val="000000000000" w:firstRow="0" w:lastRow="0" w:firstColumn="0" w:lastColumn="0" w:oddVBand="0" w:evenVBand="0" w:oddHBand="0" w:evenHBand="0" w:firstRowFirstColumn="0" w:firstRowLastColumn="0" w:lastRowFirstColumn="0" w:lastRowLastColumn="0"/>
              <w:rPr>
                <w:highlight w:val="yellow"/>
              </w:rPr>
            </w:pPr>
            <w:r w:rsidRPr="001348C6">
              <w:t>Māori Health</w:t>
            </w:r>
            <w:r>
              <w:t xml:space="preserve"> Insights, Ministry of Health</w:t>
            </w:r>
          </w:p>
        </w:tc>
        <w:tc>
          <w:tcPr>
            <w:tcW w:w="2458" w:type="dxa"/>
          </w:tcPr>
          <w:p w14:paraId="68E09D30" w14:textId="77777777" w:rsidR="00930577" w:rsidRDefault="00930577" w:rsidP="00BC6C61">
            <w:pPr>
              <w:keepNext/>
              <w:spacing w:before="81" w:after="163"/>
              <w:cnfStyle w:val="000000000000" w:firstRow="0" w:lastRow="0" w:firstColumn="0" w:lastColumn="0" w:oddVBand="0" w:evenVBand="0" w:oddHBand="0" w:evenHBand="0" w:firstRowFirstColumn="0" w:firstRowLastColumn="0" w:lastRowFirstColumn="0" w:lastRowLastColumn="0"/>
            </w:pPr>
            <w:r w:rsidRPr="00215B74">
              <w:t>Māori Health</w:t>
            </w:r>
          </w:p>
        </w:tc>
      </w:tr>
      <w:tr w:rsidR="00930577" w14:paraId="04F7AAF1" w14:textId="77777777" w:rsidTr="00F35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3E536AC7" w14:textId="77777777" w:rsidR="00930577" w:rsidRPr="00BE01BB" w:rsidRDefault="00930577" w:rsidP="00BC6C61">
            <w:pPr>
              <w:spacing w:before="81" w:after="163"/>
            </w:pPr>
            <w:r>
              <w:t>Simon Royal</w:t>
            </w:r>
          </w:p>
        </w:tc>
        <w:tc>
          <w:tcPr>
            <w:tcW w:w="2001" w:type="dxa"/>
          </w:tcPr>
          <w:p w14:paraId="21343627" w14:textId="77777777" w:rsidR="00930577" w:rsidRPr="00BE01BB"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rsidRPr="00B7595A">
              <w:t>Independent Advisor</w:t>
            </w:r>
          </w:p>
        </w:tc>
        <w:tc>
          <w:tcPr>
            <w:tcW w:w="3031" w:type="dxa"/>
          </w:tcPr>
          <w:p w14:paraId="6B0E322F" w14:textId="77777777" w:rsidR="00930577" w:rsidRPr="00BE01BB"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t>PHO / Primary and Community Care</w:t>
            </w:r>
          </w:p>
        </w:tc>
        <w:tc>
          <w:tcPr>
            <w:tcW w:w="2458" w:type="dxa"/>
          </w:tcPr>
          <w:p w14:paraId="1AA821DF" w14:textId="77777777" w:rsidR="00930577" w:rsidRDefault="00930577" w:rsidP="00BC6C61">
            <w:pPr>
              <w:keepNext/>
              <w:spacing w:before="81" w:after="163"/>
              <w:cnfStyle w:val="000000100000" w:firstRow="0" w:lastRow="0" w:firstColumn="0" w:lastColumn="0" w:oddVBand="0" w:evenVBand="0" w:oddHBand="1" w:evenHBand="0" w:firstRowFirstColumn="0" w:firstRowLastColumn="0" w:lastRowFirstColumn="0" w:lastRowLastColumn="0"/>
            </w:pPr>
            <w:r w:rsidRPr="00B7595A">
              <w:t xml:space="preserve">Māori </w:t>
            </w:r>
            <w:r>
              <w:t>Data Sovereignty</w:t>
            </w:r>
          </w:p>
          <w:p w14:paraId="3F2837F6" w14:textId="77777777" w:rsidR="00930577" w:rsidRDefault="00930577" w:rsidP="00BC6C61">
            <w:pPr>
              <w:keepNext/>
              <w:spacing w:before="81" w:after="163"/>
              <w:cnfStyle w:val="000000100000" w:firstRow="0" w:lastRow="0" w:firstColumn="0" w:lastColumn="0" w:oddVBand="0" w:evenVBand="0" w:oddHBand="1" w:evenHBand="0" w:firstRowFirstColumn="0" w:firstRowLastColumn="0" w:lastRowFirstColumn="0" w:lastRowLastColumn="0"/>
            </w:pPr>
            <w:r>
              <w:t>Primary Health Organisation</w:t>
            </w:r>
          </w:p>
        </w:tc>
      </w:tr>
      <w:tr w:rsidR="00930577" w14:paraId="03D18226" w14:textId="77777777" w:rsidTr="00F35D67">
        <w:tc>
          <w:tcPr>
            <w:cnfStyle w:val="001000000000" w:firstRow="0" w:lastRow="0" w:firstColumn="1" w:lastColumn="0" w:oddVBand="0" w:evenVBand="0" w:oddHBand="0" w:evenHBand="0" w:firstRowFirstColumn="0" w:firstRowLastColumn="0" w:lastRowFirstColumn="0" w:lastRowLastColumn="0"/>
            <w:tcW w:w="1861" w:type="dxa"/>
          </w:tcPr>
          <w:p w14:paraId="2C659979" w14:textId="77777777" w:rsidR="00930577" w:rsidRPr="00BE01BB" w:rsidRDefault="00930577" w:rsidP="00BC6C61">
            <w:pPr>
              <w:spacing w:before="81" w:after="163"/>
            </w:pPr>
            <w:r w:rsidRPr="00356948">
              <w:t>Allan Moffitt</w:t>
            </w:r>
          </w:p>
        </w:tc>
        <w:tc>
          <w:tcPr>
            <w:tcW w:w="2001" w:type="dxa"/>
          </w:tcPr>
          <w:p w14:paraId="50BD7A18" w14:textId="77777777" w:rsidR="00930577" w:rsidRPr="00BE01BB"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rsidRPr="00356948">
              <w:t>Primary Care Clinical Director</w:t>
            </w:r>
            <w:r>
              <w:t xml:space="preserve">, </w:t>
            </w:r>
            <w:r w:rsidRPr="00356948">
              <w:t>ProCare</w:t>
            </w:r>
          </w:p>
        </w:tc>
        <w:tc>
          <w:tcPr>
            <w:tcW w:w="3031" w:type="dxa"/>
          </w:tcPr>
          <w:p w14:paraId="1001BAF8" w14:textId="77777777" w:rsidR="00930577" w:rsidRPr="00BE01BB"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t>PHO</w:t>
            </w:r>
          </w:p>
        </w:tc>
        <w:tc>
          <w:tcPr>
            <w:tcW w:w="2458" w:type="dxa"/>
          </w:tcPr>
          <w:p w14:paraId="2D6E842D" w14:textId="77777777" w:rsidR="00930577" w:rsidRDefault="00930577" w:rsidP="00BC6C61">
            <w:pPr>
              <w:keepNext/>
              <w:spacing w:before="81" w:after="163"/>
              <w:cnfStyle w:val="000000000000" w:firstRow="0" w:lastRow="0" w:firstColumn="0" w:lastColumn="0" w:oddVBand="0" w:evenVBand="0" w:oddHBand="0" w:evenHBand="0" w:firstRowFirstColumn="0" w:firstRowLastColumn="0" w:lastRowFirstColumn="0" w:lastRowLastColumn="0"/>
            </w:pPr>
            <w:r>
              <w:t>Primary and Community Care</w:t>
            </w:r>
          </w:p>
        </w:tc>
      </w:tr>
      <w:tr w:rsidR="00930577" w14:paraId="5C66F7FA" w14:textId="77777777" w:rsidTr="00F35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177AB071" w14:textId="77777777" w:rsidR="00930577" w:rsidRPr="00BE01BB" w:rsidRDefault="00930577" w:rsidP="00BC6C61">
            <w:pPr>
              <w:spacing w:before="81" w:after="163"/>
            </w:pPr>
            <w:r w:rsidRPr="00356948">
              <w:t>Darren Douglass</w:t>
            </w:r>
          </w:p>
        </w:tc>
        <w:tc>
          <w:tcPr>
            <w:tcW w:w="2001" w:type="dxa"/>
          </w:tcPr>
          <w:p w14:paraId="58CFA136" w14:textId="77777777" w:rsidR="00930577" w:rsidRPr="00BE01BB"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rsidRPr="00356948">
              <w:t xml:space="preserve">Group Manager </w:t>
            </w:r>
          </w:p>
        </w:tc>
        <w:tc>
          <w:tcPr>
            <w:tcW w:w="3031" w:type="dxa"/>
          </w:tcPr>
          <w:p w14:paraId="30687D5E" w14:textId="41B971EA" w:rsidR="00930577" w:rsidRPr="00BE01BB"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t xml:space="preserve">Te Whatu Ora, </w:t>
            </w:r>
            <w:r w:rsidRPr="00356948">
              <w:t>Digital Strategy and Investment, Data and Digital</w:t>
            </w:r>
          </w:p>
        </w:tc>
        <w:tc>
          <w:tcPr>
            <w:tcW w:w="2458" w:type="dxa"/>
          </w:tcPr>
          <w:p w14:paraId="339E5671" w14:textId="77777777" w:rsidR="00930577" w:rsidRDefault="00930577" w:rsidP="00BC6C61">
            <w:pPr>
              <w:keepNext/>
              <w:spacing w:before="81" w:after="163"/>
              <w:cnfStyle w:val="000000100000" w:firstRow="0" w:lastRow="0" w:firstColumn="0" w:lastColumn="0" w:oddVBand="0" w:evenVBand="0" w:oddHBand="1" w:evenHBand="0" w:firstRowFirstColumn="0" w:firstRowLastColumn="0" w:lastRowFirstColumn="0" w:lastRowLastColumn="0"/>
            </w:pPr>
            <w:r>
              <w:t>Data and Digital</w:t>
            </w:r>
          </w:p>
        </w:tc>
      </w:tr>
      <w:tr w:rsidR="00930577" w14:paraId="39D397A2" w14:textId="77777777" w:rsidTr="00F35D67">
        <w:tc>
          <w:tcPr>
            <w:cnfStyle w:val="001000000000" w:firstRow="0" w:lastRow="0" w:firstColumn="1" w:lastColumn="0" w:oddVBand="0" w:evenVBand="0" w:oddHBand="0" w:evenHBand="0" w:firstRowFirstColumn="0" w:firstRowLastColumn="0" w:lastRowFirstColumn="0" w:lastRowLastColumn="0"/>
            <w:tcW w:w="1861" w:type="dxa"/>
          </w:tcPr>
          <w:p w14:paraId="7544243C" w14:textId="77777777" w:rsidR="00930577" w:rsidRPr="00215B74" w:rsidRDefault="00930577" w:rsidP="00BC6C61">
            <w:pPr>
              <w:spacing w:before="81" w:after="163"/>
            </w:pPr>
            <w:r w:rsidRPr="00215B74">
              <w:t>Kadin Latham</w:t>
            </w:r>
          </w:p>
        </w:tc>
        <w:tc>
          <w:tcPr>
            <w:tcW w:w="2001" w:type="dxa"/>
          </w:tcPr>
          <w:p w14:paraId="522EF9A6" w14:textId="77777777" w:rsidR="00930577" w:rsidRPr="00356948"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rsidRPr="00215B74">
              <w:t>Principal Advisor</w:t>
            </w:r>
          </w:p>
        </w:tc>
        <w:tc>
          <w:tcPr>
            <w:tcW w:w="3031" w:type="dxa"/>
          </w:tcPr>
          <w:p w14:paraId="6F2C25DA" w14:textId="77777777" w:rsidR="00930577"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rsidRPr="00215B74">
              <w:t>Māori Health Authority</w:t>
            </w:r>
            <w:r>
              <w:t xml:space="preserve">, </w:t>
            </w:r>
            <w:r w:rsidRPr="00A27167">
              <w:t xml:space="preserve">Te Aka </w:t>
            </w:r>
            <w:proofErr w:type="spellStart"/>
            <w:r w:rsidRPr="00A27167">
              <w:t>Whai</w:t>
            </w:r>
            <w:proofErr w:type="spellEnd"/>
            <w:r w:rsidRPr="00A27167">
              <w:t xml:space="preserve"> Ora</w:t>
            </w:r>
          </w:p>
        </w:tc>
        <w:tc>
          <w:tcPr>
            <w:tcW w:w="2458" w:type="dxa"/>
          </w:tcPr>
          <w:p w14:paraId="0BB50027" w14:textId="77777777" w:rsidR="00930577" w:rsidRDefault="00930577" w:rsidP="00BC6C61">
            <w:pPr>
              <w:keepNext/>
              <w:spacing w:before="81" w:after="163"/>
              <w:cnfStyle w:val="000000000000" w:firstRow="0" w:lastRow="0" w:firstColumn="0" w:lastColumn="0" w:oddVBand="0" w:evenVBand="0" w:oddHBand="0" w:evenHBand="0" w:firstRowFirstColumn="0" w:firstRowLastColumn="0" w:lastRowFirstColumn="0" w:lastRowLastColumn="0"/>
            </w:pPr>
            <w:r w:rsidRPr="00215B74">
              <w:t>Māori Health</w:t>
            </w:r>
          </w:p>
        </w:tc>
      </w:tr>
      <w:tr w:rsidR="00930577" w14:paraId="4FD139CA" w14:textId="77777777" w:rsidTr="00F35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056CF5ED" w14:textId="77777777" w:rsidR="00930577" w:rsidRPr="00E14B6C" w:rsidRDefault="00930577" w:rsidP="00BC6C61">
            <w:pPr>
              <w:spacing w:before="81" w:after="163"/>
            </w:pPr>
            <w:r w:rsidRPr="00E14B6C">
              <w:t xml:space="preserve">Stephen </w:t>
            </w:r>
            <w:proofErr w:type="spellStart"/>
            <w:r w:rsidRPr="00E14B6C">
              <w:t>Lavery</w:t>
            </w:r>
            <w:proofErr w:type="spellEnd"/>
          </w:p>
        </w:tc>
        <w:tc>
          <w:tcPr>
            <w:tcW w:w="2001" w:type="dxa"/>
          </w:tcPr>
          <w:p w14:paraId="402330EE" w14:textId="77777777" w:rsidR="00930577" w:rsidRPr="00356948"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rsidRPr="00E14B6C">
              <w:t>Programme Co-lead, Programme Manager, Primary Care</w:t>
            </w:r>
          </w:p>
        </w:tc>
        <w:tc>
          <w:tcPr>
            <w:tcW w:w="3031" w:type="dxa"/>
          </w:tcPr>
          <w:p w14:paraId="2118FE45" w14:textId="77777777" w:rsidR="00930577" w:rsidRDefault="00930577" w:rsidP="00BC6C61">
            <w:pPr>
              <w:spacing w:before="81" w:after="163"/>
              <w:cnfStyle w:val="000000100000" w:firstRow="0" w:lastRow="0" w:firstColumn="0" w:lastColumn="0" w:oddVBand="0" w:evenVBand="0" w:oddHBand="1" w:evenHBand="0" w:firstRowFirstColumn="0" w:firstRowLastColumn="0" w:lastRowFirstColumn="0" w:lastRowLastColumn="0"/>
            </w:pPr>
            <w:r w:rsidRPr="0064331C">
              <w:t>Te Whatu Ora</w:t>
            </w:r>
            <w:r>
              <w:t xml:space="preserve">, </w:t>
            </w:r>
            <w:r w:rsidRPr="008548DA">
              <w:t>Primary Health Care System Improvement and Innovation/Commissioning</w:t>
            </w:r>
          </w:p>
        </w:tc>
        <w:tc>
          <w:tcPr>
            <w:tcW w:w="2458" w:type="dxa"/>
          </w:tcPr>
          <w:p w14:paraId="56DF4E71" w14:textId="77777777" w:rsidR="00930577" w:rsidRDefault="00930577" w:rsidP="00BC6C61">
            <w:pPr>
              <w:keepNext/>
              <w:spacing w:before="81" w:after="163"/>
              <w:cnfStyle w:val="000000100000" w:firstRow="0" w:lastRow="0" w:firstColumn="0" w:lastColumn="0" w:oddVBand="0" w:evenVBand="0" w:oddHBand="1" w:evenHBand="0" w:firstRowFirstColumn="0" w:firstRowLastColumn="0" w:lastRowFirstColumn="0" w:lastRowLastColumn="0"/>
            </w:pPr>
            <w:r>
              <w:t>Primary and Community Care</w:t>
            </w:r>
          </w:p>
        </w:tc>
      </w:tr>
      <w:tr w:rsidR="00930577" w14:paraId="3F04D17F" w14:textId="77777777" w:rsidTr="00F35D67">
        <w:tc>
          <w:tcPr>
            <w:cnfStyle w:val="001000000000" w:firstRow="0" w:lastRow="0" w:firstColumn="1" w:lastColumn="0" w:oddVBand="0" w:evenVBand="0" w:oddHBand="0" w:evenHBand="0" w:firstRowFirstColumn="0" w:firstRowLastColumn="0" w:lastRowFirstColumn="0" w:lastRowLastColumn="0"/>
            <w:tcW w:w="1861" w:type="dxa"/>
          </w:tcPr>
          <w:p w14:paraId="28A2D413" w14:textId="77777777" w:rsidR="00930577" w:rsidRPr="00F26619" w:rsidRDefault="00930577" w:rsidP="00BC6C61">
            <w:pPr>
              <w:spacing w:before="81" w:after="163"/>
            </w:pPr>
            <w:r w:rsidRPr="00F26619">
              <w:t>Tony Cooke</w:t>
            </w:r>
          </w:p>
        </w:tc>
        <w:tc>
          <w:tcPr>
            <w:tcW w:w="2001" w:type="dxa"/>
          </w:tcPr>
          <w:p w14:paraId="09AEA0A4" w14:textId="77777777" w:rsidR="00930577" w:rsidRPr="00356948"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rsidRPr="00F26619">
              <w:t>Programme Co-lead, Business Partner for Primary Care, Data and Digital.</w:t>
            </w:r>
          </w:p>
        </w:tc>
        <w:tc>
          <w:tcPr>
            <w:tcW w:w="3031" w:type="dxa"/>
          </w:tcPr>
          <w:p w14:paraId="0B556EDA" w14:textId="77777777" w:rsidR="00930577" w:rsidRDefault="00930577" w:rsidP="00BC6C61">
            <w:pPr>
              <w:spacing w:before="81" w:after="163"/>
              <w:cnfStyle w:val="000000000000" w:firstRow="0" w:lastRow="0" w:firstColumn="0" w:lastColumn="0" w:oddVBand="0" w:evenVBand="0" w:oddHBand="0" w:evenHBand="0" w:firstRowFirstColumn="0" w:firstRowLastColumn="0" w:lastRowFirstColumn="0" w:lastRowLastColumn="0"/>
            </w:pPr>
            <w:r w:rsidRPr="0064331C">
              <w:t>Te Whatu Ora</w:t>
            </w:r>
            <w:r>
              <w:t>, Data and Digital</w:t>
            </w:r>
          </w:p>
        </w:tc>
        <w:tc>
          <w:tcPr>
            <w:tcW w:w="2458" w:type="dxa"/>
          </w:tcPr>
          <w:p w14:paraId="678A484E" w14:textId="77777777" w:rsidR="00930577" w:rsidRDefault="00930577" w:rsidP="00BC6C61">
            <w:pPr>
              <w:keepNext/>
              <w:spacing w:before="81" w:after="163"/>
              <w:cnfStyle w:val="000000000000" w:firstRow="0" w:lastRow="0" w:firstColumn="0" w:lastColumn="0" w:oddVBand="0" w:evenVBand="0" w:oddHBand="0" w:evenHBand="0" w:firstRowFirstColumn="0" w:firstRowLastColumn="0" w:lastRowFirstColumn="0" w:lastRowLastColumn="0"/>
            </w:pPr>
            <w:r w:rsidRPr="009476FF">
              <w:t>Public Health</w:t>
            </w:r>
            <w:r>
              <w:t>, Primary Health, Hospital Services, Data &amp; Digital leadership</w:t>
            </w:r>
          </w:p>
        </w:tc>
      </w:tr>
    </w:tbl>
    <w:p w14:paraId="335A1AF1" w14:textId="77777777" w:rsidR="00930577" w:rsidRDefault="00930577" w:rsidP="00796949">
      <w:pPr>
        <w:spacing w:line="360" w:lineRule="auto"/>
      </w:pPr>
    </w:p>
    <w:p w14:paraId="3C2A3171" w14:textId="1950DD1D" w:rsidR="000637EA" w:rsidRDefault="000E1F20" w:rsidP="000E1F20">
      <w:pPr>
        <w:spacing w:line="360" w:lineRule="auto"/>
      </w:pPr>
      <w:r>
        <w:lastRenderedPageBreak/>
        <w:t>Engagement with the primary care sector has been extensive</w:t>
      </w:r>
      <w:r w:rsidR="00AD33CF">
        <w:t>,</w:t>
      </w:r>
      <w:r>
        <w:t xml:space="preserve"> with a particular focus </w:t>
      </w:r>
      <w:r w:rsidR="007D4435">
        <w:t>on</w:t>
      </w:r>
      <w:r w:rsidR="090441C3">
        <w:t xml:space="preserve"> general practice and PHOs</w:t>
      </w:r>
      <w:r w:rsidR="5328AEB4">
        <w:t xml:space="preserve"> for the current state</w:t>
      </w:r>
      <w:r w:rsidR="090441C3">
        <w:t>. It is recognised that other primary</w:t>
      </w:r>
      <w:r w:rsidR="2266F4CD">
        <w:t xml:space="preserve"> and community care </w:t>
      </w:r>
      <w:r w:rsidR="4749151D">
        <w:t xml:space="preserve">provider </w:t>
      </w:r>
      <w:r w:rsidR="2266F4CD">
        <w:t xml:space="preserve">networks also access, curate and use data and that further work will need to occur to more clearly understand that. </w:t>
      </w:r>
    </w:p>
    <w:p w14:paraId="0886FCAF" w14:textId="0253EAE3" w:rsidR="00D25FA9" w:rsidRDefault="410A7979" w:rsidP="000E1F20">
      <w:pPr>
        <w:spacing w:line="360" w:lineRule="auto"/>
      </w:pPr>
      <w:r>
        <w:t>It is also recognised that general practice has a unique role in term</w:t>
      </w:r>
      <w:r w:rsidR="28CD351A">
        <w:t>s</w:t>
      </w:r>
      <w:r>
        <w:t xml:space="preserve"> of the PHO </w:t>
      </w:r>
      <w:r w:rsidR="63BA330F">
        <w:t xml:space="preserve">Services Agreement (PHOSA) </w:t>
      </w:r>
      <w:r>
        <w:t>obligations and approach</w:t>
      </w:r>
      <w:r w:rsidR="5833F8AA">
        <w:t xml:space="preserve"> that leads to over 4.7 million people being enrolled with general practice and PHOs. </w:t>
      </w:r>
      <w:r w:rsidR="000E1F20">
        <w:t>A total of 1</w:t>
      </w:r>
      <w:r w:rsidR="00E97168">
        <w:t>3</w:t>
      </w:r>
      <w:r w:rsidR="000E1F20">
        <w:t xml:space="preserve"> briefings across various </w:t>
      </w:r>
      <w:r w:rsidR="005D1726">
        <w:t xml:space="preserve">health </w:t>
      </w:r>
      <w:r w:rsidR="003C4179">
        <w:t>related</w:t>
      </w:r>
      <w:r w:rsidR="005D1726">
        <w:t xml:space="preserve"> organisations</w:t>
      </w:r>
      <w:r w:rsidR="000E1F20">
        <w:t xml:space="preserve"> have been held</w:t>
      </w:r>
      <w:r w:rsidR="00D25FA9">
        <w:t xml:space="preserve"> (refer to </w:t>
      </w:r>
      <w:r w:rsidR="00D25FA9" w:rsidRPr="00B02A5F">
        <w:t xml:space="preserve">Table 2 below or Appendix </w:t>
      </w:r>
      <w:r w:rsidR="00B02A5F" w:rsidRPr="00B02A5F">
        <w:t>B</w:t>
      </w:r>
      <w:r w:rsidR="00B02A5F">
        <w:t xml:space="preserve"> </w:t>
      </w:r>
      <w:r w:rsidR="00D25FA9">
        <w:t>for the PHDP engagement register)</w:t>
      </w:r>
      <w:r w:rsidR="000E1F20">
        <w:t>, with PHOs being surveyed in their role in carrying out data management functions</w:t>
      </w:r>
      <w:r w:rsidR="00197AF5">
        <w:t xml:space="preserve"> (</w:t>
      </w:r>
      <w:r w:rsidR="000E1F20">
        <w:t xml:space="preserve">refer </w:t>
      </w:r>
      <w:r w:rsidR="000E1F20" w:rsidRPr="00F8179B">
        <w:t xml:space="preserve">to Appendix </w:t>
      </w:r>
      <w:r w:rsidR="00E17DBE">
        <w:t xml:space="preserve">E </w:t>
      </w:r>
      <w:r w:rsidR="000E1F20">
        <w:t xml:space="preserve">for Current </w:t>
      </w:r>
      <w:r w:rsidR="00E61F55">
        <w:t xml:space="preserve">State </w:t>
      </w:r>
      <w:r w:rsidR="000E1F20">
        <w:t>and Data Availability Surveys</w:t>
      </w:r>
      <w:r w:rsidR="00197AF5">
        <w:t>)</w:t>
      </w:r>
      <w:r w:rsidR="000E1F20">
        <w:t xml:space="preserve">.  </w:t>
      </w:r>
    </w:p>
    <w:p w14:paraId="39C25B88" w14:textId="058796EF" w:rsidR="00F17456" w:rsidRPr="004C3CA1" w:rsidRDefault="00F17456" w:rsidP="00F17456">
      <w:pPr>
        <w:pStyle w:val="Caption"/>
        <w:keepNext/>
        <w:rPr>
          <w:b/>
          <w:bCs/>
          <w:i w:val="0"/>
          <w:iCs w:val="0"/>
          <w:sz w:val="22"/>
          <w:szCs w:val="22"/>
        </w:rPr>
      </w:pPr>
      <w:r w:rsidRPr="004C3CA1">
        <w:rPr>
          <w:b/>
          <w:bCs/>
          <w:i w:val="0"/>
          <w:iCs w:val="0"/>
          <w:sz w:val="22"/>
          <w:szCs w:val="22"/>
        </w:rPr>
        <w:t xml:space="preserve">Table </w:t>
      </w:r>
      <w:r w:rsidRPr="004C3CA1">
        <w:rPr>
          <w:b/>
          <w:bCs/>
          <w:i w:val="0"/>
          <w:iCs w:val="0"/>
          <w:sz w:val="22"/>
          <w:szCs w:val="22"/>
        </w:rPr>
        <w:fldChar w:fldCharType="begin"/>
      </w:r>
      <w:r w:rsidRPr="004C3CA1">
        <w:rPr>
          <w:b/>
          <w:bCs/>
          <w:i w:val="0"/>
          <w:iCs w:val="0"/>
          <w:sz w:val="22"/>
          <w:szCs w:val="22"/>
        </w:rPr>
        <w:instrText xml:space="preserve"> SEQ Table \* ARABIC </w:instrText>
      </w:r>
      <w:r w:rsidRPr="004C3CA1">
        <w:rPr>
          <w:b/>
          <w:bCs/>
          <w:i w:val="0"/>
          <w:iCs w:val="0"/>
          <w:sz w:val="22"/>
          <w:szCs w:val="22"/>
        </w:rPr>
        <w:fldChar w:fldCharType="separate"/>
      </w:r>
      <w:r w:rsidR="00B734B0">
        <w:rPr>
          <w:b/>
          <w:bCs/>
          <w:i w:val="0"/>
          <w:iCs w:val="0"/>
          <w:noProof/>
          <w:sz w:val="22"/>
          <w:szCs w:val="22"/>
        </w:rPr>
        <w:t>2</w:t>
      </w:r>
      <w:r w:rsidRPr="004C3CA1">
        <w:rPr>
          <w:b/>
          <w:bCs/>
          <w:i w:val="0"/>
          <w:iCs w:val="0"/>
          <w:sz w:val="22"/>
          <w:szCs w:val="22"/>
        </w:rPr>
        <w:fldChar w:fldCharType="end"/>
      </w:r>
      <w:r w:rsidRPr="004C3CA1">
        <w:rPr>
          <w:b/>
          <w:bCs/>
          <w:i w:val="0"/>
          <w:iCs w:val="0"/>
          <w:sz w:val="22"/>
          <w:szCs w:val="22"/>
        </w:rPr>
        <w:t xml:space="preserve"> - Primary and community care engagements</w:t>
      </w:r>
    </w:p>
    <w:tbl>
      <w:tblPr>
        <w:tblStyle w:val="ListTable4"/>
        <w:tblW w:w="8747" w:type="dxa"/>
        <w:tblLook w:val="04A0" w:firstRow="1" w:lastRow="0" w:firstColumn="1" w:lastColumn="0" w:noHBand="0" w:noVBand="1"/>
      </w:tblPr>
      <w:tblGrid>
        <w:gridCol w:w="846"/>
        <w:gridCol w:w="6047"/>
        <w:gridCol w:w="1854"/>
      </w:tblGrid>
      <w:tr w:rsidR="00197AF5" w:rsidRPr="00D34150" w14:paraId="7024FE60" w14:textId="77777777" w:rsidTr="00A13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D4DA393" w14:textId="77777777" w:rsidR="00197AF5" w:rsidRPr="00D34150" w:rsidRDefault="00197AF5" w:rsidP="00BC6C61">
            <w:pPr>
              <w:spacing w:before="81" w:after="163"/>
              <w:rPr>
                <w:rFonts w:cstheme="minorHAnsi"/>
              </w:rPr>
            </w:pPr>
            <w:r w:rsidRPr="00D34150">
              <w:rPr>
                <w:rFonts w:cstheme="minorHAnsi"/>
              </w:rPr>
              <w:t>#</w:t>
            </w:r>
          </w:p>
        </w:tc>
        <w:tc>
          <w:tcPr>
            <w:tcW w:w="0" w:type="dxa"/>
          </w:tcPr>
          <w:p w14:paraId="068931B9" w14:textId="77777777" w:rsidR="00197AF5" w:rsidRPr="00D34150" w:rsidRDefault="00197AF5" w:rsidP="00BC6C61">
            <w:pPr>
              <w:spacing w:before="81" w:after="163"/>
              <w:cnfStyle w:val="100000000000" w:firstRow="1" w:lastRow="0" w:firstColumn="0" w:lastColumn="0" w:oddVBand="0" w:evenVBand="0" w:oddHBand="0" w:evenHBand="0" w:firstRowFirstColumn="0" w:firstRowLastColumn="0" w:lastRowFirstColumn="0" w:lastRowLastColumn="0"/>
              <w:rPr>
                <w:rFonts w:cstheme="minorHAnsi"/>
              </w:rPr>
            </w:pPr>
            <w:r w:rsidRPr="00D34150">
              <w:rPr>
                <w:rFonts w:cstheme="minorHAnsi"/>
              </w:rPr>
              <w:t>Event title and description</w:t>
            </w:r>
          </w:p>
        </w:tc>
        <w:tc>
          <w:tcPr>
            <w:tcW w:w="0" w:type="dxa"/>
          </w:tcPr>
          <w:p w14:paraId="58452839" w14:textId="77777777" w:rsidR="00197AF5" w:rsidRPr="00D34150" w:rsidRDefault="00197AF5" w:rsidP="00BC6C61">
            <w:pPr>
              <w:spacing w:before="81" w:after="163"/>
              <w:cnfStyle w:val="100000000000" w:firstRow="1" w:lastRow="0" w:firstColumn="0" w:lastColumn="0" w:oddVBand="0" w:evenVBand="0" w:oddHBand="0" w:evenHBand="0" w:firstRowFirstColumn="0" w:firstRowLastColumn="0" w:lastRowFirstColumn="0" w:lastRowLastColumn="0"/>
              <w:rPr>
                <w:rFonts w:cstheme="minorHAnsi"/>
              </w:rPr>
            </w:pPr>
            <w:r w:rsidRPr="00D34150">
              <w:rPr>
                <w:rFonts w:cstheme="minorHAnsi"/>
              </w:rPr>
              <w:t>Date</w:t>
            </w:r>
          </w:p>
        </w:tc>
      </w:tr>
      <w:tr w:rsidR="00197AF5" w:rsidRPr="00D34150" w14:paraId="2AADFAD1" w14:textId="77777777" w:rsidTr="0019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63FA9C0" w14:textId="77777777" w:rsidR="00197AF5" w:rsidRPr="00D34150" w:rsidRDefault="00197AF5" w:rsidP="00BC6C61">
            <w:pPr>
              <w:spacing w:before="81" w:after="163"/>
              <w:rPr>
                <w:rFonts w:cstheme="minorHAnsi"/>
                <w:b w:val="0"/>
                <w:bCs w:val="0"/>
              </w:rPr>
            </w:pPr>
            <w:r w:rsidRPr="00D34150">
              <w:rPr>
                <w:rFonts w:cstheme="minorHAnsi"/>
                <w:b w:val="0"/>
                <w:bCs w:val="0"/>
              </w:rPr>
              <w:t>1</w:t>
            </w:r>
          </w:p>
        </w:tc>
        <w:tc>
          <w:tcPr>
            <w:tcW w:w="6047" w:type="dxa"/>
          </w:tcPr>
          <w:p w14:paraId="636014C6"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Initial engagement email and early thoughts survey (for selected groups)</w:t>
            </w:r>
          </w:p>
        </w:tc>
        <w:tc>
          <w:tcPr>
            <w:tcW w:w="1854" w:type="dxa"/>
          </w:tcPr>
          <w:p w14:paraId="7809CA97"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21 Jun 22</w:t>
            </w:r>
          </w:p>
        </w:tc>
      </w:tr>
      <w:tr w:rsidR="00197AF5" w:rsidRPr="00D34150" w14:paraId="772F9C8E" w14:textId="77777777" w:rsidTr="00197AF5">
        <w:tc>
          <w:tcPr>
            <w:cnfStyle w:val="001000000000" w:firstRow="0" w:lastRow="0" w:firstColumn="1" w:lastColumn="0" w:oddVBand="0" w:evenVBand="0" w:oddHBand="0" w:evenHBand="0" w:firstRowFirstColumn="0" w:firstRowLastColumn="0" w:lastRowFirstColumn="0" w:lastRowLastColumn="0"/>
            <w:tcW w:w="846" w:type="dxa"/>
          </w:tcPr>
          <w:p w14:paraId="6F7BF66B" w14:textId="77777777" w:rsidR="00197AF5" w:rsidRPr="00D34150" w:rsidRDefault="00197AF5" w:rsidP="00BC6C61">
            <w:pPr>
              <w:spacing w:before="81" w:after="163"/>
              <w:rPr>
                <w:rFonts w:cstheme="minorHAnsi"/>
                <w:b w:val="0"/>
                <w:bCs w:val="0"/>
              </w:rPr>
            </w:pPr>
            <w:r w:rsidRPr="00D34150">
              <w:rPr>
                <w:rFonts w:cstheme="minorHAnsi"/>
                <w:b w:val="0"/>
                <w:bCs w:val="0"/>
              </w:rPr>
              <w:t>2</w:t>
            </w:r>
          </w:p>
        </w:tc>
        <w:tc>
          <w:tcPr>
            <w:tcW w:w="6047" w:type="dxa"/>
          </w:tcPr>
          <w:p w14:paraId="01A9668E" w14:textId="77777777"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PHO CEO briefing</w:t>
            </w:r>
          </w:p>
        </w:tc>
        <w:tc>
          <w:tcPr>
            <w:tcW w:w="1854" w:type="dxa"/>
          </w:tcPr>
          <w:p w14:paraId="5ACFF67A" w14:textId="77777777"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28 Jun 22</w:t>
            </w:r>
          </w:p>
        </w:tc>
      </w:tr>
      <w:tr w:rsidR="00197AF5" w:rsidRPr="00D34150" w14:paraId="2196EAB3" w14:textId="77777777" w:rsidTr="0019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895F103" w14:textId="77777777" w:rsidR="00197AF5" w:rsidRPr="00D34150" w:rsidRDefault="00197AF5" w:rsidP="00BC6C61">
            <w:pPr>
              <w:spacing w:before="81" w:after="163"/>
              <w:rPr>
                <w:rFonts w:cstheme="minorHAnsi"/>
                <w:b w:val="0"/>
                <w:bCs w:val="0"/>
              </w:rPr>
            </w:pPr>
            <w:r w:rsidRPr="00D34150">
              <w:rPr>
                <w:rFonts w:cstheme="minorHAnsi"/>
                <w:b w:val="0"/>
                <w:bCs w:val="0"/>
              </w:rPr>
              <w:t>3</w:t>
            </w:r>
          </w:p>
        </w:tc>
        <w:tc>
          <w:tcPr>
            <w:tcW w:w="6047" w:type="dxa"/>
          </w:tcPr>
          <w:p w14:paraId="2B4C02FE"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PHO Technical representatives Q&amp;A session</w:t>
            </w:r>
          </w:p>
        </w:tc>
        <w:tc>
          <w:tcPr>
            <w:tcW w:w="1854" w:type="dxa"/>
          </w:tcPr>
          <w:p w14:paraId="1E1B8A57"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6 Jul 22</w:t>
            </w:r>
          </w:p>
        </w:tc>
      </w:tr>
      <w:tr w:rsidR="00197AF5" w:rsidRPr="00D34150" w14:paraId="28C4480A" w14:textId="77777777" w:rsidTr="00197AF5">
        <w:tc>
          <w:tcPr>
            <w:cnfStyle w:val="001000000000" w:firstRow="0" w:lastRow="0" w:firstColumn="1" w:lastColumn="0" w:oddVBand="0" w:evenVBand="0" w:oddHBand="0" w:evenHBand="0" w:firstRowFirstColumn="0" w:firstRowLastColumn="0" w:lastRowFirstColumn="0" w:lastRowLastColumn="0"/>
            <w:tcW w:w="846" w:type="dxa"/>
          </w:tcPr>
          <w:p w14:paraId="35B68642" w14:textId="77777777" w:rsidR="00197AF5" w:rsidRPr="00D34150" w:rsidRDefault="00197AF5" w:rsidP="00BC6C61">
            <w:pPr>
              <w:spacing w:before="81" w:after="163"/>
              <w:rPr>
                <w:rFonts w:cstheme="minorHAnsi"/>
                <w:b w:val="0"/>
                <w:bCs w:val="0"/>
              </w:rPr>
            </w:pPr>
            <w:r w:rsidRPr="00D34150">
              <w:rPr>
                <w:rFonts w:cstheme="minorHAnsi"/>
                <w:b w:val="0"/>
                <w:bCs w:val="0"/>
              </w:rPr>
              <w:t>4</w:t>
            </w:r>
          </w:p>
        </w:tc>
        <w:tc>
          <w:tcPr>
            <w:tcW w:w="6047" w:type="dxa"/>
          </w:tcPr>
          <w:p w14:paraId="3649526A" w14:textId="0003D105" w:rsidR="00197AF5" w:rsidRPr="00D34150" w:rsidRDefault="6936D837" w:rsidP="00BC6C61">
            <w:pPr>
              <w:spacing w:before="81" w:after="163"/>
              <w:cnfStyle w:val="000000000000" w:firstRow="0" w:lastRow="0" w:firstColumn="0" w:lastColumn="0" w:oddVBand="0" w:evenVBand="0" w:oddHBand="0" w:evenHBand="0" w:firstRowFirstColumn="0" w:firstRowLastColumn="0" w:lastRowFirstColumn="0" w:lastRowLastColumn="0"/>
            </w:pPr>
            <w:r w:rsidRPr="0F94C99D">
              <w:t xml:space="preserve">Royal New Zealand </w:t>
            </w:r>
            <w:r>
              <w:t>C</w:t>
            </w:r>
            <w:r w:rsidRPr="3B2C386B">
              <w:t>ollege of General Practitioners (</w:t>
            </w:r>
            <w:r w:rsidR="00197AF5" w:rsidRPr="3B2C386B">
              <w:t>RNZCGP</w:t>
            </w:r>
            <w:r w:rsidR="2887EA4B" w:rsidRPr="3B2C386B">
              <w:t>)</w:t>
            </w:r>
            <w:r w:rsidR="00197AF5" w:rsidRPr="3B2C386B">
              <w:t xml:space="preserve"> and </w:t>
            </w:r>
            <w:r w:rsidR="5ACEA613">
              <w:t>New Zealand Rural General Practice Network (</w:t>
            </w:r>
            <w:r w:rsidR="00197AF5">
              <w:t>NZRGP</w:t>
            </w:r>
            <w:r w:rsidR="662633FB">
              <w:t>N)</w:t>
            </w:r>
            <w:r w:rsidR="00197AF5" w:rsidRPr="3B2C386B">
              <w:t xml:space="preserve"> briefing</w:t>
            </w:r>
          </w:p>
        </w:tc>
        <w:tc>
          <w:tcPr>
            <w:tcW w:w="1854" w:type="dxa"/>
          </w:tcPr>
          <w:p w14:paraId="35EB8E71" w14:textId="77777777"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8 Jul 22</w:t>
            </w:r>
          </w:p>
        </w:tc>
      </w:tr>
      <w:tr w:rsidR="00197AF5" w:rsidRPr="00D34150" w14:paraId="33B2EB4C" w14:textId="77777777" w:rsidTr="0019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D0C69F3" w14:textId="77777777" w:rsidR="00197AF5" w:rsidRPr="00D34150" w:rsidRDefault="00197AF5" w:rsidP="00BC6C61">
            <w:pPr>
              <w:spacing w:before="81" w:after="163"/>
              <w:rPr>
                <w:rFonts w:cstheme="minorHAnsi"/>
                <w:b w:val="0"/>
                <w:bCs w:val="0"/>
              </w:rPr>
            </w:pPr>
            <w:r w:rsidRPr="00D34150">
              <w:rPr>
                <w:rFonts w:cstheme="minorHAnsi"/>
                <w:b w:val="0"/>
                <w:bCs w:val="0"/>
              </w:rPr>
              <w:t>5</w:t>
            </w:r>
          </w:p>
        </w:tc>
        <w:tc>
          <w:tcPr>
            <w:tcW w:w="6047" w:type="dxa"/>
          </w:tcPr>
          <w:p w14:paraId="3049393D"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Vendor briefing</w:t>
            </w:r>
          </w:p>
        </w:tc>
        <w:tc>
          <w:tcPr>
            <w:tcW w:w="1854" w:type="dxa"/>
          </w:tcPr>
          <w:p w14:paraId="0425A837"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18 Jul 22</w:t>
            </w:r>
          </w:p>
        </w:tc>
      </w:tr>
      <w:tr w:rsidR="00197AF5" w:rsidRPr="00D34150" w14:paraId="5431097A" w14:textId="77777777" w:rsidTr="00197AF5">
        <w:tc>
          <w:tcPr>
            <w:cnfStyle w:val="001000000000" w:firstRow="0" w:lastRow="0" w:firstColumn="1" w:lastColumn="0" w:oddVBand="0" w:evenVBand="0" w:oddHBand="0" w:evenHBand="0" w:firstRowFirstColumn="0" w:firstRowLastColumn="0" w:lastRowFirstColumn="0" w:lastRowLastColumn="0"/>
            <w:tcW w:w="846" w:type="dxa"/>
          </w:tcPr>
          <w:p w14:paraId="71F9879E" w14:textId="77777777" w:rsidR="00197AF5" w:rsidRPr="00D34150" w:rsidRDefault="00197AF5" w:rsidP="00BC6C61">
            <w:pPr>
              <w:spacing w:before="81" w:after="163"/>
              <w:rPr>
                <w:rFonts w:cstheme="minorHAnsi"/>
                <w:b w:val="0"/>
                <w:bCs w:val="0"/>
              </w:rPr>
            </w:pPr>
            <w:r w:rsidRPr="00D34150">
              <w:rPr>
                <w:rFonts w:cstheme="minorHAnsi"/>
                <w:b w:val="0"/>
                <w:bCs w:val="0"/>
              </w:rPr>
              <w:t>6</w:t>
            </w:r>
          </w:p>
        </w:tc>
        <w:tc>
          <w:tcPr>
            <w:tcW w:w="6047" w:type="dxa"/>
          </w:tcPr>
          <w:p w14:paraId="0CD49D68" w14:textId="6FEE9A45"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M</w:t>
            </w:r>
            <w:r>
              <w:rPr>
                <w:rFonts w:cstheme="minorHAnsi"/>
              </w:rPr>
              <w:t xml:space="preserve">anaged Services </w:t>
            </w:r>
            <w:r w:rsidRPr="00D34150">
              <w:rPr>
                <w:rFonts w:cstheme="minorHAnsi"/>
              </w:rPr>
              <w:t>O</w:t>
            </w:r>
            <w:r>
              <w:rPr>
                <w:rFonts w:cstheme="minorHAnsi"/>
              </w:rPr>
              <w:t>rganisation</w:t>
            </w:r>
            <w:r w:rsidRPr="00D34150">
              <w:rPr>
                <w:rFonts w:cstheme="minorHAnsi"/>
              </w:rPr>
              <w:t xml:space="preserve"> </w:t>
            </w:r>
            <w:r w:rsidR="1CD9B526" w:rsidRPr="5B23C8C3">
              <w:t xml:space="preserve">(MSO) </w:t>
            </w:r>
            <w:r w:rsidRPr="00D34150">
              <w:rPr>
                <w:rFonts w:cstheme="minorHAnsi"/>
              </w:rPr>
              <w:t>briefing</w:t>
            </w:r>
          </w:p>
        </w:tc>
        <w:tc>
          <w:tcPr>
            <w:tcW w:w="1854" w:type="dxa"/>
          </w:tcPr>
          <w:p w14:paraId="53A74C90" w14:textId="77777777"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19 Jul 22</w:t>
            </w:r>
          </w:p>
        </w:tc>
      </w:tr>
      <w:tr w:rsidR="00197AF5" w:rsidRPr="00D34150" w14:paraId="5C2BB737" w14:textId="77777777" w:rsidTr="0019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8456D00" w14:textId="77777777" w:rsidR="00197AF5" w:rsidRPr="00D34150" w:rsidRDefault="00197AF5" w:rsidP="00BC6C61">
            <w:pPr>
              <w:spacing w:before="81" w:after="163"/>
              <w:rPr>
                <w:rFonts w:cstheme="minorHAnsi"/>
                <w:b w:val="0"/>
                <w:bCs w:val="0"/>
              </w:rPr>
            </w:pPr>
            <w:r w:rsidRPr="00D34150">
              <w:rPr>
                <w:rFonts w:cstheme="minorHAnsi"/>
                <w:b w:val="0"/>
                <w:bCs w:val="0"/>
              </w:rPr>
              <w:t>7</w:t>
            </w:r>
          </w:p>
        </w:tc>
        <w:tc>
          <w:tcPr>
            <w:tcW w:w="6047" w:type="dxa"/>
          </w:tcPr>
          <w:p w14:paraId="1A73977B"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D34150">
              <w:rPr>
                <w:rFonts w:cstheme="minorHAnsi"/>
              </w:rPr>
              <w:t>GenPro</w:t>
            </w:r>
            <w:proofErr w:type="spellEnd"/>
            <w:r w:rsidRPr="00D34150">
              <w:rPr>
                <w:rFonts w:cstheme="minorHAnsi"/>
              </w:rPr>
              <w:t xml:space="preserve"> briefing</w:t>
            </w:r>
          </w:p>
        </w:tc>
        <w:tc>
          <w:tcPr>
            <w:tcW w:w="1854" w:type="dxa"/>
          </w:tcPr>
          <w:p w14:paraId="5F871489"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19 Jul 22</w:t>
            </w:r>
          </w:p>
        </w:tc>
      </w:tr>
      <w:tr w:rsidR="00197AF5" w:rsidRPr="00D34150" w14:paraId="26BDFAC6" w14:textId="77777777" w:rsidTr="00197AF5">
        <w:tc>
          <w:tcPr>
            <w:cnfStyle w:val="001000000000" w:firstRow="0" w:lastRow="0" w:firstColumn="1" w:lastColumn="0" w:oddVBand="0" w:evenVBand="0" w:oddHBand="0" w:evenHBand="0" w:firstRowFirstColumn="0" w:firstRowLastColumn="0" w:lastRowFirstColumn="0" w:lastRowLastColumn="0"/>
            <w:tcW w:w="846" w:type="dxa"/>
          </w:tcPr>
          <w:p w14:paraId="1420A4F5" w14:textId="77777777" w:rsidR="00197AF5" w:rsidRPr="00D34150" w:rsidRDefault="00197AF5" w:rsidP="00BC6C61">
            <w:pPr>
              <w:spacing w:before="81" w:after="163"/>
              <w:rPr>
                <w:rFonts w:cstheme="minorHAnsi"/>
                <w:b w:val="0"/>
                <w:bCs w:val="0"/>
              </w:rPr>
            </w:pPr>
            <w:r w:rsidRPr="00D34150">
              <w:rPr>
                <w:rFonts w:cstheme="minorHAnsi"/>
                <w:b w:val="0"/>
                <w:bCs w:val="0"/>
              </w:rPr>
              <w:t>8</w:t>
            </w:r>
          </w:p>
        </w:tc>
        <w:tc>
          <w:tcPr>
            <w:tcW w:w="6047" w:type="dxa"/>
          </w:tcPr>
          <w:p w14:paraId="4364F4AA" w14:textId="77777777"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Māori stakeholders briefing</w:t>
            </w:r>
          </w:p>
        </w:tc>
        <w:tc>
          <w:tcPr>
            <w:tcW w:w="1854" w:type="dxa"/>
          </w:tcPr>
          <w:p w14:paraId="130AF74D" w14:textId="77777777"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19 Jul 22</w:t>
            </w:r>
          </w:p>
        </w:tc>
      </w:tr>
      <w:tr w:rsidR="00197AF5" w:rsidRPr="00D34150" w14:paraId="0DBC7E1A" w14:textId="77777777" w:rsidTr="0019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14A4170" w14:textId="77777777" w:rsidR="00197AF5" w:rsidRPr="00D34150" w:rsidRDefault="00197AF5" w:rsidP="00BC6C61">
            <w:pPr>
              <w:spacing w:before="81" w:after="163"/>
              <w:rPr>
                <w:rFonts w:cstheme="minorHAnsi"/>
                <w:b w:val="0"/>
                <w:bCs w:val="0"/>
              </w:rPr>
            </w:pPr>
            <w:r w:rsidRPr="00D34150">
              <w:rPr>
                <w:rFonts w:cstheme="minorHAnsi"/>
                <w:b w:val="0"/>
                <w:bCs w:val="0"/>
              </w:rPr>
              <w:t>9</w:t>
            </w:r>
          </w:p>
        </w:tc>
        <w:tc>
          <w:tcPr>
            <w:tcW w:w="6047" w:type="dxa"/>
          </w:tcPr>
          <w:p w14:paraId="78BD58C6"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PHO Technical briefing follow-up</w:t>
            </w:r>
          </w:p>
        </w:tc>
        <w:tc>
          <w:tcPr>
            <w:tcW w:w="1854" w:type="dxa"/>
          </w:tcPr>
          <w:p w14:paraId="1303A423"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21 Jul 22</w:t>
            </w:r>
          </w:p>
        </w:tc>
      </w:tr>
      <w:tr w:rsidR="00197AF5" w:rsidRPr="00D34150" w14:paraId="5C00B7D9" w14:textId="77777777" w:rsidTr="00197AF5">
        <w:tc>
          <w:tcPr>
            <w:cnfStyle w:val="001000000000" w:firstRow="0" w:lastRow="0" w:firstColumn="1" w:lastColumn="0" w:oddVBand="0" w:evenVBand="0" w:oddHBand="0" w:evenHBand="0" w:firstRowFirstColumn="0" w:firstRowLastColumn="0" w:lastRowFirstColumn="0" w:lastRowLastColumn="0"/>
            <w:tcW w:w="846" w:type="dxa"/>
          </w:tcPr>
          <w:p w14:paraId="133E6571" w14:textId="77777777" w:rsidR="00197AF5" w:rsidRPr="00D34150" w:rsidRDefault="00197AF5" w:rsidP="00BC6C61">
            <w:pPr>
              <w:spacing w:before="81" w:after="163"/>
              <w:rPr>
                <w:rFonts w:cstheme="minorHAnsi"/>
                <w:b w:val="0"/>
                <w:bCs w:val="0"/>
              </w:rPr>
            </w:pPr>
            <w:r w:rsidRPr="00D34150">
              <w:rPr>
                <w:rFonts w:cstheme="minorHAnsi"/>
                <w:b w:val="0"/>
                <w:bCs w:val="0"/>
              </w:rPr>
              <w:t>10</w:t>
            </w:r>
          </w:p>
        </w:tc>
        <w:tc>
          <w:tcPr>
            <w:tcW w:w="6047" w:type="dxa"/>
          </w:tcPr>
          <w:p w14:paraId="5BC66A27" w14:textId="77777777"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Federation of Primary Care briefing</w:t>
            </w:r>
          </w:p>
        </w:tc>
        <w:tc>
          <w:tcPr>
            <w:tcW w:w="1854" w:type="dxa"/>
          </w:tcPr>
          <w:p w14:paraId="65E34CA8" w14:textId="77777777"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22 Jul 22</w:t>
            </w:r>
          </w:p>
        </w:tc>
      </w:tr>
      <w:tr w:rsidR="00197AF5" w:rsidRPr="00D34150" w14:paraId="71AC8F13" w14:textId="77777777" w:rsidTr="0019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299F279" w14:textId="77777777" w:rsidR="00197AF5" w:rsidRPr="00D34150" w:rsidRDefault="00197AF5" w:rsidP="00BC6C61">
            <w:pPr>
              <w:spacing w:before="81" w:after="163"/>
              <w:rPr>
                <w:rFonts w:cstheme="minorHAnsi"/>
                <w:b w:val="0"/>
                <w:bCs w:val="0"/>
              </w:rPr>
            </w:pPr>
            <w:r w:rsidRPr="00D34150">
              <w:rPr>
                <w:rFonts w:cstheme="minorHAnsi"/>
                <w:b w:val="0"/>
                <w:bCs w:val="0"/>
              </w:rPr>
              <w:t>11</w:t>
            </w:r>
          </w:p>
        </w:tc>
        <w:tc>
          <w:tcPr>
            <w:tcW w:w="6047" w:type="dxa"/>
          </w:tcPr>
          <w:p w14:paraId="06F7E25A"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PHDP Current State (Part 1) and Data Availability Survey release (Part 2)</w:t>
            </w:r>
          </w:p>
        </w:tc>
        <w:tc>
          <w:tcPr>
            <w:tcW w:w="1854" w:type="dxa"/>
          </w:tcPr>
          <w:p w14:paraId="6EB35ABA"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26 Jul 22</w:t>
            </w:r>
          </w:p>
        </w:tc>
      </w:tr>
      <w:tr w:rsidR="00197AF5" w:rsidRPr="00D34150" w14:paraId="0B926C29" w14:textId="77777777" w:rsidTr="00197AF5">
        <w:tc>
          <w:tcPr>
            <w:cnfStyle w:val="001000000000" w:firstRow="0" w:lastRow="0" w:firstColumn="1" w:lastColumn="0" w:oddVBand="0" w:evenVBand="0" w:oddHBand="0" w:evenHBand="0" w:firstRowFirstColumn="0" w:firstRowLastColumn="0" w:lastRowFirstColumn="0" w:lastRowLastColumn="0"/>
            <w:tcW w:w="846" w:type="dxa"/>
          </w:tcPr>
          <w:p w14:paraId="03F9AF56" w14:textId="77777777" w:rsidR="00197AF5" w:rsidRPr="00D34150" w:rsidRDefault="00197AF5" w:rsidP="00BC6C61">
            <w:pPr>
              <w:spacing w:before="81" w:after="163"/>
              <w:rPr>
                <w:rFonts w:cstheme="minorHAnsi"/>
                <w:b w:val="0"/>
                <w:bCs w:val="0"/>
              </w:rPr>
            </w:pPr>
            <w:r w:rsidRPr="00D34150">
              <w:rPr>
                <w:rFonts w:cstheme="minorHAnsi"/>
                <w:b w:val="0"/>
                <w:bCs w:val="0"/>
              </w:rPr>
              <w:lastRenderedPageBreak/>
              <w:t>12</w:t>
            </w:r>
          </w:p>
        </w:tc>
        <w:tc>
          <w:tcPr>
            <w:tcW w:w="6047" w:type="dxa"/>
          </w:tcPr>
          <w:p w14:paraId="1CC82B38" w14:textId="47B06257" w:rsidR="00197AF5" w:rsidRPr="00D34150" w:rsidRDefault="55D88AE0" w:rsidP="00BC6C61">
            <w:pPr>
              <w:spacing w:before="81" w:after="163"/>
              <w:cnfStyle w:val="000000000000" w:firstRow="0" w:lastRow="0" w:firstColumn="0" w:lastColumn="0" w:oddVBand="0" w:evenVBand="0" w:oddHBand="0" w:evenHBand="0" w:firstRowFirstColumn="0" w:firstRowLastColumn="0" w:lastRowFirstColumn="0" w:lastRowLastColumn="0"/>
            </w:pPr>
            <w:r w:rsidRPr="4F74B056">
              <w:t>Practice Managers and Administrators Association of New Zealand (</w:t>
            </w:r>
            <w:r w:rsidR="00197AF5" w:rsidRPr="4F74B056">
              <w:t>PMAANZ</w:t>
            </w:r>
            <w:r w:rsidR="68C5E579" w:rsidRPr="4F74B056">
              <w:t>)</w:t>
            </w:r>
            <w:r w:rsidR="00197AF5" w:rsidRPr="4F74B056">
              <w:t xml:space="preserve"> briefing</w:t>
            </w:r>
          </w:p>
        </w:tc>
        <w:tc>
          <w:tcPr>
            <w:tcW w:w="1854" w:type="dxa"/>
          </w:tcPr>
          <w:p w14:paraId="462EC6EE" w14:textId="77777777"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sidRPr="00D34150">
              <w:rPr>
                <w:rFonts w:cstheme="minorHAnsi"/>
              </w:rPr>
              <w:t>28 Jul 22</w:t>
            </w:r>
          </w:p>
        </w:tc>
      </w:tr>
      <w:tr w:rsidR="00197AF5" w:rsidRPr="00D34150" w14:paraId="077B9E4F" w14:textId="77777777" w:rsidTr="0019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B4C1041" w14:textId="77777777" w:rsidR="00197AF5" w:rsidRPr="00D34150" w:rsidRDefault="00197AF5" w:rsidP="00BC6C61">
            <w:pPr>
              <w:spacing w:before="81" w:after="163"/>
              <w:rPr>
                <w:rFonts w:cstheme="minorHAnsi"/>
                <w:b w:val="0"/>
                <w:bCs w:val="0"/>
              </w:rPr>
            </w:pPr>
            <w:r w:rsidRPr="00D34150">
              <w:rPr>
                <w:rFonts w:cstheme="minorHAnsi"/>
                <w:b w:val="0"/>
                <w:bCs w:val="0"/>
              </w:rPr>
              <w:t>13</w:t>
            </w:r>
          </w:p>
        </w:tc>
        <w:tc>
          <w:tcPr>
            <w:tcW w:w="6047" w:type="dxa"/>
          </w:tcPr>
          <w:p w14:paraId="0018394D" w14:textId="25AB9C03" w:rsidR="00197AF5" w:rsidRPr="00D34150" w:rsidRDefault="36B3AC42"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2A2B9FFA">
              <w:t xml:space="preserve">Primary Care </w:t>
            </w:r>
            <w:r w:rsidR="00197AF5" w:rsidRPr="00D34150">
              <w:rPr>
                <w:rFonts w:cstheme="minorHAnsi"/>
              </w:rPr>
              <w:t>Clinical Leads update</w:t>
            </w:r>
          </w:p>
        </w:tc>
        <w:tc>
          <w:tcPr>
            <w:tcW w:w="1854" w:type="dxa"/>
          </w:tcPr>
          <w:p w14:paraId="3C5AEE7A" w14:textId="77777777" w:rsidR="00197AF5" w:rsidRPr="00D34150" w:rsidRDefault="00197AF5" w:rsidP="00BC6C61">
            <w:pPr>
              <w:spacing w:before="81" w:after="163"/>
              <w:cnfStyle w:val="000000100000" w:firstRow="0" w:lastRow="0" w:firstColumn="0" w:lastColumn="0" w:oddVBand="0" w:evenVBand="0" w:oddHBand="1" w:evenHBand="0" w:firstRowFirstColumn="0" w:firstRowLastColumn="0" w:lastRowFirstColumn="0" w:lastRowLastColumn="0"/>
              <w:rPr>
                <w:rFonts w:cstheme="minorHAnsi"/>
              </w:rPr>
            </w:pPr>
            <w:r w:rsidRPr="00D34150">
              <w:rPr>
                <w:rFonts w:cstheme="minorHAnsi"/>
              </w:rPr>
              <w:t>28 Jul 22</w:t>
            </w:r>
          </w:p>
        </w:tc>
      </w:tr>
      <w:tr w:rsidR="00197AF5" w:rsidRPr="00D34150" w14:paraId="5FDA0854" w14:textId="77777777" w:rsidTr="00197AF5">
        <w:tc>
          <w:tcPr>
            <w:cnfStyle w:val="001000000000" w:firstRow="0" w:lastRow="0" w:firstColumn="1" w:lastColumn="0" w:oddVBand="0" w:evenVBand="0" w:oddHBand="0" w:evenHBand="0" w:firstRowFirstColumn="0" w:firstRowLastColumn="0" w:lastRowFirstColumn="0" w:lastRowLastColumn="0"/>
            <w:tcW w:w="846" w:type="dxa"/>
          </w:tcPr>
          <w:p w14:paraId="2C74F19A" w14:textId="77777777" w:rsidR="00197AF5" w:rsidRPr="007D2DB1" w:rsidRDefault="00197AF5" w:rsidP="00BC6C61">
            <w:pPr>
              <w:spacing w:before="81" w:after="163"/>
              <w:rPr>
                <w:rFonts w:cstheme="minorHAnsi"/>
                <w:b w:val="0"/>
                <w:bCs w:val="0"/>
              </w:rPr>
            </w:pPr>
            <w:r w:rsidRPr="007D2DB1">
              <w:rPr>
                <w:rFonts w:cstheme="minorHAnsi"/>
                <w:b w:val="0"/>
                <w:bCs w:val="0"/>
              </w:rPr>
              <w:t>14</w:t>
            </w:r>
          </w:p>
        </w:tc>
        <w:tc>
          <w:tcPr>
            <w:tcW w:w="6047" w:type="dxa"/>
          </w:tcPr>
          <w:p w14:paraId="1D655D91" w14:textId="7CB694AD" w:rsidR="00197AF5" w:rsidRPr="00D34150" w:rsidRDefault="00197AF5" w:rsidP="00BC6C61">
            <w:pPr>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Health Quality and Safety Commission </w:t>
            </w:r>
            <w:r w:rsidR="61047120" w:rsidRPr="125A75EE">
              <w:t>(HQSC)</w:t>
            </w:r>
            <w:r w:rsidRPr="125A75EE">
              <w:t xml:space="preserve"> </w:t>
            </w:r>
            <w:r>
              <w:rPr>
                <w:rFonts w:cstheme="minorHAnsi"/>
              </w:rPr>
              <w:t>briefing</w:t>
            </w:r>
          </w:p>
        </w:tc>
        <w:tc>
          <w:tcPr>
            <w:tcW w:w="1854" w:type="dxa"/>
          </w:tcPr>
          <w:p w14:paraId="54C33521" w14:textId="77777777" w:rsidR="00197AF5" w:rsidRPr="00D34150" w:rsidRDefault="00197AF5" w:rsidP="00E97168">
            <w:pPr>
              <w:keepNext/>
              <w:spacing w:before="81" w:after="163"/>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 Aug 22</w:t>
            </w:r>
          </w:p>
        </w:tc>
      </w:tr>
    </w:tbl>
    <w:p w14:paraId="1C63EBEE" w14:textId="2A9D2468" w:rsidR="00197AF5" w:rsidRDefault="006D0C90" w:rsidP="00B56EB3">
      <w:pPr>
        <w:pStyle w:val="Heading2"/>
        <w:numPr>
          <w:ilvl w:val="2"/>
          <w:numId w:val="8"/>
        </w:numPr>
      </w:pPr>
      <w:r>
        <w:t xml:space="preserve"> </w:t>
      </w:r>
      <w:bookmarkStart w:id="7" w:name="_Toc112926877"/>
      <w:r w:rsidR="00D8126E">
        <w:t>Current state survey</w:t>
      </w:r>
      <w:bookmarkEnd w:id="7"/>
    </w:p>
    <w:p w14:paraId="0AE95244" w14:textId="67074CAB" w:rsidR="00347190" w:rsidRDefault="00413813" w:rsidP="000562C1">
      <w:pPr>
        <w:spacing w:line="360" w:lineRule="auto"/>
      </w:pPr>
      <w:r>
        <w:t xml:space="preserve">There are a total of 31 </w:t>
      </w:r>
      <w:r w:rsidR="00027086">
        <w:t>Primary Health Organisations (PHO) and Managed Service Organisations (MSO) providing data management services</w:t>
      </w:r>
      <w:r w:rsidR="00070AE8">
        <w:t xml:space="preserve"> for general practices</w:t>
      </w:r>
      <w:r w:rsidR="00027086">
        <w:t xml:space="preserve">. Some PHOs manage multiple PHO contracts </w:t>
      </w:r>
      <w:r w:rsidR="00347190">
        <w:t>across Te Whatu Ora district boundaries</w:t>
      </w:r>
      <w:r w:rsidR="00B55CE0">
        <w:t>,</w:t>
      </w:r>
      <w:r w:rsidR="00FC6E99">
        <w:t xml:space="preserve"> resulting</w:t>
      </w:r>
      <w:r w:rsidR="00070AE8">
        <w:t xml:space="preserve"> </w:t>
      </w:r>
      <w:r w:rsidR="74D8700D" w:rsidRPr="00896B49">
        <w:t>in</w:t>
      </w:r>
      <w:r w:rsidR="5B1F7A56" w:rsidRPr="00896B49">
        <w:t xml:space="preserve"> </w:t>
      </w:r>
      <w:r w:rsidR="00FC6E99" w:rsidRPr="00896B49">
        <w:t>38 PHO contracts</w:t>
      </w:r>
      <w:r w:rsidR="00EF2196" w:rsidRPr="00896B49">
        <w:rPr>
          <w:rStyle w:val="FootnoteReference"/>
        </w:rPr>
        <w:footnoteReference w:id="9"/>
      </w:r>
      <w:r w:rsidR="00027086" w:rsidRPr="00896B49">
        <w:t>.</w:t>
      </w:r>
      <w:r w:rsidR="00027086">
        <w:t xml:space="preserve"> </w:t>
      </w:r>
      <w:r w:rsidR="00680E11">
        <w:t>For the purpose</w:t>
      </w:r>
      <w:r w:rsidR="00B55CE0">
        <w:t>s</w:t>
      </w:r>
      <w:r w:rsidR="00680E11">
        <w:t xml:space="preserve"> of this </w:t>
      </w:r>
      <w:r w:rsidR="00BB6AD7">
        <w:t>report</w:t>
      </w:r>
      <w:r w:rsidR="00680E11">
        <w:t xml:space="preserve">, </w:t>
      </w:r>
      <w:r w:rsidR="009C2912">
        <w:t xml:space="preserve">note that </w:t>
      </w:r>
      <w:r w:rsidR="00680E11">
        <w:t xml:space="preserve">the 38 PHO contracts </w:t>
      </w:r>
      <w:r w:rsidR="00BB6AD7">
        <w:t xml:space="preserve">serve </w:t>
      </w:r>
      <w:r w:rsidR="00680E11">
        <w:t>as the denominator</w:t>
      </w:r>
      <w:r w:rsidR="005F66A7">
        <w:t xml:space="preserve"> </w:t>
      </w:r>
      <w:r w:rsidR="00F42F73">
        <w:t>for any reference to ‘PHOs’</w:t>
      </w:r>
      <w:r w:rsidR="00680E11">
        <w:t xml:space="preserve">. </w:t>
      </w:r>
    </w:p>
    <w:p w14:paraId="13C38E10" w14:textId="766651DC" w:rsidR="002448F6" w:rsidRDefault="007E6D2A" w:rsidP="000562C1">
      <w:pPr>
        <w:spacing w:line="360" w:lineRule="auto"/>
      </w:pPr>
      <w:r>
        <w:t xml:space="preserve">All 38 </w:t>
      </w:r>
      <w:r w:rsidR="002448F6">
        <w:t xml:space="preserve">PHOs were given </w:t>
      </w:r>
      <w:r w:rsidR="0076242D">
        <w:t xml:space="preserve">10 </w:t>
      </w:r>
      <w:r w:rsidR="002448F6">
        <w:t>working days from 26 July</w:t>
      </w:r>
      <w:r w:rsidR="08FF4832">
        <w:t xml:space="preserve"> </w:t>
      </w:r>
      <w:r w:rsidR="002448F6">
        <w:t xml:space="preserve">2022, to complete the current state </w:t>
      </w:r>
      <w:r w:rsidR="002448F6" w:rsidRPr="00896B49">
        <w:t xml:space="preserve">survey and the data availability survey (refer to Appendix </w:t>
      </w:r>
      <w:r w:rsidR="00896B49" w:rsidRPr="00896B49">
        <w:t>E</w:t>
      </w:r>
      <w:r w:rsidR="002448F6" w:rsidRPr="00896B49">
        <w:t xml:space="preserve">). </w:t>
      </w:r>
      <w:r w:rsidR="00A03EA3" w:rsidRPr="00896B49">
        <w:t>28</w:t>
      </w:r>
      <w:r w:rsidR="002448F6" w:rsidRPr="00896B49">
        <w:t xml:space="preserve"> respon</w:t>
      </w:r>
      <w:r w:rsidR="002448F6">
        <w:t xml:space="preserve">ses </w:t>
      </w:r>
      <w:r w:rsidR="00D74AFD">
        <w:t xml:space="preserve">covering </w:t>
      </w:r>
      <w:r w:rsidR="00B05E0B">
        <w:t xml:space="preserve">34 </w:t>
      </w:r>
      <w:r w:rsidR="00B57F3D">
        <w:t>PHO</w:t>
      </w:r>
      <w:r w:rsidR="00250E57">
        <w:t xml:space="preserve"> contract</w:t>
      </w:r>
      <w:r w:rsidR="00B57F3D">
        <w:t xml:space="preserve">s </w:t>
      </w:r>
      <w:r w:rsidR="002448F6">
        <w:t xml:space="preserve">were received for </w:t>
      </w:r>
      <w:r w:rsidR="0087405F">
        <w:t xml:space="preserve">the current state </w:t>
      </w:r>
      <w:r w:rsidR="002448F6">
        <w:t>survey</w:t>
      </w:r>
      <w:r w:rsidR="00200970">
        <w:t>,</w:t>
      </w:r>
      <w:r w:rsidR="0087405F">
        <w:t xml:space="preserve"> while </w:t>
      </w:r>
      <w:r w:rsidR="00B61C67">
        <w:t>19</w:t>
      </w:r>
      <w:r w:rsidR="0087405F">
        <w:t xml:space="preserve"> responses </w:t>
      </w:r>
      <w:r w:rsidR="00E15D86">
        <w:t>covering 25 PHO</w:t>
      </w:r>
      <w:r w:rsidR="00250E57">
        <w:t xml:space="preserve"> contract</w:t>
      </w:r>
      <w:r w:rsidR="00E15D86">
        <w:t xml:space="preserve">s </w:t>
      </w:r>
      <w:r w:rsidR="0087405F">
        <w:t>were received for the data availability survey</w:t>
      </w:r>
      <w:r w:rsidR="002448F6">
        <w:t xml:space="preserve"> as at </w:t>
      </w:r>
      <w:r w:rsidR="005A0391" w:rsidRPr="005A0391">
        <w:t>30</w:t>
      </w:r>
      <w:r w:rsidR="002448F6" w:rsidRPr="005A0391">
        <w:t>-Aug-22</w:t>
      </w:r>
      <w:r w:rsidR="00A81B3D" w:rsidRPr="005A0391">
        <w:t xml:space="preserve"> covering</w:t>
      </w:r>
      <w:r w:rsidR="005531B8">
        <w:t xml:space="preserve"> </w:t>
      </w:r>
      <w:r w:rsidR="00B05E0B">
        <w:t>92</w:t>
      </w:r>
      <w:r w:rsidR="002448F6">
        <w:t>% and 79% of the enrolled population of New Zealand</w:t>
      </w:r>
      <w:r w:rsidR="00365F98">
        <w:t xml:space="preserve"> accordingly</w:t>
      </w:r>
      <w:r w:rsidR="002448F6">
        <w:t>. The surveys aimed to collect structured data where possible,</w:t>
      </w:r>
      <w:r w:rsidR="0076242D">
        <w:t xml:space="preserve"> </w:t>
      </w:r>
      <w:r w:rsidR="002448F6">
        <w:t>to gain a high-level understanding of the following domains:</w:t>
      </w:r>
    </w:p>
    <w:p w14:paraId="502DABFE" w14:textId="659C4A37" w:rsidR="002448F6" w:rsidRDefault="72E5E4DF" w:rsidP="0055275B">
      <w:pPr>
        <w:pStyle w:val="ListParagraph"/>
        <w:numPr>
          <w:ilvl w:val="0"/>
          <w:numId w:val="13"/>
        </w:numPr>
        <w:spacing w:line="360" w:lineRule="auto"/>
        <w:ind w:left="426" w:hanging="436"/>
      </w:pPr>
      <w:r>
        <w:t>PHOs overall profile (</w:t>
      </w:r>
      <w:r w:rsidR="00A13898">
        <w:t>e.g.,</w:t>
      </w:r>
      <w:r>
        <w:t xml:space="preserve"> Contact information, General Practice </w:t>
      </w:r>
      <w:r w:rsidR="203816F8">
        <w:t xml:space="preserve">affiliates </w:t>
      </w:r>
      <w:r>
        <w:t xml:space="preserve">and data </w:t>
      </w:r>
      <w:r w:rsidR="659FB994">
        <w:t xml:space="preserve">management </w:t>
      </w:r>
      <w:r>
        <w:t>and digital service provisioning)</w:t>
      </w:r>
    </w:p>
    <w:p w14:paraId="032C0140" w14:textId="66AAF1EB" w:rsidR="002448F6" w:rsidRDefault="002448F6" w:rsidP="0055275B">
      <w:pPr>
        <w:pStyle w:val="ListParagraph"/>
        <w:numPr>
          <w:ilvl w:val="0"/>
          <w:numId w:val="13"/>
        </w:numPr>
        <w:spacing w:line="360" w:lineRule="auto"/>
        <w:ind w:left="426" w:hanging="436"/>
      </w:pPr>
      <w:r>
        <w:t>Desired use of the National Collections datasets</w:t>
      </w:r>
    </w:p>
    <w:p w14:paraId="4A389CC9" w14:textId="470FA10F" w:rsidR="002448F6" w:rsidRDefault="002448F6" w:rsidP="0055275B">
      <w:pPr>
        <w:pStyle w:val="ListParagraph"/>
        <w:numPr>
          <w:ilvl w:val="0"/>
          <w:numId w:val="13"/>
        </w:numPr>
        <w:spacing w:line="360" w:lineRule="auto"/>
        <w:ind w:left="426" w:hanging="436"/>
      </w:pPr>
      <w:r>
        <w:t xml:space="preserve">Data infrastructure that exists to support data </w:t>
      </w:r>
      <w:r w:rsidR="008C27F1">
        <w:t xml:space="preserve">management </w:t>
      </w:r>
      <w:r>
        <w:t xml:space="preserve">services, tool(s), the </w:t>
      </w:r>
      <w:r w:rsidR="00113281">
        <w:t xml:space="preserve">data management </w:t>
      </w:r>
      <w:r>
        <w:t xml:space="preserve">service(s) and organisational capacity to </w:t>
      </w:r>
      <w:r w:rsidR="008C27F1">
        <w:t xml:space="preserve">manage </w:t>
      </w:r>
      <w:r>
        <w:t>and curat</w:t>
      </w:r>
      <w:r w:rsidR="008C27F1">
        <w:t>e data</w:t>
      </w:r>
    </w:p>
    <w:p w14:paraId="78E3AF1F" w14:textId="6696B463" w:rsidR="002448F6" w:rsidRDefault="002448F6" w:rsidP="0055275B">
      <w:pPr>
        <w:pStyle w:val="ListParagraph"/>
        <w:numPr>
          <w:ilvl w:val="0"/>
          <w:numId w:val="13"/>
        </w:numPr>
        <w:spacing w:line="360" w:lineRule="auto"/>
        <w:ind w:left="426" w:hanging="436"/>
      </w:pPr>
      <w:r>
        <w:t>Views and definitions of what good looks like in data management, how data is used and managed across its lifecycle; and</w:t>
      </w:r>
    </w:p>
    <w:p w14:paraId="51C242E1" w14:textId="53EA492E" w:rsidR="002448F6" w:rsidRDefault="002448F6" w:rsidP="0055275B">
      <w:pPr>
        <w:pStyle w:val="ListParagraph"/>
        <w:numPr>
          <w:ilvl w:val="0"/>
          <w:numId w:val="13"/>
        </w:numPr>
        <w:spacing w:line="360" w:lineRule="auto"/>
        <w:ind w:left="426" w:hanging="436"/>
      </w:pPr>
      <w:r>
        <w:t xml:space="preserve">Barriers and resource requirements to the success of the PHDP programme.  </w:t>
      </w:r>
    </w:p>
    <w:p w14:paraId="78EC932F" w14:textId="4C4BF694" w:rsidR="002448F6" w:rsidRPr="002448F6" w:rsidRDefault="002448F6" w:rsidP="00531270">
      <w:pPr>
        <w:spacing w:line="360" w:lineRule="auto"/>
      </w:pPr>
      <w:r>
        <w:lastRenderedPageBreak/>
        <w:t>Where relevant, this report classifies findings across the size of the PHO’s enrolled population, namely small (&lt;100</w:t>
      </w:r>
      <w:r w:rsidR="008B4580">
        <w:t>,000</w:t>
      </w:r>
      <w:r>
        <w:t>), medium (</w:t>
      </w:r>
      <w:r w:rsidR="008B4580">
        <w:t>100</w:t>
      </w:r>
      <w:r w:rsidR="00D1796E">
        <w:t>,000</w:t>
      </w:r>
      <w:r w:rsidR="00031ADD" w:rsidRPr="005E1319">
        <w:rPr>
          <w:sz w:val="20"/>
          <w:szCs w:val="20"/>
          <w:lang w:val="mi-NZ"/>
        </w:rPr>
        <w:t>–</w:t>
      </w:r>
      <w:r w:rsidR="00031ADD" w:rsidRPr="008A4177">
        <w:t>25</w:t>
      </w:r>
      <w:r w:rsidR="00305513" w:rsidRPr="008A4177">
        <w:t>0,000</w:t>
      </w:r>
      <w:r w:rsidR="00D1796E">
        <w:softHyphen/>
      </w:r>
      <w:r>
        <w:t>) and large (&gt;250</w:t>
      </w:r>
      <w:r w:rsidR="00AE2B11">
        <w:t>,000</w:t>
      </w:r>
      <w:r>
        <w:t>) segments. These segments are used to anonymise survey results received.</w:t>
      </w:r>
    </w:p>
    <w:p w14:paraId="39F441B9" w14:textId="4F8D2B10" w:rsidR="00040755" w:rsidRDefault="008110B9" w:rsidP="008110B9">
      <w:pPr>
        <w:pStyle w:val="Heading2"/>
        <w:numPr>
          <w:ilvl w:val="2"/>
          <w:numId w:val="8"/>
        </w:numPr>
      </w:pPr>
      <w:r>
        <w:t xml:space="preserve"> </w:t>
      </w:r>
      <w:bookmarkStart w:id="8" w:name="_Toc112926878"/>
      <w:r w:rsidR="00197AF5">
        <w:t>Data availability survey</w:t>
      </w:r>
      <w:bookmarkEnd w:id="8"/>
    </w:p>
    <w:p w14:paraId="7B015EAB" w14:textId="0DFBC1F9" w:rsidR="002E1C6A" w:rsidRDefault="002E1C6A" w:rsidP="002E1C6A">
      <w:pPr>
        <w:spacing w:line="360" w:lineRule="auto"/>
      </w:pPr>
      <w:r>
        <w:t xml:space="preserve">The data availability survey, on the other hand, aimed to understand the PHOs’ ability to provide for what could potentially make up </w:t>
      </w:r>
      <w:r w:rsidR="4B4099E5">
        <w:t>a</w:t>
      </w:r>
      <w:r w:rsidR="006B4FFE">
        <w:t xml:space="preserve"> primary health dataset</w:t>
      </w:r>
      <w:r w:rsidR="00217C37">
        <w:t xml:space="preserve"> (PHDS)</w:t>
      </w:r>
      <w:r w:rsidR="0531B6F1">
        <w:t xml:space="preserve">. For the purposes of this analysis this has been </w:t>
      </w:r>
      <w:r w:rsidR="009174DB">
        <w:t xml:space="preserve">referred to as the </w:t>
      </w:r>
      <w:r>
        <w:t>Primary Minimum Dataset</w:t>
      </w:r>
      <w:r w:rsidR="00933A5E">
        <w:t xml:space="preserve"> </w:t>
      </w:r>
      <w:r>
        <w:t xml:space="preserve">(PMDS). The programme team </w:t>
      </w:r>
      <w:r w:rsidR="00B2227E">
        <w:t xml:space="preserve">also </w:t>
      </w:r>
      <w:r>
        <w:t>intended to explore the variation of approach</w:t>
      </w:r>
      <w:r w:rsidR="00676CBA">
        <w:t>e</w:t>
      </w:r>
      <w:r>
        <w:t>s between PHOs.</w:t>
      </w:r>
    </w:p>
    <w:p w14:paraId="7E99C113" w14:textId="5661B4C2" w:rsidR="002E1C6A" w:rsidRDefault="00D402F7" w:rsidP="002E1C6A">
      <w:pPr>
        <w:spacing w:line="360" w:lineRule="auto"/>
      </w:pPr>
      <w:r>
        <w:t>39</w:t>
      </w:r>
      <w:r w:rsidR="002E1C6A">
        <w:t xml:space="preserve"> data elements across eight data classes were selected as potentially relevant or important by senior analysts within the Health and Disability Intelligence (HDI) unit and National Collections and Reporting (NCR)</w:t>
      </w:r>
      <w:r w:rsidR="00933A5E">
        <w:rPr>
          <w:rStyle w:val="FootnoteReference"/>
        </w:rPr>
        <w:footnoteReference w:id="10"/>
      </w:r>
      <w:r w:rsidR="000B4F5B">
        <w:t xml:space="preserve"> teams</w:t>
      </w:r>
      <w:r w:rsidR="002E1C6A">
        <w:t xml:space="preserve">. This was to propose a starting point for exploration recognising that the primary and community care sector may have different needs and views on what is important. </w:t>
      </w:r>
    </w:p>
    <w:p w14:paraId="6B90F8F3" w14:textId="77777777" w:rsidR="002E1C6A" w:rsidRDefault="002E1C6A" w:rsidP="002E1C6A">
      <w:pPr>
        <w:spacing w:line="360" w:lineRule="auto"/>
      </w:pPr>
      <w:r>
        <w:t>These proposed data classes and data elements align to the following questions:</w:t>
      </w:r>
    </w:p>
    <w:p w14:paraId="33AB76A4" w14:textId="4206E549" w:rsidR="002E1C6A" w:rsidRDefault="002E1C6A" w:rsidP="0055275B">
      <w:pPr>
        <w:spacing w:line="360" w:lineRule="auto"/>
        <w:ind w:left="426" w:hanging="426"/>
      </w:pPr>
      <w:r>
        <w:t>a)</w:t>
      </w:r>
      <w:r>
        <w:tab/>
        <w:t xml:space="preserve">what health conditions people have (condition, diagnosis) </w:t>
      </w:r>
    </w:p>
    <w:p w14:paraId="53F34EDD" w14:textId="13C5AF83" w:rsidR="002E1C6A" w:rsidRDefault="002E1C6A" w:rsidP="0055275B">
      <w:pPr>
        <w:spacing w:line="360" w:lineRule="auto"/>
        <w:ind w:left="426" w:hanging="426"/>
      </w:pPr>
      <w:r>
        <w:t>b)</w:t>
      </w:r>
      <w:r>
        <w:tab/>
        <w:t xml:space="preserve">what </w:t>
      </w:r>
      <w:r w:rsidR="1BBDF5D5">
        <w:t>general practice</w:t>
      </w:r>
      <w:r>
        <w:t xml:space="preserve"> does to treat those conditions (medications, procedures)</w:t>
      </w:r>
    </w:p>
    <w:p w14:paraId="404E18BD" w14:textId="1C7ED7E2" w:rsidR="00517C7C" w:rsidRDefault="002E1C6A" w:rsidP="0055275B">
      <w:pPr>
        <w:spacing w:line="360" w:lineRule="auto"/>
        <w:ind w:left="426" w:hanging="426"/>
      </w:pPr>
      <w:r>
        <w:t>c)</w:t>
      </w:r>
      <w:r>
        <w:tab/>
        <w:t xml:space="preserve">what services is the person </w:t>
      </w:r>
      <w:r w:rsidR="00651FCC">
        <w:t xml:space="preserve">is </w:t>
      </w:r>
      <w:r>
        <w:t>being referred to</w:t>
      </w:r>
      <w:r w:rsidR="00517C7C">
        <w:t>;</w:t>
      </w:r>
      <w:r>
        <w:t xml:space="preserve"> and </w:t>
      </w:r>
    </w:p>
    <w:p w14:paraId="0B04C9DC" w14:textId="37D80CA1" w:rsidR="002E1C6A" w:rsidRDefault="0018483A" w:rsidP="0055275B">
      <w:pPr>
        <w:spacing w:line="360" w:lineRule="auto"/>
        <w:ind w:left="426" w:hanging="426"/>
      </w:pPr>
      <w:r>
        <w:t xml:space="preserve">d) </w:t>
      </w:r>
      <w:r>
        <w:tab/>
      </w:r>
      <w:r w:rsidR="002E1C6A">
        <w:t xml:space="preserve">what other services are being provided </w:t>
      </w:r>
      <w:r w:rsidR="380FAEE9">
        <w:t xml:space="preserve">that may </w:t>
      </w:r>
      <w:r w:rsidR="002E1C6A">
        <w:t xml:space="preserve">relate to </w:t>
      </w:r>
      <w:r w:rsidR="008752A2">
        <w:t xml:space="preserve">prevention </w:t>
      </w:r>
      <w:r w:rsidR="002B228E">
        <w:t>e.g.,</w:t>
      </w:r>
      <w:r w:rsidR="008752A2">
        <w:t xml:space="preserve"> immunisation, </w:t>
      </w:r>
      <w:r w:rsidR="002E1C6A">
        <w:t>screening and other programmes</w:t>
      </w:r>
      <w:r w:rsidR="00D66980">
        <w:t>.</w:t>
      </w:r>
      <w:r w:rsidR="002E1C6A">
        <w:t xml:space="preserve"> </w:t>
      </w:r>
    </w:p>
    <w:p w14:paraId="6FC75D29" w14:textId="2502EAD7" w:rsidR="00E64B8C" w:rsidRPr="00E64B8C" w:rsidRDefault="002E1C6A" w:rsidP="002E1C6A">
      <w:pPr>
        <w:spacing w:line="360" w:lineRule="auto"/>
      </w:pPr>
      <w:r>
        <w:t xml:space="preserve">The relationship between data elements can be complex. From an analytical perspective it can be difficult to prioritise one data item over another due to the large number of use cases that can apply to each data item, and often for analytical purposes one data source acts </w:t>
      </w:r>
      <w:r w:rsidR="00296616">
        <w:t xml:space="preserve">as </w:t>
      </w:r>
      <w:r>
        <w:t xml:space="preserve">a cross-check to another.   </w:t>
      </w:r>
    </w:p>
    <w:p w14:paraId="34C3E8FD" w14:textId="4F8D2B10" w:rsidR="00016F8E" w:rsidRDefault="00040755" w:rsidP="00272548">
      <w:pPr>
        <w:pStyle w:val="Heading1"/>
        <w:numPr>
          <w:ilvl w:val="0"/>
          <w:numId w:val="8"/>
        </w:numPr>
      </w:pPr>
      <w:bookmarkStart w:id="9" w:name="_Toc112926879"/>
      <w:r>
        <w:lastRenderedPageBreak/>
        <w:t xml:space="preserve">Current </w:t>
      </w:r>
      <w:r w:rsidR="00A54CD9">
        <w:t xml:space="preserve">state </w:t>
      </w:r>
      <w:r w:rsidR="003A5011">
        <w:t>capab</w:t>
      </w:r>
      <w:r w:rsidR="00A54CD9">
        <w:t xml:space="preserve">ility </w:t>
      </w:r>
      <w:r w:rsidR="00F83772">
        <w:t xml:space="preserve">across the data management </w:t>
      </w:r>
      <w:r w:rsidR="00016F8E">
        <w:t>lifecycle</w:t>
      </w:r>
      <w:bookmarkEnd w:id="9"/>
    </w:p>
    <w:p w14:paraId="45B74D90" w14:textId="4F8D2B10" w:rsidR="00EC4A65" w:rsidRDefault="00016F8E" w:rsidP="008110B9">
      <w:pPr>
        <w:pStyle w:val="Heading2"/>
        <w:numPr>
          <w:ilvl w:val="1"/>
          <w:numId w:val="8"/>
        </w:numPr>
      </w:pPr>
      <w:bookmarkStart w:id="10" w:name="_Toc112926880"/>
      <w:r>
        <w:t>Structure and composition of PHO</w:t>
      </w:r>
      <w:r w:rsidR="008110B9">
        <w:t>s</w:t>
      </w:r>
      <w:bookmarkEnd w:id="10"/>
    </w:p>
    <w:p w14:paraId="36EA3FFB" w14:textId="77777777" w:rsidR="00EC4A65" w:rsidRPr="00016F8E" w:rsidRDefault="00EC4A65" w:rsidP="00EC4A65">
      <w:pPr>
        <w:spacing w:line="360" w:lineRule="auto"/>
        <w:rPr>
          <w:u w:val="single"/>
        </w:rPr>
      </w:pPr>
      <w:r w:rsidRPr="00016F8E">
        <w:rPr>
          <w:u w:val="single"/>
        </w:rPr>
        <w:t>Summary / Key highlights</w:t>
      </w:r>
    </w:p>
    <w:p w14:paraId="53A55D65" w14:textId="6BA6A662" w:rsidR="00EC4A65" w:rsidRDefault="00EC4A65" w:rsidP="00EC4A65">
      <w:pPr>
        <w:spacing w:line="360" w:lineRule="auto"/>
      </w:pPr>
      <w:r>
        <w:t xml:space="preserve">Refer </w:t>
      </w:r>
      <w:r w:rsidRPr="00EB6099">
        <w:t>to Figure 1</w:t>
      </w:r>
      <w:r>
        <w:t xml:space="preserve"> or the overview page of the </w:t>
      </w:r>
      <w:r w:rsidR="38E95BBD">
        <w:t>Microsoft Power Business</w:t>
      </w:r>
      <w:r>
        <w:t xml:space="preserve"> </w:t>
      </w:r>
      <w:r w:rsidR="38E95BBD">
        <w:t>Intelligence</w:t>
      </w:r>
      <w:r>
        <w:t xml:space="preserve"> </w:t>
      </w:r>
      <w:r w:rsidR="38E95BBD">
        <w:t>(</w:t>
      </w:r>
      <w:proofErr w:type="spellStart"/>
      <w:r>
        <w:t>PowerBI</w:t>
      </w:r>
      <w:proofErr w:type="spellEnd"/>
      <w:r w:rsidR="5F526213">
        <w:t>)</w:t>
      </w:r>
      <w:r>
        <w:t xml:space="preserve"> report in </w:t>
      </w:r>
      <w:r w:rsidRPr="00EB6099">
        <w:t xml:space="preserve">Appendix </w:t>
      </w:r>
      <w:r w:rsidR="00EB6099">
        <w:t xml:space="preserve">H </w:t>
      </w:r>
      <w:r>
        <w:t>for more information.</w:t>
      </w:r>
    </w:p>
    <w:p w14:paraId="09FCC409" w14:textId="3212981E" w:rsidR="00EC4A65" w:rsidRDefault="00EC4A65" w:rsidP="00957CED">
      <w:pPr>
        <w:pStyle w:val="ListParagraph"/>
        <w:numPr>
          <w:ilvl w:val="0"/>
          <w:numId w:val="10"/>
        </w:numPr>
        <w:spacing w:line="360" w:lineRule="auto"/>
        <w:ind w:left="426"/>
      </w:pPr>
      <w:r>
        <w:t xml:space="preserve">Survey coverage in terms of enrolled population is </w:t>
      </w:r>
      <w:r w:rsidR="00C56F82">
        <w:t>4</w:t>
      </w:r>
      <w:r w:rsidR="00FF2BDD">
        <w:t>.5</w:t>
      </w:r>
      <w:r>
        <w:t xml:space="preserve"> million or </w:t>
      </w:r>
      <w:r w:rsidR="00430F03">
        <w:t>9</w:t>
      </w:r>
      <w:r w:rsidR="00FF2BDD">
        <w:t>2</w:t>
      </w:r>
      <w:r>
        <w:t>% for the Current State Survey and 3.</w:t>
      </w:r>
      <w:r w:rsidR="00FF2BDD">
        <w:t xml:space="preserve">8 </w:t>
      </w:r>
      <w:r w:rsidR="00C56F82">
        <w:t>million</w:t>
      </w:r>
      <w:r>
        <w:t xml:space="preserve"> or 7</w:t>
      </w:r>
      <w:r w:rsidR="00430F03">
        <w:t>9</w:t>
      </w:r>
      <w:r>
        <w:t xml:space="preserve">% for the Data Availability Survey.   </w:t>
      </w:r>
    </w:p>
    <w:p w14:paraId="40F946AA" w14:textId="7C864641" w:rsidR="00EC4A65" w:rsidRDefault="00EC4A65" w:rsidP="0055275B">
      <w:pPr>
        <w:pStyle w:val="ListParagraph"/>
        <w:numPr>
          <w:ilvl w:val="0"/>
          <w:numId w:val="10"/>
        </w:numPr>
        <w:spacing w:line="360" w:lineRule="auto"/>
        <w:ind w:left="426"/>
      </w:pPr>
      <w:r>
        <w:t>5</w:t>
      </w:r>
      <w:r w:rsidR="00927DB6">
        <w:t>0</w:t>
      </w:r>
      <w:r>
        <w:t>% of the PHO respondents were small (up to 100</w:t>
      </w:r>
      <w:r w:rsidR="00BD65F5">
        <w:t>,000</w:t>
      </w:r>
      <w:r>
        <w:t xml:space="preserve"> enrolments), </w:t>
      </w:r>
      <w:r w:rsidR="00927DB6">
        <w:t>33</w:t>
      </w:r>
      <w:r>
        <w:t>% medium (</w:t>
      </w:r>
      <w:r w:rsidR="00BD65F5">
        <w:t>100,000</w:t>
      </w:r>
      <w:r w:rsidR="00BD65F5" w:rsidRPr="005E1319">
        <w:rPr>
          <w:sz w:val="20"/>
          <w:szCs w:val="20"/>
          <w:lang w:val="mi-NZ"/>
        </w:rPr>
        <w:t>–</w:t>
      </w:r>
      <w:r w:rsidR="00BD65F5" w:rsidRPr="008A4177">
        <w:t xml:space="preserve">250,000 </w:t>
      </w:r>
      <w:r>
        <w:t>enrolments), and 1</w:t>
      </w:r>
      <w:r w:rsidR="0067530E">
        <w:t>7</w:t>
      </w:r>
      <w:r>
        <w:t>% large (</w:t>
      </w:r>
      <w:r w:rsidR="003B4925">
        <w:t>more than</w:t>
      </w:r>
      <w:r>
        <w:t>250</w:t>
      </w:r>
      <w:r w:rsidR="003B4925">
        <w:t>,000</w:t>
      </w:r>
      <w:r w:rsidR="00030AFE">
        <w:t xml:space="preserve"> </w:t>
      </w:r>
      <w:r>
        <w:t xml:space="preserve">enrolments). Large PHOs cover </w:t>
      </w:r>
      <w:r w:rsidR="006E3DEB">
        <w:t>42</w:t>
      </w:r>
      <w:r>
        <w:t>% of total GP Affiliations, 3</w:t>
      </w:r>
      <w:r w:rsidR="00D662E5">
        <w:t>0</w:t>
      </w:r>
      <w:r>
        <w:t xml:space="preserve">% for medium and </w:t>
      </w:r>
      <w:r w:rsidR="00695930">
        <w:t>28</w:t>
      </w:r>
      <w:r>
        <w:t>% for small PHOs.</w:t>
      </w:r>
    </w:p>
    <w:p w14:paraId="3618C6D8" w14:textId="19BC1F10" w:rsidR="00EC4A65" w:rsidRDefault="00EC4A65" w:rsidP="0055275B">
      <w:pPr>
        <w:pStyle w:val="ListParagraph"/>
        <w:numPr>
          <w:ilvl w:val="0"/>
          <w:numId w:val="10"/>
        </w:numPr>
        <w:spacing w:line="360" w:lineRule="auto"/>
        <w:ind w:left="426"/>
      </w:pPr>
      <w:r>
        <w:t xml:space="preserve">The number of GP organisations </w:t>
      </w:r>
      <w:r w:rsidR="00CE0127">
        <w:t xml:space="preserve">affiliated </w:t>
      </w:r>
      <w:r w:rsidR="00C562E4">
        <w:t>to</w:t>
      </w:r>
      <w:r w:rsidR="00CE0127">
        <w:t xml:space="preserve"> a PHO</w:t>
      </w:r>
      <w:r>
        <w:t xml:space="preserve"> average</w:t>
      </w:r>
      <w:r w:rsidR="006E320C">
        <w:t>s</w:t>
      </w:r>
      <w:r>
        <w:t xml:space="preserve"> </w:t>
      </w:r>
      <w:r w:rsidR="00240B34">
        <w:t xml:space="preserve">21 </w:t>
      </w:r>
      <w:r>
        <w:t>for small, 3</w:t>
      </w:r>
      <w:r w:rsidR="00BD697C">
        <w:t>4</w:t>
      </w:r>
      <w:r>
        <w:t xml:space="preserve"> for medium and 96 </w:t>
      </w:r>
      <w:r w:rsidR="006E320C">
        <w:t xml:space="preserve">for </w:t>
      </w:r>
      <w:r>
        <w:t xml:space="preserve">large. </w:t>
      </w:r>
    </w:p>
    <w:p w14:paraId="6F911333" w14:textId="77777777" w:rsidR="00EC4A65" w:rsidRDefault="00EC4A65" w:rsidP="0055275B">
      <w:pPr>
        <w:pStyle w:val="ListParagraph"/>
        <w:numPr>
          <w:ilvl w:val="0"/>
          <w:numId w:val="10"/>
        </w:numPr>
        <w:spacing w:line="360" w:lineRule="auto"/>
        <w:ind w:left="426"/>
      </w:pPr>
      <w:r>
        <w:t>The number of affiliations range from a minimum of two practice locations to a maximum of 172 locations while their PHO enrolment sizes range from 9,551 to a maximum of 805,582.</w:t>
      </w:r>
    </w:p>
    <w:p w14:paraId="2B9A775A" w14:textId="77777777" w:rsidR="00EC4A65" w:rsidRDefault="00EC4A65" w:rsidP="0055275B">
      <w:pPr>
        <w:pStyle w:val="ListParagraph"/>
        <w:numPr>
          <w:ilvl w:val="0"/>
          <w:numId w:val="10"/>
        </w:numPr>
        <w:spacing w:line="360" w:lineRule="auto"/>
        <w:ind w:left="426"/>
      </w:pPr>
      <w:r>
        <w:t xml:space="preserve">92% of PHOs have full cooperation from their affiliated General Practice locations to access their data. </w:t>
      </w:r>
    </w:p>
    <w:p w14:paraId="5FE179DB" w14:textId="78C8EA9D" w:rsidR="00EC4A65" w:rsidRDefault="00EC4A65" w:rsidP="0055275B">
      <w:pPr>
        <w:pStyle w:val="ListParagraph"/>
        <w:numPr>
          <w:ilvl w:val="0"/>
          <w:numId w:val="10"/>
        </w:numPr>
        <w:spacing w:line="360" w:lineRule="auto"/>
        <w:ind w:left="426"/>
      </w:pPr>
      <w:r>
        <w:t xml:space="preserve">Data and digital services provided by PHOs </w:t>
      </w:r>
      <w:r w:rsidR="7ED8927A">
        <w:t>(</w:t>
      </w:r>
      <w:r>
        <w:t>based on</w:t>
      </w:r>
      <w:r w:rsidR="4068A29B">
        <w:t xml:space="preserve"> the</w:t>
      </w:r>
      <w:r w:rsidR="00CB5AC5">
        <w:t xml:space="preserve"> </w:t>
      </w:r>
      <w:r w:rsidR="7ED8927A">
        <w:t>evaluation</w:t>
      </w:r>
      <w:r w:rsidR="14E0915C">
        <w:t xml:space="preserve"> of a d</w:t>
      </w:r>
      <w:r w:rsidR="4E6F944A">
        <w:t>escripti</w:t>
      </w:r>
      <w:r w:rsidR="2C5CB7AB">
        <w:t>ve</w:t>
      </w:r>
      <w:r w:rsidR="4E6F944A">
        <w:t xml:space="preserve"> response</w:t>
      </w:r>
      <w:r w:rsidR="7ED8927A">
        <w:t xml:space="preserve">) </w:t>
      </w:r>
      <w:r>
        <w:t>are 45% In-house, 27% Outsourced and 27% Mixed between in-house and outsourced.</w:t>
      </w:r>
    </w:p>
    <w:p w14:paraId="2F5FF68A" w14:textId="30F866F5" w:rsidR="006D0C90" w:rsidRPr="008D32AF" w:rsidRDefault="006D0C90" w:rsidP="008D32AF">
      <w:pPr>
        <w:pStyle w:val="Caption"/>
        <w:keepNext/>
        <w:rPr>
          <w:b/>
          <w:bCs/>
          <w:i w:val="0"/>
          <w:iCs w:val="0"/>
          <w:sz w:val="22"/>
          <w:szCs w:val="22"/>
        </w:rPr>
      </w:pPr>
      <w:r w:rsidRPr="008D32AF">
        <w:rPr>
          <w:b/>
          <w:bCs/>
          <w:i w:val="0"/>
          <w:iCs w:val="0"/>
          <w:sz w:val="22"/>
          <w:szCs w:val="22"/>
        </w:rPr>
        <w:lastRenderedPageBreak/>
        <w:t xml:space="preserve">Figure </w:t>
      </w:r>
      <w:r w:rsidRPr="008D32AF">
        <w:rPr>
          <w:b/>
          <w:bCs/>
          <w:i w:val="0"/>
          <w:iCs w:val="0"/>
          <w:sz w:val="22"/>
          <w:szCs w:val="22"/>
        </w:rPr>
        <w:fldChar w:fldCharType="begin"/>
      </w:r>
      <w:r w:rsidRPr="008D32AF">
        <w:rPr>
          <w:b/>
          <w:bCs/>
          <w:i w:val="0"/>
          <w:iCs w:val="0"/>
          <w:sz w:val="22"/>
          <w:szCs w:val="22"/>
        </w:rPr>
        <w:instrText xml:space="preserve"> SEQ Figure \* ARABIC </w:instrText>
      </w:r>
      <w:r w:rsidRPr="008D32AF">
        <w:rPr>
          <w:b/>
          <w:bCs/>
          <w:i w:val="0"/>
          <w:iCs w:val="0"/>
          <w:sz w:val="22"/>
          <w:szCs w:val="22"/>
        </w:rPr>
        <w:fldChar w:fldCharType="separate"/>
      </w:r>
      <w:r w:rsidR="00B734B0">
        <w:rPr>
          <w:b/>
          <w:bCs/>
          <w:i w:val="0"/>
          <w:iCs w:val="0"/>
          <w:noProof/>
          <w:sz w:val="22"/>
          <w:szCs w:val="22"/>
        </w:rPr>
        <w:t>1</w:t>
      </w:r>
      <w:r w:rsidRPr="008D32AF">
        <w:rPr>
          <w:b/>
          <w:bCs/>
          <w:i w:val="0"/>
          <w:iCs w:val="0"/>
          <w:sz w:val="22"/>
          <w:szCs w:val="22"/>
        </w:rPr>
        <w:fldChar w:fldCharType="end"/>
      </w:r>
      <w:r w:rsidRPr="008D32AF">
        <w:rPr>
          <w:b/>
          <w:bCs/>
          <w:i w:val="0"/>
          <w:iCs w:val="0"/>
          <w:sz w:val="22"/>
          <w:szCs w:val="22"/>
        </w:rPr>
        <w:t xml:space="preserve"> - Overview dashboard of PHO respondents' profile</w:t>
      </w:r>
    </w:p>
    <w:p w14:paraId="3E51E1D3" w14:textId="66514261" w:rsidR="00DF7109" w:rsidRPr="00DF7109" w:rsidRDefault="00DF7109" w:rsidP="00DF7109">
      <w:r>
        <w:rPr>
          <w:noProof/>
        </w:rPr>
        <w:drawing>
          <wp:inline distT="0" distB="0" distL="0" distR="0" wp14:anchorId="566C5E33" wp14:editId="17EA0B69">
            <wp:extent cx="6120130" cy="273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733040"/>
                    </a:xfrm>
                    <a:prstGeom prst="rect">
                      <a:avLst/>
                    </a:prstGeom>
                  </pic:spPr>
                </pic:pic>
              </a:graphicData>
            </a:graphic>
          </wp:inline>
        </w:drawing>
      </w:r>
    </w:p>
    <w:p w14:paraId="231A73DC" w14:textId="456ED361" w:rsidR="00EC4A65" w:rsidRDefault="00EC4A65" w:rsidP="008110B9">
      <w:pPr>
        <w:pStyle w:val="Heading2"/>
        <w:numPr>
          <w:ilvl w:val="1"/>
          <w:numId w:val="8"/>
        </w:numPr>
      </w:pPr>
      <w:bookmarkStart w:id="11" w:name="_Toc112926881"/>
      <w:r>
        <w:t>Stakeholder personas</w:t>
      </w:r>
      <w:bookmarkEnd w:id="11"/>
    </w:p>
    <w:p w14:paraId="5D3C2EBE" w14:textId="782C357D" w:rsidR="00DB563E" w:rsidRPr="00DB563E" w:rsidRDefault="005A6168" w:rsidP="005768E1">
      <w:pPr>
        <w:spacing w:line="360" w:lineRule="auto"/>
      </w:pPr>
      <w:r>
        <w:t>The following s</w:t>
      </w:r>
      <w:r w:rsidR="004E13C8">
        <w:t xml:space="preserve">takeholder personas have been </w:t>
      </w:r>
      <w:r>
        <w:t xml:space="preserve">developed </w:t>
      </w:r>
      <w:r w:rsidR="006553E7">
        <w:t xml:space="preserve">based on </w:t>
      </w:r>
      <w:r w:rsidR="00B0400C">
        <w:t xml:space="preserve">the programme teams’ experience, knowledge </w:t>
      </w:r>
      <w:r w:rsidR="005D2D7B">
        <w:t xml:space="preserve">or </w:t>
      </w:r>
      <w:r>
        <w:t>programme engagements conducted with the sector</w:t>
      </w:r>
      <w:r w:rsidR="006553E7">
        <w:t xml:space="preserve">.  It aims to </w:t>
      </w:r>
      <w:r w:rsidR="008A1214">
        <w:t>capture and confirm key goals, frustrations, motivations, asks from PHDP</w:t>
      </w:r>
      <w:r w:rsidR="009B48EC">
        <w:t>,</w:t>
      </w:r>
      <w:r w:rsidR="008A1214">
        <w:t xml:space="preserve"> </w:t>
      </w:r>
      <w:r w:rsidR="00405AE0">
        <w:t>PMDS priorities as well as change engagement</w:t>
      </w:r>
      <w:r w:rsidR="00D81671">
        <w:t xml:space="preserve"> </w:t>
      </w:r>
      <w:r w:rsidR="005768E1">
        <w:t>outlook</w:t>
      </w:r>
      <w:r w:rsidR="00D81671">
        <w:t>(s)</w:t>
      </w:r>
      <w:r w:rsidR="0039353D">
        <w:t xml:space="preserve"> from each of the stakeholder groups</w:t>
      </w:r>
      <w:r>
        <w:t>.</w:t>
      </w:r>
    </w:p>
    <w:p w14:paraId="7AACE0E0" w14:textId="4F8D2B10" w:rsidR="00EC4A65" w:rsidRDefault="228746A1" w:rsidP="008110B9">
      <w:pPr>
        <w:pStyle w:val="Heading2"/>
        <w:numPr>
          <w:ilvl w:val="2"/>
          <w:numId w:val="8"/>
        </w:numPr>
      </w:pPr>
      <w:r>
        <w:t xml:space="preserve"> </w:t>
      </w:r>
      <w:bookmarkStart w:id="12" w:name="_Toc112926882"/>
      <w:r w:rsidR="00EC4A65">
        <w:t>Consumer</w:t>
      </w:r>
      <w:bookmarkEnd w:id="12"/>
    </w:p>
    <w:p w14:paraId="2C069E2E" w14:textId="2AD81739" w:rsidR="00C705ED" w:rsidRPr="00C705ED" w:rsidRDefault="00065DAB" w:rsidP="00C705ED">
      <w:r w:rsidRPr="00065DAB">
        <w:rPr>
          <w:noProof/>
        </w:rPr>
        <w:drawing>
          <wp:inline distT="0" distB="0" distL="0" distR="0" wp14:anchorId="2E30A67F" wp14:editId="1B7024E4">
            <wp:extent cx="6096528" cy="3429297"/>
            <wp:effectExtent l="0" t="0" r="0" b="0"/>
            <wp:docPr id="1270558250" name="Picture 127055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528" cy="3429297"/>
                    </a:xfrm>
                    <a:prstGeom prst="rect">
                      <a:avLst/>
                    </a:prstGeom>
                  </pic:spPr>
                </pic:pic>
              </a:graphicData>
            </a:graphic>
          </wp:inline>
        </w:drawing>
      </w:r>
    </w:p>
    <w:p w14:paraId="391682D8" w14:textId="77777777" w:rsidR="00771C9A" w:rsidRDefault="09571F17" w:rsidP="008110B9">
      <w:pPr>
        <w:pStyle w:val="Heading2"/>
        <w:numPr>
          <w:ilvl w:val="2"/>
          <w:numId w:val="8"/>
        </w:numPr>
      </w:pPr>
      <w:r>
        <w:lastRenderedPageBreak/>
        <w:t xml:space="preserve"> </w:t>
      </w:r>
      <w:bookmarkStart w:id="13" w:name="_Toc112926883"/>
      <w:r w:rsidR="3575816E">
        <w:t>General Practic</w:t>
      </w:r>
      <w:r w:rsidR="00771C9A">
        <w:t>e</w:t>
      </w:r>
      <w:bookmarkEnd w:id="13"/>
    </w:p>
    <w:p w14:paraId="58603FCA" w14:textId="3EF60B70" w:rsidR="00771C9A" w:rsidRDefault="0043786D" w:rsidP="005C04BA">
      <w:r w:rsidRPr="0043786D">
        <w:rPr>
          <w:noProof/>
        </w:rPr>
        <w:drawing>
          <wp:inline distT="0" distB="0" distL="0" distR="0" wp14:anchorId="01216902" wp14:editId="79C613E4">
            <wp:extent cx="6096528"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528" cy="3429297"/>
                    </a:xfrm>
                    <a:prstGeom prst="rect">
                      <a:avLst/>
                    </a:prstGeom>
                  </pic:spPr>
                </pic:pic>
              </a:graphicData>
            </a:graphic>
          </wp:inline>
        </w:drawing>
      </w:r>
    </w:p>
    <w:p w14:paraId="5C34FEE2" w14:textId="77777777" w:rsidR="00B50A5A" w:rsidRDefault="00771C9A" w:rsidP="00B50A5A">
      <w:pPr>
        <w:pStyle w:val="Heading2"/>
        <w:numPr>
          <w:ilvl w:val="2"/>
          <w:numId w:val="8"/>
        </w:numPr>
        <w:ind w:left="142" w:firstLine="54"/>
      </w:pPr>
      <w:r>
        <w:t xml:space="preserve"> </w:t>
      </w:r>
      <w:bookmarkStart w:id="14" w:name="_Toc112926884"/>
      <w:r>
        <w:t>PHOs</w:t>
      </w:r>
      <w:bookmarkEnd w:id="14"/>
      <w:r w:rsidR="00B50A5A" w:rsidRPr="00B50A5A">
        <w:rPr>
          <w:noProof/>
        </w:rPr>
        <w:t xml:space="preserve"> </w:t>
      </w:r>
    </w:p>
    <w:p w14:paraId="125C5AE4" w14:textId="1C41FEC9" w:rsidR="00C705ED" w:rsidRDefault="00C733F2" w:rsidP="00C705ED">
      <w:r w:rsidRPr="00C733F2">
        <w:rPr>
          <w:noProof/>
        </w:rPr>
        <w:drawing>
          <wp:inline distT="0" distB="0" distL="0" distR="0" wp14:anchorId="75BCF386" wp14:editId="6CD76206">
            <wp:extent cx="6096528" cy="3429297"/>
            <wp:effectExtent l="0" t="0" r="0" b="0"/>
            <wp:docPr id="1270558253" name="Picture 127055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528" cy="3429297"/>
                    </a:xfrm>
                    <a:prstGeom prst="rect">
                      <a:avLst/>
                    </a:prstGeom>
                  </pic:spPr>
                </pic:pic>
              </a:graphicData>
            </a:graphic>
          </wp:inline>
        </w:drawing>
      </w:r>
    </w:p>
    <w:p w14:paraId="5566428F" w14:textId="612934F9" w:rsidR="006B6676" w:rsidRDefault="2871E5B3" w:rsidP="008110B9">
      <w:pPr>
        <w:pStyle w:val="Heading2"/>
        <w:numPr>
          <w:ilvl w:val="2"/>
          <w:numId w:val="8"/>
        </w:numPr>
      </w:pPr>
      <w:r>
        <w:lastRenderedPageBreak/>
        <w:t xml:space="preserve"> </w:t>
      </w:r>
      <w:bookmarkStart w:id="15" w:name="_Toc112926885"/>
      <w:r w:rsidR="00EC4A65">
        <w:t>Central Agenc</w:t>
      </w:r>
      <w:r w:rsidR="308D7BE0">
        <w:t>y</w:t>
      </w:r>
      <w:r w:rsidR="00E83E42">
        <w:t>:</w:t>
      </w:r>
      <w:r w:rsidR="4991EB2C">
        <w:t xml:space="preserve"> Te Whatu Ora, Te Aka </w:t>
      </w:r>
      <w:proofErr w:type="spellStart"/>
      <w:r w:rsidR="4991EB2C">
        <w:t>Whai</w:t>
      </w:r>
      <w:proofErr w:type="spellEnd"/>
      <w:r w:rsidR="4991EB2C">
        <w:t xml:space="preserve"> Ora, </w:t>
      </w:r>
      <w:proofErr w:type="spellStart"/>
      <w:r w:rsidR="4991EB2C">
        <w:t>Manat</w:t>
      </w:r>
      <w:r w:rsidR="003B2E1B">
        <w:t>ū</w:t>
      </w:r>
      <w:proofErr w:type="spellEnd"/>
      <w:r w:rsidR="4991EB2C">
        <w:t xml:space="preserve"> Hauora</w:t>
      </w:r>
      <w:bookmarkEnd w:id="15"/>
    </w:p>
    <w:p w14:paraId="3C593926" w14:textId="79A25716" w:rsidR="006B6676" w:rsidRPr="006B6676" w:rsidRDefault="00C733F2" w:rsidP="006B6676">
      <w:r w:rsidRPr="00C733F2">
        <w:rPr>
          <w:noProof/>
        </w:rPr>
        <w:drawing>
          <wp:inline distT="0" distB="0" distL="0" distR="0" wp14:anchorId="540AB575" wp14:editId="39E03241">
            <wp:extent cx="6096528" cy="3429297"/>
            <wp:effectExtent l="0" t="0" r="0" b="0"/>
            <wp:docPr id="1270558254" name="Picture 127055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528" cy="3429297"/>
                    </a:xfrm>
                    <a:prstGeom prst="rect">
                      <a:avLst/>
                    </a:prstGeom>
                  </pic:spPr>
                </pic:pic>
              </a:graphicData>
            </a:graphic>
          </wp:inline>
        </w:drawing>
      </w:r>
    </w:p>
    <w:p w14:paraId="3E06ED32" w14:textId="4F8D2B10" w:rsidR="00840528" w:rsidRDefault="006B6676" w:rsidP="008110B9">
      <w:pPr>
        <w:pStyle w:val="Heading2"/>
        <w:numPr>
          <w:ilvl w:val="1"/>
          <w:numId w:val="8"/>
        </w:numPr>
      </w:pPr>
      <w:bookmarkStart w:id="16" w:name="_Toc112926886"/>
      <w:r>
        <w:t>Data management tooling across PHO</w:t>
      </w:r>
      <w:r w:rsidR="00840528">
        <w:t>s</w:t>
      </w:r>
      <w:bookmarkEnd w:id="16"/>
    </w:p>
    <w:p w14:paraId="38B14864" w14:textId="7DE276C2" w:rsidR="00A602FF" w:rsidRDefault="00A602FF" w:rsidP="00A602FF">
      <w:pPr>
        <w:spacing w:line="360" w:lineRule="auto"/>
      </w:pPr>
      <w:r>
        <w:t>Survey questions relating to understanding PHO data management tools were deliberately framed to be open-ended text to give respondents the flexibility to describe th</w:t>
      </w:r>
      <w:r w:rsidR="00B5444E">
        <w:t>ei</w:t>
      </w:r>
      <w:r>
        <w:t xml:space="preserve">r services in the way that suited them. It also subsequently reflects the degree of clarity or understanding of the respondents behind classification of tool(s) across the data management lifecycle.  </w:t>
      </w:r>
    </w:p>
    <w:p w14:paraId="0432F3E8" w14:textId="3632C9E3" w:rsidR="00A602FF" w:rsidRDefault="00A602FF" w:rsidP="00A602FF">
      <w:pPr>
        <w:spacing w:line="360" w:lineRule="auto"/>
      </w:pPr>
      <w:r>
        <w:t>The tool(s) mentioned the most</w:t>
      </w:r>
      <w:r w:rsidR="00EA7C47">
        <w:t xml:space="preserve"> or </w:t>
      </w:r>
      <w:r>
        <w:t>consistently across data management lifecycle areas are as follows:</w:t>
      </w:r>
    </w:p>
    <w:p w14:paraId="31C3BB03" w14:textId="068B2993" w:rsidR="00A602FF" w:rsidRDefault="00A602FF" w:rsidP="0055275B">
      <w:pPr>
        <w:pStyle w:val="ListParagraph"/>
        <w:numPr>
          <w:ilvl w:val="0"/>
          <w:numId w:val="10"/>
        </w:numPr>
        <w:spacing w:line="360" w:lineRule="auto"/>
        <w:ind w:left="426"/>
      </w:pPr>
      <w:r w:rsidRPr="00383BFA">
        <w:t>Data Infrastructure</w:t>
      </w:r>
      <w:r>
        <w:t xml:space="preserve"> – outsourced across provider(s), local and server database management, data warehouse, database as a service</w:t>
      </w:r>
      <w:r w:rsidR="584FA0AA">
        <w:t>.</w:t>
      </w:r>
      <w:r>
        <w:t xml:space="preserve"> </w:t>
      </w:r>
    </w:p>
    <w:p w14:paraId="3CEA309D" w14:textId="156EC898" w:rsidR="00A602FF" w:rsidRDefault="00A602FF" w:rsidP="0055275B">
      <w:pPr>
        <w:pStyle w:val="ListParagraph"/>
        <w:numPr>
          <w:ilvl w:val="0"/>
          <w:numId w:val="10"/>
        </w:numPr>
        <w:spacing w:line="360" w:lineRule="auto"/>
        <w:ind w:left="426"/>
      </w:pPr>
      <w:r>
        <w:t>Data commissioning – outsourced across various providers (e</w:t>
      </w:r>
      <w:r w:rsidR="00874DEB">
        <w:t>.</w:t>
      </w:r>
      <w:r>
        <w:t>g.</w:t>
      </w:r>
      <w:r w:rsidR="00874DEB">
        <w:t>,</w:t>
      </w:r>
      <w:r>
        <w:t xml:space="preserve"> </w:t>
      </w:r>
      <w:proofErr w:type="spellStart"/>
      <w:r>
        <w:t>Mōhio</w:t>
      </w:r>
      <w:proofErr w:type="spellEnd"/>
      <w:r>
        <w:t xml:space="preserve">, </w:t>
      </w:r>
      <w:proofErr w:type="spellStart"/>
      <w:r>
        <w:t>Datacraft</w:t>
      </w:r>
      <w:proofErr w:type="spellEnd"/>
      <w:r>
        <w:t xml:space="preserve">, Karo, PC Media, Benton, DOT loves data), </w:t>
      </w:r>
      <w:proofErr w:type="spellStart"/>
      <w:r>
        <w:t>Medtech</w:t>
      </w:r>
      <w:proofErr w:type="spellEnd"/>
      <w:r>
        <w:t xml:space="preserve"> or </w:t>
      </w:r>
      <w:proofErr w:type="spellStart"/>
      <w:r>
        <w:t>Dr.</w:t>
      </w:r>
      <w:proofErr w:type="spellEnd"/>
      <w:r>
        <w:t xml:space="preserve"> Info</w:t>
      </w:r>
      <w:r w:rsidR="020BA11B">
        <w:t>.</w:t>
      </w:r>
    </w:p>
    <w:p w14:paraId="7F57DEA8" w14:textId="6B869DFA" w:rsidR="00A602FF" w:rsidRDefault="00A602FF" w:rsidP="0055275B">
      <w:pPr>
        <w:pStyle w:val="ListParagraph"/>
        <w:numPr>
          <w:ilvl w:val="0"/>
          <w:numId w:val="10"/>
        </w:numPr>
        <w:spacing w:line="360" w:lineRule="auto"/>
        <w:ind w:left="426"/>
      </w:pPr>
      <w:r>
        <w:lastRenderedPageBreak/>
        <w:t xml:space="preserve">Data transformation, consolidation and curation – outsourced across providers, Microsoft 365 tools, Azure and Microsoft SQL, </w:t>
      </w:r>
      <w:proofErr w:type="spellStart"/>
      <w:r>
        <w:t>EightWire</w:t>
      </w:r>
      <w:proofErr w:type="spellEnd"/>
      <w:r>
        <w:t xml:space="preserve">, Azure Data Factory, Azure Logic Apps, </w:t>
      </w:r>
      <w:proofErr w:type="spellStart"/>
      <w:r>
        <w:t>Wherescape</w:t>
      </w:r>
      <w:proofErr w:type="spellEnd"/>
      <w:r>
        <w:t xml:space="preserve"> RED, Microsoft </w:t>
      </w:r>
      <w:proofErr w:type="spellStart"/>
      <w:r>
        <w:t>PowerBI</w:t>
      </w:r>
      <w:proofErr w:type="spellEnd"/>
      <w:r w:rsidR="4E2E423E">
        <w:t>.</w:t>
      </w:r>
    </w:p>
    <w:p w14:paraId="6905DB40" w14:textId="6F26AA87" w:rsidR="00A602FF" w:rsidRDefault="179F7D19" w:rsidP="0055275B">
      <w:pPr>
        <w:pStyle w:val="ListParagraph"/>
        <w:numPr>
          <w:ilvl w:val="0"/>
          <w:numId w:val="10"/>
        </w:numPr>
        <w:spacing w:line="360" w:lineRule="auto"/>
        <w:ind w:left="426"/>
      </w:pPr>
      <w:r>
        <w:t>Data storage - Outsourced (</w:t>
      </w:r>
      <w:proofErr w:type="spellStart"/>
      <w:r>
        <w:t>Mōhio</w:t>
      </w:r>
      <w:proofErr w:type="spellEnd"/>
      <w:r>
        <w:t xml:space="preserve">, Primary IT, Karo, </w:t>
      </w:r>
      <w:proofErr w:type="spellStart"/>
      <w:r>
        <w:t>HealthSafe</w:t>
      </w:r>
      <w:proofErr w:type="spellEnd"/>
      <w:r>
        <w:t xml:space="preserve">), local and hosted offsite storage in NZ, Azure DW, MS Office / 365 (incl. </w:t>
      </w:r>
      <w:proofErr w:type="spellStart"/>
      <w:r>
        <w:t>Sharepoint</w:t>
      </w:r>
      <w:proofErr w:type="spellEnd"/>
      <w:r>
        <w:t>, OneDrive), hosted data warehouse and SQL, WAN server / onsite storage or via 3rd party (Google, Azure cloud storage).</w:t>
      </w:r>
    </w:p>
    <w:p w14:paraId="20B908C8" w14:textId="675C87C8" w:rsidR="00A602FF" w:rsidRDefault="179F7D19" w:rsidP="0055275B">
      <w:pPr>
        <w:pStyle w:val="ListParagraph"/>
        <w:numPr>
          <w:ilvl w:val="0"/>
          <w:numId w:val="10"/>
        </w:numPr>
        <w:spacing w:line="360" w:lineRule="auto"/>
        <w:ind w:left="426"/>
      </w:pPr>
      <w:r>
        <w:t>Data sharing and consumption - Outsourced (</w:t>
      </w:r>
      <w:proofErr w:type="spellStart"/>
      <w:r>
        <w:t>Mōhio</w:t>
      </w:r>
      <w:proofErr w:type="spellEnd"/>
      <w:r>
        <w:t xml:space="preserve">, Karo, </w:t>
      </w:r>
      <w:proofErr w:type="spellStart"/>
      <w:r>
        <w:t>Datacraft</w:t>
      </w:r>
      <w:proofErr w:type="spellEnd"/>
      <w:r>
        <w:t xml:space="preserve">, Think IT, </w:t>
      </w:r>
      <w:proofErr w:type="spellStart"/>
      <w:r>
        <w:t>HealthSafe</w:t>
      </w:r>
      <w:proofErr w:type="spellEnd"/>
      <w:r>
        <w:t xml:space="preserve">, </w:t>
      </w:r>
      <w:proofErr w:type="spellStart"/>
      <w:r>
        <w:t>Procon</w:t>
      </w:r>
      <w:proofErr w:type="spellEnd"/>
      <w:r>
        <w:t xml:space="preserve">, </w:t>
      </w:r>
      <w:proofErr w:type="spellStart"/>
      <w:r>
        <w:t>Conporto</w:t>
      </w:r>
      <w:proofErr w:type="spellEnd"/>
      <w:r>
        <w:t xml:space="preserve">, BPAC), MS Office / 365 (incl. </w:t>
      </w:r>
      <w:proofErr w:type="spellStart"/>
      <w:r>
        <w:t>Sharepoint</w:t>
      </w:r>
      <w:proofErr w:type="spellEnd"/>
      <w:r>
        <w:t xml:space="preserve">), </w:t>
      </w:r>
      <w:proofErr w:type="spellStart"/>
      <w:r>
        <w:t>PowerBI</w:t>
      </w:r>
      <w:proofErr w:type="spellEnd"/>
      <w:r>
        <w:t xml:space="preserve">, Qlik, FTP/SFTP, Direct export, </w:t>
      </w:r>
      <w:proofErr w:type="spellStart"/>
      <w:r>
        <w:t>Dr.</w:t>
      </w:r>
      <w:proofErr w:type="spellEnd"/>
      <w:r>
        <w:t xml:space="preserve"> Info, Noted.</w:t>
      </w:r>
    </w:p>
    <w:p w14:paraId="7592B506" w14:textId="435EC1C6" w:rsidR="00A602FF" w:rsidRPr="00230F97" w:rsidRDefault="179F7D19" w:rsidP="0055275B">
      <w:pPr>
        <w:pStyle w:val="ListParagraph"/>
        <w:numPr>
          <w:ilvl w:val="0"/>
          <w:numId w:val="10"/>
        </w:numPr>
        <w:spacing w:line="360" w:lineRule="auto"/>
        <w:ind w:left="426"/>
      </w:pPr>
      <w:r>
        <w:t>Data governance – Active Directory, change management and data verification gated process w</w:t>
      </w:r>
      <w:r w:rsidR="004C1915">
        <w:t>ith</w:t>
      </w:r>
      <w:r w:rsidR="001E0139">
        <w:t xml:space="preserve"> </w:t>
      </w:r>
      <w:r>
        <w:t>operational frameworks, incl. access review processes, defined Data Governance Policy/</w:t>
      </w:r>
      <w:proofErr w:type="spellStart"/>
      <w:r>
        <w:t>ies</w:t>
      </w:r>
      <w:proofErr w:type="spellEnd"/>
      <w:r>
        <w:t xml:space="preserve">, Board reviews, </w:t>
      </w:r>
      <w:r w:rsidR="451182B8">
        <w:t>Secure File Transfer Protocol (</w:t>
      </w:r>
      <w:r>
        <w:t>SFTP</w:t>
      </w:r>
      <w:r w:rsidR="451182B8">
        <w:t>)</w:t>
      </w:r>
      <w:r>
        <w:t xml:space="preserve">, Secure mail, </w:t>
      </w:r>
      <w:r w:rsidR="23ED9B25">
        <w:t>Microso</w:t>
      </w:r>
      <w:r w:rsidR="19540558">
        <w:t>ft</w:t>
      </w:r>
      <w:r w:rsidR="00E3355F">
        <w:t xml:space="preserve"> </w:t>
      </w:r>
      <w:r>
        <w:t xml:space="preserve">Office / 365 (incl. </w:t>
      </w:r>
      <w:proofErr w:type="spellStart"/>
      <w:r>
        <w:t>Sharepoint</w:t>
      </w:r>
      <w:proofErr w:type="spellEnd"/>
      <w:r>
        <w:t>).</w:t>
      </w:r>
    </w:p>
    <w:p w14:paraId="5A242BCD" w14:textId="77777777" w:rsidR="00A602FF" w:rsidRPr="00A602FF" w:rsidRDefault="00A602FF" w:rsidP="00A602FF"/>
    <w:p w14:paraId="4E3F9F15" w14:textId="0D99D7DB" w:rsidR="003009D2" w:rsidRDefault="00840528" w:rsidP="008110B9">
      <w:pPr>
        <w:pStyle w:val="Heading2"/>
        <w:numPr>
          <w:ilvl w:val="1"/>
          <w:numId w:val="8"/>
        </w:numPr>
      </w:pPr>
      <w:bookmarkStart w:id="17" w:name="_Toc112926887"/>
      <w:r>
        <w:t>Self-assessment of data management lifecycle capabilitie</w:t>
      </w:r>
      <w:r w:rsidR="003009D2">
        <w:t>s</w:t>
      </w:r>
      <w:bookmarkEnd w:id="17"/>
    </w:p>
    <w:p w14:paraId="64E061B3" w14:textId="7B83D114" w:rsidR="003009D2" w:rsidRDefault="003009D2" w:rsidP="003009D2">
      <w:pPr>
        <w:spacing w:line="360" w:lineRule="auto"/>
      </w:pPr>
      <w:r w:rsidRPr="00BF3C6F">
        <w:t>This section of the report summarises the responses received across question number 25 to 34 of the current state survey</w:t>
      </w:r>
      <w:r>
        <w:t xml:space="preserve"> that focused on </w:t>
      </w:r>
      <w:r w:rsidRPr="00BF3C6F">
        <w:t>rating and description behind the PHOs’ view of their own practices and abilities across the data management lifecycle. After a summary of findings surrounding self-ratings, a summary of the received rationale behind them follows.</w:t>
      </w:r>
      <w:r>
        <w:t xml:space="preserve"> </w:t>
      </w:r>
    </w:p>
    <w:p w14:paraId="61FA92D8" w14:textId="77777777" w:rsidR="003009D2" w:rsidRPr="003009D2" w:rsidRDefault="003009D2" w:rsidP="003009D2"/>
    <w:p w14:paraId="0FC98CC2" w14:textId="5DE62A3F" w:rsidR="005F72A1" w:rsidRDefault="003009D2" w:rsidP="003009D2">
      <w:pPr>
        <w:pStyle w:val="Heading2"/>
        <w:numPr>
          <w:ilvl w:val="2"/>
          <w:numId w:val="8"/>
        </w:numPr>
      </w:pPr>
      <w:r>
        <w:t xml:space="preserve"> </w:t>
      </w:r>
      <w:bookmarkStart w:id="18" w:name="_Toc112926888"/>
      <w:r>
        <w:t>Summary</w:t>
      </w:r>
      <w:bookmarkEnd w:id="18"/>
    </w:p>
    <w:p w14:paraId="696880B2" w14:textId="42A2C42F" w:rsidR="0009647C" w:rsidRPr="00EA3E1A" w:rsidRDefault="0009647C" w:rsidP="0009647C">
      <w:pPr>
        <w:spacing w:line="360" w:lineRule="auto"/>
      </w:pPr>
      <w:r w:rsidRPr="00EB6099">
        <w:rPr>
          <w:rFonts w:cstheme="minorHAnsi"/>
        </w:rPr>
        <w:t xml:space="preserve">Figure </w:t>
      </w:r>
      <w:r w:rsidR="00EE5F82">
        <w:rPr>
          <w:rFonts w:cstheme="minorHAnsi"/>
        </w:rPr>
        <w:t>3</w:t>
      </w:r>
      <w:r w:rsidR="00EE5F82" w:rsidRPr="00EB6099">
        <w:rPr>
          <w:rFonts w:cstheme="minorHAnsi"/>
        </w:rPr>
        <w:t xml:space="preserve"> </w:t>
      </w:r>
      <w:r w:rsidRPr="00EB6099">
        <w:rPr>
          <w:rFonts w:cstheme="minorHAnsi"/>
        </w:rPr>
        <w:t>provides</w:t>
      </w:r>
      <w:r>
        <w:rPr>
          <w:rFonts w:cstheme="minorHAnsi"/>
        </w:rPr>
        <w:t xml:space="preserve"> an overview of the themes that rationalise confidence levels of PHOs across each of the data management lifecycle areas assessed, while key observations follow below:  </w:t>
      </w:r>
    </w:p>
    <w:p w14:paraId="691E16FC" w14:textId="6C452901" w:rsidR="0009647C" w:rsidRDefault="5BB6A4D8" w:rsidP="0055275B">
      <w:pPr>
        <w:pStyle w:val="ListParagraph"/>
        <w:numPr>
          <w:ilvl w:val="0"/>
          <w:numId w:val="39"/>
        </w:numPr>
        <w:spacing w:before="0" w:after="0" w:line="360" w:lineRule="auto"/>
        <w:ind w:left="426" w:hanging="436"/>
      </w:pPr>
      <w:r>
        <w:t xml:space="preserve">83% (or </w:t>
      </w:r>
      <w:r w:rsidR="0009647C" w:rsidRPr="2F0520AA">
        <w:t xml:space="preserve">4.17 </w:t>
      </w:r>
      <w:r w:rsidR="0009647C">
        <w:t xml:space="preserve">where 5 </w:t>
      </w:r>
      <w:r w:rsidR="6454ED83">
        <w:t>is rated</w:t>
      </w:r>
      <w:r w:rsidR="0009647C">
        <w:t xml:space="preserve"> highest) </w:t>
      </w:r>
      <w:r w:rsidR="0009647C" w:rsidRPr="2F0520AA">
        <w:t>is the average overall self-reported capability rating of PHOs across data management lifecycle areas</w:t>
      </w:r>
      <w:r w:rsidR="0009647C">
        <w:t xml:space="preserve">.  </w:t>
      </w:r>
      <w:r w:rsidR="0D1BDB4B">
        <w:t xml:space="preserve">Informally comparing this </w:t>
      </w:r>
      <w:r w:rsidR="0D1BDB4B">
        <w:lastRenderedPageBreak/>
        <w:t xml:space="preserve">result to the </w:t>
      </w:r>
      <w:r w:rsidR="0009647C">
        <w:t>Capability Maturity Model (CMM) Data Maturity Model (DMM) measurements</w:t>
      </w:r>
      <w:r w:rsidR="003009D2">
        <w:t xml:space="preserve"> </w:t>
      </w:r>
      <w:r w:rsidR="0009647C">
        <w:t xml:space="preserve">in other government agencies or related studies, these results </w:t>
      </w:r>
      <w:r w:rsidR="63478659">
        <w:t xml:space="preserve">seem to be </w:t>
      </w:r>
      <w:r w:rsidR="0009647C" w:rsidRPr="2F0520AA">
        <w:t xml:space="preserve">higher than the typical average of </w:t>
      </w:r>
      <w:r w:rsidR="0DF21692">
        <w:t xml:space="preserve">40% to </w:t>
      </w:r>
      <w:r w:rsidR="2AF53AA4">
        <w:t xml:space="preserve">60% </w:t>
      </w:r>
      <w:r w:rsidR="0DF21692">
        <w:t>(</w:t>
      </w:r>
      <w:r w:rsidR="00324FC1">
        <w:t>i.e.,</w:t>
      </w:r>
      <w:r w:rsidR="0DF21692">
        <w:t xml:space="preserve"> </w:t>
      </w:r>
      <w:r w:rsidR="0009647C" w:rsidRPr="2F0520AA">
        <w:t>Level 2 - “Managed”, or Level 3 – “Defined”</w:t>
      </w:r>
      <w:r w:rsidR="0DF21692">
        <w:t xml:space="preserve">), </w:t>
      </w:r>
      <w:r w:rsidR="0009647C" w:rsidRPr="2F0520AA">
        <w:t>relative to industry standards</w:t>
      </w:r>
      <w:r w:rsidR="0009647C" w:rsidRPr="001752A8">
        <w:rPr>
          <w:vertAlign w:val="superscript"/>
        </w:rPr>
        <w:footnoteReference w:id="11"/>
      </w:r>
      <w:r w:rsidR="0009647C" w:rsidRPr="2F0520AA">
        <w:t xml:space="preserve">.  </w:t>
      </w:r>
    </w:p>
    <w:p w14:paraId="4264B815" w14:textId="3243DD98" w:rsidR="0009647C" w:rsidRDefault="0009647C" w:rsidP="0055275B">
      <w:pPr>
        <w:pStyle w:val="ListParagraph"/>
        <w:numPr>
          <w:ilvl w:val="0"/>
          <w:numId w:val="39"/>
        </w:numPr>
        <w:spacing w:before="0" w:after="0" w:line="360" w:lineRule="auto"/>
        <w:ind w:left="426" w:hanging="436"/>
      </w:pPr>
      <w:r w:rsidRPr="2F0520AA">
        <w:t>The highest confidence of PHO capability lie</w:t>
      </w:r>
      <w:r w:rsidR="00462F85">
        <w:t>s</w:t>
      </w:r>
      <w:r w:rsidRPr="2F0520AA">
        <w:t xml:space="preserve"> in its ability to collaborate with practices for data collection purposes at </w:t>
      </w:r>
      <w:r w:rsidR="00EB79F5">
        <w:t>91% (</w:t>
      </w:r>
      <w:r w:rsidRPr="2F0520AA">
        <w:t>4.54</w:t>
      </w:r>
      <w:r w:rsidR="00EB79F5">
        <w:t>)</w:t>
      </w:r>
      <w:r w:rsidRPr="2F0520AA">
        <w:t xml:space="preserve">, with the large PHOs being the most confident at an average self-rating of </w:t>
      </w:r>
      <w:r w:rsidR="00EB79F5">
        <w:t>96% (</w:t>
      </w:r>
      <w:r w:rsidRPr="2F0520AA">
        <w:t>4.8</w:t>
      </w:r>
      <w:r w:rsidR="00EB79F5">
        <w:t>)</w:t>
      </w:r>
      <w:r w:rsidRPr="2F0520AA">
        <w:t>.</w:t>
      </w:r>
    </w:p>
    <w:p w14:paraId="2CF6E51B" w14:textId="470DBCCB" w:rsidR="0009647C" w:rsidRDefault="0009647C" w:rsidP="0055275B">
      <w:pPr>
        <w:pStyle w:val="ListParagraph"/>
        <w:numPr>
          <w:ilvl w:val="0"/>
          <w:numId w:val="39"/>
        </w:numPr>
        <w:spacing w:before="0" w:after="0" w:line="360" w:lineRule="auto"/>
        <w:ind w:left="426" w:hanging="436"/>
      </w:pPr>
      <w:r w:rsidRPr="2F0520AA">
        <w:t xml:space="preserve">The area with the least relative confidence across data management lifecycle areas is in data governance at a rating of </w:t>
      </w:r>
      <w:r w:rsidR="004D49FB">
        <w:t>76% (</w:t>
      </w:r>
      <w:r w:rsidRPr="2F0520AA">
        <w:t>3.79</w:t>
      </w:r>
      <w:r w:rsidR="004D49FB">
        <w:t>)</w:t>
      </w:r>
      <w:r w:rsidRPr="2F0520AA">
        <w:t xml:space="preserve">. Between the PHO segments, </w:t>
      </w:r>
      <w:r w:rsidR="50ABB66C">
        <w:t>m</w:t>
      </w:r>
      <w:r w:rsidRPr="2F0520AA">
        <w:t xml:space="preserve">edium sized PHOs rated themselves the lowest at an average of </w:t>
      </w:r>
      <w:r w:rsidR="004D49FB">
        <w:t>73% (</w:t>
      </w:r>
      <w:r w:rsidRPr="2F0520AA">
        <w:t>3.63</w:t>
      </w:r>
      <w:r w:rsidR="004D49FB">
        <w:t>)</w:t>
      </w:r>
      <w:r w:rsidRPr="2F0520AA">
        <w:t xml:space="preserve">. </w:t>
      </w:r>
      <w:r w:rsidR="00A73C3E">
        <w:t>See Figure 2.</w:t>
      </w:r>
    </w:p>
    <w:p w14:paraId="16C010BB" w14:textId="0A4DB4F1" w:rsidR="0009647C" w:rsidRDefault="0009647C" w:rsidP="0055275B">
      <w:pPr>
        <w:pStyle w:val="ListParagraph"/>
        <w:numPr>
          <w:ilvl w:val="0"/>
          <w:numId w:val="39"/>
        </w:numPr>
        <w:spacing w:before="0" w:after="0" w:line="360" w:lineRule="auto"/>
        <w:ind w:left="426" w:hanging="436"/>
      </w:pPr>
      <w:r>
        <w:t>Data transformation, consolidation and curation is an area with more negative themes provided in the comments (</w:t>
      </w:r>
      <w:r w:rsidR="00180D8D">
        <w:t>i.e.,</w:t>
      </w:r>
      <w:r>
        <w:t xml:space="preserve"> three as compared with one only for others) to rationalise the capability relative to all other areas. It is also the second lowest-rated capability after data governance at </w:t>
      </w:r>
      <w:r w:rsidR="00037C33">
        <w:t>81% (</w:t>
      </w:r>
      <w:r>
        <w:t>4.07</w:t>
      </w:r>
      <w:r w:rsidR="00037C33">
        <w:t>)</w:t>
      </w:r>
      <w:r>
        <w:t>.</w:t>
      </w:r>
    </w:p>
    <w:p w14:paraId="614E9A31" w14:textId="4F5946E1" w:rsidR="0009647C" w:rsidRDefault="0009647C" w:rsidP="0055275B">
      <w:pPr>
        <w:pStyle w:val="ListParagraph"/>
        <w:numPr>
          <w:ilvl w:val="0"/>
          <w:numId w:val="39"/>
        </w:numPr>
        <w:spacing w:before="0" w:after="0" w:line="360" w:lineRule="auto"/>
        <w:ind w:left="426" w:hanging="436"/>
      </w:pPr>
      <w:r w:rsidRPr="3E9810B3">
        <w:t xml:space="preserve">Analysis of the rationales provided by PHOs across the self-ratings reconciled with the tools and applications being used across the data management lifecycle areas reveal three to four mostly positive themes that </w:t>
      </w:r>
      <w:r w:rsidR="00A2480C">
        <w:t>indicates</w:t>
      </w:r>
      <w:r w:rsidRPr="3E9810B3">
        <w:t xml:space="preserve"> an equivalent Level 2 or Level 3 maturity based on the </w:t>
      </w:r>
      <w:r>
        <w:t xml:space="preserve">CMM </w:t>
      </w:r>
      <w:r w:rsidRPr="3E9810B3">
        <w:t>DMM</w:t>
      </w:r>
      <w:r>
        <w:t xml:space="preserve"> </w:t>
      </w:r>
      <w:r w:rsidRPr="3E9810B3">
        <w:t xml:space="preserve">definitions.  </w:t>
      </w:r>
    </w:p>
    <w:p w14:paraId="3D29D54B" w14:textId="77777777" w:rsidR="007D0E08" w:rsidRDefault="007D0E08" w:rsidP="007D0E08"/>
    <w:p w14:paraId="0A18C346" w14:textId="01F461F4" w:rsidR="008D32AF" w:rsidRPr="004C3CA1" w:rsidRDefault="007D0E08" w:rsidP="00EB6099">
      <w:pPr>
        <w:keepNext/>
        <w:rPr>
          <w:b/>
          <w:bCs/>
          <w:i/>
          <w:iCs/>
          <w:sz w:val="22"/>
        </w:rPr>
      </w:pPr>
      <w:r w:rsidRPr="00EC2815">
        <w:rPr>
          <w:noProof/>
        </w:rPr>
        <w:lastRenderedPageBreak/>
        <w:t xml:space="preserve"> </w:t>
      </w:r>
      <w:r w:rsidRPr="00245F64">
        <w:rPr>
          <w:noProof/>
        </w:rPr>
        <w:t xml:space="preserve"> </w:t>
      </w:r>
      <w:r w:rsidRPr="006021B3">
        <w:rPr>
          <w:noProof/>
        </w:rPr>
        <w:t xml:space="preserve"> </w:t>
      </w:r>
      <w:r w:rsidR="008D32AF" w:rsidRPr="004C3CA1">
        <w:rPr>
          <w:b/>
          <w:bCs/>
          <w:sz w:val="22"/>
        </w:rPr>
        <w:t xml:space="preserve">Figure </w:t>
      </w:r>
      <w:r w:rsidR="008D32AF" w:rsidRPr="004C3CA1">
        <w:rPr>
          <w:b/>
          <w:bCs/>
          <w:i/>
          <w:iCs/>
          <w:sz w:val="22"/>
        </w:rPr>
        <w:fldChar w:fldCharType="begin"/>
      </w:r>
      <w:r w:rsidR="008D32AF" w:rsidRPr="004C3CA1">
        <w:rPr>
          <w:b/>
          <w:bCs/>
          <w:sz w:val="22"/>
        </w:rPr>
        <w:instrText xml:space="preserve"> SEQ Figure \* ARABIC </w:instrText>
      </w:r>
      <w:r w:rsidR="008D32AF" w:rsidRPr="004C3CA1">
        <w:rPr>
          <w:b/>
          <w:bCs/>
          <w:i/>
          <w:iCs/>
          <w:sz w:val="22"/>
        </w:rPr>
        <w:fldChar w:fldCharType="separate"/>
      </w:r>
      <w:r w:rsidR="00B734B0">
        <w:rPr>
          <w:b/>
          <w:bCs/>
          <w:noProof/>
          <w:sz w:val="22"/>
        </w:rPr>
        <w:t>2</w:t>
      </w:r>
      <w:r w:rsidR="008D32AF" w:rsidRPr="004C3CA1">
        <w:rPr>
          <w:b/>
          <w:bCs/>
          <w:i/>
          <w:iCs/>
          <w:sz w:val="22"/>
        </w:rPr>
        <w:fldChar w:fldCharType="end"/>
      </w:r>
      <w:r w:rsidR="008D32AF" w:rsidRPr="004C3CA1">
        <w:rPr>
          <w:b/>
          <w:bCs/>
          <w:sz w:val="22"/>
        </w:rPr>
        <w:t xml:space="preserve"> - Average self-ratings across the data management lifecycle by PHO segment</w:t>
      </w:r>
    </w:p>
    <w:p w14:paraId="08E866A1" w14:textId="62EA7C4A" w:rsidR="007D0E08" w:rsidRDefault="00642056" w:rsidP="00E27754">
      <w:pPr>
        <w:keepNext/>
        <w:jc w:val="center"/>
      </w:pPr>
      <w:r>
        <w:rPr>
          <w:noProof/>
        </w:rPr>
        <w:drawing>
          <wp:inline distT="0" distB="0" distL="0" distR="0" wp14:anchorId="3E6C8AC2" wp14:editId="12B6719C">
            <wp:extent cx="6120130" cy="4384040"/>
            <wp:effectExtent l="0" t="0" r="13970" b="16510"/>
            <wp:docPr id="1270558247" name="Chart 1">
              <a:extLst xmlns:a="http://schemas.openxmlformats.org/drawingml/2006/main">
                <a:ext uri="{FF2B5EF4-FFF2-40B4-BE49-F238E27FC236}">
                  <a16:creationId xmlns:a16="http://schemas.microsoft.com/office/drawing/2014/main" id="{2829BEE4-0F2B-45C9-957E-981CE2211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06FA51" w14:textId="77777777" w:rsidR="00AE7E42" w:rsidRDefault="00AE7E42" w:rsidP="008D32AF">
      <w:pPr>
        <w:pStyle w:val="Caption"/>
        <w:keepNext/>
        <w:rPr>
          <w:b/>
          <w:bCs/>
          <w:i w:val="0"/>
          <w:iCs w:val="0"/>
          <w:sz w:val="24"/>
          <w:szCs w:val="24"/>
        </w:rPr>
      </w:pPr>
    </w:p>
    <w:p w14:paraId="2623E6A8" w14:textId="77777777" w:rsidR="00AE7E42" w:rsidRPr="00DD67DE" w:rsidRDefault="00AE7E42" w:rsidP="00DD67DE">
      <w:pPr>
        <w:rPr>
          <w:i/>
        </w:rPr>
      </w:pPr>
    </w:p>
    <w:p w14:paraId="25B87089" w14:textId="77777777" w:rsidR="00AE7E42" w:rsidRDefault="00AE7E42" w:rsidP="008D32AF">
      <w:pPr>
        <w:pStyle w:val="Caption"/>
        <w:keepNext/>
        <w:rPr>
          <w:b/>
          <w:bCs/>
          <w:i w:val="0"/>
          <w:iCs w:val="0"/>
          <w:sz w:val="24"/>
          <w:szCs w:val="24"/>
        </w:rPr>
        <w:sectPr w:rsidR="00AE7E42" w:rsidSect="004C3CA1">
          <w:type w:val="continuous"/>
          <w:pgSz w:w="11906" w:h="16838"/>
          <w:pgMar w:top="1134" w:right="1134" w:bottom="1134" w:left="1134" w:header="709" w:footer="709" w:gutter="0"/>
          <w:cols w:space="708"/>
          <w:docGrid w:linePitch="360"/>
        </w:sectPr>
      </w:pPr>
    </w:p>
    <w:p w14:paraId="7400A91A" w14:textId="0B06C35E" w:rsidR="008D32AF" w:rsidRPr="00DD67DE" w:rsidRDefault="008D32AF" w:rsidP="008D32AF">
      <w:pPr>
        <w:pStyle w:val="Caption"/>
        <w:keepNext/>
        <w:rPr>
          <w:b/>
          <w:bCs/>
          <w:i w:val="0"/>
          <w:iCs w:val="0"/>
          <w:sz w:val="22"/>
          <w:szCs w:val="22"/>
        </w:rPr>
      </w:pPr>
      <w:r w:rsidRPr="00DD67DE">
        <w:rPr>
          <w:b/>
          <w:bCs/>
          <w:i w:val="0"/>
          <w:iCs w:val="0"/>
          <w:sz w:val="22"/>
          <w:szCs w:val="22"/>
        </w:rPr>
        <w:lastRenderedPageBreak/>
        <w:t xml:space="preserve">Figure </w:t>
      </w:r>
      <w:r w:rsidRPr="00DD67DE">
        <w:rPr>
          <w:b/>
          <w:bCs/>
          <w:i w:val="0"/>
          <w:iCs w:val="0"/>
          <w:sz w:val="22"/>
          <w:szCs w:val="22"/>
        </w:rPr>
        <w:fldChar w:fldCharType="begin"/>
      </w:r>
      <w:r w:rsidRPr="00DD67DE">
        <w:rPr>
          <w:b/>
          <w:bCs/>
          <w:i w:val="0"/>
          <w:iCs w:val="0"/>
          <w:sz w:val="22"/>
          <w:szCs w:val="22"/>
        </w:rPr>
        <w:instrText xml:space="preserve"> SEQ Figure \* ARABIC </w:instrText>
      </w:r>
      <w:r w:rsidRPr="00DD67DE">
        <w:rPr>
          <w:b/>
          <w:bCs/>
          <w:i w:val="0"/>
          <w:iCs w:val="0"/>
          <w:sz w:val="22"/>
          <w:szCs w:val="22"/>
        </w:rPr>
        <w:fldChar w:fldCharType="separate"/>
      </w:r>
      <w:r w:rsidR="00B734B0">
        <w:rPr>
          <w:b/>
          <w:bCs/>
          <w:i w:val="0"/>
          <w:iCs w:val="0"/>
          <w:noProof/>
          <w:sz w:val="22"/>
          <w:szCs w:val="22"/>
        </w:rPr>
        <w:t>3</w:t>
      </w:r>
      <w:r w:rsidRPr="00DD67DE">
        <w:rPr>
          <w:b/>
          <w:bCs/>
          <w:i w:val="0"/>
          <w:iCs w:val="0"/>
          <w:sz w:val="22"/>
          <w:szCs w:val="22"/>
        </w:rPr>
        <w:fldChar w:fldCharType="end"/>
      </w:r>
      <w:r w:rsidRPr="00DD67DE">
        <w:rPr>
          <w:b/>
          <w:bCs/>
          <w:i w:val="0"/>
          <w:iCs w:val="0"/>
          <w:sz w:val="22"/>
          <w:szCs w:val="22"/>
        </w:rPr>
        <w:t xml:space="preserve"> - Summary of ratings and themes to rationalise self-assessed ratings across data management lifecycle areas</w:t>
      </w:r>
    </w:p>
    <w:p w14:paraId="097D0F95" w14:textId="348BFB8B" w:rsidR="0009647C" w:rsidRPr="00092844" w:rsidRDefault="002B496F" w:rsidP="0009647C">
      <w:pPr>
        <w:ind w:left="-142"/>
        <w:rPr>
          <w:rFonts w:cstheme="minorHAnsi"/>
        </w:rPr>
      </w:pPr>
      <w:r w:rsidRPr="002B496F">
        <w:rPr>
          <w:rFonts w:cstheme="minorHAnsi"/>
          <w:noProof/>
        </w:rPr>
        <w:drawing>
          <wp:inline distT="0" distB="0" distL="0" distR="0" wp14:anchorId="793DC73A" wp14:editId="5099AEAC">
            <wp:extent cx="9566461" cy="4271750"/>
            <wp:effectExtent l="0" t="0" r="0" b="0"/>
            <wp:docPr id="1270558255" name="Picture 4" descr="Diagram&#10;&#10;Description automatically generated">
              <a:extLst xmlns:a="http://schemas.openxmlformats.org/drawingml/2006/main">
                <a:ext uri="{FF2B5EF4-FFF2-40B4-BE49-F238E27FC236}">
                  <a16:creationId xmlns:a16="http://schemas.microsoft.com/office/drawing/2014/main" id="{AA1BA5A8-AD10-4D6D-AF31-55AA3F507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AA1BA5A8-AD10-4D6D-AF31-55AA3F507C60}"/>
                        </a:ext>
                      </a:extLst>
                    </pic:cNvPr>
                    <pic:cNvPicPr>
                      <a:picLocks noChangeAspect="1"/>
                    </pic:cNvPicPr>
                  </pic:nvPicPr>
                  <pic:blipFill>
                    <a:blip r:embed="rId22"/>
                    <a:stretch>
                      <a:fillRect/>
                    </a:stretch>
                  </pic:blipFill>
                  <pic:spPr>
                    <a:xfrm>
                      <a:off x="0" y="0"/>
                      <a:ext cx="9574976" cy="4275552"/>
                    </a:xfrm>
                    <a:prstGeom prst="rect">
                      <a:avLst/>
                    </a:prstGeom>
                  </pic:spPr>
                </pic:pic>
              </a:graphicData>
            </a:graphic>
          </wp:inline>
        </w:drawing>
      </w:r>
    </w:p>
    <w:p w14:paraId="3D2578F2" w14:textId="77777777" w:rsidR="00AE7E42" w:rsidRDefault="00AE7E42" w:rsidP="0009647C">
      <w:pPr>
        <w:keepNext/>
        <w:ind w:left="720"/>
        <w:rPr>
          <w:rFonts w:cstheme="minorHAnsi"/>
        </w:rPr>
        <w:sectPr w:rsidR="00AE7E42" w:rsidSect="009E5BF0">
          <w:type w:val="continuous"/>
          <w:pgSz w:w="16838" w:h="11906" w:orient="landscape"/>
          <w:pgMar w:top="1134" w:right="1134" w:bottom="1134" w:left="1134" w:header="709" w:footer="709" w:gutter="0"/>
          <w:cols w:space="708"/>
          <w:docGrid w:linePitch="360"/>
        </w:sectPr>
      </w:pPr>
    </w:p>
    <w:p w14:paraId="3F161B02" w14:textId="2108CFBE" w:rsidR="0009647C" w:rsidRDefault="0009647C" w:rsidP="008110B9">
      <w:pPr>
        <w:pStyle w:val="Heading2"/>
        <w:numPr>
          <w:ilvl w:val="2"/>
          <w:numId w:val="8"/>
        </w:numPr>
      </w:pPr>
      <w:r>
        <w:lastRenderedPageBreak/>
        <w:t xml:space="preserve"> </w:t>
      </w:r>
      <w:bookmarkStart w:id="19" w:name="_Toc112926889"/>
      <w:r>
        <w:t>Collaboration with practices for data collection</w:t>
      </w:r>
      <w:bookmarkEnd w:id="19"/>
      <w:r>
        <w:t xml:space="preserve"> </w:t>
      </w:r>
    </w:p>
    <w:p w14:paraId="451951E7" w14:textId="3785AF6F" w:rsidR="008A3C91" w:rsidRDefault="008A3C91" w:rsidP="008A3C91">
      <w:pPr>
        <w:spacing w:line="360" w:lineRule="auto"/>
      </w:pPr>
      <w:r>
        <w:t xml:space="preserve">Success in this area has revolved around the following themes for an average rating of </w:t>
      </w:r>
      <w:r w:rsidR="00BC39FC">
        <w:t>91%</w:t>
      </w:r>
      <w:r w:rsidRPr="008A3C91">
        <w:t xml:space="preserve"> (4.54)</w:t>
      </w:r>
      <w:r>
        <w:t xml:space="preserve"> across PHOs. Across most PHOs, this area has received the highest ratings across small, medium and large PHOs, with the larger PHOs having the highest rating at </w:t>
      </w:r>
      <w:r w:rsidR="00B83513">
        <w:t>96% (</w:t>
      </w:r>
      <w:r>
        <w:t>4.8</w:t>
      </w:r>
      <w:r w:rsidR="00B83513">
        <w:t>)</w:t>
      </w:r>
      <w:r>
        <w:t xml:space="preserve">. </w:t>
      </w:r>
      <w:r w:rsidR="002F4C20">
        <w:t>T</w:t>
      </w:r>
      <w:r>
        <w:t xml:space="preserve">his space </w:t>
      </w:r>
      <w:r w:rsidR="002F4C20">
        <w:t xml:space="preserve">also </w:t>
      </w:r>
      <w:r>
        <w:t xml:space="preserve">shows the largest differences in self-ratings, specifically between medium sized PHOs and larger ones at </w:t>
      </w:r>
      <w:r w:rsidR="00F14B0E">
        <w:t>16% (</w:t>
      </w:r>
      <w:r>
        <w:t>0.8</w:t>
      </w:r>
      <w:r w:rsidR="00645B54">
        <w:t xml:space="preserve"> points</w:t>
      </w:r>
      <w:r w:rsidR="00F14B0E">
        <w:t>)</w:t>
      </w:r>
      <w:r>
        <w:t xml:space="preserve"> versus an average of less than </w:t>
      </w:r>
      <w:r w:rsidR="00F14B0E">
        <w:t>10% (</w:t>
      </w:r>
      <w:r>
        <w:t>0.5</w:t>
      </w:r>
      <w:r w:rsidR="00F14B0E">
        <w:t>)</w:t>
      </w:r>
      <w:r>
        <w:t>.</w:t>
      </w:r>
    </w:p>
    <w:p w14:paraId="0B97C2DA" w14:textId="7EA84599" w:rsidR="0082624F" w:rsidRPr="00AE7E42" w:rsidRDefault="0082624F" w:rsidP="0082624F">
      <w:pPr>
        <w:pStyle w:val="Caption"/>
        <w:keepNext/>
        <w:rPr>
          <w:b/>
          <w:bCs/>
          <w:i w:val="0"/>
          <w:iCs w:val="0"/>
          <w:sz w:val="22"/>
          <w:szCs w:val="22"/>
        </w:rPr>
      </w:pPr>
      <w:r w:rsidRPr="00AE7E42">
        <w:rPr>
          <w:b/>
          <w:bCs/>
          <w:i w:val="0"/>
          <w:iCs w:val="0"/>
          <w:sz w:val="22"/>
          <w:szCs w:val="22"/>
        </w:rPr>
        <w:t xml:space="preserve">Figure </w:t>
      </w:r>
      <w:r w:rsidRPr="00AE7E42">
        <w:rPr>
          <w:b/>
          <w:bCs/>
          <w:i w:val="0"/>
          <w:iCs w:val="0"/>
          <w:sz w:val="22"/>
          <w:szCs w:val="22"/>
        </w:rPr>
        <w:fldChar w:fldCharType="begin"/>
      </w:r>
      <w:r w:rsidRPr="00AE7E42">
        <w:rPr>
          <w:b/>
          <w:bCs/>
          <w:i w:val="0"/>
          <w:iCs w:val="0"/>
          <w:sz w:val="22"/>
          <w:szCs w:val="22"/>
        </w:rPr>
        <w:instrText xml:space="preserve"> SEQ Figure \* ARABIC </w:instrText>
      </w:r>
      <w:r w:rsidRPr="00AE7E42">
        <w:rPr>
          <w:b/>
          <w:bCs/>
          <w:i w:val="0"/>
          <w:iCs w:val="0"/>
          <w:sz w:val="22"/>
          <w:szCs w:val="22"/>
        </w:rPr>
        <w:fldChar w:fldCharType="separate"/>
      </w:r>
      <w:r w:rsidR="00B734B0">
        <w:rPr>
          <w:b/>
          <w:bCs/>
          <w:i w:val="0"/>
          <w:iCs w:val="0"/>
          <w:noProof/>
          <w:sz w:val="22"/>
          <w:szCs w:val="22"/>
        </w:rPr>
        <w:t>4</w:t>
      </w:r>
      <w:r w:rsidRPr="00AE7E42">
        <w:rPr>
          <w:b/>
          <w:bCs/>
          <w:i w:val="0"/>
          <w:iCs w:val="0"/>
          <w:sz w:val="22"/>
          <w:szCs w:val="22"/>
        </w:rPr>
        <w:fldChar w:fldCharType="end"/>
      </w:r>
      <w:r w:rsidRPr="00AE7E42">
        <w:rPr>
          <w:b/>
          <w:bCs/>
          <w:i w:val="0"/>
          <w:iCs w:val="0"/>
          <w:sz w:val="22"/>
          <w:szCs w:val="22"/>
        </w:rPr>
        <w:t xml:space="preserve"> - Word cloud for rationale behind self-rating for collaborating with practices for data collection purposes</w:t>
      </w:r>
    </w:p>
    <w:p w14:paraId="11961110" w14:textId="477CA2E1" w:rsidR="008A3C91" w:rsidRPr="008A3C91" w:rsidRDefault="003D6009" w:rsidP="00AE7E42">
      <w:pPr>
        <w:jc w:val="center"/>
      </w:pPr>
      <w:r>
        <w:rPr>
          <w:noProof/>
        </w:rPr>
        <w:drawing>
          <wp:inline distT="0" distB="0" distL="0" distR="0" wp14:anchorId="13817F5D" wp14:editId="22867D4E">
            <wp:extent cx="3970747" cy="2735970"/>
            <wp:effectExtent l="0" t="0" r="0" b="7620"/>
            <wp:docPr id="1270558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289" b="15808"/>
                    <a:stretch/>
                  </pic:blipFill>
                  <pic:spPr bwMode="auto">
                    <a:xfrm>
                      <a:off x="0" y="0"/>
                      <a:ext cx="3985596" cy="2746201"/>
                    </a:xfrm>
                    <a:prstGeom prst="rect">
                      <a:avLst/>
                    </a:prstGeom>
                    <a:noFill/>
                    <a:ln>
                      <a:noFill/>
                    </a:ln>
                    <a:extLst>
                      <a:ext uri="{53640926-AAD7-44D8-BBD7-CCE9431645EC}">
                        <a14:shadowObscured xmlns:a14="http://schemas.microsoft.com/office/drawing/2010/main"/>
                      </a:ext>
                    </a:extLst>
                  </pic:spPr>
                </pic:pic>
              </a:graphicData>
            </a:graphic>
          </wp:inline>
        </w:drawing>
      </w:r>
    </w:p>
    <w:p w14:paraId="7F59725F" w14:textId="77777777" w:rsidR="00AE7E42" w:rsidRDefault="00AE7E42" w:rsidP="00723977">
      <w:pPr>
        <w:spacing w:line="360" w:lineRule="auto"/>
        <w:rPr>
          <w:u w:val="single"/>
        </w:rPr>
      </w:pPr>
    </w:p>
    <w:p w14:paraId="7CDEC699" w14:textId="77777777" w:rsidR="00A97698" w:rsidRPr="00F85106" w:rsidRDefault="00A97698" w:rsidP="0055275B">
      <w:pPr>
        <w:spacing w:after="60" w:line="360" w:lineRule="auto"/>
        <w:rPr>
          <w:rFonts w:asciiTheme="majorHAnsi" w:hAnsiTheme="majorHAnsi" w:cstheme="majorHAnsi"/>
          <w:color w:val="00A2AC"/>
          <w:sz w:val="28"/>
          <w:szCs w:val="28"/>
        </w:rPr>
      </w:pPr>
      <w:r w:rsidRPr="5A131604">
        <w:rPr>
          <w:u w:val="single"/>
        </w:rPr>
        <w:t>Theme 1. Trusted relationship based on mutual value, early engagement and legal / commercial foundations.</w:t>
      </w:r>
      <w:r>
        <w:br/>
        <w:t>Relationships with practices and contracted providers are perceived as good, trusted working relationships for the following reasons:</w:t>
      </w:r>
    </w:p>
    <w:p w14:paraId="0975C89B" w14:textId="471B5E9F" w:rsidR="00A97698" w:rsidRPr="00DD67DE" w:rsidRDefault="1541167A" w:rsidP="0055275B">
      <w:pPr>
        <w:pStyle w:val="ListParagraph"/>
        <w:numPr>
          <w:ilvl w:val="0"/>
          <w:numId w:val="15"/>
        </w:numPr>
        <w:spacing w:before="0" w:after="0" w:line="360" w:lineRule="auto"/>
        <w:ind w:left="426"/>
      </w:pPr>
      <w:r>
        <w:t xml:space="preserve">a PHO’s small size and the ability to establish close relationships </w:t>
      </w:r>
      <w:r w:rsidR="00333518">
        <w:t>because of</w:t>
      </w:r>
      <w:r>
        <w:t xml:space="preserve"> this</w:t>
      </w:r>
    </w:p>
    <w:p w14:paraId="069DA0E1" w14:textId="480DD3D5" w:rsidR="00A97698" w:rsidRPr="00DD67DE" w:rsidRDefault="1541167A" w:rsidP="0055275B">
      <w:pPr>
        <w:pStyle w:val="ListParagraph"/>
        <w:numPr>
          <w:ilvl w:val="0"/>
          <w:numId w:val="15"/>
        </w:numPr>
        <w:spacing w:before="0" w:after="0" w:line="360" w:lineRule="auto"/>
        <w:ind w:left="426"/>
      </w:pPr>
      <w:r>
        <w:t>the mutual value gained by each party, especially to support queries about patients and outcomes, constrained only by staffing issues and time constraints</w:t>
      </w:r>
    </w:p>
    <w:p w14:paraId="68317E8D" w14:textId="55846A58" w:rsidR="00A97698" w:rsidRPr="00DD67DE" w:rsidRDefault="1541167A" w:rsidP="0055275B">
      <w:pPr>
        <w:pStyle w:val="ListParagraph"/>
        <w:numPr>
          <w:ilvl w:val="0"/>
          <w:numId w:val="15"/>
        </w:numPr>
        <w:spacing w:before="0" w:after="0" w:line="360" w:lineRule="auto"/>
        <w:ind w:left="426"/>
      </w:pPr>
      <w:r>
        <w:t>having the management authorisation and/or permission to collaborate and collect data, and maintaining transparency surrounding these activities between the parties</w:t>
      </w:r>
    </w:p>
    <w:p w14:paraId="4DD0C482" w14:textId="77777777" w:rsidR="00A97698" w:rsidRPr="00DD67DE" w:rsidRDefault="4B34AC4D" w:rsidP="0055275B">
      <w:pPr>
        <w:pStyle w:val="ListParagraph"/>
        <w:numPr>
          <w:ilvl w:val="0"/>
          <w:numId w:val="15"/>
        </w:numPr>
        <w:spacing w:before="0" w:after="0" w:line="360" w:lineRule="auto"/>
        <w:ind w:left="426"/>
      </w:pPr>
      <w:r>
        <w:lastRenderedPageBreak/>
        <w:t>early engagement and relationships having built at the onset, such as through the process of building data warehouse(s); and</w:t>
      </w:r>
    </w:p>
    <w:p w14:paraId="5D0F8E89" w14:textId="4CF83822" w:rsidR="00A97698" w:rsidRPr="00DD67DE" w:rsidRDefault="1541167A" w:rsidP="0055275B">
      <w:pPr>
        <w:pStyle w:val="ListParagraph"/>
        <w:numPr>
          <w:ilvl w:val="0"/>
          <w:numId w:val="15"/>
        </w:numPr>
        <w:spacing w:before="0" w:after="0" w:line="360" w:lineRule="auto"/>
        <w:ind w:left="426"/>
      </w:pPr>
      <w:r>
        <w:t>Contracted Provider agreement clauses that exist, formalising the permission to extract data to support clinical governance.</w:t>
      </w:r>
    </w:p>
    <w:p w14:paraId="38DBF968" w14:textId="33C88568" w:rsidR="00A97698" w:rsidRDefault="00A97698" w:rsidP="001E65DF">
      <w:pPr>
        <w:spacing w:before="0" w:line="360" w:lineRule="auto"/>
      </w:pPr>
      <w:r>
        <w:br/>
      </w:r>
      <w:r w:rsidRPr="070A730D">
        <w:rPr>
          <w:u w:val="single"/>
        </w:rPr>
        <w:t>Theme 2. Satisfactory service delivery</w:t>
      </w:r>
      <w:r>
        <w:br/>
      </w:r>
      <w:r w:rsidRPr="070A730D">
        <w:t>Satisfactory service delivery has been described by PHOs as the delivery of accurate and timely reporting, having full unrestricted access with general practices, the availability and use of data extractor tools from contracted provider</w:t>
      </w:r>
      <w:r>
        <w:t>(</w:t>
      </w:r>
      <w:r w:rsidRPr="070A730D">
        <w:t>s</w:t>
      </w:r>
      <w:r>
        <w:t>)</w:t>
      </w:r>
      <w:r w:rsidRPr="070A730D">
        <w:t xml:space="preserve">, and the quick resolution of issues with raw data coming from the </w:t>
      </w:r>
      <w:r w:rsidR="78824B27">
        <w:t>Patient Management Systems (</w:t>
      </w:r>
      <w:r w:rsidR="64BA06AF">
        <w:t>PMSs</w:t>
      </w:r>
      <w:r w:rsidR="52F6D625">
        <w:t>)</w:t>
      </w:r>
      <w:r w:rsidR="64BA06AF">
        <w:t>.</w:t>
      </w:r>
      <w:r>
        <w:br/>
      </w:r>
      <w:r>
        <w:br/>
      </w:r>
      <w:r w:rsidRPr="070A730D">
        <w:t xml:space="preserve">Conversely, </w:t>
      </w:r>
      <w:r w:rsidRPr="7E1A4955">
        <w:t xml:space="preserve">findings </w:t>
      </w:r>
      <w:r w:rsidRPr="070A730D">
        <w:t>also report an inconsistency of support from PMS vendors, something that had also been shared with the programme team through the engagement briefings.</w:t>
      </w:r>
      <w:r>
        <w:br/>
      </w:r>
      <w:r>
        <w:br/>
      </w:r>
      <w:r w:rsidRPr="070A730D">
        <w:rPr>
          <w:u w:val="single"/>
        </w:rPr>
        <w:t>Theme 3. Structurally supported and empowered</w:t>
      </w:r>
      <w:r>
        <w:br/>
      </w:r>
      <w:r w:rsidRPr="070A730D">
        <w:t>Success in collaboration has also been attributed to clear ownership and efficien</w:t>
      </w:r>
      <w:r>
        <w:t>t</w:t>
      </w:r>
      <w:r w:rsidRPr="7E1A4955">
        <w:t xml:space="preserve"> </w:t>
      </w:r>
      <w:r w:rsidRPr="070A730D">
        <w:t xml:space="preserve">management </w:t>
      </w:r>
      <w:r>
        <w:t xml:space="preserve">and consolidated </w:t>
      </w:r>
      <w:r w:rsidRPr="070A730D">
        <w:t xml:space="preserve">PMS platforms, having a dedicated team with clinical and data analysts within PHOs, or in-house capability liaising with practices which maintained great working relationships with them.  </w:t>
      </w:r>
    </w:p>
    <w:p w14:paraId="7DAB8A37" w14:textId="3D3FD993" w:rsidR="00294CD9" w:rsidRPr="00294CD9" w:rsidRDefault="00A97698" w:rsidP="00723977">
      <w:pPr>
        <w:spacing w:line="360" w:lineRule="auto"/>
        <w:ind w:left="52"/>
      </w:pPr>
      <w:r w:rsidRPr="75057449">
        <w:t>Data governance structures have also been established to allow for the addition of new data extracts from all participating practices, through a peer group of general practice leaders rather than individual approval</w:t>
      </w:r>
      <w:r>
        <w:t xml:space="preserve">. </w:t>
      </w:r>
      <w:r w:rsidRPr="75057449">
        <w:t>PHOs describe their data sharing as efficient and secure</w:t>
      </w:r>
      <w:r>
        <w:t xml:space="preserve"> due to the governance structures in place as well as </w:t>
      </w:r>
      <w:r w:rsidRPr="75057449">
        <w:t xml:space="preserve">the recognition that when additional permissions are required, the process to obtain </w:t>
      </w:r>
      <w:r w:rsidR="00BF600C">
        <w:t xml:space="preserve">appropriate </w:t>
      </w:r>
      <w:r w:rsidRPr="75057449">
        <w:t xml:space="preserve">permissions are followed. </w:t>
      </w:r>
    </w:p>
    <w:p w14:paraId="3A86E19F" w14:textId="7D7A7DC8" w:rsidR="0009647C" w:rsidRDefault="0009647C" w:rsidP="008110B9">
      <w:pPr>
        <w:pStyle w:val="Heading2"/>
        <w:numPr>
          <w:ilvl w:val="2"/>
          <w:numId w:val="8"/>
        </w:numPr>
      </w:pPr>
      <w:r>
        <w:t xml:space="preserve"> </w:t>
      </w:r>
      <w:bookmarkStart w:id="20" w:name="_Toc112926890"/>
      <w:r>
        <w:t>Data transformation, consolidation, and curation</w:t>
      </w:r>
      <w:bookmarkEnd w:id="20"/>
    </w:p>
    <w:p w14:paraId="2387A6E5" w14:textId="4F9A8593" w:rsidR="00DD733D" w:rsidRPr="003B47E9" w:rsidRDefault="00DD733D" w:rsidP="00723977">
      <w:pPr>
        <w:spacing w:line="360" w:lineRule="auto"/>
      </w:pPr>
      <w:r w:rsidRPr="003B47E9">
        <w:t xml:space="preserve">Success in this area has revolved around the following themes for an average rating of </w:t>
      </w:r>
      <w:r w:rsidR="005C3D30">
        <w:t>81% (</w:t>
      </w:r>
      <w:r w:rsidRPr="005C3D30">
        <w:t>4.07 out of 5</w:t>
      </w:r>
      <w:r w:rsidRPr="003B47E9">
        <w:t>) across PHOs.</w:t>
      </w:r>
      <w:r>
        <w:t xml:space="preserve"> This area maintains the second to the lowest confidence levels relative to other data management activities, with the larger PHOs being the most confident with an average self-rating of</w:t>
      </w:r>
      <w:r w:rsidR="005C3D30">
        <w:t xml:space="preserve"> 84% (</w:t>
      </w:r>
      <w:r>
        <w:t>4.2/5</w:t>
      </w:r>
      <w:r w:rsidR="005C3D30">
        <w:t>)</w:t>
      </w:r>
      <w:r>
        <w:t xml:space="preserve">.  </w:t>
      </w:r>
      <w:r w:rsidRPr="003B47E9">
        <w:br/>
      </w:r>
    </w:p>
    <w:p w14:paraId="36BA9C16" w14:textId="60EF28EC" w:rsidR="00AE7E42" w:rsidRPr="00AE7E42" w:rsidRDefault="002403B0" w:rsidP="00AE7E42">
      <w:pPr>
        <w:pStyle w:val="Caption"/>
        <w:keepNext/>
        <w:rPr>
          <w:b/>
          <w:bCs/>
          <w:i w:val="0"/>
          <w:iCs w:val="0"/>
          <w:sz w:val="22"/>
          <w:szCs w:val="22"/>
        </w:rPr>
      </w:pPr>
      <w:r>
        <w:rPr>
          <w:noProof/>
        </w:rPr>
        <w:lastRenderedPageBreak/>
        <w:drawing>
          <wp:anchor distT="0" distB="0" distL="114300" distR="114300" simplePos="0" relativeHeight="251658264" behindDoc="0" locked="0" layoutInCell="1" allowOverlap="1" wp14:anchorId="5D950843" wp14:editId="39A0878D">
            <wp:simplePos x="0" y="0"/>
            <wp:positionH relativeFrom="column">
              <wp:posOffset>932981</wp:posOffset>
            </wp:positionH>
            <wp:positionV relativeFrom="paragraph">
              <wp:posOffset>448310</wp:posOffset>
            </wp:positionV>
            <wp:extent cx="4427109" cy="3123210"/>
            <wp:effectExtent l="0" t="0" r="0" b="1270"/>
            <wp:wrapTopAndBottom/>
            <wp:docPr id="14"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t="13906" b="15547"/>
                    <a:stretch/>
                  </pic:blipFill>
                  <pic:spPr bwMode="auto">
                    <a:xfrm>
                      <a:off x="0" y="0"/>
                      <a:ext cx="4427109" cy="3123210"/>
                    </a:xfrm>
                    <a:prstGeom prst="rect">
                      <a:avLst/>
                    </a:prstGeom>
                    <a:ln>
                      <a:noFill/>
                    </a:ln>
                    <a:extLst>
                      <a:ext uri="{53640926-AAD7-44D8-BBD7-CCE9431645EC}">
                        <a14:shadowObscured xmlns:a14="http://schemas.microsoft.com/office/drawing/2010/main"/>
                      </a:ext>
                    </a:extLst>
                  </pic:spPr>
                </pic:pic>
              </a:graphicData>
            </a:graphic>
          </wp:anchor>
        </w:drawing>
      </w:r>
      <w:r w:rsidR="00AE7E42" w:rsidRPr="00AE7E42">
        <w:rPr>
          <w:b/>
          <w:bCs/>
          <w:i w:val="0"/>
          <w:iCs w:val="0"/>
          <w:sz w:val="22"/>
          <w:szCs w:val="22"/>
        </w:rPr>
        <w:t xml:space="preserve">Figure </w:t>
      </w:r>
      <w:r w:rsidR="00AE7E42" w:rsidRPr="00AE7E42">
        <w:rPr>
          <w:b/>
          <w:bCs/>
          <w:i w:val="0"/>
          <w:iCs w:val="0"/>
          <w:sz w:val="22"/>
          <w:szCs w:val="22"/>
        </w:rPr>
        <w:fldChar w:fldCharType="begin"/>
      </w:r>
      <w:r w:rsidR="00AE7E42" w:rsidRPr="00AE7E42">
        <w:rPr>
          <w:b/>
          <w:bCs/>
          <w:i w:val="0"/>
          <w:iCs w:val="0"/>
          <w:sz w:val="22"/>
          <w:szCs w:val="22"/>
        </w:rPr>
        <w:instrText xml:space="preserve"> SEQ Figure \* ARABIC </w:instrText>
      </w:r>
      <w:r w:rsidR="00AE7E42" w:rsidRPr="00AE7E42">
        <w:rPr>
          <w:b/>
          <w:bCs/>
          <w:i w:val="0"/>
          <w:iCs w:val="0"/>
          <w:sz w:val="22"/>
          <w:szCs w:val="22"/>
        </w:rPr>
        <w:fldChar w:fldCharType="separate"/>
      </w:r>
      <w:r w:rsidR="00B734B0">
        <w:rPr>
          <w:b/>
          <w:bCs/>
          <w:i w:val="0"/>
          <w:iCs w:val="0"/>
          <w:noProof/>
          <w:sz w:val="22"/>
          <w:szCs w:val="22"/>
        </w:rPr>
        <w:t>5</w:t>
      </w:r>
      <w:r w:rsidR="00AE7E42" w:rsidRPr="00AE7E42">
        <w:rPr>
          <w:b/>
          <w:bCs/>
          <w:i w:val="0"/>
          <w:iCs w:val="0"/>
          <w:sz w:val="22"/>
          <w:szCs w:val="22"/>
        </w:rPr>
        <w:fldChar w:fldCharType="end"/>
      </w:r>
      <w:r w:rsidR="00AE7E42" w:rsidRPr="00AE7E42">
        <w:rPr>
          <w:b/>
          <w:bCs/>
          <w:i w:val="0"/>
          <w:iCs w:val="0"/>
          <w:sz w:val="22"/>
          <w:szCs w:val="22"/>
        </w:rPr>
        <w:t xml:space="preserve"> - Word cloud for rationale behind self-rating for data transformation, consolidation and curation abilities</w:t>
      </w:r>
    </w:p>
    <w:p w14:paraId="374EEABB" w14:textId="06D2D482" w:rsidR="00DD733D" w:rsidRPr="003B47E9" w:rsidRDefault="00DD733D" w:rsidP="00331923">
      <w:pPr>
        <w:keepNext/>
        <w:spacing w:line="360" w:lineRule="auto"/>
      </w:pPr>
      <w:r w:rsidRPr="00C454EF">
        <w:br/>
      </w:r>
      <w:r>
        <w:rPr>
          <w:u w:val="single"/>
        </w:rPr>
        <w:t xml:space="preserve">Theme 1. </w:t>
      </w:r>
      <w:r w:rsidRPr="003B47E9">
        <w:rPr>
          <w:u w:val="single"/>
        </w:rPr>
        <w:t xml:space="preserve">Integrated expertise and </w:t>
      </w:r>
      <w:r>
        <w:rPr>
          <w:u w:val="single"/>
        </w:rPr>
        <w:t xml:space="preserve">a </w:t>
      </w:r>
      <w:r w:rsidRPr="003B47E9">
        <w:rPr>
          <w:u w:val="single"/>
        </w:rPr>
        <w:t xml:space="preserve">significant time spent on requirements identification and analysis </w:t>
      </w:r>
      <w:r w:rsidRPr="003B47E9">
        <w:rPr>
          <w:u w:val="single"/>
        </w:rPr>
        <w:br/>
      </w:r>
      <w:r>
        <w:t>Key to above average ratings in this area has been attributed to a:</w:t>
      </w:r>
    </w:p>
    <w:p w14:paraId="698FD170" w14:textId="77777777" w:rsidR="00DD733D" w:rsidRDefault="00DD733D" w:rsidP="00723977">
      <w:pPr>
        <w:spacing w:line="360" w:lineRule="auto"/>
        <w:ind w:left="720"/>
      </w:pPr>
      <w:r w:rsidRPr="003B47E9">
        <w:t>“</w:t>
      </w:r>
      <w:r w:rsidRPr="00260902">
        <w:rPr>
          <w:i/>
          <w:iCs/>
        </w:rPr>
        <w:t>..deep understanding of the data and clinical knowledge, with proven examples.</w:t>
      </w:r>
      <w:r>
        <w:t xml:space="preserve">” </w:t>
      </w:r>
    </w:p>
    <w:p w14:paraId="77BF6BB7" w14:textId="6613739E" w:rsidR="00723977" w:rsidRDefault="00DD733D" w:rsidP="00723977">
      <w:pPr>
        <w:spacing w:line="360" w:lineRule="auto"/>
      </w:pPr>
      <w:r>
        <w:t>and activities and tool(s) such as</w:t>
      </w:r>
      <w:r w:rsidR="00723977">
        <w:t>--</w:t>
      </w:r>
    </w:p>
    <w:p w14:paraId="23428041" w14:textId="5FEB4A37" w:rsidR="00723977" w:rsidRDefault="00DD733D" w:rsidP="00723977">
      <w:pPr>
        <w:spacing w:line="360" w:lineRule="auto"/>
        <w:ind w:left="709"/>
      </w:pPr>
      <w:r>
        <w:t xml:space="preserve"> “</w:t>
      </w:r>
      <w:r w:rsidRPr="00260902">
        <w:rPr>
          <w:i/>
          <w:iCs/>
        </w:rPr>
        <w:t>Population health analysis, provider dashboards and lists, and shared clinical information with the local hospital</w:t>
      </w:r>
      <w:r w:rsidRPr="003B47E9">
        <w:t xml:space="preserve">” </w:t>
      </w:r>
    </w:p>
    <w:p w14:paraId="4D6296CB" w14:textId="573A26A6" w:rsidR="00DD733D" w:rsidRPr="003B47E9" w:rsidRDefault="00DD733D" w:rsidP="00F07B1D">
      <w:pPr>
        <w:spacing w:line="360" w:lineRule="auto"/>
        <w:ind w:left="52"/>
      </w:pPr>
      <w:r>
        <w:t xml:space="preserve">that exist. A </w:t>
      </w:r>
      <w:r w:rsidRPr="003B47E9">
        <w:t xml:space="preserve">significant amount of time </w:t>
      </w:r>
      <w:r>
        <w:t xml:space="preserve">had also been reported to have been spent </w:t>
      </w:r>
      <w:r w:rsidRPr="003B47E9">
        <w:t xml:space="preserve">identifying data </w:t>
      </w:r>
      <w:r>
        <w:t xml:space="preserve">to be collected </w:t>
      </w:r>
      <w:r w:rsidRPr="003B47E9">
        <w:t>from practices</w:t>
      </w:r>
      <w:r>
        <w:t xml:space="preserve">, supported by a </w:t>
      </w:r>
      <w:r w:rsidRPr="003B47E9">
        <w:t xml:space="preserve">data warehouse </w:t>
      </w:r>
      <w:r>
        <w:t xml:space="preserve">with the ability to </w:t>
      </w:r>
      <w:r w:rsidRPr="003B47E9">
        <w:t>automate the</w:t>
      </w:r>
      <w:r>
        <w:t>ir</w:t>
      </w:r>
      <w:r w:rsidRPr="003B47E9">
        <w:t xml:space="preserve"> </w:t>
      </w:r>
      <w:r>
        <w:t xml:space="preserve">extraction, </w:t>
      </w:r>
      <w:r w:rsidR="00F07B1D">
        <w:t>transformation,</w:t>
      </w:r>
      <w:r>
        <w:t xml:space="preserve"> and loading (ETL)</w:t>
      </w:r>
      <w:r>
        <w:rPr>
          <w:rStyle w:val="FootnoteReference"/>
        </w:rPr>
        <w:footnoteReference w:id="12"/>
      </w:r>
      <w:r>
        <w:t xml:space="preserve"> of data. </w:t>
      </w:r>
      <w:r w:rsidRPr="003B47E9">
        <w:br/>
      </w:r>
      <w:r w:rsidRPr="003B47E9">
        <w:br/>
      </w:r>
      <w:r>
        <w:rPr>
          <w:u w:val="single"/>
        </w:rPr>
        <w:t>Theme 2. Use of m</w:t>
      </w:r>
      <w:r w:rsidRPr="003B47E9">
        <w:rPr>
          <w:u w:val="single"/>
        </w:rPr>
        <w:t>odern tools</w:t>
      </w:r>
      <w:r>
        <w:rPr>
          <w:u w:val="single"/>
        </w:rPr>
        <w:t xml:space="preserve"> and the reliability of providers with extensive experience</w:t>
      </w:r>
      <w:r w:rsidRPr="003B47E9">
        <w:br/>
      </w:r>
      <w:r>
        <w:t xml:space="preserve">Essential to success in transformation, consolidation and curation of data is the use of modern tools described </w:t>
      </w:r>
      <w:r w:rsidRPr="00BA3983">
        <w:t xml:space="preserve">in section </w:t>
      </w:r>
      <w:r>
        <w:t>on d</w:t>
      </w:r>
      <w:r w:rsidRPr="00BA3983">
        <w:t>ata management tooling across PHOs</w:t>
      </w:r>
      <w:r>
        <w:t xml:space="preserve">. PHOs can </w:t>
      </w:r>
      <w:r w:rsidRPr="003B47E9">
        <w:t xml:space="preserve">visualise </w:t>
      </w:r>
      <w:r>
        <w:t xml:space="preserve">and readily transform data and refine this process </w:t>
      </w:r>
      <w:r w:rsidRPr="003B47E9">
        <w:t>over several years</w:t>
      </w:r>
      <w:r>
        <w:t xml:space="preserve">, reinforced by the integrated expertise that have been established. Specifically, success has also </w:t>
      </w:r>
      <w:r>
        <w:lastRenderedPageBreak/>
        <w:t xml:space="preserve">been described due to the </w:t>
      </w:r>
      <w:r w:rsidRPr="003B47E9">
        <w:t xml:space="preserve">structured, daily, </w:t>
      </w:r>
      <w:r>
        <w:t xml:space="preserve">and </w:t>
      </w:r>
      <w:r w:rsidRPr="003B47E9">
        <w:t>automated ETL processes</w:t>
      </w:r>
      <w:r>
        <w:t xml:space="preserve"> that</w:t>
      </w:r>
      <w:r w:rsidRPr="003B47E9">
        <w:t xml:space="preserve"> </w:t>
      </w:r>
      <w:r w:rsidRPr="00F9488B">
        <w:rPr>
          <w:i/>
          <w:iCs/>
        </w:rPr>
        <w:t>“normalise data to a PMS</w:t>
      </w:r>
      <w:r>
        <w:rPr>
          <w:i/>
          <w:iCs/>
        </w:rPr>
        <w:t>-</w:t>
      </w:r>
      <w:r w:rsidRPr="00F9488B">
        <w:rPr>
          <w:i/>
          <w:iCs/>
        </w:rPr>
        <w:t>agnostic, standards</w:t>
      </w:r>
      <w:r>
        <w:rPr>
          <w:i/>
          <w:iCs/>
        </w:rPr>
        <w:t>-</w:t>
      </w:r>
      <w:r w:rsidRPr="00F9488B">
        <w:rPr>
          <w:i/>
          <w:iCs/>
        </w:rPr>
        <w:t>based patient</w:t>
      </w:r>
      <w:r>
        <w:rPr>
          <w:i/>
          <w:iCs/>
        </w:rPr>
        <w:t>-</w:t>
      </w:r>
      <w:r w:rsidRPr="00F9488B">
        <w:rPr>
          <w:i/>
          <w:iCs/>
        </w:rPr>
        <w:t>centric data model that provides a single version of the true for reporting to many stakeholders</w:t>
      </w:r>
      <w:r>
        <w:rPr>
          <w:i/>
          <w:iCs/>
        </w:rPr>
        <w:t>.</w:t>
      </w:r>
      <w:r w:rsidRPr="00F9488B">
        <w:rPr>
          <w:i/>
          <w:iCs/>
        </w:rPr>
        <w:t>”</w:t>
      </w:r>
      <w:r>
        <w:rPr>
          <w:i/>
          <w:iCs/>
        </w:rPr>
        <w:t xml:space="preserve"> </w:t>
      </w:r>
      <w:r w:rsidRPr="00761EE8">
        <w:t xml:space="preserve"> Barriers, if any</w:t>
      </w:r>
      <w:r>
        <w:t>,</w:t>
      </w:r>
      <w:r w:rsidRPr="00761EE8">
        <w:t xml:space="preserve"> were noted to potentially come from </w:t>
      </w:r>
      <w:r>
        <w:t>d</w:t>
      </w:r>
      <w:r w:rsidRPr="00761EE8">
        <w:t xml:space="preserve">ata services that could limit </w:t>
      </w:r>
      <w:r>
        <w:t xml:space="preserve">the </w:t>
      </w:r>
      <w:r w:rsidRPr="00761EE8">
        <w:t xml:space="preserve">speed of </w:t>
      </w:r>
      <w:r>
        <w:t xml:space="preserve">data </w:t>
      </w:r>
      <w:r w:rsidRPr="00761EE8">
        <w:t>extraction, however once data is stored,</w:t>
      </w:r>
      <w:r>
        <w:t xml:space="preserve"> </w:t>
      </w:r>
      <w:r w:rsidRPr="00761EE8">
        <w:t xml:space="preserve">internal capability would be required </w:t>
      </w:r>
      <w:r>
        <w:t xml:space="preserve">and critical to be successful in this area. </w:t>
      </w:r>
      <w:r>
        <w:br/>
      </w:r>
      <w:r w:rsidRPr="003B47E9">
        <w:br/>
      </w:r>
      <w:r>
        <w:rPr>
          <w:u w:val="single"/>
        </w:rPr>
        <w:t xml:space="preserve">Theme 3. </w:t>
      </w:r>
      <w:r w:rsidRPr="003B47E9">
        <w:rPr>
          <w:u w:val="single"/>
        </w:rPr>
        <w:t>Poor</w:t>
      </w:r>
      <w:r>
        <w:rPr>
          <w:u w:val="single"/>
        </w:rPr>
        <w:t>,</w:t>
      </w:r>
      <w:r w:rsidR="00723977">
        <w:rPr>
          <w:u w:val="single"/>
        </w:rPr>
        <w:t xml:space="preserve"> </w:t>
      </w:r>
      <w:r w:rsidRPr="003B47E9">
        <w:rPr>
          <w:u w:val="single"/>
        </w:rPr>
        <w:t xml:space="preserve">outdated or limited technology </w:t>
      </w:r>
      <w:r>
        <w:rPr>
          <w:u w:val="single"/>
        </w:rPr>
        <w:t>and</w:t>
      </w:r>
      <w:r w:rsidRPr="003B47E9">
        <w:rPr>
          <w:u w:val="single"/>
        </w:rPr>
        <w:t xml:space="preserve"> tools</w:t>
      </w:r>
      <w:r>
        <w:rPr>
          <w:u w:val="single"/>
        </w:rPr>
        <w:t>, especially for extracting data from free text</w:t>
      </w:r>
      <w:r w:rsidRPr="003B47E9">
        <w:br/>
      </w:r>
      <w:r w:rsidR="00404E9E" w:rsidRPr="0093243E">
        <w:rPr>
          <w:noProof/>
          <w:u w:val="single"/>
        </w:rPr>
        <mc:AlternateContent>
          <mc:Choice Requires="wps">
            <w:drawing>
              <wp:anchor distT="45720" distB="45720" distL="114300" distR="114300" simplePos="0" relativeHeight="251658240" behindDoc="0" locked="0" layoutInCell="1" allowOverlap="1" wp14:anchorId="54DC67B4" wp14:editId="3BA38D56">
                <wp:simplePos x="0" y="0"/>
                <wp:positionH relativeFrom="margin">
                  <wp:posOffset>3528532</wp:posOffset>
                </wp:positionH>
                <wp:positionV relativeFrom="paragraph">
                  <wp:posOffset>1904861</wp:posOffset>
                </wp:positionV>
                <wp:extent cx="2511425" cy="1387475"/>
                <wp:effectExtent l="0" t="0" r="3175"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1387475"/>
                        </a:xfrm>
                        <a:prstGeom prst="rect">
                          <a:avLst/>
                        </a:prstGeom>
                        <a:solidFill>
                          <a:srgbClr val="FFFFFF"/>
                        </a:solidFill>
                        <a:ln w="9525">
                          <a:noFill/>
                          <a:miter lim="800000"/>
                          <a:headEnd/>
                          <a:tailEnd/>
                        </a:ln>
                      </wps:spPr>
                      <wps:txbx>
                        <w:txbxContent>
                          <w:p w14:paraId="2CB402D7" w14:textId="77777777" w:rsidR="00DD733D" w:rsidRPr="0093243E" w:rsidRDefault="00DD733D" w:rsidP="00DD733D">
                            <w:pPr>
                              <w:shd w:val="clear" w:color="auto" w:fill="F6F4EC"/>
                              <w:jc w:val="center"/>
                              <w:rPr>
                                <w:i/>
                                <w:iCs/>
                              </w:rPr>
                            </w:pPr>
                            <w:r w:rsidRPr="00E44931">
                              <w:rPr>
                                <w:rFonts w:cstheme="minorHAnsi"/>
                                <w:i/>
                                <w:iCs/>
                              </w:rPr>
                              <w:t>“Some PMS systems have lacklustre architecture and standards enforcement, No enforcement of standards in fields for some clinical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C67B4" id="_x0000_s1029" type="#_x0000_t202" style="position:absolute;left:0;text-align:left;margin-left:277.85pt;margin-top:150pt;width:197.75pt;height:109.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" stroked="f">
                <v:textbox>
                  <w:txbxContent>
                    <w:p w14:paraId="2CB402D7" w14:textId="77777777" w:rsidR="00DD733D" w:rsidRPr="0093243E" w:rsidRDefault="00DD733D" w:rsidP="00DD733D">
                      <w:pPr>
                        <w:shd w:val="clear" w:color="auto" w:fill="F6F4EC"/>
                        <w:jc w:val="center"/>
                        <w:rPr>
                          <w:i/>
                          <w:iCs/>
                        </w:rPr>
                      </w:pPr>
                      <w:r w:rsidRPr="00E44931">
                        <w:rPr>
                          <w:rFonts w:cstheme="minorHAnsi"/>
                          <w:i/>
                          <w:iCs/>
                        </w:rPr>
                        <w:t>“Some PMS systems have lacklustre architecture and standards enforcement, No enforcement of standards in fields for some clinical outcomes”</w:t>
                      </w:r>
                    </w:p>
                  </w:txbxContent>
                </v:textbox>
                <w10:wrap type="square" anchorx="margin"/>
              </v:shape>
            </w:pict>
          </mc:Fallback>
        </mc:AlternateContent>
      </w:r>
      <w:r>
        <w:t>Alternatively, for those whose self-ratings were lower, these have been attributed to having poor, outdated or limited technology and tools.</w:t>
      </w:r>
    </w:p>
    <w:p w14:paraId="1B33C908" w14:textId="2CB17A17" w:rsidR="00DD733D" w:rsidRPr="00DD733D" w:rsidRDefault="00DD733D" w:rsidP="00F07B1D">
      <w:pPr>
        <w:spacing w:line="360" w:lineRule="auto"/>
        <w:ind w:left="52"/>
      </w:pPr>
      <w:r>
        <w:t xml:space="preserve">For these PHOs, tools are limited to </w:t>
      </w:r>
      <w:r w:rsidRPr="003B47E9">
        <w:t>M</w:t>
      </w:r>
      <w:r>
        <w:t>icrosoft</w:t>
      </w:r>
      <w:r w:rsidRPr="003B47E9">
        <w:t xml:space="preserve"> Office only</w:t>
      </w:r>
      <w:r>
        <w:t xml:space="preserve"> and they have </w:t>
      </w:r>
      <w:r w:rsidRPr="003B47E9">
        <w:t>limited options for sophisticate</w:t>
      </w:r>
      <w:r>
        <w:t>d</w:t>
      </w:r>
      <w:r w:rsidRPr="003B47E9">
        <w:t xml:space="preserve"> calculation</w:t>
      </w:r>
      <w:r>
        <w:t>s</w:t>
      </w:r>
      <w:r w:rsidRPr="003B47E9">
        <w:t xml:space="preserve"> </w:t>
      </w:r>
      <w:r>
        <w:t xml:space="preserve">and </w:t>
      </w:r>
      <w:r w:rsidRPr="003B47E9">
        <w:t>visualisation display</w:t>
      </w:r>
      <w:r>
        <w:t xml:space="preserve">. Finally, responses have also noted that their success in transformation, consolidation and curation also depends on the data quality, and that the highest difficulty lies in the consolidation of </w:t>
      </w:r>
      <w:r w:rsidRPr="003B47E9">
        <w:t>free text fields</w:t>
      </w:r>
      <w:r>
        <w:t xml:space="preserve"> which make up a lot of the data.</w:t>
      </w:r>
      <w:r w:rsidRPr="003B47E9">
        <w:br/>
      </w:r>
      <w:r w:rsidRPr="003B47E9">
        <w:br/>
      </w:r>
      <w:r>
        <w:rPr>
          <w:u w:val="single"/>
        </w:rPr>
        <w:t xml:space="preserve">Theme 4. </w:t>
      </w:r>
      <w:r w:rsidRPr="003B47E9">
        <w:rPr>
          <w:u w:val="single"/>
        </w:rPr>
        <w:t>Limited access, lack of capability, resources or expertise</w:t>
      </w:r>
      <w:r w:rsidRPr="003B47E9">
        <w:br/>
      </w:r>
      <w:r>
        <w:t xml:space="preserve">In addition to the above, </w:t>
      </w:r>
      <w:r w:rsidRPr="003B47E9">
        <w:t>restricted access</w:t>
      </w:r>
      <w:r>
        <w:t xml:space="preserve"> to data and the lack of capability, resources (including the time to perform data transformation and management activities), or expertise to do such activities appear to be caveats to the self-rating rationales provided.</w:t>
      </w:r>
    </w:p>
    <w:p w14:paraId="532E963A" w14:textId="7D7A7DC8" w:rsidR="007D0E08" w:rsidRDefault="0009647C" w:rsidP="008110B9">
      <w:pPr>
        <w:pStyle w:val="Heading2"/>
        <w:numPr>
          <w:ilvl w:val="2"/>
          <w:numId w:val="8"/>
        </w:numPr>
      </w:pPr>
      <w:r>
        <w:t xml:space="preserve"> </w:t>
      </w:r>
      <w:bookmarkStart w:id="21" w:name="_Toc112926891"/>
      <w:r>
        <w:t>Data storage</w:t>
      </w:r>
      <w:bookmarkEnd w:id="21"/>
    </w:p>
    <w:p w14:paraId="4F36DF10" w14:textId="7544C93C" w:rsidR="00C423F5" w:rsidRDefault="001E71FD" w:rsidP="00581DD4">
      <w:pPr>
        <w:pStyle w:val="Caption"/>
        <w:keepNext/>
        <w:spacing w:line="360" w:lineRule="auto"/>
        <w:rPr>
          <w:i w:val="0"/>
          <w:iCs w:val="0"/>
          <w:color w:val="auto"/>
          <w:sz w:val="24"/>
          <w:szCs w:val="22"/>
        </w:rPr>
      </w:pPr>
      <w:r w:rsidRPr="00D449EF">
        <w:rPr>
          <w:i w:val="0"/>
          <w:iCs w:val="0"/>
          <w:color w:val="auto"/>
          <w:sz w:val="24"/>
          <w:szCs w:val="22"/>
        </w:rPr>
        <w:t xml:space="preserve">Success in this area has revolved around the following themes for an average rating of </w:t>
      </w:r>
      <w:r w:rsidR="0081677E" w:rsidRPr="00D449EF">
        <w:rPr>
          <w:i w:val="0"/>
          <w:iCs w:val="0"/>
          <w:color w:val="auto"/>
          <w:sz w:val="24"/>
          <w:szCs w:val="22"/>
        </w:rPr>
        <w:t xml:space="preserve">84% </w:t>
      </w:r>
      <w:r w:rsidR="00E17959" w:rsidRPr="00D449EF">
        <w:rPr>
          <w:i w:val="0"/>
          <w:iCs w:val="0"/>
          <w:color w:val="auto"/>
          <w:sz w:val="24"/>
          <w:szCs w:val="22"/>
        </w:rPr>
        <w:t>(</w:t>
      </w:r>
      <w:r w:rsidRPr="00D449EF">
        <w:rPr>
          <w:i w:val="0"/>
          <w:iCs w:val="0"/>
          <w:color w:val="auto"/>
          <w:sz w:val="24"/>
          <w:szCs w:val="22"/>
        </w:rPr>
        <w:t xml:space="preserve">4.21 out of 5) across PHOs.  Medium sized PHOs have the most confidence in this area with an average self-rating of </w:t>
      </w:r>
      <w:r w:rsidR="00614422" w:rsidRPr="00D449EF">
        <w:rPr>
          <w:i w:val="0"/>
          <w:iCs w:val="0"/>
          <w:color w:val="auto"/>
          <w:sz w:val="24"/>
          <w:szCs w:val="22"/>
        </w:rPr>
        <w:t xml:space="preserve">90% </w:t>
      </w:r>
      <w:r w:rsidR="0081677E" w:rsidRPr="00D449EF">
        <w:rPr>
          <w:i w:val="0"/>
          <w:iCs w:val="0"/>
          <w:color w:val="auto"/>
          <w:sz w:val="24"/>
          <w:szCs w:val="22"/>
        </w:rPr>
        <w:t>(</w:t>
      </w:r>
      <w:r w:rsidRPr="00D449EF">
        <w:rPr>
          <w:i w:val="0"/>
          <w:iCs w:val="0"/>
          <w:color w:val="auto"/>
          <w:sz w:val="24"/>
          <w:szCs w:val="22"/>
        </w:rPr>
        <w:t>4.5</w:t>
      </w:r>
      <w:r w:rsidR="0081677E" w:rsidRPr="00D449EF">
        <w:rPr>
          <w:i w:val="0"/>
          <w:iCs w:val="0"/>
          <w:color w:val="auto"/>
          <w:sz w:val="24"/>
          <w:szCs w:val="22"/>
        </w:rPr>
        <w:t>)</w:t>
      </w:r>
      <w:r w:rsidRPr="00D449EF">
        <w:rPr>
          <w:i w:val="0"/>
          <w:iCs w:val="0"/>
          <w:color w:val="auto"/>
          <w:sz w:val="24"/>
          <w:szCs w:val="22"/>
        </w:rPr>
        <w:t xml:space="preserve">. This area reveals the </w:t>
      </w:r>
      <w:r w:rsidR="00514F58">
        <w:rPr>
          <w:i w:val="0"/>
          <w:iCs w:val="0"/>
          <w:color w:val="auto"/>
          <w:sz w:val="24"/>
          <w:szCs w:val="22"/>
        </w:rPr>
        <w:t>sec</w:t>
      </w:r>
      <w:r w:rsidR="009943D0">
        <w:rPr>
          <w:i w:val="0"/>
          <w:iCs w:val="0"/>
          <w:color w:val="auto"/>
          <w:sz w:val="24"/>
          <w:szCs w:val="22"/>
        </w:rPr>
        <w:t>ond</w:t>
      </w:r>
      <w:r w:rsidR="00514F58" w:rsidRPr="00D449EF">
        <w:rPr>
          <w:i w:val="0"/>
          <w:iCs w:val="0"/>
          <w:color w:val="auto"/>
          <w:sz w:val="24"/>
          <w:szCs w:val="22"/>
        </w:rPr>
        <w:t xml:space="preserve"> </w:t>
      </w:r>
      <w:r w:rsidRPr="00D449EF">
        <w:rPr>
          <w:i w:val="0"/>
          <w:iCs w:val="0"/>
          <w:color w:val="auto"/>
          <w:sz w:val="24"/>
          <w:szCs w:val="22"/>
        </w:rPr>
        <w:t xml:space="preserve">largest </w:t>
      </w:r>
      <w:r w:rsidRPr="00D449EF">
        <w:rPr>
          <w:i w:val="0"/>
          <w:iCs w:val="0"/>
          <w:color w:val="auto"/>
          <w:sz w:val="24"/>
          <w:szCs w:val="22"/>
        </w:rPr>
        <w:lastRenderedPageBreak/>
        <w:t xml:space="preserve">difference in self-ratings between small and medium sized PHOs as well at </w:t>
      </w:r>
      <w:r w:rsidR="00614422" w:rsidRPr="00D449EF">
        <w:rPr>
          <w:i w:val="0"/>
          <w:iCs w:val="0"/>
          <w:color w:val="auto"/>
          <w:sz w:val="24"/>
          <w:szCs w:val="22"/>
        </w:rPr>
        <w:t>1</w:t>
      </w:r>
      <w:r w:rsidR="00D00894" w:rsidRPr="00D449EF">
        <w:rPr>
          <w:i w:val="0"/>
          <w:iCs w:val="0"/>
          <w:color w:val="auto"/>
          <w:sz w:val="24"/>
          <w:szCs w:val="22"/>
        </w:rPr>
        <w:t>0</w:t>
      </w:r>
      <w:r w:rsidR="00614422" w:rsidRPr="00D449EF">
        <w:rPr>
          <w:i w:val="0"/>
          <w:iCs w:val="0"/>
          <w:color w:val="auto"/>
          <w:sz w:val="24"/>
          <w:szCs w:val="22"/>
        </w:rPr>
        <w:t>% (</w:t>
      </w:r>
      <w:r w:rsidRPr="00D449EF">
        <w:rPr>
          <w:i w:val="0"/>
          <w:iCs w:val="0"/>
          <w:color w:val="auto"/>
          <w:sz w:val="24"/>
          <w:szCs w:val="22"/>
        </w:rPr>
        <w:t>0.5</w:t>
      </w:r>
      <w:r w:rsidR="004C1743">
        <w:rPr>
          <w:i w:val="0"/>
          <w:iCs w:val="0"/>
          <w:color w:val="auto"/>
          <w:sz w:val="24"/>
          <w:szCs w:val="22"/>
        </w:rPr>
        <w:t xml:space="preserve"> points</w:t>
      </w:r>
      <w:r w:rsidR="00614422" w:rsidRPr="00D449EF">
        <w:rPr>
          <w:i w:val="0"/>
          <w:iCs w:val="0"/>
          <w:color w:val="auto"/>
          <w:sz w:val="24"/>
          <w:szCs w:val="22"/>
        </w:rPr>
        <w:t>)</w:t>
      </w:r>
      <w:r w:rsidR="00995065">
        <w:rPr>
          <w:i w:val="0"/>
          <w:iCs w:val="0"/>
          <w:color w:val="auto"/>
          <w:sz w:val="24"/>
          <w:szCs w:val="22"/>
        </w:rPr>
        <w:t xml:space="preserve"> </w:t>
      </w:r>
      <w:r w:rsidRPr="00D449EF">
        <w:rPr>
          <w:i w:val="0"/>
          <w:iCs w:val="0"/>
          <w:color w:val="auto"/>
          <w:sz w:val="24"/>
          <w:szCs w:val="22"/>
        </w:rPr>
        <w:t>versus an average of less than that</w:t>
      </w:r>
      <w:r w:rsidR="00C423F5">
        <w:rPr>
          <w:i w:val="0"/>
          <w:iCs w:val="0"/>
          <w:color w:val="auto"/>
          <w:sz w:val="24"/>
          <w:szCs w:val="22"/>
        </w:rPr>
        <w:t>.</w:t>
      </w:r>
    </w:p>
    <w:p w14:paraId="0C63BE17" w14:textId="6D4ADB07" w:rsidR="00331923" w:rsidRPr="00331923" w:rsidRDefault="00331923" w:rsidP="00331923">
      <w:pPr>
        <w:pStyle w:val="Caption"/>
        <w:keepNext/>
        <w:rPr>
          <w:b/>
          <w:bCs/>
          <w:i w:val="0"/>
          <w:iCs w:val="0"/>
          <w:sz w:val="22"/>
          <w:szCs w:val="22"/>
        </w:rPr>
      </w:pPr>
      <w:r w:rsidRPr="00331923">
        <w:rPr>
          <w:b/>
          <w:bCs/>
          <w:i w:val="0"/>
          <w:iCs w:val="0"/>
          <w:sz w:val="22"/>
          <w:szCs w:val="22"/>
        </w:rPr>
        <w:t xml:space="preserve">Figure </w:t>
      </w:r>
      <w:r w:rsidRPr="00331923">
        <w:rPr>
          <w:b/>
          <w:bCs/>
          <w:i w:val="0"/>
          <w:iCs w:val="0"/>
          <w:sz w:val="22"/>
          <w:szCs w:val="22"/>
        </w:rPr>
        <w:fldChar w:fldCharType="begin"/>
      </w:r>
      <w:r w:rsidRPr="00331923">
        <w:rPr>
          <w:b/>
          <w:bCs/>
          <w:i w:val="0"/>
          <w:iCs w:val="0"/>
          <w:sz w:val="22"/>
          <w:szCs w:val="22"/>
        </w:rPr>
        <w:instrText xml:space="preserve"> SEQ Figure \* ARABIC </w:instrText>
      </w:r>
      <w:r w:rsidRPr="00331923">
        <w:rPr>
          <w:b/>
          <w:bCs/>
          <w:i w:val="0"/>
          <w:iCs w:val="0"/>
          <w:sz w:val="22"/>
          <w:szCs w:val="22"/>
        </w:rPr>
        <w:fldChar w:fldCharType="separate"/>
      </w:r>
      <w:r w:rsidR="00B734B0">
        <w:rPr>
          <w:b/>
          <w:bCs/>
          <w:i w:val="0"/>
          <w:iCs w:val="0"/>
          <w:noProof/>
          <w:sz w:val="22"/>
          <w:szCs w:val="22"/>
        </w:rPr>
        <w:t>6</w:t>
      </w:r>
      <w:r w:rsidRPr="00331923">
        <w:rPr>
          <w:b/>
          <w:bCs/>
          <w:i w:val="0"/>
          <w:iCs w:val="0"/>
          <w:sz w:val="22"/>
          <w:szCs w:val="22"/>
        </w:rPr>
        <w:fldChar w:fldCharType="end"/>
      </w:r>
      <w:r w:rsidRPr="00331923">
        <w:rPr>
          <w:b/>
          <w:bCs/>
          <w:i w:val="0"/>
          <w:iCs w:val="0"/>
          <w:sz w:val="22"/>
          <w:szCs w:val="22"/>
        </w:rPr>
        <w:t xml:space="preserve"> - Word cloud for the rationale behind self-rating for data storage abilities</w:t>
      </w:r>
    </w:p>
    <w:p w14:paraId="09D8E08D" w14:textId="4432D520" w:rsidR="001E71FD" w:rsidRDefault="001E71FD" w:rsidP="00723977">
      <w:pPr>
        <w:pStyle w:val="ListParagraph"/>
        <w:keepNext/>
        <w:spacing w:line="360" w:lineRule="auto"/>
        <w:ind w:left="0"/>
        <w:jc w:val="center"/>
      </w:pPr>
      <w:r>
        <w:rPr>
          <w:rFonts w:cstheme="minorHAnsi"/>
          <w:b/>
          <w:bCs/>
          <w:noProof/>
        </w:rPr>
        <w:drawing>
          <wp:inline distT="0" distB="0" distL="0" distR="0" wp14:anchorId="51E03BE9" wp14:editId="0C71FA21">
            <wp:extent cx="4682691" cy="3313216"/>
            <wp:effectExtent l="0" t="0" r="3810" b="1905"/>
            <wp:docPr id="15"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rotWithShape="1">
                    <a:blip r:embed="rId25" cstate="print">
                      <a:extLst>
                        <a:ext uri="{28A0092B-C50C-407E-A947-70E740481C1C}">
                          <a14:useLocalDpi xmlns:a14="http://schemas.microsoft.com/office/drawing/2010/main" val="0"/>
                        </a:ext>
                      </a:extLst>
                    </a:blip>
                    <a:srcRect t="15401" b="13845"/>
                    <a:stretch/>
                  </pic:blipFill>
                  <pic:spPr bwMode="auto">
                    <a:xfrm>
                      <a:off x="0" y="0"/>
                      <a:ext cx="4729624" cy="3346423"/>
                    </a:xfrm>
                    <a:prstGeom prst="rect">
                      <a:avLst/>
                    </a:prstGeom>
                    <a:ln>
                      <a:noFill/>
                    </a:ln>
                    <a:extLst>
                      <a:ext uri="{53640926-AAD7-44D8-BBD7-CCE9431645EC}">
                        <a14:shadowObscured xmlns:a14="http://schemas.microsoft.com/office/drawing/2010/main"/>
                      </a:ext>
                    </a:extLst>
                  </pic:spPr>
                </pic:pic>
              </a:graphicData>
            </a:graphic>
          </wp:inline>
        </w:drawing>
      </w:r>
    </w:p>
    <w:p w14:paraId="73FC0F6C" w14:textId="5E7D0C6E" w:rsidR="001E71FD" w:rsidRPr="0013131C" w:rsidRDefault="001E71FD" w:rsidP="00723977">
      <w:pPr>
        <w:pStyle w:val="ListParagraph"/>
        <w:spacing w:line="360" w:lineRule="auto"/>
        <w:ind w:left="216"/>
      </w:pPr>
      <w:r>
        <w:br/>
      </w:r>
      <w:r w:rsidRPr="4571F75B">
        <w:rPr>
          <w:u w:val="single"/>
        </w:rPr>
        <w:t>Theme 1. Secure and reliable infrastructure</w:t>
      </w:r>
      <w:r>
        <w:br/>
      </w:r>
      <w:r w:rsidRPr="4571F75B">
        <w:t>Confidence in this area is illustrated by the precision in the provided descriptions for how/why there were “</w:t>
      </w:r>
      <w:r w:rsidRPr="4571F75B">
        <w:rPr>
          <w:i/>
        </w:rPr>
        <w:t>good systems in place</w:t>
      </w:r>
      <w:r w:rsidRPr="4571F75B">
        <w:t xml:space="preserve">”. Data storage appears to be an area where there has been a </w:t>
      </w:r>
      <w:r w:rsidRPr="4571F75B">
        <w:rPr>
          <w:i/>
        </w:rPr>
        <w:t xml:space="preserve">“recognisable significant leap over the years” </w:t>
      </w:r>
      <w:r w:rsidRPr="4571F75B">
        <w:t>with data increasingly being stored in the cloud (private/public). Relevant keywords that have been used to rationalise self-ratings here were:</w:t>
      </w:r>
    </w:p>
    <w:p w14:paraId="27E8921B" w14:textId="20E93C14" w:rsidR="001E71FD" w:rsidRDefault="001E71FD" w:rsidP="0055275B">
      <w:pPr>
        <w:pStyle w:val="ListParagraph"/>
        <w:numPr>
          <w:ilvl w:val="0"/>
          <w:numId w:val="15"/>
        </w:numPr>
        <w:spacing w:before="0" w:after="0" w:line="360" w:lineRule="auto"/>
        <w:ind w:left="567" w:hanging="357"/>
      </w:pPr>
      <w:r w:rsidRPr="54AEF799">
        <w:t>data mart(s) that exist or are being developed</w:t>
      </w:r>
    </w:p>
    <w:p w14:paraId="2039D0A1" w14:textId="2EB2990B" w:rsidR="001E71FD" w:rsidRDefault="001E71FD" w:rsidP="0055275B">
      <w:pPr>
        <w:pStyle w:val="ListParagraph"/>
        <w:numPr>
          <w:ilvl w:val="0"/>
          <w:numId w:val="15"/>
        </w:numPr>
        <w:spacing w:before="0" w:after="0" w:line="360" w:lineRule="auto"/>
        <w:ind w:left="567" w:hanging="357"/>
      </w:pPr>
      <w:r w:rsidRPr="54AEF799">
        <w:t>a data warehouse or data platform that allows secure access/collaboration, or are in the middle of getting established, if not upgraded</w:t>
      </w:r>
    </w:p>
    <w:p w14:paraId="65057A84" w14:textId="77777777" w:rsidR="001E71FD" w:rsidRDefault="001E71FD" w:rsidP="0055275B">
      <w:pPr>
        <w:pStyle w:val="ListParagraph"/>
        <w:numPr>
          <w:ilvl w:val="0"/>
          <w:numId w:val="15"/>
        </w:numPr>
        <w:spacing w:before="0" w:after="0" w:line="360" w:lineRule="auto"/>
        <w:ind w:left="567" w:hanging="357"/>
        <w:rPr>
          <w:rFonts w:cstheme="minorHAnsi"/>
        </w:rPr>
      </w:pPr>
      <w:r>
        <w:rPr>
          <w:rFonts w:cstheme="minorHAnsi"/>
        </w:rPr>
        <w:t xml:space="preserve">the </w:t>
      </w:r>
      <w:r w:rsidRPr="00314566">
        <w:rPr>
          <w:rFonts w:cstheme="minorHAnsi"/>
        </w:rPr>
        <w:t xml:space="preserve">availability </w:t>
      </w:r>
      <w:r>
        <w:rPr>
          <w:rFonts w:cstheme="minorHAnsi"/>
        </w:rPr>
        <w:t xml:space="preserve">of and reliance on reporting </w:t>
      </w:r>
      <w:r w:rsidRPr="00314566">
        <w:rPr>
          <w:rFonts w:cstheme="minorHAnsi"/>
        </w:rPr>
        <w:t>portal</w:t>
      </w:r>
      <w:r>
        <w:rPr>
          <w:rFonts w:cstheme="minorHAnsi"/>
        </w:rPr>
        <w:t>(s)</w:t>
      </w:r>
      <w:r w:rsidRPr="00314566">
        <w:rPr>
          <w:rFonts w:cstheme="minorHAnsi"/>
        </w:rPr>
        <w:t xml:space="preserve"> with embedded </w:t>
      </w:r>
      <w:proofErr w:type="spellStart"/>
      <w:r w:rsidRPr="00314566">
        <w:rPr>
          <w:rFonts w:cstheme="minorHAnsi"/>
        </w:rPr>
        <w:t>PowerBI</w:t>
      </w:r>
      <w:proofErr w:type="spellEnd"/>
      <w:r>
        <w:rPr>
          <w:rFonts w:cstheme="minorHAnsi"/>
        </w:rPr>
        <w:t xml:space="preserve"> or Qlik reporting</w:t>
      </w:r>
      <w:r w:rsidRPr="00314566">
        <w:rPr>
          <w:rFonts w:cstheme="minorHAnsi"/>
        </w:rPr>
        <w:t xml:space="preserve"> with </w:t>
      </w:r>
      <w:r>
        <w:rPr>
          <w:rFonts w:cstheme="minorHAnsi"/>
        </w:rPr>
        <w:t xml:space="preserve">a </w:t>
      </w:r>
      <w:r w:rsidRPr="00314566">
        <w:rPr>
          <w:rFonts w:cstheme="minorHAnsi"/>
        </w:rPr>
        <w:t>suite of reports for population health</w:t>
      </w:r>
      <w:r>
        <w:rPr>
          <w:rFonts w:cstheme="minorHAnsi"/>
        </w:rPr>
        <w:t xml:space="preserve">, </w:t>
      </w:r>
    </w:p>
    <w:p w14:paraId="1E3A057A" w14:textId="77777777" w:rsidR="001E71FD" w:rsidRDefault="001E71FD" w:rsidP="0055275B">
      <w:pPr>
        <w:pStyle w:val="ListParagraph"/>
        <w:numPr>
          <w:ilvl w:val="0"/>
          <w:numId w:val="15"/>
        </w:numPr>
        <w:spacing w:before="0" w:after="0" w:line="360" w:lineRule="auto"/>
        <w:ind w:left="567" w:hanging="357"/>
        <w:rPr>
          <w:rFonts w:cstheme="minorHAnsi"/>
        </w:rPr>
      </w:pPr>
      <w:r w:rsidRPr="00435A50">
        <w:rPr>
          <w:rFonts w:cstheme="minorHAnsi"/>
        </w:rPr>
        <w:t>role based reporting access to practices through a single, provider-managed system</w:t>
      </w:r>
    </w:p>
    <w:p w14:paraId="32F0E5E6" w14:textId="77777777" w:rsidR="001E71FD" w:rsidRPr="00314566" w:rsidRDefault="001E71FD" w:rsidP="0055275B">
      <w:pPr>
        <w:pStyle w:val="ListParagraph"/>
        <w:numPr>
          <w:ilvl w:val="0"/>
          <w:numId w:val="15"/>
        </w:numPr>
        <w:spacing w:before="0" w:after="0" w:line="360" w:lineRule="auto"/>
        <w:ind w:left="567" w:hanging="357"/>
        <w:rPr>
          <w:rFonts w:cstheme="minorHAnsi"/>
        </w:rPr>
      </w:pPr>
      <w:r>
        <w:rPr>
          <w:rFonts w:cstheme="minorHAnsi"/>
        </w:rPr>
        <w:t xml:space="preserve">democratised access to data </w:t>
      </w:r>
    </w:p>
    <w:p w14:paraId="5EB07475" w14:textId="77777777" w:rsidR="001E71FD" w:rsidRDefault="001E71FD" w:rsidP="0055275B">
      <w:pPr>
        <w:pStyle w:val="ListParagraph"/>
        <w:numPr>
          <w:ilvl w:val="0"/>
          <w:numId w:val="15"/>
        </w:numPr>
        <w:spacing w:before="0" w:after="0" w:line="360" w:lineRule="auto"/>
        <w:ind w:left="567" w:hanging="357"/>
        <w:rPr>
          <w:rFonts w:cstheme="minorHAnsi"/>
        </w:rPr>
      </w:pPr>
      <w:r>
        <w:rPr>
          <w:rFonts w:cstheme="minorHAnsi"/>
        </w:rPr>
        <w:t>daily updates to data</w:t>
      </w:r>
    </w:p>
    <w:p w14:paraId="3270866B" w14:textId="77777777" w:rsidR="001E71FD" w:rsidRDefault="001E71FD" w:rsidP="0055275B">
      <w:pPr>
        <w:pStyle w:val="ListParagraph"/>
        <w:numPr>
          <w:ilvl w:val="0"/>
          <w:numId w:val="15"/>
        </w:numPr>
        <w:spacing w:before="0" w:after="0" w:line="360" w:lineRule="auto"/>
        <w:ind w:left="567" w:hanging="357"/>
        <w:rPr>
          <w:rFonts w:cstheme="minorHAnsi"/>
        </w:rPr>
      </w:pPr>
      <w:r>
        <w:rPr>
          <w:rFonts w:cstheme="minorHAnsi"/>
        </w:rPr>
        <w:t>r</w:t>
      </w:r>
      <w:r w:rsidRPr="00435A50">
        <w:rPr>
          <w:rFonts w:cstheme="minorHAnsi"/>
        </w:rPr>
        <w:t>ow level security</w:t>
      </w:r>
      <w:r>
        <w:rPr>
          <w:rFonts w:cstheme="minorHAnsi"/>
        </w:rPr>
        <w:t xml:space="preserve"> in databases</w:t>
      </w:r>
    </w:p>
    <w:p w14:paraId="21E18F83" w14:textId="5A20EB21" w:rsidR="001E71FD" w:rsidRDefault="7B47F3AE" w:rsidP="0055275B">
      <w:pPr>
        <w:pStyle w:val="ListParagraph"/>
        <w:numPr>
          <w:ilvl w:val="0"/>
          <w:numId w:val="15"/>
        </w:numPr>
        <w:spacing w:before="0" w:after="0" w:line="360" w:lineRule="auto"/>
        <w:ind w:left="567" w:hanging="357"/>
      </w:pPr>
      <w:r>
        <w:t>d</w:t>
      </w:r>
      <w:r w:rsidR="001E71FD" w:rsidRPr="5C771594">
        <w:t xml:space="preserve">ata disseminated via </w:t>
      </w:r>
      <w:r w:rsidR="001E71FD">
        <w:t xml:space="preserve">Secure </w:t>
      </w:r>
      <w:r w:rsidR="6CB5D07A">
        <w:t>File Transfer Protocol (</w:t>
      </w:r>
      <w:r w:rsidR="001E71FD" w:rsidRPr="5C771594">
        <w:t>FTP</w:t>
      </w:r>
      <w:r w:rsidR="69C5535D">
        <w:t>)</w:t>
      </w:r>
      <w:r w:rsidR="00B76C15">
        <w:t>.</w:t>
      </w:r>
    </w:p>
    <w:p w14:paraId="71818090" w14:textId="7E52BA7D" w:rsidR="00D528DA" w:rsidRPr="00D528DA" w:rsidRDefault="001E71FD" w:rsidP="00B76C15">
      <w:pPr>
        <w:spacing w:line="360" w:lineRule="auto"/>
        <w:ind w:left="410"/>
      </w:pPr>
      <w:r>
        <w:lastRenderedPageBreak/>
        <w:br/>
      </w:r>
      <w:r w:rsidRPr="4E0EF921">
        <w:rPr>
          <w:u w:val="single"/>
        </w:rPr>
        <w:t>Theme 2. In-house capability and continuous improvement</w:t>
      </w:r>
      <w:r>
        <w:br/>
      </w:r>
      <w:r w:rsidRPr="4E0EF921">
        <w:t>Having in-house capability in place and a continuous quality improvement discipline has been attributed as a big factor for success in this area.  Investments in technology over the years played a major role as well, as exemplified by some data intelligence project</w:t>
      </w:r>
      <w:r>
        <w:t>(s)</w:t>
      </w:r>
      <w:r w:rsidRPr="4E0EF921">
        <w:t xml:space="preserve"> that are either in flight or planned to be implemented.</w:t>
      </w:r>
    </w:p>
    <w:p w14:paraId="54B912EF" w14:textId="566056D4" w:rsidR="00D528DA" w:rsidRPr="00D528DA" w:rsidRDefault="001E71FD" w:rsidP="00B76C15">
      <w:pPr>
        <w:spacing w:line="360" w:lineRule="auto"/>
        <w:ind w:left="410"/>
      </w:pPr>
      <w:r w:rsidRPr="4E0EF921">
        <w:t>Other activities include the development of dashboards with practice working groups and how lessons have been learned in the past where the design process was not as collaborative, hence resulting in its low uptake at the time.</w:t>
      </w:r>
      <w:r>
        <w:br/>
      </w:r>
    </w:p>
    <w:p w14:paraId="763B9878" w14:textId="7D7A7DC8" w:rsidR="007D0E08" w:rsidRDefault="007D0E08" w:rsidP="008110B9">
      <w:pPr>
        <w:pStyle w:val="Heading2"/>
        <w:numPr>
          <w:ilvl w:val="2"/>
          <w:numId w:val="8"/>
        </w:numPr>
      </w:pPr>
      <w:r>
        <w:t xml:space="preserve"> </w:t>
      </w:r>
      <w:bookmarkStart w:id="22" w:name="_Toc112926892"/>
      <w:r>
        <w:t>Data analysis and reuse for decision making and action</w:t>
      </w:r>
      <w:bookmarkEnd w:id="22"/>
    </w:p>
    <w:p w14:paraId="7CB5A6FC" w14:textId="1192C0D0" w:rsidR="00BF4F88" w:rsidRDefault="00BF4F88" w:rsidP="002403B0">
      <w:pPr>
        <w:spacing w:line="360" w:lineRule="auto"/>
      </w:pPr>
      <w:r w:rsidRPr="003B47E9">
        <w:rPr>
          <w:rFonts w:cstheme="minorHAnsi"/>
        </w:rPr>
        <w:t xml:space="preserve">Success in this area has revolved around the following themes for an average rating of </w:t>
      </w:r>
      <w:r w:rsidR="00051FC1">
        <w:rPr>
          <w:rFonts w:cstheme="minorHAnsi"/>
        </w:rPr>
        <w:t>85% (</w:t>
      </w:r>
      <w:r w:rsidRPr="00051FC1">
        <w:rPr>
          <w:rFonts w:cstheme="minorHAnsi"/>
        </w:rPr>
        <w:t>4.25 out of 5</w:t>
      </w:r>
      <w:r w:rsidRPr="003B47E9">
        <w:rPr>
          <w:rFonts w:cstheme="minorHAnsi"/>
        </w:rPr>
        <w:t>) across PHOs.</w:t>
      </w:r>
      <w:r>
        <w:rPr>
          <w:rFonts w:cstheme="minorHAnsi"/>
        </w:rPr>
        <w:t xml:space="preserve"> This space is one where all PHOs have similar levels of self-ratings with a difference of up to </w:t>
      </w:r>
      <w:r w:rsidR="0050104F">
        <w:rPr>
          <w:rFonts w:cstheme="minorHAnsi"/>
        </w:rPr>
        <w:t>3.6% (</w:t>
      </w:r>
      <w:r>
        <w:rPr>
          <w:rFonts w:cstheme="minorHAnsi"/>
        </w:rPr>
        <w:t>0.18</w:t>
      </w:r>
      <w:r w:rsidR="004C1743">
        <w:rPr>
          <w:rFonts w:cstheme="minorHAnsi"/>
        </w:rPr>
        <w:t xml:space="preserve"> points</w:t>
      </w:r>
      <w:r w:rsidR="0050104F">
        <w:rPr>
          <w:rFonts w:cstheme="minorHAnsi"/>
        </w:rPr>
        <w:t>)</w:t>
      </w:r>
      <w:r w:rsidR="00030AFE">
        <w:rPr>
          <w:rFonts w:cstheme="minorHAnsi"/>
        </w:rPr>
        <w:t xml:space="preserve"> </w:t>
      </w:r>
      <w:r>
        <w:rPr>
          <w:rFonts w:cstheme="minorHAnsi"/>
        </w:rPr>
        <w:t>only between segments.</w:t>
      </w:r>
    </w:p>
    <w:p w14:paraId="14EE3AC5" w14:textId="43F0603C" w:rsidR="00FF602C" w:rsidRPr="00FF602C" w:rsidRDefault="00FF602C" w:rsidP="00FF602C">
      <w:pPr>
        <w:pStyle w:val="Caption"/>
        <w:keepNext/>
        <w:rPr>
          <w:b/>
          <w:bCs/>
          <w:i w:val="0"/>
          <w:iCs w:val="0"/>
          <w:sz w:val="22"/>
          <w:szCs w:val="22"/>
        </w:rPr>
      </w:pPr>
      <w:r w:rsidRPr="00FF602C">
        <w:rPr>
          <w:b/>
          <w:bCs/>
          <w:i w:val="0"/>
          <w:iCs w:val="0"/>
          <w:sz w:val="22"/>
          <w:szCs w:val="22"/>
        </w:rPr>
        <w:t xml:space="preserve">Figure </w:t>
      </w:r>
      <w:r w:rsidRPr="00FF602C">
        <w:rPr>
          <w:b/>
          <w:bCs/>
          <w:i w:val="0"/>
          <w:iCs w:val="0"/>
          <w:sz w:val="22"/>
          <w:szCs w:val="22"/>
        </w:rPr>
        <w:fldChar w:fldCharType="begin"/>
      </w:r>
      <w:r w:rsidRPr="00FF602C">
        <w:rPr>
          <w:b/>
          <w:bCs/>
          <w:i w:val="0"/>
          <w:iCs w:val="0"/>
          <w:sz w:val="22"/>
          <w:szCs w:val="22"/>
        </w:rPr>
        <w:instrText xml:space="preserve"> SEQ Figure \* ARABIC </w:instrText>
      </w:r>
      <w:r w:rsidRPr="00FF602C">
        <w:rPr>
          <w:b/>
          <w:bCs/>
          <w:i w:val="0"/>
          <w:iCs w:val="0"/>
          <w:sz w:val="22"/>
          <w:szCs w:val="22"/>
        </w:rPr>
        <w:fldChar w:fldCharType="separate"/>
      </w:r>
      <w:r w:rsidR="00B734B0">
        <w:rPr>
          <w:b/>
          <w:bCs/>
          <w:i w:val="0"/>
          <w:iCs w:val="0"/>
          <w:noProof/>
          <w:sz w:val="22"/>
          <w:szCs w:val="22"/>
        </w:rPr>
        <w:t>7</w:t>
      </w:r>
      <w:r w:rsidRPr="00FF602C">
        <w:rPr>
          <w:b/>
          <w:bCs/>
          <w:i w:val="0"/>
          <w:iCs w:val="0"/>
          <w:sz w:val="22"/>
          <w:szCs w:val="22"/>
        </w:rPr>
        <w:fldChar w:fldCharType="end"/>
      </w:r>
      <w:r w:rsidRPr="00FF602C">
        <w:rPr>
          <w:b/>
          <w:bCs/>
          <w:i w:val="0"/>
          <w:iCs w:val="0"/>
          <w:sz w:val="22"/>
          <w:szCs w:val="22"/>
        </w:rPr>
        <w:t xml:space="preserve"> - Word cloud for the rationale behind self-rating for data analysis and reuse for decision making and action</w:t>
      </w:r>
    </w:p>
    <w:p w14:paraId="5FD40263" w14:textId="77777777" w:rsidR="00BF4F88" w:rsidRDefault="00BF4F88" w:rsidP="00723977">
      <w:pPr>
        <w:keepNext/>
        <w:jc w:val="center"/>
      </w:pPr>
      <w:r>
        <w:rPr>
          <w:rFonts w:cstheme="minorHAnsi"/>
          <w:noProof/>
        </w:rPr>
        <w:drawing>
          <wp:inline distT="0" distB="0" distL="0" distR="0" wp14:anchorId="35977EAC" wp14:editId="0BF498E7">
            <wp:extent cx="4672602" cy="3236181"/>
            <wp:effectExtent l="0" t="0" r="0" b="2540"/>
            <wp:docPr id="16" name="Picture 8"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t="15054" b="15687"/>
                    <a:stretch/>
                  </pic:blipFill>
                  <pic:spPr bwMode="auto">
                    <a:xfrm>
                      <a:off x="0" y="0"/>
                      <a:ext cx="4711622" cy="3263206"/>
                    </a:xfrm>
                    <a:prstGeom prst="rect">
                      <a:avLst/>
                    </a:prstGeom>
                    <a:ln>
                      <a:noFill/>
                    </a:ln>
                    <a:extLst>
                      <a:ext uri="{53640926-AAD7-44D8-BBD7-CCE9431645EC}">
                        <a14:shadowObscured xmlns:a14="http://schemas.microsoft.com/office/drawing/2010/main"/>
                      </a:ext>
                    </a:extLst>
                  </pic:spPr>
                </pic:pic>
              </a:graphicData>
            </a:graphic>
          </wp:inline>
        </w:drawing>
      </w:r>
    </w:p>
    <w:p w14:paraId="545430C7" w14:textId="77777777" w:rsidR="00BF4F88" w:rsidRDefault="00BF4F88" w:rsidP="00723977"/>
    <w:p w14:paraId="3CE02E91" w14:textId="2FA59E7F" w:rsidR="00BF4F88" w:rsidRDefault="00D00894" w:rsidP="00723977">
      <w:pPr>
        <w:spacing w:line="360" w:lineRule="auto"/>
      </w:pPr>
      <w:r w:rsidRPr="0093243E">
        <w:rPr>
          <w:noProof/>
          <w:u w:val="single"/>
        </w:rPr>
        <w:lastRenderedPageBreak/>
        <mc:AlternateContent>
          <mc:Choice Requires="wps">
            <w:drawing>
              <wp:anchor distT="45720" distB="45720" distL="114300" distR="114300" simplePos="0" relativeHeight="251658242" behindDoc="0" locked="0" layoutInCell="1" allowOverlap="1" wp14:anchorId="226EC91A" wp14:editId="03819A76">
                <wp:simplePos x="0" y="0"/>
                <wp:positionH relativeFrom="margin">
                  <wp:posOffset>3860656</wp:posOffset>
                </wp:positionH>
                <wp:positionV relativeFrom="paragraph">
                  <wp:posOffset>4074808</wp:posOffset>
                </wp:positionV>
                <wp:extent cx="2360930" cy="149352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93520"/>
                        </a:xfrm>
                        <a:prstGeom prst="rect">
                          <a:avLst/>
                        </a:prstGeom>
                        <a:solidFill>
                          <a:srgbClr val="F6F4EC"/>
                        </a:solidFill>
                        <a:ln w="9525">
                          <a:noFill/>
                          <a:miter lim="800000"/>
                          <a:headEnd/>
                          <a:tailEnd/>
                        </a:ln>
                      </wps:spPr>
                      <wps:txbx>
                        <w:txbxContent>
                          <w:p w14:paraId="030ED4C0" w14:textId="77777777" w:rsidR="00BF4F88" w:rsidRPr="00E71344" w:rsidRDefault="00BF4F88" w:rsidP="00BF4F88">
                            <w:pPr>
                              <w:shd w:val="clear" w:color="auto" w:fill="F6F4EC"/>
                              <w:jc w:val="center"/>
                              <w:rPr>
                                <w:i/>
                                <w:iCs/>
                              </w:rPr>
                            </w:pPr>
                            <w:r>
                              <w:rPr>
                                <w:i/>
                                <w:iCs/>
                              </w:rPr>
                              <w:t>“</w:t>
                            </w:r>
                            <w:r w:rsidRPr="00E71344">
                              <w:rPr>
                                <w:i/>
                                <w:iCs/>
                              </w:rPr>
                              <w:t>Very close working relationship with population health experts and practice forums has meant a clear roadmap and use for data for practice decision making and quality improvement.</w:t>
                            </w:r>
                            <w:r>
                              <w:rPr>
                                <w:i/>
                                <w:iCs/>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6EC91A" id="_x0000_s1030" type="#_x0000_t202" style="position:absolute;margin-left:304pt;margin-top:320.85pt;width:185.9pt;height:117.6pt;z-index:25165824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" fillcolor="#f6f4ec" stroked="f">
                <v:textbox>
                  <w:txbxContent>
                    <w:p w14:paraId="030ED4C0" w14:textId="77777777" w:rsidR="00BF4F88" w:rsidRPr="00E71344" w:rsidRDefault="00BF4F88" w:rsidP="00BF4F88">
                      <w:pPr>
                        <w:shd w:val="clear" w:color="auto" w:fill="F6F4EC"/>
                        <w:jc w:val="center"/>
                        <w:rPr>
                          <w:i/>
                          <w:iCs/>
                        </w:rPr>
                      </w:pPr>
                      <w:r>
                        <w:rPr>
                          <w:i/>
                          <w:iCs/>
                        </w:rPr>
                        <w:t>“</w:t>
                      </w:r>
                      <w:r w:rsidRPr="00E71344">
                        <w:rPr>
                          <w:i/>
                          <w:iCs/>
                        </w:rPr>
                        <w:t>Very close working relationship with population health experts and practice forums has meant a clear roadmap and use for data for practice decision making and quality improvement.</w:t>
                      </w:r>
                      <w:r>
                        <w:rPr>
                          <w:i/>
                          <w:iCs/>
                        </w:rPr>
                        <w:t>”</w:t>
                      </w:r>
                    </w:p>
                  </w:txbxContent>
                </v:textbox>
                <w10:wrap type="square" anchorx="margin"/>
              </v:shape>
            </w:pict>
          </mc:Fallback>
        </mc:AlternateContent>
      </w:r>
      <w:r w:rsidRPr="0093243E">
        <w:rPr>
          <w:noProof/>
          <w:u w:val="single"/>
        </w:rPr>
        <mc:AlternateContent>
          <mc:Choice Requires="wps">
            <w:drawing>
              <wp:anchor distT="45720" distB="45720" distL="114300" distR="114300" simplePos="0" relativeHeight="251658241" behindDoc="0" locked="0" layoutInCell="1" allowOverlap="1" wp14:anchorId="33785DC4" wp14:editId="1E0F5CF6">
                <wp:simplePos x="0" y="0"/>
                <wp:positionH relativeFrom="margin">
                  <wp:posOffset>3806190</wp:posOffset>
                </wp:positionH>
                <wp:positionV relativeFrom="paragraph">
                  <wp:posOffset>1096010</wp:posOffset>
                </wp:positionV>
                <wp:extent cx="2360930" cy="823595"/>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3595"/>
                        </a:xfrm>
                        <a:prstGeom prst="rect">
                          <a:avLst/>
                        </a:prstGeom>
                        <a:solidFill>
                          <a:srgbClr val="F6F4EC"/>
                        </a:solidFill>
                        <a:ln w="9525">
                          <a:noFill/>
                          <a:miter lim="800000"/>
                          <a:headEnd/>
                          <a:tailEnd/>
                        </a:ln>
                      </wps:spPr>
                      <wps:txbx>
                        <w:txbxContent>
                          <w:p w14:paraId="26F443DC" w14:textId="77777777" w:rsidR="00BF4F88" w:rsidRPr="0093243E" w:rsidRDefault="00BF4F88" w:rsidP="00BF4F88">
                            <w:pPr>
                              <w:shd w:val="clear" w:color="auto" w:fill="F6F4EC"/>
                              <w:jc w:val="center"/>
                              <w:rPr>
                                <w:i/>
                                <w:iCs/>
                              </w:rPr>
                            </w:pPr>
                            <w:r w:rsidRPr="00E44931">
                              <w:rPr>
                                <w:rFonts w:cstheme="minorHAnsi"/>
                                <w:i/>
                                <w:iCs/>
                              </w:rPr>
                              <w:t>“</w:t>
                            </w:r>
                            <w:r w:rsidRPr="00A62D28">
                              <w:rPr>
                                <w:rFonts w:cstheme="minorHAnsi"/>
                                <w:i/>
                                <w:iCs/>
                              </w:rPr>
                              <w:t>Data defines our priority areas and is essential to everything we do</w:t>
                            </w:r>
                            <w:r w:rsidRPr="00E44931">
                              <w:rPr>
                                <w:rFonts w:cstheme="minorHAnsi"/>
                                <w:i/>
                                <w:iCs/>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785DC4" id="_x0000_s1031" type="#_x0000_t202" style="position:absolute;margin-left:299.7pt;margin-top:86.3pt;width:185.9pt;height:64.85pt;z-index:25165824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" fillcolor="#f6f4ec" stroked="f">
                <v:textbox>
                  <w:txbxContent>
                    <w:p w14:paraId="26F443DC" w14:textId="77777777" w:rsidR="00BF4F88" w:rsidRPr="0093243E" w:rsidRDefault="00BF4F88" w:rsidP="00BF4F88">
                      <w:pPr>
                        <w:shd w:val="clear" w:color="auto" w:fill="F6F4EC"/>
                        <w:jc w:val="center"/>
                        <w:rPr>
                          <w:i/>
                          <w:iCs/>
                        </w:rPr>
                      </w:pPr>
                      <w:r w:rsidRPr="00E44931">
                        <w:rPr>
                          <w:rFonts w:cstheme="minorHAnsi"/>
                          <w:i/>
                          <w:iCs/>
                        </w:rPr>
                        <w:t>“</w:t>
                      </w:r>
                      <w:r w:rsidRPr="00A62D28">
                        <w:rPr>
                          <w:rFonts w:cstheme="minorHAnsi"/>
                          <w:i/>
                          <w:iCs/>
                        </w:rPr>
                        <w:t>Data defines our priority areas and is essential to everything we do</w:t>
                      </w:r>
                      <w:r w:rsidRPr="00E44931">
                        <w:rPr>
                          <w:rFonts w:cstheme="minorHAnsi"/>
                          <w:i/>
                          <w:iCs/>
                        </w:rPr>
                        <w:t>”</w:t>
                      </w:r>
                    </w:p>
                  </w:txbxContent>
                </v:textbox>
                <w10:wrap type="square" anchorx="margin"/>
              </v:shape>
            </w:pict>
          </mc:Fallback>
        </mc:AlternateContent>
      </w:r>
      <w:r w:rsidR="00BF4F88">
        <w:rPr>
          <w:u w:val="single"/>
        </w:rPr>
        <w:t xml:space="preserve">Theme 1. </w:t>
      </w:r>
      <w:r w:rsidR="00BF4F88" w:rsidRPr="00C454EF">
        <w:rPr>
          <w:u w:val="single"/>
        </w:rPr>
        <w:t>Established structures and processes enabling data to be integrated into decision making</w:t>
      </w:r>
      <w:r w:rsidR="00BF4F88" w:rsidRPr="00C454EF">
        <w:rPr>
          <w:u w:val="single"/>
        </w:rPr>
        <w:br/>
      </w:r>
      <w:r w:rsidR="00BF4F88">
        <w:t xml:space="preserve">Key to the confidence in this area were the established processes as well as the recognition and commitment to data being essential to PHO operational capabilities. It was also reported that for some PHOs, the collaboration of </w:t>
      </w:r>
      <w:r w:rsidR="00BF4F88" w:rsidRPr="00C454EF">
        <w:t xml:space="preserve">a population health team and </w:t>
      </w:r>
      <w:r w:rsidR="00BF4F88">
        <w:t xml:space="preserve">a </w:t>
      </w:r>
      <w:r w:rsidR="00BF4F88" w:rsidRPr="00C454EF">
        <w:t xml:space="preserve">medical director </w:t>
      </w:r>
      <w:r w:rsidR="00BF4F88">
        <w:t xml:space="preserve">to </w:t>
      </w:r>
      <w:r w:rsidR="00BF4F88" w:rsidRPr="00C454EF">
        <w:t>guide data analysis</w:t>
      </w:r>
      <w:r w:rsidR="00BF4F88">
        <w:t xml:space="preserve"> allowed them to have robust and </w:t>
      </w:r>
      <w:r w:rsidR="00BF4F88" w:rsidRPr="00C454EF">
        <w:t>appropriate decisions made at a PHO and practice level</w:t>
      </w:r>
      <w:r w:rsidR="00BF4F88">
        <w:t xml:space="preserve">. In addition, established governance structures such as </w:t>
      </w:r>
      <w:r w:rsidR="00BF4F88" w:rsidRPr="00C454EF">
        <w:t xml:space="preserve">PHO Clinical Governance </w:t>
      </w:r>
      <w:r w:rsidR="00BF4F88">
        <w:t>complemented by q</w:t>
      </w:r>
      <w:r w:rsidR="00BF4F88" w:rsidRPr="00C454EF">
        <w:t xml:space="preserve">uality </w:t>
      </w:r>
      <w:r w:rsidR="00BF4F88">
        <w:t>i</w:t>
      </w:r>
      <w:r w:rsidR="00BF4F88" w:rsidRPr="00C454EF">
        <w:t xml:space="preserve">mprovement processes </w:t>
      </w:r>
      <w:r w:rsidR="00BF4F88">
        <w:t xml:space="preserve">were also seen to be effective in supporting the use of data </w:t>
      </w:r>
      <w:r w:rsidR="00BF4F88" w:rsidRPr="00C454EF">
        <w:t>for decision making</w:t>
      </w:r>
      <w:r w:rsidR="00BF4F88">
        <w:t>.</w:t>
      </w:r>
      <w:r w:rsidR="00BF4F88" w:rsidRPr="00C454EF">
        <w:br/>
      </w:r>
      <w:r w:rsidR="00BF4F88" w:rsidRPr="00C454EF">
        <w:br/>
      </w:r>
      <w:r w:rsidR="00BF4F88">
        <w:rPr>
          <w:u w:val="single"/>
        </w:rPr>
        <w:t xml:space="preserve">Theme 2. </w:t>
      </w:r>
      <w:r w:rsidR="00BF4F88" w:rsidRPr="00C454EF">
        <w:rPr>
          <w:u w:val="single"/>
        </w:rPr>
        <w:t>Good relationships and previous experience</w:t>
      </w:r>
      <w:r w:rsidR="00BF4F88" w:rsidRPr="00C454EF">
        <w:rPr>
          <w:u w:val="single"/>
        </w:rPr>
        <w:br/>
      </w:r>
      <w:r w:rsidR="00BF4F88">
        <w:t xml:space="preserve">Established organisational structures and processes are also supported by good relationships demonstrated by the ability to have </w:t>
      </w:r>
      <w:r w:rsidR="00BF4F88" w:rsidRPr="00C454EF">
        <w:t>full access to practice data</w:t>
      </w:r>
      <w:r w:rsidR="00BF4F88">
        <w:t xml:space="preserve"> </w:t>
      </w:r>
      <w:r w:rsidR="00F87FAE">
        <w:t xml:space="preserve">under </w:t>
      </w:r>
      <w:r w:rsidR="00BF4F88">
        <w:t xml:space="preserve">best efforts from each party. Besides, for PHOs, data analysis practices have been on-going </w:t>
      </w:r>
      <w:r w:rsidR="00226280">
        <w:t>over many years,</w:t>
      </w:r>
      <w:r w:rsidR="0040125E">
        <w:t xml:space="preserve"> including </w:t>
      </w:r>
      <w:r w:rsidR="00427988">
        <w:t>more recent</w:t>
      </w:r>
      <w:r w:rsidR="00970AFE">
        <w:t xml:space="preserve"> analysis such as</w:t>
      </w:r>
      <w:r w:rsidR="00226280">
        <w:t xml:space="preserve"> </w:t>
      </w:r>
      <w:r w:rsidR="00BF4F88" w:rsidRPr="4E0EF921">
        <w:rPr>
          <w:i/>
          <w:iCs/>
        </w:rPr>
        <w:t xml:space="preserve">“[..] using data from CIR to highlight gaps in COVID-19 vaccination uptake for local areas for each clinic.” </w:t>
      </w:r>
      <w:r w:rsidR="00BF4F88" w:rsidRPr="00C44431">
        <w:t>along with</w:t>
      </w:r>
      <w:r w:rsidR="00BF4F88" w:rsidRPr="4E0EF921">
        <w:rPr>
          <w:i/>
          <w:iCs/>
        </w:rPr>
        <w:t xml:space="preserve"> </w:t>
      </w:r>
      <w:r w:rsidR="00BF4F88">
        <w:t xml:space="preserve">relevant previous experience from some of the PHOs’ staff and leaders. For those without in-house capability, the </w:t>
      </w:r>
      <w:r w:rsidR="00BF4F88" w:rsidRPr="00C454EF">
        <w:t>relia</w:t>
      </w:r>
      <w:r w:rsidR="00BF4F88">
        <w:t xml:space="preserve">bility of the data service </w:t>
      </w:r>
      <w:r w:rsidR="00BF4F88" w:rsidRPr="00C454EF">
        <w:t xml:space="preserve">provider for </w:t>
      </w:r>
      <w:r w:rsidR="00BF4F88">
        <w:t xml:space="preserve">enabling </w:t>
      </w:r>
      <w:r w:rsidR="00BF4F88" w:rsidRPr="4E0EF921">
        <w:rPr>
          <w:i/>
          <w:iCs/>
        </w:rPr>
        <w:t xml:space="preserve">“individual level to aggregated performance reports and incorporation of items like self-service BI, online dashboards, machine learning and data science.” </w:t>
      </w:r>
      <w:r w:rsidR="00BF4F88" w:rsidRPr="00DE4D3B">
        <w:t>serve</w:t>
      </w:r>
      <w:r w:rsidR="00970C0D">
        <w:t>d</w:t>
      </w:r>
      <w:r w:rsidR="00BF4F88" w:rsidRPr="00DE4D3B">
        <w:t xml:space="preserve"> as a</w:t>
      </w:r>
      <w:r w:rsidR="00CA5E1F">
        <w:t xml:space="preserve"> </w:t>
      </w:r>
      <w:proofErr w:type="spellStart"/>
      <w:r w:rsidR="00A15A51">
        <w:t>cause</w:t>
      </w:r>
      <w:r w:rsidR="00BF4F88" w:rsidRPr="00DE4D3B">
        <w:t>for</w:t>
      </w:r>
      <w:proofErr w:type="spellEnd"/>
      <w:r w:rsidR="00BF4F88" w:rsidRPr="00DE4D3B">
        <w:t xml:space="preserve"> confidence in this area.</w:t>
      </w:r>
      <w:r w:rsidR="00BF4F88" w:rsidRPr="00C454EF">
        <w:br/>
      </w:r>
      <w:r w:rsidR="00BF4F88" w:rsidRPr="00C454EF">
        <w:br/>
      </w:r>
      <w:r w:rsidR="00BF4F88">
        <w:rPr>
          <w:u w:val="single"/>
        </w:rPr>
        <w:t xml:space="preserve">Theme 3. </w:t>
      </w:r>
      <w:r w:rsidR="00BF4F88" w:rsidRPr="00C454EF">
        <w:rPr>
          <w:u w:val="single"/>
        </w:rPr>
        <w:t>Modern tool</w:t>
      </w:r>
      <w:r w:rsidR="00BF4F88">
        <w:rPr>
          <w:u w:val="single"/>
        </w:rPr>
        <w:t>(s) and in-house capability</w:t>
      </w:r>
      <w:r w:rsidR="00BF4F88" w:rsidRPr="00C454EF">
        <w:rPr>
          <w:u w:val="single"/>
        </w:rPr>
        <w:br/>
      </w:r>
      <w:r w:rsidR="00BF4F88">
        <w:t xml:space="preserve">For PHOs with the in-house capability, capacity and technologies to support their data analysis and decision making, having a data ware </w:t>
      </w:r>
      <w:r w:rsidR="00BF4F88" w:rsidRPr="00C454EF">
        <w:t xml:space="preserve">warehouse </w:t>
      </w:r>
      <w:r w:rsidR="00BF4F88">
        <w:t xml:space="preserve">allowed PHOs to have </w:t>
      </w:r>
      <w:r w:rsidR="00BF4F88" w:rsidRPr="00C454EF">
        <w:t xml:space="preserve">the </w:t>
      </w:r>
      <w:r w:rsidRPr="0093243E">
        <w:rPr>
          <w:noProof/>
          <w:u w:val="single"/>
        </w:rPr>
        <mc:AlternateContent>
          <mc:Choice Requires="wps">
            <w:drawing>
              <wp:anchor distT="45720" distB="45720" distL="114300" distR="114300" simplePos="0" relativeHeight="251658243" behindDoc="0" locked="0" layoutInCell="1" allowOverlap="1" wp14:anchorId="66363AFA" wp14:editId="4E6E16C4">
                <wp:simplePos x="0" y="0"/>
                <wp:positionH relativeFrom="margin">
                  <wp:posOffset>3734071</wp:posOffset>
                </wp:positionH>
                <wp:positionV relativeFrom="paragraph">
                  <wp:posOffset>1633661</wp:posOffset>
                </wp:positionV>
                <wp:extent cx="2360930" cy="1475105"/>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5105"/>
                        </a:xfrm>
                        <a:prstGeom prst="rect">
                          <a:avLst/>
                        </a:prstGeom>
                        <a:solidFill>
                          <a:srgbClr val="F6F4EC"/>
                        </a:solidFill>
                        <a:ln w="9525">
                          <a:noFill/>
                          <a:miter lim="800000"/>
                          <a:headEnd/>
                          <a:tailEnd/>
                        </a:ln>
                      </wps:spPr>
                      <wps:txbx>
                        <w:txbxContent>
                          <w:p w14:paraId="2A889266" w14:textId="77777777" w:rsidR="00BF4F88" w:rsidRPr="00E71344" w:rsidRDefault="00BF4F88" w:rsidP="00BF4F88">
                            <w:pPr>
                              <w:shd w:val="clear" w:color="auto" w:fill="F6F4EC"/>
                              <w:jc w:val="center"/>
                              <w:rPr>
                                <w:i/>
                                <w:iCs/>
                              </w:rPr>
                            </w:pPr>
                            <w:r>
                              <w:rPr>
                                <w:i/>
                                <w:iCs/>
                              </w:rPr>
                              <w:t xml:space="preserve">“[..]common </w:t>
                            </w:r>
                            <w:r w:rsidRPr="0092162E">
                              <w:rPr>
                                <w:i/>
                                <w:iCs/>
                              </w:rPr>
                              <w:t>PMS, standards</w:t>
                            </w:r>
                            <w:r>
                              <w:rPr>
                                <w:i/>
                                <w:iCs/>
                              </w:rPr>
                              <w:t>-</w:t>
                            </w:r>
                            <w:r w:rsidRPr="0092162E">
                              <w:rPr>
                                <w:i/>
                                <w:iCs/>
                              </w:rPr>
                              <w:t>based patient level data stored in primary level facts and dimensions.  Data is further processed to create secondary or tertiary facts and dimension</w:t>
                            </w:r>
                            <w:r>
                              <w:rPr>
                                <w:i/>
                                <w:iCs/>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363AFA" id="_x0000_s1032" type="#_x0000_t202" style="position:absolute;margin-left:294pt;margin-top:128.65pt;width:185.9pt;height:116.15pt;z-index:25165824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" fillcolor="#f6f4ec" stroked="f">
                <v:textbox>
                  <w:txbxContent>
                    <w:p w14:paraId="2A889266" w14:textId="77777777" w:rsidR="00BF4F88" w:rsidRPr="00E71344" w:rsidRDefault="00BF4F88" w:rsidP="00BF4F88">
                      <w:pPr>
                        <w:shd w:val="clear" w:color="auto" w:fill="F6F4EC"/>
                        <w:jc w:val="center"/>
                        <w:rPr>
                          <w:i/>
                          <w:iCs/>
                        </w:rPr>
                      </w:pPr>
                      <w:r>
                        <w:rPr>
                          <w:i/>
                          <w:iCs/>
                        </w:rPr>
                        <w:t xml:space="preserve">“[..]common </w:t>
                      </w:r>
                      <w:r w:rsidRPr="0092162E">
                        <w:rPr>
                          <w:i/>
                          <w:iCs/>
                        </w:rPr>
                        <w:t>PMS, standards</w:t>
                      </w:r>
                      <w:r>
                        <w:rPr>
                          <w:i/>
                          <w:iCs/>
                        </w:rPr>
                        <w:t>-</w:t>
                      </w:r>
                      <w:r w:rsidRPr="0092162E">
                        <w:rPr>
                          <w:i/>
                          <w:iCs/>
                        </w:rPr>
                        <w:t>based patient level data stored in primary level facts and dimensions.  Data is further processed to create secondary or tertiary facts and dimension</w:t>
                      </w:r>
                      <w:r>
                        <w:rPr>
                          <w:i/>
                          <w:iCs/>
                        </w:rPr>
                        <w:t>.”</w:t>
                      </w:r>
                    </w:p>
                  </w:txbxContent>
                </v:textbox>
                <w10:wrap type="square" anchorx="margin"/>
              </v:shape>
            </w:pict>
          </mc:Fallback>
        </mc:AlternateContent>
      </w:r>
      <w:r w:rsidR="00BF4F88" w:rsidRPr="00C454EF">
        <w:t>ability to rapidly analyse</w:t>
      </w:r>
      <w:r w:rsidR="00BF4F88">
        <w:t xml:space="preserve">, interrogate, and </w:t>
      </w:r>
      <w:r w:rsidR="00BF4F88" w:rsidRPr="00C454EF">
        <w:t>visualise</w:t>
      </w:r>
      <w:r w:rsidR="00BF4F88">
        <w:t xml:space="preserve"> </w:t>
      </w:r>
      <w:r w:rsidR="00BF4F88" w:rsidRPr="00C454EF">
        <w:t xml:space="preserve">data </w:t>
      </w:r>
      <w:r w:rsidR="00BF4F88">
        <w:t xml:space="preserve">to answer questions quickly efficiently and be able to </w:t>
      </w:r>
      <w:r w:rsidR="00BF4F88" w:rsidRPr="00C454EF">
        <w:t>feed</w:t>
      </w:r>
      <w:r w:rsidR="00BF4F88">
        <w:t xml:space="preserve"> these</w:t>
      </w:r>
      <w:r w:rsidR="00BF4F88" w:rsidRPr="00C454EF">
        <w:t xml:space="preserve"> back to end-users/stakeholders</w:t>
      </w:r>
      <w:r w:rsidR="00BF4F88">
        <w:t>. Da</w:t>
      </w:r>
      <w:r w:rsidR="00BF4F88" w:rsidRPr="00C454EF">
        <w:t xml:space="preserve">ta </w:t>
      </w:r>
      <w:r w:rsidR="00BF4F88">
        <w:t xml:space="preserve">is also </w:t>
      </w:r>
      <w:r w:rsidR="00BF4F88" w:rsidRPr="00C454EF">
        <w:t xml:space="preserve">processed once to provide common </w:t>
      </w:r>
      <w:r w:rsidR="00BF4F88">
        <w:t xml:space="preserve">standards-based data, providing </w:t>
      </w:r>
      <w:r w:rsidR="00BF4F88" w:rsidRPr="00C454EF">
        <w:t>a common measure for reporting across a range of stakeholders.</w:t>
      </w:r>
    </w:p>
    <w:p w14:paraId="574166BA" w14:textId="3D20000B" w:rsidR="00BF4F88" w:rsidRPr="00BF4F88" w:rsidRDefault="00D00894" w:rsidP="00723977">
      <w:pPr>
        <w:spacing w:line="360" w:lineRule="auto"/>
        <w:ind w:left="-22"/>
      </w:pPr>
      <w:r w:rsidRPr="0093243E">
        <w:rPr>
          <w:noProof/>
          <w:u w:val="single"/>
        </w:rPr>
        <w:lastRenderedPageBreak/>
        <mc:AlternateContent>
          <mc:Choice Requires="wps">
            <w:drawing>
              <wp:anchor distT="45720" distB="45720" distL="114300" distR="114300" simplePos="0" relativeHeight="251658244" behindDoc="0" locked="0" layoutInCell="1" allowOverlap="1" wp14:anchorId="07DA4F38" wp14:editId="706C4F64">
                <wp:simplePos x="0" y="0"/>
                <wp:positionH relativeFrom="margin">
                  <wp:posOffset>3752215</wp:posOffset>
                </wp:positionH>
                <wp:positionV relativeFrom="paragraph">
                  <wp:posOffset>299720</wp:posOffset>
                </wp:positionV>
                <wp:extent cx="2430780" cy="1656715"/>
                <wp:effectExtent l="0" t="0" r="7620" b="6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656715"/>
                        </a:xfrm>
                        <a:prstGeom prst="rect">
                          <a:avLst/>
                        </a:prstGeom>
                        <a:solidFill>
                          <a:srgbClr val="F6F4EC"/>
                        </a:solidFill>
                        <a:ln w="9525">
                          <a:noFill/>
                          <a:miter lim="800000"/>
                          <a:headEnd/>
                          <a:tailEnd/>
                        </a:ln>
                      </wps:spPr>
                      <wps:txbx>
                        <w:txbxContent>
                          <w:p w14:paraId="48C89B3E" w14:textId="406CC66A" w:rsidR="00BF4F88" w:rsidRPr="00E71344" w:rsidRDefault="00BF4F88" w:rsidP="00BF4F88">
                            <w:pPr>
                              <w:shd w:val="clear" w:color="auto" w:fill="F6F4EC"/>
                              <w:jc w:val="center"/>
                              <w:rPr>
                                <w:i/>
                                <w:iCs/>
                              </w:rPr>
                            </w:pPr>
                            <w:r w:rsidRPr="00B13B32">
                              <w:rPr>
                                <w:i/>
                                <w:iCs/>
                              </w:rPr>
                              <w:t>“Majority of the data that is required / needed is often requested to be current / latest but this generated at the end of monthly and distributed to our network such as practice registry.”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A4F38" id="_x0000_s1033" type="#_x0000_t202" style="position:absolute;left:0;text-align:left;margin-left:295.45pt;margin-top:23.6pt;width:191.4pt;height:130.4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" fillcolor="#f6f4ec" stroked="f">
                <v:textbox>
                  <w:txbxContent>
                    <w:p w14:paraId="48C89B3E" w14:textId="406CC66A" w:rsidR="00BF4F88" w:rsidRPr="00E71344" w:rsidRDefault="00BF4F88" w:rsidP="00BF4F88">
                      <w:pPr>
                        <w:shd w:val="clear" w:color="auto" w:fill="F6F4EC"/>
                        <w:jc w:val="center"/>
                        <w:rPr>
                          <w:i/>
                          <w:iCs/>
                        </w:rPr>
                      </w:pPr>
                      <w:r w:rsidRPr="00B13B32">
                        <w:rPr>
                          <w:i/>
                          <w:iCs/>
                        </w:rPr>
                        <w:t>“Majority of the data that is required / needed is often requested to be current / latest but this generated at the end of monthly and distributed to our network such as practice registry.”</w:t>
                      </w:r>
                    </w:p>
                  </w:txbxContent>
                </v:textbox>
                <w10:wrap type="square" anchorx="margin"/>
              </v:shape>
            </w:pict>
          </mc:Fallback>
        </mc:AlternateContent>
      </w:r>
      <w:r w:rsidR="00BF4F88" w:rsidRPr="00C454EF">
        <w:br/>
      </w:r>
      <w:r w:rsidR="00BF4F88">
        <w:rPr>
          <w:u w:val="single"/>
        </w:rPr>
        <w:t xml:space="preserve">Theme 4. </w:t>
      </w:r>
      <w:r w:rsidR="00BF4F88" w:rsidRPr="00C454EF">
        <w:rPr>
          <w:u w:val="single"/>
        </w:rPr>
        <w:t>Lack of capability, resources or expertise</w:t>
      </w:r>
      <w:r w:rsidR="00BF4F88">
        <w:rPr>
          <w:u w:val="single"/>
        </w:rPr>
        <w:t xml:space="preserve"> and data not timely enough</w:t>
      </w:r>
      <w:r w:rsidR="00BF4F88" w:rsidRPr="00C454EF">
        <w:br/>
      </w:r>
      <w:r w:rsidR="00BF4F88">
        <w:t xml:space="preserve">For PHOs who were less confident in this area, this is attributed to not having in-house capability, </w:t>
      </w:r>
      <w:r w:rsidR="00BF4F88" w:rsidRPr="00C454EF">
        <w:t xml:space="preserve">expertise, or time to </w:t>
      </w:r>
      <w:r w:rsidR="00BF4F88">
        <w:t xml:space="preserve">perform necessary </w:t>
      </w:r>
      <w:r w:rsidR="00BF4F88" w:rsidRPr="00C454EF">
        <w:t xml:space="preserve">data transformation </w:t>
      </w:r>
      <w:r w:rsidR="00BF4F88">
        <w:t xml:space="preserve">required for further data analysis.  </w:t>
      </w:r>
      <w:r w:rsidR="4DFDE5E5">
        <w:t xml:space="preserve">Note that some small and medium sized PHOs outsource their curation and analytical services to </w:t>
      </w:r>
      <w:proofErr w:type="spellStart"/>
      <w:r w:rsidR="4DFDE5E5">
        <w:t>Datacraft</w:t>
      </w:r>
      <w:proofErr w:type="spellEnd"/>
      <w:r w:rsidR="4DFDE5E5">
        <w:t xml:space="preserve"> wh</w:t>
      </w:r>
      <w:r w:rsidR="5763E731">
        <w:t>o can</w:t>
      </w:r>
      <w:r w:rsidR="4DFDE5E5">
        <w:t xml:space="preserve"> provide extraction, curation, warehousing</w:t>
      </w:r>
      <w:r w:rsidR="49F1AC64">
        <w:t xml:space="preserve">, </w:t>
      </w:r>
      <w:r w:rsidR="00470C0D">
        <w:t>analysis,</w:t>
      </w:r>
      <w:r w:rsidR="4DFDE5E5">
        <w:t xml:space="preserve"> and das</w:t>
      </w:r>
      <w:r w:rsidR="13F267D0">
        <w:t>hboard services.</w:t>
      </w:r>
    </w:p>
    <w:p w14:paraId="2438192D" w14:textId="7D7A7DC8" w:rsidR="007D0E08" w:rsidRPr="008110B9" w:rsidRDefault="007D0E08" w:rsidP="008110B9">
      <w:pPr>
        <w:pStyle w:val="Heading2"/>
        <w:numPr>
          <w:ilvl w:val="2"/>
          <w:numId w:val="8"/>
        </w:numPr>
      </w:pPr>
      <w:r w:rsidRPr="008110B9">
        <w:t xml:space="preserve"> </w:t>
      </w:r>
      <w:bookmarkStart w:id="23" w:name="_Toc112926893"/>
      <w:r w:rsidRPr="008110B9">
        <w:t>Data governance</w:t>
      </w:r>
      <w:bookmarkEnd w:id="23"/>
    </w:p>
    <w:p w14:paraId="22B72CD5" w14:textId="4B82F3C1" w:rsidR="003B5A0B" w:rsidRPr="00B13B32" w:rsidRDefault="003B5A0B" w:rsidP="00723977">
      <w:pPr>
        <w:spacing w:line="360" w:lineRule="auto"/>
        <w:rPr>
          <w:rFonts w:cstheme="minorHAnsi"/>
        </w:rPr>
      </w:pPr>
      <w:r w:rsidRPr="00B13B32">
        <w:rPr>
          <w:rFonts w:cstheme="minorHAnsi"/>
        </w:rPr>
        <w:t xml:space="preserve">Success in this area has revolved around the following themes for an average rating of </w:t>
      </w:r>
      <w:r w:rsidR="00771339">
        <w:rPr>
          <w:rFonts w:cstheme="minorHAnsi"/>
        </w:rPr>
        <w:t>76% (</w:t>
      </w:r>
      <w:r w:rsidRPr="00771339">
        <w:rPr>
          <w:rFonts w:cstheme="minorHAnsi"/>
        </w:rPr>
        <w:t>3.79</w:t>
      </w:r>
      <w:r w:rsidR="00771339">
        <w:rPr>
          <w:rFonts w:cstheme="minorHAnsi"/>
        </w:rPr>
        <w:t>)</w:t>
      </w:r>
      <w:r w:rsidRPr="00B13B32">
        <w:rPr>
          <w:rFonts w:cstheme="minorHAnsi"/>
        </w:rPr>
        <w:t xml:space="preserve"> across PHOs. </w:t>
      </w:r>
      <w:r>
        <w:rPr>
          <w:rFonts w:cstheme="minorHAnsi"/>
        </w:rPr>
        <w:t xml:space="preserve">Large PHOs have the highest relative self-rating at </w:t>
      </w:r>
      <w:r w:rsidR="00771339">
        <w:rPr>
          <w:rFonts w:cstheme="minorHAnsi"/>
        </w:rPr>
        <w:t>80% (</w:t>
      </w:r>
      <w:r>
        <w:rPr>
          <w:rFonts w:cstheme="minorHAnsi"/>
        </w:rPr>
        <w:t>4</w:t>
      </w:r>
      <w:r w:rsidR="007A2A4A">
        <w:rPr>
          <w:rFonts w:cstheme="minorHAnsi"/>
        </w:rPr>
        <w:t>.0</w:t>
      </w:r>
      <w:r w:rsidR="00771339">
        <w:rPr>
          <w:rFonts w:cstheme="minorHAnsi"/>
        </w:rPr>
        <w:t>)</w:t>
      </w:r>
      <w:r>
        <w:rPr>
          <w:rFonts w:cstheme="minorHAnsi"/>
        </w:rPr>
        <w:t xml:space="preserve"> with a difference of </w:t>
      </w:r>
      <w:r w:rsidR="006A546F">
        <w:rPr>
          <w:rFonts w:cstheme="minorHAnsi"/>
        </w:rPr>
        <w:t>7% (</w:t>
      </w:r>
      <w:r>
        <w:rPr>
          <w:rFonts w:cstheme="minorHAnsi"/>
        </w:rPr>
        <w:t>0.37 points</w:t>
      </w:r>
      <w:r w:rsidR="006A546F">
        <w:rPr>
          <w:rFonts w:cstheme="minorHAnsi"/>
        </w:rPr>
        <w:t>)</w:t>
      </w:r>
      <w:r>
        <w:rPr>
          <w:rFonts w:cstheme="minorHAnsi"/>
        </w:rPr>
        <w:t xml:space="preserve"> between medium sized PHOs. </w:t>
      </w:r>
    </w:p>
    <w:p w14:paraId="0A009E40" w14:textId="0B577B4C" w:rsidR="005F4C4D" w:rsidRPr="005F4C4D" w:rsidRDefault="005F4C4D" w:rsidP="005F4C4D">
      <w:pPr>
        <w:pStyle w:val="Caption"/>
        <w:keepNext/>
        <w:rPr>
          <w:b/>
          <w:bCs/>
          <w:i w:val="0"/>
          <w:iCs w:val="0"/>
          <w:sz w:val="22"/>
          <w:szCs w:val="22"/>
        </w:rPr>
      </w:pPr>
      <w:r w:rsidRPr="005F4C4D">
        <w:rPr>
          <w:b/>
          <w:bCs/>
          <w:i w:val="0"/>
          <w:iCs w:val="0"/>
          <w:sz w:val="22"/>
          <w:szCs w:val="22"/>
        </w:rPr>
        <w:t xml:space="preserve">Figure </w:t>
      </w:r>
      <w:r w:rsidRPr="005F4C4D">
        <w:rPr>
          <w:b/>
          <w:bCs/>
          <w:i w:val="0"/>
          <w:iCs w:val="0"/>
          <w:sz w:val="22"/>
          <w:szCs w:val="22"/>
        </w:rPr>
        <w:fldChar w:fldCharType="begin"/>
      </w:r>
      <w:r w:rsidRPr="005F4C4D">
        <w:rPr>
          <w:b/>
          <w:bCs/>
          <w:i w:val="0"/>
          <w:iCs w:val="0"/>
          <w:sz w:val="22"/>
          <w:szCs w:val="22"/>
        </w:rPr>
        <w:instrText xml:space="preserve"> SEQ Figure \* ARABIC </w:instrText>
      </w:r>
      <w:r w:rsidRPr="005F4C4D">
        <w:rPr>
          <w:b/>
          <w:bCs/>
          <w:i w:val="0"/>
          <w:iCs w:val="0"/>
          <w:sz w:val="22"/>
          <w:szCs w:val="22"/>
        </w:rPr>
        <w:fldChar w:fldCharType="separate"/>
      </w:r>
      <w:r w:rsidR="00B734B0">
        <w:rPr>
          <w:b/>
          <w:bCs/>
          <w:i w:val="0"/>
          <w:iCs w:val="0"/>
          <w:noProof/>
          <w:sz w:val="22"/>
          <w:szCs w:val="22"/>
        </w:rPr>
        <w:t>8</w:t>
      </w:r>
      <w:r w:rsidRPr="005F4C4D">
        <w:rPr>
          <w:b/>
          <w:bCs/>
          <w:i w:val="0"/>
          <w:iCs w:val="0"/>
          <w:sz w:val="22"/>
          <w:szCs w:val="22"/>
        </w:rPr>
        <w:fldChar w:fldCharType="end"/>
      </w:r>
      <w:r w:rsidRPr="005F4C4D">
        <w:rPr>
          <w:b/>
          <w:bCs/>
          <w:i w:val="0"/>
          <w:iCs w:val="0"/>
          <w:sz w:val="22"/>
          <w:szCs w:val="22"/>
        </w:rPr>
        <w:t xml:space="preserve"> - Word cloud for the rationale behind self-rating for data governance</w:t>
      </w:r>
    </w:p>
    <w:p w14:paraId="683FA544" w14:textId="77777777" w:rsidR="003B5A0B" w:rsidRDefault="003B5A0B" w:rsidP="00723977">
      <w:pPr>
        <w:keepNext/>
        <w:jc w:val="center"/>
      </w:pPr>
      <w:r>
        <w:rPr>
          <w:noProof/>
        </w:rPr>
        <w:drawing>
          <wp:inline distT="0" distB="0" distL="0" distR="0" wp14:anchorId="58EFFC51" wp14:editId="062EA8A4">
            <wp:extent cx="4562835" cy="3111335"/>
            <wp:effectExtent l="0" t="0" r="0" b="0"/>
            <wp:docPr id="21" name="Picture 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ap&#10;&#10;Description automatically generated"/>
                    <pic:cNvPicPr/>
                  </pic:nvPicPr>
                  <pic:blipFill rotWithShape="1">
                    <a:blip r:embed="rId27" cstate="print">
                      <a:extLst>
                        <a:ext uri="{28A0092B-C50C-407E-A947-70E740481C1C}">
                          <a14:useLocalDpi xmlns:a14="http://schemas.microsoft.com/office/drawing/2010/main" val="0"/>
                        </a:ext>
                      </a:extLst>
                    </a:blip>
                    <a:srcRect t="16071" b="15741"/>
                    <a:stretch/>
                  </pic:blipFill>
                  <pic:spPr bwMode="auto">
                    <a:xfrm>
                      <a:off x="0" y="0"/>
                      <a:ext cx="4593421" cy="3132191"/>
                    </a:xfrm>
                    <a:prstGeom prst="rect">
                      <a:avLst/>
                    </a:prstGeom>
                    <a:ln>
                      <a:noFill/>
                    </a:ln>
                    <a:extLst>
                      <a:ext uri="{53640926-AAD7-44D8-BBD7-CCE9431645EC}">
                        <a14:shadowObscured xmlns:a14="http://schemas.microsoft.com/office/drawing/2010/main"/>
                      </a:ext>
                    </a:extLst>
                  </pic:spPr>
                </pic:pic>
              </a:graphicData>
            </a:graphic>
          </wp:inline>
        </w:drawing>
      </w:r>
    </w:p>
    <w:p w14:paraId="55B950A0" w14:textId="77777777" w:rsidR="003B5A0B" w:rsidRPr="00AC5AC5" w:rsidRDefault="003B5A0B" w:rsidP="00723977"/>
    <w:p w14:paraId="4156E610" w14:textId="4C64C4E8" w:rsidR="003B5A0B" w:rsidRDefault="003B5A0B" w:rsidP="0055275B">
      <w:pPr>
        <w:spacing w:after="60" w:line="360" w:lineRule="auto"/>
        <w:rPr>
          <w:rFonts w:cstheme="minorHAnsi"/>
        </w:rPr>
      </w:pPr>
      <w:r>
        <w:rPr>
          <w:rFonts w:cstheme="minorHAnsi"/>
          <w:u w:val="single"/>
        </w:rPr>
        <w:t xml:space="preserve">Theme 1. </w:t>
      </w:r>
      <w:r w:rsidR="00260CDE">
        <w:rPr>
          <w:rFonts w:cstheme="minorHAnsi"/>
          <w:u w:val="single"/>
        </w:rPr>
        <w:t xml:space="preserve">Perceived </w:t>
      </w:r>
      <w:r w:rsidRPr="009D43FC">
        <w:rPr>
          <w:rFonts w:cstheme="minorHAnsi"/>
          <w:u w:val="single"/>
        </w:rPr>
        <w:t>“Good practices”</w:t>
      </w:r>
      <w:r>
        <w:rPr>
          <w:rFonts w:cstheme="minorHAnsi"/>
          <w:u w:val="single"/>
        </w:rPr>
        <w:t xml:space="preserve">, relevant expertise / previous experience </w:t>
      </w:r>
      <w:r w:rsidRPr="009D43FC">
        <w:rPr>
          <w:rFonts w:cstheme="minorHAnsi"/>
        </w:rPr>
        <w:br/>
      </w:r>
      <w:r>
        <w:rPr>
          <w:rFonts w:cstheme="minorHAnsi"/>
        </w:rPr>
        <w:t>The following phrases or statements rationalise the confidence PHOs maintain in this area:</w:t>
      </w:r>
    </w:p>
    <w:p w14:paraId="3DC4C8C8" w14:textId="77777777" w:rsidR="003B5A0B" w:rsidRPr="00FD7AE0" w:rsidRDefault="003B5A0B" w:rsidP="0055275B">
      <w:pPr>
        <w:pStyle w:val="ListParagraph"/>
        <w:numPr>
          <w:ilvl w:val="0"/>
          <w:numId w:val="16"/>
        </w:numPr>
        <w:spacing w:before="0" w:after="0" w:line="360" w:lineRule="auto"/>
        <w:ind w:left="426"/>
        <w:rPr>
          <w:i/>
          <w:iCs/>
        </w:rPr>
      </w:pPr>
      <w:r w:rsidRPr="00FD7AE0">
        <w:rPr>
          <w:rFonts w:cstheme="minorHAnsi"/>
          <w:i/>
          <w:iCs/>
        </w:rPr>
        <w:t>“robust data governance policy”</w:t>
      </w:r>
    </w:p>
    <w:p w14:paraId="415779BF" w14:textId="682DB239" w:rsidR="003B5A0B" w:rsidRPr="00FD7AE0" w:rsidRDefault="003B5A0B" w:rsidP="0055275B">
      <w:pPr>
        <w:pStyle w:val="ListParagraph"/>
        <w:numPr>
          <w:ilvl w:val="0"/>
          <w:numId w:val="16"/>
        </w:numPr>
        <w:spacing w:before="0" w:after="0" w:line="360" w:lineRule="auto"/>
        <w:ind w:left="426"/>
        <w:rPr>
          <w:i/>
          <w:iCs/>
        </w:rPr>
      </w:pPr>
      <w:r w:rsidRPr="16364F90">
        <w:rPr>
          <w:i/>
        </w:rPr>
        <w:lastRenderedPageBreak/>
        <w:t>“</w:t>
      </w:r>
      <w:r w:rsidR="00513275">
        <w:rPr>
          <w:i/>
        </w:rPr>
        <w:t>e</w:t>
      </w:r>
      <w:r w:rsidRPr="16364F90">
        <w:rPr>
          <w:i/>
        </w:rPr>
        <w:t xml:space="preserve">xisting Clinical Governance, setting up Data Governance Group (covers Māori Data Sovereignty)” , “[..] Clear </w:t>
      </w:r>
      <w:r w:rsidRPr="16364F90">
        <w:rPr>
          <w:i/>
          <w:iCs/>
        </w:rPr>
        <w:t>guidelines</w:t>
      </w:r>
      <w:r w:rsidRPr="16364F90">
        <w:rPr>
          <w:i/>
        </w:rPr>
        <w:t xml:space="preserve"> from Māori representatives, clinical directorate and leading governance providers are followed and continuously reviewed</w:t>
      </w:r>
      <w:r w:rsidR="0040152A">
        <w:rPr>
          <w:i/>
        </w:rPr>
        <w:t>”</w:t>
      </w:r>
    </w:p>
    <w:p w14:paraId="53E66D1A" w14:textId="77777777" w:rsidR="003B5A0B" w:rsidRPr="00FD7AE0" w:rsidRDefault="003B5A0B" w:rsidP="0055275B">
      <w:pPr>
        <w:pStyle w:val="ListParagraph"/>
        <w:numPr>
          <w:ilvl w:val="0"/>
          <w:numId w:val="16"/>
        </w:numPr>
        <w:spacing w:before="0" w:after="0" w:line="360" w:lineRule="auto"/>
        <w:ind w:left="426"/>
        <w:rPr>
          <w:i/>
          <w:iCs/>
        </w:rPr>
      </w:pPr>
      <w:r w:rsidRPr="00FD7AE0">
        <w:rPr>
          <w:rFonts w:cstheme="minorHAnsi"/>
          <w:i/>
          <w:iCs/>
        </w:rPr>
        <w:t>“well-documented data governance framework that is used for all data requests”, “good approvals in place, still work to formalize some informal processes”</w:t>
      </w:r>
    </w:p>
    <w:p w14:paraId="49F45AAF" w14:textId="5B36711A" w:rsidR="003B5A0B" w:rsidRPr="00D22948" w:rsidRDefault="003B5A0B" w:rsidP="0055275B">
      <w:pPr>
        <w:pStyle w:val="ListParagraph"/>
        <w:numPr>
          <w:ilvl w:val="0"/>
          <w:numId w:val="16"/>
        </w:numPr>
        <w:spacing w:before="0" w:after="0" w:line="360" w:lineRule="auto"/>
        <w:ind w:left="426"/>
        <w:rPr>
          <w:i/>
        </w:rPr>
      </w:pPr>
      <w:r w:rsidRPr="00FD7AE0">
        <w:rPr>
          <w:i/>
        </w:rPr>
        <w:t>“..strong controls around data collection and storage”</w:t>
      </w:r>
      <w:r w:rsidRPr="00B12061">
        <w:t xml:space="preserve"> </w:t>
      </w:r>
      <w:r w:rsidRPr="618AF99D">
        <w:t xml:space="preserve">while </w:t>
      </w:r>
      <w:r w:rsidRPr="00B12061">
        <w:t xml:space="preserve">enabling users the ability to request and access </w:t>
      </w:r>
      <w:r w:rsidR="4F81CC34">
        <w:t>data,</w:t>
      </w:r>
      <w:r w:rsidRPr="618AF99D">
        <w:t xml:space="preserve"> having </w:t>
      </w:r>
      <w:r w:rsidRPr="00FD7AE0">
        <w:rPr>
          <w:i/>
        </w:rPr>
        <w:t xml:space="preserve">“checks and balances in place” </w:t>
      </w:r>
      <w:r w:rsidRPr="00FD7AE0">
        <w:t xml:space="preserve">and </w:t>
      </w:r>
      <w:r w:rsidRPr="618AF99D">
        <w:t xml:space="preserve">having a </w:t>
      </w:r>
      <w:r w:rsidRPr="00FD7AE0">
        <w:rPr>
          <w:i/>
        </w:rPr>
        <w:t>“quality compliance system”</w:t>
      </w:r>
      <w:r w:rsidRPr="00FD7AE0">
        <w:t xml:space="preserve"> </w:t>
      </w:r>
      <w:r w:rsidRPr="618AF99D">
        <w:t xml:space="preserve">where </w:t>
      </w:r>
      <w:r w:rsidRPr="00097AD1">
        <w:rPr>
          <w:i/>
        </w:rPr>
        <w:t>“access is granted only as appropriate for the user's role”</w:t>
      </w:r>
    </w:p>
    <w:p w14:paraId="3E47B60E" w14:textId="0E47D4F1" w:rsidR="003B5A0B" w:rsidRPr="00FD7AE0" w:rsidRDefault="00341899" w:rsidP="0055275B">
      <w:pPr>
        <w:pStyle w:val="ListParagraph"/>
        <w:numPr>
          <w:ilvl w:val="0"/>
          <w:numId w:val="16"/>
        </w:numPr>
        <w:spacing w:before="0" w:after="0" w:line="360" w:lineRule="auto"/>
        <w:ind w:left="426"/>
      </w:pPr>
      <w:r>
        <w:t>t</w:t>
      </w:r>
      <w:r w:rsidR="003B5A0B" w:rsidRPr="15AC2002">
        <w:t xml:space="preserve">here is an established feedback loop with practices, consisting of a </w:t>
      </w:r>
      <w:r w:rsidR="003B5A0B" w:rsidRPr="15AC2002">
        <w:rPr>
          <w:i/>
        </w:rPr>
        <w:t>“close knit data group internally consisting of 1 data analyst (who sits on custodian) and one clinical director (who sits on the stewardship)”</w:t>
      </w:r>
      <w:r w:rsidR="003B5A0B" w:rsidRPr="15AC2002">
        <w:t xml:space="preserve"> </w:t>
      </w:r>
    </w:p>
    <w:p w14:paraId="601FFFB1" w14:textId="74C0CA4F" w:rsidR="003B5A0B" w:rsidRPr="00FD7AE0" w:rsidRDefault="003B5A0B" w:rsidP="0055275B">
      <w:pPr>
        <w:pStyle w:val="ListParagraph"/>
        <w:numPr>
          <w:ilvl w:val="0"/>
          <w:numId w:val="16"/>
        </w:numPr>
        <w:spacing w:before="0" w:after="0" w:line="360" w:lineRule="auto"/>
        <w:ind w:left="426"/>
        <w:rPr>
          <w:i/>
        </w:rPr>
      </w:pPr>
      <w:r w:rsidRPr="00FD7AE0">
        <w:rPr>
          <w:rFonts w:cstheme="minorHAnsi"/>
          <w:i/>
          <w:iCs/>
        </w:rPr>
        <w:t>“end-to-end understanding of data mapping and flow</w:t>
      </w:r>
      <w:r>
        <w:rPr>
          <w:rFonts w:cstheme="minorHAnsi"/>
          <w:i/>
          <w:iCs/>
        </w:rPr>
        <w:t>”</w:t>
      </w:r>
    </w:p>
    <w:p w14:paraId="46A10384" w14:textId="231E31B6" w:rsidR="003B5A0B" w:rsidRPr="002C36BC" w:rsidRDefault="003B5A0B" w:rsidP="0055275B">
      <w:pPr>
        <w:pStyle w:val="ListParagraph"/>
        <w:numPr>
          <w:ilvl w:val="0"/>
          <w:numId w:val="16"/>
        </w:numPr>
        <w:spacing w:before="0" w:after="0" w:line="360" w:lineRule="auto"/>
        <w:ind w:left="426"/>
        <w:rPr>
          <w:i/>
        </w:rPr>
      </w:pPr>
      <w:r w:rsidRPr="00FD7AE0">
        <w:rPr>
          <w:rFonts w:cstheme="minorHAnsi"/>
          <w:i/>
          <w:iCs/>
        </w:rPr>
        <w:t>“</w:t>
      </w:r>
      <w:r w:rsidR="00513275">
        <w:rPr>
          <w:rFonts w:cstheme="minorHAnsi"/>
          <w:i/>
          <w:iCs/>
        </w:rPr>
        <w:t>e</w:t>
      </w:r>
      <w:r w:rsidRPr="00FD7AE0">
        <w:rPr>
          <w:rFonts w:cstheme="minorHAnsi"/>
          <w:i/>
          <w:iCs/>
        </w:rPr>
        <w:t>xperience integrating with a cloud environment and external data sources”</w:t>
      </w:r>
      <w:r>
        <w:rPr>
          <w:rFonts w:cstheme="minorHAnsi"/>
          <w:i/>
          <w:iCs/>
        </w:rPr>
        <w:t xml:space="preserve">, or </w:t>
      </w:r>
      <w:r w:rsidRPr="00FD7AE0">
        <w:rPr>
          <w:rFonts w:cstheme="minorHAnsi"/>
          <w:i/>
          <w:iCs/>
        </w:rPr>
        <w:t>“expertise in this area from our Chief Information Officer”</w:t>
      </w:r>
    </w:p>
    <w:p w14:paraId="2A10AD1B" w14:textId="0E46268A" w:rsidR="003B5A0B" w:rsidRPr="00B81914" w:rsidRDefault="00341899" w:rsidP="0055275B">
      <w:pPr>
        <w:pStyle w:val="ListParagraph"/>
        <w:numPr>
          <w:ilvl w:val="0"/>
          <w:numId w:val="16"/>
        </w:numPr>
        <w:spacing w:before="0" w:after="0" w:line="360" w:lineRule="auto"/>
        <w:ind w:left="426"/>
      </w:pPr>
      <w:r w:rsidRPr="0F09DB6A">
        <w:t>c</w:t>
      </w:r>
      <w:r w:rsidR="003B5A0B" w:rsidRPr="0F09DB6A">
        <w:t xml:space="preserve">onfidence in data governance was also described in terms of security practices, including </w:t>
      </w:r>
      <w:r w:rsidR="003B5A0B" w:rsidRPr="0F09DB6A">
        <w:rPr>
          <w:i/>
        </w:rPr>
        <w:t>“data controlled by one key person</w:t>
      </w:r>
      <w:r w:rsidR="001119D1" w:rsidRPr="0F09DB6A">
        <w:rPr>
          <w:i/>
        </w:rPr>
        <w:t>.</w:t>
      </w:r>
      <w:r w:rsidR="003B5A0B" w:rsidRPr="0F09DB6A">
        <w:rPr>
          <w:i/>
        </w:rPr>
        <w:t>”</w:t>
      </w:r>
      <w:r w:rsidR="003B5A0B">
        <w:br/>
      </w:r>
    </w:p>
    <w:p w14:paraId="185BEB44" w14:textId="140E3343" w:rsidR="006A546F" w:rsidRDefault="003B5A0B" w:rsidP="00723977">
      <w:pPr>
        <w:spacing w:line="360" w:lineRule="auto"/>
        <w:ind w:left="-142"/>
        <w:rPr>
          <w:rFonts w:cstheme="minorHAnsi"/>
          <w:i/>
          <w:iCs/>
        </w:rPr>
      </w:pPr>
      <w:r w:rsidRPr="00B81914">
        <w:rPr>
          <w:rFonts w:cstheme="minorHAnsi"/>
          <w:u w:val="single"/>
        </w:rPr>
        <w:t>Theme 2. Lack of resources, expertise, or best practice knowledge</w:t>
      </w:r>
      <w:r w:rsidRPr="00B81914">
        <w:rPr>
          <w:rFonts w:cstheme="minorHAnsi"/>
        </w:rPr>
        <w:br/>
        <w:t>Where PHOs do not have in-house capability or a dedicated analytics team, the following phrases summarise the rationale for having reduced confidence in this area:</w:t>
      </w:r>
    </w:p>
    <w:p w14:paraId="55B60D94" w14:textId="3CE034A9" w:rsidR="005939ED" w:rsidRPr="005939ED" w:rsidRDefault="003B5A0B" w:rsidP="00047F01">
      <w:pPr>
        <w:pStyle w:val="ListParagraph"/>
        <w:numPr>
          <w:ilvl w:val="0"/>
          <w:numId w:val="35"/>
        </w:numPr>
        <w:spacing w:line="360" w:lineRule="auto"/>
        <w:ind w:left="426"/>
        <w:rPr>
          <w:i/>
        </w:rPr>
      </w:pPr>
      <w:r w:rsidRPr="0E18FFF7">
        <w:rPr>
          <w:i/>
        </w:rPr>
        <w:t>“[PHO] does not have all the sophisticated tools in house, but the Ministry could support the acquisition and access to these tools as well as providing ongoing training on the best practice.”</w:t>
      </w:r>
    </w:p>
    <w:p w14:paraId="34AED2A7" w14:textId="3438C5D9" w:rsidR="005939ED" w:rsidRPr="005939ED" w:rsidRDefault="003B5A0B" w:rsidP="0055275B">
      <w:pPr>
        <w:pStyle w:val="ListParagraph"/>
        <w:numPr>
          <w:ilvl w:val="0"/>
          <w:numId w:val="35"/>
        </w:numPr>
        <w:spacing w:line="360" w:lineRule="auto"/>
        <w:ind w:left="426"/>
        <w:rPr>
          <w:i/>
        </w:rPr>
      </w:pPr>
      <w:r w:rsidRPr="656F81DC">
        <w:rPr>
          <w:i/>
        </w:rPr>
        <w:t>“We believe we have reasonable processes in place, but we do not believe we have adopted best practice data governance.”</w:t>
      </w:r>
    </w:p>
    <w:p w14:paraId="67A43CA3" w14:textId="188B8E56" w:rsidR="003B5A0B" w:rsidRPr="003B5A0B" w:rsidRDefault="003B5A0B" w:rsidP="0055275B">
      <w:pPr>
        <w:pStyle w:val="ListParagraph"/>
        <w:numPr>
          <w:ilvl w:val="0"/>
          <w:numId w:val="35"/>
        </w:numPr>
        <w:spacing w:line="360" w:lineRule="auto"/>
        <w:ind w:left="426"/>
      </w:pPr>
      <w:r w:rsidRPr="005939ED">
        <w:rPr>
          <w:rFonts w:cstheme="minorHAnsi"/>
          <w:i/>
          <w:iCs/>
        </w:rPr>
        <w:t>“We battle to get local governance across the line.”</w:t>
      </w:r>
      <w:r w:rsidRPr="005939ED">
        <w:rPr>
          <w:rFonts w:cstheme="minorHAnsi"/>
        </w:rPr>
        <w:br/>
      </w:r>
    </w:p>
    <w:p w14:paraId="7FCA6B36" w14:textId="7D7A7DC8" w:rsidR="00581891" w:rsidRDefault="007D0E08" w:rsidP="008110B9">
      <w:pPr>
        <w:pStyle w:val="Heading2"/>
        <w:numPr>
          <w:ilvl w:val="1"/>
          <w:numId w:val="8"/>
        </w:numPr>
      </w:pPr>
      <w:bookmarkStart w:id="24" w:name="_Toc112926894"/>
      <w:r>
        <w:t>Assessment of relevant documents supplie</w:t>
      </w:r>
      <w:r w:rsidR="00581891">
        <w:t>d</w:t>
      </w:r>
      <w:bookmarkEnd w:id="24"/>
    </w:p>
    <w:p w14:paraId="307DEA4F" w14:textId="466A0736" w:rsidR="001547AE" w:rsidRPr="00E65246" w:rsidRDefault="001547AE" w:rsidP="001547AE">
      <w:pPr>
        <w:spacing w:line="360" w:lineRule="auto"/>
      </w:pPr>
      <w:r w:rsidRPr="16364F90">
        <w:t xml:space="preserve">The current state survey also requested for the below documents from PHOs where available to help the programme team understand background context and work already </w:t>
      </w:r>
      <w:r w:rsidRPr="16364F90">
        <w:lastRenderedPageBreak/>
        <w:t>undertaken in this area</w:t>
      </w:r>
      <w:r w:rsidRPr="001547AE">
        <w:t>. Documents across 14 PHOs have been received and results from further analysis based on these documents will be shared when completed.</w:t>
      </w:r>
    </w:p>
    <w:p w14:paraId="699293F7" w14:textId="64695136" w:rsidR="001547AE" w:rsidRPr="00C454EF" w:rsidRDefault="00994BF8" w:rsidP="0055275B">
      <w:pPr>
        <w:pStyle w:val="ListParagraph"/>
        <w:numPr>
          <w:ilvl w:val="0"/>
          <w:numId w:val="17"/>
        </w:numPr>
        <w:spacing w:before="0" w:after="0" w:line="360" w:lineRule="auto"/>
        <w:ind w:left="426"/>
        <w:rPr>
          <w:rFonts w:cstheme="minorHAnsi"/>
        </w:rPr>
      </w:pPr>
      <w:r>
        <w:rPr>
          <w:rFonts w:cstheme="minorHAnsi"/>
        </w:rPr>
        <w:t>e</w:t>
      </w:r>
      <w:r w:rsidR="001547AE" w:rsidRPr="00C454EF">
        <w:rPr>
          <w:rFonts w:cstheme="minorHAnsi"/>
        </w:rPr>
        <w:t xml:space="preserve">nrolment, consent, </w:t>
      </w:r>
      <w:r w:rsidR="001547AE">
        <w:rPr>
          <w:rFonts w:cstheme="minorHAnsi"/>
        </w:rPr>
        <w:t>Privacy Impact Assessments (</w:t>
      </w:r>
      <w:r w:rsidR="001547AE" w:rsidRPr="00C454EF">
        <w:rPr>
          <w:rFonts w:cstheme="minorHAnsi"/>
        </w:rPr>
        <w:t>PIA</w:t>
      </w:r>
      <w:r w:rsidR="001547AE">
        <w:rPr>
          <w:rFonts w:cstheme="minorHAnsi"/>
        </w:rPr>
        <w:t>)</w:t>
      </w:r>
      <w:r w:rsidR="001547AE" w:rsidRPr="00C454EF">
        <w:rPr>
          <w:rFonts w:cstheme="minorHAnsi"/>
        </w:rPr>
        <w:t>, security and governance</w:t>
      </w:r>
    </w:p>
    <w:p w14:paraId="37435E92" w14:textId="375D6AAC" w:rsidR="001547AE" w:rsidRDefault="00994BF8" w:rsidP="0055275B">
      <w:pPr>
        <w:pStyle w:val="ListParagraph"/>
        <w:numPr>
          <w:ilvl w:val="0"/>
          <w:numId w:val="17"/>
        </w:numPr>
        <w:spacing w:before="0" w:after="0" w:line="360" w:lineRule="auto"/>
        <w:ind w:left="426"/>
        <w:rPr>
          <w:rFonts w:cstheme="minorHAnsi"/>
        </w:rPr>
      </w:pPr>
      <w:r>
        <w:rPr>
          <w:rFonts w:cstheme="minorHAnsi"/>
        </w:rPr>
        <w:t>d</w:t>
      </w:r>
      <w:r w:rsidR="001547AE" w:rsidRPr="00C454EF">
        <w:rPr>
          <w:rFonts w:cstheme="minorHAnsi"/>
        </w:rPr>
        <w:t>ata collection purpose</w:t>
      </w:r>
      <w:r w:rsidR="001547AE">
        <w:rPr>
          <w:rFonts w:cstheme="minorHAnsi"/>
        </w:rPr>
        <w:t>(s)</w:t>
      </w:r>
      <w:r w:rsidR="001547AE" w:rsidRPr="00C454EF">
        <w:rPr>
          <w:rFonts w:cstheme="minorHAnsi"/>
        </w:rPr>
        <w:t xml:space="preserve"> and data sharing</w:t>
      </w:r>
      <w:r w:rsidR="001547AE">
        <w:rPr>
          <w:rFonts w:cstheme="minorHAnsi"/>
        </w:rPr>
        <w:t xml:space="preserve"> agreements</w:t>
      </w:r>
    </w:p>
    <w:p w14:paraId="2E8FD9D6" w14:textId="15D20B19" w:rsidR="001547AE" w:rsidRPr="00C454EF" w:rsidRDefault="00994BF8" w:rsidP="0055275B">
      <w:pPr>
        <w:pStyle w:val="ListParagraph"/>
        <w:numPr>
          <w:ilvl w:val="0"/>
          <w:numId w:val="17"/>
        </w:numPr>
        <w:spacing w:before="0" w:after="0" w:line="360" w:lineRule="auto"/>
        <w:ind w:left="426"/>
        <w:rPr>
          <w:rFonts w:cstheme="minorHAnsi"/>
        </w:rPr>
      </w:pPr>
      <w:r>
        <w:rPr>
          <w:rFonts w:cstheme="minorHAnsi"/>
        </w:rPr>
        <w:t>d</w:t>
      </w:r>
      <w:r w:rsidR="001547AE">
        <w:rPr>
          <w:rFonts w:cstheme="minorHAnsi"/>
        </w:rPr>
        <w:t>ata schemas</w:t>
      </w:r>
    </w:p>
    <w:p w14:paraId="5FA4B591" w14:textId="360083EB" w:rsidR="001547AE" w:rsidRPr="006F7A7B" w:rsidRDefault="00994BF8" w:rsidP="0055275B">
      <w:pPr>
        <w:pStyle w:val="ListParagraph"/>
        <w:numPr>
          <w:ilvl w:val="0"/>
          <w:numId w:val="17"/>
        </w:numPr>
        <w:spacing w:before="0" w:after="0" w:line="360" w:lineRule="auto"/>
        <w:ind w:left="426"/>
      </w:pPr>
      <w:r>
        <w:t>b</w:t>
      </w:r>
      <w:r w:rsidR="001547AE" w:rsidRPr="19395B3C">
        <w:t>est examples of population health analysis/reports</w:t>
      </w:r>
    </w:p>
    <w:p w14:paraId="4CD658D0" w14:textId="4CD18CF0" w:rsidR="001547AE" w:rsidRPr="006F7A7B" w:rsidRDefault="00994BF8" w:rsidP="0055275B">
      <w:pPr>
        <w:pStyle w:val="ListParagraph"/>
        <w:numPr>
          <w:ilvl w:val="0"/>
          <w:numId w:val="17"/>
        </w:numPr>
        <w:spacing w:before="0" w:after="0" w:line="360" w:lineRule="auto"/>
        <w:ind w:left="426"/>
      </w:pPr>
      <w:r>
        <w:t>a</w:t>
      </w:r>
      <w:r w:rsidR="001547AE" w:rsidRPr="19395B3C">
        <w:t>ny other relevant documentation.</w:t>
      </w:r>
    </w:p>
    <w:p w14:paraId="6B81A755" w14:textId="6CA37AE1" w:rsidR="004220BC" w:rsidRDefault="00581891" w:rsidP="008110B9">
      <w:pPr>
        <w:pStyle w:val="Heading2"/>
        <w:numPr>
          <w:ilvl w:val="1"/>
          <w:numId w:val="8"/>
        </w:numPr>
      </w:pPr>
      <w:bookmarkStart w:id="25" w:name="_Toc112926895"/>
      <w:r>
        <w:t xml:space="preserve">Summary of gap(s) in current </w:t>
      </w:r>
      <w:r w:rsidR="7BB87F3D">
        <w:t>approaches</w:t>
      </w:r>
      <w:r>
        <w:t xml:space="preserve"> and barriers to succes</w:t>
      </w:r>
      <w:r w:rsidR="004220BC">
        <w:t>s</w:t>
      </w:r>
      <w:bookmarkEnd w:id="25"/>
    </w:p>
    <w:p w14:paraId="798B9BD3" w14:textId="6AE90758" w:rsidR="00D96401" w:rsidRDefault="00D96401" w:rsidP="00723977">
      <w:pPr>
        <w:pStyle w:val="ListParagraph"/>
        <w:spacing w:line="360" w:lineRule="auto"/>
        <w:ind w:left="0"/>
      </w:pPr>
      <w:r w:rsidRPr="00230397">
        <w:t xml:space="preserve">Figure </w:t>
      </w:r>
      <w:r w:rsidR="00230397" w:rsidRPr="00230397">
        <w:t>9</w:t>
      </w:r>
      <w:r w:rsidRPr="1A98968B">
        <w:t xml:space="preserve"> summarises the various themes that PHOs have identified across survey results or engagements held as the barriers to the success of this program. Themes are overlaid across process sub-domains within the larger governance and management domains based on the COBIT 5 Processes for Governance of Enterprise IT reference model</w:t>
      </w:r>
      <w:r w:rsidRPr="1A98968B">
        <w:rPr>
          <w:rStyle w:val="FootnoteReference"/>
        </w:rPr>
        <w:footnoteReference w:id="13"/>
      </w:r>
      <w:r w:rsidRPr="1A98968B">
        <w:t>.</w:t>
      </w:r>
    </w:p>
    <w:p w14:paraId="5D1EA7DB" w14:textId="7D7A7DC8" w:rsidR="005A6D73" w:rsidRDefault="005A6D73" w:rsidP="008110B9">
      <w:pPr>
        <w:pStyle w:val="Heading2"/>
        <w:numPr>
          <w:ilvl w:val="2"/>
          <w:numId w:val="8"/>
        </w:numPr>
      </w:pPr>
      <w:r>
        <w:t xml:space="preserve"> </w:t>
      </w:r>
      <w:bookmarkStart w:id="26" w:name="_Toc112926896"/>
      <w:r>
        <w:t>Governance</w:t>
      </w:r>
      <w:bookmarkEnd w:id="26"/>
    </w:p>
    <w:p w14:paraId="770AEEF7" w14:textId="4C77751B" w:rsidR="00B32AC1" w:rsidRDefault="005A6D73" w:rsidP="00B32AC1">
      <w:pPr>
        <w:spacing w:after="0" w:line="360" w:lineRule="auto"/>
      </w:pPr>
      <w:r>
        <w:t xml:space="preserve">The relative reduced confidence in self-ratings in this area reported in the ‘Self-assessment </w:t>
      </w:r>
      <w:r w:rsidRPr="00C53B6F">
        <w:t xml:space="preserve">of data management </w:t>
      </w:r>
      <w:r>
        <w:t>capabilities’ section are reflected in some comments that reported a l</w:t>
      </w:r>
      <w:r w:rsidRPr="00C454EF">
        <w:t xml:space="preserve">ack of data governance framework or controls </w:t>
      </w:r>
      <w:r>
        <w:t xml:space="preserve">especially with respect to </w:t>
      </w:r>
      <w:r w:rsidRPr="00C454EF">
        <w:t>data sharing</w:t>
      </w:r>
      <w:r>
        <w:t xml:space="preserve"> as one of the primary barriers to the success of the primary health dataset program. It was also suggested for programmes to </w:t>
      </w:r>
      <w:r w:rsidRPr="00852988">
        <w:rPr>
          <w:i/>
          <w:iCs/>
        </w:rPr>
        <w:t xml:space="preserve">“Integrate </w:t>
      </w:r>
      <w:r>
        <w:rPr>
          <w:i/>
          <w:iCs/>
        </w:rPr>
        <w:t xml:space="preserve">[..] </w:t>
      </w:r>
      <w:r w:rsidRPr="00852988">
        <w:rPr>
          <w:i/>
          <w:iCs/>
        </w:rPr>
        <w:t>where possible to avoid said rework and pool the talent. Should be primary care lead”</w:t>
      </w:r>
      <w:r>
        <w:rPr>
          <w:i/>
          <w:iCs/>
        </w:rPr>
        <w:t>.</w:t>
      </w:r>
    </w:p>
    <w:p w14:paraId="18B95862" w14:textId="7D7A7DC8" w:rsidR="00B32AC1" w:rsidRDefault="00B32AC1" w:rsidP="008110B9">
      <w:pPr>
        <w:pStyle w:val="Heading2"/>
        <w:numPr>
          <w:ilvl w:val="2"/>
          <w:numId w:val="8"/>
        </w:numPr>
      </w:pPr>
      <w:r>
        <w:t xml:space="preserve"> </w:t>
      </w:r>
      <w:bookmarkStart w:id="27" w:name="_Toc112926897"/>
      <w:r>
        <w:t>Insufficient funding</w:t>
      </w:r>
      <w:bookmarkEnd w:id="27"/>
    </w:p>
    <w:p w14:paraId="19805935" w14:textId="53377979" w:rsidR="00B32AC1" w:rsidRPr="00C454EF" w:rsidRDefault="6F1EBB47" w:rsidP="00B32AC1">
      <w:pPr>
        <w:spacing w:line="360" w:lineRule="auto"/>
      </w:pPr>
      <w:r>
        <w:t>F</w:t>
      </w:r>
      <w:r w:rsidR="00B32AC1">
        <w:t>unding issues as a barrier to the success of this program</w:t>
      </w:r>
      <w:r w:rsidR="007E7FD6">
        <w:t>me</w:t>
      </w:r>
      <w:r w:rsidR="00B32AC1">
        <w:t xml:space="preserve"> were certainly pronounced and reported through not just the survey results but also through the engagements held. Like the findings stated in the </w:t>
      </w:r>
      <w:r w:rsidR="00D53513">
        <w:t>Review</w:t>
      </w:r>
      <w:r w:rsidR="00B32AC1">
        <w:rPr>
          <w:rStyle w:val="FootnoteReference"/>
        </w:rPr>
        <w:footnoteReference w:id="14"/>
      </w:r>
      <w:r w:rsidR="00B32AC1">
        <w:t xml:space="preserve">, PHOs report that </w:t>
      </w:r>
      <w:r w:rsidR="00B32AC1" w:rsidRPr="00AB7BDB">
        <w:rPr>
          <w:i/>
          <w:iCs/>
        </w:rPr>
        <w:t xml:space="preserve">“Funding for secondary care IT </w:t>
      </w:r>
      <w:r w:rsidR="00B32AC1" w:rsidRPr="00AB7BDB">
        <w:rPr>
          <w:i/>
          <w:iCs/>
        </w:rPr>
        <w:lastRenderedPageBreak/>
        <w:t>systems vs primary care IT systems is grossly disproportionate.”</w:t>
      </w:r>
      <w:r w:rsidR="00B32AC1">
        <w:t xml:space="preserve">. </w:t>
      </w:r>
      <w:r w:rsidR="00B32AC1" w:rsidRPr="00AB7BDB">
        <w:rPr>
          <w:i/>
          <w:iCs/>
        </w:rPr>
        <w:t>“Infrastructure investment to support data collection, curation and usage is not specifically funded for primary care, and at a PHO level relies on a critical mass of clinical service and other contracts to sustain.”</w:t>
      </w:r>
      <w:r w:rsidR="00B32AC1">
        <w:t xml:space="preserve">. </w:t>
      </w:r>
      <w:r w:rsidR="00B32AC1" w:rsidRPr="0078671B">
        <w:rPr>
          <w:i/>
          <w:iCs/>
        </w:rPr>
        <w:t xml:space="preserve">“At the same times we are routinely </w:t>
      </w:r>
      <w:r w:rsidR="00B32AC1" w:rsidRPr="009D55D4">
        <w:rPr>
          <w:i/>
        </w:rPr>
        <w:t>audited against risk criteria that include investigation to ensure that we are not spending clinical service money on IT</w:t>
      </w:r>
      <w:r w:rsidR="00B32AC1" w:rsidRPr="0078671B">
        <w:rPr>
          <w:i/>
          <w:iCs/>
        </w:rPr>
        <w:t>. All of this feels very precarious at the current time, due to health reform and proposed replacement of PHO Service Agreement.”</w:t>
      </w:r>
    </w:p>
    <w:p w14:paraId="6BEB032B" w14:textId="77777777" w:rsidR="00B32AC1" w:rsidRDefault="00B32AC1" w:rsidP="00B32AC1">
      <w:pPr>
        <w:spacing w:line="360" w:lineRule="auto"/>
      </w:pPr>
      <w:r>
        <w:t>Suggestions for a r</w:t>
      </w:r>
      <w:r w:rsidRPr="00C454EF">
        <w:t>eview of funding levels to surface budget constraints</w:t>
      </w:r>
      <w:r>
        <w:t xml:space="preserve"> were provided</w:t>
      </w:r>
      <w:r w:rsidRPr="00C454EF">
        <w:t>,</w:t>
      </w:r>
      <w:r>
        <w:t xml:space="preserve"> given </w:t>
      </w:r>
      <w:r w:rsidRPr="00EF53BA">
        <w:rPr>
          <w:i/>
          <w:iCs/>
        </w:rPr>
        <w:t>“expectations [have been] increasing without adequate funding increases”</w:t>
      </w:r>
      <w:r>
        <w:t xml:space="preserve"> which often leads to the </w:t>
      </w:r>
      <w:r w:rsidRPr="00C454EF">
        <w:t>inability to use</w:t>
      </w:r>
      <w:r>
        <w:t xml:space="preserve"> or </w:t>
      </w:r>
      <w:r w:rsidRPr="00C454EF">
        <w:t>apply best practice approaches</w:t>
      </w:r>
      <w:r>
        <w:t>.</w:t>
      </w:r>
    </w:p>
    <w:p w14:paraId="5A02DFAC" w14:textId="5E66F203" w:rsidR="00B32AC1" w:rsidRDefault="00B32AC1" w:rsidP="005A6D73">
      <w:pPr>
        <w:keepNext/>
        <w:spacing w:line="360" w:lineRule="auto"/>
        <w:sectPr w:rsidR="00B32AC1" w:rsidSect="0009647C">
          <w:pgSz w:w="11906" w:h="16838"/>
          <w:pgMar w:top="1134" w:right="1134" w:bottom="1134" w:left="1134" w:header="709" w:footer="709" w:gutter="0"/>
          <w:cols w:space="708"/>
          <w:docGrid w:linePitch="360"/>
        </w:sectPr>
      </w:pPr>
    </w:p>
    <w:p w14:paraId="61D940E6" w14:textId="5EC90E1F" w:rsidR="00D66BFE" w:rsidRDefault="005F4C4D" w:rsidP="00D96401">
      <w:pPr>
        <w:sectPr w:rsidR="00D66BFE" w:rsidSect="00D66BFE">
          <w:pgSz w:w="16838" w:h="11906" w:orient="landscape"/>
          <w:pgMar w:top="1134" w:right="1134" w:bottom="1134" w:left="1134" w:header="709" w:footer="709" w:gutter="0"/>
          <w:cols w:space="708"/>
          <w:docGrid w:linePitch="360"/>
        </w:sectPr>
      </w:pPr>
      <w:r>
        <w:rPr>
          <w:noProof/>
        </w:rPr>
        <w:lastRenderedPageBreak/>
        <w:drawing>
          <wp:anchor distT="0" distB="0" distL="114300" distR="114300" simplePos="0" relativeHeight="251658256" behindDoc="0" locked="0" layoutInCell="1" allowOverlap="1" wp14:anchorId="6F9A2212" wp14:editId="0AF83683">
            <wp:simplePos x="0" y="0"/>
            <wp:positionH relativeFrom="column">
              <wp:posOffset>863600</wp:posOffset>
            </wp:positionH>
            <wp:positionV relativeFrom="paragraph">
              <wp:posOffset>448945</wp:posOffset>
            </wp:positionV>
            <wp:extent cx="7709535" cy="5654675"/>
            <wp:effectExtent l="0" t="0" r="5715" b="3175"/>
            <wp:wrapTopAndBottom/>
            <wp:docPr id="127055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09535" cy="565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C4D">
        <w:rPr>
          <w:b/>
          <w:bCs/>
          <w:sz w:val="22"/>
        </w:rPr>
        <w:t xml:space="preserve">Figure </w:t>
      </w:r>
      <w:r w:rsidRPr="00230397">
        <w:rPr>
          <w:b/>
          <w:bCs/>
          <w:sz w:val="22"/>
        </w:rPr>
        <w:fldChar w:fldCharType="begin"/>
      </w:r>
      <w:r w:rsidRPr="00230397">
        <w:rPr>
          <w:b/>
          <w:bCs/>
          <w:sz w:val="22"/>
        </w:rPr>
        <w:instrText xml:space="preserve"> SEQ Figure \* ARABIC </w:instrText>
      </w:r>
      <w:r w:rsidRPr="00230397">
        <w:rPr>
          <w:b/>
          <w:bCs/>
          <w:sz w:val="22"/>
        </w:rPr>
        <w:fldChar w:fldCharType="separate"/>
      </w:r>
      <w:r w:rsidR="00B734B0">
        <w:rPr>
          <w:b/>
          <w:bCs/>
          <w:noProof/>
          <w:sz w:val="22"/>
        </w:rPr>
        <w:t>9</w:t>
      </w:r>
      <w:r w:rsidRPr="00230397">
        <w:rPr>
          <w:b/>
          <w:bCs/>
          <w:sz w:val="22"/>
        </w:rPr>
        <w:fldChar w:fldCharType="end"/>
      </w:r>
      <w:r w:rsidRPr="00230397">
        <w:rPr>
          <w:b/>
          <w:bCs/>
          <w:sz w:val="22"/>
        </w:rPr>
        <w:t xml:space="preserve"> </w:t>
      </w:r>
      <w:r w:rsidRPr="005F4C4D">
        <w:rPr>
          <w:b/>
          <w:bCs/>
          <w:sz w:val="22"/>
        </w:rPr>
        <w:t xml:space="preserve">- Summary of themes of barriers to the success of PHDP across governance and management domains of the </w:t>
      </w:r>
      <w:r w:rsidR="003247BD" w:rsidRPr="1A98968B">
        <w:t>COBIT 5 Processes for Governance of Enterprise IT reference model</w:t>
      </w:r>
    </w:p>
    <w:p w14:paraId="1A39D265" w14:textId="4CC81B44" w:rsidR="004220BC" w:rsidRDefault="004220BC" w:rsidP="008110B9">
      <w:pPr>
        <w:pStyle w:val="Heading2"/>
        <w:numPr>
          <w:ilvl w:val="2"/>
          <w:numId w:val="8"/>
        </w:numPr>
      </w:pPr>
      <w:r>
        <w:lastRenderedPageBreak/>
        <w:t xml:space="preserve"> </w:t>
      </w:r>
      <w:bookmarkStart w:id="28" w:name="_Toc112926898"/>
      <w:r>
        <w:t>Capability</w:t>
      </w:r>
      <w:bookmarkEnd w:id="28"/>
      <w:r>
        <w:t xml:space="preserve"> </w:t>
      </w:r>
    </w:p>
    <w:p w14:paraId="6257AA43" w14:textId="08CBA140" w:rsidR="009D1BD1" w:rsidRPr="00C454EF" w:rsidRDefault="009D1BD1" w:rsidP="009D1BD1">
      <w:pPr>
        <w:spacing w:line="360" w:lineRule="auto"/>
      </w:pPr>
      <w:r>
        <w:t xml:space="preserve">Small and medium sized PHOs particularly report the underestimation in the level of complexity in managing data, hence requiring support in terms of ongoing staff, best practice knowledge, skills, and training to </w:t>
      </w:r>
      <w:r w:rsidRPr="00C454EF">
        <w:t xml:space="preserve">establish enduring capability </w:t>
      </w:r>
      <w:r>
        <w:t xml:space="preserve">to successfully manage data </w:t>
      </w:r>
      <w:r w:rsidRPr="00C454EF">
        <w:t xml:space="preserve">across </w:t>
      </w:r>
      <w:r>
        <w:t xml:space="preserve">planning, building, delivering, </w:t>
      </w:r>
      <w:r w:rsidRPr="00C454EF">
        <w:t>support</w:t>
      </w:r>
      <w:r>
        <w:t>ing,</w:t>
      </w:r>
      <w:r w:rsidRPr="00C454EF">
        <w:t xml:space="preserve"> </w:t>
      </w:r>
      <w:r>
        <w:t xml:space="preserve">and </w:t>
      </w:r>
      <w:r w:rsidRPr="00C454EF">
        <w:t>maint</w:t>
      </w:r>
      <w:r>
        <w:t>aining</w:t>
      </w:r>
      <w:r w:rsidRPr="00C454EF">
        <w:t xml:space="preserve"> </w:t>
      </w:r>
      <w:r>
        <w:t xml:space="preserve">data and its relevant systems. It is noted that special attention be given to </w:t>
      </w:r>
      <w:r w:rsidRPr="00C53355">
        <w:rPr>
          <w:i/>
          <w:iCs/>
        </w:rPr>
        <w:t>“fully utilise data, esp. for/with experience in rural settings.”</w:t>
      </w:r>
      <w:r w:rsidRPr="00496911">
        <w:t xml:space="preserve"> </w:t>
      </w:r>
      <w:r>
        <w:t>T</w:t>
      </w:r>
      <w:r w:rsidRPr="00496911">
        <w:t xml:space="preserve">he need to </w:t>
      </w:r>
      <w:r>
        <w:t xml:space="preserve">be explicit about data obligations is also advised: </w:t>
      </w:r>
      <w:r w:rsidRPr="00B26BAD">
        <w:rPr>
          <w:i/>
          <w:iCs/>
        </w:rPr>
        <w:t>“PHO SLA is not concise on General Practice Teams data obligations and adherence to data.”</w:t>
      </w:r>
      <w:r w:rsidRPr="00C454EF">
        <w:t xml:space="preserve"> </w:t>
      </w:r>
    </w:p>
    <w:p w14:paraId="362394D3" w14:textId="7D7A7DC8" w:rsidR="004220BC" w:rsidRDefault="004220BC" w:rsidP="008110B9">
      <w:pPr>
        <w:pStyle w:val="Heading2"/>
        <w:numPr>
          <w:ilvl w:val="2"/>
          <w:numId w:val="8"/>
        </w:numPr>
      </w:pPr>
      <w:r>
        <w:t xml:space="preserve"> </w:t>
      </w:r>
      <w:bookmarkStart w:id="29" w:name="_Toc112926899"/>
      <w:r>
        <w:t>Technology</w:t>
      </w:r>
      <w:bookmarkEnd w:id="29"/>
    </w:p>
    <w:p w14:paraId="21A031C1" w14:textId="11C8B800" w:rsidR="002448AF" w:rsidRDefault="002448AF" w:rsidP="002448AF">
      <w:pPr>
        <w:spacing w:after="0" w:line="360" w:lineRule="auto"/>
      </w:pPr>
      <w:r w:rsidRPr="0093243E">
        <w:rPr>
          <w:noProof/>
          <w:u w:val="single"/>
        </w:rPr>
        <mc:AlternateContent>
          <mc:Choice Requires="wps">
            <w:drawing>
              <wp:anchor distT="45720" distB="45720" distL="114300" distR="114300" simplePos="0" relativeHeight="251658245" behindDoc="0" locked="0" layoutInCell="1" allowOverlap="1" wp14:anchorId="456564F4" wp14:editId="25409896">
                <wp:simplePos x="0" y="0"/>
                <wp:positionH relativeFrom="margin">
                  <wp:posOffset>3888105</wp:posOffset>
                </wp:positionH>
                <wp:positionV relativeFrom="paragraph">
                  <wp:posOffset>551815</wp:posOffset>
                </wp:positionV>
                <wp:extent cx="2430780" cy="1511300"/>
                <wp:effectExtent l="0" t="0" r="762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511300"/>
                        </a:xfrm>
                        <a:prstGeom prst="rect">
                          <a:avLst/>
                        </a:prstGeom>
                        <a:solidFill>
                          <a:srgbClr val="F6F4EC"/>
                        </a:solidFill>
                        <a:ln w="9525">
                          <a:noFill/>
                          <a:miter lim="800000"/>
                          <a:headEnd/>
                          <a:tailEnd/>
                        </a:ln>
                      </wps:spPr>
                      <wps:txbx>
                        <w:txbxContent>
                          <w:p w14:paraId="4C7E479D" w14:textId="77777777" w:rsidR="002448AF" w:rsidRPr="00E71344" w:rsidRDefault="002448AF" w:rsidP="002448AF">
                            <w:pPr>
                              <w:shd w:val="clear" w:color="auto" w:fill="F6F4EC"/>
                              <w:jc w:val="center"/>
                              <w:rPr>
                                <w:i/>
                                <w:iCs/>
                              </w:rPr>
                            </w:pPr>
                            <w:r>
                              <w:rPr>
                                <w:i/>
                                <w:iCs/>
                              </w:rPr>
                              <w:t>“</w:t>
                            </w:r>
                            <w:r w:rsidRPr="004F5C06">
                              <w:rPr>
                                <w:i/>
                                <w:iCs/>
                              </w:rPr>
                              <w:t>None of this work without standards and clear interoperability. Otherwise</w:t>
                            </w:r>
                            <w:r>
                              <w:rPr>
                                <w:i/>
                                <w:iCs/>
                              </w:rPr>
                              <w:t>,</w:t>
                            </w:r>
                            <w:r w:rsidRPr="004F5C06">
                              <w:rPr>
                                <w:i/>
                                <w:iCs/>
                              </w:rPr>
                              <w:t xml:space="preserve"> every PHO will be spending thousands of hours on massaging data to the schema</w:t>
                            </w:r>
                            <w:r w:rsidRPr="00B13B32">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564F4" id="_x0000_s1034" type="#_x0000_t202" style="position:absolute;margin-left:306.15pt;margin-top:43.45pt;width:191.4pt;height:11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" fillcolor="#f6f4ec" stroked="f">
                <v:textbox>
                  <w:txbxContent>
                    <w:p w14:paraId="4C7E479D" w14:textId="77777777" w:rsidR="002448AF" w:rsidRPr="00E71344" w:rsidRDefault="002448AF" w:rsidP="002448AF">
                      <w:pPr>
                        <w:shd w:val="clear" w:color="auto" w:fill="F6F4EC"/>
                        <w:jc w:val="center"/>
                        <w:rPr>
                          <w:i/>
                          <w:iCs/>
                        </w:rPr>
                      </w:pPr>
                      <w:r>
                        <w:rPr>
                          <w:i/>
                          <w:iCs/>
                        </w:rPr>
                        <w:t>“</w:t>
                      </w:r>
                      <w:r w:rsidRPr="004F5C06">
                        <w:rPr>
                          <w:i/>
                          <w:iCs/>
                        </w:rPr>
                        <w:t>None of this work without standards and clear interoperability. Otherwise</w:t>
                      </w:r>
                      <w:r>
                        <w:rPr>
                          <w:i/>
                          <w:iCs/>
                        </w:rPr>
                        <w:t>,</w:t>
                      </w:r>
                      <w:r w:rsidRPr="004F5C06">
                        <w:rPr>
                          <w:i/>
                          <w:iCs/>
                        </w:rPr>
                        <w:t xml:space="preserve"> every PHO will be spending thousands of hours on massaging data to the schema</w:t>
                      </w:r>
                      <w:r w:rsidRPr="00B13B32">
                        <w:rPr>
                          <w:i/>
                          <w:iCs/>
                        </w:rPr>
                        <w:t>.”</w:t>
                      </w:r>
                    </w:p>
                  </w:txbxContent>
                </v:textbox>
                <w10:wrap type="square" anchorx="margin"/>
              </v:shape>
            </w:pict>
          </mc:Fallback>
        </mc:AlternateContent>
      </w:r>
      <w:r w:rsidRPr="34A4AAC8">
        <w:t xml:space="preserve">While various standards exist, PHOs affirm many of the same findings stated in the </w:t>
      </w:r>
      <w:r w:rsidR="00E53447" w:rsidRPr="34A4AAC8">
        <w:t>Review</w:t>
      </w:r>
      <w:r w:rsidR="00C17BD4">
        <w:rPr>
          <w:rStyle w:val="FootnoteReference"/>
          <w:rFonts w:cstheme="minorHAnsi"/>
        </w:rPr>
        <w:footnoteReference w:id="15"/>
      </w:r>
      <w:r w:rsidRPr="34A4AAC8">
        <w:t xml:space="preserve"> as far as data quality challenges were concerned </w:t>
      </w:r>
      <w:r w:rsidRPr="00230397">
        <w:t xml:space="preserve">(Refer to Figure </w:t>
      </w:r>
      <w:r w:rsidR="00230397" w:rsidRPr="00230397">
        <w:t>10</w:t>
      </w:r>
      <w:r w:rsidRPr="00230397">
        <w:t>).</w:t>
      </w:r>
      <w:r w:rsidRPr="34A4AAC8">
        <w:t xml:space="preserve"> PHOs specifically state the lack of standardisation in extraction criteria to encourage common applications and interoperability (including among coding systems).  </w:t>
      </w:r>
    </w:p>
    <w:p w14:paraId="19A17DFA" w14:textId="513B0515" w:rsidR="002448AF" w:rsidRDefault="002448AF" w:rsidP="002448AF">
      <w:pPr>
        <w:spacing w:after="0" w:line="360" w:lineRule="auto"/>
      </w:pPr>
      <w:r w:rsidRPr="4A2F9A7C">
        <w:t>While</w:t>
      </w:r>
      <w:r w:rsidRPr="4A2F9A7C" w:rsidDel="005A2CB5">
        <w:t xml:space="preserve"> </w:t>
      </w:r>
      <w:r w:rsidRPr="4A2F9A7C">
        <w:t>SNOMED CT</w:t>
      </w:r>
      <w:r>
        <w:rPr>
          <w:rStyle w:val="FootnoteReference"/>
          <w:rFonts w:cstheme="minorHAnsi"/>
        </w:rPr>
        <w:footnoteReference w:id="16"/>
      </w:r>
      <w:r w:rsidRPr="4A2F9A7C">
        <w:t xml:space="preserve"> is the </w:t>
      </w:r>
      <w:r w:rsidRPr="2400435E">
        <w:t xml:space="preserve">proposed </w:t>
      </w:r>
      <w:r w:rsidRPr="4A2F9A7C">
        <w:t xml:space="preserve">health sector standard for clinical coding, only one PMS system uses this. General practitioners are very used to using Read codes which is the underlying code system for </w:t>
      </w:r>
      <w:proofErr w:type="spellStart"/>
      <w:r w:rsidRPr="4A2F9A7C">
        <w:t>Medtech</w:t>
      </w:r>
      <w:proofErr w:type="spellEnd"/>
      <w:r w:rsidRPr="4A2F9A7C">
        <w:t xml:space="preserve"> used in </w:t>
      </w:r>
      <w:r w:rsidR="000209AF">
        <w:t xml:space="preserve">more than </w:t>
      </w:r>
      <w:r w:rsidRPr="4A2F9A7C">
        <w:t xml:space="preserve">70% of practices.  General practitioners may also describe key measurements, such as blood pressure, and symptoms in </w:t>
      </w:r>
      <w:r w:rsidR="00225EFB">
        <w:t xml:space="preserve">unstructured, free form </w:t>
      </w:r>
      <w:r w:rsidRPr="4A2F9A7C">
        <w:t xml:space="preserve">notes rather than capture this information in available structured fields.  </w:t>
      </w:r>
    </w:p>
    <w:p w14:paraId="0A374112" w14:textId="0EC8E243" w:rsidR="002448AF" w:rsidRPr="003C5A6C" w:rsidRDefault="002448AF" w:rsidP="002448AF">
      <w:pPr>
        <w:spacing w:after="0" w:line="360" w:lineRule="auto"/>
      </w:pPr>
      <w:r w:rsidRPr="2400435E">
        <w:t xml:space="preserve">Given the originating data source for primary care data resides in practice management systems, it is important to understand that these were initially designed for </w:t>
      </w:r>
      <w:r w:rsidRPr="6E9A8372">
        <w:t>clinical management and administrative purposes</w:t>
      </w:r>
      <w:r w:rsidRPr="2400435E">
        <w:t xml:space="preserve"> versus the capture of population health data</w:t>
      </w:r>
      <w:r w:rsidRPr="24638CAE">
        <w:t xml:space="preserve"> </w:t>
      </w:r>
      <w:r w:rsidR="00A47590">
        <w:t xml:space="preserve">which </w:t>
      </w:r>
      <w:r w:rsidRPr="24638CAE">
        <w:t xml:space="preserve">needs to be standardised. </w:t>
      </w:r>
      <w:r w:rsidRPr="2400435E">
        <w:t xml:space="preserve">This results in the difficulty in data extractions. Also, </w:t>
      </w:r>
      <w:r w:rsidRPr="2400435E">
        <w:rPr>
          <w:i/>
        </w:rPr>
        <w:t xml:space="preserve">“Much of the clinical encounter record is captured as free text, as a professional record for the clinician to reference rather than captured with the intent to be shared and analysed by others.” </w:t>
      </w:r>
      <w:r w:rsidRPr="2400435E">
        <w:t xml:space="preserve">Consistency of data mapping and application of codes across different PMS </w:t>
      </w:r>
      <w:r w:rsidRPr="2400435E">
        <w:lastRenderedPageBreak/>
        <w:t xml:space="preserve">systems is also called for, so are efforts to ensure selection, consolidation and transformation </w:t>
      </w:r>
      <w:r w:rsidR="00D60496">
        <w:t xml:space="preserve">to be </w:t>
      </w:r>
      <w:r w:rsidRPr="2400435E">
        <w:t xml:space="preserve">easier for all.   </w:t>
      </w:r>
    </w:p>
    <w:p w14:paraId="04C80198" w14:textId="37B3009D" w:rsidR="002448AF" w:rsidRDefault="002448AF" w:rsidP="002448AF">
      <w:pPr>
        <w:spacing w:after="0" w:line="360" w:lineRule="auto"/>
        <w:rPr>
          <w:rFonts w:cstheme="minorHAnsi"/>
        </w:rPr>
      </w:pPr>
      <w:r>
        <w:rPr>
          <w:rFonts w:cstheme="minorHAnsi"/>
        </w:rPr>
        <w:t>Other technology related barriers</w:t>
      </w:r>
      <w:r w:rsidR="00413D4C">
        <w:rPr>
          <w:rFonts w:cstheme="minorHAnsi"/>
        </w:rPr>
        <w:t xml:space="preserve"> stated</w:t>
      </w:r>
      <w:r>
        <w:rPr>
          <w:rFonts w:cstheme="minorHAnsi"/>
        </w:rPr>
        <w:t xml:space="preserve"> are c</w:t>
      </w:r>
      <w:r w:rsidRPr="00FE0ACA">
        <w:rPr>
          <w:rFonts w:cstheme="minorHAnsi"/>
        </w:rPr>
        <w:t xml:space="preserve">lunky </w:t>
      </w:r>
      <w:r>
        <w:rPr>
          <w:rFonts w:cstheme="minorHAnsi"/>
        </w:rPr>
        <w:t xml:space="preserve">data extraction, transformation and loading </w:t>
      </w:r>
      <w:r w:rsidRPr="00FE0ACA">
        <w:rPr>
          <w:rFonts w:cstheme="minorHAnsi"/>
        </w:rPr>
        <w:t>capability for some datasets</w:t>
      </w:r>
      <w:r>
        <w:rPr>
          <w:rFonts w:cstheme="minorHAnsi"/>
        </w:rPr>
        <w:t>, the l</w:t>
      </w:r>
      <w:r w:rsidRPr="00FE0ACA">
        <w:rPr>
          <w:rFonts w:cstheme="minorHAnsi"/>
        </w:rPr>
        <w:t xml:space="preserve">ack of </w:t>
      </w:r>
      <w:r>
        <w:rPr>
          <w:rFonts w:cstheme="minorHAnsi"/>
        </w:rPr>
        <w:t xml:space="preserve">a single source of truth, the lack of/poor data warehouse management and how national </w:t>
      </w:r>
      <w:r w:rsidRPr="00FE0ACA">
        <w:rPr>
          <w:rFonts w:cstheme="minorHAnsi"/>
        </w:rPr>
        <w:t xml:space="preserve">guidelines to support </w:t>
      </w:r>
      <w:r>
        <w:t>Māori</w:t>
      </w:r>
      <w:r w:rsidRPr="00FE0ACA">
        <w:rPr>
          <w:rFonts w:cstheme="minorHAnsi"/>
        </w:rPr>
        <w:t xml:space="preserve"> Data Sovereignty across the sector would be welcomed</w:t>
      </w:r>
      <w:r>
        <w:rPr>
          <w:rFonts w:cstheme="minorHAnsi"/>
        </w:rPr>
        <w:t>.</w:t>
      </w:r>
    </w:p>
    <w:p w14:paraId="07F1E496" w14:textId="77777777" w:rsidR="002448AF" w:rsidRDefault="002448AF" w:rsidP="002448AF">
      <w:pPr>
        <w:spacing w:line="360" w:lineRule="auto"/>
        <w:ind w:hanging="360"/>
        <w:rPr>
          <w:rFonts w:cstheme="minorHAnsi"/>
        </w:rPr>
      </w:pPr>
    </w:p>
    <w:p w14:paraId="4B89127F" w14:textId="78BC7385" w:rsidR="00CF0134" w:rsidRPr="00CF0134" w:rsidRDefault="00CF0134" w:rsidP="00CF0134">
      <w:pPr>
        <w:pStyle w:val="Caption"/>
        <w:keepNext/>
        <w:rPr>
          <w:b/>
          <w:bCs/>
          <w:i w:val="0"/>
          <w:iCs w:val="0"/>
          <w:sz w:val="22"/>
          <w:szCs w:val="22"/>
        </w:rPr>
      </w:pPr>
      <w:r w:rsidRPr="00CF0134">
        <w:rPr>
          <w:b/>
          <w:bCs/>
          <w:i w:val="0"/>
          <w:iCs w:val="0"/>
          <w:sz w:val="22"/>
          <w:szCs w:val="22"/>
        </w:rPr>
        <w:t xml:space="preserve">Figure </w:t>
      </w:r>
      <w:r w:rsidRPr="00CF0134">
        <w:rPr>
          <w:b/>
          <w:bCs/>
          <w:i w:val="0"/>
          <w:iCs w:val="0"/>
          <w:sz w:val="22"/>
          <w:szCs w:val="22"/>
        </w:rPr>
        <w:fldChar w:fldCharType="begin"/>
      </w:r>
      <w:r w:rsidRPr="00CF0134">
        <w:rPr>
          <w:b/>
          <w:bCs/>
          <w:i w:val="0"/>
          <w:iCs w:val="0"/>
          <w:sz w:val="22"/>
          <w:szCs w:val="22"/>
        </w:rPr>
        <w:instrText xml:space="preserve"> SEQ Figure \* ARABIC </w:instrText>
      </w:r>
      <w:r w:rsidRPr="00CF0134">
        <w:rPr>
          <w:b/>
          <w:bCs/>
          <w:i w:val="0"/>
          <w:iCs w:val="0"/>
          <w:sz w:val="22"/>
          <w:szCs w:val="22"/>
        </w:rPr>
        <w:fldChar w:fldCharType="separate"/>
      </w:r>
      <w:r w:rsidR="00B734B0">
        <w:rPr>
          <w:b/>
          <w:bCs/>
          <w:i w:val="0"/>
          <w:iCs w:val="0"/>
          <w:noProof/>
          <w:sz w:val="22"/>
          <w:szCs w:val="22"/>
        </w:rPr>
        <w:t>10</w:t>
      </w:r>
      <w:r w:rsidRPr="00CF0134">
        <w:rPr>
          <w:b/>
          <w:bCs/>
          <w:i w:val="0"/>
          <w:iCs w:val="0"/>
          <w:sz w:val="22"/>
          <w:szCs w:val="22"/>
        </w:rPr>
        <w:fldChar w:fldCharType="end"/>
      </w:r>
      <w:r w:rsidRPr="00CF0134">
        <w:rPr>
          <w:b/>
          <w:bCs/>
          <w:i w:val="0"/>
          <w:iCs w:val="0"/>
          <w:sz w:val="22"/>
          <w:szCs w:val="22"/>
        </w:rPr>
        <w:t xml:space="preserve"> - Health and disability system review 2020 - data quality challenges</w:t>
      </w:r>
    </w:p>
    <w:p w14:paraId="65DB0317" w14:textId="77777777" w:rsidR="002448AF" w:rsidRDefault="002448AF" w:rsidP="002448AF">
      <w:pPr>
        <w:keepNext/>
        <w:spacing w:line="360" w:lineRule="auto"/>
        <w:ind w:hanging="360"/>
        <w:jc w:val="center"/>
      </w:pPr>
      <w:r>
        <w:rPr>
          <w:noProof/>
        </w:rPr>
        <w:drawing>
          <wp:inline distT="0" distB="0" distL="0" distR="0" wp14:anchorId="445850B4" wp14:editId="3A2A807E">
            <wp:extent cx="6331897" cy="4227616"/>
            <wp:effectExtent l="0" t="0" r="0" b="190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67682" cy="4251508"/>
                    </a:xfrm>
                    <a:prstGeom prst="rect">
                      <a:avLst/>
                    </a:prstGeom>
                  </pic:spPr>
                </pic:pic>
              </a:graphicData>
            </a:graphic>
          </wp:inline>
        </w:drawing>
      </w:r>
    </w:p>
    <w:p w14:paraId="4775D03F" w14:textId="77777777" w:rsidR="002448AF" w:rsidRPr="002448AF" w:rsidRDefault="002448AF" w:rsidP="002448AF"/>
    <w:p w14:paraId="349D058D" w14:textId="7D7A7DC8" w:rsidR="00294CD9" w:rsidRDefault="00294CD9" w:rsidP="008110B9">
      <w:pPr>
        <w:pStyle w:val="Heading2"/>
        <w:numPr>
          <w:ilvl w:val="2"/>
          <w:numId w:val="8"/>
        </w:numPr>
      </w:pPr>
      <w:r>
        <w:lastRenderedPageBreak/>
        <w:t xml:space="preserve"> </w:t>
      </w:r>
      <w:bookmarkStart w:id="30" w:name="_Toc112926900"/>
      <w:r>
        <w:t>Process</w:t>
      </w:r>
      <w:bookmarkEnd w:id="30"/>
    </w:p>
    <w:p w14:paraId="069F3031" w14:textId="2D96A4DD" w:rsidR="005F223C" w:rsidRDefault="005F223C" w:rsidP="005F223C">
      <w:pPr>
        <w:spacing w:line="360" w:lineRule="auto"/>
      </w:pPr>
      <w:r w:rsidRPr="00590B0A">
        <w:rPr>
          <w:i/>
          <w:iCs/>
          <w:noProof/>
          <w:u w:val="single"/>
        </w:rPr>
        <mc:AlternateContent>
          <mc:Choice Requires="wps">
            <w:drawing>
              <wp:anchor distT="45720" distB="45720" distL="114300" distR="114300" simplePos="0" relativeHeight="251658246" behindDoc="0" locked="0" layoutInCell="1" allowOverlap="1" wp14:anchorId="71D34277" wp14:editId="0B903EFD">
                <wp:simplePos x="0" y="0"/>
                <wp:positionH relativeFrom="margin">
                  <wp:posOffset>3851910</wp:posOffset>
                </wp:positionH>
                <wp:positionV relativeFrom="paragraph">
                  <wp:posOffset>563245</wp:posOffset>
                </wp:positionV>
                <wp:extent cx="2430780" cy="1475105"/>
                <wp:effectExtent l="0" t="0" r="762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475105"/>
                        </a:xfrm>
                        <a:prstGeom prst="rect">
                          <a:avLst/>
                        </a:prstGeom>
                        <a:solidFill>
                          <a:srgbClr val="F6F4EC"/>
                        </a:solidFill>
                        <a:ln w="9525">
                          <a:noFill/>
                          <a:miter lim="800000"/>
                          <a:headEnd/>
                          <a:tailEnd/>
                        </a:ln>
                      </wps:spPr>
                      <wps:txbx>
                        <w:txbxContent>
                          <w:p w14:paraId="361FD6CA" w14:textId="77777777" w:rsidR="005F223C" w:rsidRPr="00E71344" w:rsidRDefault="005F223C" w:rsidP="005F223C">
                            <w:pPr>
                              <w:shd w:val="clear" w:color="auto" w:fill="F6F4EC"/>
                              <w:jc w:val="center"/>
                              <w:rPr>
                                <w:i/>
                                <w:iCs/>
                              </w:rPr>
                            </w:pPr>
                            <w:r>
                              <w:rPr>
                                <w:i/>
                                <w:iCs/>
                              </w:rPr>
                              <w:t xml:space="preserve">“[..] </w:t>
                            </w:r>
                            <w:r w:rsidRPr="00F51D88">
                              <w:rPr>
                                <w:i/>
                                <w:iCs/>
                              </w:rPr>
                              <w:t>limited shared understanding of the complexity of data collection and the relationships required to be maintained with local providers (that are private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34277" id="_x0000_s1035" type="#_x0000_t202" style="position:absolute;margin-left:303.3pt;margin-top:44.35pt;width:191.4pt;height:116.1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" fillcolor="#f6f4ec" stroked="f">
                <v:textbox>
                  <w:txbxContent>
                    <w:p w14:paraId="361FD6CA" w14:textId="77777777" w:rsidR="005F223C" w:rsidRPr="00E71344" w:rsidRDefault="005F223C" w:rsidP="005F223C">
                      <w:pPr>
                        <w:shd w:val="clear" w:color="auto" w:fill="F6F4EC"/>
                        <w:jc w:val="center"/>
                        <w:rPr>
                          <w:i/>
                          <w:iCs/>
                        </w:rPr>
                      </w:pPr>
                      <w:r>
                        <w:rPr>
                          <w:i/>
                          <w:iCs/>
                        </w:rPr>
                        <w:t xml:space="preserve">“[..] </w:t>
                      </w:r>
                      <w:r w:rsidRPr="00F51D88">
                        <w:rPr>
                          <w:i/>
                          <w:iCs/>
                        </w:rPr>
                        <w:t>limited shared understanding of the complexity of data collection and the relationships required to be maintained with local providers (that are private businesses)”</w:t>
                      </w:r>
                    </w:p>
                  </w:txbxContent>
                </v:textbox>
                <w10:wrap type="square" anchorx="margin"/>
              </v:shape>
            </w:pict>
          </mc:Fallback>
        </mc:AlternateContent>
      </w:r>
      <w:r w:rsidRPr="00590B0A">
        <w:rPr>
          <w:i/>
          <w:iCs/>
        </w:rPr>
        <w:t>“Data use culture and expertise in managing privacy and security of data and access rights is variable across the sector and creates challenges to sharing information when rights and obligations are not clearly understood.”</w:t>
      </w:r>
      <w:r>
        <w:rPr>
          <w:i/>
          <w:iCs/>
        </w:rPr>
        <w:t xml:space="preserve"> </w:t>
      </w:r>
      <w:r w:rsidRPr="008C1657">
        <w:t>There is</w:t>
      </w:r>
      <w:r>
        <w:rPr>
          <w:i/>
          <w:iCs/>
        </w:rPr>
        <w:t xml:space="preserve"> </w:t>
      </w:r>
      <w:r>
        <w:t>a limited shared understanding of the complexity in data collection and what this entails</w:t>
      </w:r>
      <w:r w:rsidRPr="0072501F">
        <w:t>. This is potentially exemplified by</w:t>
      </w:r>
      <w:r w:rsidRPr="0072501F">
        <w:rPr>
          <w:i/>
          <w:iCs/>
        </w:rPr>
        <w:t xml:space="preserve"> </w:t>
      </w:r>
      <w:r w:rsidRPr="0072501F">
        <w:t>the difference in the assessment and reporting of data availability of the proposed data elements for the PMDS between the large and small PHOs</w:t>
      </w:r>
      <w:r w:rsidR="0041717D">
        <w:t xml:space="preserve"> (if excluding </w:t>
      </w:r>
      <w:r w:rsidR="007B0517">
        <w:t>small PHOs with a large</w:t>
      </w:r>
      <w:r w:rsidR="00815F5A">
        <w:t xml:space="preserve"> PHO </w:t>
      </w:r>
      <w:r w:rsidR="007B0517">
        <w:t>‘parent’ affiliation)</w:t>
      </w:r>
      <w:r w:rsidRPr="0072501F">
        <w:t xml:space="preserve">. Despite their size and reported lack of in-house capability and expertise, </w:t>
      </w:r>
      <w:r w:rsidR="001147D8">
        <w:t xml:space="preserve">(orphaned) </w:t>
      </w:r>
      <w:r w:rsidRPr="0072501F">
        <w:t>small and medium sized PHOs report high</w:t>
      </w:r>
      <w:r w:rsidR="007B0517">
        <w:t>er</w:t>
      </w:r>
      <w:r w:rsidRPr="0072501F">
        <w:t xml:space="preserve"> levels of overall data availability of the proposed data elements for the PMDS compared to the larger PHOs.</w:t>
      </w:r>
      <w:r w:rsidRPr="0072501F">
        <w:rPr>
          <w:i/>
          <w:iCs/>
        </w:rPr>
        <w:t xml:space="preserve"> </w:t>
      </w:r>
      <w:r w:rsidRPr="0072501F">
        <w:t xml:space="preserve">This may reflect the fact that many smaller PHOs outsource their enrolment and population health analytics to a third party who then provide a rich level of analysis and reporting. More work in analysing the different capabilities between PHOs are required. </w:t>
      </w:r>
      <w:r>
        <w:t xml:space="preserve">Privacy statements also lack </w:t>
      </w:r>
      <w:r w:rsidRPr="00C454EF">
        <w:t>standardis</w:t>
      </w:r>
      <w:r>
        <w:t>ation across the sector, and p</w:t>
      </w:r>
      <w:r w:rsidRPr="00C454EF">
        <w:t>rivacy</w:t>
      </w:r>
      <w:r>
        <w:t xml:space="preserve"> or d</w:t>
      </w:r>
      <w:r w:rsidRPr="00C454EF">
        <w:t xml:space="preserve">ata security approaches </w:t>
      </w:r>
      <w:r>
        <w:t xml:space="preserve">end up as </w:t>
      </w:r>
      <w:r w:rsidRPr="00C454EF">
        <w:t>barrier</w:t>
      </w:r>
      <w:r>
        <w:t>s</w:t>
      </w:r>
      <w:r w:rsidRPr="00C454EF">
        <w:t xml:space="preserve"> in </w:t>
      </w:r>
      <w:r>
        <w:t xml:space="preserve">themselves due to incorrect understanding or poor implementation.  </w:t>
      </w:r>
    </w:p>
    <w:p w14:paraId="1B197387" w14:textId="55FB121D" w:rsidR="005F223C" w:rsidRPr="005F223C" w:rsidRDefault="005F223C" w:rsidP="00130692">
      <w:pPr>
        <w:spacing w:line="360" w:lineRule="auto"/>
      </w:pPr>
      <w:r>
        <w:t xml:space="preserve">In smaller PHOs, there is a need for analytical capability to fully utilise the data and information, adding </w:t>
      </w:r>
      <w:r w:rsidRPr="00B509A2">
        <w:rPr>
          <w:i/>
        </w:rPr>
        <w:t>“It is extremely difficult to employ a full</w:t>
      </w:r>
      <w:r>
        <w:rPr>
          <w:i/>
        </w:rPr>
        <w:t>-</w:t>
      </w:r>
      <w:r w:rsidRPr="00B509A2">
        <w:rPr>
          <w:i/>
        </w:rPr>
        <w:t>time analyst with adequate experience in a rural setting”</w:t>
      </w:r>
      <w:r>
        <w:t xml:space="preserve">. The </w:t>
      </w:r>
      <w:r w:rsidR="00112058">
        <w:t xml:space="preserve">difficulty in PHOs’ </w:t>
      </w:r>
      <w:r>
        <w:t xml:space="preserve">ability </w:t>
      </w:r>
      <w:r w:rsidRPr="00C454EF">
        <w:t xml:space="preserve">to influence improvement in </w:t>
      </w:r>
      <w:r>
        <w:t xml:space="preserve">the use of and processes surrounding data </w:t>
      </w:r>
      <w:r w:rsidRPr="00C454EF">
        <w:t xml:space="preserve">source systems </w:t>
      </w:r>
      <w:r>
        <w:t>were also seen as barriers.</w:t>
      </w:r>
    </w:p>
    <w:p w14:paraId="27E8B2E8" w14:textId="7D7A7DC8" w:rsidR="00294CD9" w:rsidRDefault="00294CD9" w:rsidP="008110B9">
      <w:pPr>
        <w:pStyle w:val="Heading2"/>
        <w:numPr>
          <w:ilvl w:val="2"/>
          <w:numId w:val="8"/>
        </w:numPr>
      </w:pPr>
      <w:r>
        <w:t xml:space="preserve"> </w:t>
      </w:r>
      <w:bookmarkStart w:id="31" w:name="_Toc112926901"/>
      <w:r>
        <w:t>Data quality</w:t>
      </w:r>
      <w:bookmarkEnd w:id="31"/>
    </w:p>
    <w:p w14:paraId="0ACC9CAA" w14:textId="77777777" w:rsidR="00EA5172" w:rsidRDefault="00EA5172" w:rsidP="00EA5172">
      <w:pPr>
        <w:spacing w:line="360" w:lineRule="auto"/>
      </w:pPr>
      <w:r>
        <w:t>Key summarised statements surrounding data quality as barriers include:</w:t>
      </w:r>
    </w:p>
    <w:p w14:paraId="66A2D3B0" w14:textId="40037DA6" w:rsidR="00EA5172" w:rsidRDefault="00EA5172" w:rsidP="008D7C42">
      <w:pPr>
        <w:pStyle w:val="ListParagraph"/>
        <w:numPr>
          <w:ilvl w:val="0"/>
          <w:numId w:val="37"/>
        </w:numPr>
        <w:spacing w:before="0" w:after="0" w:line="360" w:lineRule="auto"/>
      </w:pPr>
      <w:r w:rsidRPr="00590B0A">
        <w:rPr>
          <w:i/>
          <w:iCs/>
          <w:noProof/>
          <w:u w:val="single"/>
        </w:rPr>
        <w:lastRenderedPageBreak/>
        <mc:AlternateContent>
          <mc:Choice Requires="wps">
            <w:drawing>
              <wp:anchor distT="45720" distB="45720" distL="114300" distR="114300" simplePos="0" relativeHeight="251658247" behindDoc="0" locked="0" layoutInCell="1" allowOverlap="1" wp14:anchorId="6BB08B60" wp14:editId="37CD21E3">
                <wp:simplePos x="0" y="0"/>
                <wp:positionH relativeFrom="margin">
                  <wp:align>right</wp:align>
                </wp:positionH>
                <wp:positionV relativeFrom="paragraph">
                  <wp:posOffset>20073</wp:posOffset>
                </wp:positionV>
                <wp:extent cx="2846070" cy="3403600"/>
                <wp:effectExtent l="0" t="0" r="0"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3403600"/>
                        </a:xfrm>
                        <a:prstGeom prst="rect">
                          <a:avLst/>
                        </a:prstGeom>
                        <a:solidFill>
                          <a:srgbClr val="F6F4EC"/>
                        </a:solidFill>
                        <a:ln w="9525">
                          <a:noFill/>
                          <a:miter lim="800000"/>
                          <a:headEnd/>
                          <a:tailEnd/>
                        </a:ln>
                      </wps:spPr>
                      <wps:txbx>
                        <w:txbxContent>
                          <w:p w14:paraId="3052F6F4" w14:textId="7E656634" w:rsidR="00EA5172" w:rsidRPr="00E71344" w:rsidRDefault="00EA5172" w:rsidP="00EA5172">
                            <w:pPr>
                              <w:shd w:val="clear" w:color="auto" w:fill="F6F4EC"/>
                              <w:jc w:val="center"/>
                              <w:rPr>
                                <w:i/>
                                <w:iCs/>
                              </w:rPr>
                            </w:pPr>
                            <w:r w:rsidRPr="006521B8">
                              <w:rPr>
                                <w:i/>
                                <w:iCs/>
                              </w:rPr>
                              <w:t>“National reference documents for data collection for PHO data sets (</w:t>
                            </w:r>
                            <w:proofErr w:type="spellStart"/>
                            <w:r w:rsidRPr="006521B8">
                              <w:rPr>
                                <w:i/>
                                <w:iCs/>
                              </w:rPr>
                              <w:t>eg</w:t>
                            </w:r>
                            <w:proofErr w:type="spellEnd"/>
                            <w:r w:rsidRPr="006521B8">
                              <w:rPr>
                                <w:i/>
                                <w:iCs/>
                              </w:rPr>
                              <w:t xml:space="preserve"> </w:t>
                            </w:r>
                            <w:r w:rsidR="00B67847">
                              <w:rPr>
                                <w:i/>
                              </w:rPr>
                              <w:t>SUR</w:t>
                            </w:r>
                            <w:r w:rsidR="00B67847">
                              <w:rPr>
                                <w:i/>
                                <w:iCs/>
                              </w:rPr>
                              <w:t xml:space="preserve"> [</w:t>
                            </w:r>
                            <w:r>
                              <w:rPr>
                                <w:i/>
                              </w:rPr>
                              <w:t>Service Utilisation Report</w:t>
                            </w:r>
                            <w:r w:rsidR="00B67847">
                              <w:rPr>
                                <w:i/>
                              </w:rPr>
                              <w:t>]</w:t>
                            </w:r>
                            <w:r w:rsidRPr="006521B8">
                              <w:rPr>
                                <w:i/>
                                <w:iCs/>
                              </w:rPr>
                              <w:t>, CPI</w:t>
                            </w:r>
                            <w:r w:rsidR="00814DE6">
                              <w:rPr>
                                <w:i/>
                                <w:iCs/>
                              </w:rPr>
                              <w:t xml:space="preserve"> [Clinical Performance Index]</w:t>
                            </w:r>
                            <w:r w:rsidRPr="006521B8">
                              <w:rPr>
                                <w:i/>
                                <w:iCs/>
                              </w:rPr>
                              <w:t xml:space="preserve"> have not moved to well reflect changes in models of care, modality of care, changes in workforce composition and clinical tasks performed, or comprehensive care team providing wrap around clinical care through PHO clinical network. Most of what we do currently is invisible to the system and/or misinterpreted due to out of data reference criteria, and we do want to change that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08B60" id="_x0000_s1036" type="#_x0000_t202" style="position:absolute;left:0;text-align:left;margin-left:172.9pt;margin-top:1.6pt;width:224.1pt;height:268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" fillcolor="#f6f4ec" stroked="f">
                <v:textbox>
                  <w:txbxContent>
                    <w:p w14:paraId="3052F6F4" w14:textId="7E656634" w:rsidR="00EA5172" w:rsidRPr="00E71344" w:rsidRDefault="00EA5172" w:rsidP="00EA5172">
                      <w:pPr>
                        <w:shd w:val="clear" w:color="auto" w:fill="F6F4EC"/>
                        <w:jc w:val="center"/>
                        <w:rPr>
                          <w:i/>
                          <w:iCs/>
                        </w:rPr>
                      </w:pPr>
                      <w:r w:rsidRPr="006521B8">
                        <w:rPr>
                          <w:i/>
                          <w:iCs/>
                        </w:rPr>
                        <w:t xml:space="preserve">“National reference documents for data collection for PHO data sets (eg </w:t>
                      </w:r>
                      <w:r w:rsidR="00B67847">
                        <w:rPr>
                          <w:i/>
                        </w:rPr>
                        <w:t>SUR</w:t>
                      </w:r>
                      <w:r w:rsidR="00B67847">
                        <w:rPr>
                          <w:i/>
                          <w:iCs/>
                        </w:rPr>
                        <w:t xml:space="preserve"> [</w:t>
                      </w:r>
                      <w:r>
                        <w:rPr>
                          <w:i/>
                        </w:rPr>
                        <w:t>Service Utilisation Report</w:t>
                      </w:r>
                      <w:r w:rsidR="00B67847">
                        <w:rPr>
                          <w:i/>
                        </w:rPr>
                        <w:t>]</w:t>
                      </w:r>
                      <w:r w:rsidRPr="006521B8">
                        <w:rPr>
                          <w:i/>
                          <w:iCs/>
                        </w:rPr>
                        <w:t>, CPI</w:t>
                      </w:r>
                      <w:r w:rsidR="00814DE6">
                        <w:rPr>
                          <w:i/>
                          <w:iCs/>
                        </w:rPr>
                        <w:t xml:space="preserve"> [Clinical Performance Index]</w:t>
                      </w:r>
                      <w:r w:rsidRPr="006521B8">
                        <w:rPr>
                          <w:i/>
                          <w:iCs/>
                        </w:rPr>
                        <w:t xml:space="preserve"> have not moved to well reflect changes in models of care, modality of care, changes in workforce composition and clinical tasks performed, or comprehensive care team providing wrap around clinical care through PHO clinical network. Most of what we do currently is invisible to the system and/or misinterpreted due to out of data reference criteria, and we do want to change that view”</w:t>
                      </w:r>
                    </w:p>
                  </w:txbxContent>
                </v:textbox>
                <w10:wrap type="square" anchorx="margin"/>
              </v:shape>
            </w:pict>
          </mc:Fallback>
        </mc:AlternateContent>
      </w:r>
      <w:r>
        <w:t>Reports of p</w:t>
      </w:r>
      <w:r w:rsidRPr="00C454EF">
        <w:t xml:space="preserve">oor data quality at </w:t>
      </w:r>
      <w:r>
        <w:t xml:space="preserve">the </w:t>
      </w:r>
      <w:r w:rsidRPr="00C454EF">
        <w:t>source</w:t>
      </w:r>
      <w:r>
        <w:t xml:space="preserve"> itself, given variances in day-to-day practice usage. </w:t>
      </w:r>
      <w:r w:rsidR="00B67847">
        <w:t>[</w:t>
      </w:r>
      <w:r>
        <w:t>It is not unrealistic to think that there may be as many variations in the data as there are in the number of general practices</w:t>
      </w:r>
      <w:r w:rsidR="00B67847">
        <w:t>]</w:t>
      </w:r>
      <w:r w:rsidR="00FA0D0C">
        <w:rPr>
          <w:rStyle w:val="FootnoteReference"/>
        </w:rPr>
        <w:footnoteReference w:id="17"/>
      </w:r>
      <w:r>
        <w:t>, especially surrounding particular data element(s)</w:t>
      </w:r>
      <w:r w:rsidR="00BE6150">
        <w:t>.</w:t>
      </w:r>
      <w:r w:rsidRPr="00C454EF">
        <w:t xml:space="preserve"> </w:t>
      </w:r>
    </w:p>
    <w:p w14:paraId="0F9FEE0B" w14:textId="1DA5C020" w:rsidR="00EA5172" w:rsidRDefault="3EB2A8F4" w:rsidP="008D7C42">
      <w:pPr>
        <w:pStyle w:val="ListParagraph"/>
        <w:numPr>
          <w:ilvl w:val="0"/>
          <w:numId w:val="37"/>
        </w:numPr>
        <w:spacing w:before="0" w:after="0" w:line="360" w:lineRule="auto"/>
      </w:pPr>
      <w:r>
        <w:t xml:space="preserve">A reported mismatch across layers of the technologies or processes </w:t>
      </w:r>
      <w:r w:rsidR="00FA7490">
        <w:t>i.e.,</w:t>
      </w:r>
      <w:r>
        <w:t xml:space="preserve"> between PMSs in themselves, PMS and source data, and the same systems/layers with regional and national data</w:t>
      </w:r>
      <w:r w:rsidR="2A681C7D">
        <w:t>.</w:t>
      </w:r>
    </w:p>
    <w:p w14:paraId="057BCD14" w14:textId="682239BE" w:rsidR="00EA5172" w:rsidRDefault="3EB2A8F4" w:rsidP="008D7C42">
      <w:pPr>
        <w:pStyle w:val="ListParagraph"/>
        <w:numPr>
          <w:ilvl w:val="0"/>
          <w:numId w:val="37"/>
        </w:numPr>
        <w:spacing w:before="0" w:after="0" w:line="360" w:lineRule="auto"/>
      </w:pPr>
      <w:r>
        <w:t xml:space="preserve">Lack of common data dictionaries, data definitions and methodologies to support consistent reporting. Standards, usage, coding methodologies and definitions are </w:t>
      </w:r>
      <w:r w:rsidR="005C1A39">
        <w:t xml:space="preserve">recommended to be implemented </w:t>
      </w:r>
      <w:r>
        <w:t>across platforms, not just for SNOMED CT but including practice and patient management workflows (</w:t>
      </w:r>
      <w:r w:rsidR="005D1162">
        <w:t>i.e.,</w:t>
      </w:r>
      <w:r>
        <w:t xml:space="preserve"> through the health consumer journey)</w:t>
      </w:r>
      <w:r w:rsidR="2A681C7D">
        <w:t>.</w:t>
      </w:r>
    </w:p>
    <w:p w14:paraId="4E2BCB3B" w14:textId="4C085CD3" w:rsidR="0072501F" w:rsidRPr="0072501F" w:rsidRDefault="3BD53BCE" w:rsidP="008D7C42">
      <w:pPr>
        <w:pStyle w:val="ListParagraph"/>
        <w:numPr>
          <w:ilvl w:val="0"/>
          <w:numId w:val="37"/>
        </w:numPr>
        <w:spacing w:before="0" w:after="0" w:line="360" w:lineRule="auto"/>
      </w:pPr>
      <w:r>
        <w:t xml:space="preserve">Clinical and delivery practices and documentation are sometimes out of step with current state/new models of care </w:t>
      </w:r>
      <w:r w:rsidR="005D1162">
        <w:t>e.g.,</w:t>
      </w:r>
      <w:r>
        <w:t xml:space="preserve"> Healthcare home model and the role(s) of stakeholders across the sector. Data structures, design and management processes need to reflect the various use cases PHOs use data for: extensive end-to-end clinical workflow, financial and assurance purposes in addition to population health planning.</w:t>
      </w:r>
    </w:p>
    <w:p w14:paraId="74A3EF06" w14:textId="7D7A7DC8" w:rsidR="00294CD9" w:rsidRDefault="5879C9EA" w:rsidP="008110B9">
      <w:pPr>
        <w:pStyle w:val="Heading2"/>
        <w:numPr>
          <w:ilvl w:val="2"/>
          <w:numId w:val="8"/>
        </w:numPr>
      </w:pPr>
      <w:r>
        <w:t xml:space="preserve"> </w:t>
      </w:r>
      <w:bookmarkStart w:id="32" w:name="_Toc112926902"/>
      <w:r>
        <w:t>Data culture</w:t>
      </w:r>
      <w:bookmarkEnd w:id="32"/>
    </w:p>
    <w:p w14:paraId="101DFFE0" w14:textId="34AF6C2B" w:rsidR="00E777A7" w:rsidRDefault="00E777A7" w:rsidP="00E777A7">
      <w:pPr>
        <w:spacing w:line="360" w:lineRule="auto"/>
      </w:pPr>
      <w:r>
        <w:t xml:space="preserve">Data culture </w:t>
      </w:r>
      <w:r w:rsidRPr="00311AB7">
        <w:t>is the collective behavio</w:t>
      </w:r>
      <w:r>
        <w:t>u</w:t>
      </w:r>
      <w:r w:rsidRPr="00311AB7">
        <w:t>r and belief of people who value, practice, and encourage the use of data to improve decision-making. As a result, data is woven into the operations, mindset, and identity of an organization</w:t>
      </w:r>
      <w:r>
        <w:rPr>
          <w:rStyle w:val="FootnoteReference"/>
        </w:rPr>
        <w:footnoteReference w:id="18"/>
      </w:r>
      <w:r>
        <w:t xml:space="preserve">. Data culture </w:t>
      </w:r>
      <w:r w:rsidR="00596A58">
        <w:t xml:space="preserve">was conveyed as </w:t>
      </w:r>
      <w:r w:rsidR="00596A58">
        <w:lastRenderedPageBreak/>
        <w:t xml:space="preserve">something that </w:t>
      </w:r>
      <w:r>
        <w:t>can also serve as a barrier unless there are demonstrative efforts to ensure i</w:t>
      </w:r>
      <w:r w:rsidRPr="00C454EF">
        <w:t>nclusion, collaboration</w:t>
      </w:r>
      <w:r>
        <w:t>, a</w:t>
      </w:r>
      <w:r w:rsidRPr="00C454EF">
        <w:t>ccess and data sharing</w:t>
      </w:r>
      <w:r>
        <w:t xml:space="preserve"> to and between:</w:t>
      </w:r>
    </w:p>
    <w:p w14:paraId="69EDFFFA" w14:textId="77777777" w:rsidR="00E777A7" w:rsidRDefault="00E777A7" w:rsidP="0055275B">
      <w:pPr>
        <w:pStyle w:val="ListParagraph"/>
        <w:numPr>
          <w:ilvl w:val="0"/>
          <w:numId w:val="36"/>
        </w:numPr>
        <w:spacing w:before="0" w:after="0" w:line="360" w:lineRule="auto"/>
        <w:ind w:left="426" w:hanging="436"/>
      </w:pPr>
      <w:r w:rsidRPr="00C454EF">
        <w:t>PMS / vendor data</w:t>
      </w:r>
    </w:p>
    <w:p w14:paraId="6A81FE39" w14:textId="77777777" w:rsidR="00E777A7" w:rsidRDefault="00E777A7" w:rsidP="0055275B">
      <w:pPr>
        <w:pStyle w:val="ListParagraph"/>
        <w:numPr>
          <w:ilvl w:val="0"/>
          <w:numId w:val="36"/>
        </w:numPr>
        <w:spacing w:before="0" w:after="0" w:line="360" w:lineRule="auto"/>
        <w:ind w:left="426" w:hanging="436"/>
      </w:pPr>
      <w:r w:rsidRPr="00C454EF">
        <w:t>secondary health data</w:t>
      </w:r>
    </w:p>
    <w:p w14:paraId="1802B9D6" w14:textId="6EB234DE" w:rsidR="00E777A7" w:rsidRDefault="5BDCCDE9" w:rsidP="0055275B">
      <w:pPr>
        <w:pStyle w:val="ListParagraph"/>
        <w:numPr>
          <w:ilvl w:val="0"/>
          <w:numId w:val="36"/>
        </w:numPr>
        <w:spacing w:before="0" w:after="0" w:line="360" w:lineRule="auto"/>
        <w:ind w:left="426" w:hanging="436"/>
      </w:pPr>
      <w:r>
        <w:t>National Collections</w:t>
      </w:r>
      <w:r w:rsidR="00C52A94">
        <w:t>.</w:t>
      </w:r>
    </w:p>
    <w:p w14:paraId="0FE2F001" w14:textId="1A521A67" w:rsidR="00E777A7" w:rsidRPr="00E777A7" w:rsidRDefault="00E777A7" w:rsidP="00E777A7">
      <w:r>
        <w:t xml:space="preserve">Processes that can enable a more seamless way of </w:t>
      </w:r>
      <w:r w:rsidRPr="00C454EF">
        <w:t>get</w:t>
      </w:r>
      <w:r>
        <w:t>ting</w:t>
      </w:r>
      <w:r w:rsidRPr="00C454EF">
        <w:t xml:space="preserve"> new data outside of existing </w:t>
      </w:r>
      <w:r>
        <w:t xml:space="preserve">clinical performance indicators </w:t>
      </w:r>
      <w:r w:rsidR="006E58F6">
        <w:t>we</w:t>
      </w:r>
      <w:r>
        <w:t xml:space="preserve">re also </w:t>
      </w:r>
      <w:r w:rsidR="006E58F6">
        <w:t>recommended</w:t>
      </w:r>
      <w:r>
        <w:t>.</w:t>
      </w:r>
      <w:r w:rsidRPr="00C454EF">
        <w:br/>
      </w:r>
    </w:p>
    <w:p w14:paraId="5E3D1ADC" w14:textId="7D7A7DC8" w:rsidR="00294CD9" w:rsidRDefault="00294CD9" w:rsidP="008110B9">
      <w:pPr>
        <w:pStyle w:val="Heading2"/>
        <w:numPr>
          <w:ilvl w:val="2"/>
          <w:numId w:val="8"/>
        </w:numPr>
      </w:pPr>
      <w:r>
        <w:t xml:space="preserve"> </w:t>
      </w:r>
      <w:bookmarkStart w:id="33" w:name="_Toc112926903"/>
      <w:r>
        <w:t>General Practice</w:t>
      </w:r>
      <w:bookmarkEnd w:id="33"/>
    </w:p>
    <w:p w14:paraId="46AC2F43" w14:textId="77777777" w:rsidR="00DF0938" w:rsidRDefault="00DF0938" w:rsidP="00DF0938">
      <w:pPr>
        <w:spacing w:line="360" w:lineRule="auto"/>
      </w:pPr>
      <w:r>
        <w:t xml:space="preserve">PHOs report that </w:t>
      </w:r>
      <w:r w:rsidRPr="000D4890">
        <w:rPr>
          <w:i/>
          <w:iCs/>
        </w:rPr>
        <w:t>“</w:t>
      </w:r>
      <w:r>
        <w:rPr>
          <w:i/>
          <w:iCs/>
        </w:rPr>
        <w:t>E</w:t>
      </w:r>
      <w:r w:rsidRPr="000D4890">
        <w:rPr>
          <w:i/>
          <w:iCs/>
        </w:rPr>
        <w:t>nrolling general practices are just one part of the primary care service landscape coordinated by PHOs and the full population health view is not supported by data collection from general practice only</w:t>
      </w:r>
      <w:r>
        <w:rPr>
          <w:i/>
          <w:iCs/>
        </w:rPr>
        <w:t>.</w:t>
      </w:r>
      <w:r w:rsidRPr="000D4890">
        <w:rPr>
          <w:i/>
          <w:iCs/>
        </w:rPr>
        <w:t>”</w:t>
      </w:r>
      <w:r>
        <w:rPr>
          <w:i/>
          <w:iCs/>
        </w:rPr>
        <w:t xml:space="preserve"> </w:t>
      </w:r>
      <w:r>
        <w:t>Given practices are the stewards, if not owners of primary care with the health consumers, collaboration across all stakeholders in the ecosystem to enable a full population health view will be crucial.</w:t>
      </w:r>
    </w:p>
    <w:p w14:paraId="55340BD6" w14:textId="7D7A7DC8" w:rsidR="00294CD9" w:rsidRDefault="00294CD9" w:rsidP="008110B9">
      <w:pPr>
        <w:pStyle w:val="Heading2"/>
        <w:numPr>
          <w:ilvl w:val="2"/>
          <w:numId w:val="8"/>
        </w:numPr>
      </w:pPr>
      <w:r>
        <w:t xml:space="preserve"> </w:t>
      </w:r>
      <w:bookmarkStart w:id="34" w:name="_Toc112926904"/>
      <w:r>
        <w:t>Vendors</w:t>
      </w:r>
      <w:bookmarkEnd w:id="34"/>
    </w:p>
    <w:p w14:paraId="6D7B273D" w14:textId="77777777" w:rsidR="00EE4939" w:rsidRDefault="00EE4939" w:rsidP="0055275B">
      <w:pPr>
        <w:spacing w:after="60" w:line="360" w:lineRule="auto"/>
      </w:pPr>
      <w:r>
        <w:t>Key summarised statements surrounding barriers with vendors include:</w:t>
      </w:r>
    </w:p>
    <w:p w14:paraId="289D3584" w14:textId="77777777" w:rsidR="00EE4939" w:rsidRDefault="00EE4939" w:rsidP="0055275B">
      <w:pPr>
        <w:pStyle w:val="ListParagraph"/>
        <w:numPr>
          <w:ilvl w:val="0"/>
          <w:numId w:val="20"/>
        </w:numPr>
        <w:spacing w:before="0" w:after="0" w:line="360" w:lineRule="auto"/>
        <w:ind w:left="426" w:hanging="436"/>
      </w:pPr>
      <w:r w:rsidRPr="00590B0A">
        <w:rPr>
          <w:i/>
          <w:iCs/>
          <w:noProof/>
          <w:u w:val="single"/>
        </w:rPr>
        <mc:AlternateContent>
          <mc:Choice Requires="wps">
            <w:drawing>
              <wp:anchor distT="45720" distB="45720" distL="114300" distR="114300" simplePos="0" relativeHeight="251658254" behindDoc="0" locked="0" layoutInCell="1" allowOverlap="1" wp14:anchorId="06EE3E1F" wp14:editId="5399E139">
                <wp:simplePos x="0" y="0"/>
                <wp:positionH relativeFrom="margin">
                  <wp:posOffset>3790372</wp:posOffset>
                </wp:positionH>
                <wp:positionV relativeFrom="paragraph">
                  <wp:posOffset>121663</wp:posOffset>
                </wp:positionV>
                <wp:extent cx="2430780" cy="1864995"/>
                <wp:effectExtent l="0" t="0" r="7620" b="19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864995"/>
                        </a:xfrm>
                        <a:prstGeom prst="rect">
                          <a:avLst/>
                        </a:prstGeom>
                        <a:solidFill>
                          <a:srgbClr val="F6F4EC"/>
                        </a:solidFill>
                        <a:ln w="9525">
                          <a:noFill/>
                          <a:miter lim="800000"/>
                          <a:headEnd/>
                          <a:tailEnd/>
                        </a:ln>
                      </wps:spPr>
                      <wps:txbx>
                        <w:txbxContent>
                          <w:p w14:paraId="69B6A0AC" w14:textId="77777777" w:rsidR="00EE4939" w:rsidRPr="00E71344" w:rsidRDefault="00EE4939" w:rsidP="00EE4939">
                            <w:pPr>
                              <w:shd w:val="clear" w:color="auto" w:fill="F6F4EC"/>
                              <w:jc w:val="center"/>
                              <w:rPr>
                                <w:i/>
                                <w:iCs/>
                              </w:rPr>
                            </w:pPr>
                            <w:r w:rsidRPr="00766D79">
                              <w:rPr>
                                <w:i/>
                                <w:iCs/>
                              </w:rPr>
                              <w:t xml:space="preserve">"An electronic PMS Manual to streamline processes that is updated </w:t>
                            </w:r>
                            <w:r>
                              <w:rPr>
                                <w:i/>
                                <w:iCs/>
                              </w:rPr>
                              <w:t>m</w:t>
                            </w:r>
                            <w:r w:rsidRPr="00766D79">
                              <w:rPr>
                                <w:i/>
                                <w:iCs/>
                              </w:rPr>
                              <w:t xml:space="preserve">onthly...including Read Codes processes </w:t>
                            </w:r>
                            <w:proofErr w:type="spellStart"/>
                            <w:r w:rsidRPr="00766D79">
                              <w:rPr>
                                <w:i/>
                                <w:iCs/>
                              </w:rPr>
                              <w:t>i.e</w:t>
                            </w:r>
                            <w:proofErr w:type="spellEnd"/>
                            <w:r w:rsidRPr="00766D79">
                              <w:rPr>
                                <w:i/>
                                <w:iCs/>
                              </w:rPr>
                              <w:t xml:space="preserve"> diagnosis (multiple codes in use), classification for smoking brief advise (multiple codes in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E3E1F" id="_x0000_s1037" type="#_x0000_t202" style="position:absolute;left:0;text-align:left;margin-left:298.45pt;margin-top:9.6pt;width:191.4pt;height:146.8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" fillcolor="#f6f4ec" stroked="f">
                <v:textbox>
                  <w:txbxContent>
                    <w:p w14:paraId="69B6A0AC" w14:textId="77777777" w:rsidR="00EE4939" w:rsidRPr="00E71344" w:rsidRDefault="00EE4939" w:rsidP="00EE4939">
                      <w:pPr>
                        <w:shd w:val="clear" w:color="auto" w:fill="F6F4EC"/>
                        <w:jc w:val="center"/>
                        <w:rPr>
                          <w:i/>
                          <w:iCs/>
                        </w:rPr>
                      </w:pPr>
                      <w:r w:rsidRPr="00766D79">
                        <w:rPr>
                          <w:i/>
                          <w:iCs/>
                        </w:rPr>
                        <w:t xml:space="preserve">"An electronic PMS Manual to streamline processes that is updated </w:t>
                      </w:r>
                      <w:r>
                        <w:rPr>
                          <w:i/>
                          <w:iCs/>
                        </w:rPr>
                        <w:t>m</w:t>
                      </w:r>
                      <w:r w:rsidRPr="00766D79">
                        <w:rPr>
                          <w:i/>
                          <w:iCs/>
                        </w:rPr>
                        <w:t>onthly...including Read Codes processes i.e diagnosis (multiple codes in use), classification for smoking brief advise (multiple codes in use)”</w:t>
                      </w:r>
                    </w:p>
                  </w:txbxContent>
                </v:textbox>
                <w10:wrap type="square" anchorx="margin"/>
              </v:shape>
            </w:pict>
          </mc:Fallback>
        </mc:AlternateContent>
      </w:r>
      <w:r>
        <w:t>the quality of v</w:t>
      </w:r>
      <w:r w:rsidRPr="00C454EF">
        <w:t>endor support</w:t>
      </w:r>
      <w:r>
        <w:t xml:space="preserve">, </w:t>
      </w:r>
      <w:r w:rsidRPr="00C454EF">
        <w:t xml:space="preserve">willingness, </w:t>
      </w:r>
      <w:r>
        <w:t>consistency, responsiveness or the reported lack collegial environment that is fostered</w:t>
      </w:r>
    </w:p>
    <w:p w14:paraId="321AC13A" w14:textId="45FBB3F1" w:rsidR="00EE4939" w:rsidRDefault="00C52A94" w:rsidP="0055275B">
      <w:pPr>
        <w:pStyle w:val="ListParagraph"/>
        <w:numPr>
          <w:ilvl w:val="0"/>
          <w:numId w:val="20"/>
        </w:numPr>
        <w:spacing w:before="0" w:after="0" w:line="360" w:lineRule="auto"/>
        <w:ind w:left="426" w:hanging="436"/>
      </w:pPr>
      <w:r>
        <w:t>i</w:t>
      </w:r>
      <w:r w:rsidR="00EE4939">
        <w:t xml:space="preserve">mproved technology capability </w:t>
      </w:r>
      <w:r w:rsidR="004F0CAB">
        <w:t>e.g.,</w:t>
      </w:r>
      <w:r w:rsidR="00EE4939">
        <w:t xml:space="preserve"> </w:t>
      </w:r>
      <w:r w:rsidR="006C1CCE">
        <w:t>Application Programming Interface (</w:t>
      </w:r>
      <w:r w:rsidR="00EE4939">
        <w:t>APIs</w:t>
      </w:r>
      <w:r w:rsidR="006C1CCE">
        <w:t>)</w:t>
      </w:r>
    </w:p>
    <w:p w14:paraId="4773915B" w14:textId="29ECA381" w:rsidR="00EE4939" w:rsidRPr="00EE4939" w:rsidRDefault="00EE4939" w:rsidP="0055275B">
      <w:pPr>
        <w:pStyle w:val="ListParagraph"/>
        <w:numPr>
          <w:ilvl w:val="0"/>
          <w:numId w:val="20"/>
        </w:numPr>
        <w:spacing w:before="0" w:after="0" w:line="360" w:lineRule="auto"/>
        <w:ind w:left="426" w:hanging="436"/>
        <w:rPr>
          <w:i/>
        </w:rPr>
      </w:pPr>
      <w:r w:rsidRPr="00C454EF">
        <w:t>lack of standardised</w:t>
      </w:r>
      <w:r>
        <w:t xml:space="preserve"> or </w:t>
      </w:r>
      <w:r w:rsidRPr="00C454EF">
        <w:t xml:space="preserve">enforced release and change </w:t>
      </w:r>
      <w:r>
        <w:t xml:space="preserve">management: </w:t>
      </w:r>
      <w:r w:rsidRPr="00EE4939">
        <w:rPr>
          <w:i/>
          <w:iCs/>
        </w:rPr>
        <w:t>“upgrades’ beta and validation testing often is prolonged and can impact the quality of data extracts (errors, data type changes, etc)”</w:t>
      </w:r>
    </w:p>
    <w:p w14:paraId="6FD94EB9" w14:textId="0B1F8A3B" w:rsidR="001C11A8" w:rsidRDefault="00C52A94" w:rsidP="0055275B">
      <w:pPr>
        <w:pStyle w:val="ListParagraph"/>
        <w:numPr>
          <w:ilvl w:val="0"/>
          <w:numId w:val="20"/>
        </w:numPr>
        <w:spacing w:before="0" w:after="0" w:line="360" w:lineRule="auto"/>
        <w:ind w:left="426" w:hanging="436"/>
      </w:pPr>
      <w:r>
        <w:t>v</w:t>
      </w:r>
      <w:r w:rsidR="00EE4939">
        <w:t xml:space="preserve">endor non-compliance to Ministry of Health requirements </w:t>
      </w:r>
    </w:p>
    <w:p w14:paraId="5B69177B" w14:textId="7A4D4C8B" w:rsidR="00EE4939" w:rsidRPr="00EE4939" w:rsidRDefault="00C52A94" w:rsidP="0055275B">
      <w:pPr>
        <w:pStyle w:val="ListParagraph"/>
        <w:numPr>
          <w:ilvl w:val="0"/>
          <w:numId w:val="20"/>
        </w:numPr>
        <w:spacing w:before="0" w:after="0" w:line="360" w:lineRule="auto"/>
        <w:ind w:left="426" w:hanging="436"/>
      </w:pPr>
      <w:r>
        <w:t>t</w:t>
      </w:r>
      <w:r w:rsidR="00EE4939">
        <w:t xml:space="preserve">here is also an absence of mechanisms, </w:t>
      </w:r>
      <w:r w:rsidR="009F5D98">
        <w:t>assurances,</w:t>
      </w:r>
      <w:r w:rsidR="00EE4939">
        <w:t xml:space="preserve"> or policy support from the Ministry to prevent </w:t>
      </w:r>
      <w:r w:rsidR="00EE4939" w:rsidRPr="00C8770D">
        <w:t>vendor</w:t>
      </w:r>
      <w:r w:rsidR="00EE4939">
        <w:t>s</w:t>
      </w:r>
      <w:r w:rsidR="00EE4939" w:rsidRPr="00C8770D">
        <w:t xml:space="preserve"> </w:t>
      </w:r>
      <w:r w:rsidR="00EE4939">
        <w:t xml:space="preserve">from potentially </w:t>
      </w:r>
      <w:r w:rsidR="00EE4939" w:rsidRPr="00C8770D">
        <w:t>restrict</w:t>
      </w:r>
      <w:r w:rsidR="00EE4939">
        <w:t>ing</w:t>
      </w:r>
      <w:r w:rsidR="00EE4939" w:rsidRPr="00C8770D">
        <w:t xml:space="preserve"> access</w:t>
      </w:r>
      <w:r w:rsidR="00EE4939">
        <w:t xml:space="preserve"> to data held by them</w:t>
      </w:r>
      <w:r w:rsidR="00EE4939" w:rsidRPr="00C8770D">
        <w:t xml:space="preserve"> and </w:t>
      </w:r>
      <w:r w:rsidR="00EE4939">
        <w:t xml:space="preserve">forcing this only </w:t>
      </w:r>
      <w:r w:rsidR="00EE4939" w:rsidRPr="00C8770D">
        <w:t xml:space="preserve">through </w:t>
      </w:r>
      <w:r w:rsidR="00EE4939">
        <w:t xml:space="preserve">channels </w:t>
      </w:r>
      <w:r w:rsidR="00EE4939" w:rsidRPr="00C8770D">
        <w:t>under their control and at a cost</w:t>
      </w:r>
      <w:r w:rsidR="00EE4939">
        <w:t>, especially where some PHOs often prefer direct database access</w:t>
      </w:r>
      <w:r w:rsidR="00EE4939" w:rsidRPr="00C8770D">
        <w:t>.</w:t>
      </w:r>
    </w:p>
    <w:p w14:paraId="28FEFF28" w14:textId="7D7A7DC8" w:rsidR="00ED47D4" w:rsidRDefault="00294CD9" w:rsidP="008110B9">
      <w:pPr>
        <w:pStyle w:val="Heading2"/>
        <w:numPr>
          <w:ilvl w:val="1"/>
          <w:numId w:val="8"/>
        </w:numPr>
      </w:pPr>
      <w:bookmarkStart w:id="35" w:name="_Toc112926905"/>
      <w:r>
        <w:lastRenderedPageBreak/>
        <w:t>Resources needed for success</w:t>
      </w:r>
      <w:bookmarkEnd w:id="35"/>
      <w:r w:rsidR="00581891">
        <w:t xml:space="preserve"> </w:t>
      </w:r>
      <w:r w:rsidR="0009647C">
        <w:t xml:space="preserve"> </w:t>
      </w:r>
      <w:r w:rsidR="006B6676">
        <w:t xml:space="preserve"> </w:t>
      </w:r>
    </w:p>
    <w:p w14:paraId="2CF4BCC4" w14:textId="243AA99F" w:rsidR="004313A0" w:rsidRDefault="004313A0" w:rsidP="004313A0">
      <w:pPr>
        <w:spacing w:line="360" w:lineRule="auto"/>
      </w:pPr>
      <w:r>
        <w:t>Summarised as well as verbatim statements surrounding the resources required for the success of this PHDP program</w:t>
      </w:r>
      <w:r w:rsidR="007E7FD6">
        <w:t>me</w:t>
      </w:r>
      <w:r>
        <w:t xml:space="preserve"> across five categories follow below.</w:t>
      </w:r>
    </w:p>
    <w:p w14:paraId="3E2E4105" w14:textId="3DEBAB2C" w:rsidR="00F26A05" w:rsidRPr="00F26A05" w:rsidRDefault="00F26A05" w:rsidP="00F26A05">
      <w:pPr>
        <w:pStyle w:val="Caption"/>
        <w:keepNext/>
        <w:rPr>
          <w:b/>
          <w:bCs/>
          <w:i w:val="0"/>
          <w:iCs w:val="0"/>
          <w:sz w:val="22"/>
          <w:szCs w:val="22"/>
        </w:rPr>
      </w:pPr>
      <w:r w:rsidRPr="00F26A05">
        <w:rPr>
          <w:b/>
          <w:bCs/>
          <w:i w:val="0"/>
          <w:iCs w:val="0"/>
          <w:sz w:val="22"/>
          <w:szCs w:val="22"/>
        </w:rPr>
        <w:t xml:space="preserve">Table </w:t>
      </w:r>
      <w:r w:rsidRPr="00F26A05">
        <w:rPr>
          <w:b/>
          <w:bCs/>
          <w:i w:val="0"/>
          <w:iCs w:val="0"/>
          <w:sz w:val="22"/>
          <w:szCs w:val="22"/>
        </w:rPr>
        <w:fldChar w:fldCharType="begin"/>
      </w:r>
      <w:r w:rsidRPr="00F26A05">
        <w:rPr>
          <w:b/>
          <w:bCs/>
          <w:i w:val="0"/>
          <w:iCs w:val="0"/>
          <w:sz w:val="22"/>
          <w:szCs w:val="22"/>
        </w:rPr>
        <w:instrText xml:space="preserve"> SEQ Table \* ARABIC </w:instrText>
      </w:r>
      <w:r w:rsidRPr="00F26A05">
        <w:rPr>
          <w:b/>
          <w:bCs/>
          <w:i w:val="0"/>
          <w:iCs w:val="0"/>
          <w:sz w:val="22"/>
          <w:szCs w:val="22"/>
        </w:rPr>
        <w:fldChar w:fldCharType="separate"/>
      </w:r>
      <w:r w:rsidR="00B734B0">
        <w:rPr>
          <w:b/>
          <w:bCs/>
          <w:i w:val="0"/>
          <w:iCs w:val="0"/>
          <w:noProof/>
          <w:sz w:val="22"/>
          <w:szCs w:val="22"/>
        </w:rPr>
        <w:t>3</w:t>
      </w:r>
      <w:r w:rsidRPr="00F26A05">
        <w:rPr>
          <w:b/>
          <w:bCs/>
          <w:i w:val="0"/>
          <w:iCs w:val="0"/>
          <w:sz w:val="22"/>
          <w:szCs w:val="22"/>
        </w:rPr>
        <w:fldChar w:fldCharType="end"/>
      </w:r>
      <w:r w:rsidRPr="00F26A05">
        <w:rPr>
          <w:b/>
          <w:bCs/>
          <w:i w:val="0"/>
          <w:iCs w:val="0"/>
          <w:sz w:val="22"/>
          <w:szCs w:val="22"/>
        </w:rPr>
        <w:t xml:space="preserve"> - Table of resources needed by PHOs for the success of PHDP</w:t>
      </w:r>
    </w:p>
    <w:tbl>
      <w:tblPr>
        <w:tblStyle w:val="ListTable4"/>
        <w:tblW w:w="0" w:type="auto"/>
        <w:tblLook w:val="04A0" w:firstRow="1" w:lastRow="0" w:firstColumn="1" w:lastColumn="0" w:noHBand="0" w:noVBand="1"/>
      </w:tblPr>
      <w:tblGrid>
        <w:gridCol w:w="2407"/>
        <w:gridCol w:w="2407"/>
        <w:gridCol w:w="2407"/>
        <w:gridCol w:w="2407"/>
      </w:tblGrid>
      <w:tr w:rsidR="004313A0" w14:paraId="7EE04557" w14:textId="77777777" w:rsidTr="00431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3FA7C0D" w14:textId="77777777" w:rsidR="004313A0" w:rsidRDefault="004313A0" w:rsidP="00BC6C61">
            <w:pPr>
              <w:spacing w:before="81" w:after="163"/>
            </w:pPr>
            <w:r>
              <w:t>National leadership and standardisation</w:t>
            </w:r>
          </w:p>
        </w:tc>
        <w:tc>
          <w:tcPr>
            <w:tcW w:w="2407" w:type="dxa"/>
          </w:tcPr>
          <w:p w14:paraId="7B75D82F" w14:textId="77777777" w:rsidR="004313A0" w:rsidRDefault="004313A0" w:rsidP="00BC6C61">
            <w:pPr>
              <w:spacing w:before="81" w:after="163"/>
              <w:cnfStyle w:val="100000000000" w:firstRow="1" w:lastRow="0" w:firstColumn="0" w:lastColumn="0" w:oddVBand="0" w:evenVBand="0" w:oddHBand="0" w:evenHBand="0" w:firstRowFirstColumn="0" w:firstRowLastColumn="0" w:lastRowFirstColumn="0" w:lastRowLastColumn="0"/>
            </w:pPr>
            <w:r w:rsidRPr="00A2237F">
              <w:t>Time resources and monetary support</w:t>
            </w:r>
          </w:p>
        </w:tc>
        <w:tc>
          <w:tcPr>
            <w:tcW w:w="2407" w:type="dxa"/>
          </w:tcPr>
          <w:p w14:paraId="72F37EA1" w14:textId="77777777" w:rsidR="004313A0" w:rsidRDefault="004313A0" w:rsidP="00BC6C61">
            <w:pPr>
              <w:spacing w:before="81" w:after="163"/>
              <w:cnfStyle w:val="100000000000" w:firstRow="1" w:lastRow="0" w:firstColumn="0" w:lastColumn="0" w:oddVBand="0" w:evenVBand="0" w:oddHBand="0" w:evenHBand="0" w:firstRowFirstColumn="0" w:firstRowLastColumn="0" w:lastRowFirstColumn="0" w:lastRowLastColumn="0"/>
            </w:pPr>
            <w:r>
              <w:t>Technology</w:t>
            </w:r>
          </w:p>
        </w:tc>
        <w:tc>
          <w:tcPr>
            <w:tcW w:w="2407" w:type="dxa"/>
          </w:tcPr>
          <w:p w14:paraId="024DD490" w14:textId="77777777" w:rsidR="004313A0" w:rsidRPr="00394BCE" w:rsidRDefault="004313A0" w:rsidP="00BC6C61">
            <w:pPr>
              <w:spacing w:before="81" w:after="163"/>
              <w:cnfStyle w:val="100000000000" w:firstRow="1" w:lastRow="0" w:firstColumn="0" w:lastColumn="0" w:oddVBand="0" w:evenVBand="0" w:oddHBand="0" w:evenHBand="0" w:firstRowFirstColumn="0" w:firstRowLastColumn="0" w:lastRowFirstColumn="0" w:lastRowLastColumn="0"/>
              <w:rPr>
                <w:b w:val="0"/>
                <w:bCs w:val="0"/>
              </w:rPr>
            </w:pPr>
            <w:r>
              <w:t>Other</w:t>
            </w:r>
          </w:p>
        </w:tc>
      </w:tr>
      <w:tr w:rsidR="004313A0" w14:paraId="5CA68B1B" w14:textId="77777777" w:rsidTr="0E18F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FFFFFF" w:themeFill="accent3"/>
          </w:tcPr>
          <w:p w14:paraId="7CD1212D" w14:textId="77777777" w:rsidR="004313A0" w:rsidRPr="00600CFD" w:rsidRDefault="004313A0" w:rsidP="00967768">
            <w:pPr>
              <w:pStyle w:val="ListParagraph"/>
              <w:numPr>
                <w:ilvl w:val="0"/>
                <w:numId w:val="21"/>
              </w:numPr>
              <w:spacing w:before="0" w:after="0" w:line="240" w:lineRule="auto"/>
              <w:ind w:left="244" w:hanging="244"/>
              <w:rPr>
                <w:b w:val="0"/>
                <w:bCs w:val="0"/>
                <w:i/>
                <w:iCs/>
              </w:rPr>
            </w:pPr>
            <w:r w:rsidRPr="00600CFD">
              <w:rPr>
                <w:b w:val="0"/>
                <w:bCs w:val="0"/>
                <w:i/>
                <w:iCs/>
              </w:rPr>
              <w:t>“National leadership and push for standardisation. “</w:t>
            </w:r>
          </w:p>
          <w:p w14:paraId="7DF2B4F4" w14:textId="77777777" w:rsidR="004313A0" w:rsidRPr="004016DE" w:rsidRDefault="004313A0" w:rsidP="00967768">
            <w:pPr>
              <w:pStyle w:val="ListParagraph"/>
              <w:numPr>
                <w:ilvl w:val="0"/>
                <w:numId w:val="21"/>
              </w:numPr>
              <w:spacing w:before="0" w:after="0" w:line="240" w:lineRule="auto"/>
              <w:ind w:left="244" w:hanging="244"/>
              <w:rPr>
                <w:b w:val="0"/>
                <w:bCs w:val="0"/>
                <w:i/>
                <w:iCs/>
              </w:rPr>
            </w:pPr>
            <w:r w:rsidRPr="004016DE">
              <w:rPr>
                <w:b w:val="0"/>
                <w:bCs w:val="0"/>
                <w:i/>
                <w:iCs/>
              </w:rPr>
              <w:t>“Clear and cohesive Schema/Endpoint documentation. Well defined use case for the data that we can communicate.”</w:t>
            </w:r>
          </w:p>
          <w:p w14:paraId="6314ED59" w14:textId="027E605E" w:rsidR="004313A0" w:rsidRPr="004016DE" w:rsidRDefault="004313A0" w:rsidP="00967768">
            <w:pPr>
              <w:pStyle w:val="ListParagraph"/>
              <w:numPr>
                <w:ilvl w:val="0"/>
                <w:numId w:val="21"/>
              </w:numPr>
              <w:spacing w:before="0" w:after="0" w:line="240" w:lineRule="auto"/>
              <w:ind w:left="244" w:hanging="244"/>
              <w:rPr>
                <w:i/>
                <w:iCs/>
              </w:rPr>
            </w:pPr>
            <w:r w:rsidRPr="004016DE">
              <w:rPr>
                <w:b w:val="0"/>
                <w:bCs w:val="0"/>
                <w:i/>
                <w:iCs/>
              </w:rPr>
              <w:t>"None of this work</w:t>
            </w:r>
            <w:r>
              <w:rPr>
                <w:b w:val="0"/>
                <w:bCs w:val="0"/>
                <w:i/>
                <w:iCs/>
              </w:rPr>
              <w:t>s</w:t>
            </w:r>
            <w:r w:rsidRPr="004016DE">
              <w:rPr>
                <w:b w:val="0"/>
                <w:bCs w:val="0"/>
                <w:i/>
                <w:iCs/>
              </w:rPr>
              <w:t xml:space="preserve"> without standards and clear interoperability. Otherwise</w:t>
            </w:r>
            <w:r w:rsidR="009D10E6">
              <w:rPr>
                <w:b w:val="0"/>
                <w:bCs w:val="0"/>
                <w:i/>
                <w:iCs/>
              </w:rPr>
              <w:t>,</w:t>
            </w:r>
            <w:r w:rsidRPr="004016DE">
              <w:rPr>
                <w:b w:val="0"/>
                <w:bCs w:val="0"/>
                <w:i/>
                <w:iCs/>
              </w:rPr>
              <w:t xml:space="preserve"> every PHO will be spending thousands of hours on massaging data to the schema.”</w:t>
            </w:r>
          </w:p>
        </w:tc>
        <w:tc>
          <w:tcPr>
            <w:tcW w:w="2407" w:type="dxa"/>
            <w:shd w:val="clear" w:color="auto" w:fill="FFFFFF" w:themeFill="accent3"/>
          </w:tcPr>
          <w:p w14:paraId="34E26126" w14:textId="77777777" w:rsidR="004313A0" w:rsidRDefault="004313A0" w:rsidP="00967768">
            <w:pPr>
              <w:pStyle w:val="ListParagraph"/>
              <w:numPr>
                <w:ilvl w:val="0"/>
                <w:numId w:val="21"/>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t>Funding and coverage for additional workload and innovation</w:t>
            </w:r>
          </w:p>
          <w:p w14:paraId="6BB5C545" w14:textId="77777777" w:rsidR="004313A0" w:rsidRDefault="004313A0" w:rsidP="00967768">
            <w:pPr>
              <w:pStyle w:val="ListParagraph"/>
              <w:numPr>
                <w:ilvl w:val="0"/>
                <w:numId w:val="21"/>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t>Resource needs and complexity thereof cannot be underestimated given this has been a long term and continually evolving undertaking at a PHO level</w:t>
            </w:r>
          </w:p>
        </w:tc>
        <w:tc>
          <w:tcPr>
            <w:tcW w:w="2407" w:type="dxa"/>
            <w:shd w:val="clear" w:color="auto" w:fill="FFFFFF" w:themeFill="accent3"/>
          </w:tcPr>
          <w:p w14:paraId="375DD96F" w14:textId="77777777" w:rsidR="004313A0" w:rsidRDefault="004313A0" w:rsidP="00967768">
            <w:pPr>
              <w:pStyle w:val="ListParagraph"/>
              <w:numPr>
                <w:ilvl w:val="0"/>
                <w:numId w:val="21"/>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t>Easy access to and user-friendly tools including managing secure data transfer</w:t>
            </w:r>
          </w:p>
          <w:p w14:paraId="266B4A6C" w14:textId="0D94ECED" w:rsidR="004313A0" w:rsidRDefault="004313A0" w:rsidP="00967768">
            <w:pPr>
              <w:pStyle w:val="ListParagraph"/>
              <w:numPr>
                <w:ilvl w:val="0"/>
                <w:numId w:val="21"/>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rPr>
                <w:i/>
              </w:rPr>
            </w:pPr>
            <w:r>
              <w:t xml:space="preserve">User friendly platform with easy data access – </w:t>
            </w:r>
            <w:r w:rsidRPr="00A2237F">
              <w:rPr>
                <w:i/>
                <w:iCs/>
              </w:rPr>
              <w:t xml:space="preserve">“MOH Qlik Hub has some great datasets but practices can't access </w:t>
            </w:r>
            <w:r w:rsidR="009D10E6" w:rsidRPr="00A2237F">
              <w:rPr>
                <w:i/>
                <w:iCs/>
              </w:rPr>
              <w:t>easily,</w:t>
            </w:r>
            <w:r w:rsidRPr="00A2237F">
              <w:rPr>
                <w:i/>
                <w:iCs/>
              </w:rPr>
              <w:t xml:space="preserve"> and information is not always relevant at the local level.”</w:t>
            </w:r>
          </w:p>
          <w:p w14:paraId="7D12D591" w14:textId="77777777" w:rsidR="004313A0" w:rsidRDefault="004313A0" w:rsidP="00967768">
            <w:pPr>
              <w:pStyle w:val="ListParagraph"/>
              <w:numPr>
                <w:ilvl w:val="0"/>
                <w:numId w:val="21"/>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t>Technology guidelines in line with Māori Data Governance and Sovereignty</w:t>
            </w:r>
          </w:p>
          <w:p w14:paraId="56980EB1" w14:textId="77777777" w:rsidR="004313A0" w:rsidRDefault="004313A0" w:rsidP="00967768">
            <w:pPr>
              <w:pStyle w:val="ListParagraph"/>
              <w:numPr>
                <w:ilvl w:val="0"/>
                <w:numId w:val="21"/>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t>Centralised data capture and analysis services with information returned for action planning</w:t>
            </w:r>
          </w:p>
          <w:p w14:paraId="22786F40" w14:textId="77777777" w:rsidR="004313A0" w:rsidRDefault="004313A0" w:rsidP="00967768">
            <w:pPr>
              <w:pStyle w:val="ListParagraph"/>
              <w:numPr>
                <w:ilvl w:val="0"/>
                <w:numId w:val="21"/>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t>Expertise</w:t>
            </w:r>
          </w:p>
        </w:tc>
        <w:tc>
          <w:tcPr>
            <w:tcW w:w="2407" w:type="dxa"/>
            <w:shd w:val="clear" w:color="auto" w:fill="FFFFFF" w:themeFill="accent3"/>
          </w:tcPr>
          <w:p w14:paraId="0150A0A7" w14:textId="77777777" w:rsidR="004313A0" w:rsidRPr="00394BCE" w:rsidRDefault="004313A0" w:rsidP="004313A0">
            <w:pPr>
              <w:spacing w:before="81" w:after="0"/>
              <w:ind w:left="244" w:hanging="244"/>
              <w:cnfStyle w:val="000000100000" w:firstRow="0" w:lastRow="0" w:firstColumn="0" w:lastColumn="0" w:oddVBand="0" w:evenVBand="0" w:oddHBand="1" w:evenHBand="0" w:firstRowFirstColumn="0" w:firstRowLastColumn="0" w:lastRowFirstColumn="0" w:lastRowLastColumn="0"/>
              <w:rPr>
                <w:b/>
                <w:bCs/>
              </w:rPr>
            </w:pPr>
            <w:r w:rsidRPr="00394BCE">
              <w:rPr>
                <w:b/>
                <w:bCs/>
              </w:rPr>
              <w:t>Data quality</w:t>
            </w:r>
          </w:p>
          <w:p w14:paraId="0D2FD534" w14:textId="77777777" w:rsidR="004313A0" w:rsidRPr="00394BCE" w:rsidRDefault="004313A0" w:rsidP="00967768">
            <w:pPr>
              <w:pStyle w:val="ListParagraph"/>
              <w:numPr>
                <w:ilvl w:val="0"/>
                <w:numId w:val="24"/>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rPr>
                <w:b/>
                <w:bCs/>
              </w:rPr>
            </w:pPr>
            <w:r w:rsidRPr="00394BCE">
              <w:t>Transform primary health data into a selection of calculated indicators that are standardised for comparison with locality and NZ total</w:t>
            </w:r>
          </w:p>
          <w:p w14:paraId="7F12D7A5" w14:textId="77777777" w:rsidR="004313A0" w:rsidRPr="00394BCE" w:rsidRDefault="004313A0" w:rsidP="004313A0">
            <w:pPr>
              <w:spacing w:before="81" w:after="0"/>
              <w:cnfStyle w:val="000000100000" w:firstRow="0" w:lastRow="0" w:firstColumn="0" w:lastColumn="0" w:oddVBand="0" w:evenVBand="0" w:oddHBand="1" w:evenHBand="0" w:firstRowFirstColumn="0" w:firstRowLastColumn="0" w:lastRowFirstColumn="0" w:lastRowLastColumn="0"/>
              <w:rPr>
                <w:b/>
                <w:bCs/>
              </w:rPr>
            </w:pPr>
            <w:r>
              <w:rPr>
                <w:b/>
                <w:bCs/>
              </w:rPr>
              <w:t>Contractual</w:t>
            </w:r>
          </w:p>
          <w:p w14:paraId="10E7E3A5" w14:textId="77777777" w:rsidR="004313A0" w:rsidRPr="00A03383" w:rsidRDefault="004313A0" w:rsidP="00967768">
            <w:pPr>
              <w:pStyle w:val="ListParagraph"/>
              <w:numPr>
                <w:ilvl w:val="0"/>
                <w:numId w:val="23"/>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rsidRPr="01152698">
              <w:t>An agreement with practices, including standards to comply to</w:t>
            </w:r>
          </w:p>
          <w:p w14:paraId="2B14F534" w14:textId="77777777" w:rsidR="004313A0" w:rsidRDefault="004313A0" w:rsidP="004313A0">
            <w:pPr>
              <w:spacing w:before="81" w:after="0"/>
              <w:cnfStyle w:val="000000100000" w:firstRow="0" w:lastRow="0" w:firstColumn="0" w:lastColumn="0" w:oddVBand="0" w:evenVBand="0" w:oddHBand="1" w:evenHBand="0" w:firstRowFirstColumn="0" w:firstRowLastColumn="0" w:lastRowFirstColumn="0" w:lastRowLastColumn="0"/>
              <w:rPr>
                <w:b/>
                <w:bCs/>
              </w:rPr>
            </w:pPr>
            <w:r w:rsidRPr="00A03383">
              <w:rPr>
                <w:b/>
                <w:bCs/>
              </w:rPr>
              <w:t>Vendor</w:t>
            </w:r>
          </w:p>
          <w:p w14:paraId="5E0F9193" w14:textId="77777777" w:rsidR="004313A0" w:rsidRPr="00CE66D7" w:rsidRDefault="004313A0" w:rsidP="00967768">
            <w:pPr>
              <w:pStyle w:val="ListParagraph"/>
              <w:numPr>
                <w:ilvl w:val="0"/>
                <w:numId w:val="23"/>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rsidRPr="00A2237F">
              <w:t>PMS vendor engagement and alignment</w:t>
            </w:r>
          </w:p>
          <w:p w14:paraId="16508B66" w14:textId="77777777" w:rsidR="004313A0" w:rsidRPr="00CE66D7" w:rsidRDefault="004313A0" w:rsidP="004313A0">
            <w:pPr>
              <w:spacing w:before="81" w:after="0"/>
              <w:cnfStyle w:val="000000100000" w:firstRow="0" w:lastRow="0" w:firstColumn="0" w:lastColumn="0" w:oddVBand="0" w:evenVBand="0" w:oddHBand="1" w:evenHBand="0" w:firstRowFirstColumn="0" w:firstRowLastColumn="0" w:lastRowFirstColumn="0" w:lastRowLastColumn="0"/>
            </w:pPr>
            <w:r w:rsidRPr="00CE66D7">
              <w:rPr>
                <w:b/>
                <w:bCs/>
              </w:rPr>
              <w:t>Culture</w:t>
            </w:r>
          </w:p>
          <w:p w14:paraId="2B00771C" w14:textId="77777777" w:rsidR="004313A0" w:rsidRDefault="004313A0" w:rsidP="00967768">
            <w:pPr>
              <w:pStyle w:val="ListParagraph"/>
              <w:numPr>
                <w:ilvl w:val="0"/>
                <w:numId w:val="22"/>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t>Right mindset, willingness to collaborate, share; ensure relevance</w:t>
            </w:r>
          </w:p>
          <w:p w14:paraId="4BE649B5" w14:textId="37773B78" w:rsidR="00A53B50" w:rsidRDefault="004313A0" w:rsidP="00A53B50">
            <w:pPr>
              <w:pStyle w:val="ListParagraph"/>
              <w:numPr>
                <w:ilvl w:val="0"/>
                <w:numId w:val="22"/>
              </w:numPr>
              <w:spacing w:before="0" w:after="0" w:line="240" w:lineRule="auto"/>
              <w:ind w:left="244" w:hanging="244"/>
              <w:cnfStyle w:val="000000100000" w:firstRow="0" w:lastRow="0" w:firstColumn="0" w:lastColumn="0" w:oddVBand="0" w:evenVBand="0" w:oddHBand="1" w:evenHBand="0" w:firstRowFirstColumn="0" w:firstRowLastColumn="0" w:lastRowFirstColumn="0" w:lastRowLastColumn="0"/>
            </w:pPr>
            <w:r>
              <w:t>Inclusion of primary care clinicians to understand the nuance of some datasets</w:t>
            </w:r>
          </w:p>
        </w:tc>
      </w:tr>
      <w:tr w:rsidR="004313A0" w:rsidRPr="004313A0" w14:paraId="5B5B3DF5" w14:textId="77777777" w:rsidTr="004313A0">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000000" w:themeFill="text1"/>
          </w:tcPr>
          <w:p w14:paraId="7C33694A" w14:textId="77777777" w:rsidR="004313A0" w:rsidRPr="004313A0" w:rsidRDefault="004313A0" w:rsidP="00BC6C61">
            <w:pPr>
              <w:spacing w:before="81" w:after="163"/>
              <w:rPr>
                <w:b w:val="0"/>
                <w:bCs w:val="0"/>
                <w:color w:val="FFFFFF" w:themeColor="background1"/>
              </w:rPr>
            </w:pPr>
            <w:r w:rsidRPr="004313A0">
              <w:rPr>
                <w:color w:val="FFFFFF" w:themeColor="background1"/>
              </w:rPr>
              <w:t xml:space="preserve">Data access and data service delivery </w:t>
            </w:r>
          </w:p>
        </w:tc>
      </w:tr>
      <w:tr w:rsidR="004313A0" w14:paraId="37F03FF9" w14:textId="77777777" w:rsidTr="00431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5664C66E" w14:textId="1E04C540" w:rsidR="004313A0" w:rsidRPr="002026EA" w:rsidRDefault="0031319D" w:rsidP="00967768">
            <w:pPr>
              <w:pStyle w:val="ListParagraph"/>
              <w:numPr>
                <w:ilvl w:val="0"/>
                <w:numId w:val="22"/>
              </w:numPr>
              <w:spacing w:before="0" w:after="0" w:line="240" w:lineRule="auto"/>
              <w:ind w:left="244" w:hanging="244"/>
              <w:rPr>
                <w:b w:val="0"/>
                <w:bCs w:val="0"/>
              </w:rPr>
            </w:pPr>
            <w:r>
              <w:rPr>
                <w:b w:val="0"/>
                <w:bCs w:val="0"/>
              </w:rPr>
              <w:t>T</w:t>
            </w:r>
            <w:r w:rsidR="004313A0" w:rsidRPr="002026EA">
              <w:rPr>
                <w:b w:val="0"/>
                <w:bCs w:val="0"/>
              </w:rPr>
              <w:t>o 3rd party data</w:t>
            </w:r>
            <w:r>
              <w:rPr>
                <w:b w:val="0"/>
                <w:bCs w:val="0"/>
              </w:rPr>
              <w:t>.</w:t>
            </w:r>
          </w:p>
          <w:p w14:paraId="731D4F69" w14:textId="380FF7C0" w:rsidR="004313A0" w:rsidRPr="002026EA" w:rsidRDefault="004313A0" w:rsidP="00967768">
            <w:pPr>
              <w:pStyle w:val="ListParagraph"/>
              <w:numPr>
                <w:ilvl w:val="0"/>
                <w:numId w:val="22"/>
              </w:numPr>
              <w:spacing w:before="0" w:after="0" w:line="240" w:lineRule="auto"/>
              <w:ind w:left="244" w:hanging="244"/>
              <w:rPr>
                <w:b w:val="0"/>
                <w:bCs w:val="0"/>
                <w:i/>
                <w:iCs/>
              </w:rPr>
            </w:pPr>
            <w:r w:rsidRPr="002026EA">
              <w:rPr>
                <w:b w:val="0"/>
                <w:bCs w:val="0"/>
                <w:i/>
                <w:iCs/>
              </w:rPr>
              <w:lastRenderedPageBreak/>
              <w:t>“</w:t>
            </w:r>
            <w:r w:rsidR="0031319D">
              <w:rPr>
                <w:b w:val="0"/>
                <w:bCs w:val="0"/>
                <w:i/>
                <w:iCs/>
              </w:rPr>
              <w:t>A</w:t>
            </w:r>
            <w:r w:rsidRPr="002026EA">
              <w:rPr>
                <w:b w:val="0"/>
                <w:bCs w:val="0"/>
                <w:i/>
                <w:iCs/>
              </w:rPr>
              <w:t>ssistance to small rural PHOs to access the necessary tools with ongoing training to increase the in-house capacity for data governance and utilisation"</w:t>
            </w:r>
            <w:r w:rsidR="0031319D">
              <w:rPr>
                <w:b w:val="0"/>
                <w:bCs w:val="0"/>
                <w:i/>
                <w:iCs/>
              </w:rPr>
              <w:t>.</w:t>
            </w:r>
          </w:p>
          <w:p w14:paraId="467C6D19" w14:textId="54D5F5B8" w:rsidR="004313A0" w:rsidRPr="002026EA" w:rsidRDefault="004313A0" w:rsidP="00967768">
            <w:pPr>
              <w:pStyle w:val="ListParagraph"/>
              <w:numPr>
                <w:ilvl w:val="0"/>
                <w:numId w:val="22"/>
              </w:numPr>
              <w:spacing w:before="0" w:after="0" w:line="240" w:lineRule="auto"/>
              <w:ind w:left="244" w:hanging="244"/>
              <w:rPr>
                <w:b w:val="0"/>
                <w:bCs w:val="0"/>
              </w:rPr>
            </w:pPr>
            <w:r w:rsidRPr="002026EA">
              <w:rPr>
                <w:b w:val="0"/>
                <w:bCs w:val="0"/>
                <w:i/>
                <w:iCs/>
              </w:rPr>
              <w:t>“Having a ‘go-to’ person to clarify and unpack any curly technical jargons and data issues”</w:t>
            </w:r>
            <w:r w:rsidR="0031319D">
              <w:rPr>
                <w:b w:val="0"/>
                <w:bCs w:val="0"/>
                <w:i/>
                <w:iCs/>
              </w:rPr>
              <w:t>.</w:t>
            </w:r>
          </w:p>
          <w:p w14:paraId="2E723EF6" w14:textId="6D619D21" w:rsidR="004313A0" w:rsidRPr="002026EA" w:rsidRDefault="004313A0" w:rsidP="00967768">
            <w:pPr>
              <w:pStyle w:val="ListParagraph"/>
              <w:numPr>
                <w:ilvl w:val="0"/>
                <w:numId w:val="22"/>
              </w:numPr>
              <w:spacing w:before="0" w:after="0" w:line="240" w:lineRule="auto"/>
              <w:ind w:left="244" w:hanging="244"/>
              <w:rPr>
                <w:b w:val="0"/>
                <w:bCs w:val="0"/>
              </w:rPr>
            </w:pPr>
            <w:r w:rsidRPr="002026EA">
              <w:rPr>
                <w:b w:val="0"/>
                <w:bCs w:val="0"/>
              </w:rPr>
              <w:t>Māori Data Governance and Sovereignty</w:t>
            </w:r>
            <w:r>
              <w:rPr>
                <w:b w:val="0"/>
                <w:bCs w:val="0"/>
              </w:rPr>
              <w:t xml:space="preserve"> guidelines</w:t>
            </w:r>
            <w:r w:rsidR="0031319D">
              <w:rPr>
                <w:b w:val="0"/>
                <w:bCs w:val="0"/>
              </w:rPr>
              <w:t>.</w:t>
            </w:r>
            <w:r>
              <w:rPr>
                <w:b w:val="0"/>
                <w:bCs w:val="0"/>
              </w:rPr>
              <w:t xml:space="preserve"> </w:t>
            </w:r>
          </w:p>
          <w:p w14:paraId="6FE625E7" w14:textId="5F878762" w:rsidR="004313A0" w:rsidRPr="002026EA" w:rsidRDefault="004313A0" w:rsidP="00967768">
            <w:pPr>
              <w:pStyle w:val="ListParagraph"/>
              <w:numPr>
                <w:ilvl w:val="0"/>
                <w:numId w:val="22"/>
              </w:numPr>
              <w:spacing w:before="0" w:after="0" w:line="240" w:lineRule="auto"/>
              <w:ind w:left="244" w:hanging="244"/>
              <w:rPr>
                <w:b w:val="0"/>
                <w:bCs w:val="0"/>
              </w:rPr>
            </w:pPr>
            <w:r w:rsidRPr="002026EA">
              <w:rPr>
                <w:b w:val="0"/>
                <w:bCs w:val="0"/>
              </w:rPr>
              <w:t>Quality data / insights from centralised data capture and analysis services for action planning</w:t>
            </w:r>
            <w:r w:rsidR="0031319D">
              <w:rPr>
                <w:b w:val="0"/>
                <w:bCs w:val="0"/>
              </w:rPr>
              <w:t>.</w:t>
            </w:r>
          </w:p>
          <w:p w14:paraId="6B48F425" w14:textId="77777777" w:rsidR="004313A0" w:rsidRPr="002026EA" w:rsidRDefault="004313A0" w:rsidP="00967768">
            <w:pPr>
              <w:pStyle w:val="ListParagraph"/>
              <w:numPr>
                <w:ilvl w:val="0"/>
                <w:numId w:val="22"/>
              </w:numPr>
              <w:spacing w:before="0" w:after="0" w:line="240" w:lineRule="auto"/>
              <w:ind w:left="244" w:hanging="244"/>
              <w:rPr>
                <w:b w:val="0"/>
                <w:bCs w:val="0"/>
              </w:rPr>
            </w:pPr>
            <w:r w:rsidRPr="002026EA">
              <w:rPr>
                <w:b w:val="0"/>
                <w:bCs w:val="0"/>
              </w:rPr>
              <w:t xml:space="preserve">Visibility of nationally available/held data </w:t>
            </w:r>
            <w:r w:rsidRPr="00F569B1">
              <w:rPr>
                <w:b w:val="0"/>
                <w:bCs w:val="0"/>
                <w:i/>
                <w:iCs/>
              </w:rPr>
              <w:t>“to ensure it aligns with what data we already collect from practices and the quality of the data itself.”</w:t>
            </w:r>
          </w:p>
          <w:p w14:paraId="68CB1890" w14:textId="7140D710" w:rsidR="004313A0" w:rsidRPr="00F569B1" w:rsidRDefault="004313A0" w:rsidP="00967768">
            <w:pPr>
              <w:pStyle w:val="ListParagraph"/>
              <w:numPr>
                <w:ilvl w:val="0"/>
                <w:numId w:val="22"/>
              </w:numPr>
              <w:spacing w:before="0" w:after="0" w:line="240" w:lineRule="auto"/>
              <w:ind w:left="244" w:hanging="244"/>
              <w:rPr>
                <w:b w:val="0"/>
                <w:bCs w:val="0"/>
                <w:i/>
                <w:iCs/>
              </w:rPr>
            </w:pPr>
            <w:r w:rsidRPr="00F569B1">
              <w:rPr>
                <w:b w:val="0"/>
                <w:bCs w:val="0"/>
                <w:i/>
                <w:iCs/>
              </w:rPr>
              <w:t>“Data that's beneficial for patient care and programs"</w:t>
            </w:r>
            <w:r w:rsidR="0031319D">
              <w:rPr>
                <w:b w:val="0"/>
                <w:bCs w:val="0"/>
                <w:i/>
                <w:iCs/>
              </w:rPr>
              <w:t>.</w:t>
            </w:r>
          </w:p>
          <w:p w14:paraId="527A4685" w14:textId="77777777" w:rsidR="004313A0" w:rsidRPr="002026EA" w:rsidRDefault="004313A0" w:rsidP="00967768">
            <w:pPr>
              <w:pStyle w:val="ListParagraph"/>
              <w:keepNext/>
              <w:numPr>
                <w:ilvl w:val="0"/>
                <w:numId w:val="22"/>
              </w:numPr>
              <w:spacing w:before="0" w:after="0" w:line="240" w:lineRule="auto"/>
              <w:ind w:left="244" w:hanging="244"/>
              <w:rPr>
                <w:b w:val="0"/>
                <w:bCs w:val="0"/>
              </w:rPr>
            </w:pPr>
            <w:r w:rsidRPr="002026EA">
              <w:rPr>
                <w:b w:val="0"/>
                <w:bCs w:val="0"/>
              </w:rPr>
              <w:t>Process for data access and the ability to contribute data as well</w:t>
            </w:r>
            <w:r>
              <w:rPr>
                <w:b w:val="0"/>
                <w:bCs w:val="0"/>
              </w:rPr>
              <w:t>.</w:t>
            </w:r>
          </w:p>
        </w:tc>
      </w:tr>
    </w:tbl>
    <w:p w14:paraId="035B0C1D" w14:textId="77777777" w:rsidR="0009647C" w:rsidRDefault="0009647C" w:rsidP="0009647C">
      <w:pPr>
        <w:sectPr w:rsidR="0009647C" w:rsidSect="0009647C">
          <w:pgSz w:w="11906" w:h="16838"/>
          <w:pgMar w:top="1134" w:right="1134" w:bottom="1134" w:left="1134" w:header="709" w:footer="709" w:gutter="0"/>
          <w:cols w:space="708"/>
          <w:docGrid w:linePitch="360"/>
        </w:sectPr>
      </w:pPr>
    </w:p>
    <w:p w14:paraId="4099FEAB" w14:textId="068B2993" w:rsidR="00186143" w:rsidRDefault="00ED47D4" w:rsidP="00272548">
      <w:pPr>
        <w:pStyle w:val="Heading1"/>
        <w:numPr>
          <w:ilvl w:val="0"/>
          <w:numId w:val="8"/>
        </w:numPr>
      </w:pPr>
      <w:bookmarkStart w:id="36" w:name="_Toc112926906"/>
      <w:r>
        <w:t>View of use(s) for PMDS for population health analysi</w:t>
      </w:r>
      <w:r w:rsidR="00186143">
        <w:t>s</w:t>
      </w:r>
      <w:bookmarkEnd w:id="36"/>
    </w:p>
    <w:p w14:paraId="628C2608" w14:textId="068B2993" w:rsidR="00A02289" w:rsidRDefault="00186143" w:rsidP="00186143">
      <w:pPr>
        <w:pStyle w:val="Heading2"/>
        <w:numPr>
          <w:ilvl w:val="1"/>
          <w:numId w:val="8"/>
        </w:numPr>
      </w:pPr>
      <w:bookmarkStart w:id="37" w:name="_Toc112926907"/>
      <w:r>
        <w:t>Current state population health analysis based on reports already produce</w:t>
      </w:r>
      <w:r w:rsidR="00A02289">
        <w:t>d</w:t>
      </w:r>
      <w:bookmarkEnd w:id="37"/>
    </w:p>
    <w:p w14:paraId="61B95850" w14:textId="77777777" w:rsidR="00B36D8D" w:rsidRPr="00B36D8D" w:rsidRDefault="00B36D8D" w:rsidP="00B36D8D"/>
    <w:p w14:paraId="569D695B" w14:textId="36ECC8C8" w:rsidR="00A02289" w:rsidRDefault="00A02289" w:rsidP="00A02289">
      <w:pPr>
        <w:spacing w:line="360" w:lineRule="auto"/>
      </w:pPr>
      <w:r>
        <w:t xml:space="preserve">Survey results show that all PHOs already use data for population health analysis </w:t>
      </w:r>
      <w:r w:rsidRPr="00775069">
        <w:t xml:space="preserve">(Figure </w:t>
      </w:r>
      <w:r w:rsidRPr="00CF499C">
        <w:t>1</w:t>
      </w:r>
      <w:r w:rsidR="00775069" w:rsidRPr="00CF499C">
        <w:t>1</w:t>
      </w:r>
      <w:r w:rsidRPr="00CF499C">
        <w:t>).</w:t>
      </w:r>
      <w:r>
        <w:t xml:space="preserve"> While some PHOs were able to share some best examples of these reports, further work and analysis is needed to discover common features and requirements that could inform the content of Version 1 of the PMDS. Later versions will need to ensure alignment with the upcoming </w:t>
      </w:r>
      <w:r w:rsidRPr="00016EBA">
        <w:t xml:space="preserve">Te </w:t>
      </w:r>
      <w:proofErr w:type="spellStart"/>
      <w:r w:rsidRPr="00016EBA">
        <w:t>Pae</w:t>
      </w:r>
      <w:proofErr w:type="spellEnd"/>
      <w:r w:rsidRPr="00016EBA">
        <w:t xml:space="preserve"> Tata </w:t>
      </w:r>
      <w:r>
        <w:t>2022 Interim Health Plan.</w:t>
      </w:r>
    </w:p>
    <w:p w14:paraId="7758A047" w14:textId="77777777" w:rsidR="00B1119B" w:rsidRDefault="00A02289" w:rsidP="00A02289">
      <w:pPr>
        <w:pStyle w:val="ListParagraph"/>
        <w:keepNext/>
      </w:pPr>
      <w:r w:rsidRPr="00FB528A">
        <w:rPr>
          <w:noProof/>
        </w:rPr>
        <w:lastRenderedPageBreak/>
        <w:t xml:space="preserve"> </w:t>
      </w:r>
    </w:p>
    <w:p w14:paraId="1E09C6B2" w14:textId="0A9C309D" w:rsidR="00B1119B" w:rsidRPr="00B1119B" w:rsidRDefault="00B1119B" w:rsidP="00B1119B">
      <w:pPr>
        <w:pStyle w:val="Caption"/>
        <w:keepNext/>
        <w:rPr>
          <w:b/>
          <w:bCs/>
          <w:i w:val="0"/>
          <w:iCs w:val="0"/>
          <w:sz w:val="22"/>
          <w:szCs w:val="22"/>
        </w:rPr>
      </w:pPr>
      <w:r w:rsidRPr="00B1119B">
        <w:rPr>
          <w:b/>
          <w:bCs/>
          <w:i w:val="0"/>
          <w:iCs w:val="0"/>
          <w:sz w:val="22"/>
          <w:szCs w:val="22"/>
        </w:rPr>
        <w:t xml:space="preserve">Figure </w:t>
      </w:r>
      <w:r w:rsidRPr="00B1119B">
        <w:rPr>
          <w:b/>
          <w:bCs/>
          <w:i w:val="0"/>
          <w:iCs w:val="0"/>
          <w:sz w:val="22"/>
          <w:szCs w:val="22"/>
        </w:rPr>
        <w:fldChar w:fldCharType="begin"/>
      </w:r>
      <w:r w:rsidRPr="00B1119B">
        <w:rPr>
          <w:b/>
          <w:bCs/>
          <w:i w:val="0"/>
          <w:iCs w:val="0"/>
          <w:sz w:val="22"/>
          <w:szCs w:val="22"/>
        </w:rPr>
        <w:instrText xml:space="preserve"> SEQ Figure \* ARABIC </w:instrText>
      </w:r>
      <w:r w:rsidRPr="00B1119B">
        <w:rPr>
          <w:b/>
          <w:bCs/>
          <w:i w:val="0"/>
          <w:iCs w:val="0"/>
          <w:sz w:val="22"/>
          <w:szCs w:val="22"/>
        </w:rPr>
        <w:fldChar w:fldCharType="separate"/>
      </w:r>
      <w:r w:rsidR="00B734B0">
        <w:rPr>
          <w:b/>
          <w:bCs/>
          <w:i w:val="0"/>
          <w:iCs w:val="0"/>
          <w:noProof/>
          <w:sz w:val="22"/>
          <w:szCs w:val="22"/>
        </w:rPr>
        <w:t>11</w:t>
      </w:r>
      <w:r w:rsidRPr="00B1119B">
        <w:rPr>
          <w:b/>
          <w:bCs/>
          <w:i w:val="0"/>
          <w:iCs w:val="0"/>
          <w:sz w:val="22"/>
          <w:szCs w:val="22"/>
        </w:rPr>
        <w:fldChar w:fldCharType="end"/>
      </w:r>
      <w:r w:rsidRPr="00B1119B">
        <w:rPr>
          <w:b/>
          <w:bCs/>
          <w:i w:val="0"/>
          <w:iCs w:val="0"/>
          <w:sz w:val="22"/>
          <w:szCs w:val="22"/>
        </w:rPr>
        <w:t xml:space="preserve"> - Where PHOs use data for</w:t>
      </w:r>
    </w:p>
    <w:p w14:paraId="6FDFBC92" w14:textId="7DD46050" w:rsidR="00A02289" w:rsidRDefault="00A655AF" w:rsidP="00A655AF">
      <w:pPr>
        <w:pStyle w:val="ListParagraph"/>
        <w:keepNext/>
        <w:ind w:left="0"/>
      </w:pPr>
      <w:r>
        <w:rPr>
          <w:noProof/>
        </w:rPr>
        <w:drawing>
          <wp:inline distT="0" distB="0" distL="0" distR="0" wp14:anchorId="54C98DA4" wp14:editId="58BE24B4">
            <wp:extent cx="6281150" cy="3906982"/>
            <wp:effectExtent l="0" t="0" r="5715" b="0"/>
            <wp:docPr id="1270558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8319" cy="3911442"/>
                    </a:xfrm>
                    <a:prstGeom prst="rect">
                      <a:avLst/>
                    </a:prstGeom>
                  </pic:spPr>
                </pic:pic>
              </a:graphicData>
            </a:graphic>
          </wp:inline>
        </w:drawing>
      </w:r>
      <w:r>
        <w:rPr>
          <w:noProof/>
        </w:rPr>
        <w:t xml:space="preserve"> </w:t>
      </w:r>
    </w:p>
    <w:p w14:paraId="7846FE79" w14:textId="2F53F8EC" w:rsidR="00A02289" w:rsidRPr="00A02289" w:rsidRDefault="00A02289">
      <w:pPr>
        <w:spacing w:before="0" w:after="160" w:line="259" w:lineRule="auto"/>
      </w:pPr>
    </w:p>
    <w:p w14:paraId="5329FC51" w14:textId="2B67D081" w:rsidR="00186143" w:rsidRDefault="00A02289" w:rsidP="00A02289">
      <w:pPr>
        <w:pStyle w:val="Heading2"/>
        <w:numPr>
          <w:ilvl w:val="1"/>
          <w:numId w:val="8"/>
        </w:numPr>
      </w:pPr>
      <w:bookmarkStart w:id="38" w:name="_Toc112926908"/>
      <w:r>
        <w:t>On National Collections</w:t>
      </w:r>
      <w:bookmarkEnd w:id="38"/>
    </w:p>
    <w:p w14:paraId="62528F7E" w14:textId="2B67D081" w:rsidR="00227888" w:rsidRDefault="00A02289" w:rsidP="00227888">
      <w:pPr>
        <w:pStyle w:val="Heading2"/>
        <w:numPr>
          <w:ilvl w:val="2"/>
          <w:numId w:val="8"/>
        </w:numPr>
      </w:pPr>
      <w:r>
        <w:t xml:space="preserve"> </w:t>
      </w:r>
      <w:bookmarkStart w:id="39" w:name="_Toc112926909"/>
      <w:r w:rsidR="00227888">
        <w:t>Current usage</w:t>
      </w:r>
      <w:bookmarkEnd w:id="39"/>
    </w:p>
    <w:p w14:paraId="6731BBBB" w14:textId="5DE0C7ED" w:rsidR="00607431" w:rsidRDefault="00607431" w:rsidP="00607431">
      <w:pPr>
        <w:spacing w:line="360" w:lineRule="auto"/>
      </w:pPr>
      <w:r>
        <w:t xml:space="preserve">The goal of National Collections and Reporting </w:t>
      </w:r>
      <w:r w:rsidR="00996925">
        <w:t xml:space="preserve">(NCR) </w:t>
      </w:r>
      <w:r>
        <w:t>is to provide trusted health data and turn it into information and actionable insights to inform policy</w:t>
      </w:r>
      <w:r w:rsidR="00A428A4">
        <w:t>, research</w:t>
      </w:r>
      <w:r>
        <w:t xml:space="preserve"> and monitoring at a population level. It supports population health by providing comprehensive sets of data and information to identify segments of the population with unmet need and provide better targeting of health services. </w:t>
      </w:r>
      <w:r w:rsidR="25473D31">
        <w:t xml:space="preserve">Access to </w:t>
      </w:r>
      <w:r w:rsidR="00841E85">
        <w:t xml:space="preserve">National Collections </w:t>
      </w:r>
      <w:r w:rsidR="25473D31">
        <w:t xml:space="preserve">by the non-government health sector for population health planning is variable. </w:t>
      </w:r>
      <w:r>
        <w:t xml:space="preserve"> </w:t>
      </w:r>
    </w:p>
    <w:p w14:paraId="79FBD3CA" w14:textId="17264223" w:rsidR="00607431" w:rsidRDefault="00DC5C9B" w:rsidP="00607431">
      <w:pPr>
        <w:spacing w:line="360" w:lineRule="auto"/>
      </w:pPr>
      <w:r w:rsidRPr="00DD6DBD">
        <w:rPr>
          <w:noProof/>
        </w:rPr>
        <w:lastRenderedPageBreak/>
        <w:drawing>
          <wp:anchor distT="0" distB="0" distL="114300" distR="114300" simplePos="0" relativeHeight="251658248" behindDoc="0" locked="0" layoutInCell="1" allowOverlap="1" wp14:anchorId="5C6472E4" wp14:editId="3D77007B">
            <wp:simplePos x="0" y="0"/>
            <wp:positionH relativeFrom="margin">
              <wp:align>left</wp:align>
            </wp:positionH>
            <wp:positionV relativeFrom="paragraph">
              <wp:posOffset>659864</wp:posOffset>
            </wp:positionV>
            <wp:extent cx="6096528" cy="3429297"/>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anchor>
        </w:drawing>
      </w:r>
      <w:r>
        <w:rPr>
          <w:noProof/>
        </w:rPr>
        <mc:AlternateContent>
          <mc:Choice Requires="wps">
            <w:drawing>
              <wp:anchor distT="0" distB="0" distL="114300" distR="114300" simplePos="0" relativeHeight="251658257" behindDoc="0" locked="0" layoutInCell="1" allowOverlap="1" wp14:anchorId="2EDB25D3" wp14:editId="195A3425">
                <wp:simplePos x="0" y="0"/>
                <wp:positionH relativeFrom="margin">
                  <wp:align>left</wp:align>
                </wp:positionH>
                <wp:positionV relativeFrom="paragraph">
                  <wp:posOffset>458479</wp:posOffset>
                </wp:positionV>
                <wp:extent cx="6096000" cy="189865"/>
                <wp:effectExtent l="0" t="0" r="0" b="635"/>
                <wp:wrapTopAndBottom/>
                <wp:docPr id="1270558242" name="Text Box 2"/>
                <wp:cNvGraphicFramePr/>
                <a:graphic xmlns:a="http://schemas.openxmlformats.org/drawingml/2006/main">
                  <a:graphicData uri="http://schemas.microsoft.com/office/word/2010/wordprocessingShape">
                    <wps:wsp>
                      <wps:cNvSpPr txBox="1"/>
                      <wps:spPr>
                        <a:xfrm>
                          <a:off x="0" y="0"/>
                          <a:ext cx="6096000" cy="189865"/>
                        </a:xfrm>
                        <a:prstGeom prst="rect">
                          <a:avLst/>
                        </a:prstGeom>
                        <a:solidFill>
                          <a:prstClr val="white"/>
                        </a:solidFill>
                        <a:ln>
                          <a:noFill/>
                        </a:ln>
                      </wps:spPr>
                      <wps:txbx>
                        <w:txbxContent>
                          <w:p w14:paraId="014D82CE" w14:textId="4D7B439C" w:rsidR="00DC5C9B" w:rsidRPr="00DC5C9B" w:rsidRDefault="00DC5C9B" w:rsidP="00DC5C9B">
                            <w:pPr>
                              <w:pStyle w:val="Caption"/>
                              <w:rPr>
                                <w:b/>
                                <w:bCs/>
                                <w:i w:val="0"/>
                                <w:iCs w:val="0"/>
                                <w:noProof/>
                                <w:sz w:val="32"/>
                                <w:szCs w:val="22"/>
                              </w:rPr>
                            </w:pPr>
                            <w:r w:rsidRPr="00DC5C9B">
                              <w:rPr>
                                <w:b/>
                                <w:bCs/>
                                <w:i w:val="0"/>
                                <w:iCs w:val="0"/>
                                <w:sz w:val="22"/>
                                <w:szCs w:val="22"/>
                              </w:rPr>
                              <w:t xml:space="preserve">Figure </w:t>
                            </w:r>
                            <w:r w:rsidRPr="00DC5C9B">
                              <w:rPr>
                                <w:b/>
                                <w:bCs/>
                                <w:i w:val="0"/>
                                <w:iCs w:val="0"/>
                                <w:sz w:val="22"/>
                                <w:szCs w:val="22"/>
                              </w:rPr>
                              <w:fldChar w:fldCharType="begin"/>
                            </w:r>
                            <w:r w:rsidRPr="00DC5C9B">
                              <w:rPr>
                                <w:b/>
                                <w:bCs/>
                                <w:i w:val="0"/>
                                <w:iCs w:val="0"/>
                                <w:sz w:val="22"/>
                                <w:szCs w:val="22"/>
                              </w:rPr>
                              <w:instrText xml:space="preserve"> SEQ Figure \* ARABIC </w:instrText>
                            </w:r>
                            <w:r w:rsidRPr="00DC5C9B">
                              <w:rPr>
                                <w:b/>
                                <w:bCs/>
                                <w:i w:val="0"/>
                                <w:iCs w:val="0"/>
                                <w:sz w:val="22"/>
                                <w:szCs w:val="22"/>
                              </w:rPr>
                              <w:fldChar w:fldCharType="separate"/>
                            </w:r>
                            <w:r w:rsidR="00B734B0">
                              <w:rPr>
                                <w:b/>
                                <w:bCs/>
                                <w:i w:val="0"/>
                                <w:iCs w:val="0"/>
                                <w:noProof/>
                                <w:sz w:val="22"/>
                                <w:szCs w:val="22"/>
                              </w:rPr>
                              <w:t>12</w:t>
                            </w:r>
                            <w:r w:rsidRPr="00DC5C9B">
                              <w:rPr>
                                <w:b/>
                                <w:bCs/>
                                <w:i w:val="0"/>
                                <w:iCs w:val="0"/>
                                <w:sz w:val="22"/>
                                <w:szCs w:val="22"/>
                              </w:rPr>
                              <w:fldChar w:fldCharType="end"/>
                            </w:r>
                            <w:r w:rsidRPr="00DC5C9B">
                              <w:rPr>
                                <w:b/>
                                <w:bCs/>
                                <w:i w:val="0"/>
                                <w:iCs w:val="0"/>
                                <w:sz w:val="22"/>
                                <w:szCs w:val="22"/>
                              </w:rPr>
                              <w:t xml:space="preserve"> - National Collections data marts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B25D3" id="_x0000_t202" coordsize="21600,21600" o:spt="202" path="m,l,21600r21600,l21600,xe">
                <v:stroke joinstyle="miter"/>
                <v:path gradientshapeok="t" o:connecttype="rect"/>
              </v:shapetype>
              <v:shape id="_x0000_s1038" type="#_x0000_t202" style="position:absolute;margin-left:0;margin-top:36.1pt;width:480pt;height:14.95pt;z-index:2516582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" stroked="f">
                <v:textbox inset="0,0,0,0">
                  <w:txbxContent>
                    <w:p w14:paraId="014D82CE" w14:textId="4D7B439C" w:rsidR="00DC5C9B" w:rsidRPr="00DC5C9B" w:rsidRDefault="00DC5C9B" w:rsidP="00DC5C9B">
                      <w:pPr>
                        <w:pStyle w:val="Caption"/>
                        <w:rPr>
                          <w:b/>
                          <w:bCs/>
                          <w:i w:val="0"/>
                          <w:iCs w:val="0"/>
                          <w:noProof/>
                          <w:sz w:val="32"/>
                          <w:szCs w:val="22"/>
                        </w:rPr>
                      </w:pPr>
                      <w:r w:rsidRPr="00DC5C9B">
                        <w:rPr>
                          <w:b/>
                          <w:bCs/>
                          <w:i w:val="0"/>
                          <w:iCs w:val="0"/>
                          <w:sz w:val="22"/>
                          <w:szCs w:val="22"/>
                        </w:rPr>
                        <w:t xml:space="preserve">Figure </w:t>
                      </w:r>
                      <w:r w:rsidRPr="00DC5C9B">
                        <w:rPr>
                          <w:b/>
                          <w:bCs/>
                          <w:i w:val="0"/>
                          <w:iCs w:val="0"/>
                          <w:sz w:val="22"/>
                          <w:szCs w:val="22"/>
                        </w:rPr>
                        <w:fldChar w:fldCharType="begin"/>
                      </w:r>
                      <w:r w:rsidRPr="00DC5C9B">
                        <w:rPr>
                          <w:b/>
                          <w:bCs/>
                          <w:i w:val="0"/>
                          <w:iCs w:val="0"/>
                          <w:sz w:val="22"/>
                          <w:szCs w:val="22"/>
                        </w:rPr>
                        <w:instrText xml:space="preserve"> SEQ Figure \* ARABIC </w:instrText>
                      </w:r>
                      <w:r w:rsidRPr="00DC5C9B">
                        <w:rPr>
                          <w:b/>
                          <w:bCs/>
                          <w:i w:val="0"/>
                          <w:iCs w:val="0"/>
                          <w:sz w:val="22"/>
                          <w:szCs w:val="22"/>
                        </w:rPr>
                        <w:fldChar w:fldCharType="separate"/>
                      </w:r>
                      <w:r w:rsidR="00B734B0">
                        <w:rPr>
                          <w:b/>
                          <w:bCs/>
                          <w:i w:val="0"/>
                          <w:iCs w:val="0"/>
                          <w:noProof/>
                          <w:sz w:val="22"/>
                          <w:szCs w:val="22"/>
                        </w:rPr>
                        <w:t>12</w:t>
                      </w:r>
                      <w:r w:rsidRPr="00DC5C9B">
                        <w:rPr>
                          <w:b/>
                          <w:bCs/>
                          <w:i w:val="0"/>
                          <w:iCs w:val="0"/>
                          <w:sz w:val="22"/>
                          <w:szCs w:val="22"/>
                        </w:rPr>
                        <w:fldChar w:fldCharType="end"/>
                      </w:r>
                      <w:r w:rsidRPr="00DC5C9B">
                        <w:rPr>
                          <w:b/>
                          <w:bCs/>
                          <w:i w:val="0"/>
                          <w:iCs w:val="0"/>
                          <w:sz w:val="22"/>
                          <w:szCs w:val="22"/>
                        </w:rPr>
                        <w:t xml:space="preserve"> - National Collections data marts</w:t>
                      </w:r>
                    </w:p>
                  </w:txbxContent>
                </v:textbox>
                <w10:wrap type="topAndBottom" anchorx="margin"/>
              </v:shape>
            </w:pict>
          </mc:Fallback>
        </mc:AlternateContent>
      </w:r>
      <w:r w:rsidR="00607431">
        <w:t>The principal usage of the National Collections is illustrated below.</w:t>
      </w:r>
    </w:p>
    <w:p w14:paraId="6E9398BA" w14:textId="393E2CDC" w:rsidR="00DC5C9B" w:rsidRDefault="00DC5C9B" w:rsidP="00607431">
      <w:pPr>
        <w:spacing w:line="360" w:lineRule="auto"/>
      </w:pPr>
    </w:p>
    <w:p w14:paraId="7DAC7BC6" w14:textId="68E4A900" w:rsidR="00DD6DBD" w:rsidRDefault="00DD6DBD" w:rsidP="00607431">
      <w:pPr>
        <w:spacing w:line="360" w:lineRule="auto"/>
      </w:pPr>
      <w:r w:rsidRPr="00DD6DBD">
        <w:rPr>
          <w:noProof/>
        </w:rPr>
        <w:drawing>
          <wp:anchor distT="0" distB="0" distL="114300" distR="114300" simplePos="0" relativeHeight="251658249" behindDoc="0" locked="0" layoutInCell="1" allowOverlap="1" wp14:anchorId="21CF890A" wp14:editId="746BE9D2">
            <wp:simplePos x="0" y="0"/>
            <wp:positionH relativeFrom="column">
              <wp:posOffset>2924</wp:posOffset>
            </wp:positionH>
            <wp:positionV relativeFrom="paragraph">
              <wp:posOffset>2924</wp:posOffset>
            </wp:positionV>
            <wp:extent cx="6096528" cy="3429297"/>
            <wp:effectExtent l="0" t="0" r="0" b="0"/>
            <wp:wrapTopAndBottom/>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anchor>
        </w:drawing>
      </w:r>
    </w:p>
    <w:p w14:paraId="3773F635" w14:textId="7D5C6B2D" w:rsidR="003016E2" w:rsidRDefault="003016E2" w:rsidP="003016E2">
      <w:pPr>
        <w:spacing w:line="360" w:lineRule="auto"/>
      </w:pPr>
      <w:r>
        <w:t xml:space="preserve">In 2019/20, the NCR team responded to over 5,000 requests from researchers, health providers, health agencies, public queries, media and ministers and wider government for </w:t>
      </w:r>
      <w:r>
        <w:lastRenderedPageBreak/>
        <w:t>data and information relating to National Collections and coding. 18 datasets are provided to the Integrated Data Infrastructure database held by Stat</w:t>
      </w:r>
      <w:r w:rsidR="00F34472">
        <w:t>istics</w:t>
      </w:r>
      <w:r w:rsidR="00DC5C9B">
        <w:t xml:space="preserve"> </w:t>
      </w:r>
      <w:r w:rsidR="00D107CB">
        <w:t>New Zealand</w:t>
      </w:r>
      <w:r>
        <w:t>.</w:t>
      </w:r>
    </w:p>
    <w:p w14:paraId="2D3BB8EA" w14:textId="5ADF051C" w:rsidR="00607431" w:rsidRPr="00607431" w:rsidRDefault="003016E2" w:rsidP="003016E2">
      <w:pPr>
        <w:spacing w:line="360" w:lineRule="auto"/>
      </w:pPr>
      <w:r>
        <w:t xml:space="preserve">The NCR team are currently working to improve access and self-service. </w:t>
      </w:r>
      <w:r w:rsidRPr="0048511D">
        <w:t>Role</w:t>
      </w:r>
      <w:r w:rsidR="00841E85">
        <w:t>-</w:t>
      </w:r>
      <w:r w:rsidRPr="0048511D">
        <w:t>based access controls, standard reporting tools and training modules to support National Collections usage are available but are not consistently known about. Improved presence in the sector and more transparent data governance is needed</w:t>
      </w:r>
      <w:r>
        <w:t xml:space="preserve">.  </w:t>
      </w:r>
    </w:p>
    <w:p w14:paraId="3DEF148A" w14:textId="2B67D081" w:rsidR="00227888" w:rsidRDefault="00227888" w:rsidP="00227888">
      <w:pPr>
        <w:pStyle w:val="Heading2"/>
        <w:numPr>
          <w:ilvl w:val="2"/>
          <w:numId w:val="8"/>
        </w:numPr>
      </w:pPr>
      <w:r>
        <w:t xml:space="preserve"> </w:t>
      </w:r>
      <w:bookmarkStart w:id="40" w:name="_Toc112926910"/>
      <w:r>
        <w:t>Desired use and desired population health questions to be answered</w:t>
      </w:r>
      <w:bookmarkEnd w:id="40"/>
    </w:p>
    <w:p w14:paraId="73DD00A9" w14:textId="77777777" w:rsidR="00151DED" w:rsidRPr="00B95E4A" w:rsidRDefault="00151DED" w:rsidP="00151DED">
      <w:pPr>
        <w:spacing w:line="360" w:lineRule="auto"/>
        <w:ind w:left="142"/>
        <w:rPr>
          <w:rFonts w:cstheme="minorHAnsi"/>
        </w:rPr>
      </w:pPr>
      <w:r w:rsidRPr="00C6419F">
        <w:rPr>
          <w:rFonts w:cstheme="minorHAnsi"/>
        </w:rPr>
        <w:t xml:space="preserve">Survey results reveal the following responses to the survey question </w:t>
      </w:r>
      <w:r w:rsidRPr="00C6419F">
        <w:rPr>
          <w:rFonts w:cstheme="minorHAnsi"/>
          <w:i/>
          <w:iCs/>
        </w:rPr>
        <w:t>“What kind of other population health questions do you wish to answer but are currently unable to, for various reason</w:t>
      </w:r>
      <w:r>
        <w:rPr>
          <w:rFonts w:cstheme="minorHAnsi"/>
          <w:i/>
          <w:iCs/>
        </w:rPr>
        <w:t>(s)</w:t>
      </w:r>
      <w:r w:rsidRPr="00C6419F">
        <w:rPr>
          <w:rFonts w:cstheme="minorHAnsi"/>
          <w:i/>
          <w:iCs/>
        </w:rPr>
        <w:t>? List your top five (5) questions”</w:t>
      </w:r>
      <w:r w:rsidRPr="00152BCA">
        <w:rPr>
          <w:rFonts w:cstheme="minorHAnsi"/>
        </w:rPr>
        <w:t>:</w:t>
      </w:r>
    </w:p>
    <w:p w14:paraId="006F35DB" w14:textId="6EB234DE" w:rsidR="00151DED" w:rsidRPr="00C454EF" w:rsidRDefault="00151DED" w:rsidP="0055275B">
      <w:pPr>
        <w:pStyle w:val="ListParagraph"/>
        <w:numPr>
          <w:ilvl w:val="0"/>
          <w:numId w:val="25"/>
        </w:numPr>
        <w:spacing w:before="0" w:after="0" w:line="360" w:lineRule="auto"/>
        <w:ind w:left="426" w:hanging="436"/>
      </w:pPr>
      <w:r>
        <w:t>Outcomes / intervention analysis data and the use of data for such purposes</w:t>
      </w:r>
      <w:r w:rsidR="094A8C95">
        <w:t>.</w:t>
      </w:r>
    </w:p>
    <w:p w14:paraId="4571B9BF" w14:textId="6EB234DE" w:rsidR="00151DED" w:rsidRPr="00C454EF" w:rsidRDefault="00151DED" w:rsidP="0055275B">
      <w:pPr>
        <w:pStyle w:val="ListParagraph"/>
        <w:numPr>
          <w:ilvl w:val="0"/>
          <w:numId w:val="25"/>
        </w:numPr>
        <w:spacing w:before="0" w:after="0" w:line="360" w:lineRule="auto"/>
        <w:ind w:left="426" w:hanging="436"/>
      </w:pPr>
      <w:r>
        <w:t>Barriers to healthcare access and quantitative measures for the same</w:t>
      </w:r>
      <w:r w:rsidR="094A8C95">
        <w:t>.</w:t>
      </w:r>
    </w:p>
    <w:p w14:paraId="36EFAE27" w14:textId="6EB234DE" w:rsidR="00151DED" w:rsidRDefault="00151DED" w:rsidP="0055275B">
      <w:pPr>
        <w:pStyle w:val="ListParagraph"/>
        <w:numPr>
          <w:ilvl w:val="0"/>
          <w:numId w:val="25"/>
        </w:numPr>
        <w:spacing w:before="0" w:after="0" w:line="360" w:lineRule="auto"/>
        <w:ind w:left="426" w:hanging="436"/>
      </w:pPr>
      <w:r>
        <w:t>Equity criteria to formulate the equity rate</w:t>
      </w:r>
      <w:r w:rsidR="094A8C95">
        <w:t>.</w:t>
      </w:r>
      <w:r>
        <w:t xml:space="preserve"> </w:t>
      </w:r>
    </w:p>
    <w:p w14:paraId="23F8E456" w14:textId="6EB234DE" w:rsidR="00151DED" w:rsidRPr="00C454EF" w:rsidRDefault="00151DED" w:rsidP="0055275B">
      <w:pPr>
        <w:pStyle w:val="ListParagraph"/>
        <w:numPr>
          <w:ilvl w:val="0"/>
          <w:numId w:val="25"/>
        </w:numPr>
        <w:spacing w:before="0" w:after="0" w:line="360" w:lineRule="auto"/>
        <w:ind w:left="426" w:hanging="436"/>
      </w:pPr>
      <w:r>
        <w:t>Complexity, epidemiology and burden of care, especially for patients having more than one illness/condition (including long-term)</w:t>
      </w:r>
      <w:r w:rsidR="6DE3797D">
        <w:t>.</w:t>
      </w:r>
    </w:p>
    <w:p w14:paraId="1E5C8CBD" w14:textId="77777777" w:rsidR="00151DED" w:rsidRPr="00151DED" w:rsidRDefault="00151DED" w:rsidP="0055275B">
      <w:pPr>
        <w:pStyle w:val="ListParagraph"/>
        <w:numPr>
          <w:ilvl w:val="0"/>
          <w:numId w:val="25"/>
        </w:numPr>
        <w:spacing w:before="0" w:after="0" w:line="360" w:lineRule="auto"/>
        <w:ind w:left="426" w:hanging="436"/>
        <w:rPr>
          <w:i/>
          <w:iCs/>
        </w:rPr>
      </w:pPr>
      <w:r w:rsidRPr="00151DED">
        <w:rPr>
          <w:i/>
          <w:iCs/>
        </w:rPr>
        <w:t xml:space="preserve">“Outbreaks and epidemic clusters”. </w:t>
      </w:r>
    </w:p>
    <w:p w14:paraId="5F8FEBCD" w14:textId="5C8FA1DD" w:rsidR="00151DED" w:rsidRPr="00151DED" w:rsidRDefault="00151DED" w:rsidP="0055275B">
      <w:pPr>
        <w:pStyle w:val="ListParagraph"/>
        <w:numPr>
          <w:ilvl w:val="0"/>
          <w:numId w:val="25"/>
        </w:numPr>
        <w:spacing w:before="0" w:after="0" w:line="360" w:lineRule="auto"/>
        <w:ind w:left="426" w:hanging="436"/>
        <w:rPr>
          <w:i/>
          <w:iCs/>
        </w:rPr>
      </w:pPr>
      <w:r w:rsidRPr="00151DED">
        <w:rPr>
          <w:i/>
          <w:iCs/>
        </w:rPr>
        <w:t>“It’s not that we can’t answer but it takes times and resource to get answers.  The main issue I'd like to understand is patient flow - not [viewing] a patient as secondary vs primary vs specialist appointments but combining all of them to understand all patient appointments”</w:t>
      </w:r>
      <w:r w:rsidR="00D70703">
        <w:rPr>
          <w:i/>
          <w:iCs/>
        </w:rPr>
        <w:t>.</w:t>
      </w:r>
    </w:p>
    <w:p w14:paraId="5D7A3271" w14:textId="14C4BC45" w:rsidR="00151DED" w:rsidRPr="00B36D8D" w:rsidRDefault="00151DED" w:rsidP="0055275B">
      <w:pPr>
        <w:pStyle w:val="ListParagraph"/>
        <w:numPr>
          <w:ilvl w:val="0"/>
          <w:numId w:val="25"/>
        </w:numPr>
        <w:spacing w:before="0" w:after="0" w:line="360" w:lineRule="auto"/>
        <w:ind w:left="426" w:hanging="436"/>
        <w:rPr>
          <w:i/>
          <w:iCs/>
        </w:rPr>
      </w:pPr>
      <w:r w:rsidRPr="00151DED">
        <w:rPr>
          <w:i/>
          <w:iCs/>
        </w:rPr>
        <w:t xml:space="preserve">"Geo Classifications (quintiles </w:t>
      </w:r>
      <w:r w:rsidR="009A19E3" w:rsidRPr="00151DED">
        <w:rPr>
          <w:i/>
          <w:iCs/>
        </w:rPr>
        <w:t>i.e.</w:t>
      </w:r>
      <w:r w:rsidR="009A19E3">
        <w:rPr>
          <w:i/>
          <w:iCs/>
        </w:rPr>
        <w:t>,</w:t>
      </w:r>
      <w:r w:rsidRPr="00151DED">
        <w:rPr>
          <w:i/>
          <w:iCs/>
        </w:rPr>
        <w:t xml:space="preserve"> justify classification codes)”</w:t>
      </w:r>
      <w:r w:rsidR="00D70703">
        <w:rPr>
          <w:i/>
          <w:iCs/>
        </w:rPr>
        <w:t>.</w:t>
      </w:r>
    </w:p>
    <w:p w14:paraId="31D4E98F" w14:textId="162E03CC" w:rsidR="009D1957" w:rsidRDefault="00227888" w:rsidP="00227888">
      <w:pPr>
        <w:pStyle w:val="Heading2"/>
        <w:numPr>
          <w:ilvl w:val="2"/>
          <w:numId w:val="8"/>
        </w:numPr>
      </w:pPr>
      <w:r>
        <w:lastRenderedPageBreak/>
        <w:t xml:space="preserve"> </w:t>
      </w:r>
      <w:bookmarkStart w:id="41" w:name="_Toc112926911"/>
      <w:r>
        <w:t>Barriers to its us</w:t>
      </w:r>
      <w:r w:rsidR="009D1957">
        <w:t>e</w:t>
      </w:r>
      <w:bookmarkEnd w:id="41"/>
    </w:p>
    <w:p w14:paraId="57B94A85" w14:textId="5598C7D4" w:rsidR="00097D2C" w:rsidRDefault="00E13EF7" w:rsidP="00097D2C">
      <w:pPr>
        <w:spacing w:line="360" w:lineRule="auto"/>
      </w:pPr>
      <w:r w:rsidRPr="00590B0A">
        <w:rPr>
          <w:i/>
          <w:iCs/>
          <w:noProof/>
          <w:u w:val="single"/>
        </w:rPr>
        <mc:AlternateContent>
          <mc:Choice Requires="wps">
            <w:drawing>
              <wp:anchor distT="45720" distB="45720" distL="114300" distR="114300" simplePos="0" relativeHeight="251658255" behindDoc="0" locked="0" layoutInCell="1" allowOverlap="1" wp14:anchorId="495E25DF" wp14:editId="27C4499B">
                <wp:simplePos x="0" y="0"/>
                <wp:positionH relativeFrom="margin">
                  <wp:posOffset>3545964</wp:posOffset>
                </wp:positionH>
                <wp:positionV relativeFrom="paragraph">
                  <wp:posOffset>423553</wp:posOffset>
                </wp:positionV>
                <wp:extent cx="2430780" cy="1683385"/>
                <wp:effectExtent l="0" t="0" r="762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683385"/>
                        </a:xfrm>
                        <a:prstGeom prst="rect">
                          <a:avLst/>
                        </a:prstGeom>
                        <a:solidFill>
                          <a:srgbClr val="F6F4EC"/>
                        </a:solidFill>
                        <a:ln w="9525">
                          <a:noFill/>
                          <a:miter lim="800000"/>
                          <a:headEnd/>
                          <a:tailEnd/>
                        </a:ln>
                      </wps:spPr>
                      <wps:txbx>
                        <w:txbxContent>
                          <w:p w14:paraId="1BB27577" w14:textId="77777777" w:rsidR="00967768" w:rsidRPr="00E71344" w:rsidRDefault="00967768" w:rsidP="00967768">
                            <w:pPr>
                              <w:shd w:val="clear" w:color="auto" w:fill="F6F4EC"/>
                              <w:jc w:val="center"/>
                              <w:rPr>
                                <w:i/>
                                <w:iCs/>
                              </w:rPr>
                            </w:pPr>
                            <w:r w:rsidRPr="008F19EE">
                              <w:rPr>
                                <w:i/>
                                <w:iCs/>
                              </w:rPr>
                              <w:t>“What we need is a set of calculated indicators by PHO, benchmarking to local regional and NZ results; with the ability to filter by ethnicity, broad age group, gender, and reporting period for monitoring trends.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E25DF" id="_x0000_s1039" type="#_x0000_t202" style="position:absolute;margin-left:279.2pt;margin-top:33.35pt;width:191.4pt;height:132.5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" fillcolor="#f6f4ec" stroked="f">
                <v:textbox>
                  <w:txbxContent>
                    <w:p w14:paraId="1BB27577" w14:textId="77777777" w:rsidR="00967768" w:rsidRPr="00E71344" w:rsidRDefault="00967768" w:rsidP="00967768">
                      <w:pPr>
                        <w:shd w:val="clear" w:color="auto" w:fill="F6F4EC"/>
                        <w:jc w:val="center"/>
                        <w:rPr>
                          <w:i/>
                          <w:iCs/>
                        </w:rPr>
                      </w:pPr>
                      <w:r w:rsidRPr="008F19EE">
                        <w:rPr>
                          <w:i/>
                          <w:iCs/>
                        </w:rPr>
                        <w:t>“What we need is a set of calculated indicators by PHO, benchmarking to local regional and NZ results; with the ability to filter by ethnicity, broad age group, gender, and reporting period for monitoring trends. “</w:t>
                      </w:r>
                    </w:p>
                  </w:txbxContent>
                </v:textbox>
                <w10:wrap type="square" anchorx="margin"/>
              </v:shape>
            </w:pict>
          </mc:Fallback>
        </mc:AlternateContent>
      </w:r>
      <w:r w:rsidR="00097D2C">
        <w:t>Survey results around barriers to the use of National Collections revolve around three themes.</w:t>
      </w:r>
    </w:p>
    <w:p w14:paraId="7A6CB8EA" w14:textId="16019409" w:rsidR="00097D2C" w:rsidRDefault="00F661FD" w:rsidP="005737B5">
      <w:pPr>
        <w:pStyle w:val="ListParagraph"/>
        <w:numPr>
          <w:ilvl w:val="0"/>
          <w:numId w:val="42"/>
        </w:numPr>
        <w:spacing w:after="60" w:line="360" w:lineRule="auto"/>
        <w:ind w:left="567" w:hanging="567"/>
      </w:pPr>
      <w:r>
        <w:t>a</w:t>
      </w:r>
      <w:r w:rsidR="00097D2C">
        <w:t>vailability and access</w:t>
      </w:r>
    </w:p>
    <w:p w14:paraId="37FED8BA" w14:textId="2AC3C593" w:rsidR="00097D2C" w:rsidRDefault="00F661FD" w:rsidP="005737B5">
      <w:pPr>
        <w:pStyle w:val="ListParagraph"/>
        <w:numPr>
          <w:ilvl w:val="0"/>
          <w:numId w:val="42"/>
        </w:numPr>
        <w:spacing w:after="60" w:line="360" w:lineRule="auto"/>
        <w:ind w:left="567" w:hanging="567"/>
      </w:pPr>
      <w:r>
        <w:t>d</w:t>
      </w:r>
      <w:r w:rsidR="00097D2C">
        <w:t>ata service delivery</w:t>
      </w:r>
    </w:p>
    <w:p w14:paraId="6C8D76EF" w14:textId="337F5698" w:rsidR="00097D2C" w:rsidRDefault="00F661FD" w:rsidP="005737B5">
      <w:pPr>
        <w:pStyle w:val="ListParagraph"/>
        <w:numPr>
          <w:ilvl w:val="0"/>
          <w:numId w:val="42"/>
        </w:numPr>
        <w:spacing w:after="60" w:line="360" w:lineRule="auto"/>
        <w:ind w:left="567" w:hanging="567"/>
      </w:pPr>
      <w:r>
        <w:t>t</w:t>
      </w:r>
      <w:r w:rsidR="00097D2C">
        <w:t>echnology and capability.</w:t>
      </w:r>
    </w:p>
    <w:p w14:paraId="2EB1C432" w14:textId="77777777" w:rsidR="00967768" w:rsidRDefault="00967768" w:rsidP="00097D2C">
      <w:pPr>
        <w:spacing w:line="360" w:lineRule="auto"/>
        <w:rPr>
          <w:u w:val="single"/>
        </w:rPr>
      </w:pPr>
    </w:p>
    <w:p w14:paraId="0A18A8D0" w14:textId="21F77E37" w:rsidR="00097D2C" w:rsidRPr="00B36D8D" w:rsidRDefault="00097D2C" w:rsidP="00097D2C">
      <w:pPr>
        <w:spacing w:line="360" w:lineRule="auto"/>
        <w:rPr>
          <w:u w:val="single"/>
        </w:rPr>
      </w:pPr>
      <w:r w:rsidRPr="00B36D8D">
        <w:rPr>
          <w:u w:val="single"/>
        </w:rPr>
        <w:t xml:space="preserve">Theme 1. Availability and access </w:t>
      </w:r>
    </w:p>
    <w:p w14:paraId="6F10DBF2" w14:textId="10D82E8C" w:rsidR="00097D2C" w:rsidRDefault="00097D2C" w:rsidP="00097D2C">
      <w:pPr>
        <w:spacing w:line="360" w:lineRule="auto"/>
      </w:pPr>
      <w:r>
        <w:t xml:space="preserve">Most comments report difficulty in access or no direct access to the National Collections. Many do not know what data collections are available or the data elements in them.  Expectations surrounding access, however, includes the ability to match the National Collections with identifiable data they hold to enable and drive health interventions at individual/collective levels and for the data not </w:t>
      </w:r>
      <w:r w:rsidR="00E13EF7">
        <w:t xml:space="preserve">to </w:t>
      </w:r>
      <w:r>
        <w:t>be raw, but calculated information or indicators based on nationally consistent business rules. It was also reported that it was easier sometimes to get data from the local Te Whatu Ora district (formerly DHB) compared to the Ministry, adding that “</w:t>
      </w:r>
      <w:r w:rsidRPr="00914412">
        <w:rPr>
          <w:i/>
          <w:iCs/>
        </w:rPr>
        <w:t>Snowflake accounts are impossible to come by</w:t>
      </w:r>
      <w:r>
        <w:t>.”</w:t>
      </w:r>
    </w:p>
    <w:p w14:paraId="566D1E0E" w14:textId="77777777" w:rsidR="00097D2C" w:rsidRPr="00967768" w:rsidRDefault="00097D2C" w:rsidP="00097D2C">
      <w:pPr>
        <w:spacing w:line="360" w:lineRule="auto"/>
        <w:rPr>
          <w:u w:val="single"/>
        </w:rPr>
      </w:pPr>
      <w:r w:rsidRPr="00967768">
        <w:rPr>
          <w:u w:val="single"/>
        </w:rPr>
        <w:t>Theme 2. Data Service Delivery</w:t>
      </w:r>
    </w:p>
    <w:p w14:paraId="3326F09A" w14:textId="1F7697DF" w:rsidR="00097D2C" w:rsidRDefault="00097D2C" w:rsidP="00097D2C">
      <w:pPr>
        <w:spacing w:line="360" w:lineRule="auto"/>
      </w:pPr>
      <w:r>
        <w:t>There was also either inconsistencies in the process, or difficulty for PHOs to know who to contact, where to go, how to get the data</w:t>
      </w:r>
      <w:r w:rsidR="00914412">
        <w:t>,</w:t>
      </w:r>
      <w:r>
        <w:t xml:space="preserve"> or how to approach this process and ensure the right permissions are obtained. </w:t>
      </w:r>
    </w:p>
    <w:p w14:paraId="46398D68" w14:textId="56D74E1E" w:rsidR="00097D2C" w:rsidRDefault="00097D2C" w:rsidP="00097D2C">
      <w:pPr>
        <w:spacing w:line="360" w:lineRule="auto"/>
      </w:pPr>
      <w:r>
        <w:t xml:space="preserve">Some PHOs who have direct access to some data collections obtained their permission some time ago and are since seen as having a ‘historical’ right, while others have not been able to get permission. </w:t>
      </w:r>
      <w:r w:rsidR="008175D1">
        <w:t>Yet for</w:t>
      </w:r>
      <w:r w:rsidR="2B25271C">
        <w:t xml:space="preserve"> </w:t>
      </w:r>
      <w:r>
        <w:t xml:space="preserve">other PHOs, access to their COVID managed patient data through their local Te Whatu Ora district team has remained a request that has not been resolved for the last </w:t>
      </w:r>
      <w:r w:rsidR="18C63C97">
        <w:t>six</w:t>
      </w:r>
      <w:r>
        <w:t xml:space="preserve"> months.  </w:t>
      </w:r>
    </w:p>
    <w:p w14:paraId="28F2A061" w14:textId="77777777" w:rsidR="00097D2C" w:rsidRDefault="00097D2C" w:rsidP="00097D2C">
      <w:pPr>
        <w:spacing w:line="360" w:lineRule="auto"/>
      </w:pPr>
      <w:r>
        <w:t xml:space="preserve">Alternatively, where permissions existed, and access is at hand, technologies can be slow, user interfaces clunky (portal), data frequency inconsistent and overall timeliness, poor. </w:t>
      </w:r>
    </w:p>
    <w:p w14:paraId="7EFF7BA8" w14:textId="7294B9E0" w:rsidR="00097D2C" w:rsidRPr="00156592" w:rsidRDefault="00097D2C" w:rsidP="00097D2C">
      <w:pPr>
        <w:spacing w:line="360" w:lineRule="auto"/>
        <w:rPr>
          <w:i/>
          <w:iCs/>
        </w:rPr>
      </w:pPr>
      <w:r>
        <w:t xml:space="preserve">As a result, monitoring interventions and monitoring activities in general for analytical purposes is mostly done retrospectively. </w:t>
      </w:r>
      <w:r w:rsidRPr="00156592">
        <w:rPr>
          <w:i/>
          <w:iCs/>
        </w:rPr>
        <w:t xml:space="preserve">“Significant time lags between activity occurring </w:t>
      </w:r>
      <w:r w:rsidRPr="00156592">
        <w:rPr>
          <w:i/>
          <w:iCs/>
        </w:rPr>
        <w:lastRenderedPageBreak/>
        <w:t>and its availability in national systems”</w:t>
      </w:r>
      <w:r>
        <w:t xml:space="preserve"> are reported and </w:t>
      </w:r>
      <w:r w:rsidRPr="00156592">
        <w:rPr>
          <w:i/>
          <w:iCs/>
        </w:rPr>
        <w:t xml:space="preserve">“Access to data from the Te Whatu Ora district secondary care provider give nearer real time data.”  </w:t>
      </w:r>
    </w:p>
    <w:p w14:paraId="3AE9487A" w14:textId="591CDAD9" w:rsidR="00097D2C" w:rsidRDefault="00097D2C" w:rsidP="00097D2C">
      <w:pPr>
        <w:spacing w:line="360" w:lineRule="auto"/>
      </w:pPr>
      <w:r>
        <w:t xml:space="preserve">Finally, practices and documentation, including for some National Collections are simply reported to be out of step with current state/new models of care and the role(s) of stakeholders across the sector (as noted in section 4.2). The data structures, design and management processes do not reflect the various use cases PHOs currently use data for </w:t>
      </w:r>
      <w:r w:rsidR="00DE6121">
        <w:t>i.e.,</w:t>
      </w:r>
      <w:r>
        <w:t xml:space="preserve"> extensive end-to-end clinical workflow, financial and assurance purposes in addition to population health planning.</w:t>
      </w:r>
    </w:p>
    <w:p w14:paraId="228E46CA" w14:textId="77777777" w:rsidR="00097D2C" w:rsidRPr="00967768" w:rsidRDefault="00097D2C" w:rsidP="00097D2C">
      <w:pPr>
        <w:spacing w:line="360" w:lineRule="auto"/>
        <w:rPr>
          <w:u w:val="single"/>
        </w:rPr>
      </w:pPr>
      <w:r w:rsidRPr="00967768">
        <w:rPr>
          <w:u w:val="single"/>
        </w:rPr>
        <w:t xml:space="preserve">Theme 3. Technology and capability </w:t>
      </w:r>
    </w:p>
    <w:p w14:paraId="27BB8864" w14:textId="4EC1A9A6" w:rsidR="009D1957" w:rsidRPr="009D1957" w:rsidRDefault="00097D2C" w:rsidP="00097D2C">
      <w:pPr>
        <w:spacing w:line="360" w:lineRule="auto"/>
      </w:pPr>
      <w:r>
        <w:t>More relevant to small and medium sized PHOs, the third and final theme reports the lack of tools for analysis apart from Microsoft Office tools (i</w:t>
      </w:r>
      <w:r w:rsidR="00DE6121">
        <w:t>.</w:t>
      </w:r>
      <w:r>
        <w:t>e.</w:t>
      </w:r>
      <w:r w:rsidR="00DE6121">
        <w:t>,</w:t>
      </w:r>
      <w:r>
        <w:t xml:space="preserve"> Excel) as a barrier to the use of the collections. Work will also be expected to prevent inconsistency in the channels, methods and processes of use to be supported with having the training, full-time capability (especially for rural settings) and tools to access or ingest directly into databases as preferred and managing the data across its lifecycle.  </w:t>
      </w:r>
    </w:p>
    <w:p w14:paraId="76F0F83F" w14:textId="2B67D081" w:rsidR="00967768" w:rsidRDefault="009D1957" w:rsidP="00967768">
      <w:pPr>
        <w:pStyle w:val="Heading2"/>
        <w:numPr>
          <w:ilvl w:val="2"/>
          <w:numId w:val="8"/>
        </w:numPr>
      </w:pPr>
      <w:r>
        <w:t xml:space="preserve"> </w:t>
      </w:r>
      <w:bookmarkStart w:id="42" w:name="_Toc112926912"/>
      <w:r>
        <w:t>Other feedback to PHDP, including datasets that may be missin</w:t>
      </w:r>
      <w:r w:rsidR="00967768">
        <w:t>g</w:t>
      </w:r>
      <w:bookmarkEnd w:id="42"/>
    </w:p>
    <w:p w14:paraId="65684DFE" w14:textId="77777777" w:rsidR="00967768" w:rsidRDefault="00967768" w:rsidP="00967768">
      <w:r>
        <w:t>For the PMDS, the following datasets were suggested as missing were the following:</w:t>
      </w:r>
    </w:p>
    <w:p w14:paraId="6D84F2EB" w14:textId="04A367C3" w:rsidR="00967768" w:rsidRDefault="00967768" w:rsidP="0055275B">
      <w:pPr>
        <w:pStyle w:val="ListParagraph"/>
        <w:numPr>
          <w:ilvl w:val="0"/>
          <w:numId w:val="33"/>
        </w:numPr>
        <w:spacing w:line="360" w:lineRule="auto"/>
        <w:ind w:left="426" w:hanging="436"/>
      </w:pPr>
      <w:r>
        <w:t>Allergies and reactions</w:t>
      </w:r>
      <w:r w:rsidR="00512964">
        <w:t>.</w:t>
      </w:r>
    </w:p>
    <w:p w14:paraId="206825EC" w14:textId="0BD05D77" w:rsidR="00967768" w:rsidRDefault="00967768" w:rsidP="0055275B">
      <w:pPr>
        <w:pStyle w:val="ListParagraph"/>
        <w:numPr>
          <w:ilvl w:val="0"/>
          <w:numId w:val="33"/>
        </w:numPr>
        <w:spacing w:line="360" w:lineRule="auto"/>
        <w:ind w:left="426" w:hanging="436"/>
      </w:pPr>
      <w:r>
        <w:t>Screening data, unless subsumed under ‘Diagnoses’</w:t>
      </w:r>
      <w:r w:rsidR="00512964">
        <w:t>.</w:t>
      </w:r>
    </w:p>
    <w:p w14:paraId="56838EA6" w14:textId="2D8B402B" w:rsidR="00967768" w:rsidRDefault="00967768" w:rsidP="0055275B">
      <w:pPr>
        <w:pStyle w:val="ListParagraph"/>
        <w:numPr>
          <w:ilvl w:val="0"/>
          <w:numId w:val="33"/>
        </w:numPr>
        <w:spacing w:line="360" w:lineRule="auto"/>
        <w:ind w:left="426" w:hanging="436"/>
      </w:pPr>
      <w:r>
        <w:t>Pharmacy - Dispensing data; and</w:t>
      </w:r>
    </w:p>
    <w:p w14:paraId="102A5120" w14:textId="2F3FC9F8" w:rsidR="00967768" w:rsidRDefault="00967768" w:rsidP="0055275B">
      <w:pPr>
        <w:pStyle w:val="ListParagraph"/>
        <w:numPr>
          <w:ilvl w:val="0"/>
          <w:numId w:val="33"/>
        </w:numPr>
        <w:spacing w:line="360" w:lineRule="auto"/>
        <w:ind w:left="426" w:hanging="436"/>
      </w:pPr>
      <w:r>
        <w:t>Mental and Sexual Health data (assuming appropriate collection based on data sensitivity).</w:t>
      </w:r>
    </w:p>
    <w:p w14:paraId="4276F850" w14:textId="77777777" w:rsidR="00967768" w:rsidRDefault="00967768" w:rsidP="00967768">
      <w:r>
        <w:t xml:space="preserve">Other feedback provided included: </w:t>
      </w:r>
    </w:p>
    <w:p w14:paraId="6920FE09" w14:textId="539E457E" w:rsidR="00967768" w:rsidRPr="00A4529E" w:rsidRDefault="00967768" w:rsidP="0055275B">
      <w:pPr>
        <w:pStyle w:val="ListParagraph"/>
        <w:numPr>
          <w:ilvl w:val="0"/>
          <w:numId w:val="34"/>
        </w:numPr>
        <w:spacing w:line="360" w:lineRule="auto"/>
        <w:ind w:left="426"/>
        <w:rPr>
          <w:i/>
          <w:iCs/>
        </w:rPr>
      </w:pPr>
      <w:r w:rsidRPr="00A4529E">
        <w:rPr>
          <w:i/>
          <w:iCs/>
        </w:rPr>
        <w:t>“Those that have been selected as 'not held' may actually be [in] the landed data.  Work would need to be carried out to confirm”</w:t>
      </w:r>
      <w:r w:rsidR="0000037E" w:rsidRPr="00A4529E">
        <w:rPr>
          <w:i/>
          <w:iCs/>
        </w:rPr>
        <w:t>.</w:t>
      </w:r>
    </w:p>
    <w:p w14:paraId="31BE8B78" w14:textId="5464C236" w:rsidR="00967768" w:rsidRDefault="00967768" w:rsidP="0055275B">
      <w:pPr>
        <w:pStyle w:val="ListParagraph"/>
        <w:numPr>
          <w:ilvl w:val="0"/>
          <w:numId w:val="34"/>
        </w:numPr>
        <w:spacing w:line="360" w:lineRule="auto"/>
        <w:ind w:left="426"/>
      </w:pPr>
      <w:r>
        <w:t>Data needs to be timely</w:t>
      </w:r>
      <w:r w:rsidR="00A4529E">
        <w:t>.</w:t>
      </w:r>
      <w:r>
        <w:t xml:space="preserve"> </w:t>
      </w:r>
      <w:r w:rsidRPr="00A4529E">
        <w:rPr>
          <w:i/>
          <w:iCs/>
        </w:rPr>
        <w:t>“Any data provided needs to be timely and meaningful to clinicians and a degree of comfort that it is being collected consistently across the sector by clinicians who are trained to utilize IT platforms and detailed coding”</w:t>
      </w:r>
      <w:r w:rsidR="0000037E">
        <w:t>.</w:t>
      </w:r>
    </w:p>
    <w:p w14:paraId="43A14144" w14:textId="27AAE8D0" w:rsidR="00967768" w:rsidRPr="00A4529E" w:rsidRDefault="00967768" w:rsidP="0055275B">
      <w:pPr>
        <w:pStyle w:val="ListParagraph"/>
        <w:numPr>
          <w:ilvl w:val="0"/>
          <w:numId w:val="34"/>
        </w:numPr>
        <w:spacing w:line="360" w:lineRule="auto"/>
        <w:ind w:left="426"/>
        <w:rPr>
          <w:i/>
          <w:iCs/>
        </w:rPr>
      </w:pPr>
      <w:r w:rsidRPr="00A4529E">
        <w:rPr>
          <w:i/>
          <w:iCs/>
        </w:rPr>
        <w:lastRenderedPageBreak/>
        <w:t>“[..] a stepwise approach would be most achievable given the detail and complexity of the PMDS supported by nationally consistent data mapping and application of codes”</w:t>
      </w:r>
      <w:r w:rsidR="0000037E" w:rsidRPr="00A4529E">
        <w:rPr>
          <w:i/>
          <w:iCs/>
        </w:rPr>
        <w:t>.</w:t>
      </w:r>
    </w:p>
    <w:p w14:paraId="1AC317B7" w14:textId="1B3090C1" w:rsidR="00FE22BF" w:rsidRPr="00967768" w:rsidRDefault="007A63BA" w:rsidP="007A2413">
      <w:pPr>
        <w:spacing w:line="360" w:lineRule="auto"/>
      </w:pPr>
      <w:r>
        <w:t>It should be noted this suggested missing data may</w:t>
      </w:r>
      <w:r w:rsidR="008522B9">
        <w:t xml:space="preserve"> not be relevant for analytical purposes e</w:t>
      </w:r>
      <w:r w:rsidR="005B285D">
        <w:t>.</w:t>
      </w:r>
      <w:r w:rsidR="008522B9">
        <w:t>g</w:t>
      </w:r>
      <w:r w:rsidR="00E41AFF">
        <w:t>.</w:t>
      </w:r>
      <w:r w:rsidR="005B285D">
        <w:t>,</w:t>
      </w:r>
      <w:r w:rsidR="008522B9">
        <w:t xml:space="preserve"> allergies and </w:t>
      </w:r>
      <w:r w:rsidR="00775069">
        <w:t>reactions but</w:t>
      </w:r>
      <w:r w:rsidR="008522B9">
        <w:t xml:space="preserve"> may be relevant for clinical governance purposes.</w:t>
      </w:r>
    </w:p>
    <w:p w14:paraId="257706D1" w14:textId="79900E26" w:rsidR="000F5C6E" w:rsidRDefault="00967768" w:rsidP="00967768">
      <w:pPr>
        <w:pStyle w:val="Heading2"/>
        <w:numPr>
          <w:ilvl w:val="2"/>
          <w:numId w:val="8"/>
        </w:numPr>
      </w:pPr>
      <w:r>
        <w:t xml:space="preserve"> </w:t>
      </w:r>
      <w:bookmarkStart w:id="43" w:name="_Toc112926913"/>
      <w:r>
        <w:t>Top National Collections desired</w:t>
      </w:r>
      <w:bookmarkEnd w:id="43"/>
      <w:r>
        <w:t xml:space="preserve"> </w:t>
      </w:r>
      <w:r w:rsidR="009D1957">
        <w:t xml:space="preserve"> </w:t>
      </w:r>
      <w:r>
        <w:t xml:space="preserve"> </w:t>
      </w:r>
    </w:p>
    <w:p w14:paraId="0ADC6731" w14:textId="77777777" w:rsidR="000E61FF" w:rsidRPr="000E61FF" w:rsidRDefault="000E61FF" w:rsidP="000E61FF">
      <w:pPr>
        <w:spacing w:after="0" w:line="360" w:lineRule="auto"/>
        <w:rPr>
          <w:rFonts w:cstheme="minorHAnsi"/>
        </w:rPr>
      </w:pPr>
      <w:r w:rsidRPr="000E61FF">
        <w:rPr>
          <w:rFonts w:cstheme="minorHAnsi"/>
        </w:rPr>
        <w:t>Survey response results reveal the types of National Collections datasets PHOs deemed most relevant for their work*.</w:t>
      </w:r>
    </w:p>
    <w:p w14:paraId="446F6EB5" w14:textId="05A26F70" w:rsidR="000E61FF" w:rsidRPr="000E61FF" w:rsidRDefault="000E61FF" w:rsidP="000E61FF">
      <w:pPr>
        <w:pStyle w:val="ListParagraph"/>
        <w:spacing w:after="0" w:line="360" w:lineRule="auto"/>
        <w:rPr>
          <w:rFonts w:cstheme="minorHAnsi"/>
        </w:rPr>
      </w:pPr>
      <w:r>
        <w:rPr>
          <w:noProof/>
        </w:rPr>
        <w:drawing>
          <wp:inline distT="0" distB="0" distL="0" distR="0" wp14:anchorId="7BDC0EA9" wp14:editId="7F1299BA">
            <wp:extent cx="5141742" cy="3115993"/>
            <wp:effectExtent l="0" t="0" r="1905" b="8255"/>
            <wp:docPr id="13" name="Chart 2">
              <a:extLst xmlns:a="http://schemas.openxmlformats.org/drawingml/2006/main">
                <a:ext uri="{FF2B5EF4-FFF2-40B4-BE49-F238E27FC236}">
                  <a16:creationId xmlns:a16="http://schemas.microsoft.com/office/drawing/2014/main" id="{B1442DB3-51FA-4ED8-9504-C2CEE64B0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F70088" w14:textId="77777777" w:rsidR="000E61FF" w:rsidRPr="000E61FF" w:rsidRDefault="000E61FF" w:rsidP="000E61FF">
      <w:pPr>
        <w:pStyle w:val="ListParagraph"/>
        <w:spacing w:after="0" w:line="360" w:lineRule="auto"/>
        <w:rPr>
          <w:rFonts w:cstheme="minorHAnsi"/>
        </w:rPr>
      </w:pPr>
      <w:r w:rsidRPr="000E61FF">
        <w:rPr>
          <w:rFonts w:cstheme="minorHAnsi"/>
        </w:rPr>
        <w:t xml:space="preserve">    </w:t>
      </w:r>
      <w:r w:rsidRPr="000E61FF">
        <w:rPr>
          <w:rFonts w:cstheme="minorHAnsi"/>
        </w:rPr>
        <w:br/>
        <w:t>*Note: “</w:t>
      </w:r>
      <w:r w:rsidRPr="000E61FF">
        <w:rPr>
          <w:rFonts w:cstheme="minorHAnsi"/>
          <w:i/>
          <w:iCs/>
        </w:rPr>
        <w:t>Choices made on assumption that current access to some of the data such as NIR through QLIK, COVID-19 through the Ministry routine reports and SLM reports would still continue.</w:t>
      </w:r>
      <w:r w:rsidRPr="000E61FF">
        <w:rPr>
          <w:rFonts w:cstheme="minorHAnsi"/>
        </w:rPr>
        <w:t>”</w:t>
      </w:r>
    </w:p>
    <w:p w14:paraId="5E30A2A4" w14:textId="77777777" w:rsidR="000E61FF" w:rsidRPr="000E61FF" w:rsidRDefault="000E61FF" w:rsidP="00ED16E4">
      <w:pPr>
        <w:spacing w:before="0" w:after="0"/>
      </w:pPr>
    </w:p>
    <w:p w14:paraId="2B998D2E" w14:textId="62B22B3C" w:rsidR="008D2398" w:rsidRDefault="000F5C6E" w:rsidP="00493A5F">
      <w:pPr>
        <w:pStyle w:val="Heading2"/>
        <w:numPr>
          <w:ilvl w:val="2"/>
          <w:numId w:val="8"/>
        </w:numPr>
      </w:pPr>
      <w:r>
        <w:t xml:space="preserve"> </w:t>
      </w:r>
      <w:bookmarkStart w:id="44" w:name="_Toc112926914"/>
      <w:r w:rsidR="10469FB4">
        <w:t xml:space="preserve">Unavailable </w:t>
      </w:r>
      <w:r w:rsidR="00522313">
        <w:t>National Collections</w:t>
      </w:r>
      <w:bookmarkEnd w:id="44"/>
    </w:p>
    <w:p w14:paraId="481F0B67" w14:textId="77777777" w:rsidR="00E35833" w:rsidRPr="004C0760" w:rsidRDefault="00E35833" w:rsidP="00E35833">
      <w:pPr>
        <w:spacing w:after="0" w:line="360" w:lineRule="auto"/>
        <w:ind w:left="284"/>
        <w:rPr>
          <w:rFonts w:cstheme="minorHAnsi"/>
        </w:rPr>
      </w:pPr>
      <w:r>
        <w:rPr>
          <w:rFonts w:cstheme="minorHAnsi"/>
        </w:rPr>
        <w:t>Most of the National collections were considered important and relevant, while t</w:t>
      </w:r>
      <w:r w:rsidRPr="004C0760">
        <w:rPr>
          <w:rFonts w:cstheme="minorHAnsi"/>
        </w:rPr>
        <w:t xml:space="preserve">he following data sets were deemed as missing or desired </w:t>
      </w:r>
      <w:r>
        <w:rPr>
          <w:rFonts w:cstheme="minorHAnsi"/>
        </w:rPr>
        <w:t>to assist PHOs with improved population health planning (listed according to roughly the number of times the datasets were mentioned)</w:t>
      </w:r>
      <w:r w:rsidRPr="004C0760">
        <w:rPr>
          <w:rFonts w:cstheme="minorHAnsi"/>
        </w:rPr>
        <w:t xml:space="preserve">: </w:t>
      </w:r>
      <w:r>
        <w:rPr>
          <w:rFonts w:cstheme="minorHAnsi"/>
        </w:rPr>
        <w:br/>
      </w:r>
    </w:p>
    <w:p w14:paraId="6A054196" w14:textId="277C44F4" w:rsidR="00E35833" w:rsidRPr="00E35833" w:rsidRDefault="004D79F2" w:rsidP="0055275B">
      <w:pPr>
        <w:pStyle w:val="ListParagraph"/>
        <w:numPr>
          <w:ilvl w:val="0"/>
          <w:numId w:val="26"/>
        </w:numPr>
        <w:spacing w:before="0" w:after="0" w:line="360" w:lineRule="auto"/>
        <w:ind w:left="426" w:hanging="436"/>
        <w:rPr>
          <w:rFonts w:cstheme="minorHAnsi"/>
        </w:rPr>
      </w:pPr>
      <w:r>
        <w:rPr>
          <w:rFonts w:cstheme="minorHAnsi"/>
        </w:rPr>
        <w:lastRenderedPageBreak/>
        <w:t>u</w:t>
      </w:r>
      <w:r w:rsidR="00E35833" w:rsidRPr="00E35833">
        <w:rPr>
          <w:rFonts w:cstheme="minorHAnsi"/>
        </w:rPr>
        <w:t xml:space="preserve">nenrolled population </w:t>
      </w:r>
      <w:r w:rsidR="00E35833" w:rsidRPr="00E35833">
        <w:rPr>
          <w:rFonts w:cstheme="minorHAnsi"/>
          <w:i/>
          <w:iCs/>
        </w:rPr>
        <w:t>(“unenrolled at [..] but enrolled out of region when presenting for Covid”</w:t>
      </w:r>
      <w:r w:rsidR="00E35833" w:rsidRPr="00E35833">
        <w:rPr>
          <w:rFonts w:cstheme="minorHAnsi"/>
        </w:rPr>
        <w:t>) and health needs, demographic breakdown</w:t>
      </w:r>
    </w:p>
    <w:p w14:paraId="66B20928" w14:textId="656E1124" w:rsidR="00E35833" w:rsidRPr="00E35833" w:rsidRDefault="004D79F2" w:rsidP="0055275B">
      <w:pPr>
        <w:pStyle w:val="ListParagraph"/>
        <w:numPr>
          <w:ilvl w:val="0"/>
          <w:numId w:val="26"/>
        </w:numPr>
        <w:spacing w:before="0" w:after="0" w:line="360" w:lineRule="auto"/>
        <w:ind w:left="426" w:hanging="436"/>
        <w:rPr>
          <w:rFonts w:cstheme="minorHAnsi"/>
        </w:rPr>
      </w:pPr>
      <w:r>
        <w:rPr>
          <w:rFonts w:cstheme="minorHAnsi"/>
        </w:rPr>
        <w:t>i</w:t>
      </w:r>
      <w:r w:rsidR="00E35833" w:rsidRPr="00E35833">
        <w:rPr>
          <w:rFonts w:cstheme="minorHAnsi"/>
        </w:rPr>
        <w:t>wi affiliation – health equity, benchmarking data</w:t>
      </w:r>
    </w:p>
    <w:p w14:paraId="5716326D" w14:textId="4A947D60" w:rsidR="00E35833" w:rsidRPr="00E35833" w:rsidRDefault="004D79F2" w:rsidP="0055275B">
      <w:pPr>
        <w:pStyle w:val="ListParagraph"/>
        <w:numPr>
          <w:ilvl w:val="0"/>
          <w:numId w:val="26"/>
        </w:numPr>
        <w:spacing w:before="0" w:after="0" w:line="360" w:lineRule="auto"/>
        <w:ind w:left="426" w:hanging="436"/>
        <w:rPr>
          <w:rFonts w:cstheme="minorHAnsi"/>
        </w:rPr>
      </w:pPr>
      <w:r>
        <w:rPr>
          <w:rFonts w:cstheme="minorHAnsi"/>
        </w:rPr>
        <w:t>s</w:t>
      </w:r>
      <w:r w:rsidR="00E35833" w:rsidRPr="00E35833">
        <w:rPr>
          <w:rFonts w:cstheme="minorHAnsi"/>
        </w:rPr>
        <w:t>econdary care – use of hospital services, interaction across other area(s) relative to home location</w:t>
      </w:r>
    </w:p>
    <w:p w14:paraId="099952D9" w14:textId="3D9AA9E9" w:rsidR="00E35833" w:rsidRPr="00E35833" w:rsidRDefault="004D79F2" w:rsidP="0055275B">
      <w:pPr>
        <w:pStyle w:val="ListParagraph"/>
        <w:numPr>
          <w:ilvl w:val="0"/>
          <w:numId w:val="26"/>
        </w:numPr>
        <w:spacing w:before="0" w:after="0" w:line="360" w:lineRule="auto"/>
        <w:ind w:left="426" w:hanging="436"/>
        <w:rPr>
          <w:rFonts w:cstheme="minorHAnsi"/>
        </w:rPr>
      </w:pPr>
      <w:r>
        <w:rPr>
          <w:rFonts w:cstheme="minorHAnsi"/>
        </w:rPr>
        <w:t>s</w:t>
      </w:r>
      <w:r w:rsidR="00E35833" w:rsidRPr="00E35833">
        <w:rPr>
          <w:rFonts w:cstheme="minorHAnsi"/>
        </w:rPr>
        <w:t>ocio-economic variables or measures – socio-economic impact outside of deprivation and quintile; link between social determinants and ill health; socio-economic variables outside of age/gender/deprivation</w:t>
      </w:r>
    </w:p>
    <w:p w14:paraId="5A0BFABD" w14:textId="717527E8" w:rsidR="00E35833" w:rsidRPr="00E35833" w:rsidRDefault="007255FF" w:rsidP="0055275B">
      <w:pPr>
        <w:pStyle w:val="ListParagraph"/>
        <w:numPr>
          <w:ilvl w:val="0"/>
          <w:numId w:val="26"/>
        </w:numPr>
        <w:spacing w:before="0" w:after="0" w:line="360" w:lineRule="auto"/>
        <w:ind w:left="426" w:hanging="436"/>
        <w:rPr>
          <w:rFonts w:cstheme="minorHAnsi"/>
        </w:rPr>
      </w:pPr>
      <w:r>
        <w:rPr>
          <w:rFonts w:cstheme="minorHAnsi"/>
        </w:rPr>
        <w:t>p</w:t>
      </w:r>
      <w:r w:rsidR="00E35833" w:rsidRPr="00E35833">
        <w:rPr>
          <w:rFonts w:cstheme="minorHAnsi"/>
        </w:rPr>
        <w:t>harmacy dispensing data</w:t>
      </w:r>
    </w:p>
    <w:p w14:paraId="189F0F70" w14:textId="3688EE6F" w:rsidR="00E35833" w:rsidRPr="00E35833" w:rsidRDefault="007255FF" w:rsidP="0055275B">
      <w:pPr>
        <w:pStyle w:val="ListParagraph"/>
        <w:numPr>
          <w:ilvl w:val="0"/>
          <w:numId w:val="26"/>
        </w:numPr>
        <w:spacing w:before="0" w:after="0" w:line="360" w:lineRule="auto"/>
        <w:ind w:left="426" w:hanging="436"/>
        <w:rPr>
          <w:rFonts w:cstheme="minorHAnsi"/>
        </w:rPr>
      </w:pPr>
      <w:r>
        <w:rPr>
          <w:rFonts w:cstheme="minorHAnsi"/>
        </w:rPr>
        <w:t>b</w:t>
      </w:r>
      <w:r w:rsidR="00E35833" w:rsidRPr="00E35833">
        <w:rPr>
          <w:rFonts w:cstheme="minorHAnsi"/>
        </w:rPr>
        <w:t>reast screening, cervical screening and bowel screening data</w:t>
      </w:r>
    </w:p>
    <w:p w14:paraId="291FE8F2" w14:textId="23960C7C" w:rsidR="00E35833" w:rsidRPr="00E35833" w:rsidRDefault="00B00AC5" w:rsidP="0055275B">
      <w:pPr>
        <w:pStyle w:val="ListParagraph"/>
        <w:numPr>
          <w:ilvl w:val="0"/>
          <w:numId w:val="26"/>
        </w:numPr>
        <w:spacing w:before="0" w:after="0" w:line="360" w:lineRule="auto"/>
        <w:ind w:left="426" w:hanging="436"/>
        <w:rPr>
          <w:rFonts w:cstheme="minorHAnsi"/>
        </w:rPr>
      </w:pPr>
      <w:r>
        <w:rPr>
          <w:rFonts w:cstheme="minorHAnsi"/>
        </w:rPr>
        <w:t>c</w:t>
      </w:r>
      <w:r w:rsidR="00E35833" w:rsidRPr="00E35833">
        <w:rPr>
          <w:rFonts w:cstheme="minorHAnsi"/>
        </w:rPr>
        <w:t xml:space="preserve">ancer prevalence, cancer testing </w:t>
      </w:r>
      <w:r w:rsidR="00087F60" w:rsidRPr="00E35833">
        <w:rPr>
          <w:rFonts w:cstheme="minorHAnsi"/>
        </w:rPr>
        <w:t>i.e.</w:t>
      </w:r>
      <w:r w:rsidR="005F2D9E">
        <w:rPr>
          <w:rFonts w:cstheme="minorHAnsi"/>
        </w:rPr>
        <w:t>,</w:t>
      </w:r>
      <w:r w:rsidR="00E35833" w:rsidRPr="00E35833">
        <w:rPr>
          <w:rFonts w:cstheme="minorHAnsi"/>
        </w:rPr>
        <w:t xml:space="preserve"> stomach where screening is not available</w:t>
      </w:r>
    </w:p>
    <w:p w14:paraId="48385AAA" w14:textId="51D436A2" w:rsidR="00E35833" w:rsidRPr="00E35833" w:rsidRDefault="00B00AC5" w:rsidP="0055275B">
      <w:pPr>
        <w:pStyle w:val="ListParagraph"/>
        <w:numPr>
          <w:ilvl w:val="0"/>
          <w:numId w:val="26"/>
        </w:numPr>
        <w:spacing w:before="0" w:after="0" w:line="360" w:lineRule="auto"/>
        <w:ind w:left="426" w:hanging="436"/>
        <w:rPr>
          <w:rFonts w:cstheme="minorHAnsi"/>
        </w:rPr>
      </w:pPr>
      <w:r>
        <w:rPr>
          <w:rFonts w:cstheme="minorHAnsi"/>
        </w:rPr>
        <w:t>d</w:t>
      </w:r>
      <w:r w:rsidR="00E35833" w:rsidRPr="00E35833">
        <w:rPr>
          <w:rFonts w:cstheme="minorHAnsi"/>
        </w:rPr>
        <w:t>iabetes</w:t>
      </w:r>
    </w:p>
    <w:p w14:paraId="34FB01ED" w14:textId="5540D013" w:rsidR="00E35833" w:rsidRPr="00E35833" w:rsidRDefault="00B00AC5" w:rsidP="0055275B">
      <w:pPr>
        <w:pStyle w:val="ListParagraph"/>
        <w:numPr>
          <w:ilvl w:val="0"/>
          <w:numId w:val="26"/>
        </w:numPr>
        <w:spacing w:before="0" w:after="0" w:line="360" w:lineRule="auto"/>
        <w:ind w:left="426" w:hanging="436"/>
        <w:rPr>
          <w:rFonts w:cstheme="minorHAnsi"/>
        </w:rPr>
      </w:pPr>
      <w:r>
        <w:rPr>
          <w:rFonts w:cstheme="minorHAnsi"/>
        </w:rPr>
        <w:t>d</w:t>
      </w:r>
      <w:r w:rsidR="00E35833" w:rsidRPr="00E35833">
        <w:rPr>
          <w:rFonts w:cstheme="minorHAnsi"/>
        </w:rPr>
        <w:t>eath – causes of, etc.,</w:t>
      </w:r>
    </w:p>
    <w:p w14:paraId="1C85B698" w14:textId="327B3FF8" w:rsidR="00E35833" w:rsidRPr="00E35833" w:rsidRDefault="00B00AC5" w:rsidP="0055275B">
      <w:pPr>
        <w:pStyle w:val="ListParagraph"/>
        <w:numPr>
          <w:ilvl w:val="0"/>
          <w:numId w:val="26"/>
        </w:numPr>
        <w:spacing w:before="0" w:after="0" w:line="360" w:lineRule="auto"/>
        <w:ind w:left="426" w:hanging="436"/>
        <w:rPr>
          <w:rFonts w:cstheme="minorHAnsi"/>
        </w:rPr>
      </w:pPr>
      <w:r>
        <w:rPr>
          <w:rFonts w:cstheme="minorHAnsi"/>
        </w:rPr>
        <w:t>m</w:t>
      </w:r>
      <w:r w:rsidR="00E35833" w:rsidRPr="00E35833">
        <w:rPr>
          <w:rFonts w:cstheme="minorHAnsi"/>
        </w:rPr>
        <w:t>aternity</w:t>
      </w:r>
    </w:p>
    <w:p w14:paraId="50BAA25C" w14:textId="3D51E97B" w:rsidR="00E35833" w:rsidRPr="00E35833" w:rsidRDefault="00B00AC5" w:rsidP="0055275B">
      <w:pPr>
        <w:pStyle w:val="ListParagraph"/>
        <w:numPr>
          <w:ilvl w:val="0"/>
          <w:numId w:val="26"/>
        </w:numPr>
        <w:spacing w:before="0" w:after="0" w:line="360" w:lineRule="auto"/>
        <w:ind w:left="426" w:hanging="436"/>
        <w:rPr>
          <w:rFonts w:cstheme="minorHAnsi"/>
        </w:rPr>
      </w:pPr>
      <w:r>
        <w:rPr>
          <w:rFonts w:cstheme="minorHAnsi"/>
        </w:rPr>
        <w:t>c</w:t>
      </w:r>
      <w:r w:rsidR="00E35833" w:rsidRPr="00E35833">
        <w:rPr>
          <w:rFonts w:cstheme="minorHAnsi"/>
        </w:rPr>
        <w:t>ardiovascular disease (CVD)</w:t>
      </w:r>
    </w:p>
    <w:p w14:paraId="22F385A8" w14:textId="0A76EC1A" w:rsidR="00E35833" w:rsidRPr="00E35833" w:rsidRDefault="0093240D" w:rsidP="0055275B">
      <w:pPr>
        <w:pStyle w:val="ListParagraph"/>
        <w:numPr>
          <w:ilvl w:val="0"/>
          <w:numId w:val="26"/>
        </w:numPr>
        <w:spacing w:before="0" w:after="0" w:line="360" w:lineRule="auto"/>
        <w:ind w:left="426" w:hanging="436"/>
        <w:rPr>
          <w:rFonts w:cstheme="minorHAnsi"/>
        </w:rPr>
      </w:pPr>
      <w:r>
        <w:rPr>
          <w:rFonts w:cstheme="minorHAnsi"/>
        </w:rPr>
        <w:t>o</w:t>
      </w:r>
      <w:r w:rsidR="00E35833" w:rsidRPr="00E35833">
        <w:rPr>
          <w:rFonts w:cstheme="minorHAnsi"/>
        </w:rPr>
        <w:t>ral health dataset</w:t>
      </w:r>
    </w:p>
    <w:p w14:paraId="735B3686" w14:textId="7FBE3551" w:rsidR="00E35833" w:rsidRPr="00E35833" w:rsidRDefault="0093240D" w:rsidP="0055275B">
      <w:pPr>
        <w:pStyle w:val="ListParagraph"/>
        <w:numPr>
          <w:ilvl w:val="0"/>
          <w:numId w:val="26"/>
        </w:numPr>
        <w:spacing w:before="0" w:after="0" w:line="360" w:lineRule="auto"/>
        <w:ind w:left="426" w:hanging="436"/>
        <w:rPr>
          <w:rFonts w:cstheme="minorHAnsi"/>
        </w:rPr>
      </w:pPr>
      <w:r>
        <w:rPr>
          <w:rFonts w:cstheme="minorHAnsi"/>
        </w:rPr>
        <w:t>s</w:t>
      </w:r>
      <w:r w:rsidR="00E35833" w:rsidRPr="00E35833">
        <w:rPr>
          <w:rFonts w:cstheme="minorHAnsi"/>
        </w:rPr>
        <w:t xml:space="preserve">urgery data. </w:t>
      </w:r>
    </w:p>
    <w:p w14:paraId="58C1241C" w14:textId="00511D2B" w:rsidR="00E35833" w:rsidRDefault="0062413F" w:rsidP="0055275B">
      <w:pPr>
        <w:pStyle w:val="ListParagraph"/>
        <w:numPr>
          <w:ilvl w:val="0"/>
          <w:numId w:val="26"/>
        </w:numPr>
        <w:spacing w:before="0" w:after="0" w:line="360" w:lineRule="auto"/>
        <w:ind w:left="426" w:hanging="436"/>
        <w:rPr>
          <w:rFonts w:cstheme="minorHAnsi"/>
        </w:rPr>
      </w:pPr>
      <w:r>
        <w:rPr>
          <w:rFonts w:cstheme="minorHAnsi"/>
        </w:rPr>
        <w:t>a</w:t>
      </w:r>
      <w:r w:rsidR="00E35833" w:rsidRPr="00E35833">
        <w:rPr>
          <w:rFonts w:cstheme="minorHAnsi"/>
        </w:rPr>
        <w:t xml:space="preserve">ged residential care and NASC usage </w:t>
      </w:r>
    </w:p>
    <w:p w14:paraId="6AABD87A" w14:textId="5D012FC4" w:rsidR="00E35833" w:rsidRPr="00E35833" w:rsidRDefault="00E35833" w:rsidP="0055275B">
      <w:pPr>
        <w:pStyle w:val="ListParagraph"/>
        <w:numPr>
          <w:ilvl w:val="0"/>
          <w:numId w:val="26"/>
        </w:numPr>
        <w:spacing w:before="0" w:after="0" w:line="360" w:lineRule="auto"/>
        <w:ind w:left="426" w:hanging="436"/>
        <w:rPr>
          <w:rFonts w:cstheme="minorHAnsi"/>
        </w:rPr>
      </w:pPr>
      <w:r w:rsidRPr="00E35833">
        <w:rPr>
          <w:rFonts w:cstheme="minorHAnsi"/>
        </w:rPr>
        <w:t>Plunket's B4 School data</w:t>
      </w:r>
      <w:r w:rsidR="0062413F">
        <w:rPr>
          <w:rFonts w:cstheme="minorHAnsi"/>
        </w:rPr>
        <w:t>.</w:t>
      </w:r>
      <w:r w:rsidRPr="00E35833">
        <w:rPr>
          <w:rFonts w:cstheme="minorHAnsi"/>
        </w:rPr>
        <w:br/>
      </w:r>
    </w:p>
    <w:p w14:paraId="21BE94F9" w14:textId="3229DC11" w:rsidR="00F36E8F" w:rsidRDefault="4E774ED1" w:rsidP="00493A5F">
      <w:pPr>
        <w:pStyle w:val="Heading1"/>
        <w:numPr>
          <w:ilvl w:val="0"/>
          <w:numId w:val="8"/>
        </w:numPr>
      </w:pPr>
      <w:bookmarkStart w:id="45" w:name="_Toc112926915"/>
      <w:r>
        <w:t>Data availability</w:t>
      </w:r>
      <w:bookmarkEnd w:id="45"/>
      <w:r>
        <w:t xml:space="preserve"> </w:t>
      </w:r>
    </w:p>
    <w:p w14:paraId="3A437A8A" w14:textId="305E3BD4" w:rsidR="00803810" w:rsidRPr="00803810" w:rsidRDefault="00803810" w:rsidP="00394E53">
      <w:pPr>
        <w:spacing w:line="360" w:lineRule="auto"/>
      </w:pPr>
      <w:r>
        <w:t>This section explores the findings surrounding the availability of the proposed data elements across PHOs.</w:t>
      </w:r>
    </w:p>
    <w:p w14:paraId="6AC206DE" w14:textId="2B67D081" w:rsidR="00F36E8F" w:rsidRDefault="4488161C" w:rsidP="00493A5F">
      <w:pPr>
        <w:pStyle w:val="Heading2"/>
        <w:numPr>
          <w:ilvl w:val="1"/>
          <w:numId w:val="8"/>
        </w:numPr>
      </w:pPr>
      <w:bookmarkStart w:id="46" w:name="_Toc112926916"/>
      <w:r>
        <w:t>Data elements / fields</w:t>
      </w:r>
      <w:bookmarkEnd w:id="46"/>
    </w:p>
    <w:p w14:paraId="433141BE" w14:textId="51E06258" w:rsidR="00CB0752" w:rsidRDefault="60C50541" w:rsidP="00967768">
      <w:pPr>
        <w:spacing w:after="0" w:line="360" w:lineRule="auto"/>
        <w:rPr>
          <w:noProof/>
        </w:rPr>
      </w:pPr>
      <w:r w:rsidRPr="00352F91">
        <w:rPr>
          <w:noProof/>
        </w:rPr>
        <w:t>Table 4 below</w:t>
      </w:r>
      <w:r w:rsidRPr="71858F68">
        <w:rPr>
          <w:noProof/>
        </w:rPr>
        <w:t xml:space="preserve"> shows the list of data elements devised based on the process described in </w:t>
      </w:r>
      <w:r w:rsidRPr="00352F91">
        <w:rPr>
          <w:noProof/>
        </w:rPr>
        <w:t>section 2.2.2.</w:t>
      </w:r>
      <w:r w:rsidRPr="71858F68">
        <w:rPr>
          <w:noProof/>
        </w:rPr>
        <w:t xml:space="preserve"> While there were no major concerns received to the list of proposed data classes or fields, </w:t>
      </w:r>
      <w:r w:rsidR="71E35FDB" w:rsidRPr="71858F68">
        <w:rPr>
          <w:noProof/>
        </w:rPr>
        <w:t xml:space="preserve">further </w:t>
      </w:r>
      <w:r w:rsidRPr="71858F68">
        <w:rPr>
          <w:noProof/>
        </w:rPr>
        <w:t xml:space="preserve">engagement and analysis </w:t>
      </w:r>
      <w:r w:rsidR="00D733B0">
        <w:rPr>
          <w:noProof/>
        </w:rPr>
        <w:t>have yet</w:t>
      </w:r>
      <w:r w:rsidR="0097607B">
        <w:rPr>
          <w:noProof/>
        </w:rPr>
        <w:t xml:space="preserve"> </w:t>
      </w:r>
      <w:r w:rsidR="00D733B0">
        <w:rPr>
          <w:noProof/>
        </w:rPr>
        <w:t xml:space="preserve">to </w:t>
      </w:r>
      <w:r w:rsidRPr="71858F68">
        <w:rPr>
          <w:noProof/>
        </w:rPr>
        <w:t>be conducted</w:t>
      </w:r>
      <w:r w:rsidR="2609A75B" w:rsidRPr="71858F68">
        <w:rPr>
          <w:noProof/>
        </w:rPr>
        <w:t xml:space="preserve"> </w:t>
      </w:r>
      <w:r w:rsidR="00D733B0">
        <w:rPr>
          <w:noProof/>
        </w:rPr>
        <w:t xml:space="preserve">in order </w:t>
      </w:r>
      <w:r w:rsidR="2609A75B" w:rsidRPr="71858F68">
        <w:rPr>
          <w:noProof/>
        </w:rPr>
        <w:t xml:space="preserve">to </w:t>
      </w:r>
      <w:r w:rsidR="0097607B">
        <w:rPr>
          <w:noProof/>
        </w:rPr>
        <w:t xml:space="preserve">agree and </w:t>
      </w:r>
      <w:r w:rsidR="2609A75B" w:rsidRPr="71858F68">
        <w:rPr>
          <w:noProof/>
        </w:rPr>
        <w:t>finalise</w:t>
      </w:r>
      <w:r w:rsidR="00D733B0">
        <w:rPr>
          <w:noProof/>
        </w:rPr>
        <w:t xml:space="preserve"> an initial version of the PMDS</w:t>
      </w:r>
      <w:r w:rsidR="2609A75B" w:rsidRPr="71858F68">
        <w:rPr>
          <w:noProof/>
        </w:rPr>
        <w:t>.</w:t>
      </w:r>
    </w:p>
    <w:p w14:paraId="1360B718" w14:textId="0B3058BC" w:rsidR="004F6DEA" w:rsidRPr="004F6DEA" w:rsidRDefault="004F6DEA" w:rsidP="004F6DEA">
      <w:pPr>
        <w:pStyle w:val="Caption"/>
        <w:keepNext/>
        <w:rPr>
          <w:b/>
          <w:bCs/>
          <w:i w:val="0"/>
          <w:iCs w:val="0"/>
          <w:sz w:val="22"/>
          <w:szCs w:val="22"/>
        </w:rPr>
      </w:pPr>
      <w:r w:rsidRPr="004F6DEA">
        <w:rPr>
          <w:b/>
          <w:bCs/>
          <w:i w:val="0"/>
          <w:iCs w:val="0"/>
          <w:sz w:val="22"/>
          <w:szCs w:val="22"/>
        </w:rPr>
        <w:lastRenderedPageBreak/>
        <w:t xml:space="preserve">Table </w:t>
      </w:r>
      <w:r w:rsidRPr="004F6DEA">
        <w:rPr>
          <w:b/>
          <w:bCs/>
          <w:i w:val="0"/>
          <w:iCs w:val="0"/>
          <w:sz w:val="22"/>
          <w:szCs w:val="22"/>
        </w:rPr>
        <w:fldChar w:fldCharType="begin"/>
      </w:r>
      <w:r w:rsidRPr="004F6DEA">
        <w:rPr>
          <w:b/>
          <w:bCs/>
          <w:i w:val="0"/>
          <w:iCs w:val="0"/>
          <w:sz w:val="22"/>
          <w:szCs w:val="22"/>
        </w:rPr>
        <w:instrText xml:space="preserve"> SEQ Table \* ARABIC </w:instrText>
      </w:r>
      <w:r w:rsidRPr="004F6DEA">
        <w:rPr>
          <w:b/>
          <w:bCs/>
          <w:i w:val="0"/>
          <w:iCs w:val="0"/>
          <w:sz w:val="22"/>
          <w:szCs w:val="22"/>
        </w:rPr>
        <w:fldChar w:fldCharType="separate"/>
      </w:r>
      <w:r w:rsidR="00B734B0">
        <w:rPr>
          <w:b/>
          <w:bCs/>
          <w:i w:val="0"/>
          <w:iCs w:val="0"/>
          <w:noProof/>
          <w:sz w:val="22"/>
          <w:szCs w:val="22"/>
        </w:rPr>
        <w:t>4</w:t>
      </w:r>
      <w:r w:rsidRPr="004F6DEA">
        <w:rPr>
          <w:b/>
          <w:bCs/>
          <w:i w:val="0"/>
          <w:iCs w:val="0"/>
          <w:sz w:val="22"/>
          <w:szCs w:val="22"/>
        </w:rPr>
        <w:fldChar w:fldCharType="end"/>
      </w:r>
      <w:r w:rsidRPr="004F6DEA">
        <w:rPr>
          <w:b/>
          <w:bCs/>
          <w:i w:val="0"/>
          <w:iCs w:val="0"/>
          <w:sz w:val="22"/>
          <w:szCs w:val="22"/>
        </w:rPr>
        <w:t xml:space="preserve"> - Table of proposed data elements for the PMDS</w:t>
      </w:r>
    </w:p>
    <w:p w14:paraId="53B3FE2C" w14:textId="77777777" w:rsidR="00CB0752" w:rsidRDefault="00CB0752" w:rsidP="00CB0752">
      <w:pPr>
        <w:pStyle w:val="ListParagraph"/>
        <w:keepNext/>
      </w:pPr>
      <w:r w:rsidRPr="00AF21A1">
        <w:rPr>
          <w:noProof/>
        </w:rPr>
        <w:drawing>
          <wp:inline distT="0" distB="0" distL="0" distR="0" wp14:anchorId="739E0B82" wp14:editId="07A06A96">
            <wp:extent cx="5281448" cy="8678321"/>
            <wp:effectExtent l="0" t="0" r="0" b="8890"/>
            <wp:docPr id="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3337" cy="8730720"/>
                    </a:xfrm>
                    <a:prstGeom prst="rect">
                      <a:avLst/>
                    </a:prstGeom>
                    <a:noFill/>
                    <a:ln>
                      <a:noFill/>
                    </a:ln>
                  </pic:spPr>
                </pic:pic>
              </a:graphicData>
            </a:graphic>
          </wp:inline>
        </w:drawing>
      </w:r>
    </w:p>
    <w:p w14:paraId="296E3A95" w14:textId="4423FDFE" w:rsidR="00B45338" w:rsidRDefault="00ED1ACC" w:rsidP="00493A5F">
      <w:pPr>
        <w:pStyle w:val="Heading2"/>
        <w:numPr>
          <w:ilvl w:val="2"/>
          <w:numId w:val="8"/>
        </w:numPr>
      </w:pPr>
      <w:r>
        <w:lastRenderedPageBreak/>
        <w:t xml:space="preserve"> </w:t>
      </w:r>
      <w:bookmarkStart w:id="47" w:name="_Toc112926917"/>
      <w:r w:rsidR="005C7AE3">
        <w:t xml:space="preserve">Overall </w:t>
      </w:r>
      <w:r w:rsidR="00B45338">
        <w:t>availability</w:t>
      </w:r>
      <w:bookmarkEnd w:id="47"/>
    </w:p>
    <w:p w14:paraId="5E77DF4E" w14:textId="336D35C4" w:rsidR="00B45338" w:rsidRDefault="00B45338" w:rsidP="00B45338">
      <w:pPr>
        <w:spacing w:line="360" w:lineRule="auto"/>
      </w:pPr>
      <w:r>
        <w:t xml:space="preserve">While further analysis will be required to verify responses received and the associated assumptions along with them, survey results show that </w:t>
      </w:r>
      <w:r w:rsidR="00EA54CB">
        <w:t>73</w:t>
      </w:r>
      <w:r>
        <w:t xml:space="preserve">% of </w:t>
      </w:r>
      <w:r w:rsidR="001C347F">
        <w:t xml:space="preserve">the </w:t>
      </w:r>
      <w:r w:rsidR="00D733B0">
        <w:t xml:space="preserve">proposed </w:t>
      </w:r>
      <w:r>
        <w:t xml:space="preserve">data </w:t>
      </w:r>
      <w:r w:rsidR="001C347F">
        <w:t xml:space="preserve">elements </w:t>
      </w:r>
      <w:r w:rsidR="00D267CD">
        <w:t xml:space="preserve">are collected or </w:t>
      </w:r>
      <w:r>
        <w:t xml:space="preserve">held by PHOs in some form or another </w:t>
      </w:r>
      <w:r w:rsidR="005B285D">
        <w:t>i.e.</w:t>
      </w:r>
      <w:r w:rsidR="00725FB3">
        <w:t>,</w:t>
      </w:r>
      <w:r>
        <w:t xml:space="preserve"> as a direct match or requiring some or complex transformation to match the proposed data </w:t>
      </w:r>
      <w:r w:rsidRPr="00352F91">
        <w:t>element (Figure 1</w:t>
      </w:r>
      <w:r w:rsidR="00A10667">
        <w:t>5</w:t>
      </w:r>
      <w:r w:rsidRPr="00352F91">
        <w:t xml:space="preserve">). Large PHOs hold the greatest number of </w:t>
      </w:r>
      <w:r w:rsidR="007140A0">
        <w:t xml:space="preserve">PMDS </w:t>
      </w:r>
      <w:r w:rsidRPr="00352F91">
        <w:t xml:space="preserve">elements </w:t>
      </w:r>
      <w:r w:rsidR="007140A0">
        <w:t xml:space="preserve">available </w:t>
      </w:r>
      <w:r w:rsidRPr="00352F91">
        <w:t>while medium and small PHOs have minimal differences in those they hold. Figure 1</w:t>
      </w:r>
      <w:r w:rsidR="00352F91" w:rsidRPr="00352F91">
        <w:t>4</w:t>
      </w:r>
      <w:r w:rsidRPr="00352F91">
        <w:t xml:space="preserve"> further</w:t>
      </w:r>
      <w:r>
        <w:t xml:space="preserve"> illustrates data availability for each proposed data element across all PHOs.</w:t>
      </w:r>
    </w:p>
    <w:p w14:paraId="25AB67ED" w14:textId="009792C2" w:rsidR="004F6DEA" w:rsidRDefault="00B45338" w:rsidP="00ED16E4">
      <w:pPr>
        <w:spacing w:line="360" w:lineRule="auto"/>
      </w:pPr>
      <w:r>
        <w:t xml:space="preserve">Finally, ‘Smoking’ and the ‘Measurements and vital signs’ data class is most held across PHOs in contrast to ‘Care plan’ that is least available. </w:t>
      </w:r>
    </w:p>
    <w:p w14:paraId="3BBEB2E9" w14:textId="30B3E412" w:rsidR="004F6DEA" w:rsidRPr="004F6DEA" w:rsidRDefault="00EA54CB" w:rsidP="004F6DEA">
      <w:pPr>
        <w:pStyle w:val="Caption"/>
        <w:keepNext/>
        <w:rPr>
          <w:b/>
          <w:bCs/>
          <w:i w:val="0"/>
          <w:iCs w:val="0"/>
          <w:sz w:val="22"/>
          <w:szCs w:val="22"/>
        </w:rPr>
      </w:pPr>
      <w:r>
        <w:rPr>
          <w:noProof/>
        </w:rPr>
        <w:drawing>
          <wp:anchor distT="0" distB="0" distL="114300" distR="114300" simplePos="0" relativeHeight="251658262" behindDoc="0" locked="0" layoutInCell="1" allowOverlap="1" wp14:anchorId="12FD88F7" wp14:editId="181E9726">
            <wp:simplePos x="0" y="0"/>
            <wp:positionH relativeFrom="margin">
              <wp:posOffset>55880</wp:posOffset>
            </wp:positionH>
            <wp:positionV relativeFrom="paragraph">
              <wp:posOffset>537845</wp:posOffset>
            </wp:positionV>
            <wp:extent cx="6066790" cy="2933065"/>
            <wp:effectExtent l="0" t="0" r="0" b="635"/>
            <wp:wrapTopAndBottom/>
            <wp:docPr id="1270558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68"/>
                    <a:stretch/>
                  </pic:blipFill>
                  <pic:spPr bwMode="auto">
                    <a:xfrm>
                      <a:off x="0" y="0"/>
                      <a:ext cx="6066790" cy="293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F6DEA" w:rsidRPr="004F6DEA">
        <w:rPr>
          <w:b/>
          <w:bCs/>
          <w:i w:val="0"/>
          <w:iCs w:val="0"/>
          <w:sz w:val="22"/>
          <w:szCs w:val="22"/>
        </w:rPr>
        <w:t xml:space="preserve">Figure </w:t>
      </w:r>
      <w:r w:rsidR="004F6DEA" w:rsidRPr="004F6DEA">
        <w:rPr>
          <w:b/>
          <w:bCs/>
          <w:i w:val="0"/>
          <w:iCs w:val="0"/>
          <w:sz w:val="22"/>
          <w:szCs w:val="22"/>
        </w:rPr>
        <w:fldChar w:fldCharType="begin"/>
      </w:r>
      <w:r w:rsidR="004F6DEA" w:rsidRPr="004F6DEA">
        <w:rPr>
          <w:b/>
          <w:bCs/>
          <w:i w:val="0"/>
          <w:iCs w:val="0"/>
          <w:sz w:val="22"/>
          <w:szCs w:val="22"/>
        </w:rPr>
        <w:instrText xml:space="preserve"> SEQ Figure \* ARABIC </w:instrText>
      </w:r>
      <w:r w:rsidR="004F6DEA" w:rsidRPr="004F6DEA">
        <w:rPr>
          <w:b/>
          <w:bCs/>
          <w:i w:val="0"/>
          <w:iCs w:val="0"/>
          <w:sz w:val="22"/>
          <w:szCs w:val="22"/>
        </w:rPr>
        <w:fldChar w:fldCharType="separate"/>
      </w:r>
      <w:r w:rsidR="00B734B0">
        <w:rPr>
          <w:b/>
          <w:bCs/>
          <w:i w:val="0"/>
          <w:iCs w:val="0"/>
          <w:noProof/>
          <w:sz w:val="22"/>
          <w:szCs w:val="22"/>
        </w:rPr>
        <w:t>13</w:t>
      </w:r>
      <w:r w:rsidR="004F6DEA" w:rsidRPr="004F6DEA">
        <w:rPr>
          <w:b/>
          <w:bCs/>
          <w:i w:val="0"/>
          <w:iCs w:val="0"/>
          <w:sz w:val="22"/>
          <w:szCs w:val="22"/>
        </w:rPr>
        <w:fldChar w:fldCharType="end"/>
      </w:r>
      <w:r w:rsidR="004F6DEA" w:rsidRPr="004F6DEA">
        <w:rPr>
          <w:b/>
          <w:bCs/>
          <w:i w:val="0"/>
          <w:iCs w:val="0"/>
          <w:sz w:val="22"/>
          <w:szCs w:val="22"/>
        </w:rPr>
        <w:t xml:space="preserve"> - Overall data availability for proposed PMDS elements - overall and by PHO segment</w:t>
      </w:r>
    </w:p>
    <w:p w14:paraId="7E0063FD" w14:textId="6116EBA8" w:rsidR="00B45338" w:rsidRDefault="00B45338" w:rsidP="00B45338">
      <w:pPr>
        <w:pStyle w:val="ListParagraph"/>
        <w:keepNext/>
        <w:spacing w:line="360" w:lineRule="auto"/>
      </w:pPr>
    </w:p>
    <w:p w14:paraId="7008DFD6" w14:textId="551D163D" w:rsidR="00B45338" w:rsidRDefault="00B45338" w:rsidP="00B45338">
      <w:pPr>
        <w:pStyle w:val="Caption"/>
        <w:ind w:left="720"/>
      </w:pPr>
      <w:r>
        <w:t xml:space="preserve"> - </w:t>
      </w:r>
    </w:p>
    <w:p w14:paraId="1F80098F" w14:textId="77777777" w:rsidR="00B45338" w:rsidRDefault="00B45338" w:rsidP="00B45338">
      <w:pPr>
        <w:pStyle w:val="ListParagraph"/>
        <w:spacing w:line="360" w:lineRule="auto"/>
      </w:pPr>
    </w:p>
    <w:p w14:paraId="0DFB6D52" w14:textId="77777777" w:rsidR="00B45338" w:rsidRDefault="00B45338" w:rsidP="00B45338">
      <w:pPr>
        <w:pStyle w:val="ListParagraph"/>
        <w:spacing w:line="360" w:lineRule="auto"/>
      </w:pPr>
    </w:p>
    <w:p w14:paraId="3DD2D68E" w14:textId="4CC3EA6D" w:rsidR="00D153E6" w:rsidRDefault="00D153E6" w:rsidP="00B45338">
      <w:pPr>
        <w:pStyle w:val="ListParagraph"/>
        <w:spacing w:line="360" w:lineRule="auto"/>
      </w:pPr>
    </w:p>
    <w:p w14:paraId="09C0F4F2" w14:textId="36F02895" w:rsidR="0064323F" w:rsidRDefault="0064323F" w:rsidP="00E13679">
      <w:pPr>
        <w:pStyle w:val="ListParagraph"/>
        <w:spacing w:line="360" w:lineRule="auto"/>
        <w:ind w:left="284"/>
        <w:rPr>
          <w:rFonts w:asciiTheme="majorHAnsi" w:hAnsiTheme="majorHAnsi" w:cstheme="majorBidi"/>
          <w:b/>
          <w:bCs/>
          <w:noProof/>
          <w:color w:val="00A2AC"/>
          <w:sz w:val="28"/>
          <w:szCs w:val="28"/>
        </w:rPr>
      </w:pPr>
    </w:p>
    <w:p w14:paraId="6ABE04F5" w14:textId="2A44D1A0" w:rsidR="00315BD8" w:rsidRDefault="00CA72F3" w:rsidP="00E13679">
      <w:pPr>
        <w:pStyle w:val="ListParagraph"/>
        <w:spacing w:line="360" w:lineRule="auto"/>
        <w:ind w:left="284"/>
        <w:rPr>
          <w:noProof/>
        </w:rPr>
      </w:pPr>
      <w:r>
        <w:rPr>
          <w:noProof/>
        </w:rPr>
        <w:lastRenderedPageBreak/>
        <mc:AlternateContent>
          <mc:Choice Requires="wpg">
            <w:drawing>
              <wp:anchor distT="0" distB="0" distL="114300" distR="114300" simplePos="0" relativeHeight="251658263" behindDoc="0" locked="0" layoutInCell="1" allowOverlap="1" wp14:anchorId="14554A42" wp14:editId="1D33FBD6">
                <wp:simplePos x="0" y="0"/>
                <wp:positionH relativeFrom="margin">
                  <wp:align>left</wp:align>
                </wp:positionH>
                <wp:positionV relativeFrom="paragraph">
                  <wp:posOffset>310365</wp:posOffset>
                </wp:positionV>
                <wp:extent cx="5411470" cy="7995285"/>
                <wp:effectExtent l="0" t="0" r="0" b="5715"/>
                <wp:wrapTopAndBottom/>
                <wp:docPr id="1270558267" name="Group 4"/>
                <wp:cNvGraphicFramePr/>
                <a:graphic xmlns:a="http://schemas.openxmlformats.org/drawingml/2006/main">
                  <a:graphicData uri="http://schemas.microsoft.com/office/word/2010/wordprocessingGroup">
                    <wpg:wgp>
                      <wpg:cNvGrpSpPr/>
                      <wpg:grpSpPr>
                        <a:xfrm>
                          <a:off x="0" y="0"/>
                          <a:ext cx="5411972" cy="7995285"/>
                          <a:chOff x="1" y="0"/>
                          <a:chExt cx="5411972" cy="7995538"/>
                        </a:xfrm>
                      </wpg:grpSpPr>
                      <pic:pic xmlns:pic="http://schemas.openxmlformats.org/drawingml/2006/picture">
                        <pic:nvPicPr>
                          <pic:cNvPr id="1270558268" name="Picture 1270558268"/>
                          <pic:cNvPicPr>
                            <a:picLocks noChangeAspect="1"/>
                          </pic:cNvPicPr>
                        </pic:nvPicPr>
                        <pic:blipFill rotWithShape="1">
                          <a:blip r:embed="rId36">
                            <a:extLst>
                              <a:ext uri="{28A0092B-C50C-407E-A947-70E740481C1C}">
                                <a14:useLocalDpi xmlns:a14="http://schemas.microsoft.com/office/drawing/2010/main" val="0"/>
                              </a:ext>
                            </a:extLst>
                          </a:blip>
                          <a:srcRect t="3389" r="1800" b="6"/>
                          <a:stretch/>
                        </pic:blipFill>
                        <pic:spPr>
                          <a:xfrm>
                            <a:off x="1" y="0"/>
                            <a:ext cx="5411972" cy="6070658"/>
                          </a:xfrm>
                          <a:prstGeom prst="rect">
                            <a:avLst/>
                          </a:prstGeom>
                        </pic:spPr>
                      </pic:pic>
                      <pic:pic xmlns:pic="http://schemas.openxmlformats.org/drawingml/2006/picture">
                        <pic:nvPicPr>
                          <pic:cNvPr id="1270558270" name="Picture 127055827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526" y="6062598"/>
                            <a:ext cx="5010150" cy="1932940"/>
                          </a:xfrm>
                          <a:prstGeom prst="rect">
                            <a:avLst/>
                          </a:prstGeom>
                        </pic:spPr>
                      </pic:pic>
                    </wpg:wgp>
                  </a:graphicData>
                </a:graphic>
                <wp14:sizeRelH relativeFrom="margin">
                  <wp14:pctWidth>0</wp14:pctWidth>
                </wp14:sizeRelH>
              </wp:anchor>
            </w:drawing>
          </mc:Choice>
          <mc:Fallback>
            <w:pict>
              <v:group w14:anchorId="1ECC7AE0" id="Group 4" o:spid="_x0000_s1026" style="position:absolute;margin-left:0;margin-top:24.45pt;width:426.1pt;height:629.55pt;z-index:251658263;mso-position-horizontal:left;mso-position-horizontal-relative:margin;mso-width-relative:margin" coordorigin="" coordsize="54119,79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0558268" o:spid="_x0000_s1027" type="#_x0000_t75" style="position:absolute;width:54119;height:6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">
                  <v:imagedata r:id="rId38" o:title="" croptop="2221f" cropbottom="4f" cropright="1180f"/>
                </v:shape>
                <v:shape id="Picture 1270558270" o:spid="_x0000_s1028" type="#_x0000_t75" style="position:absolute;left:125;top:60625;width:50101;height:1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">
                  <v:imagedata r:id="rId39" o:title=""/>
                </v:shape>
                <w10:wrap type="topAndBottom" anchorx="margin"/>
              </v:group>
            </w:pict>
          </mc:Fallback>
        </mc:AlternateContent>
      </w:r>
      <w:r w:rsidR="00D153E6">
        <w:rPr>
          <w:noProof/>
        </w:rPr>
        <mc:AlternateContent>
          <mc:Choice Requires="wps">
            <w:drawing>
              <wp:anchor distT="0" distB="0" distL="114300" distR="114300" simplePos="0" relativeHeight="251658258" behindDoc="0" locked="0" layoutInCell="1" allowOverlap="1" wp14:anchorId="1AC25618" wp14:editId="0C7801C9">
                <wp:simplePos x="0" y="0"/>
                <wp:positionH relativeFrom="column">
                  <wp:posOffset>104952</wp:posOffset>
                </wp:positionH>
                <wp:positionV relativeFrom="paragraph">
                  <wp:posOffset>3175</wp:posOffset>
                </wp:positionV>
                <wp:extent cx="5133975" cy="174625"/>
                <wp:effectExtent l="0" t="0" r="9525" b="0"/>
                <wp:wrapTopAndBottom/>
                <wp:docPr id="1270558243" name="Text Box 5"/>
                <wp:cNvGraphicFramePr/>
                <a:graphic xmlns:a="http://schemas.openxmlformats.org/drawingml/2006/main">
                  <a:graphicData uri="http://schemas.microsoft.com/office/word/2010/wordprocessingShape">
                    <wps:wsp>
                      <wps:cNvSpPr txBox="1"/>
                      <wps:spPr>
                        <a:xfrm>
                          <a:off x="0" y="0"/>
                          <a:ext cx="5133975" cy="174625"/>
                        </a:xfrm>
                        <a:prstGeom prst="rect">
                          <a:avLst/>
                        </a:prstGeom>
                        <a:solidFill>
                          <a:prstClr val="white"/>
                        </a:solidFill>
                        <a:ln>
                          <a:noFill/>
                        </a:ln>
                      </wps:spPr>
                      <wps:txbx>
                        <w:txbxContent>
                          <w:p w14:paraId="33F70731" w14:textId="0FCF1066" w:rsidR="004F6DEA" w:rsidRPr="004F6DEA" w:rsidRDefault="004F6DEA" w:rsidP="00D153E6">
                            <w:pPr>
                              <w:pStyle w:val="Caption"/>
                              <w:rPr>
                                <w:b/>
                                <w:bCs/>
                                <w:i w:val="0"/>
                                <w:iCs w:val="0"/>
                                <w:noProof/>
                                <w:sz w:val="28"/>
                                <w:szCs w:val="22"/>
                              </w:rPr>
                            </w:pPr>
                            <w:r w:rsidRPr="004F6DEA">
                              <w:rPr>
                                <w:b/>
                                <w:bCs/>
                                <w:i w:val="0"/>
                                <w:iCs w:val="0"/>
                                <w:sz w:val="22"/>
                                <w:szCs w:val="22"/>
                              </w:rPr>
                              <w:t xml:space="preserve">Figure </w:t>
                            </w:r>
                            <w:r w:rsidRPr="004F6DEA">
                              <w:rPr>
                                <w:b/>
                                <w:bCs/>
                                <w:i w:val="0"/>
                                <w:iCs w:val="0"/>
                                <w:sz w:val="22"/>
                                <w:szCs w:val="22"/>
                              </w:rPr>
                              <w:fldChar w:fldCharType="begin"/>
                            </w:r>
                            <w:r w:rsidRPr="004F6DEA">
                              <w:rPr>
                                <w:b/>
                                <w:bCs/>
                                <w:i w:val="0"/>
                                <w:iCs w:val="0"/>
                                <w:sz w:val="22"/>
                                <w:szCs w:val="22"/>
                              </w:rPr>
                              <w:instrText xml:space="preserve"> SEQ Figure \* ARABIC </w:instrText>
                            </w:r>
                            <w:r w:rsidRPr="004F6DEA">
                              <w:rPr>
                                <w:b/>
                                <w:bCs/>
                                <w:i w:val="0"/>
                                <w:iCs w:val="0"/>
                                <w:sz w:val="22"/>
                                <w:szCs w:val="22"/>
                              </w:rPr>
                              <w:fldChar w:fldCharType="separate"/>
                            </w:r>
                            <w:r w:rsidR="00B734B0">
                              <w:rPr>
                                <w:b/>
                                <w:bCs/>
                                <w:i w:val="0"/>
                                <w:iCs w:val="0"/>
                                <w:noProof/>
                                <w:sz w:val="22"/>
                                <w:szCs w:val="22"/>
                              </w:rPr>
                              <w:t>14</w:t>
                            </w:r>
                            <w:r w:rsidRPr="004F6DEA">
                              <w:rPr>
                                <w:b/>
                                <w:bCs/>
                                <w:i w:val="0"/>
                                <w:iCs w:val="0"/>
                                <w:sz w:val="22"/>
                                <w:szCs w:val="22"/>
                              </w:rPr>
                              <w:fldChar w:fldCharType="end"/>
                            </w:r>
                            <w:r w:rsidRPr="004F6DEA">
                              <w:rPr>
                                <w:b/>
                                <w:bCs/>
                                <w:i w:val="0"/>
                                <w:iCs w:val="0"/>
                                <w:sz w:val="22"/>
                                <w:szCs w:val="22"/>
                              </w:rPr>
                              <w:t xml:space="preserve"> - Summary of data availability of proposed PMDS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25618" id="Text Box 5" o:spid="_x0000_s1040" type="#_x0000_t202" style="position:absolute;left:0;text-align:left;margin-left:8.25pt;margin-top:.25pt;width:404.25pt;height:13.7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" stroked="f">
                <v:textbox inset="0,0,0,0">
                  <w:txbxContent>
                    <w:p w14:paraId="33F70731" w14:textId="0FCF1066" w:rsidR="004F6DEA" w:rsidRPr="004F6DEA" w:rsidRDefault="004F6DEA" w:rsidP="00D153E6">
                      <w:pPr>
                        <w:pStyle w:val="Caption"/>
                        <w:rPr>
                          <w:b/>
                          <w:bCs/>
                          <w:i w:val="0"/>
                          <w:iCs w:val="0"/>
                          <w:noProof/>
                          <w:sz w:val="28"/>
                          <w:szCs w:val="22"/>
                        </w:rPr>
                      </w:pPr>
                      <w:r w:rsidRPr="004F6DEA">
                        <w:rPr>
                          <w:b/>
                          <w:bCs/>
                          <w:i w:val="0"/>
                          <w:iCs w:val="0"/>
                          <w:sz w:val="22"/>
                          <w:szCs w:val="22"/>
                        </w:rPr>
                        <w:t xml:space="preserve">Figure </w:t>
                      </w:r>
                      <w:r w:rsidRPr="004F6DEA">
                        <w:rPr>
                          <w:b/>
                          <w:bCs/>
                          <w:i w:val="0"/>
                          <w:iCs w:val="0"/>
                          <w:sz w:val="22"/>
                          <w:szCs w:val="22"/>
                        </w:rPr>
                        <w:fldChar w:fldCharType="begin"/>
                      </w:r>
                      <w:r w:rsidRPr="004F6DEA">
                        <w:rPr>
                          <w:b/>
                          <w:bCs/>
                          <w:i w:val="0"/>
                          <w:iCs w:val="0"/>
                          <w:sz w:val="22"/>
                          <w:szCs w:val="22"/>
                        </w:rPr>
                        <w:instrText xml:space="preserve"> SEQ Figure \* ARABIC </w:instrText>
                      </w:r>
                      <w:r w:rsidRPr="004F6DEA">
                        <w:rPr>
                          <w:b/>
                          <w:bCs/>
                          <w:i w:val="0"/>
                          <w:iCs w:val="0"/>
                          <w:sz w:val="22"/>
                          <w:szCs w:val="22"/>
                        </w:rPr>
                        <w:fldChar w:fldCharType="separate"/>
                      </w:r>
                      <w:r w:rsidR="00B734B0">
                        <w:rPr>
                          <w:b/>
                          <w:bCs/>
                          <w:i w:val="0"/>
                          <w:iCs w:val="0"/>
                          <w:noProof/>
                          <w:sz w:val="22"/>
                          <w:szCs w:val="22"/>
                        </w:rPr>
                        <w:t>14</w:t>
                      </w:r>
                      <w:r w:rsidRPr="004F6DEA">
                        <w:rPr>
                          <w:b/>
                          <w:bCs/>
                          <w:i w:val="0"/>
                          <w:iCs w:val="0"/>
                          <w:sz w:val="22"/>
                          <w:szCs w:val="22"/>
                        </w:rPr>
                        <w:fldChar w:fldCharType="end"/>
                      </w:r>
                      <w:r w:rsidRPr="004F6DEA">
                        <w:rPr>
                          <w:b/>
                          <w:bCs/>
                          <w:i w:val="0"/>
                          <w:iCs w:val="0"/>
                          <w:sz w:val="22"/>
                          <w:szCs w:val="22"/>
                        </w:rPr>
                        <w:t xml:space="preserve"> - Summary of data availability of proposed PMDS elements</w:t>
                      </w:r>
                    </w:p>
                  </w:txbxContent>
                </v:textbox>
                <w10:wrap type="topAndBottom"/>
              </v:shape>
            </w:pict>
          </mc:Fallback>
        </mc:AlternateContent>
      </w:r>
      <w:r w:rsidR="009F5615" w:rsidDel="009F5615">
        <w:rPr>
          <w:rFonts w:asciiTheme="majorHAnsi" w:hAnsiTheme="majorHAnsi" w:cstheme="majorBidi"/>
          <w:b/>
          <w:bCs/>
          <w:noProof/>
          <w:color w:val="00A2AC"/>
          <w:sz w:val="28"/>
          <w:szCs w:val="28"/>
        </w:rPr>
        <w:t xml:space="preserve"> </w:t>
      </w:r>
    </w:p>
    <w:p w14:paraId="2716BCE4" w14:textId="76956484" w:rsidR="0073331E" w:rsidRDefault="00302172" w:rsidP="00FB58AF">
      <w:pPr>
        <w:pStyle w:val="ListParagraph"/>
        <w:spacing w:line="360" w:lineRule="auto"/>
        <w:ind w:left="284"/>
        <w:rPr>
          <w:noProof/>
        </w:rPr>
      </w:pPr>
      <w:r w:rsidDel="00302172">
        <w:rPr>
          <w:noProof/>
        </w:rPr>
        <w:t xml:space="preserve"> </w:t>
      </w:r>
    </w:p>
    <w:p w14:paraId="332DC528" w14:textId="068B2993" w:rsidR="0073331E" w:rsidRDefault="0073331E" w:rsidP="00FB58AF">
      <w:pPr>
        <w:pStyle w:val="ListParagraph"/>
        <w:spacing w:line="360" w:lineRule="auto"/>
        <w:ind w:left="284"/>
        <w:rPr>
          <w:noProof/>
        </w:rPr>
      </w:pPr>
    </w:p>
    <w:p w14:paraId="56A9A0D6" w14:textId="068B2993" w:rsidR="0073331E" w:rsidRDefault="0073331E" w:rsidP="00FB58AF">
      <w:pPr>
        <w:pStyle w:val="ListParagraph"/>
        <w:spacing w:line="360" w:lineRule="auto"/>
        <w:ind w:left="284"/>
        <w:rPr>
          <w:noProof/>
        </w:rPr>
      </w:pPr>
    </w:p>
    <w:p w14:paraId="759902E9" w14:textId="630FAD0F" w:rsidR="00B45338" w:rsidRPr="00B45338" w:rsidRDefault="00B45338" w:rsidP="00FB58AF">
      <w:pPr>
        <w:pStyle w:val="ListParagraph"/>
        <w:spacing w:line="360" w:lineRule="auto"/>
        <w:ind w:left="284"/>
      </w:pPr>
      <w:r>
        <w:t xml:space="preserve">Note that a sensitivity analysis on this proposed dataset was done by removing </w:t>
      </w:r>
      <w:r w:rsidR="00D41095">
        <w:t xml:space="preserve">nine </w:t>
      </w:r>
      <w:r>
        <w:t>of the lesser available and less essential data items</w:t>
      </w:r>
      <w:r>
        <w:rPr>
          <w:rStyle w:val="FootnoteReference"/>
        </w:rPr>
        <w:footnoteReference w:id="19"/>
      </w:r>
      <w:r>
        <w:t xml:space="preserve"> (See </w:t>
      </w:r>
      <w:r w:rsidRPr="004632D5">
        <w:t xml:space="preserve">section </w:t>
      </w:r>
      <w:r w:rsidR="004632D5" w:rsidRPr="004632D5">
        <w:t>6</w:t>
      </w:r>
      <w:r w:rsidRPr="004632D5">
        <w:t>.</w:t>
      </w:r>
      <w:r w:rsidR="004632D5" w:rsidRPr="004632D5">
        <w:t>1</w:t>
      </w:r>
      <w:r w:rsidR="004632D5">
        <w:t xml:space="preserve"> </w:t>
      </w:r>
      <w:r>
        <w:t xml:space="preserve">for the updated proposed PMDS). This yielded an overall availability rate of </w:t>
      </w:r>
      <w:r w:rsidR="0043528F">
        <w:t>84</w:t>
      </w:r>
      <w:r w:rsidR="000D185B">
        <w:t>%.</w:t>
      </w:r>
    </w:p>
    <w:p w14:paraId="57C6FD30" w14:textId="2B67D081" w:rsidR="00B45338" w:rsidRDefault="00B45338" w:rsidP="00493A5F">
      <w:pPr>
        <w:pStyle w:val="Heading2"/>
        <w:numPr>
          <w:ilvl w:val="2"/>
          <w:numId w:val="8"/>
        </w:numPr>
      </w:pPr>
      <w:r>
        <w:t xml:space="preserve"> </w:t>
      </w:r>
      <w:bookmarkStart w:id="48" w:name="_Toc112926918"/>
      <w:r>
        <w:t>Direct match</w:t>
      </w:r>
      <w:bookmarkEnd w:id="48"/>
    </w:p>
    <w:p w14:paraId="374D9E9D" w14:textId="7944B0F5" w:rsidR="001F5615" w:rsidRDefault="0099683D" w:rsidP="000C309D">
      <w:pPr>
        <w:spacing w:line="360" w:lineRule="auto"/>
      </w:pPr>
      <w:r w:rsidRPr="0042682E">
        <w:t xml:space="preserve">Table </w:t>
      </w:r>
      <w:r w:rsidR="0042682E" w:rsidRPr="0042682E">
        <w:t>5</w:t>
      </w:r>
      <w:r w:rsidRPr="0042682E">
        <w:t xml:space="preserve"> shows</w:t>
      </w:r>
      <w:r>
        <w:t xml:space="preserve"> </w:t>
      </w:r>
      <w:r w:rsidR="00962EC2">
        <w:t>proposed PMDS elements are indicated by PHOs to be a direct match</w:t>
      </w:r>
      <w:r w:rsidR="00962EC2">
        <w:rPr>
          <w:rStyle w:val="FootnoteReference"/>
        </w:rPr>
        <w:footnoteReference w:id="20"/>
      </w:r>
      <w:r w:rsidR="00962EC2">
        <w:t xml:space="preserve"> to those they already hold.</w:t>
      </w:r>
    </w:p>
    <w:p w14:paraId="29ECBCF9" w14:textId="64A7137E" w:rsidR="00D153E6" w:rsidRPr="00D153E6" w:rsidRDefault="00D153E6" w:rsidP="00D153E6">
      <w:pPr>
        <w:pStyle w:val="Caption"/>
        <w:keepNext/>
        <w:rPr>
          <w:b/>
          <w:bCs/>
          <w:i w:val="0"/>
          <w:iCs w:val="0"/>
          <w:sz w:val="22"/>
          <w:szCs w:val="22"/>
        </w:rPr>
      </w:pPr>
      <w:r w:rsidRPr="00D153E6">
        <w:rPr>
          <w:b/>
          <w:bCs/>
          <w:i w:val="0"/>
          <w:iCs w:val="0"/>
          <w:sz w:val="22"/>
          <w:szCs w:val="22"/>
        </w:rPr>
        <w:t xml:space="preserve">Table </w:t>
      </w:r>
      <w:r w:rsidRPr="00D153E6">
        <w:rPr>
          <w:b/>
          <w:bCs/>
          <w:i w:val="0"/>
          <w:iCs w:val="0"/>
          <w:sz w:val="22"/>
          <w:szCs w:val="22"/>
        </w:rPr>
        <w:fldChar w:fldCharType="begin"/>
      </w:r>
      <w:r w:rsidRPr="00D153E6">
        <w:rPr>
          <w:b/>
          <w:bCs/>
          <w:i w:val="0"/>
          <w:iCs w:val="0"/>
          <w:sz w:val="22"/>
          <w:szCs w:val="22"/>
        </w:rPr>
        <w:instrText xml:space="preserve"> SEQ Table \* ARABIC </w:instrText>
      </w:r>
      <w:r w:rsidRPr="00D153E6">
        <w:rPr>
          <w:b/>
          <w:bCs/>
          <w:i w:val="0"/>
          <w:iCs w:val="0"/>
          <w:sz w:val="22"/>
          <w:szCs w:val="22"/>
        </w:rPr>
        <w:fldChar w:fldCharType="separate"/>
      </w:r>
      <w:r w:rsidR="00B734B0">
        <w:rPr>
          <w:b/>
          <w:bCs/>
          <w:i w:val="0"/>
          <w:iCs w:val="0"/>
          <w:noProof/>
          <w:sz w:val="22"/>
          <w:szCs w:val="22"/>
        </w:rPr>
        <w:t>5</w:t>
      </w:r>
      <w:r w:rsidRPr="00D153E6">
        <w:rPr>
          <w:b/>
          <w:bCs/>
          <w:i w:val="0"/>
          <w:iCs w:val="0"/>
          <w:sz w:val="22"/>
          <w:szCs w:val="22"/>
        </w:rPr>
        <w:fldChar w:fldCharType="end"/>
      </w:r>
      <w:r w:rsidRPr="00D153E6">
        <w:rPr>
          <w:b/>
          <w:bCs/>
          <w:i w:val="0"/>
          <w:iCs w:val="0"/>
          <w:sz w:val="22"/>
          <w:szCs w:val="22"/>
        </w:rPr>
        <w:t xml:space="preserve"> - Table of data elements directly matching proposed PMDS</w:t>
      </w:r>
    </w:p>
    <w:tbl>
      <w:tblPr>
        <w:tblStyle w:val="GridTable4"/>
        <w:tblW w:w="0" w:type="auto"/>
        <w:tblLook w:val="04A0" w:firstRow="1" w:lastRow="0" w:firstColumn="1" w:lastColumn="0" w:noHBand="0" w:noVBand="1"/>
      </w:tblPr>
      <w:tblGrid>
        <w:gridCol w:w="3160"/>
        <w:gridCol w:w="3189"/>
        <w:gridCol w:w="3279"/>
      </w:tblGrid>
      <w:tr w:rsidR="008702AD" w14:paraId="65A6B4C9" w14:textId="77777777" w:rsidTr="00D153E6">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126" w:type="dxa"/>
          </w:tcPr>
          <w:p w14:paraId="7CE58382" w14:textId="48095C7B" w:rsidR="00703D65" w:rsidRPr="008524BC" w:rsidRDefault="00703D65" w:rsidP="00BC6C61">
            <w:pPr>
              <w:spacing w:before="81" w:after="163"/>
              <w:rPr>
                <w:b w:val="0"/>
                <w:bCs w:val="0"/>
              </w:rPr>
            </w:pPr>
            <w:r w:rsidRPr="008524BC">
              <w:t>Small</w:t>
            </w:r>
            <w:r>
              <w:t xml:space="preserve"> </w:t>
            </w:r>
            <w:r w:rsidR="000C309D">
              <w:br/>
            </w:r>
            <w:r>
              <w:t>(</w:t>
            </w:r>
            <w:r w:rsidR="00317DCF">
              <w:t xml:space="preserve">34 </w:t>
            </w:r>
            <w:r>
              <w:t>data elements)</w:t>
            </w:r>
          </w:p>
        </w:tc>
        <w:tc>
          <w:tcPr>
            <w:tcW w:w="3226" w:type="dxa"/>
          </w:tcPr>
          <w:p w14:paraId="0BF2FB5B" w14:textId="4775C95F" w:rsidR="00703D65" w:rsidRPr="008524BC" w:rsidRDefault="00703D65" w:rsidP="00BC6C61">
            <w:pPr>
              <w:spacing w:before="81" w:after="163"/>
              <w:cnfStyle w:val="100000000000" w:firstRow="1" w:lastRow="0" w:firstColumn="0" w:lastColumn="0" w:oddVBand="0" w:evenVBand="0" w:oddHBand="0" w:evenHBand="0" w:firstRowFirstColumn="0" w:firstRowLastColumn="0" w:lastRowFirstColumn="0" w:lastRowLastColumn="0"/>
              <w:rPr>
                <w:b w:val="0"/>
                <w:bCs w:val="0"/>
              </w:rPr>
            </w:pPr>
            <w:r w:rsidRPr="008524BC">
              <w:t>Medium</w:t>
            </w:r>
            <w:r>
              <w:t xml:space="preserve"> </w:t>
            </w:r>
            <w:r w:rsidR="000C309D">
              <w:br/>
            </w:r>
            <w:r>
              <w:t>(</w:t>
            </w:r>
            <w:r w:rsidR="00D95C5F">
              <w:t xml:space="preserve">36 </w:t>
            </w:r>
            <w:r>
              <w:t>data elements)</w:t>
            </w:r>
          </w:p>
        </w:tc>
        <w:tc>
          <w:tcPr>
            <w:tcW w:w="3276" w:type="dxa"/>
          </w:tcPr>
          <w:p w14:paraId="03A17F8B" w14:textId="0CBB270B" w:rsidR="00703D65" w:rsidRPr="008524BC" w:rsidRDefault="00703D65" w:rsidP="00BC6C61">
            <w:pPr>
              <w:spacing w:before="81" w:after="163"/>
              <w:cnfStyle w:val="100000000000" w:firstRow="1" w:lastRow="0" w:firstColumn="0" w:lastColumn="0" w:oddVBand="0" w:evenVBand="0" w:oddHBand="0" w:evenHBand="0" w:firstRowFirstColumn="0" w:firstRowLastColumn="0" w:lastRowFirstColumn="0" w:lastRowLastColumn="0"/>
              <w:rPr>
                <w:b w:val="0"/>
                <w:bCs w:val="0"/>
              </w:rPr>
            </w:pPr>
            <w:r w:rsidRPr="008524BC">
              <w:t>Large</w:t>
            </w:r>
            <w:r>
              <w:t xml:space="preserve"> </w:t>
            </w:r>
            <w:r w:rsidR="000C309D">
              <w:br/>
            </w:r>
            <w:r>
              <w:t>(</w:t>
            </w:r>
            <w:r w:rsidR="00D95C5F">
              <w:t xml:space="preserve">29 </w:t>
            </w:r>
            <w:r>
              <w:t>data elements)</w:t>
            </w:r>
          </w:p>
        </w:tc>
      </w:tr>
      <w:tr w:rsidR="008702AD" w14:paraId="441E4852" w14:textId="77777777" w:rsidTr="00D1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47727330" w14:textId="482B4B3A" w:rsidR="00703D65" w:rsidRDefault="00995E3D" w:rsidP="00BC6C61">
            <w:pPr>
              <w:spacing w:before="81" w:after="163"/>
            </w:pPr>
            <w:r>
              <w:rPr>
                <w:noProof/>
              </w:rPr>
              <w:lastRenderedPageBreak/>
              <w:drawing>
                <wp:inline distT="0" distB="0" distL="0" distR="0" wp14:anchorId="3FF1D29A" wp14:editId="72E9345D">
                  <wp:extent cx="1937992" cy="6246563"/>
                  <wp:effectExtent l="0" t="0" r="5715" b="1905"/>
                  <wp:docPr id="1270558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9787" cy="6284580"/>
                          </a:xfrm>
                          <a:prstGeom prst="rect">
                            <a:avLst/>
                          </a:prstGeom>
                        </pic:spPr>
                      </pic:pic>
                    </a:graphicData>
                  </a:graphic>
                </wp:inline>
              </w:drawing>
            </w:r>
          </w:p>
        </w:tc>
        <w:tc>
          <w:tcPr>
            <w:tcW w:w="3226" w:type="dxa"/>
          </w:tcPr>
          <w:p w14:paraId="0CB9CF0F" w14:textId="2C84390F" w:rsidR="00703D65" w:rsidRDefault="00CF1949" w:rsidP="00BC6C61">
            <w:pPr>
              <w:spacing w:before="81" w:after="163"/>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78DCD3D" wp14:editId="778AC466">
                  <wp:extent cx="1961434" cy="6610120"/>
                  <wp:effectExtent l="0" t="0" r="1270" b="635"/>
                  <wp:docPr id="331776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66909" cy="6628569"/>
                          </a:xfrm>
                          <a:prstGeom prst="rect">
                            <a:avLst/>
                          </a:prstGeom>
                        </pic:spPr>
                      </pic:pic>
                    </a:graphicData>
                  </a:graphic>
                </wp:inline>
              </w:drawing>
            </w:r>
          </w:p>
        </w:tc>
        <w:tc>
          <w:tcPr>
            <w:tcW w:w="3276" w:type="dxa"/>
          </w:tcPr>
          <w:p w14:paraId="4F492506" w14:textId="564E8D65" w:rsidR="00703D65" w:rsidRDefault="008702AD" w:rsidP="00BC6C61">
            <w:pPr>
              <w:keepNext/>
              <w:spacing w:before="81" w:after="163"/>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E93395B" wp14:editId="219D7D8F">
                  <wp:extent cx="2021630" cy="5497416"/>
                  <wp:effectExtent l="0" t="0" r="0" b="8255"/>
                  <wp:docPr id="3317760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29064" cy="5517630"/>
                          </a:xfrm>
                          <a:prstGeom prst="rect">
                            <a:avLst/>
                          </a:prstGeom>
                        </pic:spPr>
                      </pic:pic>
                    </a:graphicData>
                  </a:graphic>
                </wp:inline>
              </w:drawing>
            </w:r>
          </w:p>
        </w:tc>
      </w:tr>
    </w:tbl>
    <w:p w14:paraId="24028A61" w14:textId="77777777" w:rsidR="001F5615" w:rsidRPr="001F5615" w:rsidRDefault="001F5615" w:rsidP="001F5615"/>
    <w:p w14:paraId="73BF6528" w14:textId="647EAD83" w:rsidR="00181FC6" w:rsidRDefault="00B45338" w:rsidP="00493A5F">
      <w:pPr>
        <w:pStyle w:val="Heading2"/>
        <w:numPr>
          <w:ilvl w:val="2"/>
          <w:numId w:val="8"/>
        </w:numPr>
      </w:pPr>
      <w:r>
        <w:t xml:space="preserve"> </w:t>
      </w:r>
      <w:bookmarkStart w:id="49" w:name="_Toc112926919"/>
      <w:r>
        <w:t>Transformation required from data hel</w:t>
      </w:r>
      <w:r w:rsidR="00181FC6">
        <w:t>d</w:t>
      </w:r>
      <w:bookmarkEnd w:id="49"/>
    </w:p>
    <w:p w14:paraId="2EB34BA5" w14:textId="513D8F9B" w:rsidR="00181FC6" w:rsidRPr="00EF2BD3" w:rsidRDefault="00181FC6" w:rsidP="00D06C92">
      <w:pPr>
        <w:spacing w:line="360" w:lineRule="auto"/>
        <w:rPr>
          <w:u w:val="single"/>
        </w:rPr>
      </w:pPr>
      <w:r w:rsidRPr="0042682E">
        <w:t>Figure 1</w:t>
      </w:r>
      <w:r w:rsidR="0042682E" w:rsidRPr="0042682E">
        <w:t>5</w:t>
      </w:r>
      <w:r w:rsidRPr="00681083">
        <w:t xml:space="preserve"> displays each proposed PMDS element and the transformation that will be required</w:t>
      </w:r>
      <w:r>
        <w:t>,</w:t>
      </w:r>
      <w:r w:rsidRPr="00681083">
        <w:t xml:space="preserve"> while some key observations follow</w:t>
      </w:r>
      <w:r>
        <w:rPr>
          <w:u w:val="single"/>
        </w:rPr>
        <w:t>:</w:t>
      </w:r>
    </w:p>
    <w:p w14:paraId="2F69CBD1" w14:textId="1F6F5253" w:rsidR="00181FC6" w:rsidRDefault="003C72FA" w:rsidP="0055275B">
      <w:pPr>
        <w:pStyle w:val="ListParagraph"/>
        <w:numPr>
          <w:ilvl w:val="0"/>
          <w:numId w:val="27"/>
        </w:numPr>
        <w:spacing w:before="0" w:after="0" w:line="360" w:lineRule="auto"/>
        <w:ind w:left="426" w:hanging="425"/>
      </w:pPr>
      <w:r>
        <w:lastRenderedPageBreak/>
        <w:t>53</w:t>
      </w:r>
      <w:r w:rsidR="00181FC6">
        <w:t xml:space="preserve">% of </w:t>
      </w:r>
      <w:r w:rsidR="00052500">
        <w:t xml:space="preserve">PMDS </w:t>
      </w:r>
      <w:r w:rsidR="00181FC6">
        <w:t xml:space="preserve">elements will require transformation to form the initial PMDS based on the proposed data elements, assuming elements that are a direct match are verified after further analysis to be consistent across PHOs.  </w:t>
      </w:r>
    </w:p>
    <w:p w14:paraId="08BCCBDC" w14:textId="494F89A1" w:rsidR="00181FC6" w:rsidRDefault="00181FC6" w:rsidP="0055275B">
      <w:pPr>
        <w:pStyle w:val="ListParagraph"/>
        <w:numPr>
          <w:ilvl w:val="0"/>
          <w:numId w:val="27"/>
        </w:numPr>
        <w:spacing w:before="0" w:after="0" w:line="360" w:lineRule="auto"/>
        <w:ind w:left="426" w:hanging="425"/>
      </w:pPr>
      <w:r>
        <w:t xml:space="preserve">Large PHOs appear to have the most </w:t>
      </w:r>
      <w:r w:rsidR="00793479">
        <w:t xml:space="preserve">PMDS </w:t>
      </w:r>
      <w:r>
        <w:t>elements available</w:t>
      </w:r>
      <w:r w:rsidR="00793479">
        <w:t xml:space="preserve"> at 82% coverage</w:t>
      </w:r>
      <w:r>
        <w:t>, however they also require the most amount of transformation of the data elements.</w:t>
      </w:r>
    </w:p>
    <w:p w14:paraId="315B3D17" w14:textId="014260F0" w:rsidR="00181FC6" w:rsidRDefault="00181FC6" w:rsidP="0055275B">
      <w:pPr>
        <w:pStyle w:val="ListParagraph"/>
        <w:numPr>
          <w:ilvl w:val="0"/>
          <w:numId w:val="27"/>
        </w:numPr>
        <w:spacing w:before="0" w:after="0" w:line="360" w:lineRule="auto"/>
        <w:ind w:left="426" w:hanging="425"/>
      </w:pPr>
      <w:r>
        <w:t xml:space="preserve">Medium sized PHOs have the greatest number of </w:t>
      </w:r>
      <w:r w:rsidR="5EED752C">
        <w:t xml:space="preserve">PMDS </w:t>
      </w:r>
      <w:r>
        <w:t xml:space="preserve">elements that are a direct match, at </w:t>
      </w:r>
      <w:r w:rsidR="2D752331">
        <w:t>92</w:t>
      </w:r>
      <w:r>
        <w:t>% of total</w:t>
      </w:r>
      <w:r w:rsidR="610A1B1B">
        <w:t>.</w:t>
      </w:r>
      <w:r w:rsidR="0042682E">
        <w:t xml:space="preserve"> </w:t>
      </w:r>
      <w:r>
        <w:t xml:space="preserve">The top </w:t>
      </w:r>
      <w:r w:rsidR="00D41095">
        <w:t>three</w:t>
      </w:r>
      <w:r>
        <w:t xml:space="preserve"> data classes voted most important for the PMDS – ‘Immunisations’, ‘Problems / Conditions / Diagnosis’, and ‘Measurements and vital signs’ require an average of </w:t>
      </w:r>
      <w:r w:rsidR="6A95EA64">
        <w:t>1</w:t>
      </w:r>
      <w:r w:rsidR="5C406319">
        <w:t>5</w:t>
      </w:r>
      <w:r>
        <w:t xml:space="preserve">%, </w:t>
      </w:r>
      <w:r w:rsidR="5C406319">
        <w:t>21</w:t>
      </w:r>
      <w:r>
        <w:t xml:space="preserve">%, and </w:t>
      </w:r>
      <w:r w:rsidR="0E5AF171">
        <w:t>34</w:t>
      </w:r>
      <w:r>
        <w:t xml:space="preserve">% in complex transformations accordingly </w:t>
      </w:r>
      <w:r w:rsidRPr="0042682E">
        <w:t>(Figure 1</w:t>
      </w:r>
      <w:r w:rsidR="4FCFB6E3" w:rsidRPr="0042682E">
        <w:t>7</w:t>
      </w:r>
      <w:r w:rsidRPr="0042682E">
        <w:t>).</w:t>
      </w:r>
    </w:p>
    <w:p w14:paraId="16B7A433" w14:textId="51E66E29" w:rsidR="00D153E6" w:rsidRPr="00D153E6" w:rsidRDefault="00D153E6" w:rsidP="00D153E6">
      <w:pPr>
        <w:pStyle w:val="Caption"/>
        <w:keepNext/>
        <w:rPr>
          <w:b/>
          <w:bCs/>
          <w:i w:val="0"/>
          <w:iCs w:val="0"/>
          <w:sz w:val="22"/>
          <w:szCs w:val="22"/>
        </w:rPr>
      </w:pPr>
      <w:r w:rsidRPr="00D153E6">
        <w:rPr>
          <w:b/>
          <w:bCs/>
          <w:i w:val="0"/>
          <w:iCs w:val="0"/>
          <w:sz w:val="22"/>
          <w:szCs w:val="22"/>
        </w:rPr>
        <w:lastRenderedPageBreak/>
        <w:t xml:space="preserve">Figure </w:t>
      </w:r>
      <w:r w:rsidRPr="00D153E6">
        <w:rPr>
          <w:b/>
          <w:bCs/>
          <w:i w:val="0"/>
          <w:iCs w:val="0"/>
          <w:sz w:val="22"/>
          <w:szCs w:val="22"/>
        </w:rPr>
        <w:fldChar w:fldCharType="begin"/>
      </w:r>
      <w:r w:rsidRPr="00D153E6">
        <w:rPr>
          <w:b/>
          <w:bCs/>
          <w:i w:val="0"/>
          <w:iCs w:val="0"/>
          <w:sz w:val="22"/>
          <w:szCs w:val="22"/>
        </w:rPr>
        <w:instrText xml:space="preserve"> SEQ Figure \* ARABIC </w:instrText>
      </w:r>
      <w:r w:rsidRPr="00D153E6">
        <w:rPr>
          <w:b/>
          <w:bCs/>
          <w:i w:val="0"/>
          <w:iCs w:val="0"/>
          <w:sz w:val="22"/>
          <w:szCs w:val="22"/>
        </w:rPr>
        <w:fldChar w:fldCharType="separate"/>
      </w:r>
      <w:r w:rsidR="00B734B0">
        <w:rPr>
          <w:b/>
          <w:bCs/>
          <w:i w:val="0"/>
          <w:iCs w:val="0"/>
          <w:noProof/>
          <w:sz w:val="22"/>
          <w:szCs w:val="22"/>
        </w:rPr>
        <w:t>15</w:t>
      </w:r>
      <w:r w:rsidRPr="00D153E6">
        <w:rPr>
          <w:b/>
          <w:bCs/>
          <w:i w:val="0"/>
          <w:iCs w:val="0"/>
          <w:sz w:val="22"/>
          <w:szCs w:val="22"/>
        </w:rPr>
        <w:fldChar w:fldCharType="end"/>
      </w:r>
      <w:r w:rsidRPr="00D153E6">
        <w:rPr>
          <w:b/>
          <w:bCs/>
          <w:i w:val="0"/>
          <w:iCs w:val="0"/>
          <w:sz w:val="22"/>
          <w:szCs w:val="22"/>
        </w:rPr>
        <w:t xml:space="preserve"> </w:t>
      </w:r>
      <w:r>
        <w:rPr>
          <w:b/>
          <w:bCs/>
          <w:i w:val="0"/>
          <w:iCs w:val="0"/>
          <w:sz w:val="22"/>
          <w:szCs w:val="22"/>
        </w:rPr>
        <w:t>–</w:t>
      </w:r>
      <w:r w:rsidRPr="00D153E6">
        <w:rPr>
          <w:b/>
          <w:bCs/>
          <w:i w:val="0"/>
          <w:iCs w:val="0"/>
          <w:sz w:val="22"/>
          <w:szCs w:val="22"/>
        </w:rPr>
        <w:t xml:space="preserve"> </w:t>
      </w:r>
      <w:r>
        <w:rPr>
          <w:b/>
          <w:bCs/>
          <w:i w:val="0"/>
          <w:iCs w:val="0"/>
          <w:sz w:val="22"/>
          <w:szCs w:val="22"/>
        </w:rPr>
        <w:t>Summary of d</w:t>
      </w:r>
      <w:r w:rsidRPr="00D153E6">
        <w:rPr>
          <w:b/>
          <w:bCs/>
          <w:i w:val="0"/>
          <w:iCs w:val="0"/>
          <w:sz w:val="22"/>
          <w:szCs w:val="22"/>
        </w:rPr>
        <w:t>ata availability and of transformation required across data elements held</w:t>
      </w:r>
    </w:p>
    <w:p w14:paraId="1443623E" w14:textId="7A107CF7" w:rsidR="00181FC6" w:rsidRDefault="000C2FC4" w:rsidP="00C53E93">
      <w:pPr>
        <w:keepNext/>
        <w:jc w:val="center"/>
      </w:pPr>
      <w:r>
        <w:rPr>
          <w:noProof/>
        </w:rPr>
        <w:drawing>
          <wp:inline distT="0" distB="0" distL="0" distR="0" wp14:anchorId="1C9F7A33" wp14:editId="1436F4A9">
            <wp:extent cx="3617991" cy="2443655"/>
            <wp:effectExtent l="0" t="0" r="1905" b="0"/>
            <wp:docPr id="331776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20695" cy="2445482"/>
                    </a:xfrm>
                    <a:prstGeom prst="rect">
                      <a:avLst/>
                    </a:prstGeom>
                  </pic:spPr>
                </pic:pic>
              </a:graphicData>
            </a:graphic>
          </wp:inline>
        </w:drawing>
      </w:r>
      <w:r w:rsidR="00181FC6" w:rsidRPr="00451FD2">
        <w:rPr>
          <w:noProof/>
        </w:rPr>
        <w:t xml:space="preserve"> </w:t>
      </w:r>
      <w:r w:rsidR="00541FCC">
        <w:rPr>
          <w:noProof/>
        </w:rPr>
        <w:drawing>
          <wp:inline distT="0" distB="0" distL="0" distR="0" wp14:anchorId="5DBA1AA3" wp14:editId="77502720">
            <wp:extent cx="6120130" cy="2862580"/>
            <wp:effectExtent l="0" t="0" r="0" b="0"/>
            <wp:docPr id="3317760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862580"/>
                    </a:xfrm>
                    <a:prstGeom prst="rect">
                      <a:avLst/>
                    </a:prstGeom>
                  </pic:spPr>
                </pic:pic>
              </a:graphicData>
            </a:graphic>
          </wp:inline>
        </w:drawing>
      </w:r>
    </w:p>
    <w:p w14:paraId="16DBE43C" w14:textId="7721E8D1" w:rsidR="007F7EC0" w:rsidRDefault="00955616" w:rsidP="00181FC6">
      <w:r>
        <w:rPr>
          <w:noProof/>
        </w:rPr>
        <w:lastRenderedPageBreak/>
        <mc:AlternateContent>
          <mc:Choice Requires="wps">
            <w:drawing>
              <wp:anchor distT="45720" distB="45720" distL="114300" distR="114300" simplePos="0" relativeHeight="251658261" behindDoc="0" locked="0" layoutInCell="1" allowOverlap="1" wp14:anchorId="079FB84B" wp14:editId="0CBA65C8">
                <wp:simplePos x="0" y="0"/>
                <wp:positionH relativeFrom="margin">
                  <wp:align>right</wp:align>
                </wp:positionH>
                <wp:positionV relativeFrom="paragraph">
                  <wp:posOffset>460124</wp:posOffset>
                </wp:positionV>
                <wp:extent cx="577318" cy="340242"/>
                <wp:effectExtent l="0" t="0" r="0" b="3175"/>
                <wp:wrapNone/>
                <wp:docPr id="1270558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18" cy="340242"/>
                        </a:xfrm>
                        <a:prstGeom prst="rect">
                          <a:avLst/>
                        </a:prstGeom>
                        <a:solidFill>
                          <a:srgbClr val="FFFFFF"/>
                        </a:solidFill>
                        <a:ln w="9525">
                          <a:noFill/>
                          <a:miter lim="800000"/>
                          <a:headEnd/>
                          <a:tailEnd/>
                        </a:ln>
                      </wps:spPr>
                      <wps:txbx>
                        <w:txbxContent>
                          <w:p w14:paraId="0550BECE" w14:textId="113CB211" w:rsidR="00955616" w:rsidRDefault="009556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FB84B" id="_x0000_s1041" type="#_x0000_t202" style="position:absolute;margin-left:-5.75pt;margin-top:36.25pt;width:45.45pt;height:26.8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" stroked="f">
                <v:textbox>
                  <w:txbxContent>
                    <w:p w14:paraId="0550BECE" w14:textId="113CB211" w:rsidR="00955616" w:rsidRDefault="00955616"/>
                  </w:txbxContent>
                </v:textbox>
                <w10:wrap anchorx="margin"/>
              </v:shape>
            </w:pict>
          </mc:Fallback>
        </mc:AlternateContent>
      </w:r>
      <w:r w:rsidR="00D153E6">
        <w:rPr>
          <w:noProof/>
        </w:rPr>
        <mc:AlternateContent>
          <mc:Choice Requires="wps">
            <w:drawing>
              <wp:anchor distT="0" distB="0" distL="114300" distR="114300" simplePos="0" relativeHeight="251658259" behindDoc="0" locked="0" layoutInCell="1" allowOverlap="1" wp14:anchorId="70C63549" wp14:editId="065CCD57">
                <wp:simplePos x="0" y="0"/>
                <wp:positionH relativeFrom="column">
                  <wp:posOffset>222250</wp:posOffset>
                </wp:positionH>
                <wp:positionV relativeFrom="paragraph">
                  <wp:posOffset>0</wp:posOffset>
                </wp:positionV>
                <wp:extent cx="6137910" cy="457200"/>
                <wp:effectExtent l="0" t="0" r="0" b="0"/>
                <wp:wrapTopAndBottom/>
                <wp:docPr id="1270558248" name="Text Box 11"/>
                <wp:cNvGraphicFramePr/>
                <a:graphic xmlns:a="http://schemas.openxmlformats.org/drawingml/2006/main">
                  <a:graphicData uri="http://schemas.microsoft.com/office/word/2010/wordprocessingShape">
                    <wps:wsp>
                      <wps:cNvSpPr txBox="1"/>
                      <wps:spPr>
                        <a:xfrm>
                          <a:off x="0" y="0"/>
                          <a:ext cx="6137910" cy="457200"/>
                        </a:xfrm>
                        <a:prstGeom prst="rect">
                          <a:avLst/>
                        </a:prstGeom>
                        <a:solidFill>
                          <a:prstClr val="white"/>
                        </a:solidFill>
                        <a:ln>
                          <a:noFill/>
                        </a:ln>
                      </wps:spPr>
                      <wps:txbx>
                        <w:txbxContent>
                          <w:p w14:paraId="1CA1DF91" w14:textId="506F604D" w:rsidR="00D153E6" w:rsidRPr="00D153E6" w:rsidRDefault="00D153E6" w:rsidP="00D153E6">
                            <w:pPr>
                              <w:pStyle w:val="Caption"/>
                              <w:rPr>
                                <w:b/>
                                <w:bCs/>
                                <w:i w:val="0"/>
                                <w:iCs w:val="0"/>
                                <w:noProof/>
                                <w:sz w:val="28"/>
                                <w:szCs w:val="22"/>
                              </w:rPr>
                            </w:pPr>
                            <w:r w:rsidRPr="00D153E6">
                              <w:rPr>
                                <w:b/>
                                <w:bCs/>
                                <w:i w:val="0"/>
                                <w:iCs w:val="0"/>
                                <w:sz w:val="22"/>
                                <w:szCs w:val="22"/>
                              </w:rPr>
                              <w:t xml:space="preserve">Figure </w:t>
                            </w:r>
                            <w:r w:rsidRPr="00D153E6">
                              <w:rPr>
                                <w:b/>
                                <w:bCs/>
                                <w:i w:val="0"/>
                                <w:iCs w:val="0"/>
                                <w:sz w:val="22"/>
                                <w:szCs w:val="22"/>
                              </w:rPr>
                              <w:fldChar w:fldCharType="begin"/>
                            </w:r>
                            <w:r w:rsidRPr="00D153E6">
                              <w:rPr>
                                <w:b/>
                                <w:bCs/>
                                <w:i w:val="0"/>
                                <w:iCs w:val="0"/>
                                <w:sz w:val="22"/>
                                <w:szCs w:val="22"/>
                              </w:rPr>
                              <w:instrText xml:space="preserve"> SEQ Figure \* ARABIC </w:instrText>
                            </w:r>
                            <w:r w:rsidRPr="00D153E6">
                              <w:rPr>
                                <w:b/>
                                <w:bCs/>
                                <w:i w:val="0"/>
                                <w:iCs w:val="0"/>
                                <w:sz w:val="22"/>
                                <w:szCs w:val="22"/>
                              </w:rPr>
                              <w:fldChar w:fldCharType="separate"/>
                            </w:r>
                            <w:r w:rsidR="00B734B0">
                              <w:rPr>
                                <w:b/>
                                <w:bCs/>
                                <w:i w:val="0"/>
                                <w:iCs w:val="0"/>
                                <w:noProof/>
                                <w:sz w:val="22"/>
                                <w:szCs w:val="22"/>
                              </w:rPr>
                              <w:t>16</w:t>
                            </w:r>
                            <w:r w:rsidRPr="00D153E6">
                              <w:rPr>
                                <w:b/>
                                <w:bCs/>
                                <w:i w:val="0"/>
                                <w:iCs w:val="0"/>
                                <w:sz w:val="22"/>
                                <w:szCs w:val="22"/>
                              </w:rPr>
                              <w:fldChar w:fldCharType="end"/>
                            </w:r>
                            <w:r w:rsidRPr="00D153E6">
                              <w:rPr>
                                <w:b/>
                                <w:bCs/>
                                <w:i w:val="0"/>
                                <w:iCs w:val="0"/>
                                <w:sz w:val="22"/>
                                <w:szCs w:val="22"/>
                              </w:rPr>
                              <w:t xml:space="preserve"> - Overall PMDS elements held, and transformation required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C63549" id="Text Box 11" o:spid="_x0000_s1042" type="#_x0000_t202" style="position:absolute;margin-left:17.5pt;margin-top:0;width:483.3pt;height:36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" stroked="f">
                <v:textbox inset="0,0,0,0">
                  <w:txbxContent>
                    <w:p w14:paraId="1CA1DF91" w14:textId="506F604D" w:rsidR="00D153E6" w:rsidRPr="00D153E6" w:rsidRDefault="00D153E6" w:rsidP="00D153E6">
                      <w:pPr>
                        <w:pStyle w:val="Caption"/>
                        <w:rPr>
                          <w:b/>
                          <w:bCs/>
                          <w:i w:val="0"/>
                          <w:iCs w:val="0"/>
                          <w:noProof/>
                          <w:sz w:val="28"/>
                          <w:szCs w:val="22"/>
                        </w:rPr>
                      </w:pPr>
                      <w:r w:rsidRPr="00D153E6">
                        <w:rPr>
                          <w:b/>
                          <w:bCs/>
                          <w:i w:val="0"/>
                          <w:iCs w:val="0"/>
                          <w:sz w:val="22"/>
                          <w:szCs w:val="22"/>
                        </w:rPr>
                        <w:t xml:space="preserve">Figure </w:t>
                      </w:r>
                      <w:r w:rsidRPr="00D153E6">
                        <w:rPr>
                          <w:b/>
                          <w:bCs/>
                          <w:i w:val="0"/>
                          <w:iCs w:val="0"/>
                          <w:sz w:val="22"/>
                          <w:szCs w:val="22"/>
                        </w:rPr>
                        <w:fldChar w:fldCharType="begin"/>
                      </w:r>
                      <w:r w:rsidRPr="00D153E6">
                        <w:rPr>
                          <w:b/>
                          <w:bCs/>
                          <w:i w:val="0"/>
                          <w:iCs w:val="0"/>
                          <w:sz w:val="22"/>
                          <w:szCs w:val="22"/>
                        </w:rPr>
                        <w:instrText xml:space="preserve"> SEQ Figure \* ARABIC </w:instrText>
                      </w:r>
                      <w:r w:rsidRPr="00D153E6">
                        <w:rPr>
                          <w:b/>
                          <w:bCs/>
                          <w:i w:val="0"/>
                          <w:iCs w:val="0"/>
                          <w:sz w:val="22"/>
                          <w:szCs w:val="22"/>
                        </w:rPr>
                        <w:fldChar w:fldCharType="separate"/>
                      </w:r>
                      <w:r w:rsidR="00B734B0">
                        <w:rPr>
                          <w:b/>
                          <w:bCs/>
                          <w:i w:val="0"/>
                          <w:iCs w:val="0"/>
                          <w:noProof/>
                          <w:sz w:val="22"/>
                          <w:szCs w:val="22"/>
                        </w:rPr>
                        <w:t>16</w:t>
                      </w:r>
                      <w:r w:rsidRPr="00D153E6">
                        <w:rPr>
                          <w:b/>
                          <w:bCs/>
                          <w:i w:val="0"/>
                          <w:iCs w:val="0"/>
                          <w:sz w:val="22"/>
                          <w:szCs w:val="22"/>
                        </w:rPr>
                        <w:fldChar w:fldCharType="end"/>
                      </w:r>
                      <w:r w:rsidRPr="00D153E6">
                        <w:rPr>
                          <w:b/>
                          <w:bCs/>
                          <w:i w:val="0"/>
                          <w:iCs w:val="0"/>
                          <w:sz w:val="22"/>
                          <w:szCs w:val="22"/>
                        </w:rPr>
                        <w:t xml:space="preserve"> - Overall PMDS elements held, and transformation required</w:t>
                      </w:r>
                    </w:p>
                  </w:txbxContent>
                </v:textbox>
                <w10:wrap type="topAndBottom"/>
              </v:shape>
            </w:pict>
          </mc:Fallback>
        </mc:AlternateContent>
      </w:r>
      <w:r w:rsidR="00181FC6" w:rsidRPr="005B5DF9">
        <w:rPr>
          <w:noProof/>
        </w:rPr>
        <w:t xml:space="preserve"> </w:t>
      </w:r>
      <w:r w:rsidR="00181FC6" w:rsidRPr="003B6137">
        <w:rPr>
          <w:noProof/>
        </w:rPr>
        <w:t xml:space="preserve"> </w:t>
      </w:r>
      <w:r w:rsidR="007F7EC0">
        <w:rPr>
          <w:noProof/>
        </w:rPr>
        <w:drawing>
          <wp:inline distT="0" distB="0" distL="0" distR="0" wp14:anchorId="321C1856" wp14:editId="50862839">
            <wp:extent cx="6038850" cy="5676181"/>
            <wp:effectExtent l="0" t="0" r="0" b="127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321" b="903"/>
                    <a:stretch/>
                  </pic:blipFill>
                  <pic:spPr bwMode="auto">
                    <a:xfrm>
                      <a:off x="0" y="0"/>
                      <a:ext cx="6039293" cy="56765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A3716B" wp14:editId="3DA4D120">
            <wp:extent cx="6081395" cy="1780432"/>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883" r="626" b="1"/>
                    <a:stretch/>
                  </pic:blipFill>
                  <pic:spPr bwMode="auto">
                    <a:xfrm>
                      <a:off x="0" y="0"/>
                      <a:ext cx="6081823" cy="1780557"/>
                    </a:xfrm>
                    <a:prstGeom prst="rect">
                      <a:avLst/>
                    </a:prstGeom>
                    <a:ln>
                      <a:noFill/>
                    </a:ln>
                    <a:extLst>
                      <a:ext uri="{53640926-AAD7-44D8-BBD7-CCE9431645EC}">
                        <a14:shadowObscured xmlns:a14="http://schemas.microsoft.com/office/drawing/2010/main"/>
                      </a:ext>
                    </a:extLst>
                  </pic:spPr>
                </pic:pic>
              </a:graphicData>
            </a:graphic>
          </wp:inline>
        </w:drawing>
      </w:r>
    </w:p>
    <w:p w14:paraId="7B609CF0" w14:textId="77777777" w:rsidR="00181FC6" w:rsidRDefault="00181FC6" w:rsidP="00181FC6"/>
    <w:p w14:paraId="4471A33D" w14:textId="77777777" w:rsidR="00181FC6" w:rsidRDefault="00181FC6" w:rsidP="00181FC6"/>
    <w:p w14:paraId="7E53E810" w14:textId="61B24904" w:rsidR="00C949D4" w:rsidRDefault="00DC222E" w:rsidP="00181FC6">
      <w:r>
        <w:rPr>
          <w:noProof/>
        </w:rPr>
        <w:lastRenderedPageBreak/>
        <w:drawing>
          <wp:inline distT="0" distB="0" distL="0" distR="0" wp14:anchorId="0FA80D46" wp14:editId="0EA062F9">
            <wp:extent cx="6120130" cy="5921375"/>
            <wp:effectExtent l="0" t="0" r="0" b="3175"/>
            <wp:docPr id="331776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5921375"/>
                    </a:xfrm>
                    <a:prstGeom prst="rect">
                      <a:avLst/>
                    </a:prstGeom>
                  </pic:spPr>
                </pic:pic>
              </a:graphicData>
            </a:graphic>
          </wp:inline>
        </w:drawing>
      </w:r>
      <w:r w:rsidR="00C949D4">
        <w:rPr>
          <w:noProof/>
        </w:rPr>
        <mc:AlternateContent>
          <mc:Choice Requires="wps">
            <w:drawing>
              <wp:anchor distT="0" distB="0" distL="114300" distR="114300" simplePos="0" relativeHeight="251658260" behindDoc="0" locked="0" layoutInCell="1" allowOverlap="1" wp14:anchorId="6335EF29" wp14:editId="4547BC01">
                <wp:simplePos x="0" y="0"/>
                <wp:positionH relativeFrom="margin">
                  <wp:align>left</wp:align>
                </wp:positionH>
                <wp:positionV relativeFrom="paragraph">
                  <wp:posOffset>424</wp:posOffset>
                </wp:positionV>
                <wp:extent cx="6130290" cy="457200"/>
                <wp:effectExtent l="0" t="0" r="3810" b="0"/>
                <wp:wrapTopAndBottom/>
                <wp:docPr id="1270558252" name="Text Box 14"/>
                <wp:cNvGraphicFramePr/>
                <a:graphic xmlns:a="http://schemas.openxmlformats.org/drawingml/2006/main">
                  <a:graphicData uri="http://schemas.microsoft.com/office/word/2010/wordprocessingShape">
                    <wps:wsp>
                      <wps:cNvSpPr txBox="1"/>
                      <wps:spPr>
                        <a:xfrm>
                          <a:off x="0" y="0"/>
                          <a:ext cx="6130290" cy="457200"/>
                        </a:xfrm>
                        <a:prstGeom prst="rect">
                          <a:avLst/>
                        </a:prstGeom>
                        <a:solidFill>
                          <a:prstClr val="white"/>
                        </a:solidFill>
                        <a:ln>
                          <a:noFill/>
                        </a:ln>
                      </wps:spPr>
                      <wps:txbx>
                        <w:txbxContent>
                          <w:p w14:paraId="4686D864" w14:textId="710C7667" w:rsidR="006801E9" w:rsidRPr="006801E9" w:rsidRDefault="006801E9" w:rsidP="006801E9">
                            <w:pPr>
                              <w:pStyle w:val="Caption"/>
                              <w:rPr>
                                <w:b/>
                                <w:bCs/>
                                <w:i w:val="0"/>
                                <w:iCs w:val="0"/>
                                <w:noProof/>
                                <w:sz w:val="28"/>
                                <w:szCs w:val="22"/>
                              </w:rPr>
                            </w:pPr>
                            <w:r w:rsidRPr="006801E9">
                              <w:rPr>
                                <w:b/>
                                <w:bCs/>
                                <w:i w:val="0"/>
                                <w:iCs w:val="0"/>
                                <w:sz w:val="22"/>
                                <w:szCs w:val="22"/>
                              </w:rPr>
                              <w:t xml:space="preserve">Figure </w:t>
                            </w:r>
                            <w:r w:rsidRPr="006801E9">
                              <w:rPr>
                                <w:b/>
                                <w:bCs/>
                                <w:i w:val="0"/>
                                <w:iCs w:val="0"/>
                                <w:sz w:val="22"/>
                                <w:szCs w:val="22"/>
                              </w:rPr>
                              <w:fldChar w:fldCharType="begin"/>
                            </w:r>
                            <w:r w:rsidRPr="006801E9">
                              <w:rPr>
                                <w:b/>
                                <w:bCs/>
                                <w:i w:val="0"/>
                                <w:iCs w:val="0"/>
                                <w:sz w:val="22"/>
                                <w:szCs w:val="22"/>
                              </w:rPr>
                              <w:instrText xml:space="preserve"> SEQ Figure \* ARABIC </w:instrText>
                            </w:r>
                            <w:r w:rsidRPr="006801E9">
                              <w:rPr>
                                <w:b/>
                                <w:bCs/>
                                <w:i w:val="0"/>
                                <w:iCs w:val="0"/>
                                <w:sz w:val="22"/>
                                <w:szCs w:val="22"/>
                              </w:rPr>
                              <w:fldChar w:fldCharType="separate"/>
                            </w:r>
                            <w:r w:rsidR="00B734B0">
                              <w:rPr>
                                <w:b/>
                                <w:bCs/>
                                <w:i w:val="0"/>
                                <w:iCs w:val="0"/>
                                <w:noProof/>
                                <w:sz w:val="22"/>
                                <w:szCs w:val="22"/>
                              </w:rPr>
                              <w:t>17</w:t>
                            </w:r>
                            <w:r w:rsidRPr="006801E9">
                              <w:rPr>
                                <w:b/>
                                <w:bCs/>
                                <w:i w:val="0"/>
                                <w:iCs w:val="0"/>
                                <w:sz w:val="22"/>
                                <w:szCs w:val="22"/>
                              </w:rPr>
                              <w:fldChar w:fldCharType="end"/>
                            </w:r>
                            <w:r w:rsidRPr="006801E9">
                              <w:rPr>
                                <w:b/>
                                <w:bCs/>
                                <w:i w:val="0"/>
                                <w:iCs w:val="0"/>
                                <w:sz w:val="22"/>
                                <w:szCs w:val="22"/>
                              </w:rPr>
                              <w:t xml:space="preserve"> </w:t>
                            </w:r>
                            <w:r>
                              <w:rPr>
                                <w:b/>
                                <w:bCs/>
                                <w:i w:val="0"/>
                                <w:iCs w:val="0"/>
                                <w:sz w:val="22"/>
                                <w:szCs w:val="22"/>
                              </w:rPr>
                              <w:t>–</w:t>
                            </w:r>
                            <w:r w:rsidRPr="006801E9">
                              <w:rPr>
                                <w:b/>
                                <w:bCs/>
                                <w:i w:val="0"/>
                                <w:iCs w:val="0"/>
                                <w:sz w:val="22"/>
                                <w:szCs w:val="22"/>
                              </w:rPr>
                              <w:t xml:space="preserve"> Top</w:t>
                            </w:r>
                            <w:r>
                              <w:rPr>
                                <w:b/>
                                <w:bCs/>
                                <w:i w:val="0"/>
                                <w:iCs w:val="0"/>
                                <w:sz w:val="22"/>
                                <w:szCs w:val="22"/>
                              </w:rPr>
                              <w:t xml:space="preserve"> </w:t>
                            </w:r>
                            <w:r w:rsidRPr="006801E9">
                              <w:rPr>
                                <w:b/>
                                <w:bCs/>
                                <w:i w:val="0"/>
                                <w:iCs w:val="0"/>
                                <w:sz w:val="22"/>
                                <w:szCs w:val="22"/>
                              </w:rPr>
                              <w:t>most voted important PMDS data classes and transformation required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35EF29" id="Text Box 14" o:spid="_x0000_s1043" type="#_x0000_t202" style="position:absolute;margin-left:0;margin-top:.05pt;width:482.7pt;height:36pt;z-index:2516582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" stroked="f">
                <v:textbox inset="0,0,0,0">
                  <w:txbxContent>
                    <w:p w14:paraId="4686D864" w14:textId="710C7667" w:rsidR="006801E9" w:rsidRPr="006801E9" w:rsidRDefault="006801E9" w:rsidP="006801E9">
                      <w:pPr>
                        <w:pStyle w:val="Caption"/>
                        <w:rPr>
                          <w:b/>
                          <w:bCs/>
                          <w:i w:val="0"/>
                          <w:iCs w:val="0"/>
                          <w:noProof/>
                          <w:sz w:val="28"/>
                          <w:szCs w:val="22"/>
                        </w:rPr>
                      </w:pPr>
                      <w:r w:rsidRPr="006801E9">
                        <w:rPr>
                          <w:b/>
                          <w:bCs/>
                          <w:i w:val="0"/>
                          <w:iCs w:val="0"/>
                          <w:sz w:val="22"/>
                          <w:szCs w:val="22"/>
                        </w:rPr>
                        <w:t xml:space="preserve">Figure </w:t>
                      </w:r>
                      <w:r w:rsidRPr="006801E9">
                        <w:rPr>
                          <w:b/>
                          <w:bCs/>
                          <w:i w:val="0"/>
                          <w:iCs w:val="0"/>
                          <w:sz w:val="22"/>
                          <w:szCs w:val="22"/>
                        </w:rPr>
                        <w:fldChar w:fldCharType="begin"/>
                      </w:r>
                      <w:r w:rsidRPr="006801E9">
                        <w:rPr>
                          <w:b/>
                          <w:bCs/>
                          <w:i w:val="0"/>
                          <w:iCs w:val="0"/>
                          <w:sz w:val="22"/>
                          <w:szCs w:val="22"/>
                        </w:rPr>
                        <w:instrText xml:space="preserve"> SEQ Figure \* ARABIC </w:instrText>
                      </w:r>
                      <w:r w:rsidRPr="006801E9">
                        <w:rPr>
                          <w:b/>
                          <w:bCs/>
                          <w:i w:val="0"/>
                          <w:iCs w:val="0"/>
                          <w:sz w:val="22"/>
                          <w:szCs w:val="22"/>
                        </w:rPr>
                        <w:fldChar w:fldCharType="separate"/>
                      </w:r>
                      <w:r w:rsidR="00B734B0">
                        <w:rPr>
                          <w:b/>
                          <w:bCs/>
                          <w:i w:val="0"/>
                          <w:iCs w:val="0"/>
                          <w:noProof/>
                          <w:sz w:val="22"/>
                          <w:szCs w:val="22"/>
                        </w:rPr>
                        <w:t>17</w:t>
                      </w:r>
                      <w:r w:rsidRPr="006801E9">
                        <w:rPr>
                          <w:b/>
                          <w:bCs/>
                          <w:i w:val="0"/>
                          <w:iCs w:val="0"/>
                          <w:sz w:val="22"/>
                          <w:szCs w:val="22"/>
                        </w:rPr>
                        <w:fldChar w:fldCharType="end"/>
                      </w:r>
                      <w:r w:rsidRPr="006801E9">
                        <w:rPr>
                          <w:b/>
                          <w:bCs/>
                          <w:i w:val="0"/>
                          <w:iCs w:val="0"/>
                          <w:sz w:val="22"/>
                          <w:szCs w:val="22"/>
                        </w:rPr>
                        <w:t xml:space="preserve"> </w:t>
                      </w:r>
                      <w:r>
                        <w:rPr>
                          <w:b/>
                          <w:bCs/>
                          <w:i w:val="0"/>
                          <w:iCs w:val="0"/>
                          <w:sz w:val="22"/>
                          <w:szCs w:val="22"/>
                        </w:rPr>
                        <w:t>–</w:t>
                      </w:r>
                      <w:r w:rsidRPr="006801E9">
                        <w:rPr>
                          <w:b/>
                          <w:bCs/>
                          <w:i w:val="0"/>
                          <w:iCs w:val="0"/>
                          <w:sz w:val="22"/>
                          <w:szCs w:val="22"/>
                        </w:rPr>
                        <w:t xml:space="preserve"> Top</w:t>
                      </w:r>
                      <w:r>
                        <w:rPr>
                          <w:b/>
                          <w:bCs/>
                          <w:i w:val="0"/>
                          <w:iCs w:val="0"/>
                          <w:sz w:val="22"/>
                          <w:szCs w:val="22"/>
                        </w:rPr>
                        <w:t xml:space="preserve"> </w:t>
                      </w:r>
                      <w:r w:rsidRPr="006801E9">
                        <w:rPr>
                          <w:b/>
                          <w:bCs/>
                          <w:i w:val="0"/>
                          <w:iCs w:val="0"/>
                          <w:sz w:val="22"/>
                          <w:szCs w:val="22"/>
                        </w:rPr>
                        <w:t>most voted important PMDS data classes and transformation required</w:t>
                      </w:r>
                    </w:p>
                  </w:txbxContent>
                </v:textbox>
                <w10:wrap type="topAndBottom" anchorx="margin"/>
              </v:shape>
            </w:pict>
          </mc:Fallback>
        </mc:AlternateContent>
      </w:r>
    </w:p>
    <w:p w14:paraId="3725560A" w14:textId="6C6A4567" w:rsidR="00181FC6" w:rsidRDefault="00C949D4" w:rsidP="00181FC6">
      <w:r>
        <w:rPr>
          <w:noProof/>
        </w:rPr>
        <w:drawing>
          <wp:inline distT="0" distB="0" distL="0" distR="0" wp14:anchorId="0D3244F7" wp14:editId="42422755">
            <wp:extent cx="6120130" cy="1218565"/>
            <wp:effectExtent l="0" t="0" r="0" b="635"/>
            <wp:docPr id="3317760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218565"/>
                    </a:xfrm>
                    <a:prstGeom prst="rect">
                      <a:avLst/>
                    </a:prstGeom>
                  </pic:spPr>
                </pic:pic>
              </a:graphicData>
            </a:graphic>
          </wp:inline>
        </w:drawing>
      </w:r>
    </w:p>
    <w:p w14:paraId="19055DE7" w14:textId="77777777" w:rsidR="00181FC6" w:rsidRDefault="00181FC6" w:rsidP="00181FC6"/>
    <w:p w14:paraId="31297D3A" w14:textId="77777777" w:rsidR="0099683D" w:rsidRDefault="0099683D" w:rsidP="00181FC6"/>
    <w:p w14:paraId="204A1B1D" w14:textId="77777777" w:rsidR="0099683D" w:rsidRPr="00181FC6" w:rsidRDefault="0099683D" w:rsidP="00181FC6"/>
    <w:p w14:paraId="024E73F5" w14:textId="2B67D081" w:rsidR="00D06C92" w:rsidRPr="00D06C92" w:rsidRDefault="00181FC6" w:rsidP="00D06C92">
      <w:pPr>
        <w:pStyle w:val="Heading2"/>
        <w:numPr>
          <w:ilvl w:val="1"/>
          <w:numId w:val="8"/>
        </w:numPr>
      </w:pPr>
      <w:bookmarkStart w:id="50" w:name="_Toc112926920"/>
      <w:r>
        <w:lastRenderedPageBreak/>
        <w:t>Summary</w:t>
      </w:r>
      <w:bookmarkEnd w:id="50"/>
    </w:p>
    <w:p w14:paraId="4637A85F" w14:textId="77777777" w:rsidR="00A961D3" w:rsidRDefault="00181FC6" w:rsidP="00493A5F">
      <w:pPr>
        <w:pStyle w:val="Heading2"/>
        <w:numPr>
          <w:ilvl w:val="2"/>
          <w:numId w:val="8"/>
        </w:numPr>
      </w:pPr>
      <w:r>
        <w:t xml:space="preserve"> </w:t>
      </w:r>
      <w:bookmarkStart w:id="51" w:name="_Toc112926921"/>
      <w:r>
        <w:t>Limitations of survey results</w:t>
      </w:r>
      <w:bookmarkEnd w:id="51"/>
      <w:r>
        <w:t xml:space="preserve"> </w:t>
      </w:r>
    </w:p>
    <w:p w14:paraId="3087AE8D" w14:textId="39917F02" w:rsidR="00075715" w:rsidRDefault="00075715" w:rsidP="00075715">
      <w:pPr>
        <w:spacing w:line="360" w:lineRule="auto"/>
      </w:pPr>
      <w:r>
        <w:t xml:space="preserve">As noted in section </w:t>
      </w:r>
      <w:r w:rsidR="00D455BB">
        <w:t>2.2</w:t>
      </w:r>
      <w:r>
        <w:t xml:space="preserve"> </w:t>
      </w:r>
      <w:r w:rsidR="0075585D">
        <w:t>Primary health dataset p</w:t>
      </w:r>
      <w:r>
        <w:t>rogramme approach, the surveys were released consistent with a broad engagement approach</w:t>
      </w:r>
      <w:r w:rsidR="00FB5FCC">
        <w:t xml:space="preserve">. </w:t>
      </w:r>
      <w:r>
        <w:t>Th</w:t>
      </w:r>
      <w:r w:rsidR="00FB5FCC">
        <w:t>is</w:t>
      </w:r>
      <w:r>
        <w:t xml:space="preserve"> report focuses on providing a factual account of comments and feedback received, without applying or expressing judgment over any particular practice, activity or technology. General subjectivity in exercises such as this is recognised, nevertheless, further analysis will be conducted relative to the quality of results, programme team recommendations, and governance group direction(s) as well.  </w:t>
      </w:r>
    </w:p>
    <w:p w14:paraId="15BEB17E" w14:textId="365D0C52" w:rsidR="00075715" w:rsidRDefault="00075715" w:rsidP="00075715">
      <w:pPr>
        <w:spacing w:line="360" w:lineRule="auto"/>
      </w:pPr>
      <w:r>
        <w:t xml:space="preserve">These survey results are preliminary and have not been validated fully. Individual anomalies or outliers in responses have not been resolved (these may be administrative errors, </w:t>
      </w:r>
      <w:r w:rsidR="00DA53DB">
        <w:t>misunderstandings,</w:t>
      </w:r>
      <w:r>
        <w:t xml:space="preserve"> or a genuine outlier).</w:t>
      </w:r>
      <w:r w:rsidR="00FD07BA">
        <w:t xml:space="preserve"> </w:t>
      </w:r>
      <w:r w:rsidR="00FF76D0">
        <w:t>Also, t</w:t>
      </w:r>
      <w:r>
        <w:t xml:space="preserve">he capability reported by small and medium PHOs </w:t>
      </w:r>
      <w:r w:rsidR="000540C5">
        <w:t>needs further analysis</w:t>
      </w:r>
      <w:r>
        <w:t xml:space="preserve"> as some use third party providers and others do not. Where a third-party provider is used, their potential capability will be higher, but </w:t>
      </w:r>
      <w:r w:rsidR="000540C5">
        <w:t xml:space="preserve">they </w:t>
      </w:r>
      <w:r>
        <w:t>have not necessarily been consistently reported as such.</w:t>
      </w:r>
    </w:p>
    <w:p w14:paraId="1235AA5A" w14:textId="77777777" w:rsidR="00075715" w:rsidRDefault="00075715" w:rsidP="00075715">
      <w:pPr>
        <w:spacing w:line="360" w:lineRule="auto"/>
      </w:pPr>
      <w:r>
        <w:t>Examples of areas requiring further study include:</w:t>
      </w:r>
    </w:p>
    <w:p w14:paraId="2FD5085A" w14:textId="4A41EEC6" w:rsidR="00075715" w:rsidRDefault="004B7278" w:rsidP="0055275B">
      <w:pPr>
        <w:pStyle w:val="ListParagraph"/>
        <w:numPr>
          <w:ilvl w:val="0"/>
          <w:numId w:val="29"/>
        </w:numPr>
        <w:spacing w:before="0" w:after="0" w:line="360" w:lineRule="auto"/>
        <w:ind w:left="426"/>
      </w:pPr>
      <w:r>
        <w:t>t</w:t>
      </w:r>
      <w:r w:rsidR="626FAF7E">
        <w:t xml:space="preserve">he degree of transformation required </w:t>
      </w:r>
      <w:r w:rsidR="000540C5">
        <w:t xml:space="preserve">to form </w:t>
      </w:r>
      <w:r w:rsidR="626FAF7E">
        <w:t>the potential PMDS as well as the associated assumptions along with them</w:t>
      </w:r>
      <w:r w:rsidR="000540C5">
        <w:t xml:space="preserve"> that</w:t>
      </w:r>
      <w:r w:rsidR="626FAF7E">
        <w:t xml:space="preserve"> have yet to be verified e</w:t>
      </w:r>
      <w:r w:rsidR="00030257">
        <w:t>.</w:t>
      </w:r>
      <w:r w:rsidR="626FAF7E">
        <w:t>g.</w:t>
      </w:r>
      <w:r w:rsidR="00030257">
        <w:t>,</w:t>
      </w:r>
      <w:r w:rsidR="626FAF7E">
        <w:t xml:space="preserve"> for the ‘Medications’ data class, how much retrospective data in years is available? To what level of detail / depth? Is there a focus on specific illnesses/conditions only or something broader? Based on what type of logic/constraints? How do PHOs define complexity in data transformation?</w:t>
      </w:r>
    </w:p>
    <w:p w14:paraId="1AAE2D61" w14:textId="1CA2BD43" w:rsidR="00075715" w:rsidRDefault="3FC3C59F" w:rsidP="0055275B">
      <w:pPr>
        <w:pStyle w:val="ListParagraph"/>
        <w:numPr>
          <w:ilvl w:val="0"/>
          <w:numId w:val="29"/>
        </w:numPr>
        <w:spacing w:before="0" w:after="0" w:line="360" w:lineRule="auto"/>
        <w:ind w:left="426"/>
      </w:pPr>
      <w:r>
        <w:t>s</w:t>
      </w:r>
      <w:r w:rsidR="6B7A5EC5">
        <w:t>ensitivity analysis on the data elements held and National Collections datasets;</w:t>
      </w:r>
    </w:p>
    <w:p w14:paraId="270F9D0F" w14:textId="3F1053B2" w:rsidR="00075715" w:rsidRDefault="3FC3C59F" w:rsidP="0055275B">
      <w:pPr>
        <w:pStyle w:val="ListParagraph"/>
        <w:numPr>
          <w:ilvl w:val="0"/>
          <w:numId w:val="29"/>
        </w:numPr>
        <w:spacing w:before="0" w:after="0" w:line="360" w:lineRule="auto"/>
        <w:ind w:left="426"/>
      </w:pPr>
      <w:r>
        <w:t>m</w:t>
      </w:r>
      <w:r w:rsidR="6B7A5EC5">
        <w:t>anaged service organisations</w:t>
      </w:r>
      <w:r w:rsidR="00AA3078">
        <w:t xml:space="preserve"> and the variances in their relationship with PHOs, etc.,</w:t>
      </w:r>
      <w:r w:rsidR="00BE2E18">
        <w:t>;</w:t>
      </w:r>
    </w:p>
    <w:p w14:paraId="1D09127B" w14:textId="76BAF25F" w:rsidR="00075715" w:rsidRDefault="7F866557" w:rsidP="0055275B">
      <w:pPr>
        <w:pStyle w:val="ListParagraph"/>
        <w:numPr>
          <w:ilvl w:val="0"/>
          <w:numId w:val="29"/>
        </w:numPr>
        <w:spacing w:before="0" w:after="0" w:line="360" w:lineRule="auto"/>
        <w:ind w:left="426"/>
      </w:pPr>
      <w:r>
        <w:t>f</w:t>
      </w:r>
      <w:r w:rsidR="6B7A5EC5">
        <w:t>ollow-ups to the extent of and use of declared software, applications and tooling used for data management, actual Practice Management System instances and the associated practices for its use as far as environment management is concerned;</w:t>
      </w:r>
    </w:p>
    <w:p w14:paraId="0016BDD9" w14:textId="7CF118A0" w:rsidR="00075715" w:rsidRDefault="7F866557" w:rsidP="0055275B">
      <w:pPr>
        <w:pStyle w:val="ListParagraph"/>
        <w:numPr>
          <w:ilvl w:val="0"/>
          <w:numId w:val="29"/>
        </w:numPr>
        <w:spacing w:before="0" w:after="0" w:line="360" w:lineRule="auto"/>
        <w:ind w:left="426"/>
      </w:pPr>
      <w:r>
        <w:t>c</w:t>
      </w:r>
      <w:r w:rsidR="6B7A5EC5">
        <w:t>urrent state analysis of National Collections;</w:t>
      </w:r>
    </w:p>
    <w:p w14:paraId="037DD40D" w14:textId="484AA48A" w:rsidR="00075715" w:rsidRDefault="7F866557" w:rsidP="0055275B">
      <w:pPr>
        <w:pStyle w:val="ListParagraph"/>
        <w:numPr>
          <w:ilvl w:val="0"/>
          <w:numId w:val="29"/>
        </w:numPr>
        <w:spacing w:before="0" w:after="0" w:line="360" w:lineRule="auto"/>
        <w:ind w:left="426"/>
      </w:pPr>
      <w:r>
        <w:t>a</w:t>
      </w:r>
      <w:r w:rsidR="6B7A5EC5">
        <w:t>ny other detail and context enriching insight that PHOs and stakeholders may share.</w:t>
      </w:r>
    </w:p>
    <w:p w14:paraId="763FC801" w14:textId="2C3558D1" w:rsidR="00A961D3" w:rsidRDefault="00A961D3" w:rsidP="00493A5F">
      <w:pPr>
        <w:pStyle w:val="Heading2"/>
        <w:numPr>
          <w:ilvl w:val="2"/>
          <w:numId w:val="8"/>
        </w:numPr>
      </w:pPr>
      <w:r>
        <w:lastRenderedPageBreak/>
        <w:t xml:space="preserve"> </w:t>
      </w:r>
      <w:bookmarkStart w:id="52" w:name="_Toc112926922"/>
      <w:r>
        <w:t>Summary of degree of support required</w:t>
      </w:r>
      <w:bookmarkEnd w:id="52"/>
      <w:r>
        <w:t xml:space="preserve"> </w:t>
      </w:r>
    </w:p>
    <w:p w14:paraId="53280A0F" w14:textId="50C1829F" w:rsidR="7C7EFCE0" w:rsidRDefault="7C7EFCE0" w:rsidP="007D6067">
      <w:pPr>
        <w:spacing w:line="360" w:lineRule="auto"/>
      </w:pPr>
      <w:r>
        <w:t xml:space="preserve">PHOs were presented with a strawman model of data elements within </w:t>
      </w:r>
      <w:r w:rsidR="00BF0D4A">
        <w:t xml:space="preserve">eight </w:t>
      </w:r>
      <w:r>
        <w:t>different data domains. They were asked to match their existing curated dat</w:t>
      </w:r>
      <w:r w:rsidR="0295F408">
        <w:t xml:space="preserve">a to the strawman model.  Some domains which are clearly used for </w:t>
      </w:r>
      <w:r w:rsidR="06250AB3">
        <w:t xml:space="preserve">required </w:t>
      </w:r>
      <w:r w:rsidR="0295F408">
        <w:t>reporting and analysis</w:t>
      </w:r>
      <w:r w:rsidR="7C0FBB3B">
        <w:t xml:space="preserve">, for example, immunisations, </w:t>
      </w:r>
      <w:r w:rsidR="0295F408">
        <w:t>ha</w:t>
      </w:r>
      <w:r w:rsidR="0371AE6D">
        <w:t>ve</w:t>
      </w:r>
      <w:r w:rsidR="0295F408">
        <w:t xml:space="preserve"> a high degree of matching, while other newer features such as car</w:t>
      </w:r>
      <w:r w:rsidR="117E00B1">
        <w:t>e plans were less so.</w:t>
      </w:r>
    </w:p>
    <w:p w14:paraId="7E4136F3" w14:textId="58DA1A03" w:rsidR="117E00B1" w:rsidRDefault="00CC78C7" w:rsidP="007D6067">
      <w:pPr>
        <w:spacing w:line="360" w:lineRule="auto"/>
      </w:pPr>
      <w:r>
        <w:t xml:space="preserve">Standardisation appears to be an area that will require extensive support. </w:t>
      </w:r>
      <w:r w:rsidR="117E00B1">
        <w:t>There does not seem to be a clear standard for the way information is held within PHO data warehouses.  A pragmatic approach is taken, and if reports are required in a certain format then data is typically transpo</w:t>
      </w:r>
      <w:r w:rsidR="478D2A01">
        <w:t xml:space="preserve">sed in the data warehouse rather than at source. The lack of implemented standards </w:t>
      </w:r>
      <w:r w:rsidR="4D7F5F1D">
        <w:t xml:space="preserve">and prevalence of old versions of PMS installations with loose </w:t>
      </w:r>
      <w:r w:rsidR="00C3451B">
        <w:t xml:space="preserve">clinical </w:t>
      </w:r>
      <w:r w:rsidR="4D7F5F1D">
        <w:t xml:space="preserve">coding constructs </w:t>
      </w:r>
      <w:r w:rsidR="355DAADB">
        <w:t>mean that there is a wide variety of data collection mechanisms. Much of the effort and t</w:t>
      </w:r>
      <w:r w:rsidR="3A397762">
        <w:t>ime in managing and curating the data is spent in</w:t>
      </w:r>
      <w:r w:rsidR="355DAADB">
        <w:t xml:space="preserve"> dealing with this complexity</w:t>
      </w:r>
      <w:r w:rsidR="66CC698A">
        <w:t>.</w:t>
      </w:r>
      <w:r w:rsidR="00626CB2">
        <w:t xml:space="preserve"> </w:t>
      </w:r>
    </w:p>
    <w:p w14:paraId="6CF3734C" w14:textId="10C13CC5" w:rsidR="0AEBC97C" w:rsidRDefault="510DC979" w:rsidP="007D6067">
      <w:pPr>
        <w:spacing w:line="360" w:lineRule="auto"/>
      </w:pPr>
      <w:r>
        <w:t xml:space="preserve">Whilst not yet included in </w:t>
      </w:r>
      <w:r w:rsidR="00F02720">
        <w:t xml:space="preserve">the </w:t>
      </w:r>
      <w:r>
        <w:t xml:space="preserve">proposed </w:t>
      </w:r>
      <w:r w:rsidR="00F02720">
        <w:t xml:space="preserve">strawman </w:t>
      </w:r>
      <w:r w:rsidR="74CCB472">
        <w:t>PMDS</w:t>
      </w:r>
      <w:r>
        <w:t>, r</w:t>
      </w:r>
      <w:r w:rsidR="3A5660AD">
        <w:t xml:space="preserve">eferrals and primary care procedures </w:t>
      </w:r>
      <w:r w:rsidR="0FA7C3B3">
        <w:t xml:space="preserve">have been identified as </w:t>
      </w:r>
      <w:r w:rsidR="3A5660AD">
        <w:t>areas of interest in terms of health service planning</w:t>
      </w:r>
      <w:r w:rsidR="0FA7C3B3">
        <w:t xml:space="preserve"> by the </w:t>
      </w:r>
      <w:r w:rsidR="00F50A8A">
        <w:t xml:space="preserve">Health and Disability Intelligence </w:t>
      </w:r>
      <w:r w:rsidR="0FA7C3B3">
        <w:t>/</w:t>
      </w:r>
      <w:r w:rsidR="00F50A8A">
        <w:t xml:space="preserve"> </w:t>
      </w:r>
      <w:r w:rsidR="0FA7C3B3">
        <w:t>N</w:t>
      </w:r>
      <w:r w:rsidR="00F50A8A">
        <w:t xml:space="preserve">ational Collections Reporting </w:t>
      </w:r>
      <w:r w:rsidR="0FA7C3B3">
        <w:t>team</w:t>
      </w:r>
      <w:r w:rsidR="3A5660AD">
        <w:t>, and yet these domains have not yet been well developed for analytical pu</w:t>
      </w:r>
      <w:r w:rsidR="58BDC13C">
        <w:t>rposes. Care plans can tell us about the management of complex and multi-mor</w:t>
      </w:r>
      <w:r w:rsidR="15A68624">
        <w:t>bidity cases,</w:t>
      </w:r>
      <w:r w:rsidR="008D02F0">
        <w:t xml:space="preserve"> for example,</w:t>
      </w:r>
      <w:r w:rsidR="15A68624">
        <w:t xml:space="preserve"> but </w:t>
      </w:r>
      <w:r w:rsidR="2C897045">
        <w:t xml:space="preserve">findings show that </w:t>
      </w:r>
      <w:r w:rsidR="15A68624">
        <w:t>this capability is currently only sparsely utilised by general practice.</w:t>
      </w:r>
    </w:p>
    <w:p w14:paraId="14937B83" w14:textId="733835E3" w:rsidR="00FB28E2" w:rsidRPr="00FB28E2" w:rsidRDefault="00FB28E2" w:rsidP="00FB28E2">
      <w:pPr>
        <w:pStyle w:val="Caption"/>
        <w:keepNext/>
        <w:rPr>
          <w:b/>
          <w:bCs/>
          <w:i w:val="0"/>
          <w:iCs w:val="0"/>
          <w:sz w:val="22"/>
          <w:szCs w:val="22"/>
        </w:rPr>
      </w:pPr>
      <w:r w:rsidRPr="00FB28E2">
        <w:rPr>
          <w:b/>
          <w:bCs/>
          <w:i w:val="0"/>
          <w:iCs w:val="0"/>
          <w:sz w:val="22"/>
          <w:szCs w:val="22"/>
        </w:rPr>
        <w:lastRenderedPageBreak/>
        <w:t xml:space="preserve">Figure </w:t>
      </w:r>
      <w:r w:rsidRPr="00FB28E2">
        <w:rPr>
          <w:b/>
          <w:bCs/>
          <w:i w:val="0"/>
          <w:iCs w:val="0"/>
          <w:sz w:val="22"/>
          <w:szCs w:val="22"/>
        </w:rPr>
        <w:fldChar w:fldCharType="begin"/>
      </w:r>
      <w:r w:rsidRPr="00FB28E2">
        <w:rPr>
          <w:b/>
          <w:bCs/>
          <w:i w:val="0"/>
          <w:iCs w:val="0"/>
          <w:sz w:val="22"/>
          <w:szCs w:val="22"/>
        </w:rPr>
        <w:instrText xml:space="preserve"> SEQ Figure \* ARABIC </w:instrText>
      </w:r>
      <w:r w:rsidRPr="00FB28E2">
        <w:rPr>
          <w:b/>
          <w:bCs/>
          <w:i w:val="0"/>
          <w:iCs w:val="0"/>
          <w:sz w:val="22"/>
          <w:szCs w:val="22"/>
        </w:rPr>
        <w:fldChar w:fldCharType="separate"/>
      </w:r>
      <w:r w:rsidR="00B734B0">
        <w:rPr>
          <w:b/>
          <w:bCs/>
          <w:i w:val="0"/>
          <w:iCs w:val="0"/>
          <w:noProof/>
          <w:sz w:val="22"/>
          <w:szCs w:val="22"/>
        </w:rPr>
        <w:t>18</w:t>
      </w:r>
      <w:r w:rsidRPr="00FB28E2">
        <w:rPr>
          <w:b/>
          <w:bCs/>
          <w:i w:val="0"/>
          <w:iCs w:val="0"/>
          <w:sz w:val="22"/>
          <w:szCs w:val="22"/>
        </w:rPr>
        <w:fldChar w:fldCharType="end"/>
      </w:r>
      <w:r w:rsidRPr="00FB28E2">
        <w:rPr>
          <w:b/>
          <w:bCs/>
          <w:i w:val="0"/>
          <w:iCs w:val="0"/>
          <w:sz w:val="22"/>
          <w:szCs w:val="22"/>
        </w:rPr>
        <w:t xml:space="preserve"> - 9 Most voted important data classes for the PMDS</w:t>
      </w:r>
    </w:p>
    <w:p w14:paraId="70A8A4C9" w14:textId="77777777" w:rsidR="00382249" w:rsidRDefault="00382249" w:rsidP="00382249">
      <w:pPr>
        <w:pStyle w:val="ListParagraph"/>
        <w:keepNext/>
      </w:pPr>
      <w:r>
        <w:rPr>
          <w:noProof/>
        </w:rPr>
        <w:drawing>
          <wp:inline distT="0" distB="0" distL="0" distR="0" wp14:anchorId="3229BFA1" wp14:editId="06A95876">
            <wp:extent cx="5378450" cy="2530740"/>
            <wp:effectExtent l="0" t="0" r="0" b="3175"/>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8659" cy="2540249"/>
                    </a:xfrm>
                    <a:prstGeom prst="rect">
                      <a:avLst/>
                    </a:prstGeom>
                  </pic:spPr>
                </pic:pic>
              </a:graphicData>
            </a:graphic>
          </wp:inline>
        </w:drawing>
      </w:r>
    </w:p>
    <w:p w14:paraId="29AE2D2C" w14:textId="36A2DA99" w:rsidR="000C7FBC" w:rsidRPr="000C7FBC" w:rsidRDefault="000C7FBC" w:rsidP="000C7FBC"/>
    <w:p w14:paraId="7E1CD0E5" w14:textId="6EE5C7BF" w:rsidR="00F37948" w:rsidRDefault="46064188" w:rsidP="00493A5F">
      <w:pPr>
        <w:pStyle w:val="ListParagraph"/>
        <w:numPr>
          <w:ilvl w:val="2"/>
          <w:numId w:val="8"/>
        </w:numPr>
        <w:rPr>
          <w:rFonts w:asciiTheme="majorHAnsi" w:eastAsiaTheme="majorEastAsia" w:hAnsiTheme="majorHAnsi" w:cstheme="majorBidi"/>
          <w:b/>
          <w:color w:val="1C2549" w:themeColor="text2"/>
          <w:sz w:val="48"/>
          <w:szCs w:val="26"/>
        </w:rPr>
      </w:pPr>
      <w:r>
        <w:t xml:space="preserve"> </w:t>
      </w:r>
      <w:r w:rsidR="4961D10F">
        <w:t xml:space="preserve"> </w:t>
      </w:r>
      <w:r w:rsidR="4961D10F" w:rsidRPr="71858F68">
        <w:rPr>
          <w:rFonts w:asciiTheme="majorHAnsi" w:eastAsiaTheme="majorEastAsia" w:hAnsiTheme="majorHAnsi" w:cstheme="majorBidi"/>
          <w:b/>
          <w:bCs/>
          <w:color w:val="1C2549" w:themeColor="accent6"/>
          <w:sz w:val="48"/>
          <w:szCs w:val="48"/>
        </w:rPr>
        <w:t>View of proposed data elements across the health consumer journey</w:t>
      </w:r>
    </w:p>
    <w:p w14:paraId="2624F486" w14:textId="65077EEA" w:rsidR="00F37948" w:rsidRDefault="00F37948" w:rsidP="0055275B">
      <w:pPr>
        <w:spacing w:after="60" w:line="360" w:lineRule="auto"/>
        <w:ind w:left="142"/>
      </w:pPr>
      <w:r w:rsidRPr="004A5433">
        <w:t xml:space="preserve">Across the various engagements held, feedback surrounding </w:t>
      </w:r>
      <w:r>
        <w:t xml:space="preserve">ensuring </w:t>
      </w:r>
      <w:r w:rsidRPr="004A5433">
        <w:t xml:space="preserve">clarity </w:t>
      </w:r>
      <w:r>
        <w:t xml:space="preserve">of </w:t>
      </w:r>
      <w:r w:rsidRPr="004A5433">
        <w:t xml:space="preserve">the impact </w:t>
      </w:r>
      <w:r>
        <w:t xml:space="preserve">of this programme </w:t>
      </w:r>
      <w:r w:rsidRPr="004A5433">
        <w:t xml:space="preserve">to </w:t>
      </w:r>
      <w:r>
        <w:t>th</w:t>
      </w:r>
      <w:r w:rsidRPr="004A5433">
        <w:t xml:space="preserve">e people on the ground, </w:t>
      </w:r>
      <w:r>
        <w:t xml:space="preserve">or </w:t>
      </w:r>
      <w:r w:rsidRPr="004A5433">
        <w:t xml:space="preserve">those in the ‘coalface’ have been emphasised </w:t>
      </w:r>
      <w:r>
        <w:t>numerous</w:t>
      </w:r>
      <w:r w:rsidRPr="004A5433">
        <w:t xml:space="preserve"> times. In collaboration with Christine Scott, National Manager, Clinical Pathways, Te Whatu Ora, the below diagram has been developed </w:t>
      </w:r>
      <w:r>
        <w:t xml:space="preserve">with the author </w:t>
      </w:r>
      <w:r w:rsidRPr="004A5433">
        <w:t>as a starting point to</w:t>
      </w:r>
      <w:r w:rsidR="00075638">
        <w:t>:</w:t>
      </w:r>
    </w:p>
    <w:p w14:paraId="72C5913E" w14:textId="77777777" w:rsidR="00F37948" w:rsidRDefault="256530D6" w:rsidP="0055275B">
      <w:pPr>
        <w:pStyle w:val="ListParagraph"/>
        <w:numPr>
          <w:ilvl w:val="0"/>
          <w:numId w:val="28"/>
        </w:numPr>
        <w:spacing w:before="0" w:after="0" w:line="360" w:lineRule="auto"/>
        <w:ind w:left="426" w:hanging="425"/>
      </w:pPr>
      <w:r>
        <w:t xml:space="preserve">provide a common, health system stakeholder-agnostic view of the health consumer / patient journey across primary and secondary care, </w:t>
      </w:r>
    </w:p>
    <w:p w14:paraId="2061EC30" w14:textId="77777777" w:rsidR="00F37948" w:rsidRDefault="256530D6" w:rsidP="0055275B">
      <w:pPr>
        <w:pStyle w:val="ListParagraph"/>
        <w:numPr>
          <w:ilvl w:val="0"/>
          <w:numId w:val="28"/>
        </w:numPr>
        <w:spacing w:before="0" w:after="0" w:line="360" w:lineRule="auto"/>
        <w:ind w:left="426" w:hanging="425"/>
      </w:pPr>
      <w:r>
        <w:t>provide a common view of the usefulness of the proposed PMDS data elements within the health consumer / patient journey, and how data elements may contribute across the various activities held across the health consumer / patient journey for both primary and secondary care,</w:t>
      </w:r>
    </w:p>
    <w:p w14:paraId="67AEC03B" w14:textId="77777777" w:rsidR="00F37948" w:rsidRDefault="256530D6" w:rsidP="0055275B">
      <w:pPr>
        <w:pStyle w:val="ListParagraph"/>
        <w:numPr>
          <w:ilvl w:val="0"/>
          <w:numId w:val="28"/>
        </w:numPr>
        <w:spacing w:before="0" w:after="0" w:line="360" w:lineRule="auto"/>
        <w:ind w:left="426" w:hanging="425"/>
      </w:pPr>
      <w:r>
        <w:t>illustrate the various high-level activities and roles that each stakeholder performs in line with the consumer / patient journey, and to</w:t>
      </w:r>
    </w:p>
    <w:p w14:paraId="36118C9F" w14:textId="77777777" w:rsidR="00F37948" w:rsidRPr="004A5433" w:rsidRDefault="00F37948" w:rsidP="0055275B">
      <w:pPr>
        <w:pStyle w:val="ListParagraph"/>
        <w:numPr>
          <w:ilvl w:val="0"/>
          <w:numId w:val="28"/>
        </w:numPr>
        <w:spacing w:before="0" w:after="0" w:line="360" w:lineRule="auto"/>
        <w:ind w:left="426" w:hanging="425"/>
      </w:pPr>
      <w:r>
        <w:t>provide a consumer/patient-centric rich and common contextual background across stakeholders, useful for testing national or population health related use cases.</w:t>
      </w:r>
    </w:p>
    <w:p w14:paraId="5A4C8CE5" w14:textId="447B58C1" w:rsidR="00F37948" w:rsidRDefault="00F37948" w:rsidP="00F37948">
      <w:pPr>
        <w:spacing w:line="360" w:lineRule="auto"/>
        <w:ind w:left="142"/>
      </w:pPr>
      <w:r>
        <w:t xml:space="preserve">Further work in collaboration with various stakeholders have yet to be conducted to verify and refine the </w:t>
      </w:r>
      <w:r w:rsidR="00B66641">
        <w:t xml:space="preserve">terminologies used as well as around the </w:t>
      </w:r>
      <w:r>
        <w:t>various activities denoted across the health consumer / patient journey.</w:t>
      </w:r>
    </w:p>
    <w:p w14:paraId="2A773B7F" w14:textId="56644A71" w:rsidR="00485782" w:rsidRDefault="00485782" w:rsidP="00485782">
      <w:pPr>
        <w:sectPr w:rsidR="00485782" w:rsidSect="0009647C">
          <w:footerReference w:type="default" r:id="rId50"/>
          <w:type w:val="continuous"/>
          <w:pgSz w:w="11906" w:h="16838"/>
          <w:pgMar w:top="1134" w:right="1134" w:bottom="1134" w:left="1134" w:header="1304" w:footer="709" w:gutter="0"/>
          <w:cols w:space="708"/>
          <w:titlePg/>
          <w:docGrid w:linePitch="360"/>
        </w:sectPr>
      </w:pPr>
    </w:p>
    <w:p w14:paraId="10F2913F" w14:textId="2A1219CC" w:rsidR="00FB28E2" w:rsidRDefault="00A961D3" w:rsidP="00FB28E2">
      <w:pPr>
        <w:rPr>
          <w:b/>
          <w:bCs/>
          <w:sz w:val="22"/>
        </w:rPr>
        <w:sectPr w:rsidR="00FB28E2" w:rsidSect="00FB28E2">
          <w:pgSz w:w="16838" w:h="11906" w:orient="landscape"/>
          <w:pgMar w:top="1134" w:right="1134" w:bottom="1134" w:left="1134" w:header="1304" w:footer="709" w:gutter="0"/>
          <w:cols w:space="708"/>
          <w:titlePg/>
          <w:docGrid w:linePitch="360"/>
        </w:sectPr>
      </w:pPr>
      <w:r>
        <w:lastRenderedPageBreak/>
        <w:t xml:space="preserve"> </w:t>
      </w:r>
      <w:r w:rsidR="00FB28E2" w:rsidRPr="00FB28E2">
        <w:rPr>
          <w:b/>
          <w:bCs/>
          <w:sz w:val="22"/>
        </w:rPr>
        <w:t xml:space="preserve">Figure </w:t>
      </w:r>
      <w:r w:rsidR="00FB28E2" w:rsidRPr="00FB28E2">
        <w:rPr>
          <w:b/>
          <w:bCs/>
          <w:sz w:val="22"/>
        </w:rPr>
        <w:fldChar w:fldCharType="begin"/>
      </w:r>
      <w:r w:rsidR="00FB28E2" w:rsidRPr="00FB28E2">
        <w:rPr>
          <w:b/>
          <w:bCs/>
          <w:sz w:val="22"/>
        </w:rPr>
        <w:instrText xml:space="preserve"> SEQ Figure \* ARABIC </w:instrText>
      </w:r>
      <w:r w:rsidR="00FB28E2" w:rsidRPr="00FB28E2">
        <w:rPr>
          <w:b/>
          <w:bCs/>
          <w:sz w:val="22"/>
        </w:rPr>
        <w:fldChar w:fldCharType="separate"/>
      </w:r>
      <w:r w:rsidR="00B734B0">
        <w:rPr>
          <w:b/>
          <w:bCs/>
          <w:noProof/>
          <w:sz w:val="22"/>
        </w:rPr>
        <w:t>19</w:t>
      </w:r>
      <w:r w:rsidR="00FB28E2" w:rsidRPr="00FB28E2">
        <w:rPr>
          <w:b/>
          <w:bCs/>
          <w:sz w:val="22"/>
        </w:rPr>
        <w:fldChar w:fldCharType="end"/>
      </w:r>
      <w:r w:rsidR="00FB28E2" w:rsidRPr="00FB28E2">
        <w:rPr>
          <w:b/>
          <w:bCs/>
          <w:sz w:val="22"/>
        </w:rPr>
        <w:t xml:space="preserve"> - DRAFT v0.02 Stakeholder activities across the health consumer / patient journey stages</w:t>
      </w:r>
      <w:r w:rsidR="00FB28E2">
        <w:rPr>
          <w:noProof/>
        </w:rPr>
        <w:drawing>
          <wp:inline distT="0" distB="0" distL="0" distR="0" wp14:anchorId="133E1C1D" wp14:editId="01728BEA">
            <wp:extent cx="9036856" cy="5904411"/>
            <wp:effectExtent l="0" t="0" r="0" b="1905"/>
            <wp:docPr id="12705582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36856" cy="5904411"/>
                    </a:xfrm>
                    <a:prstGeom prst="rect">
                      <a:avLst/>
                    </a:prstGeom>
                    <a:noFill/>
                    <a:ln>
                      <a:noFill/>
                    </a:ln>
                  </pic:spPr>
                </pic:pic>
              </a:graphicData>
            </a:graphic>
          </wp:inline>
        </w:drawing>
      </w:r>
    </w:p>
    <w:p w14:paraId="69397500" w14:textId="4849820C" w:rsidR="001C08E8" w:rsidRDefault="005D0D80" w:rsidP="00493A5F">
      <w:pPr>
        <w:pStyle w:val="Heading1"/>
        <w:numPr>
          <w:ilvl w:val="0"/>
          <w:numId w:val="8"/>
        </w:numPr>
      </w:pPr>
      <w:bookmarkStart w:id="53" w:name="_Toc112926923"/>
      <w:r>
        <w:lastRenderedPageBreak/>
        <w:t>Next steps</w:t>
      </w:r>
      <w:bookmarkEnd w:id="53"/>
    </w:p>
    <w:p w14:paraId="4EE605DD" w14:textId="083A65CF" w:rsidR="00386DB8" w:rsidRDefault="001C08E8" w:rsidP="00493A5F">
      <w:pPr>
        <w:pStyle w:val="Heading2"/>
        <w:numPr>
          <w:ilvl w:val="1"/>
          <w:numId w:val="8"/>
        </w:numPr>
      </w:pPr>
      <w:bookmarkStart w:id="54" w:name="_Toc112926924"/>
      <w:r>
        <w:t>Updated proposed PMD</w:t>
      </w:r>
      <w:r w:rsidR="00386DB8">
        <w:t>S</w:t>
      </w:r>
      <w:bookmarkEnd w:id="54"/>
    </w:p>
    <w:p w14:paraId="5CE9202C" w14:textId="16D382E2" w:rsidR="00386DB8" w:rsidRDefault="65E21797" w:rsidP="0055275B">
      <w:pPr>
        <w:spacing w:after="60" w:line="360" w:lineRule="auto"/>
      </w:pPr>
      <w:r>
        <w:t xml:space="preserve">Based on the </w:t>
      </w:r>
      <w:r w:rsidR="555CA78F">
        <w:t xml:space="preserve">data availability </w:t>
      </w:r>
      <w:r>
        <w:t xml:space="preserve">findings, </w:t>
      </w:r>
      <w:r w:rsidR="486327D9">
        <w:t xml:space="preserve">it is proposed that </w:t>
      </w:r>
      <w:r w:rsidR="1566FC37">
        <w:t xml:space="preserve">up to </w:t>
      </w:r>
      <w:r w:rsidR="4D6FA8DE">
        <w:t xml:space="preserve">nine </w:t>
      </w:r>
      <w:r w:rsidR="486327D9">
        <w:t xml:space="preserve">data elements </w:t>
      </w:r>
      <w:r w:rsidR="3A9018E6">
        <w:t xml:space="preserve">(out of the original 39) </w:t>
      </w:r>
      <w:r w:rsidR="486327D9">
        <w:t xml:space="preserve">be dropped from </w:t>
      </w:r>
      <w:r w:rsidR="00B13704">
        <w:t xml:space="preserve">the </w:t>
      </w:r>
      <w:r>
        <w:t>PMDS</w:t>
      </w:r>
      <w:r w:rsidR="63C4E114">
        <w:t xml:space="preserve"> framework</w:t>
      </w:r>
      <w:r>
        <w:t xml:space="preserve"> </w:t>
      </w:r>
      <w:r w:rsidR="7516E413">
        <w:t>(</w:t>
      </w:r>
      <w:r>
        <w:t xml:space="preserve">depicted in </w:t>
      </w:r>
      <w:r w:rsidR="00DA22FE" w:rsidRPr="00DA22FE">
        <w:t xml:space="preserve">Table </w:t>
      </w:r>
      <w:r w:rsidR="00DA22FE">
        <w:t xml:space="preserve">6 </w:t>
      </w:r>
      <w:r>
        <w:t>below</w:t>
      </w:r>
      <w:r w:rsidR="6F9C5F0B">
        <w:t>)</w:t>
      </w:r>
      <w:r>
        <w:t xml:space="preserve">. </w:t>
      </w:r>
      <w:r w:rsidR="2696745A">
        <w:t>If t</w:t>
      </w:r>
      <w:r w:rsidR="00386DB8">
        <w:t xml:space="preserve">he following fields </w:t>
      </w:r>
      <w:r w:rsidR="39FBF20F">
        <w:t xml:space="preserve">that </w:t>
      </w:r>
      <w:r w:rsidR="18D6DE7A">
        <w:t xml:space="preserve">are less available </w:t>
      </w:r>
      <w:r w:rsidR="4FE16058">
        <w:t>are</w:t>
      </w:r>
      <w:r w:rsidR="00386DB8">
        <w:t xml:space="preserve"> removed</w:t>
      </w:r>
      <w:r w:rsidR="2758252E">
        <w:t>,</w:t>
      </w:r>
      <w:r>
        <w:t xml:space="preserve"> </w:t>
      </w:r>
      <w:r w:rsidR="38759636">
        <w:t xml:space="preserve">it will </w:t>
      </w:r>
      <w:r w:rsidR="00386DB8">
        <w:t xml:space="preserve">yield an overall availability of </w:t>
      </w:r>
      <w:r w:rsidR="00BC77DD">
        <w:t>84</w:t>
      </w:r>
      <w:r w:rsidR="00386DB8">
        <w:t>%:</w:t>
      </w:r>
    </w:p>
    <w:p w14:paraId="76841198" w14:textId="2C4B62A9" w:rsidR="00386DB8" w:rsidRPr="0099683D" w:rsidRDefault="000E4023" w:rsidP="0055275B">
      <w:pPr>
        <w:pStyle w:val="ListParagraph"/>
        <w:numPr>
          <w:ilvl w:val="0"/>
          <w:numId w:val="30"/>
        </w:numPr>
        <w:spacing w:before="0" w:after="0" w:line="360" w:lineRule="auto"/>
        <w:ind w:left="426" w:hanging="425"/>
      </w:pPr>
      <w:r>
        <w:t>c</w:t>
      </w:r>
      <w:r w:rsidR="00386DB8" w:rsidRPr="0099683D">
        <w:t>are plan type code</w:t>
      </w:r>
    </w:p>
    <w:p w14:paraId="43A3FDB6" w14:textId="6314B087" w:rsidR="00386DB8" w:rsidRPr="0099683D" w:rsidRDefault="000E4023" w:rsidP="0055275B">
      <w:pPr>
        <w:pStyle w:val="ListParagraph"/>
        <w:numPr>
          <w:ilvl w:val="0"/>
          <w:numId w:val="30"/>
        </w:numPr>
        <w:spacing w:before="0" w:after="0" w:line="360" w:lineRule="auto"/>
        <w:ind w:left="426" w:hanging="425"/>
      </w:pPr>
      <w:r>
        <w:t>c</w:t>
      </w:r>
      <w:r w:rsidR="00386DB8" w:rsidRPr="0099683D">
        <w:t>are plan activity date</w:t>
      </w:r>
    </w:p>
    <w:p w14:paraId="054914F3" w14:textId="2BC521A8" w:rsidR="00386DB8" w:rsidRPr="0099683D" w:rsidRDefault="000E4023" w:rsidP="0055275B">
      <w:pPr>
        <w:pStyle w:val="ListParagraph"/>
        <w:numPr>
          <w:ilvl w:val="0"/>
          <w:numId w:val="30"/>
        </w:numPr>
        <w:spacing w:before="0" w:after="0" w:line="360" w:lineRule="auto"/>
        <w:ind w:left="426" w:hanging="425"/>
      </w:pPr>
      <w:r>
        <w:t>p</w:t>
      </w:r>
      <w:r w:rsidR="00386DB8" w:rsidRPr="0099683D">
        <w:t>roblem resolution date</w:t>
      </w:r>
    </w:p>
    <w:p w14:paraId="5FB55BFB" w14:textId="44A8F21D" w:rsidR="00386DB8" w:rsidRPr="0099683D" w:rsidRDefault="000E4023" w:rsidP="0055275B">
      <w:pPr>
        <w:pStyle w:val="ListParagraph"/>
        <w:numPr>
          <w:ilvl w:val="0"/>
          <w:numId w:val="30"/>
        </w:numPr>
        <w:spacing w:before="0" w:after="0" w:line="360" w:lineRule="auto"/>
        <w:ind w:left="426" w:hanging="425"/>
      </w:pPr>
      <w:r>
        <w:t>p</w:t>
      </w:r>
      <w:r w:rsidR="00386DB8" w:rsidRPr="0099683D">
        <w:t>roblem severity code</w:t>
      </w:r>
    </w:p>
    <w:p w14:paraId="4B96A4BE" w14:textId="205D1256" w:rsidR="00386DB8" w:rsidRPr="0099683D" w:rsidRDefault="000E4023" w:rsidP="0055275B">
      <w:pPr>
        <w:pStyle w:val="ListParagraph"/>
        <w:numPr>
          <w:ilvl w:val="0"/>
          <w:numId w:val="30"/>
        </w:numPr>
        <w:spacing w:before="0" w:after="0" w:line="360" w:lineRule="auto"/>
        <w:ind w:left="426" w:hanging="425"/>
      </w:pPr>
      <w:r>
        <w:t>v</w:t>
      </w:r>
      <w:r w:rsidR="00386DB8" w:rsidRPr="0099683D">
        <w:t>accination country code</w:t>
      </w:r>
    </w:p>
    <w:p w14:paraId="6D3AF0D3" w14:textId="2D9531E1" w:rsidR="00386DB8" w:rsidRPr="0099683D" w:rsidRDefault="000E4023" w:rsidP="0055275B">
      <w:pPr>
        <w:pStyle w:val="ListParagraph"/>
        <w:numPr>
          <w:ilvl w:val="0"/>
          <w:numId w:val="30"/>
        </w:numPr>
        <w:spacing w:before="0" w:after="0" w:line="360" w:lineRule="auto"/>
        <w:ind w:left="426" w:hanging="425"/>
      </w:pPr>
      <w:r>
        <w:t>v</w:t>
      </w:r>
      <w:r w:rsidR="00386DB8" w:rsidRPr="0099683D">
        <w:t>accination dose series total number</w:t>
      </w:r>
    </w:p>
    <w:p w14:paraId="0935CCC3" w14:textId="4FA746E6" w:rsidR="00386DB8" w:rsidRPr="0099683D" w:rsidRDefault="000E4023" w:rsidP="0055275B">
      <w:pPr>
        <w:pStyle w:val="ListParagraph"/>
        <w:numPr>
          <w:ilvl w:val="0"/>
          <w:numId w:val="30"/>
        </w:numPr>
        <w:spacing w:before="0" w:after="0" w:line="360" w:lineRule="auto"/>
        <w:ind w:left="426" w:hanging="425"/>
      </w:pPr>
      <w:r>
        <w:t>e</w:t>
      </w:r>
      <w:r w:rsidR="00386DB8" w:rsidRPr="0099683D">
        <w:t>ncounter disposition code</w:t>
      </w:r>
    </w:p>
    <w:p w14:paraId="6FFCFCED" w14:textId="5F57CE4E" w:rsidR="00386DB8" w:rsidRPr="0099683D" w:rsidRDefault="000E4023" w:rsidP="0055275B">
      <w:pPr>
        <w:pStyle w:val="ListParagraph"/>
        <w:numPr>
          <w:ilvl w:val="0"/>
          <w:numId w:val="30"/>
        </w:numPr>
        <w:spacing w:before="0" w:after="0" w:line="360" w:lineRule="auto"/>
        <w:ind w:left="426" w:hanging="425"/>
      </w:pPr>
      <w:r>
        <w:t>v</w:t>
      </w:r>
      <w:r w:rsidR="00386DB8" w:rsidRPr="0099683D">
        <w:t>aping status code</w:t>
      </w:r>
    </w:p>
    <w:p w14:paraId="577FF0C1" w14:textId="46925DA1" w:rsidR="00386DB8" w:rsidRPr="0099683D" w:rsidRDefault="000E4023" w:rsidP="0055275B">
      <w:pPr>
        <w:pStyle w:val="ListParagraph"/>
        <w:numPr>
          <w:ilvl w:val="0"/>
          <w:numId w:val="30"/>
        </w:numPr>
        <w:spacing w:before="0" w:after="0" w:line="360" w:lineRule="auto"/>
        <w:ind w:left="426" w:hanging="425"/>
      </w:pPr>
      <w:r>
        <w:t>v</w:t>
      </w:r>
      <w:r w:rsidR="00386DB8" w:rsidRPr="0099683D">
        <w:t>aping status recorded date.</w:t>
      </w:r>
    </w:p>
    <w:p w14:paraId="267A3D65" w14:textId="2ACD74A3" w:rsidR="5B8B4E7E" w:rsidRDefault="52940351" w:rsidP="00B13704">
      <w:pPr>
        <w:spacing w:line="360" w:lineRule="auto"/>
      </w:pPr>
      <w:r>
        <w:t xml:space="preserve">The pros and cons </w:t>
      </w:r>
      <w:r w:rsidR="00EF2A9B">
        <w:t xml:space="preserve">as well as </w:t>
      </w:r>
      <w:r>
        <w:t xml:space="preserve">difficulties of collecting these data elements </w:t>
      </w:r>
      <w:r w:rsidR="553369F2">
        <w:t xml:space="preserve">for any </w:t>
      </w:r>
      <w:r w:rsidR="45A4EBD0">
        <w:t xml:space="preserve">PMDS needs to be developed in partnership with </w:t>
      </w:r>
      <w:r w:rsidR="2F4B6777">
        <w:t>the sector</w:t>
      </w:r>
      <w:r w:rsidR="45A4EBD0">
        <w:t>.</w:t>
      </w:r>
    </w:p>
    <w:p w14:paraId="779CB76F" w14:textId="77777777" w:rsidR="00FF2EF8" w:rsidRDefault="00FF2EF8" w:rsidP="0F09DB6A"/>
    <w:p w14:paraId="3E25EFCC" w14:textId="4A820004" w:rsidR="00383BFA" w:rsidRPr="00383BFA" w:rsidRDefault="00383BFA" w:rsidP="00383BFA">
      <w:pPr>
        <w:pStyle w:val="Caption"/>
        <w:keepNext/>
        <w:rPr>
          <w:b/>
          <w:bCs/>
          <w:i w:val="0"/>
          <w:iCs w:val="0"/>
          <w:sz w:val="22"/>
          <w:szCs w:val="22"/>
        </w:rPr>
      </w:pPr>
      <w:r w:rsidRPr="00383BFA">
        <w:rPr>
          <w:b/>
          <w:bCs/>
          <w:i w:val="0"/>
          <w:iCs w:val="0"/>
          <w:sz w:val="22"/>
          <w:szCs w:val="22"/>
        </w:rPr>
        <w:lastRenderedPageBreak/>
        <w:t xml:space="preserve">Table </w:t>
      </w:r>
      <w:r w:rsidRPr="00383BFA">
        <w:rPr>
          <w:b/>
          <w:bCs/>
          <w:i w:val="0"/>
          <w:iCs w:val="0"/>
          <w:sz w:val="22"/>
          <w:szCs w:val="22"/>
        </w:rPr>
        <w:fldChar w:fldCharType="begin"/>
      </w:r>
      <w:r w:rsidRPr="00383BFA">
        <w:rPr>
          <w:b/>
          <w:bCs/>
          <w:i w:val="0"/>
          <w:iCs w:val="0"/>
          <w:sz w:val="22"/>
          <w:szCs w:val="22"/>
        </w:rPr>
        <w:instrText xml:space="preserve"> SEQ Table \* ARABIC </w:instrText>
      </w:r>
      <w:r w:rsidRPr="00383BFA">
        <w:rPr>
          <w:b/>
          <w:bCs/>
          <w:i w:val="0"/>
          <w:iCs w:val="0"/>
          <w:sz w:val="22"/>
          <w:szCs w:val="22"/>
        </w:rPr>
        <w:fldChar w:fldCharType="separate"/>
      </w:r>
      <w:r w:rsidR="00B734B0">
        <w:rPr>
          <w:b/>
          <w:bCs/>
          <w:i w:val="0"/>
          <w:iCs w:val="0"/>
          <w:noProof/>
          <w:sz w:val="22"/>
          <w:szCs w:val="22"/>
        </w:rPr>
        <w:t>6</w:t>
      </w:r>
      <w:r w:rsidRPr="00383BFA">
        <w:rPr>
          <w:b/>
          <w:bCs/>
          <w:i w:val="0"/>
          <w:iCs w:val="0"/>
          <w:sz w:val="22"/>
          <w:szCs w:val="22"/>
        </w:rPr>
        <w:fldChar w:fldCharType="end"/>
      </w:r>
      <w:r w:rsidRPr="00383BFA">
        <w:rPr>
          <w:b/>
          <w:bCs/>
          <w:i w:val="0"/>
          <w:iCs w:val="0"/>
          <w:sz w:val="22"/>
          <w:szCs w:val="22"/>
        </w:rPr>
        <w:t xml:space="preserve"> - Updated proposed PMDS</w:t>
      </w:r>
    </w:p>
    <w:p w14:paraId="265B8515" w14:textId="77777777" w:rsidR="00070ACC" w:rsidRDefault="00070ACC" w:rsidP="00070ACC">
      <w:pPr>
        <w:keepNext/>
      </w:pPr>
      <w:r w:rsidRPr="00FD137A">
        <w:rPr>
          <w:noProof/>
        </w:rPr>
        <w:drawing>
          <wp:inline distT="0" distB="0" distL="0" distR="0" wp14:anchorId="45669ED9" wp14:editId="0CE8B89C">
            <wp:extent cx="6120130" cy="758634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7586345"/>
                    </a:xfrm>
                    <a:prstGeom prst="rect">
                      <a:avLst/>
                    </a:prstGeom>
                    <a:noFill/>
                    <a:ln>
                      <a:noFill/>
                    </a:ln>
                  </pic:spPr>
                </pic:pic>
              </a:graphicData>
            </a:graphic>
          </wp:inline>
        </w:drawing>
      </w:r>
    </w:p>
    <w:p w14:paraId="6AAA48C9" w14:textId="77777777" w:rsidR="00383BFA" w:rsidRDefault="00383BFA" w:rsidP="00383BFA">
      <w:pPr>
        <w:pStyle w:val="Caption"/>
        <w:keepNext/>
        <w:jc w:val="center"/>
      </w:pPr>
    </w:p>
    <w:p w14:paraId="0ACA7A35" w14:textId="77777777" w:rsidR="00383BFA" w:rsidRDefault="00383BFA" w:rsidP="00383BFA">
      <w:pPr>
        <w:pStyle w:val="Caption"/>
        <w:keepNext/>
        <w:jc w:val="center"/>
      </w:pPr>
    </w:p>
    <w:p w14:paraId="7E3A0806" w14:textId="77777777" w:rsidR="00383BFA" w:rsidRDefault="00383BFA" w:rsidP="00383BFA">
      <w:pPr>
        <w:pStyle w:val="Caption"/>
        <w:keepNext/>
        <w:jc w:val="center"/>
      </w:pPr>
    </w:p>
    <w:p w14:paraId="69180AB1" w14:textId="77777777" w:rsidR="00383BFA" w:rsidRDefault="00383BFA" w:rsidP="00383BFA">
      <w:pPr>
        <w:pStyle w:val="Caption"/>
        <w:keepNext/>
        <w:jc w:val="center"/>
      </w:pPr>
    </w:p>
    <w:p w14:paraId="4DE18D42" w14:textId="7ABAF31A" w:rsidR="00383BFA" w:rsidRPr="00383BFA" w:rsidRDefault="00383BFA" w:rsidP="00383BFA">
      <w:pPr>
        <w:pStyle w:val="Caption"/>
        <w:keepNext/>
        <w:rPr>
          <w:b/>
          <w:bCs/>
          <w:i w:val="0"/>
          <w:iCs w:val="0"/>
          <w:sz w:val="22"/>
          <w:szCs w:val="22"/>
        </w:rPr>
      </w:pPr>
      <w:r w:rsidRPr="00383BFA">
        <w:rPr>
          <w:b/>
          <w:bCs/>
          <w:i w:val="0"/>
          <w:iCs w:val="0"/>
          <w:sz w:val="22"/>
          <w:szCs w:val="22"/>
        </w:rPr>
        <w:lastRenderedPageBreak/>
        <w:t xml:space="preserve">Figure </w:t>
      </w:r>
      <w:r w:rsidRPr="00383BFA">
        <w:rPr>
          <w:b/>
          <w:bCs/>
          <w:i w:val="0"/>
          <w:iCs w:val="0"/>
          <w:sz w:val="22"/>
          <w:szCs w:val="22"/>
        </w:rPr>
        <w:fldChar w:fldCharType="begin"/>
      </w:r>
      <w:r w:rsidRPr="00383BFA">
        <w:rPr>
          <w:b/>
          <w:bCs/>
          <w:i w:val="0"/>
          <w:iCs w:val="0"/>
          <w:sz w:val="22"/>
          <w:szCs w:val="22"/>
        </w:rPr>
        <w:instrText xml:space="preserve"> SEQ Figure \* ARABIC </w:instrText>
      </w:r>
      <w:r w:rsidRPr="00383BFA">
        <w:rPr>
          <w:b/>
          <w:bCs/>
          <w:i w:val="0"/>
          <w:iCs w:val="0"/>
          <w:sz w:val="22"/>
          <w:szCs w:val="22"/>
        </w:rPr>
        <w:fldChar w:fldCharType="separate"/>
      </w:r>
      <w:r w:rsidR="00B734B0">
        <w:rPr>
          <w:b/>
          <w:bCs/>
          <w:i w:val="0"/>
          <w:iCs w:val="0"/>
          <w:noProof/>
          <w:sz w:val="22"/>
          <w:szCs w:val="22"/>
        </w:rPr>
        <w:t>20</w:t>
      </w:r>
      <w:r w:rsidRPr="00383BFA">
        <w:rPr>
          <w:b/>
          <w:bCs/>
          <w:i w:val="0"/>
          <w:iCs w:val="0"/>
          <w:sz w:val="22"/>
          <w:szCs w:val="22"/>
        </w:rPr>
        <w:fldChar w:fldCharType="end"/>
      </w:r>
      <w:r w:rsidRPr="00383BFA">
        <w:rPr>
          <w:b/>
          <w:bCs/>
          <w:i w:val="0"/>
          <w:iCs w:val="0"/>
          <w:sz w:val="22"/>
          <w:szCs w:val="22"/>
        </w:rPr>
        <w:t xml:space="preserve"> - Overall data availability based on updated proposed PMDS</w:t>
      </w:r>
    </w:p>
    <w:p w14:paraId="3490B9EC" w14:textId="6EBC01C7" w:rsidR="00070ACC" w:rsidRDefault="004436C9" w:rsidP="00070ACC">
      <w:pPr>
        <w:keepNext/>
        <w:jc w:val="center"/>
      </w:pPr>
      <w:r>
        <w:rPr>
          <w:noProof/>
        </w:rPr>
        <w:drawing>
          <wp:inline distT="0" distB="0" distL="0" distR="0" wp14:anchorId="3D9D31D2" wp14:editId="111E7C06">
            <wp:extent cx="6120130" cy="2302968"/>
            <wp:effectExtent l="0" t="0" r="0" b="2540"/>
            <wp:docPr id="1270558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4925"/>
                    <a:stretch/>
                  </pic:blipFill>
                  <pic:spPr bwMode="auto">
                    <a:xfrm>
                      <a:off x="0" y="0"/>
                      <a:ext cx="6120130" cy="2302968"/>
                    </a:xfrm>
                    <a:prstGeom prst="rect">
                      <a:avLst/>
                    </a:prstGeom>
                    <a:ln>
                      <a:noFill/>
                    </a:ln>
                    <a:extLst>
                      <a:ext uri="{53640926-AAD7-44D8-BBD7-CCE9431645EC}">
                        <a14:shadowObscured xmlns:a14="http://schemas.microsoft.com/office/drawing/2010/main"/>
                      </a:ext>
                    </a:extLst>
                  </pic:spPr>
                </pic:pic>
              </a:graphicData>
            </a:graphic>
          </wp:inline>
        </w:drawing>
      </w:r>
    </w:p>
    <w:p w14:paraId="0E49E993" w14:textId="6F23F828" w:rsidR="008D2398" w:rsidRDefault="00641666" w:rsidP="00493A5F">
      <w:pPr>
        <w:pStyle w:val="Heading2"/>
        <w:numPr>
          <w:ilvl w:val="1"/>
          <w:numId w:val="8"/>
        </w:numPr>
      </w:pPr>
      <w:r>
        <w:t xml:space="preserve"> </w:t>
      </w:r>
      <w:bookmarkStart w:id="55" w:name="_Toc112926925"/>
      <w:r w:rsidR="00674BC7">
        <w:t xml:space="preserve">Programme </w:t>
      </w:r>
      <w:r w:rsidR="00672BE5">
        <w:t>steps</w:t>
      </w:r>
      <w:bookmarkEnd w:id="55"/>
    </w:p>
    <w:p w14:paraId="791AD724" w14:textId="56136672" w:rsidR="00672BE5" w:rsidRPr="00672BE5" w:rsidRDefault="00672BE5" w:rsidP="00672BE5">
      <w:pPr>
        <w:spacing w:line="360" w:lineRule="auto"/>
        <w:rPr>
          <w:rFonts w:cstheme="majorBidi"/>
        </w:rPr>
      </w:pPr>
      <w:r w:rsidRPr="00672BE5">
        <w:t>The PHDP programme</w:t>
      </w:r>
      <w:r w:rsidR="00B71B85">
        <w:t xml:space="preserve"> team</w:t>
      </w:r>
      <w:r w:rsidRPr="00672BE5">
        <w:t xml:space="preserve"> has conveyed in its engagements that this report will be used to inform recommendations to further develop the programme. </w:t>
      </w:r>
      <w:r w:rsidR="00117FD2">
        <w:t xml:space="preserve">As </w:t>
      </w:r>
      <w:r w:rsidR="005407BF">
        <w:t xml:space="preserve">described </w:t>
      </w:r>
      <w:r w:rsidR="00117FD2">
        <w:t xml:space="preserve">in </w:t>
      </w:r>
      <w:r w:rsidR="005D5FC6">
        <w:t>section 3.6</w:t>
      </w:r>
      <w:r w:rsidR="005407BF">
        <w:t>,</w:t>
      </w:r>
      <w:r w:rsidR="005D5FC6">
        <w:t xml:space="preserve"> </w:t>
      </w:r>
      <w:r w:rsidR="006F6436">
        <w:t xml:space="preserve">the </w:t>
      </w:r>
      <w:r w:rsidR="005407BF">
        <w:t xml:space="preserve">PHOs’ </w:t>
      </w:r>
      <w:r w:rsidRPr="00672BE5">
        <w:t>belief in this programme’s success will depend on barriers to be addressed around data governance, leadership, sufficient funding, capability support, technology, process, data quality, data culture, general practice and vendor support</w:t>
      </w:r>
      <w:r w:rsidR="005407BF">
        <w:t xml:space="preserve">. </w:t>
      </w:r>
      <w:r w:rsidR="005C5579">
        <w:t>Next steps</w:t>
      </w:r>
      <w:r w:rsidR="0051391E">
        <w:t xml:space="preserve"> and work</w:t>
      </w:r>
      <w:r w:rsidR="00533D54">
        <w:t xml:space="preserve">plans </w:t>
      </w:r>
      <w:r w:rsidR="0051391E">
        <w:t xml:space="preserve">based on the PHDP programme’s governance group directions </w:t>
      </w:r>
      <w:r w:rsidR="00533D54">
        <w:t xml:space="preserve">will be </w:t>
      </w:r>
      <w:r w:rsidR="0051391E">
        <w:t xml:space="preserve">shared </w:t>
      </w:r>
      <w:r w:rsidR="009E41BF">
        <w:t xml:space="preserve">with the sector by the PHDP programme team </w:t>
      </w:r>
      <w:r w:rsidR="00411542">
        <w:t xml:space="preserve">once </w:t>
      </w:r>
      <w:r w:rsidR="00704733">
        <w:t xml:space="preserve">they are </w:t>
      </w:r>
      <w:r w:rsidR="00FF5EF4">
        <w:t>approved</w:t>
      </w:r>
      <w:r w:rsidR="006F6436">
        <w:t>.</w:t>
      </w:r>
      <w:r w:rsidR="005407BF">
        <w:t xml:space="preserve"> </w:t>
      </w:r>
    </w:p>
    <w:p w14:paraId="6220FA8D" w14:textId="54270C97" w:rsidR="00B75F7F" w:rsidRDefault="4E774ED1" w:rsidP="00493A5F">
      <w:pPr>
        <w:pStyle w:val="Heading1"/>
        <w:numPr>
          <w:ilvl w:val="0"/>
          <w:numId w:val="8"/>
        </w:numPr>
      </w:pPr>
      <w:bookmarkStart w:id="56" w:name="_Toc112926926"/>
      <w:r>
        <w:lastRenderedPageBreak/>
        <w:t>Appendices</w:t>
      </w:r>
      <w:bookmarkEnd w:id="56"/>
    </w:p>
    <w:p w14:paraId="60FC9CB2" w14:textId="6EB234DE" w:rsidR="008D4AD7" w:rsidRPr="00C93DA0" w:rsidRDefault="6C77B5B9" w:rsidP="00967768">
      <w:pPr>
        <w:pStyle w:val="Heading2"/>
        <w:numPr>
          <w:ilvl w:val="0"/>
          <w:numId w:val="32"/>
        </w:numPr>
      </w:pPr>
      <w:bookmarkStart w:id="57" w:name="_Toc112926927"/>
      <w:r>
        <w:t>PHDP presentation to stakeholder(s) sample</w:t>
      </w:r>
      <w:bookmarkEnd w:id="57"/>
    </w:p>
    <w:p w14:paraId="5614459C" w14:textId="083A65CF" w:rsidR="008D4AD7" w:rsidRPr="00C93DA0" w:rsidRDefault="008D4AD7" w:rsidP="00967768">
      <w:pPr>
        <w:pStyle w:val="Heading2"/>
        <w:numPr>
          <w:ilvl w:val="0"/>
          <w:numId w:val="32"/>
        </w:numPr>
      </w:pPr>
      <w:bookmarkStart w:id="58" w:name="_Toc112926928"/>
      <w:r w:rsidRPr="00C93DA0">
        <w:t>Engagement register</w:t>
      </w:r>
      <w:bookmarkEnd w:id="58"/>
    </w:p>
    <w:p w14:paraId="62BF4F8E" w14:textId="7F3ECDCE" w:rsidR="008D4AD7" w:rsidRPr="00C93DA0" w:rsidRDefault="000010F6" w:rsidP="00967768">
      <w:pPr>
        <w:pStyle w:val="Heading2"/>
        <w:numPr>
          <w:ilvl w:val="0"/>
          <w:numId w:val="32"/>
        </w:numPr>
      </w:pPr>
      <w:bookmarkStart w:id="59" w:name="_Toc112926929"/>
      <w:r>
        <w:t xml:space="preserve">Engagement </w:t>
      </w:r>
      <w:r w:rsidR="006E4668">
        <w:t>b</w:t>
      </w:r>
      <w:r w:rsidR="008D4AD7" w:rsidRPr="00C93DA0">
        <w:t>riefing notes</w:t>
      </w:r>
      <w:bookmarkEnd w:id="59"/>
    </w:p>
    <w:p w14:paraId="605BEB47" w14:textId="34787C4B" w:rsidR="008D4AD7" w:rsidRPr="00C93DA0" w:rsidRDefault="008D4AD7" w:rsidP="00967768">
      <w:pPr>
        <w:pStyle w:val="Heading2"/>
        <w:numPr>
          <w:ilvl w:val="0"/>
          <w:numId w:val="32"/>
        </w:numPr>
      </w:pPr>
      <w:bookmarkStart w:id="60" w:name="_Toc112926930"/>
      <w:r>
        <w:rPr>
          <w:bCs/>
        </w:rPr>
        <w:t>Engagements</w:t>
      </w:r>
      <w:r>
        <w:t xml:space="preserve"> </w:t>
      </w:r>
      <w:r w:rsidRPr="00C93DA0">
        <w:t>Word Cloud</w:t>
      </w:r>
      <w:bookmarkEnd w:id="60"/>
      <w:r w:rsidRPr="00C93DA0">
        <w:t xml:space="preserve"> </w:t>
      </w:r>
    </w:p>
    <w:p w14:paraId="415DE3D3" w14:textId="3A9D6D3D" w:rsidR="008D4AD7" w:rsidRPr="000809F3" w:rsidRDefault="00DA369D" w:rsidP="00967768">
      <w:pPr>
        <w:pStyle w:val="Heading2"/>
        <w:numPr>
          <w:ilvl w:val="0"/>
          <w:numId w:val="32"/>
        </w:numPr>
        <w:rPr>
          <w:bCs/>
        </w:rPr>
      </w:pPr>
      <w:bookmarkStart w:id="61" w:name="_Toc112926931"/>
      <w:r>
        <w:rPr>
          <w:bCs/>
        </w:rPr>
        <w:t>Current State and Data Availability Survey</w:t>
      </w:r>
      <w:bookmarkEnd w:id="61"/>
    </w:p>
    <w:p w14:paraId="49F9F81C" w14:textId="69BCABDF" w:rsidR="008D4AD7" w:rsidRPr="000809F3" w:rsidRDefault="002A1207" w:rsidP="00967768">
      <w:pPr>
        <w:pStyle w:val="Heading2"/>
        <w:numPr>
          <w:ilvl w:val="0"/>
          <w:numId w:val="32"/>
        </w:numPr>
        <w:rPr>
          <w:bCs/>
        </w:rPr>
      </w:pPr>
      <w:bookmarkStart w:id="62" w:name="_Toc112926932"/>
      <w:r>
        <w:rPr>
          <w:bCs/>
        </w:rPr>
        <w:t xml:space="preserve">Approval memo </w:t>
      </w:r>
      <w:r w:rsidR="002E7F47">
        <w:rPr>
          <w:bCs/>
        </w:rPr>
        <w:t>–</w:t>
      </w:r>
      <w:r>
        <w:rPr>
          <w:bCs/>
        </w:rPr>
        <w:t xml:space="preserve"> </w:t>
      </w:r>
      <w:r w:rsidR="002E7F47">
        <w:rPr>
          <w:bCs/>
        </w:rPr>
        <w:t>Primary Health Dataset Proposal</w:t>
      </w:r>
      <w:bookmarkEnd w:id="62"/>
      <w:r w:rsidR="008D4AD7" w:rsidRPr="000809F3">
        <w:rPr>
          <w:bCs/>
        </w:rPr>
        <w:t xml:space="preserve"> </w:t>
      </w:r>
    </w:p>
    <w:p w14:paraId="5292F7C5" w14:textId="1C599F00" w:rsidR="000010F6" w:rsidRPr="000809F3" w:rsidRDefault="008D4AD7" w:rsidP="00967768">
      <w:pPr>
        <w:pStyle w:val="Heading2"/>
        <w:numPr>
          <w:ilvl w:val="0"/>
          <w:numId w:val="32"/>
        </w:numPr>
      </w:pPr>
      <w:bookmarkStart w:id="63" w:name="_Toc112926933"/>
      <w:r w:rsidRPr="000809F3">
        <w:rPr>
          <w:bCs/>
        </w:rPr>
        <w:t xml:space="preserve">Health and </w:t>
      </w:r>
      <w:r w:rsidR="000010F6" w:rsidRPr="000809F3">
        <w:rPr>
          <w:bCs/>
        </w:rPr>
        <w:t xml:space="preserve">Disability System Review </w:t>
      </w:r>
      <w:r w:rsidR="00A1370B" w:rsidRPr="000809F3">
        <w:rPr>
          <w:bCs/>
        </w:rPr>
        <w:t>R</w:t>
      </w:r>
      <w:r w:rsidRPr="000809F3">
        <w:rPr>
          <w:bCs/>
        </w:rPr>
        <w:t>eport 2020</w:t>
      </w:r>
      <w:bookmarkEnd w:id="63"/>
      <w:r w:rsidRPr="000809F3">
        <w:t xml:space="preserve"> </w:t>
      </w:r>
    </w:p>
    <w:p w14:paraId="15B01793" w14:textId="113269A8" w:rsidR="008D4AD7" w:rsidRPr="004B7C42" w:rsidRDefault="00B60AF5" w:rsidP="006E4668">
      <w:pPr>
        <w:ind w:left="1134"/>
        <w:rPr>
          <w:rStyle w:val="Hyperlink"/>
          <w:rFonts w:cstheme="minorHAnsi"/>
        </w:rPr>
      </w:pPr>
      <w:hyperlink r:id="rId54" w:history="1">
        <w:r w:rsidR="006E4668" w:rsidRPr="004B7C42">
          <w:rPr>
            <w:rStyle w:val="Hyperlink"/>
            <w:rFonts w:cstheme="minorHAnsi"/>
            <w:b w:val="0"/>
            <w:bCs/>
          </w:rPr>
          <w:t xml:space="preserve">https://systemreview.health.govt.nz/final-report/download-the-final-report/ </w:t>
        </w:r>
      </w:hyperlink>
      <w:r w:rsidR="000010F6" w:rsidRPr="004B7C42">
        <w:rPr>
          <w:rStyle w:val="Hyperlink"/>
          <w:rFonts w:cstheme="minorHAnsi"/>
        </w:rPr>
        <w:t xml:space="preserve"> </w:t>
      </w:r>
    </w:p>
    <w:p w14:paraId="1F852E3B" w14:textId="3FCBC750" w:rsidR="008D4AD7" w:rsidRPr="000809F3" w:rsidRDefault="008D4AD7" w:rsidP="00967768">
      <w:pPr>
        <w:pStyle w:val="Heading2"/>
        <w:numPr>
          <w:ilvl w:val="0"/>
          <w:numId w:val="32"/>
        </w:numPr>
        <w:rPr>
          <w:bCs/>
        </w:rPr>
      </w:pPr>
      <w:bookmarkStart w:id="64" w:name="_Toc112926934"/>
      <w:r w:rsidRPr="000809F3">
        <w:rPr>
          <w:bCs/>
        </w:rPr>
        <w:lastRenderedPageBreak/>
        <w:t xml:space="preserve">Current State and Data Availability Survey </w:t>
      </w:r>
      <w:proofErr w:type="spellStart"/>
      <w:r w:rsidRPr="000809F3">
        <w:rPr>
          <w:bCs/>
        </w:rPr>
        <w:t>PowerBI</w:t>
      </w:r>
      <w:proofErr w:type="spellEnd"/>
      <w:r w:rsidRPr="000809F3">
        <w:rPr>
          <w:bCs/>
        </w:rPr>
        <w:t xml:space="preserve"> report</w:t>
      </w:r>
      <w:bookmarkEnd w:id="64"/>
    </w:p>
    <w:p w14:paraId="534B6061" w14:textId="6CEBF8B0" w:rsidR="008D4AD7" w:rsidRPr="000809F3" w:rsidRDefault="008D4AD7" w:rsidP="00967768">
      <w:pPr>
        <w:pStyle w:val="Heading2"/>
        <w:numPr>
          <w:ilvl w:val="0"/>
          <w:numId w:val="32"/>
        </w:numPr>
        <w:rPr>
          <w:bCs/>
        </w:rPr>
      </w:pPr>
      <w:bookmarkStart w:id="65" w:name="_Toc112926935"/>
      <w:r w:rsidRPr="000809F3">
        <w:rPr>
          <w:bCs/>
        </w:rPr>
        <w:t>Stakeholder activities across the Consumer / Patient Journey Stages</w:t>
      </w:r>
      <w:bookmarkEnd w:id="65"/>
    </w:p>
    <w:p w14:paraId="4A6DDD82" w14:textId="77FFA480" w:rsidR="008D4AD7" w:rsidRPr="000809F3" w:rsidRDefault="008D4AD7" w:rsidP="00967768">
      <w:pPr>
        <w:pStyle w:val="Heading2"/>
        <w:numPr>
          <w:ilvl w:val="0"/>
          <w:numId w:val="32"/>
        </w:numPr>
      </w:pPr>
      <w:bookmarkStart w:id="66" w:name="_Toc112926936"/>
      <w:r w:rsidRPr="000809F3">
        <w:rPr>
          <w:bCs/>
        </w:rPr>
        <w:t>Data and Information Strategy for Health and Disability 2021-2024</w:t>
      </w:r>
      <w:bookmarkEnd w:id="66"/>
      <w:r w:rsidRPr="000809F3">
        <w:rPr>
          <w:bCs/>
        </w:rPr>
        <w:t xml:space="preserve"> </w:t>
      </w:r>
    </w:p>
    <w:p w14:paraId="0DBD4601" w14:textId="44D1365F" w:rsidR="008D4AD7" w:rsidRPr="000809F3" w:rsidRDefault="008D4AD7" w:rsidP="008D4AD7">
      <w:pPr>
        <w:ind w:left="1134"/>
      </w:pPr>
      <w:r w:rsidRPr="000809F3">
        <w:rPr>
          <w:u w:val="single"/>
        </w:rPr>
        <w:t xml:space="preserve">Strategy: </w:t>
      </w:r>
      <w:hyperlink r:id="rId55" w:history="1">
        <w:r w:rsidRPr="00843775">
          <w:rPr>
            <w:rStyle w:val="Hyperlink"/>
            <w:rFonts w:cstheme="minorHAnsi"/>
            <w:b w:val="0"/>
            <w:bCs/>
          </w:rPr>
          <w:t>https://www.health.govt.nz/system/files/documents/publications/13308_data_strategy_document_final_9_dec.pdf</w:t>
        </w:r>
      </w:hyperlink>
      <w:r w:rsidR="000010F6" w:rsidRPr="000809F3">
        <w:br/>
      </w:r>
      <w:r w:rsidRPr="000809F3">
        <w:br/>
      </w:r>
      <w:r w:rsidRPr="000809F3">
        <w:rPr>
          <w:u w:val="single"/>
        </w:rPr>
        <w:t>Roadmap:</w:t>
      </w:r>
      <w:r w:rsidRPr="000809F3">
        <w:rPr>
          <w:u w:val="single"/>
        </w:rPr>
        <w:br/>
      </w:r>
      <w:hyperlink r:id="rId56" w:history="1">
        <w:r w:rsidRPr="00843775">
          <w:rPr>
            <w:rStyle w:val="Hyperlink"/>
            <w:rFonts w:cstheme="minorHAnsi"/>
            <w:b w:val="0"/>
            <w:bCs/>
          </w:rPr>
          <w:t>https://www.health.govt.nz/publication/data-and-information-strategy-health-and-disability-roadmap-2021-2024</w:t>
        </w:r>
      </w:hyperlink>
      <w:r w:rsidRPr="000809F3">
        <w:t xml:space="preserve"> </w:t>
      </w:r>
    </w:p>
    <w:p w14:paraId="2E0135D4" w14:textId="5F15EF70" w:rsidR="004B77E1" w:rsidRDefault="008D4AD7" w:rsidP="004B77E1">
      <w:pPr>
        <w:pStyle w:val="Heading2"/>
        <w:numPr>
          <w:ilvl w:val="0"/>
          <w:numId w:val="32"/>
        </w:numPr>
        <w:rPr>
          <w:rFonts w:cstheme="minorBidi"/>
          <w:bCs/>
        </w:rPr>
      </w:pPr>
      <w:bookmarkStart w:id="67" w:name="_Toc112926937"/>
      <w:r w:rsidRPr="000809F3">
        <w:rPr>
          <w:rFonts w:cstheme="minorBidi"/>
          <w:bCs/>
        </w:rPr>
        <w:t>Interim Government Policy Statement on Health 2022-202</w:t>
      </w:r>
      <w:r w:rsidR="004B77E1">
        <w:rPr>
          <w:rFonts w:cstheme="minorBidi"/>
          <w:bCs/>
        </w:rPr>
        <w:t>4</w:t>
      </w:r>
      <w:bookmarkEnd w:id="67"/>
    </w:p>
    <w:p w14:paraId="777CDD1B" w14:textId="1E75323D" w:rsidR="004B77E1" w:rsidRPr="00DA369D" w:rsidRDefault="00B60AF5" w:rsidP="006E4668">
      <w:pPr>
        <w:pStyle w:val="ListParagraph"/>
        <w:ind w:left="1134"/>
        <w:rPr>
          <w:b/>
        </w:rPr>
      </w:pPr>
      <w:hyperlink r:id="rId57" w:history="1">
        <w:r w:rsidR="00DA369D" w:rsidRPr="00DA369D">
          <w:rPr>
            <w:rStyle w:val="Hyperlink"/>
            <w:b w:val="0"/>
          </w:rPr>
          <w:t>https://www.health.govt.nz/publication/interim-government-policy-statement-health-2022-2024</w:t>
        </w:r>
      </w:hyperlink>
      <w:r w:rsidR="004B77E1" w:rsidRPr="00DA369D">
        <w:rPr>
          <w:b/>
        </w:rPr>
        <w:t xml:space="preserve"> </w:t>
      </w:r>
    </w:p>
    <w:p w14:paraId="1AFF952C" w14:textId="77777777" w:rsidR="00DA369D" w:rsidRPr="00DA369D" w:rsidRDefault="004B77E1" w:rsidP="00967768">
      <w:pPr>
        <w:pStyle w:val="Heading2"/>
        <w:numPr>
          <w:ilvl w:val="0"/>
          <w:numId w:val="32"/>
        </w:numPr>
        <w:rPr>
          <w:rFonts w:cstheme="minorBidi"/>
        </w:rPr>
      </w:pPr>
      <w:bookmarkStart w:id="68" w:name="_Toc112926938"/>
      <w:r>
        <w:rPr>
          <w:rFonts w:cstheme="minorBidi"/>
          <w:bCs/>
        </w:rPr>
        <w:t>PHDP Governance Terms of Referenc</w:t>
      </w:r>
      <w:r w:rsidR="00DA369D">
        <w:rPr>
          <w:rFonts w:cstheme="minorBidi"/>
          <w:bCs/>
        </w:rPr>
        <w:t>e</w:t>
      </w:r>
      <w:bookmarkEnd w:id="68"/>
    </w:p>
    <w:p w14:paraId="75AA926D" w14:textId="59908122" w:rsidR="00C0313E" w:rsidRPr="006B7009" w:rsidRDefault="00C0313E" w:rsidP="000672E4"/>
    <w:sectPr w:rsidR="00C0313E" w:rsidRPr="006B7009" w:rsidSect="00485782">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B8FED" w14:textId="77777777" w:rsidR="00B60AF5" w:rsidRDefault="00B60AF5" w:rsidP="00817A32">
      <w:pPr>
        <w:spacing w:before="0" w:after="0" w:line="240" w:lineRule="auto"/>
      </w:pPr>
      <w:r>
        <w:separator/>
      </w:r>
    </w:p>
  </w:endnote>
  <w:endnote w:type="continuationSeparator" w:id="0">
    <w:p w14:paraId="6537BCCF" w14:textId="77777777" w:rsidR="00B60AF5" w:rsidRDefault="00B60AF5" w:rsidP="00817A32">
      <w:pPr>
        <w:spacing w:before="0" w:after="0" w:line="240" w:lineRule="auto"/>
      </w:pPr>
      <w:r>
        <w:continuationSeparator/>
      </w:r>
    </w:p>
  </w:endnote>
  <w:endnote w:type="continuationNotice" w:id="1">
    <w:p w14:paraId="648C37EB" w14:textId="77777777" w:rsidR="00B60AF5" w:rsidRDefault="00B60A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j-ea">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568E" w14:textId="5C36C28C" w:rsidR="00222274" w:rsidRPr="00630DE1" w:rsidRDefault="006B7009"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 xml:space="preserve">Primary Health Dataset Programme – Current State Analysis </w:t>
    </w:r>
    <w:r w:rsidR="0092286A" w:rsidRPr="00630DE1">
      <w:rPr>
        <w:rFonts w:ascii="Arial" w:eastAsia="Calibri" w:hAnsi="Arial" w:cs="Arial"/>
        <w:noProof/>
        <w:szCs w:val="24"/>
      </w:rPr>
      <w:t>Report</w:t>
    </w:r>
    <w:r>
      <w:rPr>
        <w:rFonts w:ascii="Arial" w:eastAsia="Calibri" w:hAnsi="Arial" w:cs="Arial"/>
        <w:noProof/>
        <w:szCs w:val="24"/>
      </w:rPr>
      <w:t xml:space="preserve"> 2022</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85D26" w14:textId="77777777" w:rsidR="00B60AF5" w:rsidRDefault="00B60AF5" w:rsidP="00817A32">
      <w:pPr>
        <w:spacing w:before="0" w:after="0" w:line="240" w:lineRule="auto"/>
      </w:pPr>
    </w:p>
  </w:footnote>
  <w:footnote w:type="continuationSeparator" w:id="0">
    <w:p w14:paraId="02731711" w14:textId="77777777" w:rsidR="00B60AF5" w:rsidRDefault="00B60AF5" w:rsidP="00817A32">
      <w:pPr>
        <w:spacing w:before="0" w:after="0" w:line="240" w:lineRule="auto"/>
      </w:pPr>
      <w:r>
        <w:continuationSeparator/>
      </w:r>
    </w:p>
  </w:footnote>
  <w:footnote w:type="continuationNotice" w:id="1">
    <w:p w14:paraId="3F6D7556" w14:textId="77777777" w:rsidR="00B60AF5" w:rsidRDefault="00B60AF5">
      <w:pPr>
        <w:spacing w:before="0" w:after="0" w:line="240" w:lineRule="auto"/>
      </w:pPr>
    </w:p>
  </w:footnote>
  <w:footnote w:id="2">
    <w:p w14:paraId="6247310C" w14:textId="6EAC6634" w:rsidR="00ED60A9" w:rsidRDefault="00ED60A9" w:rsidP="00ED60A9">
      <w:pPr>
        <w:pStyle w:val="FootnoteText"/>
      </w:pPr>
      <w:r>
        <w:rPr>
          <w:rStyle w:val="FootnoteReference"/>
        </w:rPr>
        <w:footnoteRef/>
      </w:r>
      <w:r>
        <w:t xml:space="preserve"> </w:t>
      </w:r>
      <w:hyperlink r:id="rId1" w:history="1">
        <w:r w:rsidR="00ED648C" w:rsidRPr="000C4071">
          <w:rPr>
            <w:rStyle w:val="Hyperlink"/>
            <w:b w:val="0"/>
            <w:bCs/>
          </w:rPr>
          <w:t>https://systemreview.health.govt.nz/final-report/download-the-final-report/</w:t>
        </w:r>
      </w:hyperlink>
    </w:p>
  </w:footnote>
  <w:footnote w:id="3">
    <w:p w14:paraId="603175E5" w14:textId="4630825C" w:rsidR="00ED60A9" w:rsidRPr="00A13CB8" w:rsidRDefault="00ED60A9" w:rsidP="00ED60A9">
      <w:pPr>
        <w:pStyle w:val="FootnoteText"/>
        <w:rPr>
          <w:b/>
          <w:bCs/>
        </w:rPr>
      </w:pPr>
      <w:r w:rsidRPr="00A13CB8">
        <w:rPr>
          <w:rStyle w:val="FootnoteReference"/>
          <w:b/>
          <w:bCs/>
        </w:rPr>
        <w:footnoteRef/>
      </w:r>
      <w:r w:rsidRPr="00A13CB8">
        <w:rPr>
          <w:b/>
          <w:bCs/>
        </w:rPr>
        <w:t xml:space="preserve"> </w:t>
      </w:r>
      <w:hyperlink r:id="rId2" w:history="1">
        <w:r w:rsidR="00FA44E0" w:rsidRPr="00A13CB8">
          <w:rPr>
            <w:rStyle w:val="Hyperlink"/>
            <w:b w:val="0"/>
            <w:bCs/>
          </w:rPr>
          <w:t>https://www.health.govt.nz/our-work/populations/maori-health/wai-2575-health-services-and-outcomes-kaupapa-inquiry</w:t>
        </w:r>
      </w:hyperlink>
      <w:r w:rsidR="00FA44E0" w:rsidRPr="00A13CB8">
        <w:rPr>
          <w:b/>
          <w:bCs/>
        </w:rPr>
        <w:t xml:space="preserve"> </w:t>
      </w:r>
    </w:p>
  </w:footnote>
  <w:footnote w:id="4">
    <w:p w14:paraId="78330332" w14:textId="334C7FDF" w:rsidR="00163753" w:rsidRDefault="00163753" w:rsidP="00163753">
      <w:pPr>
        <w:pStyle w:val="FootnoteText"/>
      </w:pPr>
      <w:r>
        <w:rPr>
          <w:rStyle w:val="FootnoteReference"/>
        </w:rPr>
        <w:footnoteRef/>
      </w:r>
      <w:r>
        <w:t xml:space="preserve"> </w:t>
      </w:r>
      <w:hyperlink r:id="rId3" w:history="1">
        <w:r w:rsidR="00FA44E0" w:rsidRPr="00A13CB8">
          <w:rPr>
            <w:rStyle w:val="Hyperlink"/>
            <w:b w:val="0"/>
            <w:bCs/>
          </w:rPr>
          <w:t>https://www.health.govt.nz/system/files/documents/publications/13308_data_strategy_roadmap.pdf</w:t>
        </w:r>
      </w:hyperlink>
      <w:r w:rsidR="00FA44E0">
        <w:t xml:space="preserve"> </w:t>
      </w:r>
    </w:p>
  </w:footnote>
  <w:footnote w:id="5">
    <w:p w14:paraId="09CBAED0" w14:textId="77777777" w:rsidR="00D8126E" w:rsidRDefault="00D8126E" w:rsidP="00D8126E">
      <w:pPr>
        <w:pStyle w:val="FootnoteText"/>
      </w:pPr>
      <w:r>
        <w:rPr>
          <w:rStyle w:val="FootnoteReference"/>
        </w:rPr>
        <w:footnoteRef/>
      </w:r>
      <w:r>
        <w:t xml:space="preserve"> Strengthening the use of health insights and intelligence, p. 31 of the upcoming Te Pae Tata (New Zealand Health Plan 2022)</w:t>
      </w:r>
    </w:p>
  </w:footnote>
  <w:footnote w:id="6">
    <w:p w14:paraId="65FE0E12" w14:textId="4DE56646" w:rsidR="00D8126E" w:rsidRDefault="00D8126E" w:rsidP="00D8126E">
      <w:pPr>
        <w:pStyle w:val="FootnoteText"/>
      </w:pPr>
      <w:r>
        <w:rPr>
          <w:rStyle w:val="FootnoteReference"/>
        </w:rPr>
        <w:footnoteRef/>
      </w:r>
      <w:r>
        <w:t xml:space="preserve"> </w:t>
      </w:r>
      <w:hyperlink r:id="rId4" w:history="1">
        <w:r w:rsidR="00FA44E0" w:rsidRPr="00A13CB8">
          <w:rPr>
            <w:rStyle w:val="Hyperlink"/>
            <w:b w:val="0"/>
            <w:bCs/>
          </w:rPr>
          <w:t>https://www.health.govt.nz/system/files/documents/publications/13308_data_strategy_roadmap.pdf</w:t>
        </w:r>
      </w:hyperlink>
      <w:r w:rsidR="00FA44E0" w:rsidRPr="00A13CB8">
        <w:rPr>
          <w:b/>
          <w:bCs/>
        </w:rPr>
        <w:t xml:space="preserve"> </w:t>
      </w:r>
    </w:p>
  </w:footnote>
  <w:footnote w:id="7">
    <w:p w14:paraId="5E6EB553" w14:textId="2CBA0734" w:rsidR="00D8126E" w:rsidRDefault="00D8126E" w:rsidP="00D8126E">
      <w:pPr>
        <w:pStyle w:val="FootnoteText"/>
      </w:pPr>
      <w:r>
        <w:rPr>
          <w:rStyle w:val="FootnoteReference"/>
        </w:rPr>
        <w:footnoteRef/>
      </w:r>
      <w:r>
        <w:t xml:space="preserve"> </w:t>
      </w:r>
      <w:hyperlink r:id="rId5" w:history="1">
        <w:r w:rsidR="00811B8E" w:rsidRPr="00A13CB8">
          <w:rPr>
            <w:rStyle w:val="Hyperlink"/>
            <w:b w:val="0"/>
            <w:bCs/>
          </w:rPr>
          <w:t>https://www.health.govt.nz/publication/interim-government-policy-statement-health-2022-2024</w:t>
        </w:r>
      </w:hyperlink>
      <w:r w:rsidR="00C32D33">
        <w:rPr>
          <w:b/>
          <w:bCs/>
        </w:rPr>
        <w:t xml:space="preserve"> </w:t>
      </w:r>
      <w:r w:rsidR="00811B8E" w:rsidRPr="00A13CB8">
        <w:rPr>
          <w:b/>
          <w:bCs/>
        </w:rPr>
        <w:t xml:space="preserve"> </w:t>
      </w:r>
    </w:p>
  </w:footnote>
  <w:footnote w:id="8">
    <w:p w14:paraId="69156153" w14:textId="77777777" w:rsidR="00024E30" w:rsidRDefault="00024E30" w:rsidP="00024E30">
      <w:pPr>
        <w:pStyle w:val="FootnoteText"/>
      </w:pPr>
      <w:r>
        <w:rPr>
          <w:rStyle w:val="FootnoteReference"/>
        </w:rPr>
        <w:footnoteRef/>
      </w:r>
      <w:r>
        <w:t xml:space="preserve"> Ibid, </w:t>
      </w:r>
    </w:p>
  </w:footnote>
  <w:footnote w:id="9">
    <w:p w14:paraId="5A927C74" w14:textId="77777777" w:rsidR="00EF2196" w:rsidRDefault="00EF2196" w:rsidP="00EF2196">
      <w:pPr>
        <w:pStyle w:val="FootnoteText"/>
      </w:pPr>
      <w:r>
        <w:rPr>
          <w:rStyle w:val="FootnoteReference"/>
        </w:rPr>
        <w:footnoteRef/>
      </w:r>
      <w:r>
        <w:t xml:space="preserve"> Based on the July release from </w:t>
      </w:r>
      <w:hyperlink r:id="rId6" w:history="1">
        <w:r w:rsidRPr="00160FA0">
          <w:rPr>
            <w:rStyle w:val="Hyperlink"/>
            <w:b w:val="0"/>
          </w:rPr>
          <w:t>https://www.health.govt.nz/our-work/primary-health-care/about-primary-health-organisations/enrolment-general-practice-and-primary-health-organisation</w:t>
        </w:r>
      </w:hyperlink>
      <w:r w:rsidRPr="004C7524">
        <w:rPr>
          <w:b/>
          <w:bCs/>
        </w:rPr>
        <w:t xml:space="preserve"> </w:t>
      </w:r>
    </w:p>
  </w:footnote>
  <w:footnote w:id="10">
    <w:p w14:paraId="1D69E38F" w14:textId="170A736D" w:rsidR="00933A5E" w:rsidRDefault="00933A5E">
      <w:pPr>
        <w:pStyle w:val="FootnoteText"/>
      </w:pPr>
      <w:r>
        <w:rPr>
          <w:rStyle w:val="FootnoteReference"/>
        </w:rPr>
        <w:footnoteRef/>
      </w:r>
      <w:r>
        <w:t xml:space="preserve"> HDI are required to respond to questions and provide strategic information and analysis for all levels of the (now) three health agencies for the purposes of policy, planning and population health.  NCR provide responses from National Collections for up to 5,000 queries per annum from all parts of the sector including universities and other researchers.  This is their indicative list and selection based on the NZIPS standard which is proposed as the future standard for the electronic transfer of primary care data.</w:t>
      </w:r>
    </w:p>
  </w:footnote>
  <w:footnote w:id="11">
    <w:p w14:paraId="1F7E35DA" w14:textId="705F49B7" w:rsidR="0009647C" w:rsidRPr="009F16E5" w:rsidRDefault="0009647C" w:rsidP="0009647C">
      <w:pPr>
        <w:pStyle w:val="FootnoteText"/>
      </w:pPr>
      <w:r>
        <w:rPr>
          <w:rStyle w:val="FootnoteReference"/>
        </w:rPr>
        <w:footnoteRef/>
      </w:r>
      <w:r>
        <w:t xml:space="preserve"> CMMI Institute, (2019), “Data Maturity Model at a glance”, accessed 15</w:t>
      </w:r>
      <w:r w:rsidRPr="009370A7">
        <w:rPr>
          <w:vertAlign w:val="superscript"/>
        </w:rPr>
        <w:t>th</w:t>
      </w:r>
      <w:r>
        <w:t xml:space="preserve"> of August 2022, [</w:t>
      </w:r>
      <w:hyperlink r:id="rId7" w:history="1">
        <w:r w:rsidRPr="004D0DB2">
          <w:rPr>
            <w:rStyle w:val="Hyperlink"/>
            <w:b w:val="0"/>
            <w:bCs/>
            <w:i/>
            <w:iCs/>
          </w:rPr>
          <w:t>https://stage.cmmiinstitute.com/getattachment/cb35800b-720f-4afe-93bf-86ccefb1fb17/attachment.aspx</w:t>
        </w:r>
      </w:hyperlink>
      <w:r w:rsidRPr="004D0DB2">
        <w:rPr>
          <w:rStyle w:val="Hyperlink"/>
          <w:b w:val="0"/>
          <w:bCs/>
        </w:rPr>
        <w:t>]</w:t>
      </w:r>
      <w:r>
        <w:rPr>
          <w:rStyle w:val="Hyperlink"/>
        </w:rPr>
        <w:t xml:space="preserve"> </w:t>
      </w:r>
      <w:r>
        <w:br/>
      </w:r>
      <w:r w:rsidRPr="0007724A">
        <w:t>Elias Baltassis, Anne-Douce Coulin, Antoine Gourévitch, Yassine Khendek, and Lucas Quarta</w:t>
      </w:r>
      <w:r>
        <w:t xml:space="preserve">, (2019), </w:t>
      </w:r>
      <w:r w:rsidRPr="00D842EB">
        <w:rPr>
          <w:i/>
          <w:iCs/>
        </w:rPr>
        <w:t>“A Rough Road to Data Maturity”</w:t>
      </w:r>
      <w:r>
        <w:rPr>
          <w:i/>
          <w:iCs/>
        </w:rPr>
        <w:t>, accessed 15</w:t>
      </w:r>
      <w:r w:rsidRPr="00D842EB">
        <w:rPr>
          <w:i/>
          <w:iCs/>
          <w:vertAlign w:val="superscript"/>
        </w:rPr>
        <w:t>th</w:t>
      </w:r>
      <w:r>
        <w:rPr>
          <w:i/>
          <w:iCs/>
        </w:rPr>
        <w:t xml:space="preserve"> of August 2022, [</w:t>
      </w:r>
      <w:r w:rsidRPr="00A13CB8">
        <w:rPr>
          <w:i/>
          <w:iCs/>
          <w:u w:val="single"/>
        </w:rPr>
        <w:t>https://www.bcg.com/publications/2019/rough-road-to-data-maturity</w:t>
      </w:r>
      <w:r>
        <w:rPr>
          <w:i/>
          <w:iCs/>
        </w:rPr>
        <w:t>]</w:t>
      </w:r>
    </w:p>
  </w:footnote>
  <w:footnote w:id="12">
    <w:p w14:paraId="3C4302B7" w14:textId="77777777" w:rsidR="00DD733D" w:rsidRDefault="00DD733D" w:rsidP="00DD733D">
      <w:pPr>
        <w:pStyle w:val="FootnoteText"/>
      </w:pPr>
      <w:r>
        <w:rPr>
          <w:rStyle w:val="FootnoteReference"/>
        </w:rPr>
        <w:footnoteRef/>
      </w:r>
      <w:r>
        <w:t xml:space="preserve"> ETL is a </w:t>
      </w:r>
      <w:r w:rsidRPr="00BA02CA">
        <w:t>process where data is extracted</w:t>
      </w:r>
      <w:r>
        <w:t xml:space="preserve"> and collated from one or more sources and </w:t>
      </w:r>
      <w:r w:rsidRPr="00BA02CA">
        <w:t>transformed (cleaned, sanitized, scrubbed) and loaded into one or more destinations</w:t>
      </w:r>
      <w:r>
        <w:t>.</w:t>
      </w:r>
    </w:p>
  </w:footnote>
  <w:footnote w:id="13">
    <w:p w14:paraId="5DA29C09" w14:textId="77777777" w:rsidR="00D96401" w:rsidRDefault="00D96401" w:rsidP="00D96401">
      <w:pPr>
        <w:pStyle w:val="FootnoteText"/>
      </w:pPr>
      <w:r>
        <w:rPr>
          <w:rStyle w:val="FootnoteReference"/>
        </w:rPr>
        <w:footnoteRef/>
      </w:r>
      <w:r>
        <w:t xml:space="preserve"> </w:t>
      </w:r>
      <w:r w:rsidRPr="00DF17DB">
        <w:t xml:space="preserve">Oluwaseyi Ojo, Ph.D., CEng, COBIT 5 Certified Assessor, ITBMC </w:t>
      </w:r>
      <w:r>
        <w:t xml:space="preserve">, (2017), </w:t>
      </w:r>
      <w:r w:rsidRPr="0075511D">
        <w:t>“Delivering Disruptive Innovation Using the COBIT 5 Framework“</w:t>
      </w:r>
      <w:r>
        <w:t>, accessed 15 Aug 22 , [</w:t>
      </w:r>
      <w:r w:rsidRPr="00A13CB8">
        <w:rPr>
          <w:i/>
          <w:iCs/>
          <w:u w:val="single"/>
        </w:rPr>
        <w:t>https://www.isaca.org/resources/news-and-trends/industry-news/2017/delivering-disruptive-innovation-using-the-cobit-5-framework</w:t>
      </w:r>
      <w:r>
        <w:t>]</w:t>
      </w:r>
    </w:p>
  </w:footnote>
  <w:footnote w:id="14">
    <w:p w14:paraId="31E57C50" w14:textId="5E739886" w:rsidR="00B32AC1" w:rsidRDefault="00B32AC1" w:rsidP="00B32AC1">
      <w:pPr>
        <w:pStyle w:val="FootnoteText"/>
      </w:pPr>
      <w:r>
        <w:rPr>
          <w:rStyle w:val="FootnoteReference"/>
        </w:rPr>
        <w:footnoteRef/>
      </w:r>
      <w:r>
        <w:t xml:space="preserve"> </w:t>
      </w:r>
      <w:r w:rsidR="00B566F3" w:rsidRPr="00A13CB8">
        <w:rPr>
          <w:u w:val="single"/>
        </w:rPr>
        <w:t>https://systemreview.health.govt.nz/final-report/download-the-final-report/</w:t>
      </w:r>
      <w:r>
        <w:t>.</w:t>
      </w:r>
    </w:p>
  </w:footnote>
  <w:footnote w:id="15">
    <w:p w14:paraId="6F221CB0" w14:textId="6D30FA15" w:rsidR="00C17BD4" w:rsidRDefault="00C17BD4">
      <w:pPr>
        <w:pStyle w:val="FootnoteText"/>
      </w:pPr>
      <w:r>
        <w:rPr>
          <w:rStyle w:val="FootnoteReference"/>
        </w:rPr>
        <w:footnoteRef/>
      </w:r>
      <w:r>
        <w:t xml:space="preserve"> </w:t>
      </w:r>
      <w:r w:rsidRPr="00A13CB8">
        <w:rPr>
          <w:u w:val="single"/>
        </w:rPr>
        <w:t>https://systemreview.health.govt.nz/final-report/download-the-final-report/</w:t>
      </w:r>
    </w:p>
  </w:footnote>
  <w:footnote w:id="16">
    <w:p w14:paraId="6BDEFBC7" w14:textId="77777777" w:rsidR="002448AF" w:rsidRDefault="002448AF" w:rsidP="002448AF">
      <w:pPr>
        <w:pStyle w:val="FootnoteText"/>
      </w:pPr>
      <w:r>
        <w:rPr>
          <w:rStyle w:val="FootnoteReference"/>
        </w:rPr>
        <w:footnoteRef/>
      </w:r>
      <w:r>
        <w:t xml:space="preserve"> SNOMED CT is an abbreviation for </w:t>
      </w:r>
      <w:r w:rsidRPr="007A6CBD">
        <w:t>Systematized Nomenclature of Medicine -- Clinical Terms</w:t>
      </w:r>
    </w:p>
  </w:footnote>
  <w:footnote w:id="17">
    <w:p w14:paraId="60F816B4" w14:textId="32BA47CA" w:rsidR="00FA0D0C" w:rsidRDefault="00FA0D0C">
      <w:pPr>
        <w:pStyle w:val="FootnoteText"/>
      </w:pPr>
      <w:r>
        <w:rPr>
          <w:rStyle w:val="FootnoteReference"/>
        </w:rPr>
        <w:footnoteRef/>
      </w:r>
      <w:r>
        <w:t xml:space="preserve"> </w:t>
      </w:r>
      <w:r w:rsidRPr="00A13CB8">
        <w:rPr>
          <w:u w:val="single"/>
        </w:rPr>
        <w:t>https://systemreview.health.govt.nz/final-report/download-the-final-report/</w:t>
      </w:r>
    </w:p>
  </w:footnote>
  <w:footnote w:id="18">
    <w:p w14:paraId="0266327F" w14:textId="77777777" w:rsidR="00E777A7" w:rsidRDefault="00E777A7" w:rsidP="00E777A7">
      <w:pPr>
        <w:pStyle w:val="FootnoteText"/>
      </w:pPr>
      <w:r>
        <w:rPr>
          <w:rStyle w:val="FootnoteReference"/>
        </w:rPr>
        <w:footnoteRef/>
      </w:r>
      <w:r>
        <w:t xml:space="preserve"> Tableau, accessed 18</w:t>
      </w:r>
      <w:r w:rsidRPr="006C34E4">
        <w:rPr>
          <w:vertAlign w:val="superscript"/>
        </w:rPr>
        <w:t>th</w:t>
      </w:r>
      <w:r>
        <w:t xml:space="preserve"> of August 2022 [</w:t>
      </w:r>
      <w:r w:rsidRPr="00A13CB8">
        <w:rPr>
          <w:i/>
          <w:iCs/>
          <w:u w:val="single"/>
        </w:rPr>
        <w:t>https://www.tableau.com/why-tableau/data-culture</w:t>
      </w:r>
      <w:r>
        <w:t>]</w:t>
      </w:r>
    </w:p>
  </w:footnote>
  <w:footnote w:id="19">
    <w:p w14:paraId="13BE1576" w14:textId="42F44E40" w:rsidR="00B45338" w:rsidRDefault="00B45338" w:rsidP="00B45338">
      <w:pPr>
        <w:pStyle w:val="FootnoteText"/>
      </w:pPr>
      <w:r>
        <w:rPr>
          <w:rStyle w:val="FootnoteReference"/>
        </w:rPr>
        <w:footnoteRef/>
      </w:r>
      <w:r>
        <w:t xml:space="preserve"> This was done by removing a number of data elements specified under </w:t>
      </w:r>
      <w:r w:rsidRPr="0042682E">
        <w:t xml:space="preserve">section </w:t>
      </w:r>
      <w:r w:rsidR="0042682E" w:rsidRPr="0042682E">
        <w:t>6</w:t>
      </w:r>
      <w:r w:rsidRPr="0042682E">
        <w:t>.</w:t>
      </w:r>
      <w:r w:rsidR="0042682E" w:rsidRPr="0042682E">
        <w:t>1</w:t>
      </w:r>
      <w:r w:rsidR="0042682E">
        <w:t xml:space="preserve"> </w:t>
      </w:r>
    </w:p>
  </w:footnote>
  <w:footnote w:id="20">
    <w:p w14:paraId="73891CF2" w14:textId="77777777" w:rsidR="00962EC2" w:rsidRDefault="00962EC2" w:rsidP="00962EC2">
      <w:pPr>
        <w:pStyle w:val="FootnoteText"/>
      </w:pPr>
      <w:r>
        <w:rPr>
          <w:rStyle w:val="FootnoteReference"/>
        </w:rPr>
        <w:footnoteRef/>
      </w:r>
      <w:r>
        <w:t xml:space="preserve"> Pending further analysis and verification in collaboration with PHOs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ED0ADF"/>
    <w:multiLevelType w:val="multilevel"/>
    <w:tmpl w:val="747AD9F0"/>
    <w:lvl w:ilvl="0">
      <w:numFmt w:val="bullet"/>
      <w:lvlText w:val="•"/>
      <w:lvlJc w:val="left"/>
      <w:pPr>
        <w:ind w:left="720" w:hanging="720"/>
      </w:pPr>
      <w:rPr>
        <w:rFonts w:ascii="Arial" w:eastAsiaTheme="minorHAnsi" w:hAnsi="Arial" w:cs="Arial"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6" w15:restartNumberingAfterBreak="0">
    <w:nsid w:val="02EB0F95"/>
    <w:multiLevelType w:val="hybridMultilevel"/>
    <w:tmpl w:val="D3C60A5C"/>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47E0AE8"/>
    <w:multiLevelType w:val="multilevel"/>
    <w:tmpl w:val="CD548D9A"/>
    <w:lvl w:ilvl="0">
      <w:start w:val="1"/>
      <w:numFmt w:val="decimal"/>
      <w:lvlText w:val="%1."/>
      <w:lvlJc w:val="left"/>
      <w:pPr>
        <w:ind w:left="720" w:hanging="720"/>
      </w:pPr>
      <w:rPr>
        <w:rFonts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8" w15:restartNumberingAfterBreak="0">
    <w:nsid w:val="053D194A"/>
    <w:multiLevelType w:val="hybridMultilevel"/>
    <w:tmpl w:val="CAA83AAC"/>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9" w15:restartNumberingAfterBreak="0">
    <w:nsid w:val="0FCD6B2F"/>
    <w:multiLevelType w:val="hybridMultilevel"/>
    <w:tmpl w:val="568A6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1" w15:restartNumberingAfterBreak="0">
    <w:nsid w:val="188C6145"/>
    <w:multiLevelType w:val="hybridMultilevel"/>
    <w:tmpl w:val="42AC35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B182AC7"/>
    <w:multiLevelType w:val="hybridMultilevel"/>
    <w:tmpl w:val="B65EE6A0"/>
    <w:lvl w:ilvl="0" w:tplc="65781FF2">
      <w:start w:val="1"/>
      <w:numFmt w:val="lowerLetter"/>
      <w:lvlText w:val="%1)"/>
      <w:lvlJc w:val="left"/>
      <w:pPr>
        <w:ind w:left="1080" w:hanging="360"/>
      </w:pPr>
    </w:lvl>
    <w:lvl w:ilvl="1" w:tplc="CF6023EE" w:tentative="1">
      <w:start w:val="1"/>
      <w:numFmt w:val="lowerLetter"/>
      <w:lvlText w:val="%2."/>
      <w:lvlJc w:val="left"/>
      <w:pPr>
        <w:ind w:left="1800" w:hanging="360"/>
      </w:pPr>
    </w:lvl>
    <w:lvl w:ilvl="2" w:tplc="DE283C06" w:tentative="1">
      <w:start w:val="1"/>
      <w:numFmt w:val="lowerRoman"/>
      <w:lvlText w:val="%3."/>
      <w:lvlJc w:val="right"/>
      <w:pPr>
        <w:ind w:left="2520" w:hanging="180"/>
      </w:pPr>
    </w:lvl>
    <w:lvl w:ilvl="3" w:tplc="0B0E8D56" w:tentative="1">
      <w:start w:val="1"/>
      <w:numFmt w:val="decimal"/>
      <w:lvlText w:val="%4."/>
      <w:lvlJc w:val="left"/>
      <w:pPr>
        <w:ind w:left="3240" w:hanging="360"/>
      </w:pPr>
    </w:lvl>
    <w:lvl w:ilvl="4" w:tplc="C84217A0" w:tentative="1">
      <w:start w:val="1"/>
      <w:numFmt w:val="lowerLetter"/>
      <w:lvlText w:val="%5."/>
      <w:lvlJc w:val="left"/>
      <w:pPr>
        <w:ind w:left="3960" w:hanging="360"/>
      </w:pPr>
    </w:lvl>
    <w:lvl w:ilvl="5" w:tplc="C414A784" w:tentative="1">
      <w:start w:val="1"/>
      <w:numFmt w:val="lowerRoman"/>
      <w:lvlText w:val="%6."/>
      <w:lvlJc w:val="right"/>
      <w:pPr>
        <w:ind w:left="4680" w:hanging="180"/>
      </w:pPr>
    </w:lvl>
    <w:lvl w:ilvl="6" w:tplc="1436CDE6" w:tentative="1">
      <w:start w:val="1"/>
      <w:numFmt w:val="decimal"/>
      <w:lvlText w:val="%7."/>
      <w:lvlJc w:val="left"/>
      <w:pPr>
        <w:ind w:left="5400" w:hanging="360"/>
      </w:pPr>
    </w:lvl>
    <w:lvl w:ilvl="7" w:tplc="9A485598" w:tentative="1">
      <w:start w:val="1"/>
      <w:numFmt w:val="lowerLetter"/>
      <w:lvlText w:val="%8."/>
      <w:lvlJc w:val="left"/>
      <w:pPr>
        <w:ind w:left="6120" w:hanging="360"/>
      </w:pPr>
    </w:lvl>
    <w:lvl w:ilvl="8" w:tplc="FCD04F34" w:tentative="1">
      <w:start w:val="1"/>
      <w:numFmt w:val="lowerRoman"/>
      <w:lvlText w:val="%9."/>
      <w:lvlJc w:val="right"/>
      <w:pPr>
        <w:ind w:left="6840" w:hanging="180"/>
      </w:pPr>
    </w:lvl>
  </w:abstractNum>
  <w:abstractNum w:abstractNumId="13" w15:restartNumberingAfterBreak="0">
    <w:nsid w:val="1F425679"/>
    <w:multiLevelType w:val="hybridMultilevel"/>
    <w:tmpl w:val="32E62EE8"/>
    <w:lvl w:ilvl="0" w:tplc="C2780AB6">
      <w:start w:val="1"/>
      <w:numFmt w:val="upp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01F0514"/>
    <w:multiLevelType w:val="hybridMultilevel"/>
    <w:tmpl w:val="594418C6"/>
    <w:lvl w:ilvl="0" w:tplc="1FAC9054">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1D64DB9"/>
    <w:multiLevelType w:val="multilevel"/>
    <w:tmpl w:val="FB2ED1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A3025F5"/>
    <w:multiLevelType w:val="hybridMultilevel"/>
    <w:tmpl w:val="BD062CAA"/>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8" w15:restartNumberingAfterBreak="0">
    <w:nsid w:val="2EA95727"/>
    <w:multiLevelType w:val="hybridMultilevel"/>
    <w:tmpl w:val="5A1C67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3BD1026"/>
    <w:multiLevelType w:val="hybridMultilevel"/>
    <w:tmpl w:val="7AAEC9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5095B3A"/>
    <w:multiLevelType w:val="multilevel"/>
    <w:tmpl w:val="21DE9F06"/>
    <w:lvl w:ilvl="0">
      <w:start w:val="1"/>
      <w:numFmt w:val="bullet"/>
      <w:lvlText w:val=""/>
      <w:lvlJc w:val="left"/>
      <w:pPr>
        <w:ind w:left="1008" w:hanging="360"/>
      </w:pPr>
      <w:rPr>
        <w:rFonts w:ascii="Symbol" w:hAnsi="Symbol" w:hint="default"/>
      </w:rPr>
    </w:lvl>
    <w:lvl w:ilvl="1">
      <w:start w:val="1"/>
      <w:numFmt w:val="decimal"/>
      <w:lvlText w:val="%1.%2."/>
      <w:lvlJc w:val="left"/>
      <w:pPr>
        <w:ind w:left="1440" w:hanging="432"/>
      </w:pPr>
    </w:lvl>
    <w:lvl w:ilvl="2">
      <w:start w:val="1"/>
      <w:numFmt w:val="decimal"/>
      <w:lvlText w:val="%1.%2.%3."/>
      <w:lvlJc w:val="left"/>
      <w:pPr>
        <w:ind w:left="1872" w:hanging="504"/>
      </w:pPr>
    </w:lvl>
    <w:lvl w:ilvl="3">
      <w:start w:val="1"/>
      <w:numFmt w:val="bullet"/>
      <w:lvlText w:val=""/>
      <w:lvlJc w:val="left"/>
      <w:pPr>
        <w:ind w:left="2376" w:hanging="648"/>
      </w:pPr>
      <w:rPr>
        <w:rFonts w:ascii="Symbol" w:hAnsi="Symbol" w:hint="default"/>
      </w:rPr>
    </w:lvl>
    <w:lvl w:ilvl="4">
      <w:start w:val="1"/>
      <w:numFmt w:val="decimal"/>
      <w:lvlText w:val="%1.%2.%3.%4.%5."/>
      <w:lvlJc w:val="left"/>
      <w:pPr>
        <w:ind w:left="2880" w:hanging="792"/>
      </w:pPr>
    </w:lvl>
    <w:lvl w:ilvl="5">
      <w:start w:val="1"/>
      <w:numFmt w:val="decimal"/>
      <w:lvlText w:val="%1.%2.%3.%4.%5.%6."/>
      <w:lvlJc w:val="left"/>
      <w:pPr>
        <w:ind w:left="3384" w:hanging="936"/>
      </w:pPr>
    </w:lvl>
    <w:lvl w:ilvl="6">
      <w:start w:val="1"/>
      <w:numFmt w:val="decimal"/>
      <w:lvlText w:val="%1.%2.%3.%4.%5.%6.%7."/>
      <w:lvlJc w:val="left"/>
      <w:pPr>
        <w:ind w:left="3888" w:hanging="1080"/>
      </w:pPr>
    </w:lvl>
    <w:lvl w:ilvl="7">
      <w:start w:val="1"/>
      <w:numFmt w:val="decimal"/>
      <w:lvlText w:val="%1.%2.%3.%4.%5.%6.%7.%8."/>
      <w:lvlJc w:val="left"/>
      <w:pPr>
        <w:ind w:left="4392" w:hanging="1224"/>
      </w:pPr>
    </w:lvl>
    <w:lvl w:ilvl="8">
      <w:start w:val="1"/>
      <w:numFmt w:val="decimal"/>
      <w:lvlText w:val="%1.%2.%3.%4.%5.%6.%7.%8.%9."/>
      <w:lvlJc w:val="left"/>
      <w:pPr>
        <w:ind w:left="4968" w:hanging="1440"/>
      </w:pPr>
    </w:lvl>
  </w:abstractNum>
  <w:abstractNum w:abstractNumId="21" w15:restartNumberingAfterBreak="0">
    <w:nsid w:val="367A24D6"/>
    <w:multiLevelType w:val="multilevel"/>
    <w:tmpl w:val="B78AE29C"/>
    <w:lvl w:ilvl="0">
      <w:start w:val="1"/>
      <w:numFmt w:val="bullet"/>
      <w:lvlText w:val=""/>
      <w:lvlJc w:val="left"/>
      <w:pPr>
        <w:ind w:left="720" w:hanging="720"/>
      </w:pPr>
      <w:rPr>
        <w:rFonts w:ascii="Symbol" w:hAnsi="Symbol"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2" w15:restartNumberingAfterBreak="0">
    <w:nsid w:val="3AC97CFE"/>
    <w:multiLevelType w:val="multilevel"/>
    <w:tmpl w:val="FB0A384E"/>
    <w:lvl w:ilvl="0">
      <w:start w:val="1"/>
      <w:numFmt w:val="bullet"/>
      <w:lvlText w:val=""/>
      <w:lvlJc w:val="left"/>
      <w:pPr>
        <w:ind w:left="720" w:hanging="720"/>
      </w:pPr>
      <w:rPr>
        <w:rFonts w:ascii="Symbol" w:hAnsi="Symbol"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3" w15:restartNumberingAfterBreak="0">
    <w:nsid w:val="40B8262D"/>
    <w:multiLevelType w:val="hybridMultilevel"/>
    <w:tmpl w:val="4FB2D9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45B18CD"/>
    <w:multiLevelType w:val="hybridMultilevel"/>
    <w:tmpl w:val="6052B4B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5" w15:restartNumberingAfterBreak="0">
    <w:nsid w:val="4CA80195"/>
    <w:multiLevelType w:val="hybridMultilevel"/>
    <w:tmpl w:val="E07EC29C"/>
    <w:lvl w:ilvl="0" w:tplc="6B702C18">
      <w:start w:val="1"/>
      <w:numFmt w:val="lowerLetter"/>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6" w15:restartNumberingAfterBreak="0">
    <w:nsid w:val="51586555"/>
    <w:multiLevelType w:val="multilevel"/>
    <w:tmpl w:val="747AD9F0"/>
    <w:lvl w:ilvl="0">
      <w:numFmt w:val="bullet"/>
      <w:lvlText w:val="•"/>
      <w:lvlJc w:val="left"/>
      <w:pPr>
        <w:ind w:left="720" w:hanging="720"/>
      </w:pPr>
      <w:rPr>
        <w:rFonts w:ascii="Arial" w:eastAsiaTheme="minorHAnsi" w:hAnsi="Arial" w:cs="Arial"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7" w15:restartNumberingAfterBreak="0">
    <w:nsid w:val="537613EA"/>
    <w:multiLevelType w:val="hybridMultilevel"/>
    <w:tmpl w:val="4EEC06D4"/>
    <w:lvl w:ilvl="0" w:tplc="14090001">
      <w:start w:val="1"/>
      <w:numFmt w:val="bullet"/>
      <w:lvlText w:val=""/>
      <w:lvlJc w:val="left"/>
      <w:pPr>
        <w:ind w:left="1994" w:hanging="360"/>
      </w:pPr>
      <w:rPr>
        <w:rFonts w:ascii="Symbol" w:hAnsi="Symbol" w:hint="default"/>
      </w:rPr>
    </w:lvl>
    <w:lvl w:ilvl="1" w:tplc="14090003" w:tentative="1">
      <w:start w:val="1"/>
      <w:numFmt w:val="bullet"/>
      <w:lvlText w:val="o"/>
      <w:lvlJc w:val="left"/>
      <w:pPr>
        <w:ind w:left="2714" w:hanging="360"/>
      </w:pPr>
      <w:rPr>
        <w:rFonts w:ascii="Courier New" w:hAnsi="Courier New" w:cs="Courier New" w:hint="default"/>
      </w:rPr>
    </w:lvl>
    <w:lvl w:ilvl="2" w:tplc="14090005" w:tentative="1">
      <w:start w:val="1"/>
      <w:numFmt w:val="bullet"/>
      <w:lvlText w:val=""/>
      <w:lvlJc w:val="left"/>
      <w:pPr>
        <w:ind w:left="3434" w:hanging="360"/>
      </w:pPr>
      <w:rPr>
        <w:rFonts w:ascii="Wingdings" w:hAnsi="Wingdings" w:hint="default"/>
      </w:rPr>
    </w:lvl>
    <w:lvl w:ilvl="3" w:tplc="14090001" w:tentative="1">
      <w:start w:val="1"/>
      <w:numFmt w:val="bullet"/>
      <w:lvlText w:val=""/>
      <w:lvlJc w:val="left"/>
      <w:pPr>
        <w:ind w:left="4154" w:hanging="360"/>
      </w:pPr>
      <w:rPr>
        <w:rFonts w:ascii="Symbol" w:hAnsi="Symbol" w:hint="default"/>
      </w:rPr>
    </w:lvl>
    <w:lvl w:ilvl="4" w:tplc="14090003" w:tentative="1">
      <w:start w:val="1"/>
      <w:numFmt w:val="bullet"/>
      <w:lvlText w:val="o"/>
      <w:lvlJc w:val="left"/>
      <w:pPr>
        <w:ind w:left="4874" w:hanging="360"/>
      </w:pPr>
      <w:rPr>
        <w:rFonts w:ascii="Courier New" w:hAnsi="Courier New" w:cs="Courier New" w:hint="default"/>
      </w:rPr>
    </w:lvl>
    <w:lvl w:ilvl="5" w:tplc="14090005" w:tentative="1">
      <w:start w:val="1"/>
      <w:numFmt w:val="bullet"/>
      <w:lvlText w:val=""/>
      <w:lvlJc w:val="left"/>
      <w:pPr>
        <w:ind w:left="5594" w:hanging="360"/>
      </w:pPr>
      <w:rPr>
        <w:rFonts w:ascii="Wingdings" w:hAnsi="Wingdings" w:hint="default"/>
      </w:rPr>
    </w:lvl>
    <w:lvl w:ilvl="6" w:tplc="14090001" w:tentative="1">
      <w:start w:val="1"/>
      <w:numFmt w:val="bullet"/>
      <w:lvlText w:val=""/>
      <w:lvlJc w:val="left"/>
      <w:pPr>
        <w:ind w:left="6314" w:hanging="360"/>
      </w:pPr>
      <w:rPr>
        <w:rFonts w:ascii="Symbol" w:hAnsi="Symbol" w:hint="default"/>
      </w:rPr>
    </w:lvl>
    <w:lvl w:ilvl="7" w:tplc="14090003" w:tentative="1">
      <w:start w:val="1"/>
      <w:numFmt w:val="bullet"/>
      <w:lvlText w:val="o"/>
      <w:lvlJc w:val="left"/>
      <w:pPr>
        <w:ind w:left="7034" w:hanging="360"/>
      </w:pPr>
      <w:rPr>
        <w:rFonts w:ascii="Courier New" w:hAnsi="Courier New" w:cs="Courier New" w:hint="default"/>
      </w:rPr>
    </w:lvl>
    <w:lvl w:ilvl="8" w:tplc="14090005" w:tentative="1">
      <w:start w:val="1"/>
      <w:numFmt w:val="bullet"/>
      <w:lvlText w:val=""/>
      <w:lvlJc w:val="left"/>
      <w:pPr>
        <w:ind w:left="7754" w:hanging="360"/>
      </w:pPr>
      <w:rPr>
        <w:rFonts w:ascii="Wingdings" w:hAnsi="Wingdings" w:hint="default"/>
      </w:rPr>
    </w:lvl>
  </w:abstractNum>
  <w:abstractNum w:abstractNumId="28" w15:restartNumberingAfterBreak="0">
    <w:nsid w:val="54E632BF"/>
    <w:multiLevelType w:val="hybridMultilevel"/>
    <w:tmpl w:val="1766F8EC"/>
    <w:lvl w:ilvl="0" w:tplc="14090017">
      <w:start w:val="1"/>
      <w:numFmt w:val="lowerLetter"/>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9" w15:restartNumberingAfterBreak="0">
    <w:nsid w:val="55404126"/>
    <w:multiLevelType w:val="hybridMultilevel"/>
    <w:tmpl w:val="9E5839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7AD3F70"/>
    <w:multiLevelType w:val="hybridMultilevel"/>
    <w:tmpl w:val="C782574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AA53F38"/>
    <w:multiLevelType w:val="hybridMultilevel"/>
    <w:tmpl w:val="0230384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CC4203D"/>
    <w:multiLevelType w:val="hybridMultilevel"/>
    <w:tmpl w:val="E8E68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DAE1C32"/>
    <w:multiLevelType w:val="multilevel"/>
    <w:tmpl w:val="747AD9F0"/>
    <w:lvl w:ilvl="0">
      <w:numFmt w:val="bullet"/>
      <w:lvlText w:val="•"/>
      <w:lvlJc w:val="left"/>
      <w:pPr>
        <w:ind w:left="720" w:hanging="720"/>
      </w:pPr>
      <w:rPr>
        <w:rFonts w:ascii="Arial" w:eastAsiaTheme="minorHAnsi" w:hAnsi="Arial" w:cs="Arial"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34" w15:restartNumberingAfterBreak="0">
    <w:nsid w:val="5FEA6CED"/>
    <w:multiLevelType w:val="hybridMultilevel"/>
    <w:tmpl w:val="1F5A3D94"/>
    <w:lvl w:ilvl="0" w:tplc="14090001">
      <w:start w:val="1"/>
      <w:numFmt w:val="bullet"/>
      <w:lvlText w:val=""/>
      <w:lvlJc w:val="left"/>
      <w:pPr>
        <w:ind w:left="1440" w:hanging="72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15:restartNumberingAfterBreak="0">
    <w:nsid w:val="611066B6"/>
    <w:multiLevelType w:val="hybridMultilevel"/>
    <w:tmpl w:val="2B943DB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E4105EC"/>
    <w:multiLevelType w:val="multilevel"/>
    <w:tmpl w:val="BBDA3246"/>
    <w:lvl w:ilvl="0">
      <w:start w:val="1"/>
      <w:numFmt w:val="lowerLetter"/>
      <w:lvlText w:val="%1)"/>
      <w:lvlJc w:val="left"/>
      <w:pPr>
        <w:ind w:left="720" w:hanging="720"/>
      </w:pPr>
      <w:rPr>
        <w:rFonts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37" w15:restartNumberingAfterBreak="0">
    <w:nsid w:val="75645E55"/>
    <w:multiLevelType w:val="multilevel"/>
    <w:tmpl w:val="63BC7842"/>
    <w:lvl w:ilvl="0">
      <w:start w:val="1"/>
      <w:numFmt w:val="bullet"/>
      <w:lvlText w:val=""/>
      <w:lvlJc w:val="left"/>
      <w:pPr>
        <w:ind w:left="720" w:hanging="720"/>
      </w:pPr>
      <w:rPr>
        <w:rFonts w:ascii="Symbol" w:hAnsi="Symbol"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38" w15:restartNumberingAfterBreak="0">
    <w:nsid w:val="78174CD6"/>
    <w:multiLevelType w:val="multilevel"/>
    <w:tmpl w:val="F80A495E"/>
    <w:lvl w:ilvl="0">
      <w:start w:val="1"/>
      <w:numFmt w:val="bullet"/>
      <w:lvlText w:val=""/>
      <w:lvlJc w:val="left"/>
      <w:pPr>
        <w:ind w:left="720" w:hanging="720"/>
      </w:pPr>
      <w:rPr>
        <w:rFonts w:ascii="Symbol" w:hAnsi="Symbol"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39" w15:restartNumberingAfterBreak="0">
    <w:nsid w:val="78FE0504"/>
    <w:multiLevelType w:val="hybridMultilevel"/>
    <w:tmpl w:val="0AC22336"/>
    <w:lvl w:ilvl="0" w:tplc="CEF0738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A073F7A"/>
    <w:multiLevelType w:val="multilevel"/>
    <w:tmpl w:val="F9C0C598"/>
    <w:lvl w:ilvl="0">
      <w:start w:val="1"/>
      <w:numFmt w:val="bullet"/>
      <w:lvlText w:val=""/>
      <w:lvlJc w:val="left"/>
      <w:pPr>
        <w:ind w:left="720" w:hanging="720"/>
      </w:pPr>
      <w:rPr>
        <w:rFonts w:ascii="Symbol" w:hAnsi="Symbol" w:hint="default"/>
      </w:rPr>
    </w:lvl>
    <w:lvl w:ilvl="1">
      <w:start w:val="1"/>
      <w:numFmt w:val="decimal"/>
      <w:isLgl/>
      <w:lvlText w:val="%1.%2"/>
      <w:lvlJc w:val="left"/>
      <w:pPr>
        <w:ind w:left="800" w:hanging="80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41" w15:restartNumberingAfterBreak="0">
    <w:nsid w:val="7B216D31"/>
    <w:multiLevelType w:val="hybridMultilevel"/>
    <w:tmpl w:val="7D78E09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6"/>
  </w:num>
  <w:num w:numId="2">
    <w:abstractNumId w:val="4"/>
  </w:num>
  <w:num w:numId="3">
    <w:abstractNumId w:val="2"/>
  </w:num>
  <w:num w:numId="4">
    <w:abstractNumId w:val="1"/>
  </w:num>
  <w:num w:numId="5">
    <w:abstractNumId w:val="3"/>
  </w:num>
  <w:num w:numId="6">
    <w:abstractNumId w:val="0"/>
  </w:num>
  <w:num w:numId="7">
    <w:abstractNumId w:val="10"/>
  </w:num>
  <w:num w:numId="8">
    <w:abstractNumId w:val="7"/>
  </w:num>
  <w:num w:numId="9">
    <w:abstractNumId w:val="12"/>
  </w:num>
  <w:num w:numId="10">
    <w:abstractNumId w:val="9"/>
  </w:num>
  <w:num w:numId="11">
    <w:abstractNumId w:val="14"/>
  </w:num>
  <w:num w:numId="12">
    <w:abstractNumId w:val="26"/>
  </w:num>
  <w:num w:numId="13">
    <w:abstractNumId w:val="36"/>
  </w:num>
  <w:num w:numId="14">
    <w:abstractNumId w:val="20"/>
  </w:num>
  <w:num w:numId="15">
    <w:abstractNumId w:val="27"/>
  </w:num>
  <w:num w:numId="16">
    <w:abstractNumId w:val="8"/>
  </w:num>
  <w:num w:numId="17">
    <w:abstractNumId w:val="18"/>
  </w:num>
  <w:num w:numId="18">
    <w:abstractNumId w:val="33"/>
  </w:num>
  <w:num w:numId="19">
    <w:abstractNumId w:val="5"/>
  </w:num>
  <w:num w:numId="20">
    <w:abstractNumId w:val="22"/>
  </w:num>
  <w:num w:numId="21">
    <w:abstractNumId w:val="29"/>
  </w:num>
  <w:num w:numId="22">
    <w:abstractNumId w:val="19"/>
  </w:num>
  <w:num w:numId="23">
    <w:abstractNumId w:val="23"/>
  </w:num>
  <w:num w:numId="24">
    <w:abstractNumId w:val="11"/>
  </w:num>
  <w:num w:numId="25">
    <w:abstractNumId w:val="37"/>
  </w:num>
  <w:num w:numId="26">
    <w:abstractNumId w:val="6"/>
  </w:num>
  <w:num w:numId="27">
    <w:abstractNumId w:val="24"/>
  </w:num>
  <w:num w:numId="28">
    <w:abstractNumId w:val="28"/>
  </w:num>
  <w:num w:numId="29">
    <w:abstractNumId w:val="25"/>
  </w:num>
  <w:num w:numId="30">
    <w:abstractNumId w:val="31"/>
  </w:num>
  <w:num w:numId="31">
    <w:abstractNumId w:val="15"/>
  </w:num>
  <w:num w:numId="32">
    <w:abstractNumId w:val="13"/>
  </w:num>
  <w:num w:numId="33">
    <w:abstractNumId w:val="35"/>
  </w:num>
  <w:num w:numId="34">
    <w:abstractNumId w:val="32"/>
  </w:num>
  <w:num w:numId="35">
    <w:abstractNumId w:val="17"/>
  </w:num>
  <w:num w:numId="36">
    <w:abstractNumId w:val="38"/>
  </w:num>
  <w:num w:numId="37">
    <w:abstractNumId w:val="21"/>
  </w:num>
  <w:num w:numId="38">
    <w:abstractNumId w:val="34"/>
  </w:num>
  <w:num w:numId="39">
    <w:abstractNumId w:val="40"/>
  </w:num>
  <w:num w:numId="40">
    <w:abstractNumId w:val="41"/>
  </w:num>
  <w:num w:numId="41">
    <w:abstractNumId w:val="30"/>
  </w:num>
  <w:num w:numId="42">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0E"/>
    <w:rsid w:val="0000037E"/>
    <w:rsid w:val="00000EBF"/>
    <w:rsid w:val="00000F84"/>
    <w:rsid w:val="000010F6"/>
    <w:rsid w:val="00001FEB"/>
    <w:rsid w:val="00002D76"/>
    <w:rsid w:val="00003955"/>
    <w:rsid w:val="00003D28"/>
    <w:rsid w:val="00004069"/>
    <w:rsid w:val="0000594C"/>
    <w:rsid w:val="00006066"/>
    <w:rsid w:val="00006226"/>
    <w:rsid w:val="00006A65"/>
    <w:rsid w:val="0000740F"/>
    <w:rsid w:val="0000743F"/>
    <w:rsid w:val="000074F8"/>
    <w:rsid w:val="00007619"/>
    <w:rsid w:val="00010A5E"/>
    <w:rsid w:val="00010CE7"/>
    <w:rsid w:val="000138E0"/>
    <w:rsid w:val="00014BB0"/>
    <w:rsid w:val="00014D25"/>
    <w:rsid w:val="00016C44"/>
    <w:rsid w:val="00016F8E"/>
    <w:rsid w:val="00017305"/>
    <w:rsid w:val="000203B9"/>
    <w:rsid w:val="000209AF"/>
    <w:rsid w:val="00021D7E"/>
    <w:rsid w:val="00022DB2"/>
    <w:rsid w:val="00024E30"/>
    <w:rsid w:val="000253F6"/>
    <w:rsid w:val="00026924"/>
    <w:rsid w:val="00027086"/>
    <w:rsid w:val="00030257"/>
    <w:rsid w:val="00030570"/>
    <w:rsid w:val="00030AFE"/>
    <w:rsid w:val="00030F54"/>
    <w:rsid w:val="000312D2"/>
    <w:rsid w:val="00031ADD"/>
    <w:rsid w:val="00032AA3"/>
    <w:rsid w:val="00033F2C"/>
    <w:rsid w:val="000346DE"/>
    <w:rsid w:val="000355D2"/>
    <w:rsid w:val="00035898"/>
    <w:rsid w:val="000361EE"/>
    <w:rsid w:val="0003633C"/>
    <w:rsid w:val="00036FCB"/>
    <w:rsid w:val="00037C33"/>
    <w:rsid w:val="00040526"/>
    <w:rsid w:val="00040755"/>
    <w:rsid w:val="00040C8A"/>
    <w:rsid w:val="00040F1D"/>
    <w:rsid w:val="000419C4"/>
    <w:rsid w:val="00042524"/>
    <w:rsid w:val="00044425"/>
    <w:rsid w:val="00045D50"/>
    <w:rsid w:val="00045E22"/>
    <w:rsid w:val="00047F01"/>
    <w:rsid w:val="000517DA"/>
    <w:rsid w:val="00051FC1"/>
    <w:rsid w:val="00052500"/>
    <w:rsid w:val="00052FA6"/>
    <w:rsid w:val="000538C2"/>
    <w:rsid w:val="000540C5"/>
    <w:rsid w:val="0005562E"/>
    <w:rsid w:val="00055727"/>
    <w:rsid w:val="0005608D"/>
    <w:rsid w:val="000562C1"/>
    <w:rsid w:val="000569FE"/>
    <w:rsid w:val="00060C0D"/>
    <w:rsid w:val="00060DED"/>
    <w:rsid w:val="000621BF"/>
    <w:rsid w:val="000637EA"/>
    <w:rsid w:val="00065AF0"/>
    <w:rsid w:val="00065DAB"/>
    <w:rsid w:val="0006671E"/>
    <w:rsid w:val="0006690F"/>
    <w:rsid w:val="0006695A"/>
    <w:rsid w:val="000672E4"/>
    <w:rsid w:val="00067CEE"/>
    <w:rsid w:val="000700DF"/>
    <w:rsid w:val="00070440"/>
    <w:rsid w:val="00070ACC"/>
    <w:rsid w:val="00070AE8"/>
    <w:rsid w:val="00070D56"/>
    <w:rsid w:val="000713E9"/>
    <w:rsid w:val="00071D37"/>
    <w:rsid w:val="0007240A"/>
    <w:rsid w:val="00072EAE"/>
    <w:rsid w:val="00073639"/>
    <w:rsid w:val="00073AE8"/>
    <w:rsid w:val="00073CEF"/>
    <w:rsid w:val="00073F10"/>
    <w:rsid w:val="00074CB8"/>
    <w:rsid w:val="00074EA9"/>
    <w:rsid w:val="00075638"/>
    <w:rsid w:val="00075715"/>
    <w:rsid w:val="00075E2B"/>
    <w:rsid w:val="00075F29"/>
    <w:rsid w:val="0007655F"/>
    <w:rsid w:val="00076873"/>
    <w:rsid w:val="00077E42"/>
    <w:rsid w:val="000809F3"/>
    <w:rsid w:val="00081155"/>
    <w:rsid w:val="00081709"/>
    <w:rsid w:val="00081A5C"/>
    <w:rsid w:val="0008232B"/>
    <w:rsid w:val="00082681"/>
    <w:rsid w:val="000852CC"/>
    <w:rsid w:val="0008598D"/>
    <w:rsid w:val="00087360"/>
    <w:rsid w:val="00087F60"/>
    <w:rsid w:val="00093643"/>
    <w:rsid w:val="00094061"/>
    <w:rsid w:val="00094657"/>
    <w:rsid w:val="00095231"/>
    <w:rsid w:val="0009563D"/>
    <w:rsid w:val="00095820"/>
    <w:rsid w:val="00095BD2"/>
    <w:rsid w:val="0009647C"/>
    <w:rsid w:val="00096911"/>
    <w:rsid w:val="00096B4D"/>
    <w:rsid w:val="00097245"/>
    <w:rsid w:val="00097D2C"/>
    <w:rsid w:val="00097E79"/>
    <w:rsid w:val="000A0436"/>
    <w:rsid w:val="000A0BA8"/>
    <w:rsid w:val="000A0BFB"/>
    <w:rsid w:val="000A0FDF"/>
    <w:rsid w:val="000A171B"/>
    <w:rsid w:val="000A1FCF"/>
    <w:rsid w:val="000A21E6"/>
    <w:rsid w:val="000A2319"/>
    <w:rsid w:val="000A3B1E"/>
    <w:rsid w:val="000A437F"/>
    <w:rsid w:val="000A4679"/>
    <w:rsid w:val="000A5357"/>
    <w:rsid w:val="000A678A"/>
    <w:rsid w:val="000A679B"/>
    <w:rsid w:val="000A6B4C"/>
    <w:rsid w:val="000B05C3"/>
    <w:rsid w:val="000B0770"/>
    <w:rsid w:val="000B141F"/>
    <w:rsid w:val="000B1FF4"/>
    <w:rsid w:val="000B21E5"/>
    <w:rsid w:val="000B3351"/>
    <w:rsid w:val="000B381B"/>
    <w:rsid w:val="000B38E3"/>
    <w:rsid w:val="000B3C48"/>
    <w:rsid w:val="000B45BA"/>
    <w:rsid w:val="000B4F5B"/>
    <w:rsid w:val="000B5A0F"/>
    <w:rsid w:val="000B614F"/>
    <w:rsid w:val="000B6760"/>
    <w:rsid w:val="000B67F0"/>
    <w:rsid w:val="000B6C0C"/>
    <w:rsid w:val="000B726C"/>
    <w:rsid w:val="000B75D2"/>
    <w:rsid w:val="000C02CA"/>
    <w:rsid w:val="000C2E9D"/>
    <w:rsid w:val="000C2FC4"/>
    <w:rsid w:val="000C309D"/>
    <w:rsid w:val="000C3F7D"/>
    <w:rsid w:val="000C4071"/>
    <w:rsid w:val="000C5701"/>
    <w:rsid w:val="000C6A8E"/>
    <w:rsid w:val="000C7B13"/>
    <w:rsid w:val="000C7FBC"/>
    <w:rsid w:val="000D0433"/>
    <w:rsid w:val="000D0C6B"/>
    <w:rsid w:val="000D14F3"/>
    <w:rsid w:val="000D1738"/>
    <w:rsid w:val="000D185B"/>
    <w:rsid w:val="000D2DA8"/>
    <w:rsid w:val="000D33F8"/>
    <w:rsid w:val="000D667E"/>
    <w:rsid w:val="000D7DE9"/>
    <w:rsid w:val="000E0008"/>
    <w:rsid w:val="000E0B57"/>
    <w:rsid w:val="000E0F54"/>
    <w:rsid w:val="000E10AF"/>
    <w:rsid w:val="000E190F"/>
    <w:rsid w:val="000E1F20"/>
    <w:rsid w:val="000E2A2B"/>
    <w:rsid w:val="000E360D"/>
    <w:rsid w:val="000E4023"/>
    <w:rsid w:val="000E5D5A"/>
    <w:rsid w:val="000E5FD4"/>
    <w:rsid w:val="000E61FF"/>
    <w:rsid w:val="000E62C2"/>
    <w:rsid w:val="000E6DD3"/>
    <w:rsid w:val="000F1177"/>
    <w:rsid w:val="000F1C21"/>
    <w:rsid w:val="000F22D4"/>
    <w:rsid w:val="000F2C9E"/>
    <w:rsid w:val="000F2D27"/>
    <w:rsid w:val="000F32D7"/>
    <w:rsid w:val="000F4C8C"/>
    <w:rsid w:val="000F4D0F"/>
    <w:rsid w:val="000F5A50"/>
    <w:rsid w:val="000F5C6E"/>
    <w:rsid w:val="00101989"/>
    <w:rsid w:val="00103007"/>
    <w:rsid w:val="00104544"/>
    <w:rsid w:val="00104AEB"/>
    <w:rsid w:val="00105442"/>
    <w:rsid w:val="00105903"/>
    <w:rsid w:val="0010759A"/>
    <w:rsid w:val="001076A6"/>
    <w:rsid w:val="0010777E"/>
    <w:rsid w:val="00107ACE"/>
    <w:rsid w:val="00110735"/>
    <w:rsid w:val="001109BD"/>
    <w:rsid w:val="001111D7"/>
    <w:rsid w:val="001119D1"/>
    <w:rsid w:val="00111C95"/>
    <w:rsid w:val="00112058"/>
    <w:rsid w:val="00112E3B"/>
    <w:rsid w:val="00113281"/>
    <w:rsid w:val="0011449C"/>
    <w:rsid w:val="001147D8"/>
    <w:rsid w:val="00115E75"/>
    <w:rsid w:val="0011617F"/>
    <w:rsid w:val="001166EA"/>
    <w:rsid w:val="00116F81"/>
    <w:rsid w:val="001179A7"/>
    <w:rsid w:val="00117F10"/>
    <w:rsid w:val="00117FD2"/>
    <w:rsid w:val="0012120E"/>
    <w:rsid w:val="001212C4"/>
    <w:rsid w:val="00121350"/>
    <w:rsid w:val="00121A98"/>
    <w:rsid w:val="00121B62"/>
    <w:rsid w:val="00122277"/>
    <w:rsid w:val="00122F6B"/>
    <w:rsid w:val="00123CE9"/>
    <w:rsid w:val="0012433E"/>
    <w:rsid w:val="0012496D"/>
    <w:rsid w:val="001252D0"/>
    <w:rsid w:val="001252EA"/>
    <w:rsid w:val="00125D67"/>
    <w:rsid w:val="001266D0"/>
    <w:rsid w:val="0012779C"/>
    <w:rsid w:val="00130692"/>
    <w:rsid w:val="00132526"/>
    <w:rsid w:val="00133069"/>
    <w:rsid w:val="0013316A"/>
    <w:rsid w:val="0013320A"/>
    <w:rsid w:val="001339BA"/>
    <w:rsid w:val="00133FF7"/>
    <w:rsid w:val="00134704"/>
    <w:rsid w:val="001351A3"/>
    <w:rsid w:val="0013732E"/>
    <w:rsid w:val="00137BE1"/>
    <w:rsid w:val="00141DB9"/>
    <w:rsid w:val="00142952"/>
    <w:rsid w:val="001446AD"/>
    <w:rsid w:val="00144A7F"/>
    <w:rsid w:val="00144C4E"/>
    <w:rsid w:val="00144D00"/>
    <w:rsid w:val="00144FE6"/>
    <w:rsid w:val="00147BD5"/>
    <w:rsid w:val="001501BE"/>
    <w:rsid w:val="00151187"/>
    <w:rsid w:val="00151DED"/>
    <w:rsid w:val="001538D4"/>
    <w:rsid w:val="001539EE"/>
    <w:rsid w:val="00153A0E"/>
    <w:rsid w:val="001541DE"/>
    <w:rsid w:val="001547AE"/>
    <w:rsid w:val="00154956"/>
    <w:rsid w:val="00154DEE"/>
    <w:rsid w:val="00155CEC"/>
    <w:rsid w:val="00156592"/>
    <w:rsid w:val="00156DF3"/>
    <w:rsid w:val="0015745A"/>
    <w:rsid w:val="001609A0"/>
    <w:rsid w:val="00160FA0"/>
    <w:rsid w:val="001612C9"/>
    <w:rsid w:val="0016178B"/>
    <w:rsid w:val="00161FED"/>
    <w:rsid w:val="00163753"/>
    <w:rsid w:val="0016377C"/>
    <w:rsid w:val="001644C6"/>
    <w:rsid w:val="00165C13"/>
    <w:rsid w:val="00166A0F"/>
    <w:rsid w:val="00167636"/>
    <w:rsid w:val="00170B09"/>
    <w:rsid w:val="00170E1D"/>
    <w:rsid w:val="00170FD7"/>
    <w:rsid w:val="00171453"/>
    <w:rsid w:val="001743EB"/>
    <w:rsid w:val="001752A8"/>
    <w:rsid w:val="001754C5"/>
    <w:rsid w:val="001765A2"/>
    <w:rsid w:val="00176697"/>
    <w:rsid w:val="00176C59"/>
    <w:rsid w:val="00176D52"/>
    <w:rsid w:val="00177901"/>
    <w:rsid w:val="00180B57"/>
    <w:rsid w:val="00180D8D"/>
    <w:rsid w:val="00181033"/>
    <w:rsid w:val="0018185D"/>
    <w:rsid w:val="00181FC6"/>
    <w:rsid w:val="00182785"/>
    <w:rsid w:val="001828E9"/>
    <w:rsid w:val="00182928"/>
    <w:rsid w:val="00182B2B"/>
    <w:rsid w:val="001832B5"/>
    <w:rsid w:val="00183989"/>
    <w:rsid w:val="00184414"/>
    <w:rsid w:val="0018483A"/>
    <w:rsid w:val="00184E17"/>
    <w:rsid w:val="00185235"/>
    <w:rsid w:val="00186143"/>
    <w:rsid w:val="001866A3"/>
    <w:rsid w:val="00187CF4"/>
    <w:rsid w:val="001909FC"/>
    <w:rsid w:val="00191207"/>
    <w:rsid w:val="0019225A"/>
    <w:rsid w:val="0019271B"/>
    <w:rsid w:val="00193B5F"/>
    <w:rsid w:val="0019413C"/>
    <w:rsid w:val="001942F6"/>
    <w:rsid w:val="00194CD9"/>
    <w:rsid w:val="00196051"/>
    <w:rsid w:val="00196402"/>
    <w:rsid w:val="00196F91"/>
    <w:rsid w:val="001973C2"/>
    <w:rsid w:val="001976EF"/>
    <w:rsid w:val="00197A12"/>
    <w:rsid w:val="00197AF5"/>
    <w:rsid w:val="00197CBD"/>
    <w:rsid w:val="001A0E39"/>
    <w:rsid w:val="001A20F3"/>
    <w:rsid w:val="001A4F1E"/>
    <w:rsid w:val="001A5B91"/>
    <w:rsid w:val="001A5E13"/>
    <w:rsid w:val="001A5E89"/>
    <w:rsid w:val="001A6515"/>
    <w:rsid w:val="001B0299"/>
    <w:rsid w:val="001B0A1F"/>
    <w:rsid w:val="001B1FEC"/>
    <w:rsid w:val="001B257E"/>
    <w:rsid w:val="001B257F"/>
    <w:rsid w:val="001B25B5"/>
    <w:rsid w:val="001B390E"/>
    <w:rsid w:val="001B392C"/>
    <w:rsid w:val="001B399A"/>
    <w:rsid w:val="001B4374"/>
    <w:rsid w:val="001B4CD7"/>
    <w:rsid w:val="001B5A41"/>
    <w:rsid w:val="001B64B0"/>
    <w:rsid w:val="001B7C92"/>
    <w:rsid w:val="001C08E8"/>
    <w:rsid w:val="001C11A8"/>
    <w:rsid w:val="001C2176"/>
    <w:rsid w:val="001C23EC"/>
    <w:rsid w:val="001C25D9"/>
    <w:rsid w:val="001C28D1"/>
    <w:rsid w:val="001C2DBF"/>
    <w:rsid w:val="001C2F50"/>
    <w:rsid w:val="001C347F"/>
    <w:rsid w:val="001C37CA"/>
    <w:rsid w:val="001C381C"/>
    <w:rsid w:val="001C3E60"/>
    <w:rsid w:val="001C4C1F"/>
    <w:rsid w:val="001D0773"/>
    <w:rsid w:val="001D185E"/>
    <w:rsid w:val="001D2161"/>
    <w:rsid w:val="001D328B"/>
    <w:rsid w:val="001D33CD"/>
    <w:rsid w:val="001D45A7"/>
    <w:rsid w:val="001D46CB"/>
    <w:rsid w:val="001D70D4"/>
    <w:rsid w:val="001D7367"/>
    <w:rsid w:val="001E0139"/>
    <w:rsid w:val="001E05A3"/>
    <w:rsid w:val="001E30D7"/>
    <w:rsid w:val="001E33B2"/>
    <w:rsid w:val="001E3833"/>
    <w:rsid w:val="001E5E3E"/>
    <w:rsid w:val="001E5F7F"/>
    <w:rsid w:val="001E6577"/>
    <w:rsid w:val="001E65DF"/>
    <w:rsid w:val="001E6EE8"/>
    <w:rsid w:val="001E6F24"/>
    <w:rsid w:val="001E71FD"/>
    <w:rsid w:val="001E721B"/>
    <w:rsid w:val="001F028E"/>
    <w:rsid w:val="001F1149"/>
    <w:rsid w:val="001F2ACD"/>
    <w:rsid w:val="001F2F4A"/>
    <w:rsid w:val="001F3A73"/>
    <w:rsid w:val="001F5615"/>
    <w:rsid w:val="001F6680"/>
    <w:rsid w:val="001F69CF"/>
    <w:rsid w:val="001F6FC6"/>
    <w:rsid w:val="00200094"/>
    <w:rsid w:val="00200970"/>
    <w:rsid w:val="00202121"/>
    <w:rsid w:val="00202BE7"/>
    <w:rsid w:val="002035AC"/>
    <w:rsid w:val="00203798"/>
    <w:rsid w:val="0020455F"/>
    <w:rsid w:val="002046F3"/>
    <w:rsid w:val="002049B2"/>
    <w:rsid w:val="00205B0D"/>
    <w:rsid w:val="00205C27"/>
    <w:rsid w:val="00206071"/>
    <w:rsid w:val="00206077"/>
    <w:rsid w:val="00206608"/>
    <w:rsid w:val="00206FDE"/>
    <w:rsid w:val="002074A1"/>
    <w:rsid w:val="0020763B"/>
    <w:rsid w:val="00207C46"/>
    <w:rsid w:val="0021069E"/>
    <w:rsid w:val="0021077A"/>
    <w:rsid w:val="00210E1F"/>
    <w:rsid w:val="0021118A"/>
    <w:rsid w:val="00213969"/>
    <w:rsid w:val="0021418D"/>
    <w:rsid w:val="00217068"/>
    <w:rsid w:val="00217C37"/>
    <w:rsid w:val="00217CF1"/>
    <w:rsid w:val="002209D6"/>
    <w:rsid w:val="00221052"/>
    <w:rsid w:val="002220D6"/>
    <w:rsid w:val="00222274"/>
    <w:rsid w:val="00222C66"/>
    <w:rsid w:val="00224504"/>
    <w:rsid w:val="00224DB1"/>
    <w:rsid w:val="0022540C"/>
    <w:rsid w:val="002255F0"/>
    <w:rsid w:val="002257D7"/>
    <w:rsid w:val="00225EFB"/>
    <w:rsid w:val="00226280"/>
    <w:rsid w:val="00227855"/>
    <w:rsid w:val="00227888"/>
    <w:rsid w:val="00227E88"/>
    <w:rsid w:val="00230163"/>
    <w:rsid w:val="00230397"/>
    <w:rsid w:val="00230F97"/>
    <w:rsid w:val="0023151C"/>
    <w:rsid w:val="00231875"/>
    <w:rsid w:val="00232D32"/>
    <w:rsid w:val="002336FC"/>
    <w:rsid w:val="00233D8D"/>
    <w:rsid w:val="00233DDC"/>
    <w:rsid w:val="00235153"/>
    <w:rsid w:val="002352D5"/>
    <w:rsid w:val="002352F2"/>
    <w:rsid w:val="002362F1"/>
    <w:rsid w:val="00237644"/>
    <w:rsid w:val="00237831"/>
    <w:rsid w:val="00237999"/>
    <w:rsid w:val="00237B29"/>
    <w:rsid w:val="002403B0"/>
    <w:rsid w:val="002403D8"/>
    <w:rsid w:val="0024047C"/>
    <w:rsid w:val="00240B34"/>
    <w:rsid w:val="0024371D"/>
    <w:rsid w:val="00243846"/>
    <w:rsid w:val="00244271"/>
    <w:rsid w:val="002448AF"/>
    <w:rsid w:val="002448F6"/>
    <w:rsid w:val="002455B0"/>
    <w:rsid w:val="00245720"/>
    <w:rsid w:val="00246CAB"/>
    <w:rsid w:val="002474CB"/>
    <w:rsid w:val="00250E57"/>
    <w:rsid w:val="00253248"/>
    <w:rsid w:val="00253C80"/>
    <w:rsid w:val="00253D10"/>
    <w:rsid w:val="00253D2E"/>
    <w:rsid w:val="00255655"/>
    <w:rsid w:val="002577A6"/>
    <w:rsid w:val="00257F1F"/>
    <w:rsid w:val="00260ADE"/>
    <w:rsid w:val="00260CDE"/>
    <w:rsid w:val="002614B5"/>
    <w:rsid w:val="00263D5F"/>
    <w:rsid w:val="00264924"/>
    <w:rsid w:val="002650F5"/>
    <w:rsid w:val="00265EEE"/>
    <w:rsid w:val="002662AD"/>
    <w:rsid w:val="00271740"/>
    <w:rsid w:val="00272548"/>
    <w:rsid w:val="00272EFE"/>
    <w:rsid w:val="00272F47"/>
    <w:rsid w:val="00274B0D"/>
    <w:rsid w:val="00274E5F"/>
    <w:rsid w:val="00274E8B"/>
    <w:rsid w:val="00274FE7"/>
    <w:rsid w:val="00275440"/>
    <w:rsid w:val="0027567D"/>
    <w:rsid w:val="00278136"/>
    <w:rsid w:val="0028035C"/>
    <w:rsid w:val="00280560"/>
    <w:rsid w:val="00280BD1"/>
    <w:rsid w:val="002815D1"/>
    <w:rsid w:val="002816EB"/>
    <w:rsid w:val="002817B5"/>
    <w:rsid w:val="00281BA5"/>
    <w:rsid w:val="00281DD7"/>
    <w:rsid w:val="00282558"/>
    <w:rsid w:val="00283831"/>
    <w:rsid w:val="00285A17"/>
    <w:rsid w:val="00285C94"/>
    <w:rsid w:val="00286E56"/>
    <w:rsid w:val="00287159"/>
    <w:rsid w:val="002873AF"/>
    <w:rsid w:val="0028779F"/>
    <w:rsid w:val="00291D67"/>
    <w:rsid w:val="002925E1"/>
    <w:rsid w:val="0029308C"/>
    <w:rsid w:val="002939E0"/>
    <w:rsid w:val="00293EB2"/>
    <w:rsid w:val="00294371"/>
    <w:rsid w:val="002949E6"/>
    <w:rsid w:val="00294C17"/>
    <w:rsid w:val="00294CD9"/>
    <w:rsid w:val="0029570F"/>
    <w:rsid w:val="00296616"/>
    <w:rsid w:val="002967EF"/>
    <w:rsid w:val="002A0F1C"/>
    <w:rsid w:val="002A1207"/>
    <w:rsid w:val="002A3BA8"/>
    <w:rsid w:val="002A64E7"/>
    <w:rsid w:val="002A744A"/>
    <w:rsid w:val="002A77C5"/>
    <w:rsid w:val="002A7EC1"/>
    <w:rsid w:val="002B06ED"/>
    <w:rsid w:val="002B155B"/>
    <w:rsid w:val="002B228E"/>
    <w:rsid w:val="002B2A95"/>
    <w:rsid w:val="002B470D"/>
    <w:rsid w:val="002B496F"/>
    <w:rsid w:val="002B5958"/>
    <w:rsid w:val="002B6996"/>
    <w:rsid w:val="002B70E9"/>
    <w:rsid w:val="002B7477"/>
    <w:rsid w:val="002C0610"/>
    <w:rsid w:val="002C07B0"/>
    <w:rsid w:val="002C0F5C"/>
    <w:rsid w:val="002C119B"/>
    <w:rsid w:val="002C1D87"/>
    <w:rsid w:val="002C2569"/>
    <w:rsid w:val="002C4289"/>
    <w:rsid w:val="002C5CF0"/>
    <w:rsid w:val="002C6E73"/>
    <w:rsid w:val="002C6EF6"/>
    <w:rsid w:val="002D08AF"/>
    <w:rsid w:val="002D0B81"/>
    <w:rsid w:val="002D0F06"/>
    <w:rsid w:val="002D252C"/>
    <w:rsid w:val="002D39DD"/>
    <w:rsid w:val="002D5421"/>
    <w:rsid w:val="002D6A8C"/>
    <w:rsid w:val="002D76AE"/>
    <w:rsid w:val="002D7826"/>
    <w:rsid w:val="002E043E"/>
    <w:rsid w:val="002E13B4"/>
    <w:rsid w:val="002E1885"/>
    <w:rsid w:val="002E1C6A"/>
    <w:rsid w:val="002E2B14"/>
    <w:rsid w:val="002E3C38"/>
    <w:rsid w:val="002E4632"/>
    <w:rsid w:val="002E52DE"/>
    <w:rsid w:val="002E5CED"/>
    <w:rsid w:val="002E63D5"/>
    <w:rsid w:val="002E71E7"/>
    <w:rsid w:val="002E762A"/>
    <w:rsid w:val="002E78C3"/>
    <w:rsid w:val="002E7C80"/>
    <w:rsid w:val="002E7F47"/>
    <w:rsid w:val="002F15FD"/>
    <w:rsid w:val="002F1D5C"/>
    <w:rsid w:val="002F2620"/>
    <w:rsid w:val="002F39A0"/>
    <w:rsid w:val="002F43B9"/>
    <w:rsid w:val="002F4C20"/>
    <w:rsid w:val="002F4C26"/>
    <w:rsid w:val="002F4E8E"/>
    <w:rsid w:val="002F5E75"/>
    <w:rsid w:val="002F5EE0"/>
    <w:rsid w:val="002F63AE"/>
    <w:rsid w:val="002F7063"/>
    <w:rsid w:val="002F7791"/>
    <w:rsid w:val="003004BE"/>
    <w:rsid w:val="003009D2"/>
    <w:rsid w:val="00301502"/>
    <w:rsid w:val="0030157B"/>
    <w:rsid w:val="003016E2"/>
    <w:rsid w:val="003019CC"/>
    <w:rsid w:val="00301C7C"/>
    <w:rsid w:val="00302172"/>
    <w:rsid w:val="0030263F"/>
    <w:rsid w:val="00302DD3"/>
    <w:rsid w:val="00302EC8"/>
    <w:rsid w:val="00303241"/>
    <w:rsid w:val="0030350A"/>
    <w:rsid w:val="0030396A"/>
    <w:rsid w:val="00303A2F"/>
    <w:rsid w:val="0030479C"/>
    <w:rsid w:val="003047BF"/>
    <w:rsid w:val="00305436"/>
    <w:rsid w:val="00305513"/>
    <w:rsid w:val="00305D44"/>
    <w:rsid w:val="00305FAD"/>
    <w:rsid w:val="0030626D"/>
    <w:rsid w:val="00306879"/>
    <w:rsid w:val="00306933"/>
    <w:rsid w:val="00306C38"/>
    <w:rsid w:val="00306DBD"/>
    <w:rsid w:val="003100C5"/>
    <w:rsid w:val="00310785"/>
    <w:rsid w:val="0031319D"/>
    <w:rsid w:val="00313D5D"/>
    <w:rsid w:val="00314E09"/>
    <w:rsid w:val="003152AB"/>
    <w:rsid w:val="003154CD"/>
    <w:rsid w:val="003159BB"/>
    <w:rsid w:val="00315BD8"/>
    <w:rsid w:val="00316323"/>
    <w:rsid w:val="00316D4A"/>
    <w:rsid w:val="0031722F"/>
    <w:rsid w:val="0031724D"/>
    <w:rsid w:val="0031753D"/>
    <w:rsid w:val="00317807"/>
    <w:rsid w:val="00317DCF"/>
    <w:rsid w:val="003205BF"/>
    <w:rsid w:val="00320B3E"/>
    <w:rsid w:val="003211AD"/>
    <w:rsid w:val="00321513"/>
    <w:rsid w:val="00321B84"/>
    <w:rsid w:val="003221B0"/>
    <w:rsid w:val="003222B6"/>
    <w:rsid w:val="00322CA8"/>
    <w:rsid w:val="003236CF"/>
    <w:rsid w:val="0032455F"/>
    <w:rsid w:val="003247BD"/>
    <w:rsid w:val="00324DA3"/>
    <w:rsid w:val="00324FC1"/>
    <w:rsid w:val="00325623"/>
    <w:rsid w:val="00327D55"/>
    <w:rsid w:val="00331923"/>
    <w:rsid w:val="003320D0"/>
    <w:rsid w:val="003323D1"/>
    <w:rsid w:val="00332DA5"/>
    <w:rsid w:val="00332F67"/>
    <w:rsid w:val="00333518"/>
    <w:rsid w:val="00334DA5"/>
    <w:rsid w:val="003358D4"/>
    <w:rsid w:val="00336E32"/>
    <w:rsid w:val="0033760D"/>
    <w:rsid w:val="00337FBD"/>
    <w:rsid w:val="00340594"/>
    <w:rsid w:val="003416CF"/>
    <w:rsid w:val="00341899"/>
    <w:rsid w:val="00341FD5"/>
    <w:rsid w:val="0034288D"/>
    <w:rsid w:val="003430A0"/>
    <w:rsid w:val="003430CC"/>
    <w:rsid w:val="00343ACF"/>
    <w:rsid w:val="00344F73"/>
    <w:rsid w:val="00345773"/>
    <w:rsid w:val="00347190"/>
    <w:rsid w:val="00350C08"/>
    <w:rsid w:val="00351B74"/>
    <w:rsid w:val="003522D2"/>
    <w:rsid w:val="003524BB"/>
    <w:rsid w:val="00352F91"/>
    <w:rsid w:val="00356990"/>
    <w:rsid w:val="00356FA3"/>
    <w:rsid w:val="003572F1"/>
    <w:rsid w:val="00360D11"/>
    <w:rsid w:val="00363221"/>
    <w:rsid w:val="003638CF"/>
    <w:rsid w:val="00365897"/>
    <w:rsid w:val="00365F98"/>
    <w:rsid w:val="0036722F"/>
    <w:rsid w:val="00367830"/>
    <w:rsid w:val="00370491"/>
    <w:rsid w:val="003710F9"/>
    <w:rsid w:val="0037221D"/>
    <w:rsid w:val="00372307"/>
    <w:rsid w:val="003725E1"/>
    <w:rsid w:val="003725E8"/>
    <w:rsid w:val="0037373E"/>
    <w:rsid w:val="00373F5A"/>
    <w:rsid w:val="003747A7"/>
    <w:rsid w:val="0037485E"/>
    <w:rsid w:val="00374D31"/>
    <w:rsid w:val="003773D9"/>
    <w:rsid w:val="003773E8"/>
    <w:rsid w:val="0038126B"/>
    <w:rsid w:val="00381F86"/>
    <w:rsid w:val="00382249"/>
    <w:rsid w:val="0038317C"/>
    <w:rsid w:val="00383BFA"/>
    <w:rsid w:val="0038445C"/>
    <w:rsid w:val="003848DA"/>
    <w:rsid w:val="0038501C"/>
    <w:rsid w:val="003859C2"/>
    <w:rsid w:val="00386096"/>
    <w:rsid w:val="00386DB8"/>
    <w:rsid w:val="0038743B"/>
    <w:rsid w:val="00387F9F"/>
    <w:rsid w:val="00387FD1"/>
    <w:rsid w:val="00391210"/>
    <w:rsid w:val="00391491"/>
    <w:rsid w:val="0039180C"/>
    <w:rsid w:val="00392529"/>
    <w:rsid w:val="00392B47"/>
    <w:rsid w:val="00392B81"/>
    <w:rsid w:val="0039353D"/>
    <w:rsid w:val="00393A79"/>
    <w:rsid w:val="00393C17"/>
    <w:rsid w:val="00394454"/>
    <w:rsid w:val="00394D5C"/>
    <w:rsid w:val="00394E53"/>
    <w:rsid w:val="0039629C"/>
    <w:rsid w:val="003963C1"/>
    <w:rsid w:val="003970F8"/>
    <w:rsid w:val="00397B3B"/>
    <w:rsid w:val="00397CB4"/>
    <w:rsid w:val="0039890C"/>
    <w:rsid w:val="003A11BD"/>
    <w:rsid w:val="003A14F3"/>
    <w:rsid w:val="003A1667"/>
    <w:rsid w:val="003A17BB"/>
    <w:rsid w:val="003A28C4"/>
    <w:rsid w:val="003A3EE9"/>
    <w:rsid w:val="003A5011"/>
    <w:rsid w:val="003A53D2"/>
    <w:rsid w:val="003A5BD8"/>
    <w:rsid w:val="003A5F2E"/>
    <w:rsid w:val="003A6943"/>
    <w:rsid w:val="003A6D27"/>
    <w:rsid w:val="003A7106"/>
    <w:rsid w:val="003A74E6"/>
    <w:rsid w:val="003A75AC"/>
    <w:rsid w:val="003B2565"/>
    <w:rsid w:val="003B2E1B"/>
    <w:rsid w:val="003B310F"/>
    <w:rsid w:val="003B4925"/>
    <w:rsid w:val="003B57C8"/>
    <w:rsid w:val="003B580E"/>
    <w:rsid w:val="003B5A0B"/>
    <w:rsid w:val="003B6575"/>
    <w:rsid w:val="003B664B"/>
    <w:rsid w:val="003B66B0"/>
    <w:rsid w:val="003B6E59"/>
    <w:rsid w:val="003B7219"/>
    <w:rsid w:val="003B7DD5"/>
    <w:rsid w:val="003C0040"/>
    <w:rsid w:val="003C0B00"/>
    <w:rsid w:val="003C104B"/>
    <w:rsid w:val="003C1B31"/>
    <w:rsid w:val="003C1F9E"/>
    <w:rsid w:val="003C25F0"/>
    <w:rsid w:val="003C2AFA"/>
    <w:rsid w:val="003C2D52"/>
    <w:rsid w:val="003C2FC5"/>
    <w:rsid w:val="003C344D"/>
    <w:rsid w:val="003C3AD4"/>
    <w:rsid w:val="003C3D6D"/>
    <w:rsid w:val="003C4179"/>
    <w:rsid w:val="003C42A8"/>
    <w:rsid w:val="003C4995"/>
    <w:rsid w:val="003C5898"/>
    <w:rsid w:val="003C598B"/>
    <w:rsid w:val="003C5A44"/>
    <w:rsid w:val="003C5A6C"/>
    <w:rsid w:val="003C6207"/>
    <w:rsid w:val="003C72FA"/>
    <w:rsid w:val="003C78DE"/>
    <w:rsid w:val="003C7A5D"/>
    <w:rsid w:val="003C7E5A"/>
    <w:rsid w:val="003D02F0"/>
    <w:rsid w:val="003D03C2"/>
    <w:rsid w:val="003D0935"/>
    <w:rsid w:val="003D1518"/>
    <w:rsid w:val="003D215F"/>
    <w:rsid w:val="003D6009"/>
    <w:rsid w:val="003D69B9"/>
    <w:rsid w:val="003D6FAD"/>
    <w:rsid w:val="003D7A63"/>
    <w:rsid w:val="003D7E87"/>
    <w:rsid w:val="003E0E8F"/>
    <w:rsid w:val="003E1252"/>
    <w:rsid w:val="003E1625"/>
    <w:rsid w:val="003E16D4"/>
    <w:rsid w:val="003E1965"/>
    <w:rsid w:val="003E27A4"/>
    <w:rsid w:val="003E2819"/>
    <w:rsid w:val="003E2C9D"/>
    <w:rsid w:val="003E2E16"/>
    <w:rsid w:val="003E3AA0"/>
    <w:rsid w:val="003E3F0E"/>
    <w:rsid w:val="003E7E47"/>
    <w:rsid w:val="003F0F73"/>
    <w:rsid w:val="003F100C"/>
    <w:rsid w:val="003F15F2"/>
    <w:rsid w:val="003F28B6"/>
    <w:rsid w:val="003F4064"/>
    <w:rsid w:val="003F44E5"/>
    <w:rsid w:val="003F58D2"/>
    <w:rsid w:val="003F5B36"/>
    <w:rsid w:val="003F7146"/>
    <w:rsid w:val="003F7FCF"/>
    <w:rsid w:val="00400B8E"/>
    <w:rsid w:val="00400FBC"/>
    <w:rsid w:val="0040125E"/>
    <w:rsid w:val="0040152A"/>
    <w:rsid w:val="00401785"/>
    <w:rsid w:val="004035D4"/>
    <w:rsid w:val="0040469D"/>
    <w:rsid w:val="00404E9E"/>
    <w:rsid w:val="00405AE0"/>
    <w:rsid w:val="00405B73"/>
    <w:rsid w:val="0040607E"/>
    <w:rsid w:val="004064FC"/>
    <w:rsid w:val="00406C7F"/>
    <w:rsid w:val="00406E00"/>
    <w:rsid w:val="0041045A"/>
    <w:rsid w:val="00410884"/>
    <w:rsid w:val="00411542"/>
    <w:rsid w:val="00411A6C"/>
    <w:rsid w:val="004137B7"/>
    <w:rsid w:val="00413813"/>
    <w:rsid w:val="00413A9B"/>
    <w:rsid w:val="00413D4C"/>
    <w:rsid w:val="00413E91"/>
    <w:rsid w:val="004144E0"/>
    <w:rsid w:val="00414936"/>
    <w:rsid w:val="00417025"/>
    <w:rsid w:val="0041717D"/>
    <w:rsid w:val="004206FA"/>
    <w:rsid w:val="00420BB5"/>
    <w:rsid w:val="00420CF2"/>
    <w:rsid w:val="00421266"/>
    <w:rsid w:val="004220BC"/>
    <w:rsid w:val="004221E6"/>
    <w:rsid w:val="00422275"/>
    <w:rsid w:val="004228CF"/>
    <w:rsid w:val="00423A25"/>
    <w:rsid w:val="00424374"/>
    <w:rsid w:val="00424630"/>
    <w:rsid w:val="00425A2C"/>
    <w:rsid w:val="00426103"/>
    <w:rsid w:val="0042682E"/>
    <w:rsid w:val="00426C9F"/>
    <w:rsid w:val="00427988"/>
    <w:rsid w:val="004305E0"/>
    <w:rsid w:val="00430F03"/>
    <w:rsid w:val="004313A0"/>
    <w:rsid w:val="00432CA3"/>
    <w:rsid w:val="0043343E"/>
    <w:rsid w:val="004335CA"/>
    <w:rsid w:val="004338C5"/>
    <w:rsid w:val="00433A3E"/>
    <w:rsid w:val="00433FA4"/>
    <w:rsid w:val="0043410B"/>
    <w:rsid w:val="0043457A"/>
    <w:rsid w:val="0043528F"/>
    <w:rsid w:val="004353D9"/>
    <w:rsid w:val="0043592F"/>
    <w:rsid w:val="00435F5B"/>
    <w:rsid w:val="00436762"/>
    <w:rsid w:val="0043691C"/>
    <w:rsid w:val="0043786D"/>
    <w:rsid w:val="00437AB4"/>
    <w:rsid w:val="00441969"/>
    <w:rsid w:val="004436C9"/>
    <w:rsid w:val="00444D9D"/>
    <w:rsid w:val="00446491"/>
    <w:rsid w:val="00446B6A"/>
    <w:rsid w:val="00446D41"/>
    <w:rsid w:val="004471E8"/>
    <w:rsid w:val="00447EF5"/>
    <w:rsid w:val="00450034"/>
    <w:rsid w:val="00450743"/>
    <w:rsid w:val="00452F76"/>
    <w:rsid w:val="004553F2"/>
    <w:rsid w:val="0045750C"/>
    <w:rsid w:val="00462062"/>
    <w:rsid w:val="004623A6"/>
    <w:rsid w:val="00462F85"/>
    <w:rsid w:val="004632D5"/>
    <w:rsid w:val="00463452"/>
    <w:rsid w:val="004648D2"/>
    <w:rsid w:val="004656C0"/>
    <w:rsid w:val="00465837"/>
    <w:rsid w:val="00465B8B"/>
    <w:rsid w:val="00467B2C"/>
    <w:rsid w:val="0047098C"/>
    <w:rsid w:val="00470C0D"/>
    <w:rsid w:val="004714AC"/>
    <w:rsid w:val="004720E9"/>
    <w:rsid w:val="004724B8"/>
    <w:rsid w:val="00472AEC"/>
    <w:rsid w:val="00473877"/>
    <w:rsid w:val="00473A42"/>
    <w:rsid w:val="00473E06"/>
    <w:rsid w:val="004747E2"/>
    <w:rsid w:val="00474B8B"/>
    <w:rsid w:val="004753F0"/>
    <w:rsid w:val="0047590C"/>
    <w:rsid w:val="00476CC3"/>
    <w:rsid w:val="004771A2"/>
    <w:rsid w:val="00477D46"/>
    <w:rsid w:val="00480C98"/>
    <w:rsid w:val="0048180A"/>
    <w:rsid w:val="00482A08"/>
    <w:rsid w:val="00482BF7"/>
    <w:rsid w:val="00483B2D"/>
    <w:rsid w:val="004849C5"/>
    <w:rsid w:val="00485782"/>
    <w:rsid w:val="004861CA"/>
    <w:rsid w:val="004865CC"/>
    <w:rsid w:val="004910CB"/>
    <w:rsid w:val="0049236B"/>
    <w:rsid w:val="00493A5F"/>
    <w:rsid w:val="00493D38"/>
    <w:rsid w:val="00494385"/>
    <w:rsid w:val="00494910"/>
    <w:rsid w:val="004960BC"/>
    <w:rsid w:val="00496AB4"/>
    <w:rsid w:val="004A0063"/>
    <w:rsid w:val="004A01C8"/>
    <w:rsid w:val="004A0E86"/>
    <w:rsid w:val="004A1289"/>
    <w:rsid w:val="004A3FA3"/>
    <w:rsid w:val="004A4119"/>
    <w:rsid w:val="004A5F59"/>
    <w:rsid w:val="004A67C4"/>
    <w:rsid w:val="004A6B36"/>
    <w:rsid w:val="004A77D5"/>
    <w:rsid w:val="004B01F4"/>
    <w:rsid w:val="004B08E6"/>
    <w:rsid w:val="004B0ED2"/>
    <w:rsid w:val="004B16C6"/>
    <w:rsid w:val="004B3CFD"/>
    <w:rsid w:val="004B4648"/>
    <w:rsid w:val="004B4951"/>
    <w:rsid w:val="004B57CC"/>
    <w:rsid w:val="004B6A8F"/>
    <w:rsid w:val="004B6EDE"/>
    <w:rsid w:val="004B7278"/>
    <w:rsid w:val="004B77E1"/>
    <w:rsid w:val="004B7C42"/>
    <w:rsid w:val="004C1743"/>
    <w:rsid w:val="004C1915"/>
    <w:rsid w:val="004C1C51"/>
    <w:rsid w:val="004C2407"/>
    <w:rsid w:val="004C241D"/>
    <w:rsid w:val="004C2E5B"/>
    <w:rsid w:val="004C30D0"/>
    <w:rsid w:val="004C3CA1"/>
    <w:rsid w:val="004C4416"/>
    <w:rsid w:val="004C576D"/>
    <w:rsid w:val="004C7524"/>
    <w:rsid w:val="004D0DB2"/>
    <w:rsid w:val="004D19BA"/>
    <w:rsid w:val="004D2171"/>
    <w:rsid w:val="004D46A8"/>
    <w:rsid w:val="004D4976"/>
    <w:rsid w:val="004D49FB"/>
    <w:rsid w:val="004D5C56"/>
    <w:rsid w:val="004D5F00"/>
    <w:rsid w:val="004D741B"/>
    <w:rsid w:val="004D741E"/>
    <w:rsid w:val="004D79F2"/>
    <w:rsid w:val="004D7E1F"/>
    <w:rsid w:val="004E0D28"/>
    <w:rsid w:val="004E13C8"/>
    <w:rsid w:val="004E23D7"/>
    <w:rsid w:val="004E2799"/>
    <w:rsid w:val="004E2D19"/>
    <w:rsid w:val="004E3A28"/>
    <w:rsid w:val="004E4F85"/>
    <w:rsid w:val="004E54F0"/>
    <w:rsid w:val="004E5914"/>
    <w:rsid w:val="004E5FC7"/>
    <w:rsid w:val="004E630B"/>
    <w:rsid w:val="004E66AE"/>
    <w:rsid w:val="004F0015"/>
    <w:rsid w:val="004F0320"/>
    <w:rsid w:val="004F0CAB"/>
    <w:rsid w:val="004F1076"/>
    <w:rsid w:val="004F4117"/>
    <w:rsid w:val="004F585D"/>
    <w:rsid w:val="004F68DE"/>
    <w:rsid w:val="004F6B92"/>
    <w:rsid w:val="004F6DEA"/>
    <w:rsid w:val="004F7BEC"/>
    <w:rsid w:val="0050104F"/>
    <w:rsid w:val="00505DB7"/>
    <w:rsid w:val="00506772"/>
    <w:rsid w:val="00511650"/>
    <w:rsid w:val="00511748"/>
    <w:rsid w:val="00511EC6"/>
    <w:rsid w:val="00512964"/>
    <w:rsid w:val="00512A17"/>
    <w:rsid w:val="00513275"/>
    <w:rsid w:val="0051355C"/>
    <w:rsid w:val="0051391E"/>
    <w:rsid w:val="00513DFC"/>
    <w:rsid w:val="005141FF"/>
    <w:rsid w:val="00514F4B"/>
    <w:rsid w:val="00514F58"/>
    <w:rsid w:val="005153F7"/>
    <w:rsid w:val="00515597"/>
    <w:rsid w:val="00515C29"/>
    <w:rsid w:val="005160B1"/>
    <w:rsid w:val="0051636D"/>
    <w:rsid w:val="00517C7C"/>
    <w:rsid w:val="00517EF6"/>
    <w:rsid w:val="0052047D"/>
    <w:rsid w:val="00521375"/>
    <w:rsid w:val="00521472"/>
    <w:rsid w:val="00521994"/>
    <w:rsid w:val="00521BEA"/>
    <w:rsid w:val="00522313"/>
    <w:rsid w:val="0052330C"/>
    <w:rsid w:val="00523898"/>
    <w:rsid w:val="0052414F"/>
    <w:rsid w:val="00531270"/>
    <w:rsid w:val="00532242"/>
    <w:rsid w:val="005335F1"/>
    <w:rsid w:val="00533D4E"/>
    <w:rsid w:val="00533D54"/>
    <w:rsid w:val="005351C2"/>
    <w:rsid w:val="005404EF"/>
    <w:rsid w:val="005407BF"/>
    <w:rsid w:val="005409DB"/>
    <w:rsid w:val="00540CEF"/>
    <w:rsid w:val="005419B9"/>
    <w:rsid w:val="00541FCC"/>
    <w:rsid w:val="0054248B"/>
    <w:rsid w:val="00543422"/>
    <w:rsid w:val="00543FC4"/>
    <w:rsid w:val="00544060"/>
    <w:rsid w:val="00544510"/>
    <w:rsid w:val="00545303"/>
    <w:rsid w:val="00545A00"/>
    <w:rsid w:val="00547B75"/>
    <w:rsid w:val="005515C3"/>
    <w:rsid w:val="00551709"/>
    <w:rsid w:val="00551DBE"/>
    <w:rsid w:val="00552103"/>
    <w:rsid w:val="0055275B"/>
    <w:rsid w:val="00552AAE"/>
    <w:rsid w:val="005531B8"/>
    <w:rsid w:val="005539E7"/>
    <w:rsid w:val="00553ABF"/>
    <w:rsid w:val="0055440F"/>
    <w:rsid w:val="00554E67"/>
    <w:rsid w:val="005561E4"/>
    <w:rsid w:val="0055765E"/>
    <w:rsid w:val="00557A59"/>
    <w:rsid w:val="00557A8A"/>
    <w:rsid w:val="005603DB"/>
    <w:rsid w:val="0056043D"/>
    <w:rsid w:val="005624E6"/>
    <w:rsid w:val="00562BE7"/>
    <w:rsid w:val="00562C77"/>
    <w:rsid w:val="0056411C"/>
    <w:rsid w:val="00564563"/>
    <w:rsid w:val="00565741"/>
    <w:rsid w:val="00565974"/>
    <w:rsid w:val="00565E8A"/>
    <w:rsid w:val="00570C62"/>
    <w:rsid w:val="00571D38"/>
    <w:rsid w:val="005737B5"/>
    <w:rsid w:val="00574996"/>
    <w:rsid w:val="00575B39"/>
    <w:rsid w:val="00576741"/>
    <w:rsid w:val="005768D4"/>
    <w:rsid w:val="005768E1"/>
    <w:rsid w:val="00577426"/>
    <w:rsid w:val="00577776"/>
    <w:rsid w:val="005814A2"/>
    <w:rsid w:val="00581891"/>
    <w:rsid w:val="00581B23"/>
    <w:rsid w:val="00581DD4"/>
    <w:rsid w:val="005828B8"/>
    <w:rsid w:val="00582E60"/>
    <w:rsid w:val="005843C3"/>
    <w:rsid w:val="00585029"/>
    <w:rsid w:val="005850BE"/>
    <w:rsid w:val="005851A2"/>
    <w:rsid w:val="00586762"/>
    <w:rsid w:val="00586C6A"/>
    <w:rsid w:val="005879D0"/>
    <w:rsid w:val="00592A7F"/>
    <w:rsid w:val="00593127"/>
    <w:rsid w:val="005938BD"/>
    <w:rsid w:val="005939ED"/>
    <w:rsid w:val="00593AAE"/>
    <w:rsid w:val="00593C0F"/>
    <w:rsid w:val="00594565"/>
    <w:rsid w:val="00594661"/>
    <w:rsid w:val="005952B0"/>
    <w:rsid w:val="005962EE"/>
    <w:rsid w:val="00596A58"/>
    <w:rsid w:val="00597C55"/>
    <w:rsid w:val="00597F7B"/>
    <w:rsid w:val="005A0391"/>
    <w:rsid w:val="005A0472"/>
    <w:rsid w:val="005A2F6E"/>
    <w:rsid w:val="005A4A5F"/>
    <w:rsid w:val="005A4C75"/>
    <w:rsid w:val="005A6168"/>
    <w:rsid w:val="005A672A"/>
    <w:rsid w:val="005A6D73"/>
    <w:rsid w:val="005A7354"/>
    <w:rsid w:val="005A749F"/>
    <w:rsid w:val="005A7D31"/>
    <w:rsid w:val="005B14F4"/>
    <w:rsid w:val="005B2651"/>
    <w:rsid w:val="005B285D"/>
    <w:rsid w:val="005B2F5A"/>
    <w:rsid w:val="005B310D"/>
    <w:rsid w:val="005B38F7"/>
    <w:rsid w:val="005B45ED"/>
    <w:rsid w:val="005B4741"/>
    <w:rsid w:val="005B4B11"/>
    <w:rsid w:val="005B5859"/>
    <w:rsid w:val="005B5FE1"/>
    <w:rsid w:val="005B756A"/>
    <w:rsid w:val="005C04BA"/>
    <w:rsid w:val="005C062C"/>
    <w:rsid w:val="005C1182"/>
    <w:rsid w:val="005C1A39"/>
    <w:rsid w:val="005C3D30"/>
    <w:rsid w:val="005C3E53"/>
    <w:rsid w:val="005C49C8"/>
    <w:rsid w:val="005C5579"/>
    <w:rsid w:val="005C58C3"/>
    <w:rsid w:val="005C5EB0"/>
    <w:rsid w:val="005C619D"/>
    <w:rsid w:val="005C6DA5"/>
    <w:rsid w:val="005C6DFC"/>
    <w:rsid w:val="005C6E24"/>
    <w:rsid w:val="005C6FAD"/>
    <w:rsid w:val="005C7AE3"/>
    <w:rsid w:val="005D00B3"/>
    <w:rsid w:val="005D0D48"/>
    <w:rsid w:val="005D0D80"/>
    <w:rsid w:val="005D1162"/>
    <w:rsid w:val="005D1422"/>
    <w:rsid w:val="005D1726"/>
    <w:rsid w:val="005D1912"/>
    <w:rsid w:val="005D2D0A"/>
    <w:rsid w:val="005D2D7B"/>
    <w:rsid w:val="005D5FC6"/>
    <w:rsid w:val="005E0281"/>
    <w:rsid w:val="005E0A10"/>
    <w:rsid w:val="005E0F8C"/>
    <w:rsid w:val="005E1E33"/>
    <w:rsid w:val="005E2086"/>
    <w:rsid w:val="005E26D0"/>
    <w:rsid w:val="005E290E"/>
    <w:rsid w:val="005E2FBF"/>
    <w:rsid w:val="005E3206"/>
    <w:rsid w:val="005E48F1"/>
    <w:rsid w:val="005E494A"/>
    <w:rsid w:val="005E534A"/>
    <w:rsid w:val="005E5EF3"/>
    <w:rsid w:val="005E680E"/>
    <w:rsid w:val="005E69E3"/>
    <w:rsid w:val="005E6DBB"/>
    <w:rsid w:val="005E73D6"/>
    <w:rsid w:val="005F014A"/>
    <w:rsid w:val="005F0182"/>
    <w:rsid w:val="005F11D0"/>
    <w:rsid w:val="005F1575"/>
    <w:rsid w:val="005F1AA4"/>
    <w:rsid w:val="005F223C"/>
    <w:rsid w:val="005F269E"/>
    <w:rsid w:val="005F2D9E"/>
    <w:rsid w:val="005F3520"/>
    <w:rsid w:val="005F4B51"/>
    <w:rsid w:val="005F4C4D"/>
    <w:rsid w:val="005F66A7"/>
    <w:rsid w:val="005F6B7A"/>
    <w:rsid w:val="005F72A1"/>
    <w:rsid w:val="006015B2"/>
    <w:rsid w:val="006034D8"/>
    <w:rsid w:val="00603D0B"/>
    <w:rsid w:val="006046BD"/>
    <w:rsid w:val="00604A0A"/>
    <w:rsid w:val="00604E92"/>
    <w:rsid w:val="0060514A"/>
    <w:rsid w:val="00605C6F"/>
    <w:rsid w:val="006065F1"/>
    <w:rsid w:val="0060696F"/>
    <w:rsid w:val="00606AF6"/>
    <w:rsid w:val="00607431"/>
    <w:rsid w:val="00607E30"/>
    <w:rsid w:val="00612CEB"/>
    <w:rsid w:val="00612FCB"/>
    <w:rsid w:val="00614422"/>
    <w:rsid w:val="00614587"/>
    <w:rsid w:val="0061539D"/>
    <w:rsid w:val="00617109"/>
    <w:rsid w:val="0061711E"/>
    <w:rsid w:val="00617896"/>
    <w:rsid w:val="0062006D"/>
    <w:rsid w:val="00620979"/>
    <w:rsid w:val="00620CA3"/>
    <w:rsid w:val="00620E46"/>
    <w:rsid w:val="00620E98"/>
    <w:rsid w:val="00621790"/>
    <w:rsid w:val="00621AE1"/>
    <w:rsid w:val="00621DA9"/>
    <w:rsid w:val="00621E61"/>
    <w:rsid w:val="006228A1"/>
    <w:rsid w:val="00622DC6"/>
    <w:rsid w:val="00623743"/>
    <w:rsid w:val="0062378B"/>
    <w:rsid w:val="00623CD7"/>
    <w:rsid w:val="0062413F"/>
    <w:rsid w:val="006246F4"/>
    <w:rsid w:val="00624974"/>
    <w:rsid w:val="00625336"/>
    <w:rsid w:val="00625822"/>
    <w:rsid w:val="00626CB2"/>
    <w:rsid w:val="00626D20"/>
    <w:rsid w:val="00627E9E"/>
    <w:rsid w:val="00630DE1"/>
    <w:rsid w:val="00630EAD"/>
    <w:rsid w:val="006337E7"/>
    <w:rsid w:val="006344AC"/>
    <w:rsid w:val="00634AA1"/>
    <w:rsid w:val="00634E99"/>
    <w:rsid w:val="00635BBA"/>
    <w:rsid w:val="00636168"/>
    <w:rsid w:val="00636802"/>
    <w:rsid w:val="00637194"/>
    <w:rsid w:val="00640ABB"/>
    <w:rsid w:val="00640D49"/>
    <w:rsid w:val="00641649"/>
    <w:rsid w:val="00641666"/>
    <w:rsid w:val="00642056"/>
    <w:rsid w:val="00642C73"/>
    <w:rsid w:val="0064323F"/>
    <w:rsid w:val="00644CA9"/>
    <w:rsid w:val="00645B54"/>
    <w:rsid w:val="00646382"/>
    <w:rsid w:val="006476EA"/>
    <w:rsid w:val="006504DF"/>
    <w:rsid w:val="00650906"/>
    <w:rsid w:val="00651FCC"/>
    <w:rsid w:val="006521A8"/>
    <w:rsid w:val="006523B3"/>
    <w:rsid w:val="006529D1"/>
    <w:rsid w:val="00654056"/>
    <w:rsid w:val="006553E7"/>
    <w:rsid w:val="0065585F"/>
    <w:rsid w:val="006570A8"/>
    <w:rsid w:val="00657F49"/>
    <w:rsid w:val="00657FF4"/>
    <w:rsid w:val="006602D5"/>
    <w:rsid w:val="00660712"/>
    <w:rsid w:val="00660D75"/>
    <w:rsid w:val="00661349"/>
    <w:rsid w:val="00661C22"/>
    <w:rsid w:val="00661CFA"/>
    <w:rsid w:val="00661FC6"/>
    <w:rsid w:val="0066225D"/>
    <w:rsid w:val="006633C8"/>
    <w:rsid w:val="00663C7F"/>
    <w:rsid w:val="00664759"/>
    <w:rsid w:val="00664932"/>
    <w:rsid w:val="00665AD6"/>
    <w:rsid w:val="00666C9E"/>
    <w:rsid w:val="00666EFC"/>
    <w:rsid w:val="00667609"/>
    <w:rsid w:val="00667B06"/>
    <w:rsid w:val="00667B20"/>
    <w:rsid w:val="00670133"/>
    <w:rsid w:val="006718A3"/>
    <w:rsid w:val="00671FE3"/>
    <w:rsid w:val="0067241A"/>
    <w:rsid w:val="00672BE5"/>
    <w:rsid w:val="00673BFB"/>
    <w:rsid w:val="0067450E"/>
    <w:rsid w:val="00674BB6"/>
    <w:rsid w:val="00674BC7"/>
    <w:rsid w:val="0067530E"/>
    <w:rsid w:val="00675560"/>
    <w:rsid w:val="00676CBA"/>
    <w:rsid w:val="006770BA"/>
    <w:rsid w:val="006801E9"/>
    <w:rsid w:val="00680B1F"/>
    <w:rsid w:val="00680E11"/>
    <w:rsid w:val="00681B69"/>
    <w:rsid w:val="00681C36"/>
    <w:rsid w:val="0068385B"/>
    <w:rsid w:val="00683E36"/>
    <w:rsid w:val="00684390"/>
    <w:rsid w:val="00684565"/>
    <w:rsid w:val="00684EE1"/>
    <w:rsid w:val="00685092"/>
    <w:rsid w:val="006854D4"/>
    <w:rsid w:val="00685A7A"/>
    <w:rsid w:val="00687D3E"/>
    <w:rsid w:val="00687F83"/>
    <w:rsid w:val="006903AA"/>
    <w:rsid w:val="00690C37"/>
    <w:rsid w:val="0069112C"/>
    <w:rsid w:val="006912C2"/>
    <w:rsid w:val="006915B6"/>
    <w:rsid w:val="00692D4F"/>
    <w:rsid w:val="00692FC7"/>
    <w:rsid w:val="0069311A"/>
    <w:rsid w:val="0069386F"/>
    <w:rsid w:val="006939AE"/>
    <w:rsid w:val="006949C0"/>
    <w:rsid w:val="00695199"/>
    <w:rsid w:val="00695624"/>
    <w:rsid w:val="00695930"/>
    <w:rsid w:val="0069599D"/>
    <w:rsid w:val="006960AF"/>
    <w:rsid w:val="006961F0"/>
    <w:rsid w:val="00696F4D"/>
    <w:rsid w:val="00697476"/>
    <w:rsid w:val="00697E6D"/>
    <w:rsid w:val="006A07B7"/>
    <w:rsid w:val="006A315C"/>
    <w:rsid w:val="006A340D"/>
    <w:rsid w:val="006A38D8"/>
    <w:rsid w:val="006A4325"/>
    <w:rsid w:val="006A546F"/>
    <w:rsid w:val="006A57DB"/>
    <w:rsid w:val="006A5921"/>
    <w:rsid w:val="006A6C95"/>
    <w:rsid w:val="006A7438"/>
    <w:rsid w:val="006B11B0"/>
    <w:rsid w:val="006B18A0"/>
    <w:rsid w:val="006B1C70"/>
    <w:rsid w:val="006B26EF"/>
    <w:rsid w:val="006B4272"/>
    <w:rsid w:val="006B4416"/>
    <w:rsid w:val="006B4FFE"/>
    <w:rsid w:val="006B5324"/>
    <w:rsid w:val="006B5353"/>
    <w:rsid w:val="006B5FBF"/>
    <w:rsid w:val="006B6129"/>
    <w:rsid w:val="006B6676"/>
    <w:rsid w:val="006B673F"/>
    <w:rsid w:val="006B7009"/>
    <w:rsid w:val="006B78E5"/>
    <w:rsid w:val="006B7C7D"/>
    <w:rsid w:val="006C029D"/>
    <w:rsid w:val="006C1022"/>
    <w:rsid w:val="006C1CCB"/>
    <w:rsid w:val="006C1CCE"/>
    <w:rsid w:val="006C218A"/>
    <w:rsid w:val="006C2DAE"/>
    <w:rsid w:val="006C30B7"/>
    <w:rsid w:val="006C3351"/>
    <w:rsid w:val="006C443A"/>
    <w:rsid w:val="006C6653"/>
    <w:rsid w:val="006C6C85"/>
    <w:rsid w:val="006C7078"/>
    <w:rsid w:val="006C70F3"/>
    <w:rsid w:val="006C7614"/>
    <w:rsid w:val="006D0C90"/>
    <w:rsid w:val="006D1013"/>
    <w:rsid w:val="006D2C8A"/>
    <w:rsid w:val="006D2DD8"/>
    <w:rsid w:val="006D307C"/>
    <w:rsid w:val="006D33DA"/>
    <w:rsid w:val="006D3C2C"/>
    <w:rsid w:val="006D46D6"/>
    <w:rsid w:val="006D5508"/>
    <w:rsid w:val="006D5EDD"/>
    <w:rsid w:val="006D6915"/>
    <w:rsid w:val="006D77BE"/>
    <w:rsid w:val="006E0881"/>
    <w:rsid w:val="006E1BFB"/>
    <w:rsid w:val="006E24A7"/>
    <w:rsid w:val="006E25D6"/>
    <w:rsid w:val="006E320C"/>
    <w:rsid w:val="006E3733"/>
    <w:rsid w:val="006E3DEB"/>
    <w:rsid w:val="006E4668"/>
    <w:rsid w:val="006E514D"/>
    <w:rsid w:val="006E58F6"/>
    <w:rsid w:val="006E59B7"/>
    <w:rsid w:val="006E61DC"/>
    <w:rsid w:val="006E672E"/>
    <w:rsid w:val="006E67B1"/>
    <w:rsid w:val="006E6C08"/>
    <w:rsid w:val="006E7468"/>
    <w:rsid w:val="006E7F65"/>
    <w:rsid w:val="006F01E6"/>
    <w:rsid w:val="006F0F73"/>
    <w:rsid w:val="006F15BC"/>
    <w:rsid w:val="006F3D03"/>
    <w:rsid w:val="006F3F06"/>
    <w:rsid w:val="006F3FD9"/>
    <w:rsid w:val="006F4158"/>
    <w:rsid w:val="006F44FB"/>
    <w:rsid w:val="006F459A"/>
    <w:rsid w:val="006F47B5"/>
    <w:rsid w:val="006F484D"/>
    <w:rsid w:val="006F4FE1"/>
    <w:rsid w:val="006F57F9"/>
    <w:rsid w:val="006F6436"/>
    <w:rsid w:val="007010B7"/>
    <w:rsid w:val="00701A7E"/>
    <w:rsid w:val="00702A3D"/>
    <w:rsid w:val="00703D65"/>
    <w:rsid w:val="00704733"/>
    <w:rsid w:val="00705C02"/>
    <w:rsid w:val="007067F4"/>
    <w:rsid w:val="00706FFA"/>
    <w:rsid w:val="007077D0"/>
    <w:rsid w:val="00711233"/>
    <w:rsid w:val="00712566"/>
    <w:rsid w:val="007135FE"/>
    <w:rsid w:val="007140A0"/>
    <w:rsid w:val="00714A51"/>
    <w:rsid w:val="00716825"/>
    <w:rsid w:val="00716AD2"/>
    <w:rsid w:val="00717E83"/>
    <w:rsid w:val="00720AD1"/>
    <w:rsid w:val="007224E7"/>
    <w:rsid w:val="00723977"/>
    <w:rsid w:val="00723DCD"/>
    <w:rsid w:val="00724987"/>
    <w:rsid w:val="00724DC6"/>
    <w:rsid w:val="0072501F"/>
    <w:rsid w:val="007254D7"/>
    <w:rsid w:val="007255FF"/>
    <w:rsid w:val="00725FB3"/>
    <w:rsid w:val="00726206"/>
    <w:rsid w:val="00726B1E"/>
    <w:rsid w:val="0072741C"/>
    <w:rsid w:val="007278F4"/>
    <w:rsid w:val="00727966"/>
    <w:rsid w:val="0073137C"/>
    <w:rsid w:val="00731A78"/>
    <w:rsid w:val="00731F17"/>
    <w:rsid w:val="0073277F"/>
    <w:rsid w:val="0073331E"/>
    <w:rsid w:val="00734495"/>
    <w:rsid w:val="00734E25"/>
    <w:rsid w:val="007352BB"/>
    <w:rsid w:val="007359E9"/>
    <w:rsid w:val="0073673C"/>
    <w:rsid w:val="007372AF"/>
    <w:rsid w:val="00737DF5"/>
    <w:rsid w:val="0074017D"/>
    <w:rsid w:val="007412B2"/>
    <w:rsid w:val="00741CC6"/>
    <w:rsid w:val="00742FA0"/>
    <w:rsid w:val="007431F6"/>
    <w:rsid w:val="00744239"/>
    <w:rsid w:val="00744EAE"/>
    <w:rsid w:val="00744FFA"/>
    <w:rsid w:val="00745C06"/>
    <w:rsid w:val="007465AE"/>
    <w:rsid w:val="0074F3B5"/>
    <w:rsid w:val="007517AE"/>
    <w:rsid w:val="00752F54"/>
    <w:rsid w:val="00752F6E"/>
    <w:rsid w:val="007530C3"/>
    <w:rsid w:val="00753701"/>
    <w:rsid w:val="007538D7"/>
    <w:rsid w:val="00754677"/>
    <w:rsid w:val="00755804"/>
    <w:rsid w:val="0075585D"/>
    <w:rsid w:val="00755F8E"/>
    <w:rsid w:val="007566BC"/>
    <w:rsid w:val="007578CC"/>
    <w:rsid w:val="007605B9"/>
    <w:rsid w:val="007615B6"/>
    <w:rsid w:val="00761811"/>
    <w:rsid w:val="00761BE3"/>
    <w:rsid w:val="00761FAA"/>
    <w:rsid w:val="0076242D"/>
    <w:rsid w:val="00762A58"/>
    <w:rsid w:val="00762DCF"/>
    <w:rsid w:val="00763E99"/>
    <w:rsid w:val="007651DC"/>
    <w:rsid w:val="007654B2"/>
    <w:rsid w:val="00765B9C"/>
    <w:rsid w:val="00766AFD"/>
    <w:rsid w:val="00766CC2"/>
    <w:rsid w:val="00770A9C"/>
    <w:rsid w:val="00771339"/>
    <w:rsid w:val="00771C9A"/>
    <w:rsid w:val="00772970"/>
    <w:rsid w:val="00773C00"/>
    <w:rsid w:val="00775069"/>
    <w:rsid w:val="007762BA"/>
    <w:rsid w:val="00776A9B"/>
    <w:rsid w:val="00776C64"/>
    <w:rsid w:val="00777A15"/>
    <w:rsid w:val="00777D49"/>
    <w:rsid w:val="00780DD3"/>
    <w:rsid w:val="00780E45"/>
    <w:rsid w:val="007810C7"/>
    <w:rsid w:val="0078115B"/>
    <w:rsid w:val="0078220A"/>
    <w:rsid w:val="007836C2"/>
    <w:rsid w:val="007842D1"/>
    <w:rsid w:val="00786FF6"/>
    <w:rsid w:val="007900A6"/>
    <w:rsid w:val="0079090A"/>
    <w:rsid w:val="00791B91"/>
    <w:rsid w:val="0079253A"/>
    <w:rsid w:val="00792549"/>
    <w:rsid w:val="00793479"/>
    <w:rsid w:val="00793514"/>
    <w:rsid w:val="00793FD9"/>
    <w:rsid w:val="007944D4"/>
    <w:rsid w:val="00794F41"/>
    <w:rsid w:val="007953C3"/>
    <w:rsid w:val="00796949"/>
    <w:rsid w:val="00796B74"/>
    <w:rsid w:val="00796F93"/>
    <w:rsid w:val="00796FA5"/>
    <w:rsid w:val="00797301"/>
    <w:rsid w:val="007A18C5"/>
    <w:rsid w:val="007A1AAC"/>
    <w:rsid w:val="007A2413"/>
    <w:rsid w:val="007A2A4A"/>
    <w:rsid w:val="007A2B59"/>
    <w:rsid w:val="007A2B86"/>
    <w:rsid w:val="007A2DD6"/>
    <w:rsid w:val="007A3B0E"/>
    <w:rsid w:val="007A4F10"/>
    <w:rsid w:val="007A63BA"/>
    <w:rsid w:val="007A6901"/>
    <w:rsid w:val="007B0517"/>
    <w:rsid w:val="007B0520"/>
    <w:rsid w:val="007B17EA"/>
    <w:rsid w:val="007B35D9"/>
    <w:rsid w:val="007B39C6"/>
    <w:rsid w:val="007B40E2"/>
    <w:rsid w:val="007B4300"/>
    <w:rsid w:val="007B5118"/>
    <w:rsid w:val="007B6514"/>
    <w:rsid w:val="007B6F06"/>
    <w:rsid w:val="007B70D8"/>
    <w:rsid w:val="007C07C1"/>
    <w:rsid w:val="007C0FE8"/>
    <w:rsid w:val="007C1316"/>
    <w:rsid w:val="007C1C24"/>
    <w:rsid w:val="007C2775"/>
    <w:rsid w:val="007C33F5"/>
    <w:rsid w:val="007C58B8"/>
    <w:rsid w:val="007C6A3C"/>
    <w:rsid w:val="007C7EDB"/>
    <w:rsid w:val="007D0AF9"/>
    <w:rsid w:val="007D0E08"/>
    <w:rsid w:val="007D1545"/>
    <w:rsid w:val="007D175F"/>
    <w:rsid w:val="007D29E8"/>
    <w:rsid w:val="007D2DB1"/>
    <w:rsid w:val="007D2EA7"/>
    <w:rsid w:val="007D3CC7"/>
    <w:rsid w:val="007D4012"/>
    <w:rsid w:val="007D4435"/>
    <w:rsid w:val="007D4C70"/>
    <w:rsid w:val="007D5168"/>
    <w:rsid w:val="007D5B4B"/>
    <w:rsid w:val="007D6067"/>
    <w:rsid w:val="007D6814"/>
    <w:rsid w:val="007D68F8"/>
    <w:rsid w:val="007D69D6"/>
    <w:rsid w:val="007D6AAD"/>
    <w:rsid w:val="007D6B0C"/>
    <w:rsid w:val="007D71E8"/>
    <w:rsid w:val="007D7A55"/>
    <w:rsid w:val="007E1165"/>
    <w:rsid w:val="007E222E"/>
    <w:rsid w:val="007E3588"/>
    <w:rsid w:val="007E4F6E"/>
    <w:rsid w:val="007E6D2A"/>
    <w:rsid w:val="007E79E2"/>
    <w:rsid w:val="007E7FD6"/>
    <w:rsid w:val="007F01C8"/>
    <w:rsid w:val="007F117F"/>
    <w:rsid w:val="007F267D"/>
    <w:rsid w:val="007F407D"/>
    <w:rsid w:val="007F470D"/>
    <w:rsid w:val="007F5198"/>
    <w:rsid w:val="007F6B25"/>
    <w:rsid w:val="007F76FD"/>
    <w:rsid w:val="007F7EC0"/>
    <w:rsid w:val="00802500"/>
    <w:rsid w:val="0080310B"/>
    <w:rsid w:val="00803810"/>
    <w:rsid w:val="0080392A"/>
    <w:rsid w:val="0080559A"/>
    <w:rsid w:val="008059C4"/>
    <w:rsid w:val="0080670D"/>
    <w:rsid w:val="00807DF4"/>
    <w:rsid w:val="00810746"/>
    <w:rsid w:val="00810EDB"/>
    <w:rsid w:val="008110B9"/>
    <w:rsid w:val="00811B8E"/>
    <w:rsid w:val="008128D6"/>
    <w:rsid w:val="00812BF4"/>
    <w:rsid w:val="00812C3B"/>
    <w:rsid w:val="00813D27"/>
    <w:rsid w:val="00814DE6"/>
    <w:rsid w:val="00815A25"/>
    <w:rsid w:val="00815F5A"/>
    <w:rsid w:val="0081677E"/>
    <w:rsid w:val="00816DBB"/>
    <w:rsid w:val="008175D1"/>
    <w:rsid w:val="00817A32"/>
    <w:rsid w:val="00817EE6"/>
    <w:rsid w:val="008215D6"/>
    <w:rsid w:val="0082484E"/>
    <w:rsid w:val="0082624F"/>
    <w:rsid w:val="008268AB"/>
    <w:rsid w:val="008268E9"/>
    <w:rsid w:val="00830BAF"/>
    <w:rsid w:val="00831719"/>
    <w:rsid w:val="00832D90"/>
    <w:rsid w:val="00832E3A"/>
    <w:rsid w:val="00832F94"/>
    <w:rsid w:val="00833252"/>
    <w:rsid w:val="00833625"/>
    <w:rsid w:val="00835EBA"/>
    <w:rsid w:val="00835FF4"/>
    <w:rsid w:val="0083658E"/>
    <w:rsid w:val="00836874"/>
    <w:rsid w:val="008373B1"/>
    <w:rsid w:val="00840464"/>
    <w:rsid w:val="00840528"/>
    <w:rsid w:val="00840D6F"/>
    <w:rsid w:val="00841E85"/>
    <w:rsid w:val="00843775"/>
    <w:rsid w:val="00845D8E"/>
    <w:rsid w:val="00846690"/>
    <w:rsid w:val="00846954"/>
    <w:rsid w:val="008469FD"/>
    <w:rsid w:val="00846F69"/>
    <w:rsid w:val="00847F67"/>
    <w:rsid w:val="0085069C"/>
    <w:rsid w:val="008519EA"/>
    <w:rsid w:val="008522B9"/>
    <w:rsid w:val="00852A28"/>
    <w:rsid w:val="008530EF"/>
    <w:rsid w:val="008551B5"/>
    <w:rsid w:val="00855A4A"/>
    <w:rsid w:val="00855C4E"/>
    <w:rsid w:val="00855E85"/>
    <w:rsid w:val="00856941"/>
    <w:rsid w:val="0086006F"/>
    <w:rsid w:val="008609B2"/>
    <w:rsid w:val="00860F24"/>
    <w:rsid w:val="008622C4"/>
    <w:rsid w:val="0086260A"/>
    <w:rsid w:val="00863746"/>
    <w:rsid w:val="00864833"/>
    <w:rsid w:val="00864E5C"/>
    <w:rsid w:val="00865866"/>
    <w:rsid w:val="008668FD"/>
    <w:rsid w:val="008673A3"/>
    <w:rsid w:val="00867941"/>
    <w:rsid w:val="00870054"/>
    <w:rsid w:val="008702AD"/>
    <w:rsid w:val="008712CC"/>
    <w:rsid w:val="0087131F"/>
    <w:rsid w:val="0087405F"/>
    <w:rsid w:val="00874586"/>
    <w:rsid w:val="00874DEB"/>
    <w:rsid w:val="008752A2"/>
    <w:rsid w:val="00877493"/>
    <w:rsid w:val="0087795F"/>
    <w:rsid w:val="00877BB0"/>
    <w:rsid w:val="008801C8"/>
    <w:rsid w:val="008802CF"/>
    <w:rsid w:val="00880DCC"/>
    <w:rsid w:val="00881383"/>
    <w:rsid w:val="008831CD"/>
    <w:rsid w:val="00883B4C"/>
    <w:rsid w:val="00885EEA"/>
    <w:rsid w:val="0088647F"/>
    <w:rsid w:val="0088703F"/>
    <w:rsid w:val="00890110"/>
    <w:rsid w:val="0089149B"/>
    <w:rsid w:val="00892650"/>
    <w:rsid w:val="00894A64"/>
    <w:rsid w:val="00895895"/>
    <w:rsid w:val="00895BEA"/>
    <w:rsid w:val="008961C1"/>
    <w:rsid w:val="00896B49"/>
    <w:rsid w:val="00897436"/>
    <w:rsid w:val="008A0FF6"/>
    <w:rsid w:val="008A1214"/>
    <w:rsid w:val="008A1390"/>
    <w:rsid w:val="008A287D"/>
    <w:rsid w:val="008A3C91"/>
    <w:rsid w:val="008A3E45"/>
    <w:rsid w:val="008A4177"/>
    <w:rsid w:val="008A4461"/>
    <w:rsid w:val="008A57D8"/>
    <w:rsid w:val="008A6603"/>
    <w:rsid w:val="008A66F8"/>
    <w:rsid w:val="008A6C47"/>
    <w:rsid w:val="008A7325"/>
    <w:rsid w:val="008A746A"/>
    <w:rsid w:val="008A79DF"/>
    <w:rsid w:val="008B0821"/>
    <w:rsid w:val="008B1527"/>
    <w:rsid w:val="008B16FA"/>
    <w:rsid w:val="008B4580"/>
    <w:rsid w:val="008B4C91"/>
    <w:rsid w:val="008B4DEE"/>
    <w:rsid w:val="008B5749"/>
    <w:rsid w:val="008B585B"/>
    <w:rsid w:val="008B5BA3"/>
    <w:rsid w:val="008B5D2F"/>
    <w:rsid w:val="008B73A3"/>
    <w:rsid w:val="008B76EB"/>
    <w:rsid w:val="008C03C2"/>
    <w:rsid w:val="008C1156"/>
    <w:rsid w:val="008C1D85"/>
    <w:rsid w:val="008C22FC"/>
    <w:rsid w:val="008C27F1"/>
    <w:rsid w:val="008C2EEF"/>
    <w:rsid w:val="008C5834"/>
    <w:rsid w:val="008C6D71"/>
    <w:rsid w:val="008C7FD3"/>
    <w:rsid w:val="008D02F0"/>
    <w:rsid w:val="008D0645"/>
    <w:rsid w:val="008D15C3"/>
    <w:rsid w:val="008D1DF5"/>
    <w:rsid w:val="008D2398"/>
    <w:rsid w:val="008D257A"/>
    <w:rsid w:val="008D32AF"/>
    <w:rsid w:val="008D46F8"/>
    <w:rsid w:val="008D4AD7"/>
    <w:rsid w:val="008D6A96"/>
    <w:rsid w:val="008D6FD3"/>
    <w:rsid w:val="008D7C42"/>
    <w:rsid w:val="008D7F4A"/>
    <w:rsid w:val="008E065F"/>
    <w:rsid w:val="008E3D36"/>
    <w:rsid w:val="008E3F6E"/>
    <w:rsid w:val="008E59A3"/>
    <w:rsid w:val="008E73F2"/>
    <w:rsid w:val="008E7A56"/>
    <w:rsid w:val="008F019A"/>
    <w:rsid w:val="008F045F"/>
    <w:rsid w:val="008F11BF"/>
    <w:rsid w:val="008F1958"/>
    <w:rsid w:val="008F2C8C"/>
    <w:rsid w:val="008F47FF"/>
    <w:rsid w:val="008F4D7E"/>
    <w:rsid w:val="008F76D8"/>
    <w:rsid w:val="009002F4"/>
    <w:rsid w:val="009007B4"/>
    <w:rsid w:val="00900DF3"/>
    <w:rsid w:val="009011A3"/>
    <w:rsid w:val="0090150B"/>
    <w:rsid w:val="00901B42"/>
    <w:rsid w:val="00901F4C"/>
    <w:rsid w:val="00902185"/>
    <w:rsid w:val="009023F8"/>
    <w:rsid w:val="0090282D"/>
    <w:rsid w:val="009044F4"/>
    <w:rsid w:val="00904DB2"/>
    <w:rsid w:val="0090587B"/>
    <w:rsid w:val="009079FA"/>
    <w:rsid w:val="009102BD"/>
    <w:rsid w:val="00910382"/>
    <w:rsid w:val="00910507"/>
    <w:rsid w:val="00911F6F"/>
    <w:rsid w:val="00911FCE"/>
    <w:rsid w:val="009128D2"/>
    <w:rsid w:val="00912FEF"/>
    <w:rsid w:val="00913412"/>
    <w:rsid w:val="0091429F"/>
    <w:rsid w:val="00914412"/>
    <w:rsid w:val="0091650F"/>
    <w:rsid w:val="00916C14"/>
    <w:rsid w:val="009174DB"/>
    <w:rsid w:val="00917867"/>
    <w:rsid w:val="00920165"/>
    <w:rsid w:val="00920230"/>
    <w:rsid w:val="00920EE4"/>
    <w:rsid w:val="00921717"/>
    <w:rsid w:val="0092286A"/>
    <w:rsid w:val="00924007"/>
    <w:rsid w:val="00924342"/>
    <w:rsid w:val="0092474D"/>
    <w:rsid w:val="00924F21"/>
    <w:rsid w:val="009269F2"/>
    <w:rsid w:val="00926D94"/>
    <w:rsid w:val="00927DB6"/>
    <w:rsid w:val="00930577"/>
    <w:rsid w:val="009320CA"/>
    <w:rsid w:val="0093240D"/>
    <w:rsid w:val="00932E69"/>
    <w:rsid w:val="00933A5E"/>
    <w:rsid w:val="00934A75"/>
    <w:rsid w:val="00934E20"/>
    <w:rsid w:val="009359A7"/>
    <w:rsid w:val="00936086"/>
    <w:rsid w:val="009360CB"/>
    <w:rsid w:val="009369D1"/>
    <w:rsid w:val="00940B98"/>
    <w:rsid w:val="00941477"/>
    <w:rsid w:val="009417F4"/>
    <w:rsid w:val="00941909"/>
    <w:rsid w:val="00942849"/>
    <w:rsid w:val="00942D2A"/>
    <w:rsid w:val="009447D6"/>
    <w:rsid w:val="009452F4"/>
    <w:rsid w:val="0094591E"/>
    <w:rsid w:val="00945E54"/>
    <w:rsid w:val="0094662E"/>
    <w:rsid w:val="00946B95"/>
    <w:rsid w:val="00947E6F"/>
    <w:rsid w:val="0095120E"/>
    <w:rsid w:val="009512BE"/>
    <w:rsid w:val="009517F5"/>
    <w:rsid w:val="00952295"/>
    <w:rsid w:val="009543E8"/>
    <w:rsid w:val="00955616"/>
    <w:rsid w:val="009562D9"/>
    <w:rsid w:val="009566DA"/>
    <w:rsid w:val="00957097"/>
    <w:rsid w:val="00957CED"/>
    <w:rsid w:val="0096051C"/>
    <w:rsid w:val="00961B49"/>
    <w:rsid w:val="00962A4E"/>
    <w:rsid w:val="00962EC2"/>
    <w:rsid w:val="0096599B"/>
    <w:rsid w:val="00965B2C"/>
    <w:rsid w:val="00965F88"/>
    <w:rsid w:val="009661CD"/>
    <w:rsid w:val="009664C7"/>
    <w:rsid w:val="0096694C"/>
    <w:rsid w:val="00966CD3"/>
    <w:rsid w:val="00967768"/>
    <w:rsid w:val="00967B78"/>
    <w:rsid w:val="00967C0E"/>
    <w:rsid w:val="00970AFE"/>
    <w:rsid w:val="00970C0D"/>
    <w:rsid w:val="00970DF8"/>
    <w:rsid w:val="00971243"/>
    <w:rsid w:val="00972A94"/>
    <w:rsid w:val="00972EF7"/>
    <w:rsid w:val="00973094"/>
    <w:rsid w:val="009737DC"/>
    <w:rsid w:val="00973D5D"/>
    <w:rsid w:val="00975E92"/>
    <w:rsid w:val="0097607B"/>
    <w:rsid w:val="009760BE"/>
    <w:rsid w:val="0097616B"/>
    <w:rsid w:val="00977041"/>
    <w:rsid w:val="00977FEB"/>
    <w:rsid w:val="00981CE8"/>
    <w:rsid w:val="00983D44"/>
    <w:rsid w:val="009840E8"/>
    <w:rsid w:val="00984107"/>
    <w:rsid w:val="00984949"/>
    <w:rsid w:val="0098534D"/>
    <w:rsid w:val="00985398"/>
    <w:rsid w:val="00985FE8"/>
    <w:rsid w:val="0098605A"/>
    <w:rsid w:val="0098695D"/>
    <w:rsid w:val="0098770D"/>
    <w:rsid w:val="00987B06"/>
    <w:rsid w:val="00991CE7"/>
    <w:rsid w:val="009925E9"/>
    <w:rsid w:val="009929E1"/>
    <w:rsid w:val="00992AD2"/>
    <w:rsid w:val="009933F3"/>
    <w:rsid w:val="00993FC1"/>
    <w:rsid w:val="009943D0"/>
    <w:rsid w:val="00994BF8"/>
    <w:rsid w:val="00995065"/>
    <w:rsid w:val="00995A76"/>
    <w:rsid w:val="00995E38"/>
    <w:rsid w:val="00995E3D"/>
    <w:rsid w:val="0099683D"/>
    <w:rsid w:val="00996925"/>
    <w:rsid w:val="00997300"/>
    <w:rsid w:val="009A0D3B"/>
    <w:rsid w:val="009A1641"/>
    <w:rsid w:val="009A19E3"/>
    <w:rsid w:val="009A256B"/>
    <w:rsid w:val="009A41F2"/>
    <w:rsid w:val="009A46FD"/>
    <w:rsid w:val="009A5814"/>
    <w:rsid w:val="009A613B"/>
    <w:rsid w:val="009A6A79"/>
    <w:rsid w:val="009A792B"/>
    <w:rsid w:val="009B15D6"/>
    <w:rsid w:val="009B2816"/>
    <w:rsid w:val="009B3058"/>
    <w:rsid w:val="009B3274"/>
    <w:rsid w:val="009B367C"/>
    <w:rsid w:val="009B4147"/>
    <w:rsid w:val="009B48EC"/>
    <w:rsid w:val="009B56D1"/>
    <w:rsid w:val="009B57C8"/>
    <w:rsid w:val="009B5E96"/>
    <w:rsid w:val="009B66E1"/>
    <w:rsid w:val="009B6834"/>
    <w:rsid w:val="009B6ED6"/>
    <w:rsid w:val="009B74A2"/>
    <w:rsid w:val="009B76F6"/>
    <w:rsid w:val="009C0D98"/>
    <w:rsid w:val="009C155A"/>
    <w:rsid w:val="009C1A4B"/>
    <w:rsid w:val="009C2131"/>
    <w:rsid w:val="009C2912"/>
    <w:rsid w:val="009C2B09"/>
    <w:rsid w:val="009C34A9"/>
    <w:rsid w:val="009C71D3"/>
    <w:rsid w:val="009C745C"/>
    <w:rsid w:val="009D0789"/>
    <w:rsid w:val="009D10E6"/>
    <w:rsid w:val="009D1737"/>
    <w:rsid w:val="009D1957"/>
    <w:rsid w:val="009D1BD1"/>
    <w:rsid w:val="009D2712"/>
    <w:rsid w:val="009D29A0"/>
    <w:rsid w:val="009D2C67"/>
    <w:rsid w:val="009D3544"/>
    <w:rsid w:val="009D42B6"/>
    <w:rsid w:val="009D4456"/>
    <w:rsid w:val="009D5F04"/>
    <w:rsid w:val="009D6717"/>
    <w:rsid w:val="009D6CD1"/>
    <w:rsid w:val="009D744E"/>
    <w:rsid w:val="009D7CAA"/>
    <w:rsid w:val="009E0C6A"/>
    <w:rsid w:val="009E0E1C"/>
    <w:rsid w:val="009E0E79"/>
    <w:rsid w:val="009E17A9"/>
    <w:rsid w:val="009E292E"/>
    <w:rsid w:val="009E2F76"/>
    <w:rsid w:val="009E3EAF"/>
    <w:rsid w:val="009E41BF"/>
    <w:rsid w:val="009E471D"/>
    <w:rsid w:val="009E548C"/>
    <w:rsid w:val="009E5BE3"/>
    <w:rsid w:val="009E5BF0"/>
    <w:rsid w:val="009E5CE3"/>
    <w:rsid w:val="009E7BA0"/>
    <w:rsid w:val="009F2F09"/>
    <w:rsid w:val="009F3504"/>
    <w:rsid w:val="009F35E6"/>
    <w:rsid w:val="009F3E50"/>
    <w:rsid w:val="009F4892"/>
    <w:rsid w:val="009F48FD"/>
    <w:rsid w:val="009F53AC"/>
    <w:rsid w:val="009F5615"/>
    <w:rsid w:val="009F5762"/>
    <w:rsid w:val="009F5D98"/>
    <w:rsid w:val="009F66B8"/>
    <w:rsid w:val="009F6D66"/>
    <w:rsid w:val="009F7963"/>
    <w:rsid w:val="00A00BB7"/>
    <w:rsid w:val="00A00DB0"/>
    <w:rsid w:val="00A02289"/>
    <w:rsid w:val="00A0244D"/>
    <w:rsid w:val="00A03EA3"/>
    <w:rsid w:val="00A041DD"/>
    <w:rsid w:val="00A04759"/>
    <w:rsid w:val="00A05764"/>
    <w:rsid w:val="00A06928"/>
    <w:rsid w:val="00A079F4"/>
    <w:rsid w:val="00A10667"/>
    <w:rsid w:val="00A118E5"/>
    <w:rsid w:val="00A1193E"/>
    <w:rsid w:val="00A11B99"/>
    <w:rsid w:val="00A11C0F"/>
    <w:rsid w:val="00A128A6"/>
    <w:rsid w:val="00A129E6"/>
    <w:rsid w:val="00A12CF3"/>
    <w:rsid w:val="00A12E65"/>
    <w:rsid w:val="00A130F7"/>
    <w:rsid w:val="00A13360"/>
    <w:rsid w:val="00A134C1"/>
    <w:rsid w:val="00A1360F"/>
    <w:rsid w:val="00A1370B"/>
    <w:rsid w:val="00A13898"/>
    <w:rsid w:val="00A13BE6"/>
    <w:rsid w:val="00A13C11"/>
    <w:rsid w:val="00A13CB8"/>
    <w:rsid w:val="00A13DD6"/>
    <w:rsid w:val="00A1472E"/>
    <w:rsid w:val="00A148B6"/>
    <w:rsid w:val="00A14CED"/>
    <w:rsid w:val="00A15A51"/>
    <w:rsid w:val="00A16222"/>
    <w:rsid w:val="00A16378"/>
    <w:rsid w:val="00A16976"/>
    <w:rsid w:val="00A17380"/>
    <w:rsid w:val="00A210F3"/>
    <w:rsid w:val="00A2112E"/>
    <w:rsid w:val="00A223BB"/>
    <w:rsid w:val="00A227F0"/>
    <w:rsid w:val="00A2291A"/>
    <w:rsid w:val="00A234C8"/>
    <w:rsid w:val="00A236B3"/>
    <w:rsid w:val="00A23D77"/>
    <w:rsid w:val="00A24332"/>
    <w:rsid w:val="00A2480C"/>
    <w:rsid w:val="00A24AC2"/>
    <w:rsid w:val="00A25AC0"/>
    <w:rsid w:val="00A26EF1"/>
    <w:rsid w:val="00A279F9"/>
    <w:rsid w:val="00A303E1"/>
    <w:rsid w:val="00A30971"/>
    <w:rsid w:val="00A309CB"/>
    <w:rsid w:val="00A32D9F"/>
    <w:rsid w:val="00A32F94"/>
    <w:rsid w:val="00A33024"/>
    <w:rsid w:val="00A333E9"/>
    <w:rsid w:val="00A345B3"/>
    <w:rsid w:val="00A34A71"/>
    <w:rsid w:val="00A354B5"/>
    <w:rsid w:val="00A35914"/>
    <w:rsid w:val="00A362AA"/>
    <w:rsid w:val="00A417A2"/>
    <w:rsid w:val="00A41D82"/>
    <w:rsid w:val="00A424E4"/>
    <w:rsid w:val="00A428A4"/>
    <w:rsid w:val="00A43C08"/>
    <w:rsid w:val="00A4529E"/>
    <w:rsid w:val="00A465D9"/>
    <w:rsid w:val="00A47590"/>
    <w:rsid w:val="00A47914"/>
    <w:rsid w:val="00A47C70"/>
    <w:rsid w:val="00A51FB7"/>
    <w:rsid w:val="00A52668"/>
    <w:rsid w:val="00A5278E"/>
    <w:rsid w:val="00A539E4"/>
    <w:rsid w:val="00A53B50"/>
    <w:rsid w:val="00A54CD9"/>
    <w:rsid w:val="00A55451"/>
    <w:rsid w:val="00A572A0"/>
    <w:rsid w:val="00A57CA6"/>
    <w:rsid w:val="00A602FF"/>
    <w:rsid w:val="00A60C01"/>
    <w:rsid w:val="00A61631"/>
    <w:rsid w:val="00A62FB3"/>
    <w:rsid w:val="00A6300B"/>
    <w:rsid w:val="00A63725"/>
    <w:rsid w:val="00A63E02"/>
    <w:rsid w:val="00A642D5"/>
    <w:rsid w:val="00A6451B"/>
    <w:rsid w:val="00A645AD"/>
    <w:rsid w:val="00A64747"/>
    <w:rsid w:val="00A64AF5"/>
    <w:rsid w:val="00A65325"/>
    <w:rsid w:val="00A655AF"/>
    <w:rsid w:val="00A66ABD"/>
    <w:rsid w:val="00A6D58E"/>
    <w:rsid w:val="00A702FA"/>
    <w:rsid w:val="00A705D3"/>
    <w:rsid w:val="00A70EA1"/>
    <w:rsid w:val="00A70EFC"/>
    <w:rsid w:val="00A727AA"/>
    <w:rsid w:val="00A73C3E"/>
    <w:rsid w:val="00A749E5"/>
    <w:rsid w:val="00A75410"/>
    <w:rsid w:val="00A7579E"/>
    <w:rsid w:val="00A75984"/>
    <w:rsid w:val="00A7633A"/>
    <w:rsid w:val="00A77282"/>
    <w:rsid w:val="00A80F46"/>
    <w:rsid w:val="00A81734"/>
    <w:rsid w:val="00A81A95"/>
    <w:rsid w:val="00A81B3D"/>
    <w:rsid w:val="00A8330C"/>
    <w:rsid w:val="00A8335B"/>
    <w:rsid w:val="00A837C1"/>
    <w:rsid w:val="00A83A7B"/>
    <w:rsid w:val="00A84E1C"/>
    <w:rsid w:val="00A85E62"/>
    <w:rsid w:val="00A92873"/>
    <w:rsid w:val="00A93915"/>
    <w:rsid w:val="00A944FD"/>
    <w:rsid w:val="00A945A8"/>
    <w:rsid w:val="00A94AFB"/>
    <w:rsid w:val="00A95B13"/>
    <w:rsid w:val="00A95E87"/>
    <w:rsid w:val="00A961D3"/>
    <w:rsid w:val="00A96702"/>
    <w:rsid w:val="00A96B72"/>
    <w:rsid w:val="00A96F94"/>
    <w:rsid w:val="00A97698"/>
    <w:rsid w:val="00A97E3C"/>
    <w:rsid w:val="00AA06C2"/>
    <w:rsid w:val="00AA0CD2"/>
    <w:rsid w:val="00AA167E"/>
    <w:rsid w:val="00AA3078"/>
    <w:rsid w:val="00AA5FFE"/>
    <w:rsid w:val="00AA64C0"/>
    <w:rsid w:val="00AA675C"/>
    <w:rsid w:val="00AB0A93"/>
    <w:rsid w:val="00AB1BD4"/>
    <w:rsid w:val="00AB379D"/>
    <w:rsid w:val="00AB4D90"/>
    <w:rsid w:val="00AB5554"/>
    <w:rsid w:val="00AB575D"/>
    <w:rsid w:val="00AB57C7"/>
    <w:rsid w:val="00AB5AFD"/>
    <w:rsid w:val="00AB6239"/>
    <w:rsid w:val="00AB7187"/>
    <w:rsid w:val="00AB71B3"/>
    <w:rsid w:val="00AB71D0"/>
    <w:rsid w:val="00AB7580"/>
    <w:rsid w:val="00AB7799"/>
    <w:rsid w:val="00AB7954"/>
    <w:rsid w:val="00AB7AEE"/>
    <w:rsid w:val="00AC0347"/>
    <w:rsid w:val="00AC154C"/>
    <w:rsid w:val="00AC1BE0"/>
    <w:rsid w:val="00AC22BD"/>
    <w:rsid w:val="00AC2C90"/>
    <w:rsid w:val="00AC35D3"/>
    <w:rsid w:val="00AC61D0"/>
    <w:rsid w:val="00AC64CA"/>
    <w:rsid w:val="00AC6F6F"/>
    <w:rsid w:val="00AC766D"/>
    <w:rsid w:val="00AC76E7"/>
    <w:rsid w:val="00AC7AF0"/>
    <w:rsid w:val="00AD2480"/>
    <w:rsid w:val="00AD2B62"/>
    <w:rsid w:val="00AD33CF"/>
    <w:rsid w:val="00AD4211"/>
    <w:rsid w:val="00AD484C"/>
    <w:rsid w:val="00AD484D"/>
    <w:rsid w:val="00AD485A"/>
    <w:rsid w:val="00AD4930"/>
    <w:rsid w:val="00AD6575"/>
    <w:rsid w:val="00AD7304"/>
    <w:rsid w:val="00AD7CC4"/>
    <w:rsid w:val="00AE0AE0"/>
    <w:rsid w:val="00AE249D"/>
    <w:rsid w:val="00AE276A"/>
    <w:rsid w:val="00AE2B11"/>
    <w:rsid w:val="00AE313C"/>
    <w:rsid w:val="00AE324B"/>
    <w:rsid w:val="00AE3A04"/>
    <w:rsid w:val="00AE418B"/>
    <w:rsid w:val="00AE4B14"/>
    <w:rsid w:val="00AE5063"/>
    <w:rsid w:val="00AE5527"/>
    <w:rsid w:val="00AE563A"/>
    <w:rsid w:val="00AE5B60"/>
    <w:rsid w:val="00AE668C"/>
    <w:rsid w:val="00AE7954"/>
    <w:rsid w:val="00AE7B7F"/>
    <w:rsid w:val="00AE7D91"/>
    <w:rsid w:val="00AE7E42"/>
    <w:rsid w:val="00AF03B1"/>
    <w:rsid w:val="00AF0BFF"/>
    <w:rsid w:val="00AF0C55"/>
    <w:rsid w:val="00AF0FC3"/>
    <w:rsid w:val="00AF1207"/>
    <w:rsid w:val="00AF139B"/>
    <w:rsid w:val="00AF1499"/>
    <w:rsid w:val="00AF1CB5"/>
    <w:rsid w:val="00AF2FA4"/>
    <w:rsid w:val="00AF3096"/>
    <w:rsid w:val="00AF34C3"/>
    <w:rsid w:val="00AF44B1"/>
    <w:rsid w:val="00AF4C2F"/>
    <w:rsid w:val="00AF4C7E"/>
    <w:rsid w:val="00AF5824"/>
    <w:rsid w:val="00AF5972"/>
    <w:rsid w:val="00AF71A3"/>
    <w:rsid w:val="00AF7FB4"/>
    <w:rsid w:val="00B00743"/>
    <w:rsid w:val="00B00962"/>
    <w:rsid w:val="00B00AC5"/>
    <w:rsid w:val="00B01BB9"/>
    <w:rsid w:val="00B028EF"/>
    <w:rsid w:val="00B02A5F"/>
    <w:rsid w:val="00B02D7E"/>
    <w:rsid w:val="00B035F1"/>
    <w:rsid w:val="00B03EB4"/>
    <w:rsid w:val="00B0400C"/>
    <w:rsid w:val="00B04050"/>
    <w:rsid w:val="00B04133"/>
    <w:rsid w:val="00B043F9"/>
    <w:rsid w:val="00B04FC7"/>
    <w:rsid w:val="00B057E9"/>
    <w:rsid w:val="00B05A06"/>
    <w:rsid w:val="00B05E0B"/>
    <w:rsid w:val="00B07FAB"/>
    <w:rsid w:val="00B10A3B"/>
    <w:rsid w:val="00B1119B"/>
    <w:rsid w:val="00B11C91"/>
    <w:rsid w:val="00B13704"/>
    <w:rsid w:val="00B13C74"/>
    <w:rsid w:val="00B13F59"/>
    <w:rsid w:val="00B149DF"/>
    <w:rsid w:val="00B15411"/>
    <w:rsid w:val="00B16C98"/>
    <w:rsid w:val="00B17155"/>
    <w:rsid w:val="00B17829"/>
    <w:rsid w:val="00B20118"/>
    <w:rsid w:val="00B20B5F"/>
    <w:rsid w:val="00B21222"/>
    <w:rsid w:val="00B2227E"/>
    <w:rsid w:val="00B22BD6"/>
    <w:rsid w:val="00B2506D"/>
    <w:rsid w:val="00B253DE"/>
    <w:rsid w:val="00B25959"/>
    <w:rsid w:val="00B2648C"/>
    <w:rsid w:val="00B27629"/>
    <w:rsid w:val="00B3044D"/>
    <w:rsid w:val="00B31DB1"/>
    <w:rsid w:val="00B32AC1"/>
    <w:rsid w:val="00B3538A"/>
    <w:rsid w:val="00B3588A"/>
    <w:rsid w:val="00B36721"/>
    <w:rsid w:val="00B36D8D"/>
    <w:rsid w:val="00B41F34"/>
    <w:rsid w:val="00B42630"/>
    <w:rsid w:val="00B43EC3"/>
    <w:rsid w:val="00B43FA8"/>
    <w:rsid w:val="00B44156"/>
    <w:rsid w:val="00B45338"/>
    <w:rsid w:val="00B45D6E"/>
    <w:rsid w:val="00B4752A"/>
    <w:rsid w:val="00B47823"/>
    <w:rsid w:val="00B50734"/>
    <w:rsid w:val="00B50A5A"/>
    <w:rsid w:val="00B50C3D"/>
    <w:rsid w:val="00B51B52"/>
    <w:rsid w:val="00B52218"/>
    <w:rsid w:val="00B53439"/>
    <w:rsid w:val="00B536E2"/>
    <w:rsid w:val="00B5444E"/>
    <w:rsid w:val="00B55CE0"/>
    <w:rsid w:val="00B566F3"/>
    <w:rsid w:val="00B56C9C"/>
    <w:rsid w:val="00B56EB3"/>
    <w:rsid w:val="00B56F77"/>
    <w:rsid w:val="00B574DC"/>
    <w:rsid w:val="00B57F3D"/>
    <w:rsid w:val="00B60706"/>
    <w:rsid w:val="00B60AF5"/>
    <w:rsid w:val="00B61C67"/>
    <w:rsid w:val="00B61DD3"/>
    <w:rsid w:val="00B62147"/>
    <w:rsid w:val="00B63A0E"/>
    <w:rsid w:val="00B64E5E"/>
    <w:rsid w:val="00B652D9"/>
    <w:rsid w:val="00B65A42"/>
    <w:rsid w:val="00B66641"/>
    <w:rsid w:val="00B668B9"/>
    <w:rsid w:val="00B67847"/>
    <w:rsid w:val="00B710CC"/>
    <w:rsid w:val="00B712DD"/>
    <w:rsid w:val="00B71B0C"/>
    <w:rsid w:val="00B71B85"/>
    <w:rsid w:val="00B7232C"/>
    <w:rsid w:val="00B72DCF"/>
    <w:rsid w:val="00B734B0"/>
    <w:rsid w:val="00B73FC8"/>
    <w:rsid w:val="00B74B9C"/>
    <w:rsid w:val="00B75F7F"/>
    <w:rsid w:val="00B762EB"/>
    <w:rsid w:val="00B76A68"/>
    <w:rsid w:val="00B76C15"/>
    <w:rsid w:val="00B8046C"/>
    <w:rsid w:val="00B80A65"/>
    <w:rsid w:val="00B82E84"/>
    <w:rsid w:val="00B82F12"/>
    <w:rsid w:val="00B83513"/>
    <w:rsid w:val="00B83A76"/>
    <w:rsid w:val="00B8401C"/>
    <w:rsid w:val="00B84165"/>
    <w:rsid w:val="00B847B9"/>
    <w:rsid w:val="00B84EAF"/>
    <w:rsid w:val="00B8C07B"/>
    <w:rsid w:val="00B9021C"/>
    <w:rsid w:val="00B92A72"/>
    <w:rsid w:val="00B92D2C"/>
    <w:rsid w:val="00B93258"/>
    <w:rsid w:val="00B93FC6"/>
    <w:rsid w:val="00B94B42"/>
    <w:rsid w:val="00B94FD4"/>
    <w:rsid w:val="00B951D6"/>
    <w:rsid w:val="00B95502"/>
    <w:rsid w:val="00B97240"/>
    <w:rsid w:val="00B9753D"/>
    <w:rsid w:val="00BA0538"/>
    <w:rsid w:val="00BA1173"/>
    <w:rsid w:val="00BA3067"/>
    <w:rsid w:val="00BA4542"/>
    <w:rsid w:val="00BA4864"/>
    <w:rsid w:val="00BA5DB0"/>
    <w:rsid w:val="00BA6CEB"/>
    <w:rsid w:val="00BA73DE"/>
    <w:rsid w:val="00BA7EA3"/>
    <w:rsid w:val="00BB088B"/>
    <w:rsid w:val="00BB0AEA"/>
    <w:rsid w:val="00BB2D26"/>
    <w:rsid w:val="00BB43FD"/>
    <w:rsid w:val="00BB498E"/>
    <w:rsid w:val="00BB4C4F"/>
    <w:rsid w:val="00BB50AB"/>
    <w:rsid w:val="00BB5B5F"/>
    <w:rsid w:val="00BB651C"/>
    <w:rsid w:val="00BB66E2"/>
    <w:rsid w:val="00BB6A82"/>
    <w:rsid w:val="00BB6AD7"/>
    <w:rsid w:val="00BB6C1C"/>
    <w:rsid w:val="00BC2285"/>
    <w:rsid w:val="00BC39FC"/>
    <w:rsid w:val="00BC4E7E"/>
    <w:rsid w:val="00BC4F0E"/>
    <w:rsid w:val="00BC5148"/>
    <w:rsid w:val="00BC604C"/>
    <w:rsid w:val="00BC6C61"/>
    <w:rsid w:val="00BC6CBB"/>
    <w:rsid w:val="00BC77DD"/>
    <w:rsid w:val="00BD2027"/>
    <w:rsid w:val="00BD28A3"/>
    <w:rsid w:val="00BD38A8"/>
    <w:rsid w:val="00BD3D4D"/>
    <w:rsid w:val="00BD4442"/>
    <w:rsid w:val="00BD4502"/>
    <w:rsid w:val="00BD563F"/>
    <w:rsid w:val="00BD594A"/>
    <w:rsid w:val="00BD5C68"/>
    <w:rsid w:val="00BD6217"/>
    <w:rsid w:val="00BD6406"/>
    <w:rsid w:val="00BD65F5"/>
    <w:rsid w:val="00BD6641"/>
    <w:rsid w:val="00BD68E9"/>
    <w:rsid w:val="00BD697C"/>
    <w:rsid w:val="00BD7411"/>
    <w:rsid w:val="00BE011C"/>
    <w:rsid w:val="00BE0A37"/>
    <w:rsid w:val="00BE21AA"/>
    <w:rsid w:val="00BE2E18"/>
    <w:rsid w:val="00BE32AE"/>
    <w:rsid w:val="00BE34CB"/>
    <w:rsid w:val="00BE3C22"/>
    <w:rsid w:val="00BE41B2"/>
    <w:rsid w:val="00BE4F32"/>
    <w:rsid w:val="00BE60B7"/>
    <w:rsid w:val="00BE6150"/>
    <w:rsid w:val="00BE6C33"/>
    <w:rsid w:val="00BE7114"/>
    <w:rsid w:val="00BE7293"/>
    <w:rsid w:val="00BF0582"/>
    <w:rsid w:val="00BF0D4A"/>
    <w:rsid w:val="00BF1343"/>
    <w:rsid w:val="00BF1472"/>
    <w:rsid w:val="00BF14A8"/>
    <w:rsid w:val="00BF1DA3"/>
    <w:rsid w:val="00BF28A9"/>
    <w:rsid w:val="00BF29AE"/>
    <w:rsid w:val="00BF2A1C"/>
    <w:rsid w:val="00BF3039"/>
    <w:rsid w:val="00BF3C6F"/>
    <w:rsid w:val="00BF4CAF"/>
    <w:rsid w:val="00BF4F88"/>
    <w:rsid w:val="00BF5B1B"/>
    <w:rsid w:val="00BF600C"/>
    <w:rsid w:val="00BF642E"/>
    <w:rsid w:val="00BF6BA8"/>
    <w:rsid w:val="00BF6C7F"/>
    <w:rsid w:val="00BF6ED9"/>
    <w:rsid w:val="00C00961"/>
    <w:rsid w:val="00C017D7"/>
    <w:rsid w:val="00C0181E"/>
    <w:rsid w:val="00C028AE"/>
    <w:rsid w:val="00C0313E"/>
    <w:rsid w:val="00C033FA"/>
    <w:rsid w:val="00C048EB"/>
    <w:rsid w:val="00C04A2E"/>
    <w:rsid w:val="00C06FD7"/>
    <w:rsid w:val="00C07DE1"/>
    <w:rsid w:val="00C10D96"/>
    <w:rsid w:val="00C110A8"/>
    <w:rsid w:val="00C1382F"/>
    <w:rsid w:val="00C143BD"/>
    <w:rsid w:val="00C14F22"/>
    <w:rsid w:val="00C152F5"/>
    <w:rsid w:val="00C157DD"/>
    <w:rsid w:val="00C1684C"/>
    <w:rsid w:val="00C16BAF"/>
    <w:rsid w:val="00C177DA"/>
    <w:rsid w:val="00C17A70"/>
    <w:rsid w:val="00C17BD4"/>
    <w:rsid w:val="00C20005"/>
    <w:rsid w:val="00C20A83"/>
    <w:rsid w:val="00C2122D"/>
    <w:rsid w:val="00C21600"/>
    <w:rsid w:val="00C226E7"/>
    <w:rsid w:val="00C22EB3"/>
    <w:rsid w:val="00C2304C"/>
    <w:rsid w:val="00C23E72"/>
    <w:rsid w:val="00C24059"/>
    <w:rsid w:val="00C24291"/>
    <w:rsid w:val="00C24673"/>
    <w:rsid w:val="00C24916"/>
    <w:rsid w:val="00C25177"/>
    <w:rsid w:val="00C262E8"/>
    <w:rsid w:val="00C264D3"/>
    <w:rsid w:val="00C2767C"/>
    <w:rsid w:val="00C304C7"/>
    <w:rsid w:val="00C30E0C"/>
    <w:rsid w:val="00C31BE3"/>
    <w:rsid w:val="00C32D33"/>
    <w:rsid w:val="00C33651"/>
    <w:rsid w:val="00C3451B"/>
    <w:rsid w:val="00C36428"/>
    <w:rsid w:val="00C36F4B"/>
    <w:rsid w:val="00C40692"/>
    <w:rsid w:val="00C41266"/>
    <w:rsid w:val="00C4160E"/>
    <w:rsid w:val="00C423AE"/>
    <w:rsid w:val="00C423F5"/>
    <w:rsid w:val="00C42757"/>
    <w:rsid w:val="00C437EC"/>
    <w:rsid w:val="00C46A34"/>
    <w:rsid w:val="00C46EF6"/>
    <w:rsid w:val="00C47914"/>
    <w:rsid w:val="00C47B16"/>
    <w:rsid w:val="00C5084C"/>
    <w:rsid w:val="00C51DA8"/>
    <w:rsid w:val="00C52A94"/>
    <w:rsid w:val="00C53238"/>
    <w:rsid w:val="00C53E93"/>
    <w:rsid w:val="00C562E4"/>
    <w:rsid w:val="00C56F82"/>
    <w:rsid w:val="00C57151"/>
    <w:rsid w:val="00C574B7"/>
    <w:rsid w:val="00C65521"/>
    <w:rsid w:val="00C659DD"/>
    <w:rsid w:val="00C65A0D"/>
    <w:rsid w:val="00C67858"/>
    <w:rsid w:val="00C67F90"/>
    <w:rsid w:val="00C705ED"/>
    <w:rsid w:val="00C70BB2"/>
    <w:rsid w:val="00C70F87"/>
    <w:rsid w:val="00C7280C"/>
    <w:rsid w:val="00C733F2"/>
    <w:rsid w:val="00C746D2"/>
    <w:rsid w:val="00C7472B"/>
    <w:rsid w:val="00C74A9F"/>
    <w:rsid w:val="00C75F36"/>
    <w:rsid w:val="00C76601"/>
    <w:rsid w:val="00C76EDF"/>
    <w:rsid w:val="00C80018"/>
    <w:rsid w:val="00C80B7B"/>
    <w:rsid w:val="00C8139B"/>
    <w:rsid w:val="00C819C4"/>
    <w:rsid w:val="00C82E01"/>
    <w:rsid w:val="00C82FEE"/>
    <w:rsid w:val="00C833B1"/>
    <w:rsid w:val="00C834B5"/>
    <w:rsid w:val="00C8417F"/>
    <w:rsid w:val="00C85121"/>
    <w:rsid w:val="00C85EDC"/>
    <w:rsid w:val="00C85F95"/>
    <w:rsid w:val="00C86790"/>
    <w:rsid w:val="00C867EF"/>
    <w:rsid w:val="00C868B4"/>
    <w:rsid w:val="00C8705D"/>
    <w:rsid w:val="00C87BDA"/>
    <w:rsid w:val="00C91047"/>
    <w:rsid w:val="00C91618"/>
    <w:rsid w:val="00C9169D"/>
    <w:rsid w:val="00C9221F"/>
    <w:rsid w:val="00C92C15"/>
    <w:rsid w:val="00C935E3"/>
    <w:rsid w:val="00C949D4"/>
    <w:rsid w:val="00C94E86"/>
    <w:rsid w:val="00C958C7"/>
    <w:rsid w:val="00C9599C"/>
    <w:rsid w:val="00C9679C"/>
    <w:rsid w:val="00C96CC0"/>
    <w:rsid w:val="00C974EE"/>
    <w:rsid w:val="00C975AD"/>
    <w:rsid w:val="00C979CF"/>
    <w:rsid w:val="00C97C47"/>
    <w:rsid w:val="00CA3AAE"/>
    <w:rsid w:val="00CA3D78"/>
    <w:rsid w:val="00CA58F2"/>
    <w:rsid w:val="00CA5952"/>
    <w:rsid w:val="00CA5E1F"/>
    <w:rsid w:val="00CA65A6"/>
    <w:rsid w:val="00CA72F3"/>
    <w:rsid w:val="00CB0403"/>
    <w:rsid w:val="00CB0752"/>
    <w:rsid w:val="00CB25D3"/>
    <w:rsid w:val="00CB3A77"/>
    <w:rsid w:val="00CB3B38"/>
    <w:rsid w:val="00CB5AC5"/>
    <w:rsid w:val="00CC097E"/>
    <w:rsid w:val="00CC1518"/>
    <w:rsid w:val="00CC33F1"/>
    <w:rsid w:val="00CC3BD8"/>
    <w:rsid w:val="00CC4001"/>
    <w:rsid w:val="00CC485F"/>
    <w:rsid w:val="00CC5B6D"/>
    <w:rsid w:val="00CC5DFB"/>
    <w:rsid w:val="00CC6402"/>
    <w:rsid w:val="00CC78C7"/>
    <w:rsid w:val="00CD0C41"/>
    <w:rsid w:val="00CD11A6"/>
    <w:rsid w:val="00CD1F5E"/>
    <w:rsid w:val="00CD231D"/>
    <w:rsid w:val="00CD29D5"/>
    <w:rsid w:val="00CD3566"/>
    <w:rsid w:val="00CD3889"/>
    <w:rsid w:val="00CD5E35"/>
    <w:rsid w:val="00CD71AC"/>
    <w:rsid w:val="00CE0127"/>
    <w:rsid w:val="00CE073E"/>
    <w:rsid w:val="00CE1310"/>
    <w:rsid w:val="00CE1922"/>
    <w:rsid w:val="00CE2794"/>
    <w:rsid w:val="00CE35F1"/>
    <w:rsid w:val="00CE3D86"/>
    <w:rsid w:val="00CE4BE3"/>
    <w:rsid w:val="00CE5A40"/>
    <w:rsid w:val="00CE5C7C"/>
    <w:rsid w:val="00CE5DA8"/>
    <w:rsid w:val="00CE7B38"/>
    <w:rsid w:val="00CE7C1D"/>
    <w:rsid w:val="00CF0134"/>
    <w:rsid w:val="00CF089D"/>
    <w:rsid w:val="00CF1949"/>
    <w:rsid w:val="00CF2E22"/>
    <w:rsid w:val="00CF3466"/>
    <w:rsid w:val="00CF3768"/>
    <w:rsid w:val="00CF44EA"/>
    <w:rsid w:val="00CF499C"/>
    <w:rsid w:val="00CF4A3E"/>
    <w:rsid w:val="00CF5426"/>
    <w:rsid w:val="00CF56BA"/>
    <w:rsid w:val="00CF5FF2"/>
    <w:rsid w:val="00CF6DF6"/>
    <w:rsid w:val="00D00542"/>
    <w:rsid w:val="00D00894"/>
    <w:rsid w:val="00D01DDD"/>
    <w:rsid w:val="00D02505"/>
    <w:rsid w:val="00D03D67"/>
    <w:rsid w:val="00D05446"/>
    <w:rsid w:val="00D056C6"/>
    <w:rsid w:val="00D062E7"/>
    <w:rsid w:val="00D06830"/>
    <w:rsid w:val="00D06C92"/>
    <w:rsid w:val="00D0703D"/>
    <w:rsid w:val="00D107CB"/>
    <w:rsid w:val="00D11349"/>
    <w:rsid w:val="00D11861"/>
    <w:rsid w:val="00D11DDF"/>
    <w:rsid w:val="00D11FED"/>
    <w:rsid w:val="00D131BC"/>
    <w:rsid w:val="00D13822"/>
    <w:rsid w:val="00D139BE"/>
    <w:rsid w:val="00D13C53"/>
    <w:rsid w:val="00D14E4A"/>
    <w:rsid w:val="00D14E80"/>
    <w:rsid w:val="00D153E6"/>
    <w:rsid w:val="00D16ADC"/>
    <w:rsid w:val="00D16CD0"/>
    <w:rsid w:val="00D1796E"/>
    <w:rsid w:val="00D20590"/>
    <w:rsid w:val="00D20797"/>
    <w:rsid w:val="00D2177E"/>
    <w:rsid w:val="00D223CA"/>
    <w:rsid w:val="00D23505"/>
    <w:rsid w:val="00D235E5"/>
    <w:rsid w:val="00D246E0"/>
    <w:rsid w:val="00D25BEE"/>
    <w:rsid w:val="00D25FA9"/>
    <w:rsid w:val="00D267CD"/>
    <w:rsid w:val="00D26839"/>
    <w:rsid w:val="00D269B3"/>
    <w:rsid w:val="00D27E13"/>
    <w:rsid w:val="00D30D91"/>
    <w:rsid w:val="00D30DA1"/>
    <w:rsid w:val="00D3248E"/>
    <w:rsid w:val="00D34DA9"/>
    <w:rsid w:val="00D34DB2"/>
    <w:rsid w:val="00D37747"/>
    <w:rsid w:val="00D402F7"/>
    <w:rsid w:val="00D41095"/>
    <w:rsid w:val="00D41831"/>
    <w:rsid w:val="00D41A7D"/>
    <w:rsid w:val="00D4247A"/>
    <w:rsid w:val="00D428E3"/>
    <w:rsid w:val="00D43DD7"/>
    <w:rsid w:val="00D449EF"/>
    <w:rsid w:val="00D4539D"/>
    <w:rsid w:val="00D455BB"/>
    <w:rsid w:val="00D45953"/>
    <w:rsid w:val="00D47795"/>
    <w:rsid w:val="00D479FE"/>
    <w:rsid w:val="00D47EB4"/>
    <w:rsid w:val="00D507C3"/>
    <w:rsid w:val="00D5101D"/>
    <w:rsid w:val="00D513D9"/>
    <w:rsid w:val="00D528DA"/>
    <w:rsid w:val="00D53513"/>
    <w:rsid w:val="00D54037"/>
    <w:rsid w:val="00D552F0"/>
    <w:rsid w:val="00D56722"/>
    <w:rsid w:val="00D56950"/>
    <w:rsid w:val="00D600D7"/>
    <w:rsid w:val="00D60496"/>
    <w:rsid w:val="00D623E6"/>
    <w:rsid w:val="00D631EC"/>
    <w:rsid w:val="00D6453A"/>
    <w:rsid w:val="00D64E62"/>
    <w:rsid w:val="00D65038"/>
    <w:rsid w:val="00D661C7"/>
    <w:rsid w:val="00D6627E"/>
    <w:rsid w:val="00D662E5"/>
    <w:rsid w:val="00D66566"/>
    <w:rsid w:val="00D66701"/>
    <w:rsid w:val="00D66980"/>
    <w:rsid w:val="00D66A1A"/>
    <w:rsid w:val="00D66BFE"/>
    <w:rsid w:val="00D66EFD"/>
    <w:rsid w:val="00D70703"/>
    <w:rsid w:val="00D72CED"/>
    <w:rsid w:val="00D733B0"/>
    <w:rsid w:val="00D73C29"/>
    <w:rsid w:val="00D73C59"/>
    <w:rsid w:val="00D74600"/>
    <w:rsid w:val="00D74AFD"/>
    <w:rsid w:val="00D74F06"/>
    <w:rsid w:val="00D75526"/>
    <w:rsid w:val="00D75AC2"/>
    <w:rsid w:val="00D76BED"/>
    <w:rsid w:val="00D76BF6"/>
    <w:rsid w:val="00D76DDC"/>
    <w:rsid w:val="00D77C5D"/>
    <w:rsid w:val="00D77EA8"/>
    <w:rsid w:val="00D8126E"/>
    <w:rsid w:val="00D81424"/>
    <w:rsid w:val="00D81671"/>
    <w:rsid w:val="00D81846"/>
    <w:rsid w:val="00D82A43"/>
    <w:rsid w:val="00D84E23"/>
    <w:rsid w:val="00D864CA"/>
    <w:rsid w:val="00D866E1"/>
    <w:rsid w:val="00D86815"/>
    <w:rsid w:val="00D8702A"/>
    <w:rsid w:val="00D87D65"/>
    <w:rsid w:val="00D90511"/>
    <w:rsid w:val="00D90875"/>
    <w:rsid w:val="00D9197C"/>
    <w:rsid w:val="00D93B9A"/>
    <w:rsid w:val="00D94D04"/>
    <w:rsid w:val="00D95C5F"/>
    <w:rsid w:val="00D96401"/>
    <w:rsid w:val="00D96722"/>
    <w:rsid w:val="00D96EDB"/>
    <w:rsid w:val="00D978A1"/>
    <w:rsid w:val="00D97A49"/>
    <w:rsid w:val="00DA140F"/>
    <w:rsid w:val="00DA19B5"/>
    <w:rsid w:val="00DA1CF0"/>
    <w:rsid w:val="00DA22FE"/>
    <w:rsid w:val="00DA2312"/>
    <w:rsid w:val="00DA2516"/>
    <w:rsid w:val="00DA2C78"/>
    <w:rsid w:val="00DA34E5"/>
    <w:rsid w:val="00DA369D"/>
    <w:rsid w:val="00DA3BAE"/>
    <w:rsid w:val="00DA3D46"/>
    <w:rsid w:val="00DA4198"/>
    <w:rsid w:val="00DA4227"/>
    <w:rsid w:val="00DA53DB"/>
    <w:rsid w:val="00DA63C1"/>
    <w:rsid w:val="00DA6414"/>
    <w:rsid w:val="00DA6E28"/>
    <w:rsid w:val="00DA711B"/>
    <w:rsid w:val="00DB1097"/>
    <w:rsid w:val="00DB28C7"/>
    <w:rsid w:val="00DB2CDB"/>
    <w:rsid w:val="00DB312E"/>
    <w:rsid w:val="00DB468D"/>
    <w:rsid w:val="00DB4EAC"/>
    <w:rsid w:val="00DB51F7"/>
    <w:rsid w:val="00DB563E"/>
    <w:rsid w:val="00DB6171"/>
    <w:rsid w:val="00DB6332"/>
    <w:rsid w:val="00DC05FE"/>
    <w:rsid w:val="00DC1009"/>
    <w:rsid w:val="00DC209F"/>
    <w:rsid w:val="00DC222E"/>
    <w:rsid w:val="00DC23F2"/>
    <w:rsid w:val="00DC51C5"/>
    <w:rsid w:val="00DC52A6"/>
    <w:rsid w:val="00DC562D"/>
    <w:rsid w:val="00DC5C9B"/>
    <w:rsid w:val="00DC672C"/>
    <w:rsid w:val="00DC7D50"/>
    <w:rsid w:val="00DC7F92"/>
    <w:rsid w:val="00DD0CF2"/>
    <w:rsid w:val="00DD3766"/>
    <w:rsid w:val="00DD40EF"/>
    <w:rsid w:val="00DD435C"/>
    <w:rsid w:val="00DD5F3E"/>
    <w:rsid w:val="00DD67DE"/>
    <w:rsid w:val="00DD6BC4"/>
    <w:rsid w:val="00DD6DBD"/>
    <w:rsid w:val="00DD72EE"/>
    <w:rsid w:val="00DD733D"/>
    <w:rsid w:val="00DD7A1F"/>
    <w:rsid w:val="00DE19E5"/>
    <w:rsid w:val="00DE2CB3"/>
    <w:rsid w:val="00DE4120"/>
    <w:rsid w:val="00DE4BA7"/>
    <w:rsid w:val="00DE5013"/>
    <w:rsid w:val="00DE6121"/>
    <w:rsid w:val="00DE6339"/>
    <w:rsid w:val="00DE6CAC"/>
    <w:rsid w:val="00DE74B5"/>
    <w:rsid w:val="00DE784F"/>
    <w:rsid w:val="00DF0938"/>
    <w:rsid w:val="00DF1F43"/>
    <w:rsid w:val="00DF2617"/>
    <w:rsid w:val="00DF4530"/>
    <w:rsid w:val="00DF48BE"/>
    <w:rsid w:val="00DF7109"/>
    <w:rsid w:val="00DF749E"/>
    <w:rsid w:val="00DF79D4"/>
    <w:rsid w:val="00DF7BAC"/>
    <w:rsid w:val="00E007E9"/>
    <w:rsid w:val="00E01813"/>
    <w:rsid w:val="00E019F5"/>
    <w:rsid w:val="00E03EAB"/>
    <w:rsid w:val="00E04245"/>
    <w:rsid w:val="00E04FDB"/>
    <w:rsid w:val="00E06F3D"/>
    <w:rsid w:val="00E07506"/>
    <w:rsid w:val="00E075BC"/>
    <w:rsid w:val="00E076EA"/>
    <w:rsid w:val="00E07855"/>
    <w:rsid w:val="00E07BB6"/>
    <w:rsid w:val="00E10926"/>
    <w:rsid w:val="00E10C60"/>
    <w:rsid w:val="00E11CCF"/>
    <w:rsid w:val="00E12B62"/>
    <w:rsid w:val="00E132BC"/>
    <w:rsid w:val="00E13642"/>
    <w:rsid w:val="00E13679"/>
    <w:rsid w:val="00E13D6D"/>
    <w:rsid w:val="00E13EF7"/>
    <w:rsid w:val="00E1474F"/>
    <w:rsid w:val="00E149F6"/>
    <w:rsid w:val="00E15A7D"/>
    <w:rsid w:val="00E15D86"/>
    <w:rsid w:val="00E17959"/>
    <w:rsid w:val="00E17D82"/>
    <w:rsid w:val="00E17DBE"/>
    <w:rsid w:val="00E210E5"/>
    <w:rsid w:val="00E218D2"/>
    <w:rsid w:val="00E24447"/>
    <w:rsid w:val="00E24B12"/>
    <w:rsid w:val="00E24DB7"/>
    <w:rsid w:val="00E25BD4"/>
    <w:rsid w:val="00E27754"/>
    <w:rsid w:val="00E305E7"/>
    <w:rsid w:val="00E308C2"/>
    <w:rsid w:val="00E31159"/>
    <w:rsid w:val="00E31F6C"/>
    <w:rsid w:val="00E32227"/>
    <w:rsid w:val="00E3279C"/>
    <w:rsid w:val="00E3355F"/>
    <w:rsid w:val="00E3371B"/>
    <w:rsid w:val="00E33A37"/>
    <w:rsid w:val="00E33C27"/>
    <w:rsid w:val="00E34589"/>
    <w:rsid w:val="00E34AC5"/>
    <w:rsid w:val="00E35833"/>
    <w:rsid w:val="00E36CB6"/>
    <w:rsid w:val="00E370F8"/>
    <w:rsid w:val="00E418B9"/>
    <w:rsid w:val="00E41AFF"/>
    <w:rsid w:val="00E421EA"/>
    <w:rsid w:val="00E4234C"/>
    <w:rsid w:val="00E4335A"/>
    <w:rsid w:val="00E4371B"/>
    <w:rsid w:val="00E45327"/>
    <w:rsid w:val="00E46FBD"/>
    <w:rsid w:val="00E50328"/>
    <w:rsid w:val="00E50EA0"/>
    <w:rsid w:val="00E53447"/>
    <w:rsid w:val="00E5465E"/>
    <w:rsid w:val="00E5476F"/>
    <w:rsid w:val="00E56218"/>
    <w:rsid w:val="00E6007E"/>
    <w:rsid w:val="00E61F55"/>
    <w:rsid w:val="00E6235B"/>
    <w:rsid w:val="00E62AD4"/>
    <w:rsid w:val="00E64B8C"/>
    <w:rsid w:val="00E65F4C"/>
    <w:rsid w:val="00E66378"/>
    <w:rsid w:val="00E66A64"/>
    <w:rsid w:val="00E66FD0"/>
    <w:rsid w:val="00E70433"/>
    <w:rsid w:val="00E70D1C"/>
    <w:rsid w:val="00E70F44"/>
    <w:rsid w:val="00E70FE7"/>
    <w:rsid w:val="00E71989"/>
    <w:rsid w:val="00E71DB6"/>
    <w:rsid w:val="00E746FC"/>
    <w:rsid w:val="00E7597D"/>
    <w:rsid w:val="00E75E80"/>
    <w:rsid w:val="00E76EA7"/>
    <w:rsid w:val="00E777A7"/>
    <w:rsid w:val="00E77C47"/>
    <w:rsid w:val="00E7E32A"/>
    <w:rsid w:val="00E8074F"/>
    <w:rsid w:val="00E8238F"/>
    <w:rsid w:val="00E839BF"/>
    <w:rsid w:val="00E83E42"/>
    <w:rsid w:val="00E85A43"/>
    <w:rsid w:val="00E85B65"/>
    <w:rsid w:val="00E866BB"/>
    <w:rsid w:val="00E89053"/>
    <w:rsid w:val="00E91A9D"/>
    <w:rsid w:val="00E9240C"/>
    <w:rsid w:val="00E93B81"/>
    <w:rsid w:val="00E9527A"/>
    <w:rsid w:val="00E95605"/>
    <w:rsid w:val="00E964D0"/>
    <w:rsid w:val="00E97168"/>
    <w:rsid w:val="00EA13E3"/>
    <w:rsid w:val="00EA1A78"/>
    <w:rsid w:val="00EA2025"/>
    <w:rsid w:val="00EA2433"/>
    <w:rsid w:val="00EA2E89"/>
    <w:rsid w:val="00EA3478"/>
    <w:rsid w:val="00EA3D7A"/>
    <w:rsid w:val="00EA44FF"/>
    <w:rsid w:val="00EA4B72"/>
    <w:rsid w:val="00EA5172"/>
    <w:rsid w:val="00EA54CB"/>
    <w:rsid w:val="00EA5706"/>
    <w:rsid w:val="00EA7C47"/>
    <w:rsid w:val="00EA7F15"/>
    <w:rsid w:val="00EB06BE"/>
    <w:rsid w:val="00EB0E31"/>
    <w:rsid w:val="00EB1A27"/>
    <w:rsid w:val="00EB1F8E"/>
    <w:rsid w:val="00EB2181"/>
    <w:rsid w:val="00EB429A"/>
    <w:rsid w:val="00EB5061"/>
    <w:rsid w:val="00EB53A6"/>
    <w:rsid w:val="00EB6099"/>
    <w:rsid w:val="00EB79F5"/>
    <w:rsid w:val="00EB7ADE"/>
    <w:rsid w:val="00EB7E54"/>
    <w:rsid w:val="00EC26D1"/>
    <w:rsid w:val="00EC498F"/>
    <w:rsid w:val="00EC4A65"/>
    <w:rsid w:val="00EC5DA0"/>
    <w:rsid w:val="00EC708B"/>
    <w:rsid w:val="00EC77C7"/>
    <w:rsid w:val="00EC7B21"/>
    <w:rsid w:val="00EC7EDF"/>
    <w:rsid w:val="00ED0E3D"/>
    <w:rsid w:val="00ED1011"/>
    <w:rsid w:val="00ED1429"/>
    <w:rsid w:val="00ED16E4"/>
    <w:rsid w:val="00ED1ACC"/>
    <w:rsid w:val="00ED275A"/>
    <w:rsid w:val="00ED2A45"/>
    <w:rsid w:val="00ED318D"/>
    <w:rsid w:val="00ED3DBC"/>
    <w:rsid w:val="00ED4008"/>
    <w:rsid w:val="00ED4363"/>
    <w:rsid w:val="00ED449B"/>
    <w:rsid w:val="00ED47D4"/>
    <w:rsid w:val="00ED544D"/>
    <w:rsid w:val="00ED60A9"/>
    <w:rsid w:val="00ED6269"/>
    <w:rsid w:val="00ED648C"/>
    <w:rsid w:val="00ED6788"/>
    <w:rsid w:val="00ED7672"/>
    <w:rsid w:val="00EE376E"/>
    <w:rsid w:val="00EE3D28"/>
    <w:rsid w:val="00EE406E"/>
    <w:rsid w:val="00EE4939"/>
    <w:rsid w:val="00EE4FE4"/>
    <w:rsid w:val="00EE5F82"/>
    <w:rsid w:val="00EE62E6"/>
    <w:rsid w:val="00EE6D4B"/>
    <w:rsid w:val="00EE71C6"/>
    <w:rsid w:val="00EF0437"/>
    <w:rsid w:val="00EF0589"/>
    <w:rsid w:val="00EF0C03"/>
    <w:rsid w:val="00EF2196"/>
    <w:rsid w:val="00EF2A9B"/>
    <w:rsid w:val="00EF4EA2"/>
    <w:rsid w:val="00EF560A"/>
    <w:rsid w:val="00EF566A"/>
    <w:rsid w:val="00EF6596"/>
    <w:rsid w:val="00EF7BA7"/>
    <w:rsid w:val="00EF7EC0"/>
    <w:rsid w:val="00F00025"/>
    <w:rsid w:val="00F006A2"/>
    <w:rsid w:val="00F0153A"/>
    <w:rsid w:val="00F025B2"/>
    <w:rsid w:val="00F02720"/>
    <w:rsid w:val="00F04004"/>
    <w:rsid w:val="00F05224"/>
    <w:rsid w:val="00F074D6"/>
    <w:rsid w:val="00F0764E"/>
    <w:rsid w:val="00F07B1D"/>
    <w:rsid w:val="00F10076"/>
    <w:rsid w:val="00F113BA"/>
    <w:rsid w:val="00F11E4B"/>
    <w:rsid w:val="00F14B0E"/>
    <w:rsid w:val="00F16323"/>
    <w:rsid w:val="00F167CE"/>
    <w:rsid w:val="00F1717A"/>
    <w:rsid w:val="00F17456"/>
    <w:rsid w:val="00F20D71"/>
    <w:rsid w:val="00F2127B"/>
    <w:rsid w:val="00F220C8"/>
    <w:rsid w:val="00F22C77"/>
    <w:rsid w:val="00F22F34"/>
    <w:rsid w:val="00F23CBC"/>
    <w:rsid w:val="00F24080"/>
    <w:rsid w:val="00F256B8"/>
    <w:rsid w:val="00F256EA"/>
    <w:rsid w:val="00F25EF5"/>
    <w:rsid w:val="00F26A05"/>
    <w:rsid w:val="00F270F4"/>
    <w:rsid w:val="00F278F1"/>
    <w:rsid w:val="00F30D0A"/>
    <w:rsid w:val="00F310AA"/>
    <w:rsid w:val="00F319F5"/>
    <w:rsid w:val="00F32252"/>
    <w:rsid w:val="00F34277"/>
    <w:rsid w:val="00F34472"/>
    <w:rsid w:val="00F3493D"/>
    <w:rsid w:val="00F34F05"/>
    <w:rsid w:val="00F35AC1"/>
    <w:rsid w:val="00F35BA3"/>
    <w:rsid w:val="00F35D67"/>
    <w:rsid w:val="00F36E8F"/>
    <w:rsid w:val="00F37948"/>
    <w:rsid w:val="00F4086D"/>
    <w:rsid w:val="00F41540"/>
    <w:rsid w:val="00F41875"/>
    <w:rsid w:val="00F42F73"/>
    <w:rsid w:val="00F43055"/>
    <w:rsid w:val="00F430C7"/>
    <w:rsid w:val="00F43625"/>
    <w:rsid w:val="00F442CE"/>
    <w:rsid w:val="00F44CD4"/>
    <w:rsid w:val="00F45300"/>
    <w:rsid w:val="00F463A8"/>
    <w:rsid w:val="00F46933"/>
    <w:rsid w:val="00F4715A"/>
    <w:rsid w:val="00F47AAC"/>
    <w:rsid w:val="00F50A8A"/>
    <w:rsid w:val="00F5204C"/>
    <w:rsid w:val="00F5269E"/>
    <w:rsid w:val="00F53AC7"/>
    <w:rsid w:val="00F53D89"/>
    <w:rsid w:val="00F54022"/>
    <w:rsid w:val="00F54252"/>
    <w:rsid w:val="00F55629"/>
    <w:rsid w:val="00F566A9"/>
    <w:rsid w:val="00F5706F"/>
    <w:rsid w:val="00F57DF1"/>
    <w:rsid w:val="00F61641"/>
    <w:rsid w:val="00F63C7F"/>
    <w:rsid w:val="00F65644"/>
    <w:rsid w:val="00F65A30"/>
    <w:rsid w:val="00F65E5D"/>
    <w:rsid w:val="00F661A1"/>
    <w:rsid w:val="00F661E1"/>
    <w:rsid w:val="00F661FD"/>
    <w:rsid w:val="00F67A5A"/>
    <w:rsid w:val="00F67FF6"/>
    <w:rsid w:val="00F72569"/>
    <w:rsid w:val="00F7281B"/>
    <w:rsid w:val="00F7433D"/>
    <w:rsid w:val="00F755BB"/>
    <w:rsid w:val="00F76A79"/>
    <w:rsid w:val="00F76FA5"/>
    <w:rsid w:val="00F774EE"/>
    <w:rsid w:val="00F802FE"/>
    <w:rsid w:val="00F81426"/>
    <w:rsid w:val="00F8179B"/>
    <w:rsid w:val="00F820CA"/>
    <w:rsid w:val="00F82428"/>
    <w:rsid w:val="00F82568"/>
    <w:rsid w:val="00F82F30"/>
    <w:rsid w:val="00F83772"/>
    <w:rsid w:val="00F84B5C"/>
    <w:rsid w:val="00F85434"/>
    <w:rsid w:val="00F8585F"/>
    <w:rsid w:val="00F87FAE"/>
    <w:rsid w:val="00F90A2B"/>
    <w:rsid w:val="00F90A44"/>
    <w:rsid w:val="00F90AF1"/>
    <w:rsid w:val="00F91E74"/>
    <w:rsid w:val="00F92E96"/>
    <w:rsid w:val="00F93C68"/>
    <w:rsid w:val="00F9520F"/>
    <w:rsid w:val="00F96AC2"/>
    <w:rsid w:val="00F96B28"/>
    <w:rsid w:val="00FA0D0C"/>
    <w:rsid w:val="00FA34A5"/>
    <w:rsid w:val="00FA3D7E"/>
    <w:rsid w:val="00FA44E0"/>
    <w:rsid w:val="00FA5164"/>
    <w:rsid w:val="00FA66E5"/>
    <w:rsid w:val="00FA6876"/>
    <w:rsid w:val="00FA7490"/>
    <w:rsid w:val="00FA7D57"/>
    <w:rsid w:val="00FB2288"/>
    <w:rsid w:val="00FB2602"/>
    <w:rsid w:val="00FB28E2"/>
    <w:rsid w:val="00FB2E02"/>
    <w:rsid w:val="00FB2E6C"/>
    <w:rsid w:val="00FB3DE7"/>
    <w:rsid w:val="00FB58AF"/>
    <w:rsid w:val="00FB5FCC"/>
    <w:rsid w:val="00FB62A0"/>
    <w:rsid w:val="00FB686F"/>
    <w:rsid w:val="00FB6B0F"/>
    <w:rsid w:val="00FB7552"/>
    <w:rsid w:val="00FC16D4"/>
    <w:rsid w:val="00FC206B"/>
    <w:rsid w:val="00FC38A1"/>
    <w:rsid w:val="00FC3D1B"/>
    <w:rsid w:val="00FC44FD"/>
    <w:rsid w:val="00FC49A9"/>
    <w:rsid w:val="00FC4AE0"/>
    <w:rsid w:val="00FC67FC"/>
    <w:rsid w:val="00FC6E99"/>
    <w:rsid w:val="00FD00CC"/>
    <w:rsid w:val="00FD0127"/>
    <w:rsid w:val="00FD07BA"/>
    <w:rsid w:val="00FD22EE"/>
    <w:rsid w:val="00FD23A1"/>
    <w:rsid w:val="00FD4A6D"/>
    <w:rsid w:val="00FD5B19"/>
    <w:rsid w:val="00FD63D7"/>
    <w:rsid w:val="00FD789C"/>
    <w:rsid w:val="00FE173A"/>
    <w:rsid w:val="00FE1812"/>
    <w:rsid w:val="00FE1AA7"/>
    <w:rsid w:val="00FE1D6B"/>
    <w:rsid w:val="00FE22BF"/>
    <w:rsid w:val="00FE3ABD"/>
    <w:rsid w:val="00FE422A"/>
    <w:rsid w:val="00FE4F78"/>
    <w:rsid w:val="00FE596E"/>
    <w:rsid w:val="00FE59FD"/>
    <w:rsid w:val="00FE6C36"/>
    <w:rsid w:val="00FF2BDD"/>
    <w:rsid w:val="00FF2BDE"/>
    <w:rsid w:val="00FF2EF8"/>
    <w:rsid w:val="00FF34C2"/>
    <w:rsid w:val="00FF5477"/>
    <w:rsid w:val="00FF549A"/>
    <w:rsid w:val="00FF562C"/>
    <w:rsid w:val="00FF5DBC"/>
    <w:rsid w:val="00FF5EF4"/>
    <w:rsid w:val="00FF602C"/>
    <w:rsid w:val="00FF76D0"/>
    <w:rsid w:val="0108FC1B"/>
    <w:rsid w:val="0110E405"/>
    <w:rsid w:val="01191F29"/>
    <w:rsid w:val="0127083B"/>
    <w:rsid w:val="01456BAF"/>
    <w:rsid w:val="014D3A74"/>
    <w:rsid w:val="0156915A"/>
    <w:rsid w:val="016BCC72"/>
    <w:rsid w:val="01872386"/>
    <w:rsid w:val="01900707"/>
    <w:rsid w:val="01970A4D"/>
    <w:rsid w:val="01C8A68A"/>
    <w:rsid w:val="01CF5241"/>
    <w:rsid w:val="01F0622E"/>
    <w:rsid w:val="01F0B603"/>
    <w:rsid w:val="01F6DD94"/>
    <w:rsid w:val="01F73494"/>
    <w:rsid w:val="01FCEB67"/>
    <w:rsid w:val="0201160A"/>
    <w:rsid w:val="02022E49"/>
    <w:rsid w:val="020BA11B"/>
    <w:rsid w:val="0219FE31"/>
    <w:rsid w:val="021DC3C1"/>
    <w:rsid w:val="023113C3"/>
    <w:rsid w:val="0231BB91"/>
    <w:rsid w:val="0238688F"/>
    <w:rsid w:val="0257E244"/>
    <w:rsid w:val="02598FA3"/>
    <w:rsid w:val="025DB526"/>
    <w:rsid w:val="026F5332"/>
    <w:rsid w:val="027CCEA2"/>
    <w:rsid w:val="02837F8C"/>
    <w:rsid w:val="028FD0A2"/>
    <w:rsid w:val="0295F408"/>
    <w:rsid w:val="02978296"/>
    <w:rsid w:val="02B29A7F"/>
    <w:rsid w:val="02B3546D"/>
    <w:rsid w:val="02B45F51"/>
    <w:rsid w:val="02CA610F"/>
    <w:rsid w:val="02D4DCC1"/>
    <w:rsid w:val="02D55D4D"/>
    <w:rsid w:val="02DD501A"/>
    <w:rsid w:val="02DE5729"/>
    <w:rsid w:val="02E107F9"/>
    <w:rsid w:val="02F253DF"/>
    <w:rsid w:val="02F58D02"/>
    <w:rsid w:val="02FC35DC"/>
    <w:rsid w:val="030A52E8"/>
    <w:rsid w:val="0316D68F"/>
    <w:rsid w:val="0317A4D8"/>
    <w:rsid w:val="0322F3E7"/>
    <w:rsid w:val="0336006C"/>
    <w:rsid w:val="03548B58"/>
    <w:rsid w:val="0357DC3D"/>
    <w:rsid w:val="036B7360"/>
    <w:rsid w:val="0371AE6D"/>
    <w:rsid w:val="03739B76"/>
    <w:rsid w:val="038DE2A5"/>
    <w:rsid w:val="038E78B3"/>
    <w:rsid w:val="03949520"/>
    <w:rsid w:val="039C9DE4"/>
    <w:rsid w:val="03C92C94"/>
    <w:rsid w:val="03D56F3D"/>
    <w:rsid w:val="03F3745B"/>
    <w:rsid w:val="03F99DF8"/>
    <w:rsid w:val="03FA014A"/>
    <w:rsid w:val="03FBF4AB"/>
    <w:rsid w:val="0417CB3F"/>
    <w:rsid w:val="041BB4FD"/>
    <w:rsid w:val="04218D28"/>
    <w:rsid w:val="0425E865"/>
    <w:rsid w:val="04269306"/>
    <w:rsid w:val="042FAAE9"/>
    <w:rsid w:val="043ABB63"/>
    <w:rsid w:val="0446AEEF"/>
    <w:rsid w:val="0447D9C4"/>
    <w:rsid w:val="04742D96"/>
    <w:rsid w:val="049ACCEB"/>
    <w:rsid w:val="049EEFD8"/>
    <w:rsid w:val="04AED481"/>
    <w:rsid w:val="04C50DE8"/>
    <w:rsid w:val="04D14015"/>
    <w:rsid w:val="04E23C7F"/>
    <w:rsid w:val="04ED031F"/>
    <w:rsid w:val="050C5E5D"/>
    <w:rsid w:val="05147199"/>
    <w:rsid w:val="0531B6F1"/>
    <w:rsid w:val="054A185B"/>
    <w:rsid w:val="05664BC6"/>
    <w:rsid w:val="056A3868"/>
    <w:rsid w:val="056EE126"/>
    <w:rsid w:val="057DA802"/>
    <w:rsid w:val="0586D3D3"/>
    <w:rsid w:val="0593BFE4"/>
    <w:rsid w:val="05A8EF22"/>
    <w:rsid w:val="05B59F15"/>
    <w:rsid w:val="05B62F30"/>
    <w:rsid w:val="05BAEAB1"/>
    <w:rsid w:val="05E3DA0E"/>
    <w:rsid w:val="05E89046"/>
    <w:rsid w:val="05F2364B"/>
    <w:rsid w:val="05F26F4B"/>
    <w:rsid w:val="06042296"/>
    <w:rsid w:val="06250AB3"/>
    <w:rsid w:val="06254715"/>
    <w:rsid w:val="0660FB4B"/>
    <w:rsid w:val="066B4977"/>
    <w:rsid w:val="06751F98"/>
    <w:rsid w:val="068DE001"/>
    <w:rsid w:val="06A8D4CA"/>
    <w:rsid w:val="06BBC098"/>
    <w:rsid w:val="06C83BBB"/>
    <w:rsid w:val="06C83BD8"/>
    <w:rsid w:val="06D77E41"/>
    <w:rsid w:val="06EE3764"/>
    <w:rsid w:val="06EF059F"/>
    <w:rsid w:val="06F111CF"/>
    <w:rsid w:val="07033EE6"/>
    <w:rsid w:val="0712E834"/>
    <w:rsid w:val="0722439C"/>
    <w:rsid w:val="0726058B"/>
    <w:rsid w:val="0750F388"/>
    <w:rsid w:val="07605650"/>
    <w:rsid w:val="076120E1"/>
    <w:rsid w:val="07734827"/>
    <w:rsid w:val="077C8F00"/>
    <w:rsid w:val="0784B4D9"/>
    <w:rsid w:val="078D393E"/>
    <w:rsid w:val="07B09579"/>
    <w:rsid w:val="07BB594E"/>
    <w:rsid w:val="07C45343"/>
    <w:rsid w:val="07C50DE4"/>
    <w:rsid w:val="07CACCA5"/>
    <w:rsid w:val="07D5DB78"/>
    <w:rsid w:val="07E00499"/>
    <w:rsid w:val="07E5B975"/>
    <w:rsid w:val="07F79DE0"/>
    <w:rsid w:val="081CC111"/>
    <w:rsid w:val="0827CF84"/>
    <w:rsid w:val="0854B819"/>
    <w:rsid w:val="085B656E"/>
    <w:rsid w:val="08622EF4"/>
    <w:rsid w:val="0863E83A"/>
    <w:rsid w:val="086D5FF8"/>
    <w:rsid w:val="089389D8"/>
    <w:rsid w:val="0893F5D8"/>
    <w:rsid w:val="08A54E74"/>
    <w:rsid w:val="08B63FDA"/>
    <w:rsid w:val="08C13D73"/>
    <w:rsid w:val="08C4A30B"/>
    <w:rsid w:val="08D28E0E"/>
    <w:rsid w:val="08F14D55"/>
    <w:rsid w:val="08F76FB7"/>
    <w:rsid w:val="08FB1C25"/>
    <w:rsid w:val="08FF4832"/>
    <w:rsid w:val="090441C3"/>
    <w:rsid w:val="091D4774"/>
    <w:rsid w:val="09381B20"/>
    <w:rsid w:val="093DB057"/>
    <w:rsid w:val="094A8C95"/>
    <w:rsid w:val="09571F17"/>
    <w:rsid w:val="095EB193"/>
    <w:rsid w:val="096832B0"/>
    <w:rsid w:val="097E98F3"/>
    <w:rsid w:val="098B179D"/>
    <w:rsid w:val="09D64C5B"/>
    <w:rsid w:val="09E225F6"/>
    <w:rsid w:val="09F23644"/>
    <w:rsid w:val="0A0F8C86"/>
    <w:rsid w:val="0A123FA0"/>
    <w:rsid w:val="0A19AFB3"/>
    <w:rsid w:val="0A2041DA"/>
    <w:rsid w:val="0A2A53A2"/>
    <w:rsid w:val="0A2FA1F5"/>
    <w:rsid w:val="0A4460DD"/>
    <w:rsid w:val="0A52ED01"/>
    <w:rsid w:val="0A5746BC"/>
    <w:rsid w:val="0A5D09E8"/>
    <w:rsid w:val="0A7DDD1E"/>
    <w:rsid w:val="0A8396BD"/>
    <w:rsid w:val="0A89DD8F"/>
    <w:rsid w:val="0A989A65"/>
    <w:rsid w:val="0AAF1D4E"/>
    <w:rsid w:val="0AC2DFDA"/>
    <w:rsid w:val="0AD812EE"/>
    <w:rsid w:val="0AD8E056"/>
    <w:rsid w:val="0AE9386B"/>
    <w:rsid w:val="0AEBC97C"/>
    <w:rsid w:val="0B0DB084"/>
    <w:rsid w:val="0B13D848"/>
    <w:rsid w:val="0B240BA3"/>
    <w:rsid w:val="0B2A035C"/>
    <w:rsid w:val="0B31C9E1"/>
    <w:rsid w:val="0B47CB04"/>
    <w:rsid w:val="0B585DD8"/>
    <w:rsid w:val="0B5D3286"/>
    <w:rsid w:val="0B675680"/>
    <w:rsid w:val="0B6BFE4E"/>
    <w:rsid w:val="0B6D7E84"/>
    <w:rsid w:val="0B7F8D06"/>
    <w:rsid w:val="0B9E3A50"/>
    <w:rsid w:val="0BA75D9D"/>
    <w:rsid w:val="0BAF1659"/>
    <w:rsid w:val="0BB8308D"/>
    <w:rsid w:val="0BC1EA4C"/>
    <w:rsid w:val="0BD197F9"/>
    <w:rsid w:val="0BE151D5"/>
    <w:rsid w:val="0BF70574"/>
    <w:rsid w:val="0C05443C"/>
    <w:rsid w:val="0C0A5574"/>
    <w:rsid w:val="0C0B8EF0"/>
    <w:rsid w:val="0C2157CD"/>
    <w:rsid w:val="0C2BD105"/>
    <w:rsid w:val="0C43C4ED"/>
    <w:rsid w:val="0C50F931"/>
    <w:rsid w:val="0C57245D"/>
    <w:rsid w:val="0C5AC458"/>
    <w:rsid w:val="0C71A16D"/>
    <w:rsid w:val="0C7332EC"/>
    <w:rsid w:val="0C77687C"/>
    <w:rsid w:val="0CA49CE4"/>
    <w:rsid w:val="0CA65C4C"/>
    <w:rsid w:val="0CBA725F"/>
    <w:rsid w:val="0CE192AE"/>
    <w:rsid w:val="0D193148"/>
    <w:rsid w:val="0D1A739D"/>
    <w:rsid w:val="0D1BDB4B"/>
    <w:rsid w:val="0D2525DA"/>
    <w:rsid w:val="0D38AF55"/>
    <w:rsid w:val="0D399A66"/>
    <w:rsid w:val="0D53D57A"/>
    <w:rsid w:val="0D53DDF8"/>
    <w:rsid w:val="0D54EE09"/>
    <w:rsid w:val="0D624DE3"/>
    <w:rsid w:val="0D7922F8"/>
    <w:rsid w:val="0D808528"/>
    <w:rsid w:val="0D891121"/>
    <w:rsid w:val="0D9BBC0A"/>
    <w:rsid w:val="0D9D6C2D"/>
    <w:rsid w:val="0D9DFCD1"/>
    <w:rsid w:val="0DA7FC8B"/>
    <w:rsid w:val="0DAE3C2D"/>
    <w:rsid w:val="0DB638EE"/>
    <w:rsid w:val="0DB725AD"/>
    <w:rsid w:val="0DB999C7"/>
    <w:rsid w:val="0DBCDE60"/>
    <w:rsid w:val="0DBDC523"/>
    <w:rsid w:val="0DC384F0"/>
    <w:rsid w:val="0DCC99A0"/>
    <w:rsid w:val="0DDFB3BC"/>
    <w:rsid w:val="0DF21692"/>
    <w:rsid w:val="0DF8D25E"/>
    <w:rsid w:val="0DF9A684"/>
    <w:rsid w:val="0E14C4A5"/>
    <w:rsid w:val="0E18FFF7"/>
    <w:rsid w:val="0E33FD6A"/>
    <w:rsid w:val="0E44BFBB"/>
    <w:rsid w:val="0E5AF171"/>
    <w:rsid w:val="0E625A3D"/>
    <w:rsid w:val="0E71E4ED"/>
    <w:rsid w:val="0E7A35B8"/>
    <w:rsid w:val="0E91989D"/>
    <w:rsid w:val="0EAFBA1D"/>
    <w:rsid w:val="0EB3A526"/>
    <w:rsid w:val="0EC56EBC"/>
    <w:rsid w:val="0ED30514"/>
    <w:rsid w:val="0EDF0692"/>
    <w:rsid w:val="0EED0139"/>
    <w:rsid w:val="0EF12A1F"/>
    <w:rsid w:val="0EF9496C"/>
    <w:rsid w:val="0EFCCE78"/>
    <w:rsid w:val="0EFF8A6A"/>
    <w:rsid w:val="0F09DB6A"/>
    <w:rsid w:val="0F2464A9"/>
    <w:rsid w:val="0F31B03C"/>
    <w:rsid w:val="0F6EE738"/>
    <w:rsid w:val="0F94C99D"/>
    <w:rsid w:val="0F97CF0A"/>
    <w:rsid w:val="0FA00B52"/>
    <w:rsid w:val="0FA7C3B3"/>
    <w:rsid w:val="0FC3CA3A"/>
    <w:rsid w:val="0FC452FB"/>
    <w:rsid w:val="0FCDC30D"/>
    <w:rsid w:val="0FE3DD4D"/>
    <w:rsid w:val="0FE899AF"/>
    <w:rsid w:val="0FEC99F8"/>
    <w:rsid w:val="10010D3F"/>
    <w:rsid w:val="1017616D"/>
    <w:rsid w:val="1027EFC1"/>
    <w:rsid w:val="102CC293"/>
    <w:rsid w:val="102CDF4C"/>
    <w:rsid w:val="102CF3AB"/>
    <w:rsid w:val="10469FB4"/>
    <w:rsid w:val="106A88AB"/>
    <w:rsid w:val="107A1ED8"/>
    <w:rsid w:val="10852B56"/>
    <w:rsid w:val="10860F47"/>
    <w:rsid w:val="10A290BC"/>
    <w:rsid w:val="10B88C15"/>
    <w:rsid w:val="10B9E519"/>
    <w:rsid w:val="10BC81F1"/>
    <w:rsid w:val="10C0EB40"/>
    <w:rsid w:val="10C4A8BC"/>
    <w:rsid w:val="10CDD1E2"/>
    <w:rsid w:val="10DCCC7A"/>
    <w:rsid w:val="10E1784B"/>
    <w:rsid w:val="10E912DD"/>
    <w:rsid w:val="10EB658D"/>
    <w:rsid w:val="10F6E2A9"/>
    <w:rsid w:val="10F8ED96"/>
    <w:rsid w:val="10F998BB"/>
    <w:rsid w:val="10FDB41E"/>
    <w:rsid w:val="112655F5"/>
    <w:rsid w:val="1127F7AF"/>
    <w:rsid w:val="113B1265"/>
    <w:rsid w:val="1148FF6E"/>
    <w:rsid w:val="114D56EA"/>
    <w:rsid w:val="114D7E40"/>
    <w:rsid w:val="11668787"/>
    <w:rsid w:val="117E00B1"/>
    <w:rsid w:val="118C8966"/>
    <w:rsid w:val="11BA223A"/>
    <w:rsid w:val="11BA95CE"/>
    <w:rsid w:val="11C7AC4F"/>
    <w:rsid w:val="11D0CE4E"/>
    <w:rsid w:val="11E2361B"/>
    <w:rsid w:val="12043E03"/>
    <w:rsid w:val="1216F14D"/>
    <w:rsid w:val="122960BB"/>
    <w:rsid w:val="125A75EE"/>
    <w:rsid w:val="1299DF0F"/>
    <w:rsid w:val="129A0E47"/>
    <w:rsid w:val="129BE13A"/>
    <w:rsid w:val="12A2ACA4"/>
    <w:rsid w:val="12AFE85F"/>
    <w:rsid w:val="12BBC59C"/>
    <w:rsid w:val="12C83BAE"/>
    <w:rsid w:val="12F2E27E"/>
    <w:rsid w:val="12FCFDE5"/>
    <w:rsid w:val="1319E551"/>
    <w:rsid w:val="131F76E7"/>
    <w:rsid w:val="13234EC2"/>
    <w:rsid w:val="135C8FE8"/>
    <w:rsid w:val="1360E42C"/>
    <w:rsid w:val="137219ED"/>
    <w:rsid w:val="138CD207"/>
    <w:rsid w:val="138CEA37"/>
    <w:rsid w:val="1394CAE4"/>
    <w:rsid w:val="139CE802"/>
    <w:rsid w:val="13BF7132"/>
    <w:rsid w:val="13C98713"/>
    <w:rsid w:val="13D22A79"/>
    <w:rsid w:val="13E7B1CD"/>
    <w:rsid w:val="13F267D0"/>
    <w:rsid w:val="13F7CE59"/>
    <w:rsid w:val="1402319F"/>
    <w:rsid w:val="140302BB"/>
    <w:rsid w:val="141F1CD7"/>
    <w:rsid w:val="1423DD00"/>
    <w:rsid w:val="1425AEE6"/>
    <w:rsid w:val="14367B07"/>
    <w:rsid w:val="143E9D9F"/>
    <w:rsid w:val="143FE896"/>
    <w:rsid w:val="1450CE1A"/>
    <w:rsid w:val="145B9634"/>
    <w:rsid w:val="146399F3"/>
    <w:rsid w:val="1470A77F"/>
    <w:rsid w:val="147C381E"/>
    <w:rsid w:val="147C6E47"/>
    <w:rsid w:val="14A0E7E5"/>
    <w:rsid w:val="14B144FB"/>
    <w:rsid w:val="14B7FC1A"/>
    <w:rsid w:val="14BC74F3"/>
    <w:rsid w:val="14BE6C86"/>
    <w:rsid w:val="14E0915C"/>
    <w:rsid w:val="14ED69A3"/>
    <w:rsid w:val="151495CF"/>
    <w:rsid w:val="15212EEB"/>
    <w:rsid w:val="153E165B"/>
    <w:rsid w:val="1541167A"/>
    <w:rsid w:val="15416859"/>
    <w:rsid w:val="15589A1B"/>
    <w:rsid w:val="155A9EEB"/>
    <w:rsid w:val="1566FC37"/>
    <w:rsid w:val="1568FA1E"/>
    <w:rsid w:val="158A98C5"/>
    <w:rsid w:val="1599A848"/>
    <w:rsid w:val="159BF3BE"/>
    <w:rsid w:val="159E33FA"/>
    <w:rsid w:val="15A68624"/>
    <w:rsid w:val="15AA6FB0"/>
    <w:rsid w:val="15CD8F8D"/>
    <w:rsid w:val="15CFB56A"/>
    <w:rsid w:val="15D61508"/>
    <w:rsid w:val="15DACB4A"/>
    <w:rsid w:val="15E64DB5"/>
    <w:rsid w:val="1608E206"/>
    <w:rsid w:val="1612369B"/>
    <w:rsid w:val="1617A8B0"/>
    <w:rsid w:val="161B5C65"/>
    <w:rsid w:val="164A3D3C"/>
    <w:rsid w:val="16645481"/>
    <w:rsid w:val="1687D1E1"/>
    <w:rsid w:val="1689C847"/>
    <w:rsid w:val="16BAA267"/>
    <w:rsid w:val="16D08690"/>
    <w:rsid w:val="16DF9D3E"/>
    <w:rsid w:val="1712FF3C"/>
    <w:rsid w:val="17294604"/>
    <w:rsid w:val="172B39A5"/>
    <w:rsid w:val="1742970C"/>
    <w:rsid w:val="176D1665"/>
    <w:rsid w:val="1773215E"/>
    <w:rsid w:val="1777708C"/>
    <w:rsid w:val="178F61CC"/>
    <w:rsid w:val="1797D6BF"/>
    <w:rsid w:val="179F7D19"/>
    <w:rsid w:val="17BB3F7B"/>
    <w:rsid w:val="17CDA4BF"/>
    <w:rsid w:val="17D0D2D8"/>
    <w:rsid w:val="17D1B28A"/>
    <w:rsid w:val="17DC9CEA"/>
    <w:rsid w:val="17E5704B"/>
    <w:rsid w:val="182D9C89"/>
    <w:rsid w:val="183DBB2B"/>
    <w:rsid w:val="184E4941"/>
    <w:rsid w:val="1851429B"/>
    <w:rsid w:val="1868198A"/>
    <w:rsid w:val="186B4C4B"/>
    <w:rsid w:val="188A9503"/>
    <w:rsid w:val="1899B33B"/>
    <w:rsid w:val="18AD0EAE"/>
    <w:rsid w:val="18BC75D4"/>
    <w:rsid w:val="18BFC14F"/>
    <w:rsid w:val="18C63C97"/>
    <w:rsid w:val="18C68417"/>
    <w:rsid w:val="18D07341"/>
    <w:rsid w:val="18D6DE7A"/>
    <w:rsid w:val="18D93D69"/>
    <w:rsid w:val="18E4DFB2"/>
    <w:rsid w:val="18EA00FB"/>
    <w:rsid w:val="18EC6276"/>
    <w:rsid w:val="18F144F1"/>
    <w:rsid w:val="18F1D44A"/>
    <w:rsid w:val="18F6F7B2"/>
    <w:rsid w:val="18F7D477"/>
    <w:rsid w:val="191765C4"/>
    <w:rsid w:val="192E8049"/>
    <w:rsid w:val="1941CF3C"/>
    <w:rsid w:val="1952D4F4"/>
    <w:rsid w:val="19540558"/>
    <w:rsid w:val="1970835E"/>
    <w:rsid w:val="19887932"/>
    <w:rsid w:val="198C382A"/>
    <w:rsid w:val="19A3AEAB"/>
    <w:rsid w:val="19DB3417"/>
    <w:rsid w:val="19E6EAEB"/>
    <w:rsid w:val="19F7EFE2"/>
    <w:rsid w:val="1A1470C3"/>
    <w:rsid w:val="1A270115"/>
    <w:rsid w:val="1A2EDA23"/>
    <w:rsid w:val="1A3CFCA1"/>
    <w:rsid w:val="1A42B3E0"/>
    <w:rsid w:val="1A4601D2"/>
    <w:rsid w:val="1A476C95"/>
    <w:rsid w:val="1A4CFE7B"/>
    <w:rsid w:val="1A53EEB7"/>
    <w:rsid w:val="1A54AD79"/>
    <w:rsid w:val="1A55F288"/>
    <w:rsid w:val="1A5C2B2D"/>
    <w:rsid w:val="1A652231"/>
    <w:rsid w:val="1A74B428"/>
    <w:rsid w:val="1A78CF4C"/>
    <w:rsid w:val="1AA9213A"/>
    <w:rsid w:val="1AAEA20F"/>
    <w:rsid w:val="1AC592DD"/>
    <w:rsid w:val="1ACD80AB"/>
    <w:rsid w:val="1AD745EF"/>
    <w:rsid w:val="1ADF7C27"/>
    <w:rsid w:val="1AE81793"/>
    <w:rsid w:val="1AF75972"/>
    <w:rsid w:val="1B04777E"/>
    <w:rsid w:val="1B0ED9E7"/>
    <w:rsid w:val="1B1E1C80"/>
    <w:rsid w:val="1B2DA1F1"/>
    <w:rsid w:val="1B3FD44C"/>
    <w:rsid w:val="1B4F4B12"/>
    <w:rsid w:val="1B7B76A3"/>
    <w:rsid w:val="1B7DD4D2"/>
    <w:rsid w:val="1B8D3F16"/>
    <w:rsid w:val="1B8D92AA"/>
    <w:rsid w:val="1BA045FA"/>
    <w:rsid w:val="1BBBB9B5"/>
    <w:rsid w:val="1BBDF5D5"/>
    <w:rsid w:val="1BC0D16D"/>
    <w:rsid w:val="1BC70698"/>
    <w:rsid w:val="1BD94E0B"/>
    <w:rsid w:val="1BE1BCDE"/>
    <w:rsid w:val="1BE34259"/>
    <w:rsid w:val="1BE4E06E"/>
    <w:rsid w:val="1BE944C3"/>
    <w:rsid w:val="1BF3DED6"/>
    <w:rsid w:val="1BFEBBD5"/>
    <w:rsid w:val="1C1A6CE5"/>
    <w:rsid w:val="1C30BC38"/>
    <w:rsid w:val="1C36FE7E"/>
    <w:rsid w:val="1C48F21D"/>
    <w:rsid w:val="1C71E7A9"/>
    <w:rsid w:val="1C90819E"/>
    <w:rsid w:val="1C933930"/>
    <w:rsid w:val="1C9E9507"/>
    <w:rsid w:val="1CB158C5"/>
    <w:rsid w:val="1CBD8E90"/>
    <w:rsid w:val="1CD9B526"/>
    <w:rsid w:val="1D1A0607"/>
    <w:rsid w:val="1D333DE4"/>
    <w:rsid w:val="1D670325"/>
    <w:rsid w:val="1D9C29F7"/>
    <w:rsid w:val="1D9C781C"/>
    <w:rsid w:val="1DA599F5"/>
    <w:rsid w:val="1DB1D072"/>
    <w:rsid w:val="1DB1F246"/>
    <w:rsid w:val="1DC4A280"/>
    <w:rsid w:val="1DC96DC3"/>
    <w:rsid w:val="1DCF1A0F"/>
    <w:rsid w:val="1DDAA4AF"/>
    <w:rsid w:val="1DDE2AFB"/>
    <w:rsid w:val="1DE868D0"/>
    <w:rsid w:val="1DE920FC"/>
    <w:rsid w:val="1DEB7432"/>
    <w:rsid w:val="1DEC5E56"/>
    <w:rsid w:val="1DF90F3A"/>
    <w:rsid w:val="1E0BDCCA"/>
    <w:rsid w:val="1E3145B9"/>
    <w:rsid w:val="1E3D3DDA"/>
    <w:rsid w:val="1E4A1888"/>
    <w:rsid w:val="1E602B2A"/>
    <w:rsid w:val="1E60AF8A"/>
    <w:rsid w:val="1E64ACA3"/>
    <w:rsid w:val="1E65381B"/>
    <w:rsid w:val="1E6DB8CA"/>
    <w:rsid w:val="1E6EBA93"/>
    <w:rsid w:val="1E7D8D34"/>
    <w:rsid w:val="1E7D974B"/>
    <w:rsid w:val="1E90C923"/>
    <w:rsid w:val="1E99D35F"/>
    <w:rsid w:val="1EA8EBAB"/>
    <w:rsid w:val="1EBF8917"/>
    <w:rsid w:val="1EC0265F"/>
    <w:rsid w:val="1EC49539"/>
    <w:rsid w:val="1EE301C1"/>
    <w:rsid w:val="1EE6A2E8"/>
    <w:rsid w:val="1EFB144A"/>
    <w:rsid w:val="1F0181D3"/>
    <w:rsid w:val="1F2F7286"/>
    <w:rsid w:val="1F3AA135"/>
    <w:rsid w:val="1F448D76"/>
    <w:rsid w:val="1F46867E"/>
    <w:rsid w:val="1F47E180"/>
    <w:rsid w:val="1F5B0D73"/>
    <w:rsid w:val="1F77632A"/>
    <w:rsid w:val="1F852316"/>
    <w:rsid w:val="1F8F311E"/>
    <w:rsid w:val="1F94D4A5"/>
    <w:rsid w:val="1F96AC8B"/>
    <w:rsid w:val="1FA334A4"/>
    <w:rsid w:val="1FB1FD12"/>
    <w:rsid w:val="1FB36780"/>
    <w:rsid w:val="1FB865EC"/>
    <w:rsid w:val="1FB8CE3F"/>
    <w:rsid w:val="1FD2606E"/>
    <w:rsid w:val="1FDB0923"/>
    <w:rsid w:val="1FEE981F"/>
    <w:rsid w:val="1FF027B4"/>
    <w:rsid w:val="20126240"/>
    <w:rsid w:val="2014A877"/>
    <w:rsid w:val="201CFE7E"/>
    <w:rsid w:val="202A2559"/>
    <w:rsid w:val="2032FEB2"/>
    <w:rsid w:val="2033548E"/>
    <w:rsid w:val="203816F8"/>
    <w:rsid w:val="204D50E7"/>
    <w:rsid w:val="206BBD90"/>
    <w:rsid w:val="2072A17F"/>
    <w:rsid w:val="20828C8D"/>
    <w:rsid w:val="20880029"/>
    <w:rsid w:val="20A5DEBC"/>
    <w:rsid w:val="20BE8348"/>
    <w:rsid w:val="20C485CA"/>
    <w:rsid w:val="20D53B9E"/>
    <w:rsid w:val="20D9CEE1"/>
    <w:rsid w:val="20FBFFC3"/>
    <w:rsid w:val="210A4ADC"/>
    <w:rsid w:val="2111738E"/>
    <w:rsid w:val="2113993B"/>
    <w:rsid w:val="21465F83"/>
    <w:rsid w:val="2146DE4A"/>
    <w:rsid w:val="214D942F"/>
    <w:rsid w:val="2154104D"/>
    <w:rsid w:val="21586D9D"/>
    <w:rsid w:val="216B4436"/>
    <w:rsid w:val="217ABFB3"/>
    <w:rsid w:val="217FBE2A"/>
    <w:rsid w:val="21891F96"/>
    <w:rsid w:val="218D005A"/>
    <w:rsid w:val="21A71A12"/>
    <w:rsid w:val="21C0873A"/>
    <w:rsid w:val="21D96224"/>
    <w:rsid w:val="21DF58B7"/>
    <w:rsid w:val="21E3CEE0"/>
    <w:rsid w:val="21E72ED4"/>
    <w:rsid w:val="21E82D19"/>
    <w:rsid w:val="21E8A03E"/>
    <w:rsid w:val="21EE3AE4"/>
    <w:rsid w:val="22060505"/>
    <w:rsid w:val="2206FDD6"/>
    <w:rsid w:val="225092D0"/>
    <w:rsid w:val="22554ABF"/>
    <w:rsid w:val="225E0101"/>
    <w:rsid w:val="22626D49"/>
    <w:rsid w:val="2266F4CD"/>
    <w:rsid w:val="226B8AD9"/>
    <w:rsid w:val="2274C79D"/>
    <w:rsid w:val="228746A1"/>
    <w:rsid w:val="2293A6C5"/>
    <w:rsid w:val="22980680"/>
    <w:rsid w:val="22AAD11C"/>
    <w:rsid w:val="22CA37CE"/>
    <w:rsid w:val="22DE5909"/>
    <w:rsid w:val="22F203CE"/>
    <w:rsid w:val="23199CDB"/>
    <w:rsid w:val="231F0B56"/>
    <w:rsid w:val="2326E23E"/>
    <w:rsid w:val="2344C155"/>
    <w:rsid w:val="237DBA04"/>
    <w:rsid w:val="2380BE89"/>
    <w:rsid w:val="2386B867"/>
    <w:rsid w:val="2386F992"/>
    <w:rsid w:val="23AAE8DF"/>
    <w:rsid w:val="23B1A9B7"/>
    <w:rsid w:val="23BDDAF0"/>
    <w:rsid w:val="23C0F259"/>
    <w:rsid w:val="23C55FC4"/>
    <w:rsid w:val="23DF3B9E"/>
    <w:rsid w:val="23ED9B25"/>
    <w:rsid w:val="2413C2E5"/>
    <w:rsid w:val="2419C501"/>
    <w:rsid w:val="241B153A"/>
    <w:rsid w:val="242430B5"/>
    <w:rsid w:val="2430D366"/>
    <w:rsid w:val="24477DA8"/>
    <w:rsid w:val="2449C9B7"/>
    <w:rsid w:val="24575FAC"/>
    <w:rsid w:val="2468857B"/>
    <w:rsid w:val="247F08A0"/>
    <w:rsid w:val="248388D2"/>
    <w:rsid w:val="24839F39"/>
    <w:rsid w:val="24A0E12B"/>
    <w:rsid w:val="24C256F8"/>
    <w:rsid w:val="24C6348D"/>
    <w:rsid w:val="24D983A9"/>
    <w:rsid w:val="24FD141C"/>
    <w:rsid w:val="25048029"/>
    <w:rsid w:val="2520B4C7"/>
    <w:rsid w:val="25357607"/>
    <w:rsid w:val="25473D31"/>
    <w:rsid w:val="255996FA"/>
    <w:rsid w:val="256530D6"/>
    <w:rsid w:val="2577AE27"/>
    <w:rsid w:val="25803B88"/>
    <w:rsid w:val="2581AF70"/>
    <w:rsid w:val="25B876CA"/>
    <w:rsid w:val="25CBC987"/>
    <w:rsid w:val="25D17520"/>
    <w:rsid w:val="25DE3920"/>
    <w:rsid w:val="25DEB48C"/>
    <w:rsid w:val="2609A75B"/>
    <w:rsid w:val="26144BBD"/>
    <w:rsid w:val="26279232"/>
    <w:rsid w:val="2638DE97"/>
    <w:rsid w:val="26448011"/>
    <w:rsid w:val="26502712"/>
    <w:rsid w:val="2652E238"/>
    <w:rsid w:val="265991FE"/>
    <w:rsid w:val="2670E04A"/>
    <w:rsid w:val="267A8566"/>
    <w:rsid w:val="2696745A"/>
    <w:rsid w:val="26A25925"/>
    <w:rsid w:val="26B73ED9"/>
    <w:rsid w:val="26C90E86"/>
    <w:rsid w:val="26D37730"/>
    <w:rsid w:val="26DAADA9"/>
    <w:rsid w:val="26E23E07"/>
    <w:rsid w:val="26EED0D8"/>
    <w:rsid w:val="271DF5E3"/>
    <w:rsid w:val="271E0427"/>
    <w:rsid w:val="2729399E"/>
    <w:rsid w:val="272D6639"/>
    <w:rsid w:val="274FE8DD"/>
    <w:rsid w:val="2758252E"/>
    <w:rsid w:val="2766E6F2"/>
    <w:rsid w:val="2770B27C"/>
    <w:rsid w:val="277E9878"/>
    <w:rsid w:val="2794964A"/>
    <w:rsid w:val="27A939F7"/>
    <w:rsid w:val="27AF19E8"/>
    <w:rsid w:val="27B7BB0F"/>
    <w:rsid w:val="27E541C5"/>
    <w:rsid w:val="27EA1687"/>
    <w:rsid w:val="280675F8"/>
    <w:rsid w:val="280F1AD7"/>
    <w:rsid w:val="28139EE7"/>
    <w:rsid w:val="281BC21D"/>
    <w:rsid w:val="2834DD34"/>
    <w:rsid w:val="283A237C"/>
    <w:rsid w:val="287064A9"/>
    <w:rsid w:val="2871E5B3"/>
    <w:rsid w:val="287EE971"/>
    <w:rsid w:val="2880CEEF"/>
    <w:rsid w:val="2887EA4B"/>
    <w:rsid w:val="289BC374"/>
    <w:rsid w:val="289D4132"/>
    <w:rsid w:val="289F9639"/>
    <w:rsid w:val="28CAEEDA"/>
    <w:rsid w:val="28CD351A"/>
    <w:rsid w:val="28E9AABC"/>
    <w:rsid w:val="290DA44C"/>
    <w:rsid w:val="29103AC3"/>
    <w:rsid w:val="2913A08F"/>
    <w:rsid w:val="291A6843"/>
    <w:rsid w:val="2938FBD4"/>
    <w:rsid w:val="293C11DC"/>
    <w:rsid w:val="29416EB9"/>
    <w:rsid w:val="294A688C"/>
    <w:rsid w:val="2955B0E5"/>
    <w:rsid w:val="296FF4C3"/>
    <w:rsid w:val="29704139"/>
    <w:rsid w:val="29715C9B"/>
    <w:rsid w:val="297E6FE1"/>
    <w:rsid w:val="29C35AA2"/>
    <w:rsid w:val="29D34381"/>
    <w:rsid w:val="29D7BDB1"/>
    <w:rsid w:val="29DC1CA0"/>
    <w:rsid w:val="29DE2F82"/>
    <w:rsid w:val="2A0D9242"/>
    <w:rsid w:val="2A1C5A26"/>
    <w:rsid w:val="2A1EDF13"/>
    <w:rsid w:val="2A2340EC"/>
    <w:rsid w:val="2A2B9FFA"/>
    <w:rsid w:val="2A30B8F9"/>
    <w:rsid w:val="2A428178"/>
    <w:rsid w:val="2A681C7D"/>
    <w:rsid w:val="2A76ED66"/>
    <w:rsid w:val="2A8EB82F"/>
    <w:rsid w:val="2A8F41FA"/>
    <w:rsid w:val="2AA59E76"/>
    <w:rsid w:val="2AA6E88E"/>
    <w:rsid w:val="2AA85102"/>
    <w:rsid w:val="2AAFE902"/>
    <w:rsid w:val="2ABEA256"/>
    <w:rsid w:val="2AC3BCA4"/>
    <w:rsid w:val="2AC5EF4E"/>
    <w:rsid w:val="2AF53AA4"/>
    <w:rsid w:val="2AFA368E"/>
    <w:rsid w:val="2AFD474E"/>
    <w:rsid w:val="2B196EA0"/>
    <w:rsid w:val="2B25271C"/>
    <w:rsid w:val="2B3511FB"/>
    <w:rsid w:val="2B38EFF1"/>
    <w:rsid w:val="2B44032A"/>
    <w:rsid w:val="2B62194C"/>
    <w:rsid w:val="2B8ABC0F"/>
    <w:rsid w:val="2BBED253"/>
    <w:rsid w:val="2BC69C75"/>
    <w:rsid w:val="2BCE6C77"/>
    <w:rsid w:val="2BDED78D"/>
    <w:rsid w:val="2BE30E69"/>
    <w:rsid w:val="2BE9FF5B"/>
    <w:rsid w:val="2BF57549"/>
    <w:rsid w:val="2BF70828"/>
    <w:rsid w:val="2BFBF2A9"/>
    <w:rsid w:val="2C23B314"/>
    <w:rsid w:val="2C264689"/>
    <w:rsid w:val="2C3334EE"/>
    <w:rsid w:val="2C346C9E"/>
    <w:rsid w:val="2C389561"/>
    <w:rsid w:val="2C3ACDD1"/>
    <w:rsid w:val="2C3FAFED"/>
    <w:rsid w:val="2C54E58A"/>
    <w:rsid w:val="2C5CB7AB"/>
    <w:rsid w:val="2C654C2A"/>
    <w:rsid w:val="2C70D01D"/>
    <w:rsid w:val="2C897045"/>
    <w:rsid w:val="2CA0414E"/>
    <w:rsid w:val="2CADF712"/>
    <w:rsid w:val="2CB5465E"/>
    <w:rsid w:val="2CB71F7A"/>
    <w:rsid w:val="2CC477DF"/>
    <w:rsid w:val="2CC7FD95"/>
    <w:rsid w:val="2CCDFB5B"/>
    <w:rsid w:val="2CE2433D"/>
    <w:rsid w:val="2CF49C20"/>
    <w:rsid w:val="2D232252"/>
    <w:rsid w:val="2D35F688"/>
    <w:rsid w:val="2D369710"/>
    <w:rsid w:val="2D47F440"/>
    <w:rsid w:val="2D5E7BB7"/>
    <w:rsid w:val="2D6442F8"/>
    <w:rsid w:val="2D6F0DAB"/>
    <w:rsid w:val="2D752331"/>
    <w:rsid w:val="2D77DE48"/>
    <w:rsid w:val="2D909DC5"/>
    <w:rsid w:val="2D9308C4"/>
    <w:rsid w:val="2DCEB21F"/>
    <w:rsid w:val="2DDE7661"/>
    <w:rsid w:val="2DF1E585"/>
    <w:rsid w:val="2DF21105"/>
    <w:rsid w:val="2E02E67A"/>
    <w:rsid w:val="2E04DBD7"/>
    <w:rsid w:val="2E1A91BE"/>
    <w:rsid w:val="2E3192E0"/>
    <w:rsid w:val="2E3D5D33"/>
    <w:rsid w:val="2E52E9E7"/>
    <w:rsid w:val="2E55E647"/>
    <w:rsid w:val="2E8498A9"/>
    <w:rsid w:val="2E8FEC6F"/>
    <w:rsid w:val="2EB1202C"/>
    <w:rsid w:val="2EC50881"/>
    <w:rsid w:val="2EC7B37A"/>
    <w:rsid w:val="2EC8A406"/>
    <w:rsid w:val="2ED98D9F"/>
    <w:rsid w:val="2EDA2846"/>
    <w:rsid w:val="2EEFDD46"/>
    <w:rsid w:val="2EF589E6"/>
    <w:rsid w:val="2EFCCFD8"/>
    <w:rsid w:val="2EFD2D6E"/>
    <w:rsid w:val="2F19B0F1"/>
    <w:rsid w:val="2F1E614D"/>
    <w:rsid w:val="2F273C03"/>
    <w:rsid w:val="2F30A318"/>
    <w:rsid w:val="2F3A3288"/>
    <w:rsid w:val="2F4B6777"/>
    <w:rsid w:val="2F576AF2"/>
    <w:rsid w:val="2F6A2717"/>
    <w:rsid w:val="2F75AB23"/>
    <w:rsid w:val="2F817A00"/>
    <w:rsid w:val="2F876370"/>
    <w:rsid w:val="2F94D83F"/>
    <w:rsid w:val="2FA3292B"/>
    <w:rsid w:val="2FC2E893"/>
    <w:rsid w:val="2FDAC55A"/>
    <w:rsid w:val="2FDB935F"/>
    <w:rsid w:val="3005A7CA"/>
    <w:rsid w:val="300C2A69"/>
    <w:rsid w:val="3015416C"/>
    <w:rsid w:val="30320FE5"/>
    <w:rsid w:val="3049881E"/>
    <w:rsid w:val="30506DB3"/>
    <w:rsid w:val="305682D2"/>
    <w:rsid w:val="305A37ED"/>
    <w:rsid w:val="306063C2"/>
    <w:rsid w:val="30646F20"/>
    <w:rsid w:val="30795C3C"/>
    <w:rsid w:val="308C5172"/>
    <w:rsid w:val="308D7BE0"/>
    <w:rsid w:val="308F9310"/>
    <w:rsid w:val="30919256"/>
    <w:rsid w:val="30A300DA"/>
    <w:rsid w:val="30A4539A"/>
    <w:rsid w:val="30B40601"/>
    <w:rsid w:val="30B43BC1"/>
    <w:rsid w:val="30B9F127"/>
    <w:rsid w:val="30F09872"/>
    <w:rsid w:val="30F4BCA1"/>
    <w:rsid w:val="31016E1C"/>
    <w:rsid w:val="310B992C"/>
    <w:rsid w:val="31152145"/>
    <w:rsid w:val="311BAEBF"/>
    <w:rsid w:val="312493CB"/>
    <w:rsid w:val="3176C3A3"/>
    <w:rsid w:val="318E7FD4"/>
    <w:rsid w:val="319AE340"/>
    <w:rsid w:val="31A49C97"/>
    <w:rsid w:val="31A75BA7"/>
    <w:rsid w:val="31CF7E44"/>
    <w:rsid w:val="31D580BC"/>
    <w:rsid w:val="31F3F1F2"/>
    <w:rsid w:val="31F43576"/>
    <w:rsid w:val="31FA834C"/>
    <w:rsid w:val="3203D241"/>
    <w:rsid w:val="32183464"/>
    <w:rsid w:val="321AA306"/>
    <w:rsid w:val="321F087D"/>
    <w:rsid w:val="32214923"/>
    <w:rsid w:val="3255317A"/>
    <w:rsid w:val="32754091"/>
    <w:rsid w:val="3295BA1E"/>
    <w:rsid w:val="32B585B3"/>
    <w:rsid w:val="32B595C3"/>
    <w:rsid w:val="32BAB664"/>
    <w:rsid w:val="32BE190F"/>
    <w:rsid w:val="32D4E8B9"/>
    <w:rsid w:val="32E25977"/>
    <w:rsid w:val="32E4422B"/>
    <w:rsid w:val="32F3BB55"/>
    <w:rsid w:val="33096E1E"/>
    <w:rsid w:val="3312DA1C"/>
    <w:rsid w:val="33130543"/>
    <w:rsid w:val="333D7B66"/>
    <w:rsid w:val="333E84C8"/>
    <w:rsid w:val="3368C41C"/>
    <w:rsid w:val="336AAA5C"/>
    <w:rsid w:val="3371A251"/>
    <w:rsid w:val="33754F5F"/>
    <w:rsid w:val="33793F77"/>
    <w:rsid w:val="33A07C81"/>
    <w:rsid w:val="33A8B950"/>
    <w:rsid w:val="33BE2A54"/>
    <w:rsid w:val="33E591CC"/>
    <w:rsid w:val="33EB46D9"/>
    <w:rsid w:val="33F16D43"/>
    <w:rsid w:val="3407D3C7"/>
    <w:rsid w:val="341DFA5C"/>
    <w:rsid w:val="342019D8"/>
    <w:rsid w:val="3425DE47"/>
    <w:rsid w:val="343A5439"/>
    <w:rsid w:val="3444EF65"/>
    <w:rsid w:val="34511969"/>
    <w:rsid w:val="34511E82"/>
    <w:rsid w:val="34615286"/>
    <w:rsid w:val="346D57D6"/>
    <w:rsid w:val="34766F6C"/>
    <w:rsid w:val="348DEEE9"/>
    <w:rsid w:val="3490E712"/>
    <w:rsid w:val="34A4AAC8"/>
    <w:rsid w:val="34B773F5"/>
    <w:rsid w:val="34CC1F0C"/>
    <w:rsid w:val="34D8B657"/>
    <w:rsid w:val="34E7DB1D"/>
    <w:rsid w:val="34EB6058"/>
    <w:rsid w:val="34F21209"/>
    <w:rsid w:val="34F85BD4"/>
    <w:rsid w:val="3523CC41"/>
    <w:rsid w:val="353608A4"/>
    <w:rsid w:val="355DAADB"/>
    <w:rsid w:val="3575816E"/>
    <w:rsid w:val="3577C90D"/>
    <w:rsid w:val="357B7BDA"/>
    <w:rsid w:val="35A618E3"/>
    <w:rsid w:val="35AA05EB"/>
    <w:rsid w:val="35B97AD9"/>
    <w:rsid w:val="35BC2F25"/>
    <w:rsid w:val="35BD1CE7"/>
    <w:rsid w:val="35C1CAEE"/>
    <w:rsid w:val="35C2D0EF"/>
    <w:rsid w:val="35C2FA63"/>
    <w:rsid w:val="35C458E6"/>
    <w:rsid w:val="35C6D796"/>
    <w:rsid w:val="35DBFD0D"/>
    <w:rsid w:val="35E93684"/>
    <w:rsid w:val="35EBE9CD"/>
    <w:rsid w:val="360C7027"/>
    <w:rsid w:val="361488E1"/>
    <w:rsid w:val="3638B4DF"/>
    <w:rsid w:val="3641CFB4"/>
    <w:rsid w:val="365F60C7"/>
    <w:rsid w:val="36634AB4"/>
    <w:rsid w:val="366B77EC"/>
    <w:rsid w:val="368A84AC"/>
    <w:rsid w:val="368EE7A2"/>
    <w:rsid w:val="36957A3E"/>
    <w:rsid w:val="369D8729"/>
    <w:rsid w:val="36B24ED7"/>
    <w:rsid w:val="36B3AC42"/>
    <w:rsid w:val="36BE0854"/>
    <w:rsid w:val="36C673CF"/>
    <w:rsid w:val="36D46EAC"/>
    <w:rsid w:val="36D742BB"/>
    <w:rsid w:val="36E160B1"/>
    <w:rsid w:val="3706447B"/>
    <w:rsid w:val="370771AD"/>
    <w:rsid w:val="3708AE5C"/>
    <w:rsid w:val="37149901"/>
    <w:rsid w:val="372C859B"/>
    <w:rsid w:val="372EECDA"/>
    <w:rsid w:val="3747EE91"/>
    <w:rsid w:val="37505A69"/>
    <w:rsid w:val="3759018D"/>
    <w:rsid w:val="37745D92"/>
    <w:rsid w:val="377F886D"/>
    <w:rsid w:val="37B8ECBB"/>
    <w:rsid w:val="37C3BA38"/>
    <w:rsid w:val="37CC4C2C"/>
    <w:rsid w:val="37CD56A8"/>
    <w:rsid w:val="37CF1ED0"/>
    <w:rsid w:val="37DBA0BC"/>
    <w:rsid w:val="37DC034A"/>
    <w:rsid w:val="37E92A67"/>
    <w:rsid w:val="37F48BC5"/>
    <w:rsid w:val="37FB2A5F"/>
    <w:rsid w:val="38036F36"/>
    <w:rsid w:val="380873BE"/>
    <w:rsid w:val="380B6B34"/>
    <w:rsid w:val="380FAEE9"/>
    <w:rsid w:val="3811863E"/>
    <w:rsid w:val="381E23B0"/>
    <w:rsid w:val="382078A5"/>
    <w:rsid w:val="383DB714"/>
    <w:rsid w:val="3851570C"/>
    <w:rsid w:val="38520952"/>
    <w:rsid w:val="38620DFE"/>
    <w:rsid w:val="386526B5"/>
    <w:rsid w:val="38759636"/>
    <w:rsid w:val="388133A3"/>
    <w:rsid w:val="3882CA1D"/>
    <w:rsid w:val="38867A84"/>
    <w:rsid w:val="3889FEE2"/>
    <w:rsid w:val="388B91EF"/>
    <w:rsid w:val="3898C6A9"/>
    <w:rsid w:val="38B63CC7"/>
    <w:rsid w:val="38C8F206"/>
    <w:rsid w:val="38CD0BDC"/>
    <w:rsid w:val="38E95BBD"/>
    <w:rsid w:val="3911C1B1"/>
    <w:rsid w:val="3912E270"/>
    <w:rsid w:val="3925013D"/>
    <w:rsid w:val="396835E3"/>
    <w:rsid w:val="396A2B38"/>
    <w:rsid w:val="397BF0D5"/>
    <w:rsid w:val="39855A97"/>
    <w:rsid w:val="39931CEB"/>
    <w:rsid w:val="3994BA65"/>
    <w:rsid w:val="39A2570C"/>
    <w:rsid w:val="39AE7524"/>
    <w:rsid w:val="39B53607"/>
    <w:rsid w:val="39C42DB4"/>
    <w:rsid w:val="39DFCA27"/>
    <w:rsid w:val="39E89C2A"/>
    <w:rsid w:val="39F727FF"/>
    <w:rsid w:val="39FBF20F"/>
    <w:rsid w:val="3A01C820"/>
    <w:rsid w:val="3A2F2027"/>
    <w:rsid w:val="3A397762"/>
    <w:rsid w:val="3A450188"/>
    <w:rsid w:val="3A5660AD"/>
    <w:rsid w:val="3A7BE64C"/>
    <w:rsid w:val="3A80D237"/>
    <w:rsid w:val="3A85073B"/>
    <w:rsid w:val="3A8C1E99"/>
    <w:rsid w:val="3A9018E6"/>
    <w:rsid w:val="3A97A3DD"/>
    <w:rsid w:val="3A98AABD"/>
    <w:rsid w:val="3A995383"/>
    <w:rsid w:val="3AB3BD0B"/>
    <w:rsid w:val="3ABE1118"/>
    <w:rsid w:val="3AC68E00"/>
    <w:rsid w:val="3AE6BCCC"/>
    <w:rsid w:val="3B235A8E"/>
    <w:rsid w:val="3B2786AD"/>
    <w:rsid w:val="3B29917F"/>
    <w:rsid w:val="3B2AC4B7"/>
    <w:rsid w:val="3B2C386B"/>
    <w:rsid w:val="3B320194"/>
    <w:rsid w:val="3B3D0857"/>
    <w:rsid w:val="3B656DA0"/>
    <w:rsid w:val="3B86A596"/>
    <w:rsid w:val="3B960A45"/>
    <w:rsid w:val="3BACCD65"/>
    <w:rsid w:val="3BBA8291"/>
    <w:rsid w:val="3BBC9BAD"/>
    <w:rsid w:val="3BC6EFDD"/>
    <w:rsid w:val="3BD53BCE"/>
    <w:rsid w:val="3BD611F2"/>
    <w:rsid w:val="3BDCD234"/>
    <w:rsid w:val="3BE1C428"/>
    <w:rsid w:val="3BE5767E"/>
    <w:rsid w:val="3BFCA162"/>
    <w:rsid w:val="3BFD4DD2"/>
    <w:rsid w:val="3C118A8B"/>
    <w:rsid w:val="3C17B765"/>
    <w:rsid w:val="3C34DE2A"/>
    <w:rsid w:val="3C361737"/>
    <w:rsid w:val="3C4287BD"/>
    <w:rsid w:val="3C48FBD0"/>
    <w:rsid w:val="3C5097A5"/>
    <w:rsid w:val="3C62C9CF"/>
    <w:rsid w:val="3CB0E197"/>
    <w:rsid w:val="3CBCF552"/>
    <w:rsid w:val="3CC90D59"/>
    <w:rsid w:val="3CCC3376"/>
    <w:rsid w:val="3CD315A8"/>
    <w:rsid w:val="3CD90735"/>
    <w:rsid w:val="3CDF80B5"/>
    <w:rsid w:val="3D08D838"/>
    <w:rsid w:val="3D1035BE"/>
    <w:rsid w:val="3D171690"/>
    <w:rsid w:val="3D2551D0"/>
    <w:rsid w:val="3D3510BA"/>
    <w:rsid w:val="3D39729A"/>
    <w:rsid w:val="3D5C0584"/>
    <w:rsid w:val="3D63B4E2"/>
    <w:rsid w:val="3D6DB967"/>
    <w:rsid w:val="3D764EE0"/>
    <w:rsid w:val="3D85F620"/>
    <w:rsid w:val="3D998BEF"/>
    <w:rsid w:val="3DA18774"/>
    <w:rsid w:val="3DBB8911"/>
    <w:rsid w:val="3DCE5238"/>
    <w:rsid w:val="3DD2D341"/>
    <w:rsid w:val="3DD6C0E6"/>
    <w:rsid w:val="3DD7CCF9"/>
    <w:rsid w:val="3DE78B28"/>
    <w:rsid w:val="3DEB7BD3"/>
    <w:rsid w:val="3DF04257"/>
    <w:rsid w:val="3DF7ADC5"/>
    <w:rsid w:val="3DFD1616"/>
    <w:rsid w:val="3E086C40"/>
    <w:rsid w:val="3E1C1C7C"/>
    <w:rsid w:val="3E29F05F"/>
    <w:rsid w:val="3E30032A"/>
    <w:rsid w:val="3E3259AC"/>
    <w:rsid w:val="3E47DBD2"/>
    <w:rsid w:val="3E49D8B4"/>
    <w:rsid w:val="3E58493B"/>
    <w:rsid w:val="3E58D788"/>
    <w:rsid w:val="3E6CDF78"/>
    <w:rsid w:val="3E7B09B6"/>
    <w:rsid w:val="3E7E1F83"/>
    <w:rsid w:val="3E9DCA94"/>
    <w:rsid w:val="3EA2319B"/>
    <w:rsid w:val="3EAB16BE"/>
    <w:rsid w:val="3EAD4E5A"/>
    <w:rsid w:val="3EB2A8F4"/>
    <w:rsid w:val="3ED66774"/>
    <w:rsid w:val="3EDBA8A9"/>
    <w:rsid w:val="3EDF7958"/>
    <w:rsid w:val="3EE60927"/>
    <w:rsid w:val="3F3CCA61"/>
    <w:rsid w:val="3F596556"/>
    <w:rsid w:val="3F65A0AD"/>
    <w:rsid w:val="3F727A08"/>
    <w:rsid w:val="3F9AFE77"/>
    <w:rsid w:val="3F9C3EF5"/>
    <w:rsid w:val="3FA55356"/>
    <w:rsid w:val="3FB09245"/>
    <w:rsid w:val="3FB45E3D"/>
    <w:rsid w:val="3FB993F6"/>
    <w:rsid w:val="3FBD5F0C"/>
    <w:rsid w:val="3FC04AB5"/>
    <w:rsid w:val="3FC3C59F"/>
    <w:rsid w:val="402EBCEF"/>
    <w:rsid w:val="40326749"/>
    <w:rsid w:val="405265AA"/>
    <w:rsid w:val="4064D2DB"/>
    <w:rsid w:val="4068A29B"/>
    <w:rsid w:val="406CB164"/>
    <w:rsid w:val="407211A7"/>
    <w:rsid w:val="40863DC8"/>
    <w:rsid w:val="40878C2C"/>
    <w:rsid w:val="40A58E42"/>
    <w:rsid w:val="40C937E8"/>
    <w:rsid w:val="40E68D44"/>
    <w:rsid w:val="40ED802B"/>
    <w:rsid w:val="40F0314E"/>
    <w:rsid w:val="40F62F08"/>
    <w:rsid w:val="41007B03"/>
    <w:rsid w:val="410A7979"/>
    <w:rsid w:val="412C4012"/>
    <w:rsid w:val="412C4805"/>
    <w:rsid w:val="4136CB72"/>
    <w:rsid w:val="4158C4CC"/>
    <w:rsid w:val="415E9F85"/>
    <w:rsid w:val="41632593"/>
    <w:rsid w:val="41640DB5"/>
    <w:rsid w:val="41716D9C"/>
    <w:rsid w:val="417F3824"/>
    <w:rsid w:val="418DA951"/>
    <w:rsid w:val="41B41231"/>
    <w:rsid w:val="41C7D187"/>
    <w:rsid w:val="41D00DE6"/>
    <w:rsid w:val="41DB3241"/>
    <w:rsid w:val="41E27AA4"/>
    <w:rsid w:val="41FA9624"/>
    <w:rsid w:val="42003422"/>
    <w:rsid w:val="42012F18"/>
    <w:rsid w:val="420349FB"/>
    <w:rsid w:val="4208DF2A"/>
    <w:rsid w:val="420F1E9D"/>
    <w:rsid w:val="424646D0"/>
    <w:rsid w:val="425BB43A"/>
    <w:rsid w:val="4260EF27"/>
    <w:rsid w:val="42673E01"/>
    <w:rsid w:val="426884A7"/>
    <w:rsid w:val="426AA743"/>
    <w:rsid w:val="4276A7DD"/>
    <w:rsid w:val="427E6377"/>
    <w:rsid w:val="427E9FC2"/>
    <w:rsid w:val="4280DAAF"/>
    <w:rsid w:val="429B0433"/>
    <w:rsid w:val="42A2D652"/>
    <w:rsid w:val="42AF2370"/>
    <w:rsid w:val="42B23F57"/>
    <w:rsid w:val="42C5158C"/>
    <w:rsid w:val="42CD89AB"/>
    <w:rsid w:val="42EDEED1"/>
    <w:rsid w:val="42FBFA19"/>
    <w:rsid w:val="4306C155"/>
    <w:rsid w:val="4308232D"/>
    <w:rsid w:val="43127E93"/>
    <w:rsid w:val="43182006"/>
    <w:rsid w:val="431F9634"/>
    <w:rsid w:val="4336EAFD"/>
    <w:rsid w:val="433D1D54"/>
    <w:rsid w:val="4347F75B"/>
    <w:rsid w:val="43609119"/>
    <w:rsid w:val="4362D89A"/>
    <w:rsid w:val="436855EF"/>
    <w:rsid w:val="437DF17C"/>
    <w:rsid w:val="43814B62"/>
    <w:rsid w:val="43815FA4"/>
    <w:rsid w:val="4381BDB8"/>
    <w:rsid w:val="43895073"/>
    <w:rsid w:val="4391BB83"/>
    <w:rsid w:val="439D9409"/>
    <w:rsid w:val="43AB69D0"/>
    <w:rsid w:val="43BB186D"/>
    <w:rsid w:val="43D257FA"/>
    <w:rsid w:val="43EDF847"/>
    <w:rsid w:val="4401CFB6"/>
    <w:rsid w:val="44188DBB"/>
    <w:rsid w:val="442727DA"/>
    <w:rsid w:val="4427E7ED"/>
    <w:rsid w:val="444B5F3F"/>
    <w:rsid w:val="445A68EF"/>
    <w:rsid w:val="4476B305"/>
    <w:rsid w:val="4487FF38"/>
    <w:rsid w:val="4488161C"/>
    <w:rsid w:val="44A92C31"/>
    <w:rsid w:val="44BE5621"/>
    <w:rsid w:val="44BEFAE8"/>
    <w:rsid w:val="44C556AB"/>
    <w:rsid w:val="44EE935A"/>
    <w:rsid w:val="44F889A6"/>
    <w:rsid w:val="44FE2F50"/>
    <w:rsid w:val="45076A0B"/>
    <w:rsid w:val="451182B8"/>
    <w:rsid w:val="4527F30E"/>
    <w:rsid w:val="4537CC24"/>
    <w:rsid w:val="456F18A3"/>
    <w:rsid w:val="4571F75B"/>
    <w:rsid w:val="4599FF8D"/>
    <w:rsid w:val="45A4EBD0"/>
    <w:rsid w:val="45BE92AD"/>
    <w:rsid w:val="45CD16B7"/>
    <w:rsid w:val="45CDF174"/>
    <w:rsid w:val="45D61FC8"/>
    <w:rsid w:val="45FD8EAF"/>
    <w:rsid w:val="46024504"/>
    <w:rsid w:val="46064188"/>
    <w:rsid w:val="4608BB21"/>
    <w:rsid w:val="460A3A17"/>
    <w:rsid w:val="4617931B"/>
    <w:rsid w:val="462AD88F"/>
    <w:rsid w:val="462C2C26"/>
    <w:rsid w:val="4641BBBA"/>
    <w:rsid w:val="465916DF"/>
    <w:rsid w:val="4697ED80"/>
    <w:rsid w:val="46AA5824"/>
    <w:rsid w:val="46C1AD59"/>
    <w:rsid w:val="46E51D6A"/>
    <w:rsid w:val="46F8F5EB"/>
    <w:rsid w:val="46FB4A14"/>
    <w:rsid w:val="470BCA59"/>
    <w:rsid w:val="4714DEF9"/>
    <w:rsid w:val="4716D142"/>
    <w:rsid w:val="4721C4BC"/>
    <w:rsid w:val="4735A4FB"/>
    <w:rsid w:val="4749151D"/>
    <w:rsid w:val="4753FC0C"/>
    <w:rsid w:val="4764F1C5"/>
    <w:rsid w:val="4788412B"/>
    <w:rsid w:val="478D2A01"/>
    <w:rsid w:val="4795E16E"/>
    <w:rsid w:val="47ADC257"/>
    <w:rsid w:val="47AFE4EF"/>
    <w:rsid w:val="47B8F49D"/>
    <w:rsid w:val="47CBA388"/>
    <w:rsid w:val="47D09553"/>
    <w:rsid w:val="4807CCFE"/>
    <w:rsid w:val="48139B5D"/>
    <w:rsid w:val="484E4D52"/>
    <w:rsid w:val="4857F4EB"/>
    <w:rsid w:val="485AE429"/>
    <w:rsid w:val="486327D9"/>
    <w:rsid w:val="4864A9A3"/>
    <w:rsid w:val="486623A2"/>
    <w:rsid w:val="487C8152"/>
    <w:rsid w:val="48A0EC5B"/>
    <w:rsid w:val="48ADD5D2"/>
    <w:rsid w:val="48AFACF1"/>
    <w:rsid w:val="48B8F28E"/>
    <w:rsid w:val="48CB305A"/>
    <w:rsid w:val="48CCFF62"/>
    <w:rsid w:val="48D8498E"/>
    <w:rsid w:val="48DD4BC5"/>
    <w:rsid w:val="48E0BAE2"/>
    <w:rsid w:val="48F997C0"/>
    <w:rsid w:val="48FEFFB3"/>
    <w:rsid w:val="490DC0BE"/>
    <w:rsid w:val="49172DBE"/>
    <w:rsid w:val="495B3B98"/>
    <w:rsid w:val="4961D10F"/>
    <w:rsid w:val="4991EB2C"/>
    <w:rsid w:val="49943041"/>
    <w:rsid w:val="4996715F"/>
    <w:rsid w:val="49BE0896"/>
    <w:rsid w:val="49C3C0CD"/>
    <w:rsid w:val="49E763E5"/>
    <w:rsid w:val="49EDA321"/>
    <w:rsid w:val="49F1AC64"/>
    <w:rsid w:val="4A00970E"/>
    <w:rsid w:val="4A1769CC"/>
    <w:rsid w:val="4A3CD75C"/>
    <w:rsid w:val="4A63DB6E"/>
    <w:rsid w:val="4A7B042E"/>
    <w:rsid w:val="4A948876"/>
    <w:rsid w:val="4AAA078F"/>
    <w:rsid w:val="4AAA939D"/>
    <w:rsid w:val="4B151056"/>
    <w:rsid w:val="4B34AC4D"/>
    <w:rsid w:val="4B3A8C47"/>
    <w:rsid w:val="4B3F590A"/>
    <w:rsid w:val="4B4099E5"/>
    <w:rsid w:val="4B628B47"/>
    <w:rsid w:val="4B65D7FC"/>
    <w:rsid w:val="4B7982D9"/>
    <w:rsid w:val="4B8D1BFD"/>
    <w:rsid w:val="4B93C276"/>
    <w:rsid w:val="4B96F1C6"/>
    <w:rsid w:val="4B98C6A5"/>
    <w:rsid w:val="4BA355D9"/>
    <w:rsid w:val="4BB098F0"/>
    <w:rsid w:val="4BBBB0DF"/>
    <w:rsid w:val="4BBD9B18"/>
    <w:rsid w:val="4BCF0202"/>
    <w:rsid w:val="4BCFD5E8"/>
    <w:rsid w:val="4BEA8744"/>
    <w:rsid w:val="4BFF306D"/>
    <w:rsid w:val="4C00CC3E"/>
    <w:rsid w:val="4C10B39F"/>
    <w:rsid w:val="4C19A20C"/>
    <w:rsid w:val="4C38AD57"/>
    <w:rsid w:val="4C39D0B4"/>
    <w:rsid w:val="4C3F94B2"/>
    <w:rsid w:val="4C44C748"/>
    <w:rsid w:val="4C7E27FC"/>
    <w:rsid w:val="4CA3870E"/>
    <w:rsid w:val="4CB12B3A"/>
    <w:rsid w:val="4CEBF920"/>
    <w:rsid w:val="4CF09788"/>
    <w:rsid w:val="4CFD4F45"/>
    <w:rsid w:val="4CFFB987"/>
    <w:rsid w:val="4D00183D"/>
    <w:rsid w:val="4D1702AF"/>
    <w:rsid w:val="4D17C055"/>
    <w:rsid w:val="4D3C02E6"/>
    <w:rsid w:val="4D3F68BA"/>
    <w:rsid w:val="4D415605"/>
    <w:rsid w:val="4D4A8905"/>
    <w:rsid w:val="4D4D736E"/>
    <w:rsid w:val="4D50ADE7"/>
    <w:rsid w:val="4D6E9F41"/>
    <w:rsid w:val="4D6FA8DE"/>
    <w:rsid w:val="4D70B58A"/>
    <w:rsid w:val="4D7F5F1D"/>
    <w:rsid w:val="4D845996"/>
    <w:rsid w:val="4D85F6B8"/>
    <w:rsid w:val="4D87F16A"/>
    <w:rsid w:val="4D88DE17"/>
    <w:rsid w:val="4DA37D23"/>
    <w:rsid w:val="4DADD0FB"/>
    <w:rsid w:val="4DB74A5D"/>
    <w:rsid w:val="4DBE0DF2"/>
    <w:rsid w:val="4DEB29B2"/>
    <w:rsid w:val="4DF41218"/>
    <w:rsid w:val="4DFA03D8"/>
    <w:rsid w:val="4DFDE5E5"/>
    <w:rsid w:val="4DFF7122"/>
    <w:rsid w:val="4E07DD12"/>
    <w:rsid w:val="4E0EF5B7"/>
    <w:rsid w:val="4E15942C"/>
    <w:rsid w:val="4E1B7459"/>
    <w:rsid w:val="4E2E423E"/>
    <w:rsid w:val="4E38447E"/>
    <w:rsid w:val="4E4CD1E6"/>
    <w:rsid w:val="4E6A0298"/>
    <w:rsid w:val="4E6F944A"/>
    <w:rsid w:val="4E7045EF"/>
    <w:rsid w:val="4E774ED1"/>
    <w:rsid w:val="4E7DDA52"/>
    <w:rsid w:val="4E824F24"/>
    <w:rsid w:val="4E88EA20"/>
    <w:rsid w:val="4E92733F"/>
    <w:rsid w:val="4EE28026"/>
    <w:rsid w:val="4EE744D7"/>
    <w:rsid w:val="4EF7EB29"/>
    <w:rsid w:val="4F01F168"/>
    <w:rsid w:val="4F15098C"/>
    <w:rsid w:val="4F1BC05A"/>
    <w:rsid w:val="4F2482B3"/>
    <w:rsid w:val="4F331E66"/>
    <w:rsid w:val="4F391DE7"/>
    <w:rsid w:val="4F3B0C5E"/>
    <w:rsid w:val="4F485ED4"/>
    <w:rsid w:val="4F5BC0BA"/>
    <w:rsid w:val="4F74B056"/>
    <w:rsid w:val="4F79A549"/>
    <w:rsid w:val="4F7D8CF1"/>
    <w:rsid w:val="4F81CC34"/>
    <w:rsid w:val="4F8899C3"/>
    <w:rsid w:val="4F9FD6EF"/>
    <w:rsid w:val="4FB72BB8"/>
    <w:rsid w:val="4FC2CE82"/>
    <w:rsid w:val="4FCFB6E3"/>
    <w:rsid w:val="4FD3D31E"/>
    <w:rsid w:val="4FDE15E7"/>
    <w:rsid w:val="4FE16058"/>
    <w:rsid w:val="4FFA4AED"/>
    <w:rsid w:val="50054D53"/>
    <w:rsid w:val="5018150D"/>
    <w:rsid w:val="5036AB95"/>
    <w:rsid w:val="505A28FF"/>
    <w:rsid w:val="5060FD22"/>
    <w:rsid w:val="5072F6E7"/>
    <w:rsid w:val="50852C54"/>
    <w:rsid w:val="50ABB66C"/>
    <w:rsid w:val="50AD74AA"/>
    <w:rsid w:val="50B4C7C1"/>
    <w:rsid w:val="50BB519D"/>
    <w:rsid w:val="50D3A064"/>
    <w:rsid w:val="50D7D8DB"/>
    <w:rsid w:val="50FBED58"/>
    <w:rsid w:val="51064200"/>
    <w:rsid w:val="51073944"/>
    <w:rsid w:val="510DC979"/>
    <w:rsid w:val="51345DAF"/>
    <w:rsid w:val="51633830"/>
    <w:rsid w:val="5166E54E"/>
    <w:rsid w:val="5186047C"/>
    <w:rsid w:val="51894546"/>
    <w:rsid w:val="51CB0974"/>
    <w:rsid w:val="51FA3F10"/>
    <w:rsid w:val="52180BB7"/>
    <w:rsid w:val="5250A542"/>
    <w:rsid w:val="525CB9B8"/>
    <w:rsid w:val="526078C1"/>
    <w:rsid w:val="5265EE73"/>
    <w:rsid w:val="526E36C2"/>
    <w:rsid w:val="529095CA"/>
    <w:rsid w:val="52940351"/>
    <w:rsid w:val="5297CE50"/>
    <w:rsid w:val="52C4A494"/>
    <w:rsid w:val="52DACD01"/>
    <w:rsid w:val="52EDD8E1"/>
    <w:rsid w:val="52F6D625"/>
    <w:rsid w:val="52F9DD92"/>
    <w:rsid w:val="53100599"/>
    <w:rsid w:val="531CB9CA"/>
    <w:rsid w:val="5328AEB4"/>
    <w:rsid w:val="533C75A3"/>
    <w:rsid w:val="53456E7E"/>
    <w:rsid w:val="5353411E"/>
    <w:rsid w:val="53865CEC"/>
    <w:rsid w:val="538958A1"/>
    <w:rsid w:val="53A98869"/>
    <w:rsid w:val="53AE08CA"/>
    <w:rsid w:val="53CBBAD3"/>
    <w:rsid w:val="53D18C91"/>
    <w:rsid w:val="53D5594F"/>
    <w:rsid w:val="5406844F"/>
    <w:rsid w:val="5422A2EF"/>
    <w:rsid w:val="54241072"/>
    <w:rsid w:val="543285EC"/>
    <w:rsid w:val="543AD98B"/>
    <w:rsid w:val="54476A20"/>
    <w:rsid w:val="5478E4FE"/>
    <w:rsid w:val="5499B602"/>
    <w:rsid w:val="549DF5F5"/>
    <w:rsid w:val="54A292AC"/>
    <w:rsid w:val="54A710BC"/>
    <w:rsid w:val="54AAB042"/>
    <w:rsid w:val="54AEF799"/>
    <w:rsid w:val="54AFC5AF"/>
    <w:rsid w:val="54B897C0"/>
    <w:rsid w:val="54C9D3F6"/>
    <w:rsid w:val="54D0CB42"/>
    <w:rsid w:val="54D64EC4"/>
    <w:rsid w:val="54EC9FD7"/>
    <w:rsid w:val="54F06915"/>
    <w:rsid w:val="54F4F11C"/>
    <w:rsid w:val="54FE9591"/>
    <w:rsid w:val="55065EB1"/>
    <w:rsid w:val="551C7B7D"/>
    <w:rsid w:val="551D470E"/>
    <w:rsid w:val="553369F2"/>
    <w:rsid w:val="5554E2EC"/>
    <w:rsid w:val="555CA78F"/>
    <w:rsid w:val="5578899F"/>
    <w:rsid w:val="5592AD57"/>
    <w:rsid w:val="5595E4FC"/>
    <w:rsid w:val="559D0202"/>
    <w:rsid w:val="55ADAB9A"/>
    <w:rsid w:val="55C0948B"/>
    <w:rsid w:val="55D88AE0"/>
    <w:rsid w:val="55DEA4FE"/>
    <w:rsid w:val="56093C51"/>
    <w:rsid w:val="561A8D06"/>
    <w:rsid w:val="5654EA2C"/>
    <w:rsid w:val="5672C1B3"/>
    <w:rsid w:val="568E2A8A"/>
    <w:rsid w:val="569B2240"/>
    <w:rsid w:val="569E8959"/>
    <w:rsid w:val="569F1CA7"/>
    <w:rsid w:val="56A9F00F"/>
    <w:rsid w:val="56AB8AF7"/>
    <w:rsid w:val="56EB86B7"/>
    <w:rsid w:val="56EF63AB"/>
    <w:rsid w:val="56FD3BF3"/>
    <w:rsid w:val="571CFE98"/>
    <w:rsid w:val="572759FE"/>
    <w:rsid w:val="5732BE2E"/>
    <w:rsid w:val="573B2E4A"/>
    <w:rsid w:val="574F2E95"/>
    <w:rsid w:val="576127D9"/>
    <w:rsid w:val="5763E731"/>
    <w:rsid w:val="576A1ECF"/>
    <w:rsid w:val="576C17B6"/>
    <w:rsid w:val="5789B905"/>
    <w:rsid w:val="578AD6EF"/>
    <w:rsid w:val="57914CC6"/>
    <w:rsid w:val="57C6B263"/>
    <w:rsid w:val="57C6D298"/>
    <w:rsid w:val="57D6A668"/>
    <w:rsid w:val="57FA5850"/>
    <w:rsid w:val="58058F94"/>
    <w:rsid w:val="580D760F"/>
    <w:rsid w:val="581ED8D7"/>
    <w:rsid w:val="58271271"/>
    <w:rsid w:val="582FDF53"/>
    <w:rsid w:val="5833F8AA"/>
    <w:rsid w:val="584FA0AA"/>
    <w:rsid w:val="585C02F5"/>
    <w:rsid w:val="58649E7C"/>
    <w:rsid w:val="586D6DEA"/>
    <w:rsid w:val="5879C9EA"/>
    <w:rsid w:val="5884D0F5"/>
    <w:rsid w:val="589E3DEF"/>
    <w:rsid w:val="58AD8404"/>
    <w:rsid w:val="58B25D5F"/>
    <w:rsid w:val="58BDC13C"/>
    <w:rsid w:val="58FE6C68"/>
    <w:rsid w:val="5910B679"/>
    <w:rsid w:val="591ADB43"/>
    <w:rsid w:val="5921E756"/>
    <w:rsid w:val="5924A3DB"/>
    <w:rsid w:val="592AC9A8"/>
    <w:rsid w:val="593FF665"/>
    <w:rsid w:val="5959D818"/>
    <w:rsid w:val="5966ED71"/>
    <w:rsid w:val="596E2262"/>
    <w:rsid w:val="59704398"/>
    <w:rsid w:val="597DC5C8"/>
    <w:rsid w:val="59846DC8"/>
    <w:rsid w:val="598D2E0C"/>
    <w:rsid w:val="59AC63C6"/>
    <w:rsid w:val="59B197C6"/>
    <w:rsid w:val="59DEA1D4"/>
    <w:rsid w:val="59E1D6BE"/>
    <w:rsid w:val="59E3CF84"/>
    <w:rsid w:val="59E6A368"/>
    <w:rsid w:val="59F496E8"/>
    <w:rsid w:val="59F84416"/>
    <w:rsid w:val="59F90F19"/>
    <w:rsid w:val="5A0CEF8F"/>
    <w:rsid w:val="5A22B002"/>
    <w:rsid w:val="5A240116"/>
    <w:rsid w:val="5A2E13F4"/>
    <w:rsid w:val="5A334211"/>
    <w:rsid w:val="5A393DD8"/>
    <w:rsid w:val="5A642CF1"/>
    <w:rsid w:val="5A6BF810"/>
    <w:rsid w:val="5A7DCB64"/>
    <w:rsid w:val="5AA22C17"/>
    <w:rsid w:val="5AA65EC7"/>
    <w:rsid w:val="5AAD5EB8"/>
    <w:rsid w:val="5AB63DCC"/>
    <w:rsid w:val="5AC7E67B"/>
    <w:rsid w:val="5ACEA613"/>
    <w:rsid w:val="5AD56782"/>
    <w:rsid w:val="5AD59352"/>
    <w:rsid w:val="5ADC5C4C"/>
    <w:rsid w:val="5AE0B442"/>
    <w:rsid w:val="5B15E572"/>
    <w:rsid w:val="5B19FA51"/>
    <w:rsid w:val="5B1F7A56"/>
    <w:rsid w:val="5B23C8C3"/>
    <w:rsid w:val="5B3D3B6B"/>
    <w:rsid w:val="5B411372"/>
    <w:rsid w:val="5B6C0164"/>
    <w:rsid w:val="5B898DB9"/>
    <w:rsid w:val="5B8B4E7E"/>
    <w:rsid w:val="5B915996"/>
    <w:rsid w:val="5BAF1292"/>
    <w:rsid w:val="5BB6A4D8"/>
    <w:rsid w:val="5BC17456"/>
    <w:rsid w:val="5BC82BF8"/>
    <w:rsid w:val="5BD020BC"/>
    <w:rsid w:val="5BDCCDE9"/>
    <w:rsid w:val="5BEB883B"/>
    <w:rsid w:val="5C1DD5DC"/>
    <w:rsid w:val="5C21B0D0"/>
    <w:rsid w:val="5C27318F"/>
    <w:rsid w:val="5C406319"/>
    <w:rsid w:val="5C471F50"/>
    <w:rsid w:val="5C472EEE"/>
    <w:rsid w:val="5C60BF1C"/>
    <w:rsid w:val="5C6163AD"/>
    <w:rsid w:val="5C6FF1DE"/>
    <w:rsid w:val="5C857F43"/>
    <w:rsid w:val="5CBD58A4"/>
    <w:rsid w:val="5CC920A3"/>
    <w:rsid w:val="5CCA8B94"/>
    <w:rsid w:val="5CD7B997"/>
    <w:rsid w:val="5CFA532B"/>
    <w:rsid w:val="5D130C43"/>
    <w:rsid w:val="5D4B199E"/>
    <w:rsid w:val="5D7235E8"/>
    <w:rsid w:val="5D81B45D"/>
    <w:rsid w:val="5D860AD1"/>
    <w:rsid w:val="5D8634F8"/>
    <w:rsid w:val="5D9E1689"/>
    <w:rsid w:val="5DA2F33A"/>
    <w:rsid w:val="5DB82EAD"/>
    <w:rsid w:val="5DCC6CC8"/>
    <w:rsid w:val="5DD4FB1A"/>
    <w:rsid w:val="5DDD80C7"/>
    <w:rsid w:val="5DF2D3ED"/>
    <w:rsid w:val="5DF30372"/>
    <w:rsid w:val="5DF9BBBB"/>
    <w:rsid w:val="5E05EBA6"/>
    <w:rsid w:val="5E1780AA"/>
    <w:rsid w:val="5E28B070"/>
    <w:rsid w:val="5E2CC975"/>
    <w:rsid w:val="5E33DFC7"/>
    <w:rsid w:val="5E34865B"/>
    <w:rsid w:val="5E4A9233"/>
    <w:rsid w:val="5E4B0919"/>
    <w:rsid w:val="5E6A2BEC"/>
    <w:rsid w:val="5E7AFCE0"/>
    <w:rsid w:val="5E9CCB4C"/>
    <w:rsid w:val="5E9E41E1"/>
    <w:rsid w:val="5EA07E3A"/>
    <w:rsid w:val="5EBA4025"/>
    <w:rsid w:val="5ECCBAEB"/>
    <w:rsid w:val="5ED6CA3D"/>
    <w:rsid w:val="5EDF89B5"/>
    <w:rsid w:val="5EEBDC46"/>
    <w:rsid w:val="5EED752C"/>
    <w:rsid w:val="5EF379E6"/>
    <w:rsid w:val="5F093397"/>
    <w:rsid w:val="5F258ED1"/>
    <w:rsid w:val="5F29BCA5"/>
    <w:rsid w:val="5F2E7B3A"/>
    <w:rsid w:val="5F31C792"/>
    <w:rsid w:val="5F3D3F29"/>
    <w:rsid w:val="5F47407C"/>
    <w:rsid w:val="5F48EF2F"/>
    <w:rsid w:val="5F526213"/>
    <w:rsid w:val="5F63EE30"/>
    <w:rsid w:val="5F641A62"/>
    <w:rsid w:val="5F717357"/>
    <w:rsid w:val="5F76EDF3"/>
    <w:rsid w:val="5F7E242E"/>
    <w:rsid w:val="5F8573E9"/>
    <w:rsid w:val="5FAC50F1"/>
    <w:rsid w:val="5FAE47B2"/>
    <w:rsid w:val="5FB09935"/>
    <w:rsid w:val="5FB436FF"/>
    <w:rsid w:val="5FB4BB7F"/>
    <w:rsid w:val="5FCC43EF"/>
    <w:rsid w:val="5FCF305C"/>
    <w:rsid w:val="5FD6C19D"/>
    <w:rsid w:val="5FDB2F21"/>
    <w:rsid w:val="5FE039B7"/>
    <w:rsid w:val="5FE492B6"/>
    <w:rsid w:val="600C980A"/>
    <w:rsid w:val="603DDAB7"/>
    <w:rsid w:val="60449C38"/>
    <w:rsid w:val="6059071C"/>
    <w:rsid w:val="6080FB55"/>
    <w:rsid w:val="60967A55"/>
    <w:rsid w:val="60A34FE5"/>
    <w:rsid w:val="60C50541"/>
    <w:rsid w:val="60C77E8C"/>
    <w:rsid w:val="60DCB65F"/>
    <w:rsid w:val="60F88FD1"/>
    <w:rsid w:val="60FE9517"/>
    <w:rsid w:val="61047120"/>
    <w:rsid w:val="610A1B1B"/>
    <w:rsid w:val="610BA11E"/>
    <w:rsid w:val="6125ED28"/>
    <w:rsid w:val="612797E0"/>
    <w:rsid w:val="61280642"/>
    <w:rsid w:val="612C1685"/>
    <w:rsid w:val="61404880"/>
    <w:rsid w:val="614D490F"/>
    <w:rsid w:val="61534AD4"/>
    <w:rsid w:val="615B0D1C"/>
    <w:rsid w:val="616D9B0B"/>
    <w:rsid w:val="616F95B9"/>
    <w:rsid w:val="619BB95B"/>
    <w:rsid w:val="61A62294"/>
    <w:rsid w:val="61A8ABB8"/>
    <w:rsid w:val="61ACC4EB"/>
    <w:rsid w:val="61AD1717"/>
    <w:rsid w:val="61B3A2DC"/>
    <w:rsid w:val="61E78916"/>
    <w:rsid w:val="61EDCABF"/>
    <w:rsid w:val="61F0A2DA"/>
    <w:rsid w:val="62071B50"/>
    <w:rsid w:val="6223D83E"/>
    <w:rsid w:val="623CF54F"/>
    <w:rsid w:val="624148CC"/>
    <w:rsid w:val="62455FA7"/>
    <w:rsid w:val="624B0209"/>
    <w:rsid w:val="624EBD63"/>
    <w:rsid w:val="6255DE21"/>
    <w:rsid w:val="6269B02B"/>
    <w:rsid w:val="626FAF7E"/>
    <w:rsid w:val="62799012"/>
    <w:rsid w:val="62823E1A"/>
    <w:rsid w:val="6282E9D6"/>
    <w:rsid w:val="629459F8"/>
    <w:rsid w:val="6296C48E"/>
    <w:rsid w:val="629B62ED"/>
    <w:rsid w:val="62AB25DD"/>
    <w:rsid w:val="62C01FD1"/>
    <w:rsid w:val="62EF0989"/>
    <w:rsid w:val="62F52A43"/>
    <w:rsid w:val="62F63C99"/>
    <w:rsid w:val="630A1D45"/>
    <w:rsid w:val="631FF8DC"/>
    <w:rsid w:val="63478659"/>
    <w:rsid w:val="6366B68F"/>
    <w:rsid w:val="6389EE71"/>
    <w:rsid w:val="6390AC0C"/>
    <w:rsid w:val="63A8A19F"/>
    <w:rsid w:val="63A90475"/>
    <w:rsid w:val="63B2EF5E"/>
    <w:rsid w:val="63BA330F"/>
    <w:rsid w:val="63BCBC46"/>
    <w:rsid w:val="63C4E114"/>
    <w:rsid w:val="63CE76B0"/>
    <w:rsid w:val="63D3AABD"/>
    <w:rsid w:val="63DE4AF3"/>
    <w:rsid w:val="63F158C7"/>
    <w:rsid w:val="63FAEB4A"/>
    <w:rsid w:val="64047CBD"/>
    <w:rsid w:val="6408500B"/>
    <w:rsid w:val="642D85E0"/>
    <w:rsid w:val="6439A14B"/>
    <w:rsid w:val="643F2994"/>
    <w:rsid w:val="643FBC37"/>
    <w:rsid w:val="6445E3F4"/>
    <w:rsid w:val="6454ED83"/>
    <w:rsid w:val="646AA40C"/>
    <w:rsid w:val="6486C0C6"/>
    <w:rsid w:val="64879DCF"/>
    <w:rsid w:val="648C258A"/>
    <w:rsid w:val="649171E1"/>
    <w:rsid w:val="649DF306"/>
    <w:rsid w:val="64BA06AF"/>
    <w:rsid w:val="64CBA48E"/>
    <w:rsid w:val="64D1DA58"/>
    <w:rsid w:val="64D4AC5C"/>
    <w:rsid w:val="64EE88A5"/>
    <w:rsid w:val="65192778"/>
    <w:rsid w:val="65352823"/>
    <w:rsid w:val="65373B68"/>
    <w:rsid w:val="653BEDFD"/>
    <w:rsid w:val="6564B3F4"/>
    <w:rsid w:val="656E081D"/>
    <w:rsid w:val="656F81DC"/>
    <w:rsid w:val="6573F7F4"/>
    <w:rsid w:val="659F7EC3"/>
    <w:rsid w:val="659FB994"/>
    <w:rsid w:val="65A1AA5D"/>
    <w:rsid w:val="65A35B84"/>
    <w:rsid w:val="65A4CC58"/>
    <w:rsid w:val="65B17C37"/>
    <w:rsid w:val="65D8E584"/>
    <w:rsid w:val="65DACDB6"/>
    <w:rsid w:val="65E21797"/>
    <w:rsid w:val="660D57E3"/>
    <w:rsid w:val="66128EA5"/>
    <w:rsid w:val="662633FB"/>
    <w:rsid w:val="6687D07A"/>
    <w:rsid w:val="66953619"/>
    <w:rsid w:val="669B32A6"/>
    <w:rsid w:val="66AAB736"/>
    <w:rsid w:val="66B2E1AE"/>
    <w:rsid w:val="66BB6DD3"/>
    <w:rsid w:val="66CC698A"/>
    <w:rsid w:val="66E1B952"/>
    <w:rsid w:val="66E26108"/>
    <w:rsid w:val="66F2A4E4"/>
    <w:rsid w:val="66FDBCB9"/>
    <w:rsid w:val="66FE7D9A"/>
    <w:rsid w:val="67066713"/>
    <w:rsid w:val="67157B1A"/>
    <w:rsid w:val="671CD1B4"/>
    <w:rsid w:val="6727A51C"/>
    <w:rsid w:val="67296B7E"/>
    <w:rsid w:val="672DCDB1"/>
    <w:rsid w:val="6730BBF1"/>
    <w:rsid w:val="67388F29"/>
    <w:rsid w:val="67433754"/>
    <w:rsid w:val="67468DBC"/>
    <w:rsid w:val="674857AA"/>
    <w:rsid w:val="6762639B"/>
    <w:rsid w:val="6775C624"/>
    <w:rsid w:val="67765C67"/>
    <w:rsid w:val="67959ED7"/>
    <w:rsid w:val="679B3842"/>
    <w:rsid w:val="679B5462"/>
    <w:rsid w:val="679B99AE"/>
    <w:rsid w:val="67AED973"/>
    <w:rsid w:val="67B3024B"/>
    <w:rsid w:val="67B93784"/>
    <w:rsid w:val="67C96C11"/>
    <w:rsid w:val="67CEBA66"/>
    <w:rsid w:val="67E7A73E"/>
    <w:rsid w:val="67E9AEF3"/>
    <w:rsid w:val="67ED7AD4"/>
    <w:rsid w:val="67F1A1E6"/>
    <w:rsid w:val="67FA279A"/>
    <w:rsid w:val="67FAD1A4"/>
    <w:rsid w:val="6800271E"/>
    <w:rsid w:val="6806D17C"/>
    <w:rsid w:val="6807E74F"/>
    <w:rsid w:val="6820A4FB"/>
    <w:rsid w:val="6858907E"/>
    <w:rsid w:val="688A1F27"/>
    <w:rsid w:val="68970C80"/>
    <w:rsid w:val="68B74BD3"/>
    <w:rsid w:val="68C5E579"/>
    <w:rsid w:val="68CC3947"/>
    <w:rsid w:val="68D752E1"/>
    <w:rsid w:val="68F023AE"/>
    <w:rsid w:val="68F7B505"/>
    <w:rsid w:val="69124651"/>
    <w:rsid w:val="692DBB89"/>
    <w:rsid w:val="6936D837"/>
    <w:rsid w:val="6937DD84"/>
    <w:rsid w:val="69628082"/>
    <w:rsid w:val="69737BFE"/>
    <w:rsid w:val="6984E937"/>
    <w:rsid w:val="69852FBA"/>
    <w:rsid w:val="699069EF"/>
    <w:rsid w:val="6999D379"/>
    <w:rsid w:val="699C1A33"/>
    <w:rsid w:val="69A554D5"/>
    <w:rsid w:val="69A64B17"/>
    <w:rsid w:val="69A6862A"/>
    <w:rsid w:val="69BC4319"/>
    <w:rsid w:val="69C5535D"/>
    <w:rsid w:val="69CA4005"/>
    <w:rsid w:val="69D29A14"/>
    <w:rsid w:val="69D538A5"/>
    <w:rsid w:val="69F53F60"/>
    <w:rsid w:val="6A0D5C1A"/>
    <w:rsid w:val="6A10EE97"/>
    <w:rsid w:val="6A125C01"/>
    <w:rsid w:val="6A1C4921"/>
    <w:rsid w:val="6A209D4B"/>
    <w:rsid w:val="6A36BD77"/>
    <w:rsid w:val="6A56D397"/>
    <w:rsid w:val="6A5AAF30"/>
    <w:rsid w:val="6A6303D1"/>
    <w:rsid w:val="6A6A1203"/>
    <w:rsid w:val="6A95EA64"/>
    <w:rsid w:val="6AAD7A24"/>
    <w:rsid w:val="6AAE2837"/>
    <w:rsid w:val="6AD4F284"/>
    <w:rsid w:val="6AE1142B"/>
    <w:rsid w:val="6AE58665"/>
    <w:rsid w:val="6AE9C943"/>
    <w:rsid w:val="6AF33F3C"/>
    <w:rsid w:val="6AF50BB7"/>
    <w:rsid w:val="6B17F034"/>
    <w:rsid w:val="6B238417"/>
    <w:rsid w:val="6B3EDB00"/>
    <w:rsid w:val="6B461885"/>
    <w:rsid w:val="6B519CFE"/>
    <w:rsid w:val="6B68567B"/>
    <w:rsid w:val="6B726A09"/>
    <w:rsid w:val="6B734E78"/>
    <w:rsid w:val="6B790CC5"/>
    <w:rsid w:val="6B7A5EC5"/>
    <w:rsid w:val="6B894F58"/>
    <w:rsid w:val="6B90D258"/>
    <w:rsid w:val="6B928D2D"/>
    <w:rsid w:val="6BC278AA"/>
    <w:rsid w:val="6BC9ECFF"/>
    <w:rsid w:val="6BD20B66"/>
    <w:rsid w:val="6BE90056"/>
    <w:rsid w:val="6BF07DDE"/>
    <w:rsid w:val="6C01AD9A"/>
    <w:rsid w:val="6C3922BD"/>
    <w:rsid w:val="6C459FA1"/>
    <w:rsid w:val="6C57629E"/>
    <w:rsid w:val="6C6D9695"/>
    <w:rsid w:val="6C77B5B9"/>
    <w:rsid w:val="6C787A1F"/>
    <w:rsid w:val="6CB5D07A"/>
    <w:rsid w:val="6CB8A2CC"/>
    <w:rsid w:val="6CBF4849"/>
    <w:rsid w:val="6CC2720A"/>
    <w:rsid w:val="6CC9A476"/>
    <w:rsid w:val="6CCA0144"/>
    <w:rsid w:val="6CEBEFC5"/>
    <w:rsid w:val="6CEEC912"/>
    <w:rsid w:val="6CF35D2A"/>
    <w:rsid w:val="6CFFFDDC"/>
    <w:rsid w:val="6D02DE2A"/>
    <w:rsid w:val="6D05170D"/>
    <w:rsid w:val="6D126828"/>
    <w:rsid w:val="6D1A4F9D"/>
    <w:rsid w:val="6D269FDC"/>
    <w:rsid w:val="6D3CAE33"/>
    <w:rsid w:val="6D3D6AB3"/>
    <w:rsid w:val="6D401626"/>
    <w:rsid w:val="6D47410C"/>
    <w:rsid w:val="6D4D1ABE"/>
    <w:rsid w:val="6D4FC15F"/>
    <w:rsid w:val="6D507AAB"/>
    <w:rsid w:val="6D5A7048"/>
    <w:rsid w:val="6D723975"/>
    <w:rsid w:val="6D9603D3"/>
    <w:rsid w:val="6DA0EDD7"/>
    <w:rsid w:val="6DB957B8"/>
    <w:rsid w:val="6DC65355"/>
    <w:rsid w:val="6DC7A34E"/>
    <w:rsid w:val="6DE3797D"/>
    <w:rsid w:val="6DEC6C2B"/>
    <w:rsid w:val="6DFED5F2"/>
    <w:rsid w:val="6DFF3A99"/>
    <w:rsid w:val="6E04437C"/>
    <w:rsid w:val="6E05DA73"/>
    <w:rsid w:val="6E1C9EE0"/>
    <w:rsid w:val="6E228E99"/>
    <w:rsid w:val="6E2C498E"/>
    <w:rsid w:val="6E532D22"/>
    <w:rsid w:val="6E83BECB"/>
    <w:rsid w:val="6E83C7A7"/>
    <w:rsid w:val="6E9F946C"/>
    <w:rsid w:val="6ECCFA29"/>
    <w:rsid w:val="6ED4C2AC"/>
    <w:rsid w:val="6ED8E9CF"/>
    <w:rsid w:val="6EE7F303"/>
    <w:rsid w:val="6EEB301E"/>
    <w:rsid w:val="6EF1D2F7"/>
    <w:rsid w:val="6EFB851F"/>
    <w:rsid w:val="6F0162B5"/>
    <w:rsid w:val="6F022E36"/>
    <w:rsid w:val="6F0AAA10"/>
    <w:rsid w:val="6F143C05"/>
    <w:rsid w:val="6F1568F8"/>
    <w:rsid w:val="6F1919F6"/>
    <w:rsid w:val="6F1EBB47"/>
    <w:rsid w:val="6F280AC4"/>
    <w:rsid w:val="6F2A5845"/>
    <w:rsid w:val="6F3E66D5"/>
    <w:rsid w:val="6F415E34"/>
    <w:rsid w:val="6F49EE08"/>
    <w:rsid w:val="6F4E0057"/>
    <w:rsid w:val="6F702679"/>
    <w:rsid w:val="6F8D0D7C"/>
    <w:rsid w:val="6F90AF65"/>
    <w:rsid w:val="6F94CBF2"/>
    <w:rsid w:val="6F9C5F0B"/>
    <w:rsid w:val="6FA22578"/>
    <w:rsid w:val="6FC3A669"/>
    <w:rsid w:val="6FC91F49"/>
    <w:rsid w:val="6FD0D7CC"/>
    <w:rsid w:val="6FD3E67E"/>
    <w:rsid w:val="6FDB6793"/>
    <w:rsid w:val="6FF109EF"/>
    <w:rsid w:val="6FFD30ED"/>
    <w:rsid w:val="701C617F"/>
    <w:rsid w:val="70230105"/>
    <w:rsid w:val="70387AC5"/>
    <w:rsid w:val="70402E36"/>
    <w:rsid w:val="7043F472"/>
    <w:rsid w:val="704A64FE"/>
    <w:rsid w:val="704AA3A2"/>
    <w:rsid w:val="7052661A"/>
    <w:rsid w:val="705C4E9D"/>
    <w:rsid w:val="705EA997"/>
    <w:rsid w:val="707CF5E3"/>
    <w:rsid w:val="708C20AF"/>
    <w:rsid w:val="70C11568"/>
    <w:rsid w:val="70CC7C24"/>
    <w:rsid w:val="70D979B4"/>
    <w:rsid w:val="70DA8458"/>
    <w:rsid w:val="70FE5A38"/>
    <w:rsid w:val="7101896B"/>
    <w:rsid w:val="7108582A"/>
    <w:rsid w:val="712A54C3"/>
    <w:rsid w:val="71314BB5"/>
    <w:rsid w:val="715634F8"/>
    <w:rsid w:val="715DCD06"/>
    <w:rsid w:val="715ED118"/>
    <w:rsid w:val="7164F78C"/>
    <w:rsid w:val="71693FDA"/>
    <w:rsid w:val="717AC68A"/>
    <w:rsid w:val="717C27EF"/>
    <w:rsid w:val="71858F68"/>
    <w:rsid w:val="7187923E"/>
    <w:rsid w:val="7192815A"/>
    <w:rsid w:val="7198CA76"/>
    <w:rsid w:val="71B471DA"/>
    <w:rsid w:val="71C9D0A3"/>
    <w:rsid w:val="71CC30B0"/>
    <w:rsid w:val="71CC80C4"/>
    <w:rsid w:val="71DBBEA8"/>
    <w:rsid w:val="71E35FDB"/>
    <w:rsid w:val="71FF0BBD"/>
    <w:rsid w:val="72105A0D"/>
    <w:rsid w:val="7214C45D"/>
    <w:rsid w:val="722FD3E5"/>
    <w:rsid w:val="724E45AA"/>
    <w:rsid w:val="726A5272"/>
    <w:rsid w:val="726D7699"/>
    <w:rsid w:val="7272150D"/>
    <w:rsid w:val="727B423C"/>
    <w:rsid w:val="728948E0"/>
    <w:rsid w:val="729797E5"/>
    <w:rsid w:val="729F6CAA"/>
    <w:rsid w:val="72B0E459"/>
    <w:rsid w:val="72BCD32D"/>
    <w:rsid w:val="72CDD34D"/>
    <w:rsid w:val="72CF65C3"/>
    <w:rsid w:val="72CF6AB6"/>
    <w:rsid w:val="72D3ED83"/>
    <w:rsid w:val="72D4C9A2"/>
    <w:rsid w:val="72D767C9"/>
    <w:rsid w:val="72D7E153"/>
    <w:rsid w:val="72E5E4DF"/>
    <w:rsid w:val="72E71BC4"/>
    <w:rsid w:val="7300757C"/>
    <w:rsid w:val="7310D571"/>
    <w:rsid w:val="73179C28"/>
    <w:rsid w:val="73434897"/>
    <w:rsid w:val="7349985B"/>
    <w:rsid w:val="734D2430"/>
    <w:rsid w:val="73571B3F"/>
    <w:rsid w:val="73796DAD"/>
    <w:rsid w:val="737EB3D5"/>
    <w:rsid w:val="73932C01"/>
    <w:rsid w:val="73C5C2F5"/>
    <w:rsid w:val="73E15C79"/>
    <w:rsid w:val="73EA7097"/>
    <w:rsid w:val="7405A225"/>
    <w:rsid w:val="741D8424"/>
    <w:rsid w:val="7429852E"/>
    <w:rsid w:val="742C77B7"/>
    <w:rsid w:val="742CE972"/>
    <w:rsid w:val="7440DBEC"/>
    <w:rsid w:val="744EA341"/>
    <w:rsid w:val="74589251"/>
    <w:rsid w:val="745C90E3"/>
    <w:rsid w:val="747B2F00"/>
    <w:rsid w:val="748FD5A0"/>
    <w:rsid w:val="749CDEF7"/>
    <w:rsid w:val="74A6EB9D"/>
    <w:rsid w:val="74B9D2D3"/>
    <w:rsid w:val="74BB6957"/>
    <w:rsid w:val="74CCB472"/>
    <w:rsid w:val="74D2078E"/>
    <w:rsid w:val="74D8700D"/>
    <w:rsid w:val="74E91C2B"/>
    <w:rsid w:val="74F170B3"/>
    <w:rsid w:val="74F78B0B"/>
    <w:rsid w:val="74FD9A93"/>
    <w:rsid w:val="7500121C"/>
    <w:rsid w:val="7513DE51"/>
    <w:rsid w:val="7516E413"/>
    <w:rsid w:val="751A6888"/>
    <w:rsid w:val="754E5DB9"/>
    <w:rsid w:val="755826B7"/>
    <w:rsid w:val="7560F450"/>
    <w:rsid w:val="756CAA6E"/>
    <w:rsid w:val="75736E26"/>
    <w:rsid w:val="759F15A5"/>
    <w:rsid w:val="75AE7B92"/>
    <w:rsid w:val="75B3481B"/>
    <w:rsid w:val="75C03ADD"/>
    <w:rsid w:val="75D70D6C"/>
    <w:rsid w:val="75EE65D0"/>
    <w:rsid w:val="75F9B34A"/>
    <w:rsid w:val="7601CD7F"/>
    <w:rsid w:val="76046521"/>
    <w:rsid w:val="7616E08E"/>
    <w:rsid w:val="7624F8DF"/>
    <w:rsid w:val="7631B94F"/>
    <w:rsid w:val="7638C325"/>
    <w:rsid w:val="76390C09"/>
    <w:rsid w:val="763E6D3D"/>
    <w:rsid w:val="76447820"/>
    <w:rsid w:val="7648C4ED"/>
    <w:rsid w:val="7657B087"/>
    <w:rsid w:val="76664352"/>
    <w:rsid w:val="7688869B"/>
    <w:rsid w:val="76906AB0"/>
    <w:rsid w:val="7694A2E8"/>
    <w:rsid w:val="76AB3C44"/>
    <w:rsid w:val="76C27B83"/>
    <w:rsid w:val="76C53630"/>
    <w:rsid w:val="76CBD9D0"/>
    <w:rsid w:val="76ECDA1C"/>
    <w:rsid w:val="76F48FA8"/>
    <w:rsid w:val="7711B274"/>
    <w:rsid w:val="77195C5D"/>
    <w:rsid w:val="771B438C"/>
    <w:rsid w:val="7722D00F"/>
    <w:rsid w:val="7729C364"/>
    <w:rsid w:val="77331C32"/>
    <w:rsid w:val="773F4D32"/>
    <w:rsid w:val="77412F4D"/>
    <w:rsid w:val="775653CB"/>
    <w:rsid w:val="775C2665"/>
    <w:rsid w:val="776A8FCD"/>
    <w:rsid w:val="7774C49E"/>
    <w:rsid w:val="7799639A"/>
    <w:rsid w:val="779EC75D"/>
    <w:rsid w:val="779F93BF"/>
    <w:rsid w:val="77A1E975"/>
    <w:rsid w:val="77B582F2"/>
    <w:rsid w:val="77C362A5"/>
    <w:rsid w:val="77CFF682"/>
    <w:rsid w:val="77DCF8C8"/>
    <w:rsid w:val="781B3121"/>
    <w:rsid w:val="782D1223"/>
    <w:rsid w:val="782F722E"/>
    <w:rsid w:val="7833EA09"/>
    <w:rsid w:val="784DD040"/>
    <w:rsid w:val="78526963"/>
    <w:rsid w:val="7865CDAE"/>
    <w:rsid w:val="78824B27"/>
    <w:rsid w:val="78901AD1"/>
    <w:rsid w:val="789B0DC7"/>
    <w:rsid w:val="789CA777"/>
    <w:rsid w:val="78A0185A"/>
    <w:rsid w:val="78A66E59"/>
    <w:rsid w:val="78A6C8C1"/>
    <w:rsid w:val="78BCD7D6"/>
    <w:rsid w:val="78C21130"/>
    <w:rsid w:val="78D85FBF"/>
    <w:rsid w:val="78F87198"/>
    <w:rsid w:val="79029FB1"/>
    <w:rsid w:val="791CD112"/>
    <w:rsid w:val="792179FB"/>
    <w:rsid w:val="793F7F43"/>
    <w:rsid w:val="794C29B4"/>
    <w:rsid w:val="795A8160"/>
    <w:rsid w:val="799912E8"/>
    <w:rsid w:val="799950B7"/>
    <w:rsid w:val="7999BB1C"/>
    <w:rsid w:val="79A30F41"/>
    <w:rsid w:val="79F565C8"/>
    <w:rsid w:val="7A21429B"/>
    <w:rsid w:val="7A21758B"/>
    <w:rsid w:val="7A384F06"/>
    <w:rsid w:val="7A38BB78"/>
    <w:rsid w:val="7A3CF529"/>
    <w:rsid w:val="7A46D8FC"/>
    <w:rsid w:val="7A47BC13"/>
    <w:rsid w:val="7A5772D8"/>
    <w:rsid w:val="7A6503BD"/>
    <w:rsid w:val="7A71BD7D"/>
    <w:rsid w:val="7A84F398"/>
    <w:rsid w:val="7A967890"/>
    <w:rsid w:val="7AA5E08E"/>
    <w:rsid w:val="7AAA437A"/>
    <w:rsid w:val="7AAC33E3"/>
    <w:rsid w:val="7ABF6009"/>
    <w:rsid w:val="7AD30A13"/>
    <w:rsid w:val="7AE7951F"/>
    <w:rsid w:val="7B0AFB73"/>
    <w:rsid w:val="7B2A4DE3"/>
    <w:rsid w:val="7B47F3AE"/>
    <w:rsid w:val="7B51C33E"/>
    <w:rsid w:val="7B5328B8"/>
    <w:rsid w:val="7B68EF32"/>
    <w:rsid w:val="7B701058"/>
    <w:rsid w:val="7B791026"/>
    <w:rsid w:val="7B7A6281"/>
    <w:rsid w:val="7B84AD8E"/>
    <w:rsid w:val="7B8939D1"/>
    <w:rsid w:val="7B9E7806"/>
    <w:rsid w:val="7BB87F3D"/>
    <w:rsid w:val="7BD618F0"/>
    <w:rsid w:val="7BD63ABA"/>
    <w:rsid w:val="7BEBCC6B"/>
    <w:rsid w:val="7BFA31E0"/>
    <w:rsid w:val="7C040B92"/>
    <w:rsid w:val="7C0B5045"/>
    <w:rsid w:val="7C0FBB3B"/>
    <w:rsid w:val="7C0FBEFB"/>
    <w:rsid w:val="7C15E11F"/>
    <w:rsid w:val="7C28E7CC"/>
    <w:rsid w:val="7C2FD4F1"/>
    <w:rsid w:val="7C447B4F"/>
    <w:rsid w:val="7C64090F"/>
    <w:rsid w:val="7C706D02"/>
    <w:rsid w:val="7C72061E"/>
    <w:rsid w:val="7C7BE485"/>
    <w:rsid w:val="7C7EFCE0"/>
    <w:rsid w:val="7C7FE674"/>
    <w:rsid w:val="7C8D1A4C"/>
    <w:rsid w:val="7C93AB21"/>
    <w:rsid w:val="7C9F61E5"/>
    <w:rsid w:val="7CAC2ABE"/>
    <w:rsid w:val="7CB0C3EF"/>
    <w:rsid w:val="7CDE1B05"/>
    <w:rsid w:val="7CE553E7"/>
    <w:rsid w:val="7CEAC8C2"/>
    <w:rsid w:val="7CF71BAF"/>
    <w:rsid w:val="7CFF4799"/>
    <w:rsid w:val="7D003563"/>
    <w:rsid w:val="7D084932"/>
    <w:rsid w:val="7D3B7CA0"/>
    <w:rsid w:val="7D4725D1"/>
    <w:rsid w:val="7D4A8D21"/>
    <w:rsid w:val="7D59996D"/>
    <w:rsid w:val="7D6EE5BE"/>
    <w:rsid w:val="7D743EAB"/>
    <w:rsid w:val="7D783CE8"/>
    <w:rsid w:val="7D802399"/>
    <w:rsid w:val="7D87EEDB"/>
    <w:rsid w:val="7D88642A"/>
    <w:rsid w:val="7DAC6D4D"/>
    <w:rsid w:val="7DCA63CB"/>
    <w:rsid w:val="7DEDC504"/>
    <w:rsid w:val="7DF8B45C"/>
    <w:rsid w:val="7DFFED4A"/>
    <w:rsid w:val="7E0D07AC"/>
    <w:rsid w:val="7E1D1ED0"/>
    <w:rsid w:val="7E215749"/>
    <w:rsid w:val="7E4C7499"/>
    <w:rsid w:val="7E500C50"/>
    <w:rsid w:val="7E63E322"/>
    <w:rsid w:val="7E645EBA"/>
    <w:rsid w:val="7E68D7CD"/>
    <w:rsid w:val="7EA38C4E"/>
    <w:rsid w:val="7EC7EA1E"/>
    <w:rsid w:val="7ED8927A"/>
    <w:rsid w:val="7F014B6D"/>
    <w:rsid w:val="7F06CF9A"/>
    <w:rsid w:val="7F083855"/>
    <w:rsid w:val="7F0F7A7D"/>
    <w:rsid w:val="7F2E08BF"/>
    <w:rsid w:val="7F397096"/>
    <w:rsid w:val="7F39CC95"/>
    <w:rsid w:val="7F3D1524"/>
    <w:rsid w:val="7F4E9652"/>
    <w:rsid w:val="7F5DA2B3"/>
    <w:rsid w:val="7F614850"/>
    <w:rsid w:val="7F68C40A"/>
    <w:rsid w:val="7F6AD70F"/>
    <w:rsid w:val="7F827544"/>
    <w:rsid w:val="7F866557"/>
    <w:rsid w:val="7F9C9989"/>
    <w:rsid w:val="7FA32266"/>
    <w:rsid w:val="7FA49B2E"/>
    <w:rsid w:val="7FB4FFEA"/>
    <w:rsid w:val="7FB66F0C"/>
    <w:rsid w:val="7FC29135"/>
    <w:rsid w:val="7FC2B12F"/>
    <w:rsid w:val="7FCB972A"/>
    <w:rsid w:val="7FCC904A"/>
    <w:rsid w:val="7FD15B9A"/>
    <w:rsid w:val="7FDF4C3C"/>
    <w:rsid w:val="7FF82747"/>
    <w:rsid w:val="7FFE8CA3"/>
    <w:rsid w:val="7FFFC39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03AA6"/>
  <w15:chartTrackingRefBased/>
  <w15:docId w15:val="{F7595274-4527-4B3C-B8E8-F1C3F36B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D90875"/>
    <w:pPr>
      <w:tabs>
        <w:tab w:val="right" w:pos="9628"/>
      </w:tabs>
      <w:spacing w:before="300" w:after="100"/>
    </w:pPr>
    <w:rPr>
      <w:b/>
    </w:rPr>
  </w:style>
  <w:style w:type="paragraph" w:styleId="TOC2">
    <w:name w:val="toc 2"/>
    <w:basedOn w:val="Normal"/>
    <w:next w:val="Normal"/>
    <w:autoRedefine/>
    <w:uiPriority w:val="39"/>
    <w:rsid w:val="00776C64"/>
    <w:pPr>
      <w:tabs>
        <w:tab w:val="left" w:pos="1100"/>
        <w:tab w:val="right" w:pos="9628"/>
      </w:tabs>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character" w:styleId="CommentReference">
    <w:name w:val="annotation reference"/>
    <w:basedOn w:val="DefaultParagraphFont"/>
    <w:uiPriority w:val="99"/>
    <w:semiHidden/>
    <w:unhideWhenUsed/>
    <w:rsid w:val="005E69E3"/>
    <w:rPr>
      <w:sz w:val="16"/>
      <w:szCs w:val="16"/>
    </w:rPr>
  </w:style>
  <w:style w:type="paragraph" w:styleId="CommentText">
    <w:name w:val="annotation text"/>
    <w:basedOn w:val="Normal"/>
    <w:link w:val="CommentTextChar"/>
    <w:uiPriority w:val="99"/>
    <w:semiHidden/>
    <w:unhideWhenUsed/>
    <w:rsid w:val="005E69E3"/>
    <w:pPr>
      <w:spacing w:line="240" w:lineRule="auto"/>
    </w:pPr>
    <w:rPr>
      <w:sz w:val="20"/>
      <w:szCs w:val="20"/>
    </w:rPr>
  </w:style>
  <w:style w:type="character" w:customStyle="1" w:styleId="CommentTextChar">
    <w:name w:val="Comment Text Char"/>
    <w:basedOn w:val="DefaultParagraphFont"/>
    <w:link w:val="CommentText"/>
    <w:uiPriority w:val="99"/>
    <w:semiHidden/>
    <w:rsid w:val="005E69E3"/>
    <w:rPr>
      <w:sz w:val="20"/>
      <w:szCs w:val="20"/>
    </w:rPr>
  </w:style>
  <w:style w:type="paragraph" w:styleId="CommentSubject">
    <w:name w:val="annotation subject"/>
    <w:basedOn w:val="CommentText"/>
    <w:next w:val="CommentText"/>
    <w:link w:val="CommentSubjectChar"/>
    <w:uiPriority w:val="99"/>
    <w:semiHidden/>
    <w:unhideWhenUsed/>
    <w:rsid w:val="005E69E3"/>
    <w:rPr>
      <w:b/>
      <w:bCs/>
    </w:rPr>
  </w:style>
  <w:style w:type="character" w:customStyle="1" w:styleId="CommentSubjectChar">
    <w:name w:val="Comment Subject Char"/>
    <w:basedOn w:val="CommentTextChar"/>
    <w:link w:val="CommentSubject"/>
    <w:uiPriority w:val="99"/>
    <w:semiHidden/>
    <w:rsid w:val="005E69E3"/>
    <w:rPr>
      <w:b/>
      <w:bCs/>
      <w:sz w:val="20"/>
      <w:szCs w:val="20"/>
    </w:rPr>
  </w:style>
  <w:style w:type="paragraph" w:styleId="ListParagraph">
    <w:name w:val="List Paragraph"/>
    <w:aliases w:val="List Level 1,Bullet Normal,Colorful List - Accent 11,List Paragraph numbered,List Paragraph1,List Bullet indent,Level 3,Bullet Heading,Normal text,Unordered List Paragraph,Rec para,Recommendation,List Paragraph11,Dot pt,F5 List Paragraph"/>
    <w:basedOn w:val="Normal"/>
    <w:link w:val="ListParagraphChar"/>
    <w:uiPriority w:val="34"/>
    <w:qFormat/>
    <w:rsid w:val="00E64B8C"/>
    <w:pPr>
      <w:ind w:left="720"/>
      <w:contextualSpacing/>
    </w:pPr>
  </w:style>
  <w:style w:type="paragraph" w:customStyle="1" w:styleId="ListLevel2">
    <w:name w:val="List Level 2"/>
    <w:basedOn w:val="ListParagraph"/>
    <w:qFormat/>
    <w:rsid w:val="00D8126E"/>
    <w:pPr>
      <w:spacing w:before="0" w:after="0" w:line="240" w:lineRule="auto"/>
      <w:ind w:left="709" w:hanging="360"/>
    </w:pPr>
    <w:rPr>
      <w:rFonts w:cs="Arial"/>
      <w:sz w:val="22"/>
      <w:szCs w:val="24"/>
    </w:rPr>
  </w:style>
  <w:style w:type="character" w:customStyle="1" w:styleId="ListParagraphChar">
    <w:name w:val="List Paragraph Char"/>
    <w:aliases w:val="List Level 1 Char,Bullet Normal Char,Colorful List - Accent 11 Char,List Paragraph numbered Char,List Paragraph1 Char,List Bullet indent Char,Level 3 Char,Bullet Heading Char,Normal text Char,Unordered List Paragraph Char,Dot pt Char"/>
    <w:basedOn w:val="DefaultParagraphFont"/>
    <w:link w:val="ListParagraph"/>
    <w:uiPriority w:val="34"/>
    <w:rsid w:val="00D8126E"/>
    <w:rPr>
      <w:sz w:val="24"/>
    </w:rPr>
  </w:style>
  <w:style w:type="table" w:styleId="GridTable4-Accent6">
    <w:name w:val="Grid Table 4 Accent 6"/>
    <w:basedOn w:val="TableNormal"/>
    <w:uiPriority w:val="49"/>
    <w:rsid w:val="00930577"/>
    <w:pPr>
      <w:spacing w:after="0" w:line="240" w:lineRule="auto"/>
    </w:pPr>
    <w:tblPr>
      <w:tblStyleRowBandSize w:val="1"/>
      <w:tblStyleColBandSize w:val="1"/>
      <w:tblBorders>
        <w:top w:val="single" w:sz="4" w:space="0" w:color="4D63BB" w:themeColor="accent6" w:themeTint="99"/>
        <w:left w:val="single" w:sz="4" w:space="0" w:color="4D63BB" w:themeColor="accent6" w:themeTint="99"/>
        <w:bottom w:val="single" w:sz="4" w:space="0" w:color="4D63BB" w:themeColor="accent6" w:themeTint="99"/>
        <w:right w:val="single" w:sz="4" w:space="0" w:color="4D63BB" w:themeColor="accent6" w:themeTint="99"/>
        <w:insideH w:val="single" w:sz="4" w:space="0" w:color="4D63BB" w:themeColor="accent6" w:themeTint="99"/>
        <w:insideV w:val="single" w:sz="4" w:space="0" w:color="4D63BB" w:themeColor="accent6" w:themeTint="99"/>
      </w:tblBorders>
    </w:tblPr>
    <w:tblStylePr w:type="firstRow">
      <w:rPr>
        <w:b/>
        <w:bCs/>
        <w:color w:val="FFFFFF" w:themeColor="background1"/>
      </w:rPr>
      <w:tblPr/>
      <w:tcPr>
        <w:tcBorders>
          <w:top w:val="single" w:sz="4" w:space="0" w:color="1C2549" w:themeColor="accent6"/>
          <w:left w:val="single" w:sz="4" w:space="0" w:color="1C2549" w:themeColor="accent6"/>
          <w:bottom w:val="single" w:sz="4" w:space="0" w:color="1C2549" w:themeColor="accent6"/>
          <w:right w:val="single" w:sz="4" w:space="0" w:color="1C2549" w:themeColor="accent6"/>
          <w:insideH w:val="nil"/>
          <w:insideV w:val="nil"/>
        </w:tcBorders>
        <w:shd w:val="clear" w:color="auto" w:fill="1C2549" w:themeFill="accent6"/>
      </w:tcPr>
    </w:tblStylePr>
    <w:tblStylePr w:type="lastRow">
      <w:rPr>
        <w:b/>
        <w:bCs/>
      </w:rPr>
      <w:tblPr/>
      <w:tcPr>
        <w:tcBorders>
          <w:top w:val="double" w:sz="4" w:space="0" w:color="1C2549" w:themeColor="accent6"/>
        </w:tcBorders>
      </w:tcPr>
    </w:tblStylePr>
    <w:tblStylePr w:type="firstCol">
      <w:rPr>
        <w:b/>
        <w:bCs/>
      </w:rPr>
    </w:tblStylePr>
    <w:tblStylePr w:type="lastCol">
      <w:rPr>
        <w:b/>
        <w:bCs/>
      </w:rPr>
    </w:tblStylePr>
    <w:tblStylePr w:type="band1Vert">
      <w:tblPr/>
      <w:tcPr>
        <w:shd w:val="clear" w:color="auto" w:fill="C3CBE8" w:themeFill="accent6" w:themeFillTint="33"/>
      </w:tcPr>
    </w:tblStylePr>
    <w:tblStylePr w:type="band1Horz">
      <w:tblPr/>
      <w:tcPr>
        <w:shd w:val="clear" w:color="auto" w:fill="C3CBE8" w:themeFill="accent6" w:themeFillTint="33"/>
      </w:tcPr>
    </w:tblStylePr>
  </w:style>
  <w:style w:type="paragraph" w:styleId="Caption">
    <w:name w:val="caption"/>
    <w:basedOn w:val="Normal"/>
    <w:next w:val="Normal"/>
    <w:uiPriority w:val="35"/>
    <w:unhideWhenUsed/>
    <w:qFormat/>
    <w:rsid w:val="00EF0437"/>
    <w:pPr>
      <w:spacing w:before="0" w:after="200" w:line="240" w:lineRule="auto"/>
    </w:pPr>
    <w:rPr>
      <w:i/>
      <w:iCs/>
      <w:color w:val="1C2549" w:themeColor="text2"/>
      <w:sz w:val="18"/>
      <w:szCs w:val="18"/>
    </w:rPr>
  </w:style>
  <w:style w:type="character" w:styleId="Mention">
    <w:name w:val="Mention"/>
    <w:basedOn w:val="DefaultParagraphFont"/>
    <w:uiPriority w:val="99"/>
    <w:unhideWhenUsed/>
    <w:rsid w:val="00B45338"/>
    <w:rPr>
      <w:color w:val="2B579A"/>
      <w:shd w:val="clear" w:color="auto" w:fill="E1DFDD"/>
    </w:rPr>
  </w:style>
  <w:style w:type="paragraph" w:styleId="Revision">
    <w:name w:val="Revision"/>
    <w:hidden/>
    <w:uiPriority w:val="99"/>
    <w:semiHidden/>
    <w:rsid w:val="004436C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868406">
      <w:bodyDiv w:val="1"/>
      <w:marLeft w:val="0"/>
      <w:marRight w:val="0"/>
      <w:marTop w:val="0"/>
      <w:marBottom w:val="0"/>
      <w:divBdr>
        <w:top w:val="none" w:sz="0" w:space="0" w:color="auto"/>
        <w:left w:val="none" w:sz="0" w:space="0" w:color="auto"/>
        <w:bottom w:val="none" w:sz="0" w:space="0" w:color="auto"/>
        <w:right w:val="none" w:sz="0" w:space="0" w:color="auto"/>
      </w:divBdr>
    </w:div>
    <w:div w:id="601959363">
      <w:bodyDiv w:val="1"/>
      <w:marLeft w:val="0"/>
      <w:marRight w:val="0"/>
      <w:marTop w:val="0"/>
      <w:marBottom w:val="0"/>
      <w:divBdr>
        <w:top w:val="none" w:sz="0" w:space="0" w:color="auto"/>
        <w:left w:val="none" w:sz="0" w:space="0" w:color="auto"/>
        <w:bottom w:val="none" w:sz="0" w:space="0" w:color="auto"/>
        <w:right w:val="none" w:sz="0" w:space="0" w:color="auto"/>
      </w:divBdr>
    </w:div>
    <w:div w:id="656497217">
      <w:bodyDiv w:val="1"/>
      <w:marLeft w:val="0"/>
      <w:marRight w:val="0"/>
      <w:marTop w:val="0"/>
      <w:marBottom w:val="0"/>
      <w:divBdr>
        <w:top w:val="none" w:sz="0" w:space="0" w:color="auto"/>
        <w:left w:val="none" w:sz="0" w:space="0" w:color="auto"/>
        <w:bottom w:val="none" w:sz="0" w:space="0" w:color="auto"/>
        <w:right w:val="none" w:sz="0" w:space="0" w:color="auto"/>
      </w:divBdr>
    </w:div>
    <w:div w:id="109671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55" Type="http://schemas.openxmlformats.org/officeDocument/2006/relationships/hyperlink" Target="https://www.health.govt.nz/system/files/documents/publications/13308_data_strategy_document_final_9_dec.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chart" Target="charts/chart2.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hyperlink" Target="https://systemreview.health.govt.nz/final-report/download-the-final-report/%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www.health.govt.nz/publication/interim-government-policy-statement-health-2022-2024"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whatuora.govt.nz/"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health.govt.nz/publication/data-and-information-strategy-health-and-disability-roadmap-2021-2024" TargetMode="Externa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system/files/documents/publications/13308_data_strategy_roadmap.pdf" TargetMode="External"/><Relationship Id="rId7" Type="http://schemas.openxmlformats.org/officeDocument/2006/relationships/hyperlink" Target="https://stage.cmmiinstitute.com/getattachment/cb35800b-720f-4afe-93bf-86ccefb1fb17/attachment.aspx" TargetMode="External"/><Relationship Id="rId2" Type="http://schemas.openxmlformats.org/officeDocument/2006/relationships/hyperlink" Target="https://www.health.govt.nz/our-work/populations/maori-health/wai-2575-health-services-and-outcomes-kaupapa-inquiry" TargetMode="External"/><Relationship Id="rId1" Type="http://schemas.openxmlformats.org/officeDocument/2006/relationships/hyperlink" Target="https://systemreview.health.govt.nz/final-report/download-the-final-report/" TargetMode="External"/><Relationship Id="rId6" Type="http://schemas.openxmlformats.org/officeDocument/2006/relationships/hyperlink" Target="https://www.health.govt.nz/our-work/primary-health-care/about-primary-health-organisations/enrolment-general-practice-and-primary-health-organisation" TargetMode="External"/><Relationship Id="rId5" Type="http://schemas.openxmlformats.org/officeDocument/2006/relationships/hyperlink" Target="https://www.health.govt.nz/publication/interim-government-policy-statement-health-2022-2024" TargetMode="External"/><Relationship Id="rId4" Type="http://schemas.openxmlformats.org/officeDocument/2006/relationships/hyperlink" Target="https://www.health.govt.nz/system/files/documents/publications/13308_data_strategy_roadmap.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faerna\OneDrive%20-%20The%20Ministry%20of%20Health\Documents\GSF\Templates\Published%20Report%20and%20Guidance%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ohgovtnz.sharepoint.com/sites/PrimaryHealthDatasetProgramme-INTTeam-ProgrammeDocumentation/Shared%20Documents/Programme%20Documentation/1.%20Planning/Analysis/Responses/PHDP%20-%20Current%20State&#160;Survey%20Responses%20Workboo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ohgovtnz.sharepoint.com/sites/PrimaryHealthDatasetProgramme-INTTeam-ProgrammeDocumentation/Shared%20Documents/Programme%20Documentation/1.%20Planning/Analysis/Responses/PHDP%20-%20Current%20State&#160;Survey%20Responses%20Workboo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NZ" sz="1400" b="1">
                <a:solidFill>
                  <a:sysClr val="windowText" lastClr="000000"/>
                </a:solidFill>
              </a:rPr>
              <a:t>Average self-ratings across the data management lifecycle areas by PHO segment</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803629288157626"/>
          <c:y val="0.21246387123296334"/>
          <c:w val="0.62737497633707151"/>
          <c:h val="0.75823561964393005"/>
        </c:manualLayout>
      </c:layout>
      <c:radarChart>
        <c:radarStyle val="marker"/>
        <c:varyColors val="0"/>
        <c:ser>
          <c:idx val="0"/>
          <c:order val="0"/>
          <c:tx>
            <c:strRef>
              <c:f>CS_AnalysisTables!$AF$89</c:f>
              <c:strCache>
                <c:ptCount val="1"/>
                <c:pt idx="0">
                  <c:v>Small</c:v>
                </c:pt>
              </c:strCache>
            </c:strRef>
          </c:tx>
          <c:spPr>
            <a:ln w="19050" cap="rnd">
              <a:solidFill>
                <a:schemeClr val="accent6"/>
              </a:solidFill>
              <a:round/>
            </a:ln>
            <a:effectLst/>
          </c:spPr>
          <c:marker>
            <c:symbol val="circle"/>
            <c:size val="4"/>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cat>
            <c:strRef>
              <c:f>CS_AnalysisTables!$AE$90:$AE$94</c:f>
              <c:strCache>
                <c:ptCount val="5"/>
                <c:pt idx="0">
                  <c:v>Collaboration w/practices </c:v>
                </c:pt>
                <c:pt idx="1">
                  <c:v>Transformation, consolidation and curation </c:v>
                </c:pt>
                <c:pt idx="2">
                  <c:v>Data storage </c:v>
                </c:pt>
                <c:pt idx="3">
                  <c:v>Data analysis and reuse for decision making and action</c:v>
                </c:pt>
                <c:pt idx="4">
                  <c:v>Data governance</c:v>
                </c:pt>
              </c:strCache>
            </c:strRef>
          </c:cat>
          <c:val>
            <c:numRef>
              <c:f>CS_AnalysisTables!$AF$90:$AF$94</c:f>
              <c:numCache>
                <c:formatCode>_(* #,##0.00_);_(* \(#,##0.00\);_(* "-"??_);_(@_)</c:formatCode>
                <c:ptCount val="5"/>
                <c:pt idx="0">
                  <c:v>4.7300000000000004</c:v>
                </c:pt>
                <c:pt idx="1">
                  <c:v>4.07</c:v>
                </c:pt>
                <c:pt idx="2">
                  <c:v>4</c:v>
                </c:pt>
                <c:pt idx="3">
                  <c:v>4.2</c:v>
                </c:pt>
                <c:pt idx="4">
                  <c:v>3.8</c:v>
                </c:pt>
              </c:numCache>
            </c:numRef>
          </c:val>
          <c:extLst>
            <c:ext xmlns:c16="http://schemas.microsoft.com/office/drawing/2014/chart" uri="{C3380CC4-5D6E-409C-BE32-E72D297353CC}">
              <c16:uniqueId val="{00000000-7D89-4136-85AB-95E6C36C7E0A}"/>
            </c:ext>
          </c:extLst>
        </c:ser>
        <c:ser>
          <c:idx val="1"/>
          <c:order val="1"/>
          <c:tx>
            <c:strRef>
              <c:f>CS_AnalysisTables!$AG$89</c:f>
              <c:strCache>
                <c:ptCount val="1"/>
                <c:pt idx="0">
                  <c:v>Medium</c:v>
                </c:pt>
              </c:strCache>
            </c:strRef>
          </c:tx>
          <c:spPr>
            <a:ln w="19050" cap="rnd">
              <a:solidFill>
                <a:schemeClr val="accent5"/>
              </a:solidFill>
              <a:round/>
            </a:ln>
            <a:effectLst/>
          </c:spPr>
          <c:marker>
            <c:symbol val="circle"/>
            <c:size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strRef>
              <c:f>CS_AnalysisTables!$AE$90:$AE$94</c:f>
              <c:strCache>
                <c:ptCount val="5"/>
                <c:pt idx="0">
                  <c:v>Collaboration w/practices </c:v>
                </c:pt>
                <c:pt idx="1">
                  <c:v>Transformation, consolidation and curation </c:v>
                </c:pt>
                <c:pt idx="2">
                  <c:v>Data storage </c:v>
                </c:pt>
                <c:pt idx="3">
                  <c:v>Data analysis and reuse for decision making and action</c:v>
                </c:pt>
                <c:pt idx="4">
                  <c:v>Data governance</c:v>
                </c:pt>
              </c:strCache>
            </c:strRef>
          </c:cat>
          <c:val>
            <c:numRef>
              <c:f>CS_AnalysisTables!$AG$90:$AG$94</c:f>
              <c:numCache>
                <c:formatCode>_(* #,##0.00_);_(* \(#,##0.00\);_(* "-"??_);_(@_)</c:formatCode>
                <c:ptCount val="5"/>
                <c:pt idx="0">
                  <c:v>3.8</c:v>
                </c:pt>
                <c:pt idx="1">
                  <c:v>4</c:v>
                </c:pt>
                <c:pt idx="2">
                  <c:v>4.5</c:v>
                </c:pt>
                <c:pt idx="3">
                  <c:v>4.2</c:v>
                </c:pt>
                <c:pt idx="4">
                  <c:v>3.4</c:v>
                </c:pt>
              </c:numCache>
            </c:numRef>
          </c:val>
          <c:extLst>
            <c:ext xmlns:c16="http://schemas.microsoft.com/office/drawing/2014/chart" uri="{C3380CC4-5D6E-409C-BE32-E72D297353CC}">
              <c16:uniqueId val="{00000001-7D89-4136-85AB-95E6C36C7E0A}"/>
            </c:ext>
          </c:extLst>
        </c:ser>
        <c:ser>
          <c:idx val="2"/>
          <c:order val="2"/>
          <c:tx>
            <c:strRef>
              <c:f>CS_AnalysisTables!$AH$89</c:f>
              <c:strCache>
                <c:ptCount val="1"/>
                <c:pt idx="0">
                  <c:v>Large</c:v>
                </c:pt>
              </c:strCache>
            </c:strRef>
          </c:tx>
          <c:spPr>
            <a:ln w="19050" cap="rnd">
              <a:solidFill>
                <a:schemeClr val="accent4"/>
              </a:solidFill>
              <a:round/>
            </a:ln>
            <a:effectLst/>
          </c:spPr>
          <c:marker>
            <c:symbol val="circle"/>
            <c:size val="4"/>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cat>
            <c:strRef>
              <c:f>CS_AnalysisTables!$AE$90:$AE$94</c:f>
              <c:strCache>
                <c:ptCount val="5"/>
                <c:pt idx="0">
                  <c:v>Collaboration w/practices </c:v>
                </c:pt>
                <c:pt idx="1">
                  <c:v>Transformation, consolidation and curation </c:v>
                </c:pt>
                <c:pt idx="2">
                  <c:v>Data storage </c:v>
                </c:pt>
                <c:pt idx="3">
                  <c:v>Data analysis and reuse for decision making and action</c:v>
                </c:pt>
                <c:pt idx="4">
                  <c:v>Data governance</c:v>
                </c:pt>
              </c:strCache>
            </c:strRef>
          </c:cat>
          <c:val>
            <c:numRef>
              <c:f>CS_AnalysisTables!$AH$90:$AH$94</c:f>
              <c:numCache>
                <c:formatCode>_(* #,##0.00_);_(* \(#,##0.00\);_(* "-"??_);_(@_)</c:formatCode>
                <c:ptCount val="5"/>
                <c:pt idx="0">
                  <c:v>4.8</c:v>
                </c:pt>
                <c:pt idx="1">
                  <c:v>4.2</c:v>
                </c:pt>
                <c:pt idx="2">
                  <c:v>4.4000000000000004</c:v>
                </c:pt>
                <c:pt idx="3">
                  <c:v>4.2</c:v>
                </c:pt>
                <c:pt idx="4">
                  <c:v>4</c:v>
                </c:pt>
              </c:numCache>
            </c:numRef>
          </c:val>
          <c:extLst>
            <c:ext xmlns:c16="http://schemas.microsoft.com/office/drawing/2014/chart" uri="{C3380CC4-5D6E-409C-BE32-E72D297353CC}">
              <c16:uniqueId val="{00000002-7D89-4136-85AB-95E6C36C7E0A}"/>
            </c:ext>
          </c:extLst>
        </c:ser>
        <c:dLbls>
          <c:showLegendKey val="0"/>
          <c:showVal val="0"/>
          <c:showCatName val="0"/>
          <c:showSerName val="0"/>
          <c:showPercent val="0"/>
          <c:showBubbleSize val="0"/>
        </c:dLbls>
        <c:axId val="758174240"/>
        <c:axId val="758173256"/>
      </c:radarChart>
      <c:catAx>
        <c:axId val="75817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crossAx val="758173256"/>
        <c:crosses val="autoZero"/>
        <c:auto val="1"/>
        <c:lblAlgn val="ctr"/>
        <c:lblOffset val="100"/>
        <c:noMultiLvlLbl val="0"/>
      </c:catAx>
      <c:valAx>
        <c:axId val="758173256"/>
        <c:scaling>
          <c:orientation val="minMax"/>
          <c:min val="3"/>
        </c:scaling>
        <c:delete val="0"/>
        <c:axPos val="l"/>
        <c:majorGridlines>
          <c:spPr>
            <a:ln w="15875" cap="flat" cmpd="sng" algn="ctr">
              <a:solidFill>
                <a:schemeClr val="tx1">
                  <a:lumMod val="15000"/>
                  <a:lumOff val="85000"/>
                </a:schemeClr>
              </a:solidFill>
              <a:round/>
            </a:ln>
            <a:effectLst/>
          </c:spPr>
        </c:majorGridlines>
        <c:numFmt formatCode="_(* #,##0.00_);_(* \(#,##0.00\);_(* &quot;-&quot;??_);_(@_)" sourceLinked="1"/>
        <c:majorTickMark val="in"/>
        <c:minorTickMark val="in"/>
        <c:tickLblPos val="high"/>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58174240"/>
        <c:crosses val="autoZero"/>
        <c:crossBetween val="between"/>
        <c:majorUnit val="1"/>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NZ" b="1">
                <a:solidFill>
                  <a:sysClr val="windowText" lastClr="000000"/>
                </a:solidFill>
              </a:rPr>
              <a:t>Most relevant National Collections</a:t>
            </a:r>
            <a:r>
              <a:rPr lang="en-NZ" b="1" baseline="0">
                <a:solidFill>
                  <a:sysClr val="windowText" lastClr="000000"/>
                </a:solidFill>
              </a:rPr>
              <a:t> for PHOs</a:t>
            </a:r>
            <a:endParaRPr lang="en-NZ"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CS_AnalysisTables!$AB$87</c:f>
              <c:strCache>
                <c:ptCount val="1"/>
                <c:pt idx="0">
                  <c:v>% votes</c:v>
                </c:pt>
              </c:strCache>
            </c:strRef>
          </c:tx>
          <c:spPr>
            <a:solidFill>
              <a:schemeClr val="accent1"/>
            </a:solidFill>
            <a:ln>
              <a:noFill/>
            </a:ln>
            <a:effectLst/>
          </c:spPr>
          <c:invertIfNegative val="0"/>
          <c:cat>
            <c:strRef>
              <c:f>CS_AnalysisTables!$AA$88:$AA$114</c:f>
              <c:strCache>
                <c:ptCount val="27"/>
                <c:pt idx="0">
                  <c:v>National Immunisations Register</c:v>
                </c:pt>
                <c:pt idx="1">
                  <c:v>National Enrolment System</c:v>
                </c:pt>
                <c:pt idx="2">
                  <c:v>Cervical screening programme</c:v>
                </c:pt>
                <c:pt idx="3">
                  <c:v>Covid immunisation register</c:v>
                </c:pt>
                <c:pt idx="4">
                  <c:v>National Minimum Dataset</c:v>
                </c:pt>
                <c:pt idx="5">
                  <c:v>PRIMHD - mental health data</c:v>
                </c:pt>
                <c:pt idx="6">
                  <c:v>Breast screening</c:v>
                </c:pt>
                <c:pt idx="7">
                  <c:v>Well Child Tamariki Ora</c:v>
                </c:pt>
                <c:pt idx="8">
                  <c:v>Primary Health Organisation Enrolment Collection</c:v>
                </c:pt>
                <c:pt idx="9">
                  <c:v>Virtual Diabetes Register (VDR)</c:v>
                </c:pt>
                <c:pt idx="10">
                  <c:v>Address and geocoding</c:v>
                </c:pt>
                <c:pt idx="11">
                  <c:v>National Health Index </c:v>
                </c:pt>
                <c:pt idx="12">
                  <c:v>Other</c:v>
                </c:pt>
                <c:pt idx="13">
                  <c:v>National Maternity Collection</c:v>
                </c:pt>
                <c:pt idx="14">
                  <c:v>National Patient Flow</c:v>
                </c:pt>
                <c:pt idx="15">
                  <c:v>Pharmaceutical Collection </c:v>
                </c:pt>
                <c:pt idx="16">
                  <c:v>Laboratory Claims Collection </c:v>
                </c:pt>
                <c:pt idx="17">
                  <c:v>National Non-Admitted Patient Collection </c:v>
                </c:pt>
                <c:pt idx="18">
                  <c:v>New Zealand Cancer Registry (NZCR) </c:v>
                </c:pt>
                <c:pt idx="19">
                  <c:v>Bowel screening</c:v>
                </c:pt>
                <c:pt idx="20">
                  <c:v>General Medical Subsidy Collection </c:v>
                </c:pt>
                <c:pt idx="21">
                  <c:v>National Booking Reporting System</c:v>
                </c:pt>
                <c:pt idx="22">
                  <c:v>Newborn hearing screening</c:v>
                </c:pt>
                <c:pt idx="23">
                  <c:v>Health Provider Index</c:v>
                </c:pt>
                <c:pt idx="24">
                  <c:v>Mortality Collection </c:v>
                </c:pt>
                <c:pt idx="25">
                  <c:v>Virtual Hepatitis C Register</c:v>
                </c:pt>
                <c:pt idx="26">
                  <c:v>Medical Warning System </c:v>
                </c:pt>
              </c:strCache>
            </c:strRef>
          </c:cat>
          <c:val>
            <c:numRef>
              <c:f>CS_AnalysisTables!$AB$88:$AB$114</c:f>
              <c:numCache>
                <c:formatCode>0%</c:formatCode>
                <c:ptCount val="27"/>
                <c:pt idx="0">
                  <c:v>0.7</c:v>
                </c:pt>
                <c:pt idx="1">
                  <c:v>0.6</c:v>
                </c:pt>
                <c:pt idx="2">
                  <c:v>0.36666666666666664</c:v>
                </c:pt>
                <c:pt idx="3">
                  <c:v>0.3</c:v>
                </c:pt>
                <c:pt idx="4">
                  <c:v>0.26666666666666666</c:v>
                </c:pt>
                <c:pt idx="5">
                  <c:v>0.26666666666666666</c:v>
                </c:pt>
                <c:pt idx="6">
                  <c:v>0.23333333333333334</c:v>
                </c:pt>
                <c:pt idx="7">
                  <c:v>0.23333333333333334</c:v>
                </c:pt>
                <c:pt idx="8">
                  <c:v>0.2</c:v>
                </c:pt>
                <c:pt idx="9">
                  <c:v>0.2</c:v>
                </c:pt>
                <c:pt idx="10">
                  <c:v>0.2</c:v>
                </c:pt>
                <c:pt idx="11">
                  <c:v>0.2</c:v>
                </c:pt>
                <c:pt idx="12">
                  <c:v>0.2</c:v>
                </c:pt>
                <c:pt idx="13">
                  <c:v>0.16666666666666666</c:v>
                </c:pt>
                <c:pt idx="14">
                  <c:v>0.16666666666666666</c:v>
                </c:pt>
                <c:pt idx="15">
                  <c:v>0.16666666666666666</c:v>
                </c:pt>
                <c:pt idx="16">
                  <c:v>0.13333333333333333</c:v>
                </c:pt>
                <c:pt idx="17">
                  <c:v>0.13333333333333333</c:v>
                </c:pt>
                <c:pt idx="18">
                  <c:v>0.13333333333333333</c:v>
                </c:pt>
                <c:pt idx="19">
                  <c:v>0.13333333333333333</c:v>
                </c:pt>
                <c:pt idx="20">
                  <c:v>0.1</c:v>
                </c:pt>
                <c:pt idx="21">
                  <c:v>0.1</c:v>
                </c:pt>
                <c:pt idx="22">
                  <c:v>0.1</c:v>
                </c:pt>
                <c:pt idx="23">
                  <c:v>0.1</c:v>
                </c:pt>
                <c:pt idx="24">
                  <c:v>6.6666666666666666E-2</c:v>
                </c:pt>
                <c:pt idx="25">
                  <c:v>6.6666666666666666E-2</c:v>
                </c:pt>
                <c:pt idx="26">
                  <c:v>0</c:v>
                </c:pt>
              </c:numCache>
            </c:numRef>
          </c:val>
          <c:extLst>
            <c:ext xmlns:c16="http://schemas.microsoft.com/office/drawing/2014/chart" uri="{C3380CC4-5D6E-409C-BE32-E72D297353CC}">
              <c16:uniqueId val="{00000000-6B51-4B66-BC4D-6A12A56861B2}"/>
            </c:ext>
          </c:extLst>
        </c:ser>
        <c:dLbls>
          <c:showLegendKey val="0"/>
          <c:showVal val="0"/>
          <c:showCatName val="0"/>
          <c:showSerName val="0"/>
          <c:showPercent val="0"/>
          <c:showBubbleSize val="0"/>
        </c:dLbls>
        <c:gapWidth val="150"/>
        <c:overlap val="100"/>
        <c:axId val="492700112"/>
        <c:axId val="492700440"/>
      </c:barChart>
      <c:catAx>
        <c:axId val="492700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700440"/>
        <c:crosses val="autoZero"/>
        <c:auto val="1"/>
        <c:lblAlgn val="ctr"/>
        <c:lblOffset val="100"/>
        <c:noMultiLvlLbl val="0"/>
      </c:catAx>
      <c:valAx>
        <c:axId val="492700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70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8076DCB54112449354E2A6B435579D" ma:contentTypeVersion="13" ma:contentTypeDescription="Create a new document." ma:contentTypeScope="" ma:versionID="d933a00800ae4300f987a9bb6de111ca">
  <xsd:schema xmlns:xsd="http://www.w3.org/2001/XMLSchema" xmlns:xs="http://www.w3.org/2001/XMLSchema" xmlns:p="http://schemas.microsoft.com/office/2006/metadata/properties" xmlns:ns2="4509f0d6-46bd-42ca-802d-9751438066fd" xmlns:ns3="23cfba67-173b-405a-91a2-ee05605b5faa" targetNamespace="http://schemas.microsoft.com/office/2006/metadata/properties" ma:root="true" ma:fieldsID="a5868655e8c6a6707e4cc638b30d6bc4" ns2:_="" ns3:_="">
    <xsd:import namespace="4509f0d6-46bd-42ca-802d-9751438066fd"/>
    <xsd:import namespace="23cfba67-173b-405a-91a2-ee05605b5f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9f0d6-46bd-42ca-802d-975143806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cfba67-173b-405a-91a2-ee05605b5f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09f0d6-46bd-42ca-802d-9751438066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customXml/itemProps2.xml><?xml version="1.0" encoding="utf-8"?>
<ds:datastoreItem xmlns:ds="http://schemas.openxmlformats.org/officeDocument/2006/customXml" ds:itemID="{CFCEE246-C0A3-41A1-A1E2-5B08446AE23E}">
  <ds:schemaRefs>
    <ds:schemaRef ds:uri="http://schemas.microsoft.com/sharepoint/v3/contenttype/forms"/>
  </ds:schemaRefs>
</ds:datastoreItem>
</file>

<file path=customXml/itemProps3.xml><?xml version="1.0" encoding="utf-8"?>
<ds:datastoreItem xmlns:ds="http://schemas.openxmlformats.org/officeDocument/2006/customXml" ds:itemID="{CE6C4D93-411C-4C9F-8C7A-5D71A59FC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9f0d6-46bd-42ca-802d-9751438066fd"/>
    <ds:schemaRef ds:uri="23cfba67-173b-405a-91a2-ee05605b5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18988E-3CD5-4355-8671-FA53F07A0C39}">
  <ds:schemaRefs>
    <ds:schemaRef ds:uri="http://schemas.microsoft.com/office/2006/metadata/properties"/>
    <ds:schemaRef ds:uri="http://schemas.microsoft.com/office/infopath/2007/PartnerControls"/>
    <ds:schemaRef ds:uri="4509f0d6-46bd-42ca-802d-9751438066fd"/>
  </ds:schemaRefs>
</ds:datastoreItem>
</file>

<file path=docProps/app.xml><?xml version="1.0" encoding="utf-8"?>
<Properties xmlns="http://schemas.openxmlformats.org/officeDocument/2006/extended-properties" xmlns:vt="http://schemas.openxmlformats.org/officeDocument/2006/docPropsVTypes">
  <Template>Published Report and Guidance Template</Template>
  <TotalTime>10</TotalTime>
  <Pages>68</Pages>
  <Words>11674</Words>
  <Characters>66544</Characters>
  <Application>Microsoft Office Word</Application>
  <DocSecurity>0</DocSecurity>
  <Lines>554</Lines>
  <Paragraphs>156</Paragraphs>
  <ScaleCrop>false</ScaleCrop>
  <Company/>
  <LinksUpToDate>false</LinksUpToDate>
  <CharactersWithSpaces>78062</CharactersWithSpaces>
  <SharedDoc>false</SharedDoc>
  <HLinks>
    <vt:vector size="456" baseType="variant">
      <vt:variant>
        <vt:i4>7667773</vt:i4>
      </vt:variant>
      <vt:variant>
        <vt:i4>495</vt:i4>
      </vt:variant>
      <vt:variant>
        <vt:i4>0</vt:i4>
      </vt:variant>
      <vt:variant>
        <vt:i4>5</vt:i4>
      </vt:variant>
      <vt:variant>
        <vt:lpwstr>https://www.health.govt.nz/publication/interim-government-policy-statement-health-2022-2024</vt:lpwstr>
      </vt:variant>
      <vt:variant>
        <vt:lpwstr/>
      </vt:variant>
      <vt:variant>
        <vt:i4>1638468</vt:i4>
      </vt:variant>
      <vt:variant>
        <vt:i4>492</vt:i4>
      </vt:variant>
      <vt:variant>
        <vt:i4>0</vt:i4>
      </vt:variant>
      <vt:variant>
        <vt:i4>5</vt:i4>
      </vt:variant>
      <vt:variant>
        <vt:lpwstr>https://www.health.govt.nz/publication/data-and-information-strategy-health-and-disability-roadmap-2021-2024</vt:lpwstr>
      </vt:variant>
      <vt:variant>
        <vt:lpwstr/>
      </vt:variant>
      <vt:variant>
        <vt:i4>3342373</vt:i4>
      </vt:variant>
      <vt:variant>
        <vt:i4>489</vt:i4>
      </vt:variant>
      <vt:variant>
        <vt:i4>0</vt:i4>
      </vt:variant>
      <vt:variant>
        <vt:i4>5</vt:i4>
      </vt:variant>
      <vt:variant>
        <vt:lpwstr>https://www.health.govt.nz/system/files/documents/publications/13308_data_strategy_document_final_9_dec.pdf</vt:lpwstr>
      </vt:variant>
      <vt:variant>
        <vt:lpwstr/>
      </vt:variant>
      <vt:variant>
        <vt:i4>7667834</vt:i4>
      </vt:variant>
      <vt:variant>
        <vt:i4>486</vt:i4>
      </vt:variant>
      <vt:variant>
        <vt:i4>0</vt:i4>
      </vt:variant>
      <vt:variant>
        <vt:i4>5</vt:i4>
      </vt:variant>
      <vt:variant>
        <vt:lpwstr>https://systemreview.health.govt.nz/final-report/download-the-final-report/</vt:lpwstr>
      </vt:variant>
      <vt:variant>
        <vt:lpwstr/>
      </vt:variant>
      <vt:variant>
        <vt:i4>1703992</vt:i4>
      </vt:variant>
      <vt:variant>
        <vt:i4>413</vt:i4>
      </vt:variant>
      <vt:variant>
        <vt:i4>0</vt:i4>
      </vt:variant>
      <vt:variant>
        <vt:i4>5</vt:i4>
      </vt:variant>
      <vt:variant>
        <vt:lpwstr/>
      </vt:variant>
      <vt:variant>
        <vt:lpwstr>_Toc112926938</vt:lpwstr>
      </vt:variant>
      <vt:variant>
        <vt:i4>1703992</vt:i4>
      </vt:variant>
      <vt:variant>
        <vt:i4>407</vt:i4>
      </vt:variant>
      <vt:variant>
        <vt:i4>0</vt:i4>
      </vt:variant>
      <vt:variant>
        <vt:i4>5</vt:i4>
      </vt:variant>
      <vt:variant>
        <vt:lpwstr/>
      </vt:variant>
      <vt:variant>
        <vt:lpwstr>_Toc112926937</vt:lpwstr>
      </vt:variant>
      <vt:variant>
        <vt:i4>1703992</vt:i4>
      </vt:variant>
      <vt:variant>
        <vt:i4>401</vt:i4>
      </vt:variant>
      <vt:variant>
        <vt:i4>0</vt:i4>
      </vt:variant>
      <vt:variant>
        <vt:i4>5</vt:i4>
      </vt:variant>
      <vt:variant>
        <vt:lpwstr/>
      </vt:variant>
      <vt:variant>
        <vt:lpwstr>_Toc112926936</vt:lpwstr>
      </vt:variant>
      <vt:variant>
        <vt:i4>1703992</vt:i4>
      </vt:variant>
      <vt:variant>
        <vt:i4>395</vt:i4>
      </vt:variant>
      <vt:variant>
        <vt:i4>0</vt:i4>
      </vt:variant>
      <vt:variant>
        <vt:i4>5</vt:i4>
      </vt:variant>
      <vt:variant>
        <vt:lpwstr/>
      </vt:variant>
      <vt:variant>
        <vt:lpwstr>_Toc112926935</vt:lpwstr>
      </vt:variant>
      <vt:variant>
        <vt:i4>1703992</vt:i4>
      </vt:variant>
      <vt:variant>
        <vt:i4>389</vt:i4>
      </vt:variant>
      <vt:variant>
        <vt:i4>0</vt:i4>
      </vt:variant>
      <vt:variant>
        <vt:i4>5</vt:i4>
      </vt:variant>
      <vt:variant>
        <vt:lpwstr/>
      </vt:variant>
      <vt:variant>
        <vt:lpwstr>_Toc112926934</vt:lpwstr>
      </vt:variant>
      <vt:variant>
        <vt:i4>1703992</vt:i4>
      </vt:variant>
      <vt:variant>
        <vt:i4>383</vt:i4>
      </vt:variant>
      <vt:variant>
        <vt:i4>0</vt:i4>
      </vt:variant>
      <vt:variant>
        <vt:i4>5</vt:i4>
      </vt:variant>
      <vt:variant>
        <vt:lpwstr/>
      </vt:variant>
      <vt:variant>
        <vt:lpwstr>_Toc112926933</vt:lpwstr>
      </vt:variant>
      <vt:variant>
        <vt:i4>1703992</vt:i4>
      </vt:variant>
      <vt:variant>
        <vt:i4>377</vt:i4>
      </vt:variant>
      <vt:variant>
        <vt:i4>0</vt:i4>
      </vt:variant>
      <vt:variant>
        <vt:i4>5</vt:i4>
      </vt:variant>
      <vt:variant>
        <vt:lpwstr/>
      </vt:variant>
      <vt:variant>
        <vt:lpwstr>_Toc112926932</vt:lpwstr>
      </vt:variant>
      <vt:variant>
        <vt:i4>1703992</vt:i4>
      </vt:variant>
      <vt:variant>
        <vt:i4>371</vt:i4>
      </vt:variant>
      <vt:variant>
        <vt:i4>0</vt:i4>
      </vt:variant>
      <vt:variant>
        <vt:i4>5</vt:i4>
      </vt:variant>
      <vt:variant>
        <vt:lpwstr/>
      </vt:variant>
      <vt:variant>
        <vt:lpwstr>_Toc112926931</vt:lpwstr>
      </vt:variant>
      <vt:variant>
        <vt:i4>1703992</vt:i4>
      </vt:variant>
      <vt:variant>
        <vt:i4>365</vt:i4>
      </vt:variant>
      <vt:variant>
        <vt:i4>0</vt:i4>
      </vt:variant>
      <vt:variant>
        <vt:i4>5</vt:i4>
      </vt:variant>
      <vt:variant>
        <vt:lpwstr/>
      </vt:variant>
      <vt:variant>
        <vt:lpwstr>_Toc112926930</vt:lpwstr>
      </vt:variant>
      <vt:variant>
        <vt:i4>1769528</vt:i4>
      </vt:variant>
      <vt:variant>
        <vt:i4>359</vt:i4>
      </vt:variant>
      <vt:variant>
        <vt:i4>0</vt:i4>
      </vt:variant>
      <vt:variant>
        <vt:i4>5</vt:i4>
      </vt:variant>
      <vt:variant>
        <vt:lpwstr/>
      </vt:variant>
      <vt:variant>
        <vt:lpwstr>_Toc112926929</vt:lpwstr>
      </vt:variant>
      <vt:variant>
        <vt:i4>1769528</vt:i4>
      </vt:variant>
      <vt:variant>
        <vt:i4>353</vt:i4>
      </vt:variant>
      <vt:variant>
        <vt:i4>0</vt:i4>
      </vt:variant>
      <vt:variant>
        <vt:i4>5</vt:i4>
      </vt:variant>
      <vt:variant>
        <vt:lpwstr/>
      </vt:variant>
      <vt:variant>
        <vt:lpwstr>_Toc112926928</vt:lpwstr>
      </vt:variant>
      <vt:variant>
        <vt:i4>1769528</vt:i4>
      </vt:variant>
      <vt:variant>
        <vt:i4>347</vt:i4>
      </vt:variant>
      <vt:variant>
        <vt:i4>0</vt:i4>
      </vt:variant>
      <vt:variant>
        <vt:i4>5</vt:i4>
      </vt:variant>
      <vt:variant>
        <vt:lpwstr/>
      </vt:variant>
      <vt:variant>
        <vt:lpwstr>_Toc112926927</vt:lpwstr>
      </vt:variant>
      <vt:variant>
        <vt:i4>1769528</vt:i4>
      </vt:variant>
      <vt:variant>
        <vt:i4>341</vt:i4>
      </vt:variant>
      <vt:variant>
        <vt:i4>0</vt:i4>
      </vt:variant>
      <vt:variant>
        <vt:i4>5</vt:i4>
      </vt:variant>
      <vt:variant>
        <vt:lpwstr/>
      </vt:variant>
      <vt:variant>
        <vt:lpwstr>_Toc112926926</vt:lpwstr>
      </vt:variant>
      <vt:variant>
        <vt:i4>1769528</vt:i4>
      </vt:variant>
      <vt:variant>
        <vt:i4>335</vt:i4>
      </vt:variant>
      <vt:variant>
        <vt:i4>0</vt:i4>
      </vt:variant>
      <vt:variant>
        <vt:i4>5</vt:i4>
      </vt:variant>
      <vt:variant>
        <vt:lpwstr/>
      </vt:variant>
      <vt:variant>
        <vt:lpwstr>_Toc112926925</vt:lpwstr>
      </vt:variant>
      <vt:variant>
        <vt:i4>1769528</vt:i4>
      </vt:variant>
      <vt:variant>
        <vt:i4>329</vt:i4>
      </vt:variant>
      <vt:variant>
        <vt:i4>0</vt:i4>
      </vt:variant>
      <vt:variant>
        <vt:i4>5</vt:i4>
      </vt:variant>
      <vt:variant>
        <vt:lpwstr/>
      </vt:variant>
      <vt:variant>
        <vt:lpwstr>_Toc112926924</vt:lpwstr>
      </vt:variant>
      <vt:variant>
        <vt:i4>1769528</vt:i4>
      </vt:variant>
      <vt:variant>
        <vt:i4>323</vt:i4>
      </vt:variant>
      <vt:variant>
        <vt:i4>0</vt:i4>
      </vt:variant>
      <vt:variant>
        <vt:i4>5</vt:i4>
      </vt:variant>
      <vt:variant>
        <vt:lpwstr/>
      </vt:variant>
      <vt:variant>
        <vt:lpwstr>_Toc112926923</vt:lpwstr>
      </vt:variant>
      <vt:variant>
        <vt:i4>1769528</vt:i4>
      </vt:variant>
      <vt:variant>
        <vt:i4>317</vt:i4>
      </vt:variant>
      <vt:variant>
        <vt:i4>0</vt:i4>
      </vt:variant>
      <vt:variant>
        <vt:i4>5</vt:i4>
      </vt:variant>
      <vt:variant>
        <vt:lpwstr/>
      </vt:variant>
      <vt:variant>
        <vt:lpwstr>_Toc112926922</vt:lpwstr>
      </vt:variant>
      <vt:variant>
        <vt:i4>1769528</vt:i4>
      </vt:variant>
      <vt:variant>
        <vt:i4>311</vt:i4>
      </vt:variant>
      <vt:variant>
        <vt:i4>0</vt:i4>
      </vt:variant>
      <vt:variant>
        <vt:i4>5</vt:i4>
      </vt:variant>
      <vt:variant>
        <vt:lpwstr/>
      </vt:variant>
      <vt:variant>
        <vt:lpwstr>_Toc112926921</vt:lpwstr>
      </vt:variant>
      <vt:variant>
        <vt:i4>1769528</vt:i4>
      </vt:variant>
      <vt:variant>
        <vt:i4>305</vt:i4>
      </vt:variant>
      <vt:variant>
        <vt:i4>0</vt:i4>
      </vt:variant>
      <vt:variant>
        <vt:i4>5</vt:i4>
      </vt:variant>
      <vt:variant>
        <vt:lpwstr/>
      </vt:variant>
      <vt:variant>
        <vt:lpwstr>_Toc112926920</vt:lpwstr>
      </vt:variant>
      <vt:variant>
        <vt:i4>1572920</vt:i4>
      </vt:variant>
      <vt:variant>
        <vt:i4>299</vt:i4>
      </vt:variant>
      <vt:variant>
        <vt:i4>0</vt:i4>
      </vt:variant>
      <vt:variant>
        <vt:i4>5</vt:i4>
      </vt:variant>
      <vt:variant>
        <vt:lpwstr/>
      </vt:variant>
      <vt:variant>
        <vt:lpwstr>_Toc112926919</vt:lpwstr>
      </vt:variant>
      <vt:variant>
        <vt:i4>1572920</vt:i4>
      </vt:variant>
      <vt:variant>
        <vt:i4>293</vt:i4>
      </vt:variant>
      <vt:variant>
        <vt:i4>0</vt:i4>
      </vt:variant>
      <vt:variant>
        <vt:i4>5</vt:i4>
      </vt:variant>
      <vt:variant>
        <vt:lpwstr/>
      </vt:variant>
      <vt:variant>
        <vt:lpwstr>_Toc112926918</vt:lpwstr>
      </vt:variant>
      <vt:variant>
        <vt:i4>1572920</vt:i4>
      </vt:variant>
      <vt:variant>
        <vt:i4>287</vt:i4>
      </vt:variant>
      <vt:variant>
        <vt:i4>0</vt:i4>
      </vt:variant>
      <vt:variant>
        <vt:i4>5</vt:i4>
      </vt:variant>
      <vt:variant>
        <vt:lpwstr/>
      </vt:variant>
      <vt:variant>
        <vt:lpwstr>_Toc112926917</vt:lpwstr>
      </vt:variant>
      <vt:variant>
        <vt:i4>1572920</vt:i4>
      </vt:variant>
      <vt:variant>
        <vt:i4>281</vt:i4>
      </vt:variant>
      <vt:variant>
        <vt:i4>0</vt:i4>
      </vt:variant>
      <vt:variant>
        <vt:i4>5</vt:i4>
      </vt:variant>
      <vt:variant>
        <vt:lpwstr/>
      </vt:variant>
      <vt:variant>
        <vt:lpwstr>_Toc112926916</vt:lpwstr>
      </vt:variant>
      <vt:variant>
        <vt:i4>1572920</vt:i4>
      </vt:variant>
      <vt:variant>
        <vt:i4>275</vt:i4>
      </vt:variant>
      <vt:variant>
        <vt:i4>0</vt:i4>
      </vt:variant>
      <vt:variant>
        <vt:i4>5</vt:i4>
      </vt:variant>
      <vt:variant>
        <vt:lpwstr/>
      </vt:variant>
      <vt:variant>
        <vt:lpwstr>_Toc112926915</vt:lpwstr>
      </vt:variant>
      <vt:variant>
        <vt:i4>1572920</vt:i4>
      </vt:variant>
      <vt:variant>
        <vt:i4>269</vt:i4>
      </vt:variant>
      <vt:variant>
        <vt:i4>0</vt:i4>
      </vt:variant>
      <vt:variant>
        <vt:i4>5</vt:i4>
      </vt:variant>
      <vt:variant>
        <vt:lpwstr/>
      </vt:variant>
      <vt:variant>
        <vt:lpwstr>_Toc112926914</vt:lpwstr>
      </vt:variant>
      <vt:variant>
        <vt:i4>1572920</vt:i4>
      </vt:variant>
      <vt:variant>
        <vt:i4>263</vt:i4>
      </vt:variant>
      <vt:variant>
        <vt:i4>0</vt:i4>
      </vt:variant>
      <vt:variant>
        <vt:i4>5</vt:i4>
      </vt:variant>
      <vt:variant>
        <vt:lpwstr/>
      </vt:variant>
      <vt:variant>
        <vt:lpwstr>_Toc112926913</vt:lpwstr>
      </vt:variant>
      <vt:variant>
        <vt:i4>1572920</vt:i4>
      </vt:variant>
      <vt:variant>
        <vt:i4>257</vt:i4>
      </vt:variant>
      <vt:variant>
        <vt:i4>0</vt:i4>
      </vt:variant>
      <vt:variant>
        <vt:i4>5</vt:i4>
      </vt:variant>
      <vt:variant>
        <vt:lpwstr/>
      </vt:variant>
      <vt:variant>
        <vt:lpwstr>_Toc112926912</vt:lpwstr>
      </vt:variant>
      <vt:variant>
        <vt:i4>1572920</vt:i4>
      </vt:variant>
      <vt:variant>
        <vt:i4>251</vt:i4>
      </vt:variant>
      <vt:variant>
        <vt:i4>0</vt:i4>
      </vt:variant>
      <vt:variant>
        <vt:i4>5</vt:i4>
      </vt:variant>
      <vt:variant>
        <vt:lpwstr/>
      </vt:variant>
      <vt:variant>
        <vt:lpwstr>_Toc112926911</vt:lpwstr>
      </vt:variant>
      <vt:variant>
        <vt:i4>1572920</vt:i4>
      </vt:variant>
      <vt:variant>
        <vt:i4>245</vt:i4>
      </vt:variant>
      <vt:variant>
        <vt:i4>0</vt:i4>
      </vt:variant>
      <vt:variant>
        <vt:i4>5</vt:i4>
      </vt:variant>
      <vt:variant>
        <vt:lpwstr/>
      </vt:variant>
      <vt:variant>
        <vt:lpwstr>_Toc112926910</vt:lpwstr>
      </vt:variant>
      <vt:variant>
        <vt:i4>1638456</vt:i4>
      </vt:variant>
      <vt:variant>
        <vt:i4>239</vt:i4>
      </vt:variant>
      <vt:variant>
        <vt:i4>0</vt:i4>
      </vt:variant>
      <vt:variant>
        <vt:i4>5</vt:i4>
      </vt:variant>
      <vt:variant>
        <vt:lpwstr/>
      </vt:variant>
      <vt:variant>
        <vt:lpwstr>_Toc112926909</vt:lpwstr>
      </vt:variant>
      <vt:variant>
        <vt:i4>1638456</vt:i4>
      </vt:variant>
      <vt:variant>
        <vt:i4>233</vt:i4>
      </vt:variant>
      <vt:variant>
        <vt:i4>0</vt:i4>
      </vt:variant>
      <vt:variant>
        <vt:i4>5</vt:i4>
      </vt:variant>
      <vt:variant>
        <vt:lpwstr/>
      </vt:variant>
      <vt:variant>
        <vt:lpwstr>_Toc112926908</vt:lpwstr>
      </vt:variant>
      <vt:variant>
        <vt:i4>1638456</vt:i4>
      </vt:variant>
      <vt:variant>
        <vt:i4>227</vt:i4>
      </vt:variant>
      <vt:variant>
        <vt:i4>0</vt:i4>
      </vt:variant>
      <vt:variant>
        <vt:i4>5</vt:i4>
      </vt:variant>
      <vt:variant>
        <vt:lpwstr/>
      </vt:variant>
      <vt:variant>
        <vt:lpwstr>_Toc112926907</vt:lpwstr>
      </vt:variant>
      <vt:variant>
        <vt:i4>1638456</vt:i4>
      </vt:variant>
      <vt:variant>
        <vt:i4>221</vt:i4>
      </vt:variant>
      <vt:variant>
        <vt:i4>0</vt:i4>
      </vt:variant>
      <vt:variant>
        <vt:i4>5</vt:i4>
      </vt:variant>
      <vt:variant>
        <vt:lpwstr/>
      </vt:variant>
      <vt:variant>
        <vt:lpwstr>_Toc112926906</vt:lpwstr>
      </vt:variant>
      <vt:variant>
        <vt:i4>1638456</vt:i4>
      </vt:variant>
      <vt:variant>
        <vt:i4>215</vt:i4>
      </vt:variant>
      <vt:variant>
        <vt:i4>0</vt:i4>
      </vt:variant>
      <vt:variant>
        <vt:i4>5</vt:i4>
      </vt:variant>
      <vt:variant>
        <vt:lpwstr/>
      </vt:variant>
      <vt:variant>
        <vt:lpwstr>_Toc112926905</vt:lpwstr>
      </vt:variant>
      <vt:variant>
        <vt:i4>1638456</vt:i4>
      </vt:variant>
      <vt:variant>
        <vt:i4>209</vt:i4>
      </vt:variant>
      <vt:variant>
        <vt:i4>0</vt:i4>
      </vt:variant>
      <vt:variant>
        <vt:i4>5</vt:i4>
      </vt:variant>
      <vt:variant>
        <vt:lpwstr/>
      </vt:variant>
      <vt:variant>
        <vt:lpwstr>_Toc112926904</vt:lpwstr>
      </vt:variant>
      <vt:variant>
        <vt:i4>1638456</vt:i4>
      </vt:variant>
      <vt:variant>
        <vt:i4>203</vt:i4>
      </vt:variant>
      <vt:variant>
        <vt:i4>0</vt:i4>
      </vt:variant>
      <vt:variant>
        <vt:i4>5</vt:i4>
      </vt:variant>
      <vt:variant>
        <vt:lpwstr/>
      </vt:variant>
      <vt:variant>
        <vt:lpwstr>_Toc112926903</vt:lpwstr>
      </vt:variant>
      <vt:variant>
        <vt:i4>1638456</vt:i4>
      </vt:variant>
      <vt:variant>
        <vt:i4>197</vt:i4>
      </vt:variant>
      <vt:variant>
        <vt:i4>0</vt:i4>
      </vt:variant>
      <vt:variant>
        <vt:i4>5</vt:i4>
      </vt:variant>
      <vt:variant>
        <vt:lpwstr/>
      </vt:variant>
      <vt:variant>
        <vt:lpwstr>_Toc112926902</vt:lpwstr>
      </vt:variant>
      <vt:variant>
        <vt:i4>1638456</vt:i4>
      </vt:variant>
      <vt:variant>
        <vt:i4>191</vt:i4>
      </vt:variant>
      <vt:variant>
        <vt:i4>0</vt:i4>
      </vt:variant>
      <vt:variant>
        <vt:i4>5</vt:i4>
      </vt:variant>
      <vt:variant>
        <vt:lpwstr/>
      </vt:variant>
      <vt:variant>
        <vt:lpwstr>_Toc112926901</vt:lpwstr>
      </vt:variant>
      <vt:variant>
        <vt:i4>1638456</vt:i4>
      </vt:variant>
      <vt:variant>
        <vt:i4>185</vt:i4>
      </vt:variant>
      <vt:variant>
        <vt:i4>0</vt:i4>
      </vt:variant>
      <vt:variant>
        <vt:i4>5</vt:i4>
      </vt:variant>
      <vt:variant>
        <vt:lpwstr/>
      </vt:variant>
      <vt:variant>
        <vt:lpwstr>_Toc112926900</vt:lpwstr>
      </vt:variant>
      <vt:variant>
        <vt:i4>1048633</vt:i4>
      </vt:variant>
      <vt:variant>
        <vt:i4>179</vt:i4>
      </vt:variant>
      <vt:variant>
        <vt:i4>0</vt:i4>
      </vt:variant>
      <vt:variant>
        <vt:i4>5</vt:i4>
      </vt:variant>
      <vt:variant>
        <vt:lpwstr/>
      </vt:variant>
      <vt:variant>
        <vt:lpwstr>_Toc112926899</vt:lpwstr>
      </vt:variant>
      <vt:variant>
        <vt:i4>1048633</vt:i4>
      </vt:variant>
      <vt:variant>
        <vt:i4>173</vt:i4>
      </vt:variant>
      <vt:variant>
        <vt:i4>0</vt:i4>
      </vt:variant>
      <vt:variant>
        <vt:i4>5</vt:i4>
      </vt:variant>
      <vt:variant>
        <vt:lpwstr/>
      </vt:variant>
      <vt:variant>
        <vt:lpwstr>_Toc112926898</vt:lpwstr>
      </vt:variant>
      <vt:variant>
        <vt:i4>1048633</vt:i4>
      </vt:variant>
      <vt:variant>
        <vt:i4>167</vt:i4>
      </vt:variant>
      <vt:variant>
        <vt:i4>0</vt:i4>
      </vt:variant>
      <vt:variant>
        <vt:i4>5</vt:i4>
      </vt:variant>
      <vt:variant>
        <vt:lpwstr/>
      </vt:variant>
      <vt:variant>
        <vt:lpwstr>_Toc112926897</vt:lpwstr>
      </vt:variant>
      <vt:variant>
        <vt:i4>1048633</vt:i4>
      </vt:variant>
      <vt:variant>
        <vt:i4>161</vt:i4>
      </vt:variant>
      <vt:variant>
        <vt:i4>0</vt:i4>
      </vt:variant>
      <vt:variant>
        <vt:i4>5</vt:i4>
      </vt:variant>
      <vt:variant>
        <vt:lpwstr/>
      </vt:variant>
      <vt:variant>
        <vt:lpwstr>_Toc112926896</vt:lpwstr>
      </vt:variant>
      <vt:variant>
        <vt:i4>1048633</vt:i4>
      </vt:variant>
      <vt:variant>
        <vt:i4>155</vt:i4>
      </vt:variant>
      <vt:variant>
        <vt:i4>0</vt:i4>
      </vt:variant>
      <vt:variant>
        <vt:i4>5</vt:i4>
      </vt:variant>
      <vt:variant>
        <vt:lpwstr/>
      </vt:variant>
      <vt:variant>
        <vt:lpwstr>_Toc112926895</vt:lpwstr>
      </vt:variant>
      <vt:variant>
        <vt:i4>1048633</vt:i4>
      </vt:variant>
      <vt:variant>
        <vt:i4>149</vt:i4>
      </vt:variant>
      <vt:variant>
        <vt:i4>0</vt:i4>
      </vt:variant>
      <vt:variant>
        <vt:i4>5</vt:i4>
      </vt:variant>
      <vt:variant>
        <vt:lpwstr/>
      </vt:variant>
      <vt:variant>
        <vt:lpwstr>_Toc112926894</vt:lpwstr>
      </vt:variant>
      <vt:variant>
        <vt:i4>1048633</vt:i4>
      </vt:variant>
      <vt:variant>
        <vt:i4>143</vt:i4>
      </vt:variant>
      <vt:variant>
        <vt:i4>0</vt:i4>
      </vt:variant>
      <vt:variant>
        <vt:i4>5</vt:i4>
      </vt:variant>
      <vt:variant>
        <vt:lpwstr/>
      </vt:variant>
      <vt:variant>
        <vt:lpwstr>_Toc112926893</vt:lpwstr>
      </vt:variant>
      <vt:variant>
        <vt:i4>1048633</vt:i4>
      </vt:variant>
      <vt:variant>
        <vt:i4>137</vt:i4>
      </vt:variant>
      <vt:variant>
        <vt:i4>0</vt:i4>
      </vt:variant>
      <vt:variant>
        <vt:i4>5</vt:i4>
      </vt:variant>
      <vt:variant>
        <vt:lpwstr/>
      </vt:variant>
      <vt:variant>
        <vt:lpwstr>_Toc112926892</vt:lpwstr>
      </vt:variant>
      <vt:variant>
        <vt:i4>1048633</vt:i4>
      </vt:variant>
      <vt:variant>
        <vt:i4>131</vt:i4>
      </vt:variant>
      <vt:variant>
        <vt:i4>0</vt:i4>
      </vt:variant>
      <vt:variant>
        <vt:i4>5</vt:i4>
      </vt:variant>
      <vt:variant>
        <vt:lpwstr/>
      </vt:variant>
      <vt:variant>
        <vt:lpwstr>_Toc112926891</vt:lpwstr>
      </vt:variant>
      <vt:variant>
        <vt:i4>1048633</vt:i4>
      </vt:variant>
      <vt:variant>
        <vt:i4>125</vt:i4>
      </vt:variant>
      <vt:variant>
        <vt:i4>0</vt:i4>
      </vt:variant>
      <vt:variant>
        <vt:i4>5</vt:i4>
      </vt:variant>
      <vt:variant>
        <vt:lpwstr/>
      </vt:variant>
      <vt:variant>
        <vt:lpwstr>_Toc112926890</vt:lpwstr>
      </vt:variant>
      <vt:variant>
        <vt:i4>1114169</vt:i4>
      </vt:variant>
      <vt:variant>
        <vt:i4>119</vt:i4>
      </vt:variant>
      <vt:variant>
        <vt:i4>0</vt:i4>
      </vt:variant>
      <vt:variant>
        <vt:i4>5</vt:i4>
      </vt:variant>
      <vt:variant>
        <vt:lpwstr/>
      </vt:variant>
      <vt:variant>
        <vt:lpwstr>_Toc112926889</vt:lpwstr>
      </vt:variant>
      <vt:variant>
        <vt:i4>1114169</vt:i4>
      </vt:variant>
      <vt:variant>
        <vt:i4>113</vt:i4>
      </vt:variant>
      <vt:variant>
        <vt:i4>0</vt:i4>
      </vt:variant>
      <vt:variant>
        <vt:i4>5</vt:i4>
      </vt:variant>
      <vt:variant>
        <vt:lpwstr/>
      </vt:variant>
      <vt:variant>
        <vt:lpwstr>_Toc112926888</vt:lpwstr>
      </vt:variant>
      <vt:variant>
        <vt:i4>1114169</vt:i4>
      </vt:variant>
      <vt:variant>
        <vt:i4>107</vt:i4>
      </vt:variant>
      <vt:variant>
        <vt:i4>0</vt:i4>
      </vt:variant>
      <vt:variant>
        <vt:i4>5</vt:i4>
      </vt:variant>
      <vt:variant>
        <vt:lpwstr/>
      </vt:variant>
      <vt:variant>
        <vt:lpwstr>_Toc112926887</vt:lpwstr>
      </vt:variant>
      <vt:variant>
        <vt:i4>1114169</vt:i4>
      </vt:variant>
      <vt:variant>
        <vt:i4>101</vt:i4>
      </vt:variant>
      <vt:variant>
        <vt:i4>0</vt:i4>
      </vt:variant>
      <vt:variant>
        <vt:i4>5</vt:i4>
      </vt:variant>
      <vt:variant>
        <vt:lpwstr/>
      </vt:variant>
      <vt:variant>
        <vt:lpwstr>_Toc112926886</vt:lpwstr>
      </vt:variant>
      <vt:variant>
        <vt:i4>1114169</vt:i4>
      </vt:variant>
      <vt:variant>
        <vt:i4>95</vt:i4>
      </vt:variant>
      <vt:variant>
        <vt:i4>0</vt:i4>
      </vt:variant>
      <vt:variant>
        <vt:i4>5</vt:i4>
      </vt:variant>
      <vt:variant>
        <vt:lpwstr/>
      </vt:variant>
      <vt:variant>
        <vt:lpwstr>_Toc112926885</vt:lpwstr>
      </vt:variant>
      <vt:variant>
        <vt:i4>1114169</vt:i4>
      </vt:variant>
      <vt:variant>
        <vt:i4>89</vt:i4>
      </vt:variant>
      <vt:variant>
        <vt:i4>0</vt:i4>
      </vt:variant>
      <vt:variant>
        <vt:i4>5</vt:i4>
      </vt:variant>
      <vt:variant>
        <vt:lpwstr/>
      </vt:variant>
      <vt:variant>
        <vt:lpwstr>_Toc112926884</vt:lpwstr>
      </vt:variant>
      <vt:variant>
        <vt:i4>1114169</vt:i4>
      </vt:variant>
      <vt:variant>
        <vt:i4>83</vt:i4>
      </vt:variant>
      <vt:variant>
        <vt:i4>0</vt:i4>
      </vt:variant>
      <vt:variant>
        <vt:i4>5</vt:i4>
      </vt:variant>
      <vt:variant>
        <vt:lpwstr/>
      </vt:variant>
      <vt:variant>
        <vt:lpwstr>_Toc112926883</vt:lpwstr>
      </vt:variant>
      <vt:variant>
        <vt:i4>1114169</vt:i4>
      </vt:variant>
      <vt:variant>
        <vt:i4>77</vt:i4>
      </vt:variant>
      <vt:variant>
        <vt:i4>0</vt:i4>
      </vt:variant>
      <vt:variant>
        <vt:i4>5</vt:i4>
      </vt:variant>
      <vt:variant>
        <vt:lpwstr/>
      </vt:variant>
      <vt:variant>
        <vt:lpwstr>_Toc112926882</vt:lpwstr>
      </vt:variant>
      <vt:variant>
        <vt:i4>1114169</vt:i4>
      </vt:variant>
      <vt:variant>
        <vt:i4>71</vt:i4>
      </vt:variant>
      <vt:variant>
        <vt:i4>0</vt:i4>
      </vt:variant>
      <vt:variant>
        <vt:i4>5</vt:i4>
      </vt:variant>
      <vt:variant>
        <vt:lpwstr/>
      </vt:variant>
      <vt:variant>
        <vt:lpwstr>_Toc112926881</vt:lpwstr>
      </vt:variant>
      <vt:variant>
        <vt:i4>1114169</vt:i4>
      </vt:variant>
      <vt:variant>
        <vt:i4>65</vt:i4>
      </vt:variant>
      <vt:variant>
        <vt:i4>0</vt:i4>
      </vt:variant>
      <vt:variant>
        <vt:i4>5</vt:i4>
      </vt:variant>
      <vt:variant>
        <vt:lpwstr/>
      </vt:variant>
      <vt:variant>
        <vt:lpwstr>_Toc112926880</vt:lpwstr>
      </vt:variant>
      <vt:variant>
        <vt:i4>1966137</vt:i4>
      </vt:variant>
      <vt:variant>
        <vt:i4>59</vt:i4>
      </vt:variant>
      <vt:variant>
        <vt:i4>0</vt:i4>
      </vt:variant>
      <vt:variant>
        <vt:i4>5</vt:i4>
      </vt:variant>
      <vt:variant>
        <vt:lpwstr/>
      </vt:variant>
      <vt:variant>
        <vt:lpwstr>_Toc112926879</vt:lpwstr>
      </vt:variant>
      <vt:variant>
        <vt:i4>1966137</vt:i4>
      </vt:variant>
      <vt:variant>
        <vt:i4>53</vt:i4>
      </vt:variant>
      <vt:variant>
        <vt:i4>0</vt:i4>
      </vt:variant>
      <vt:variant>
        <vt:i4>5</vt:i4>
      </vt:variant>
      <vt:variant>
        <vt:lpwstr/>
      </vt:variant>
      <vt:variant>
        <vt:lpwstr>_Toc112926878</vt:lpwstr>
      </vt:variant>
      <vt:variant>
        <vt:i4>1966137</vt:i4>
      </vt:variant>
      <vt:variant>
        <vt:i4>47</vt:i4>
      </vt:variant>
      <vt:variant>
        <vt:i4>0</vt:i4>
      </vt:variant>
      <vt:variant>
        <vt:i4>5</vt:i4>
      </vt:variant>
      <vt:variant>
        <vt:lpwstr/>
      </vt:variant>
      <vt:variant>
        <vt:lpwstr>_Toc112926877</vt:lpwstr>
      </vt:variant>
      <vt:variant>
        <vt:i4>1966137</vt:i4>
      </vt:variant>
      <vt:variant>
        <vt:i4>41</vt:i4>
      </vt:variant>
      <vt:variant>
        <vt:i4>0</vt:i4>
      </vt:variant>
      <vt:variant>
        <vt:i4>5</vt:i4>
      </vt:variant>
      <vt:variant>
        <vt:lpwstr/>
      </vt:variant>
      <vt:variant>
        <vt:lpwstr>_Toc112926876</vt:lpwstr>
      </vt:variant>
      <vt:variant>
        <vt:i4>1966137</vt:i4>
      </vt:variant>
      <vt:variant>
        <vt:i4>35</vt:i4>
      </vt:variant>
      <vt:variant>
        <vt:i4>0</vt:i4>
      </vt:variant>
      <vt:variant>
        <vt:i4>5</vt:i4>
      </vt:variant>
      <vt:variant>
        <vt:lpwstr/>
      </vt:variant>
      <vt:variant>
        <vt:lpwstr>_Toc112926875</vt:lpwstr>
      </vt:variant>
      <vt:variant>
        <vt:i4>1966137</vt:i4>
      </vt:variant>
      <vt:variant>
        <vt:i4>29</vt:i4>
      </vt:variant>
      <vt:variant>
        <vt:i4>0</vt:i4>
      </vt:variant>
      <vt:variant>
        <vt:i4>5</vt:i4>
      </vt:variant>
      <vt:variant>
        <vt:lpwstr/>
      </vt:variant>
      <vt:variant>
        <vt:lpwstr>_Toc112926874</vt:lpwstr>
      </vt:variant>
      <vt:variant>
        <vt:i4>1966137</vt:i4>
      </vt:variant>
      <vt:variant>
        <vt:i4>23</vt:i4>
      </vt:variant>
      <vt:variant>
        <vt:i4>0</vt:i4>
      </vt:variant>
      <vt:variant>
        <vt:i4>5</vt:i4>
      </vt:variant>
      <vt:variant>
        <vt:lpwstr/>
      </vt:variant>
      <vt:variant>
        <vt:lpwstr>_Toc112926873</vt:lpwstr>
      </vt:variant>
      <vt:variant>
        <vt:i4>1966137</vt:i4>
      </vt:variant>
      <vt:variant>
        <vt:i4>17</vt:i4>
      </vt:variant>
      <vt:variant>
        <vt:i4>0</vt:i4>
      </vt:variant>
      <vt:variant>
        <vt:i4>5</vt:i4>
      </vt:variant>
      <vt:variant>
        <vt:lpwstr/>
      </vt:variant>
      <vt:variant>
        <vt:lpwstr>_Toc112926872</vt:lpwstr>
      </vt:variant>
      <vt:variant>
        <vt:i4>1966137</vt:i4>
      </vt:variant>
      <vt:variant>
        <vt:i4>11</vt:i4>
      </vt:variant>
      <vt:variant>
        <vt:i4>0</vt:i4>
      </vt:variant>
      <vt:variant>
        <vt:i4>5</vt:i4>
      </vt:variant>
      <vt:variant>
        <vt:lpwstr/>
      </vt:variant>
      <vt:variant>
        <vt:lpwstr>_Toc112926871</vt:lpwstr>
      </vt:variant>
      <vt:variant>
        <vt:i4>1966137</vt:i4>
      </vt:variant>
      <vt:variant>
        <vt:i4>5</vt:i4>
      </vt:variant>
      <vt:variant>
        <vt:i4>0</vt:i4>
      </vt:variant>
      <vt:variant>
        <vt:i4>5</vt:i4>
      </vt:variant>
      <vt:variant>
        <vt:lpwstr/>
      </vt:variant>
      <vt:variant>
        <vt:lpwstr>_Toc112926870</vt:lpwstr>
      </vt:variant>
      <vt:variant>
        <vt:i4>7995518</vt:i4>
      </vt:variant>
      <vt:variant>
        <vt:i4>0</vt:i4>
      </vt:variant>
      <vt:variant>
        <vt:i4>0</vt:i4>
      </vt:variant>
      <vt:variant>
        <vt:i4>5</vt:i4>
      </vt:variant>
      <vt:variant>
        <vt:lpwstr>https://www.tewhatuora.govt.nz/</vt:lpwstr>
      </vt:variant>
      <vt:variant>
        <vt:lpwstr/>
      </vt:variant>
      <vt:variant>
        <vt:i4>3735673</vt:i4>
      </vt:variant>
      <vt:variant>
        <vt:i4>3</vt:i4>
      </vt:variant>
      <vt:variant>
        <vt:i4>0</vt:i4>
      </vt:variant>
      <vt:variant>
        <vt:i4>5</vt:i4>
      </vt:variant>
      <vt:variant>
        <vt:lpwstr>https://stage.cmmiinstitute.com/getattachment/cb35800b-720f-4afe-93bf-86ccefb1fb17/attachment.aspx</vt:lpwstr>
      </vt:variant>
      <vt:variant>
        <vt:lpwstr/>
      </vt:variant>
      <vt:variant>
        <vt:i4>1572864</vt:i4>
      </vt:variant>
      <vt:variant>
        <vt:i4>0</vt:i4>
      </vt:variant>
      <vt:variant>
        <vt:i4>0</vt:i4>
      </vt:variant>
      <vt:variant>
        <vt:i4>5</vt:i4>
      </vt:variant>
      <vt:variant>
        <vt:lpwstr>https://www.health.govt.nz/our-work/primary-health-care/about-primary-health-organisations/enrolment-general-practice-and-primary-health-organisation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Fernando</dc:creator>
  <cp:keywords/>
  <dc:description/>
  <cp:lastModifiedBy>Jacqui Bridges</cp:lastModifiedBy>
  <cp:revision>14</cp:revision>
  <cp:lastPrinted>2022-10-03T20:03:00Z</cp:lastPrinted>
  <dcterms:created xsi:type="dcterms:W3CDTF">2022-09-15T20:55:00Z</dcterms:created>
  <dcterms:modified xsi:type="dcterms:W3CDTF">2022-10-03T20:03:00Z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0x010100988076DCB54112449354E2A6B435579D</vt:lpwstr>
  </property>
  <property fmtid="{D5CDD505-2E9C-101B-9397-08002B2CF9AE}" pid="3" name="MediaServiceImageTags">
    <vt:lpwstr/>
  </property>
</Properties>
</file>