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CE6F7" w14:textId="3E7B65D1" w:rsidR="00817A32" w:rsidRDefault="006F532C" w:rsidP="00006D89">
      <w:r>
        <w:rPr>
          <w:noProof/>
        </w:rPr>
        <w:drawing>
          <wp:anchor distT="0" distB="0" distL="114300" distR="114300" simplePos="0" relativeHeight="251658242" behindDoc="1" locked="0" layoutInCell="1" allowOverlap="1" wp14:anchorId="70B7CEDB" wp14:editId="03463E4F">
            <wp:simplePos x="0" y="0"/>
            <wp:positionH relativeFrom="page">
              <wp:posOffset>0</wp:posOffset>
            </wp:positionH>
            <wp:positionV relativeFrom="paragraph">
              <wp:posOffset>-1109436</wp:posOffset>
            </wp:positionV>
            <wp:extent cx="7557703" cy="10690494"/>
            <wp:effectExtent l="0" t="0" r="5715"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703" cy="10690494"/>
                    </a:xfrm>
                    <a:prstGeom prst="rect">
                      <a:avLst/>
                    </a:prstGeom>
                  </pic:spPr>
                </pic:pic>
              </a:graphicData>
            </a:graphic>
            <wp14:sizeRelH relativeFrom="page">
              <wp14:pctWidth>0</wp14:pctWidth>
            </wp14:sizeRelH>
            <wp14:sizeRelV relativeFrom="page">
              <wp14:pctHeight>0</wp14:pctHeight>
            </wp14:sizeRelV>
          </wp:anchor>
        </w:drawing>
      </w:r>
    </w:p>
    <w:p w14:paraId="0F358A4B" w14:textId="30DFD120" w:rsidR="00F937E3" w:rsidRPr="00162CAA" w:rsidRDefault="1083B9F4" w:rsidP="00162CAA">
      <w:pPr>
        <w:pStyle w:val="Title1"/>
      </w:pPr>
      <w:r w:rsidRPr="00162CAA">
        <w:t xml:space="preserve">Health </w:t>
      </w:r>
      <w:r w:rsidR="00953155" w:rsidRPr="00162CAA">
        <w:t>Delivery</w:t>
      </w:r>
      <w:r w:rsidR="00F937E3" w:rsidRPr="00162CAA">
        <w:t xml:space="preserve"> Pla</w:t>
      </w:r>
      <w:r w:rsidR="002B483B" w:rsidRPr="00162CAA">
        <w:t>n</w:t>
      </w:r>
    </w:p>
    <w:p w14:paraId="08F28EDF" w14:textId="2A9CB958" w:rsidR="002B483B" w:rsidRPr="00162CAA" w:rsidRDefault="002B483B" w:rsidP="00990E39">
      <w:pPr>
        <w:pStyle w:val="Title2"/>
      </w:pPr>
      <w:r w:rsidRPr="00162CAA">
        <w:t xml:space="preserve">A summary of the plan </w:t>
      </w:r>
      <w:r w:rsidR="00B64D07" w:rsidRPr="00162CAA">
        <w:t xml:space="preserve">to improve healthcare </w:t>
      </w:r>
      <w:r w:rsidR="001721CD" w:rsidRPr="00162CAA">
        <w:t>and achieve the Government</w:t>
      </w:r>
      <w:r w:rsidR="00510EE9" w:rsidRPr="00162CAA">
        <w:t>’</w:t>
      </w:r>
      <w:r w:rsidR="001721CD" w:rsidRPr="00162CAA">
        <w:t>s priorities</w:t>
      </w:r>
    </w:p>
    <w:p w14:paraId="1ADA1CDE" w14:textId="6DAAE04B" w:rsidR="004534FF" w:rsidRPr="00162CAA" w:rsidRDefault="18FA7BBA" w:rsidP="00990E39">
      <w:pPr>
        <w:pStyle w:val="Title3"/>
      </w:pPr>
      <w:r w:rsidRPr="00162CAA">
        <w:t>July</w:t>
      </w:r>
      <w:r w:rsidR="00F937E3" w:rsidRPr="00162CAA">
        <w:t xml:space="preserve"> 2025 </w:t>
      </w:r>
      <w:r w:rsidR="00F735CF" w:rsidRPr="00162CAA">
        <w:t>–</w:t>
      </w:r>
      <w:r w:rsidR="00F937E3" w:rsidRPr="00162CAA">
        <w:t xml:space="preserve"> June 2026 </w:t>
      </w:r>
      <w:r w:rsidR="00817A32" w:rsidRPr="00162CAA">
        <w:br w:type="page"/>
      </w:r>
    </w:p>
    <w:p w14:paraId="66961BAC" w14:textId="77777777" w:rsidR="00993352" w:rsidRDefault="00993352" w:rsidP="00006D89"/>
    <w:p w14:paraId="7BABF062" w14:textId="27A029D8" w:rsidR="00993352" w:rsidRPr="009971FD" w:rsidRDefault="00993352" w:rsidP="00006D89">
      <w:r w:rsidRPr="009971FD">
        <w:t>Published in July 2025 by Health New Zealand | Te Whatu Ora</w:t>
      </w:r>
      <w:r w:rsidRPr="009971FD">
        <w:br/>
        <w:t>PO Box 793, Wellington 6140, New Zealand</w:t>
      </w:r>
    </w:p>
    <w:p w14:paraId="0E31D11F" w14:textId="77777777" w:rsidR="00993352" w:rsidRPr="009971FD" w:rsidRDefault="00993352" w:rsidP="00006D89">
      <w:r w:rsidRPr="009971FD">
        <w:t>ISBN 978-1-991139-27-6 (online)</w:t>
      </w:r>
    </w:p>
    <w:p w14:paraId="28304CEF" w14:textId="77777777" w:rsidR="00993352" w:rsidRPr="009971FD" w:rsidRDefault="00993352" w:rsidP="00006D89">
      <w:r w:rsidRPr="009971FD">
        <w:t xml:space="preserve">This document is available at </w:t>
      </w:r>
      <w:hyperlink r:id="rId13" w:history="1">
        <w:r w:rsidRPr="009971FD">
          <w:rPr>
            <w:b/>
          </w:rPr>
          <w:t>tewhatuora.govt.nz</w:t>
        </w:r>
      </w:hyperlink>
    </w:p>
    <w:p w14:paraId="600428EA" w14:textId="77777777" w:rsidR="00993352" w:rsidRPr="009971FD" w:rsidRDefault="00993352" w:rsidP="00006D89"/>
    <w:p w14:paraId="1AA28CC6" w14:textId="77777777" w:rsidR="00993352" w:rsidRPr="009971FD" w:rsidRDefault="00993352" w:rsidP="00006D89">
      <w:r w:rsidRPr="009971FD">
        <w:rPr>
          <w:noProof/>
        </w:rPr>
        <w:drawing>
          <wp:inline distT="0" distB="0" distL="0" distR="0" wp14:anchorId="54CC1187" wp14:editId="33C944E1">
            <wp:extent cx="1836048" cy="324368"/>
            <wp:effectExtent l="0" t="0" r="0" b="0"/>
            <wp:docPr id="179315165"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5165" name="Picture 1" descr="A black and whit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6048" cy="324368"/>
                    </a:xfrm>
                    <a:prstGeom prst="rect">
                      <a:avLst/>
                    </a:prstGeom>
                  </pic:spPr>
                </pic:pic>
              </a:graphicData>
            </a:graphic>
          </wp:inline>
        </w:drawing>
      </w:r>
    </w:p>
    <w:p w14:paraId="68FF53C1" w14:textId="77777777" w:rsidR="00993352" w:rsidRPr="009971FD" w:rsidRDefault="00993352" w:rsidP="00006D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7"/>
        <w:gridCol w:w="7941"/>
      </w:tblGrid>
      <w:tr w:rsidR="00993352" w14:paraId="502C7688" w14:textId="77777777" w:rsidTr="0056138E">
        <w:trPr>
          <w:trHeight w:val="1936"/>
        </w:trPr>
        <w:tc>
          <w:tcPr>
            <w:tcW w:w="1697" w:type="dxa"/>
            <w:vAlign w:val="center"/>
          </w:tcPr>
          <w:p w14:paraId="263D0C6D" w14:textId="77777777" w:rsidR="00993352" w:rsidRPr="009971FD" w:rsidRDefault="00993352" w:rsidP="00006D89">
            <w:r w:rsidRPr="009971FD">
              <w:rPr>
                <w:noProof/>
              </w:rPr>
              <w:drawing>
                <wp:anchor distT="0" distB="0" distL="114300" distR="114300" simplePos="0" relativeHeight="251660300" behindDoc="1" locked="0" layoutInCell="1" allowOverlap="1" wp14:anchorId="4B64479A" wp14:editId="611BACF2">
                  <wp:simplePos x="0" y="0"/>
                  <wp:positionH relativeFrom="column">
                    <wp:posOffset>61595</wp:posOffset>
                  </wp:positionH>
                  <wp:positionV relativeFrom="paragraph">
                    <wp:posOffset>-310515</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41" w:type="dxa"/>
          </w:tcPr>
          <w:p w14:paraId="0F126800" w14:textId="77777777" w:rsidR="00993352" w:rsidRPr="009971FD" w:rsidRDefault="00993352" w:rsidP="00006D89">
            <w:r w:rsidRPr="009971FD">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4786ACF7" w14:textId="77777777" w:rsidR="00993352" w:rsidRDefault="00993352" w:rsidP="00990E39">
      <w:pPr>
        <w:pStyle w:val="Heading2"/>
      </w:pPr>
    </w:p>
    <w:p w14:paraId="4DACFD5D" w14:textId="77777777" w:rsidR="00993352" w:rsidRDefault="00993352" w:rsidP="00006D89">
      <w:pPr>
        <w:rPr>
          <w:rFonts w:asciiTheme="majorHAnsi" w:eastAsiaTheme="majorEastAsia" w:hAnsiTheme="majorHAnsi" w:cstheme="majorBidi"/>
          <w:color w:val="15284C"/>
          <w:sz w:val="32"/>
          <w:szCs w:val="26"/>
        </w:rPr>
      </w:pPr>
      <w:r>
        <w:br w:type="page"/>
      </w:r>
    </w:p>
    <w:p w14:paraId="167A8A74" w14:textId="14A65F91" w:rsidR="00990D2E" w:rsidRPr="00D04C95" w:rsidRDefault="001373E7" w:rsidP="00990E39">
      <w:pPr>
        <w:pStyle w:val="Heading2"/>
      </w:pPr>
      <w:r>
        <w:lastRenderedPageBreak/>
        <w:t xml:space="preserve">The </w:t>
      </w:r>
      <w:r w:rsidRPr="001373E7">
        <w:t>New Zealand Health Targets</w:t>
      </w:r>
    </w:p>
    <w:tbl>
      <w:tblPr>
        <w:tblStyle w:val="TableGrid"/>
        <w:tblW w:w="0" w:type="auto"/>
        <w:tblBorders>
          <w:top w:val="single" w:sz="48" w:space="0" w:color="F5F7F4"/>
          <w:left w:val="single" w:sz="48" w:space="0" w:color="F5F7F4"/>
          <w:bottom w:val="single" w:sz="48" w:space="0" w:color="F5F7F4"/>
          <w:right w:val="single" w:sz="48" w:space="0" w:color="F5F7F4"/>
          <w:insideH w:val="single" w:sz="4" w:space="0" w:color="F5F7F4"/>
          <w:insideV w:val="single" w:sz="18" w:space="0" w:color="F5F7F4"/>
        </w:tblBorders>
        <w:tblCellMar>
          <w:left w:w="142" w:type="dxa"/>
          <w:right w:w="142" w:type="dxa"/>
        </w:tblCellMar>
        <w:tblLook w:val="04A0" w:firstRow="1" w:lastRow="0" w:firstColumn="1" w:lastColumn="0" w:noHBand="0" w:noVBand="1"/>
      </w:tblPr>
      <w:tblGrid>
        <w:gridCol w:w="1903"/>
        <w:gridCol w:w="1903"/>
        <w:gridCol w:w="1904"/>
        <w:gridCol w:w="1904"/>
        <w:gridCol w:w="1904"/>
      </w:tblGrid>
      <w:tr w:rsidR="00CF450C" w14:paraId="04F567BB" w14:textId="77777777">
        <w:tc>
          <w:tcPr>
            <w:tcW w:w="9518" w:type="dxa"/>
            <w:gridSpan w:val="5"/>
            <w:tcBorders>
              <w:bottom w:val="single" w:sz="4" w:space="0" w:color="F5F7F4"/>
            </w:tcBorders>
            <w:shd w:val="clear" w:color="auto" w:fill="F5F7F4"/>
          </w:tcPr>
          <w:p w14:paraId="443D766F" w14:textId="77777777" w:rsidR="00CF450C" w:rsidRPr="00F46F35" w:rsidRDefault="00CF450C" w:rsidP="00006D89">
            <w:pPr>
              <w:pStyle w:val="TWOH2"/>
            </w:pPr>
            <w:r w:rsidRPr="00F46F35">
              <w:t>Health Target Areas</w:t>
            </w:r>
          </w:p>
        </w:tc>
      </w:tr>
      <w:tr w:rsidR="00CF450C" w14:paraId="44CF3C32" w14:textId="77777777">
        <w:trPr>
          <w:trHeight w:val="545"/>
        </w:trPr>
        <w:tc>
          <w:tcPr>
            <w:tcW w:w="1903" w:type="dxa"/>
            <w:tcBorders>
              <w:top w:val="single" w:sz="4" w:space="0" w:color="F5F7F4"/>
              <w:bottom w:val="nil"/>
            </w:tcBorders>
            <w:shd w:val="clear" w:color="auto" w:fill="E5EFF1"/>
          </w:tcPr>
          <w:p w14:paraId="55991785" w14:textId="77777777" w:rsidR="00CF450C" w:rsidRDefault="00CF450C" w:rsidP="00006D89">
            <w:pPr>
              <w:rPr>
                <w:lang w:val="en-US"/>
              </w:rPr>
            </w:pPr>
            <w:r>
              <w:rPr>
                <w:noProof/>
                <w:lang w:val="en-US"/>
              </w:rPr>
              <w:drawing>
                <wp:inline distT="0" distB="0" distL="0" distR="0" wp14:anchorId="6A1CBE8D" wp14:editId="6BC711EB">
                  <wp:extent cx="540000" cy="540000"/>
                  <wp:effectExtent l="0" t="0" r="0" b="0"/>
                  <wp:docPr id="80377490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74901" name="Graphic 803774901"/>
                          <pic:cNvPicPr/>
                        </pic:nvPicPr>
                        <pic:blipFill>
                          <a:blip r:embed="rId16">
                            <a:extLst>
                              <a:ext uri="{96DAC541-7B7A-43D3-8B79-37D633B846F1}">
                                <asvg:svgBlip xmlns:asvg="http://schemas.microsoft.com/office/drawing/2016/SVG/main" r:embed="rId17"/>
                              </a:ext>
                            </a:extLst>
                          </a:blip>
                          <a:stretch>
                            <a:fillRect/>
                          </a:stretch>
                        </pic:blipFill>
                        <pic:spPr>
                          <a:xfrm>
                            <a:off x="0" y="0"/>
                            <a:ext cx="540000" cy="540000"/>
                          </a:xfrm>
                          <a:prstGeom prst="rect">
                            <a:avLst/>
                          </a:prstGeom>
                        </pic:spPr>
                      </pic:pic>
                    </a:graphicData>
                  </a:graphic>
                </wp:inline>
              </w:drawing>
            </w:r>
          </w:p>
        </w:tc>
        <w:tc>
          <w:tcPr>
            <w:tcW w:w="1903" w:type="dxa"/>
            <w:tcBorders>
              <w:top w:val="single" w:sz="4" w:space="0" w:color="F5F7F4"/>
              <w:bottom w:val="nil"/>
            </w:tcBorders>
            <w:shd w:val="clear" w:color="auto" w:fill="E3E3EC"/>
          </w:tcPr>
          <w:p w14:paraId="6D28380F" w14:textId="77777777" w:rsidR="00CF450C" w:rsidRDefault="00CF450C" w:rsidP="00006D89">
            <w:pPr>
              <w:rPr>
                <w:lang w:val="en-US"/>
              </w:rPr>
            </w:pPr>
            <w:r>
              <w:rPr>
                <w:noProof/>
                <w:lang w:val="en-US"/>
              </w:rPr>
              <w:drawing>
                <wp:inline distT="0" distB="0" distL="0" distR="0" wp14:anchorId="4F075763" wp14:editId="67B043E9">
                  <wp:extent cx="540000" cy="540000"/>
                  <wp:effectExtent l="0" t="0" r="0" b="0"/>
                  <wp:docPr id="2393879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791" name="Graphic 23938791"/>
                          <pic:cNvPicPr/>
                        </pic:nvPicPr>
                        <pic:blipFill>
                          <a:blip r:embed="rId18">
                            <a:extLs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inline>
              </w:drawing>
            </w:r>
          </w:p>
        </w:tc>
        <w:tc>
          <w:tcPr>
            <w:tcW w:w="1904" w:type="dxa"/>
            <w:tcBorders>
              <w:top w:val="single" w:sz="4" w:space="0" w:color="F5F7F4"/>
              <w:bottom w:val="nil"/>
            </w:tcBorders>
            <w:shd w:val="clear" w:color="auto" w:fill="EAE5F2"/>
          </w:tcPr>
          <w:p w14:paraId="3AFB831F" w14:textId="77777777" w:rsidR="00CF450C" w:rsidRDefault="00CF450C" w:rsidP="00006D89">
            <w:pPr>
              <w:rPr>
                <w:lang w:val="en-US"/>
              </w:rPr>
            </w:pPr>
            <w:r>
              <w:rPr>
                <w:noProof/>
                <w:lang w:val="en-US"/>
              </w:rPr>
              <w:drawing>
                <wp:inline distT="0" distB="0" distL="0" distR="0" wp14:anchorId="702A1E67" wp14:editId="1ADD50AD">
                  <wp:extent cx="540000" cy="540000"/>
                  <wp:effectExtent l="0" t="0" r="0" b="0"/>
                  <wp:docPr id="23163378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33781" name="Graphic 231633781"/>
                          <pic:cNvPicPr/>
                        </pic:nvPicPr>
                        <pic:blipFill>
                          <a:blip r:embed="rId20">
                            <a:extLst>
                              <a:ext uri="{96DAC541-7B7A-43D3-8B79-37D633B846F1}">
                                <asvg:svgBlip xmlns:asvg="http://schemas.microsoft.com/office/drawing/2016/SVG/main" r:embed="rId21"/>
                              </a:ext>
                            </a:extLst>
                          </a:blip>
                          <a:stretch>
                            <a:fillRect/>
                          </a:stretch>
                        </pic:blipFill>
                        <pic:spPr>
                          <a:xfrm>
                            <a:off x="0" y="0"/>
                            <a:ext cx="540000" cy="540000"/>
                          </a:xfrm>
                          <a:prstGeom prst="rect">
                            <a:avLst/>
                          </a:prstGeom>
                        </pic:spPr>
                      </pic:pic>
                    </a:graphicData>
                  </a:graphic>
                </wp:inline>
              </w:drawing>
            </w:r>
          </w:p>
        </w:tc>
        <w:tc>
          <w:tcPr>
            <w:tcW w:w="1904" w:type="dxa"/>
            <w:tcBorders>
              <w:top w:val="single" w:sz="4" w:space="0" w:color="F5F7F4"/>
              <w:bottom w:val="nil"/>
            </w:tcBorders>
            <w:shd w:val="clear" w:color="auto" w:fill="E6E7F3"/>
          </w:tcPr>
          <w:p w14:paraId="5DE216D9" w14:textId="77777777" w:rsidR="00CF450C" w:rsidRDefault="00CF450C" w:rsidP="00006D89">
            <w:pPr>
              <w:rPr>
                <w:lang w:val="en-US"/>
              </w:rPr>
            </w:pPr>
            <w:r>
              <w:rPr>
                <w:noProof/>
                <w:lang w:val="en-US"/>
              </w:rPr>
              <w:drawing>
                <wp:inline distT="0" distB="0" distL="0" distR="0" wp14:anchorId="376CCF0B" wp14:editId="644FBCCC">
                  <wp:extent cx="540000" cy="540000"/>
                  <wp:effectExtent l="0" t="0" r="0" b="0"/>
                  <wp:docPr id="9773484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4849" name="Graphic 97734849"/>
                          <pic:cNvPicPr/>
                        </pic:nvPicPr>
                        <pic:blipFill>
                          <a:blip r:embed="rId22">
                            <a:extLst>
                              <a:ext uri="{96DAC541-7B7A-43D3-8B79-37D633B846F1}">
                                <asvg:svgBlip xmlns:asvg="http://schemas.microsoft.com/office/drawing/2016/SVG/main" r:embed="rId23"/>
                              </a:ext>
                            </a:extLst>
                          </a:blip>
                          <a:stretch>
                            <a:fillRect/>
                          </a:stretch>
                        </pic:blipFill>
                        <pic:spPr>
                          <a:xfrm>
                            <a:off x="0" y="0"/>
                            <a:ext cx="540000" cy="540000"/>
                          </a:xfrm>
                          <a:prstGeom prst="rect">
                            <a:avLst/>
                          </a:prstGeom>
                        </pic:spPr>
                      </pic:pic>
                    </a:graphicData>
                  </a:graphic>
                </wp:inline>
              </w:drawing>
            </w:r>
          </w:p>
        </w:tc>
        <w:tc>
          <w:tcPr>
            <w:tcW w:w="1904" w:type="dxa"/>
            <w:tcBorders>
              <w:top w:val="single" w:sz="4" w:space="0" w:color="F5F7F4"/>
              <w:bottom w:val="nil"/>
            </w:tcBorders>
            <w:shd w:val="clear" w:color="auto" w:fill="F2E5ED"/>
          </w:tcPr>
          <w:p w14:paraId="459373D3" w14:textId="77777777" w:rsidR="00CF450C" w:rsidRDefault="00CF450C" w:rsidP="00006D89">
            <w:pPr>
              <w:rPr>
                <w:lang w:val="en-US"/>
              </w:rPr>
            </w:pPr>
            <w:r>
              <w:rPr>
                <w:noProof/>
                <w:lang w:val="en-US"/>
              </w:rPr>
              <w:drawing>
                <wp:inline distT="0" distB="0" distL="0" distR="0" wp14:anchorId="620ADC36" wp14:editId="55AEF85B">
                  <wp:extent cx="540000" cy="540000"/>
                  <wp:effectExtent l="0" t="0" r="0" b="0"/>
                  <wp:docPr id="400604862"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04862" name="Graphic 400604862"/>
                          <pic:cNvPicPr/>
                        </pic:nvPicPr>
                        <pic:blipFill>
                          <a:blip r:embed="rId24">
                            <a:extLs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inline>
              </w:drawing>
            </w:r>
          </w:p>
        </w:tc>
      </w:tr>
      <w:tr w:rsidR="00CF450C" w14:paraId="495557F9" w14:textId="77777777">
        <w:tc>
          <w:tcPr>
            <w:tcW w:w="1903" w:type="dxa"/>
            <w:tcBorders>
              <w:top w:val="nil"/>
              <w:bottom w:val="single" w:sz="48" w:space="0" w:color="F5F7F4"/>
            </w:tcBorders>
            <w:shd w:val="clear" w:color="auto" w:fill="E5EFF1"/>
            <w:tcMar>
              <w:bottom w:w="113" w:type="dxa"/>
            </w:tcMar>
          </w:tcPr>
          <w:p w14:paraId="5D451C22" w14:textId="77777777" w:rsidR="00CF450C" w:rsidRDefault="00CF450C" w:rsidP="00006D89">
            <w:r w:rsidRPr="00463512">
              <w:t>Faster cancer treatment</w:t>
            </w:r>
          </w:p>
          <w:p w14:paraId="3F55399D" w14:textId="77777777" w:rsidR="00CF450C" w:rsidRPr="00CF014B" w:rsidRDefault="00CF450C" w:rsidP="00006D89">
            <w:r w:rsidRPr="00DB5308">
              <w:t>90% of patients to receive cancer management within 31 days of the decision to treat.</w:t>
            </w:r>
          </w:p>
        </w:tc>
        <w:tc>
          <w:tcPr>
            <w:tcW w:w="1903" w:type="dxa"/>
            <w:tcBorders>
              <w:top w:val="nil"/>
              <w:bottom w:val="single" w:sz="48" w:space="0" w:color="F5F7F4"/>
            </w:tcBorders>
            <w:shd w:val="clear" w:color="auto" w:fill="E3E3EC"/>
            <w:tcMar>
              <w:bottom w:w="113" w:type="dxa"/>
            </w:tcMar>
          </w:tcPr>
          <w:p w14:paraId="43902024" w14:textId="77777777" w:rsidR="00CF450C" w:rsidRDefault="00CF450C" w:rsidP="00006D89">
            <w:r w:rsidRPr="00867D0F">
              <w:t>Improved immunisation</w:t>
            </w:r>
          </w:p>
          <w:p w14:paraId="0B2DD255" w14:textId="77777777" w:rsidR="00CF450C" w:rsidRPr="00CF014B" w:rsidRDefault="00CF450C" w:rsidP="00006D89">
            <w:r w:rsidRPr="00750ECC">
              <w:t>95% of children fully immunised at 24 months of age.</w:t>
            </w:r>
          </w:p>
        </w:tc>
        <w:tc>
          <w:tcPr>
            <w:tcW w:w="1904" w:type="dxa"/>
            <w:tcBorders>
              <w:top w:val="nil"/>
              <w:bottom w:val="single" w:sz="48" w:space="0" w:color="F5F7F4"/>
            </w:tcBorders>
            <w:shd w:val="clear" w:color="auto" w:fill="EAE5F2"/>
            <w:tcMar>
              <w:bottom w:w="113" w:type="dxa"/>
            </w:tcMar>
          </w:tcPr>
          <w:p w14:paraId="77EAC4C4" w14:textId="77777777" w:rsidR="00CF450C" w:rsidRPr="00D04C95" w:rsidRDefault="00CF450C" w:rsidP="00006D89">
            <w:r w:rsidRPr="00D04C95">
              <w:t>Shorter stays in emergency departments</w:t>
            </w:r>
          </w:p>
          <w:p w14:paraId="048B94C2" w14:textId="77777777" w:rsidR="00CF450C" w:rsidRPr="00CF014B" w:rsidRDefault="00CF450C" w:rsidP="00006D89">
            <w:r>
              <w:t>95% of patients to be admitted, discharged or transferred from an emergency department within six hours.</w:t>
            </w:r>
          </w:p>
        </w:tc>
        <w:tc>
          <w:tcPr>
            <w:tcW w:w="1904" w:type="dxa"/>
            <w:tcBorders>
              <w:top w:val="nil"/>
              <w:bottom w:val="single" w:sz="48" w:space="0" w:color="F5F7F4"/>
            </w:tcBorders>
            <w:shd w:val="clear" w:color="auto" w:fill="E6E7F3"/>
            <w:tcMar>
              <w:bottom w:w="113" w:type="dxa"/>
            </w:tcMar>
          </w:tcPr>
          <w:p w14:paraId="79D68C32" w14:textId="77777777" w:rsidR="00CF450C" w:rsidRDefault="00CF450C" w:rsidP="00006D89">
            <w:r w:rsidRPr="00095DE0">
              <w:t>Shorter wait times for first specialist assessment</w:t>
            </w:r>
          </w:p>
          <w:p w14:paraId="36CD636F" w14:textId="77777777" w:rsidR="00CF450C" w:rsidRPr="00CF014B" w:rsidRDefault="00CF450C" w:rsidP="00006D89">
            <w:r w:rsidRPr="00E77F48">
              <w:t>95% of patients wait less than 4 months for a first specialist assessment.</w:t>
            </w:r>
          </w:p>
        </w:tc>
        <w:tc>
          <w:tcPr>
            <w:tcW w:w="1904" w:type="dxa"/>
            <w:tcBorders>
              <w:top w:val="nil"/>
              <w:bottom w:val="single" w:sz="48" w:space="0" w:color="F5F7F4"/>
            </w:tcBorders>
            <w:shd w:val="clear" w:color="auto" w:fill="F2E5ED"/>
            <w:tcMar>
              <w:bottom w:w="113" w:type="dxa"/>
            </w:tcMar>
          </w:tcPr>
          <w:p w14:paraId="006C6A2D" w14:textId="77777777" w:rsidR="00CF450C" w:rsidRDefault="00CF450C" w:rsidP="00006D89">
            <w:r w:rsidRPr="00C51219">
              <w:t>Shorter wait times for elective treatment</w:t>
            </w:r>
          </w:p>
          <w:p w14:paraId="5A31F373" w14:textId="77777777" w:rsidR="00CF450C" w:rsidRPr="00CF014B" w:rsidRDefault="00CF450C" w:rsidP="00006D89">
            <w:r w:rsidRPr="00C501D0">
              <w:t>95% of patients wait less than 4 months for elective treatment.</w:t>
            </w:r>
          </w:p>
        </w:tc>
      </w:tr>
      <w:tr w:rsidR="00644715" w14:paraId="4D168F00" w14:textId="77777777">
        <w:tc>
          <w:tcPr>
            <w:tcW w:w="9518" w:type="dxa"/>
            <w:gridSpan w:val="5"/>
            <w:tcBorders>
              <w:bottom w:val="single" w:sz="4" w:space="0" w:color="F5F7F4"/>
            </w:tcBorders>
            <w:shd w:val="clear" w:color="auto" w:fill="F5F7F4"/>
          </w:tcPr>
          <w:p w14:paraId="72A8B437" w14:textId="6009A7C5" w:rsidR="00644715" w:rsidRPr="00F46F35" w:rsidRDefault="00644715" w:rsidP="00006D89">
            <w:pPr>
              <w:pStyle w:val="TWOH2"/>
            </w:pPr>
            <w:r>
              <w:t xml:space="preserve">Mental </w:t>
            </w:r>
            <w:r w:rsidRPr="00F46F35">
              <w:t xml:space="preserve">Health </w:t>
            </w:r>
            <w:r w:rsidR="00F53BB5">
              <w:t xml:space="preserve">and Addiction </w:t>
            </w:r>
            <w:r w:rsidR="00442F4C">
              <w:t>(MH&amp;A)</w:t>
            </w:r>
            <w:r w:rsidR="00D2545D">
              <w:t xml:space="preserve"> </w:t>
            </w:r>
            <w:r w:rsidRPr="00F46F35">
              <w:t>Target Areas</w:t>
            </w:r>
          </w:p>
        </w:tc>
      </w:tr>
      <w:tr w:rsidR="00644715" w14:paraId="0778CA9C" w14:textId="77777777" w:rsidTr="00DB460C">
        <w:trPr>
          <w:trHeight w:val="545"/>
        </w:trPr>
        <w:tc>
          <w:tcPr>
            <w:tcW w:w="1903" w:type="dxa"/>
            <w:tcBorders>
              <w:top w:val="single" w:sz="4" w:space="0" w:color="F5F7F4"/>
              <w:bottom w:val="nil"/>
            </w:tcBorders>
            <w:shd w:val="clear" w:color="auto" w:fill="F5E7DD"/>
          </w:tcPr>
          <w:p w14:paraId="38DD2242" w14:textId="4902F2FA" w:rsidR="00123DC6" w:rsidRDefault="00123DC6" w:rsidP="00006D89">
            <w:pPr>
              <w:rPr>
                <w:lang w:val="en-US"/>
              </w:rPr>
            </w:pPr>
            <w:r w:rsidRPr="00123DC6">
              <w:rPr>
                <w:noProof/>
              </w:rPr>
              <mc:AlternateContent>
                <mc:Choice Requires="wpg">
                  <w:drawing>
                    <wp:anchor distT="0" distB="0" distL="114300" distR="114300" simplePos="0" relativeHeight="251658245" behindDoc="0" locked="0" layoutInCell="1" allowOverlap="1" wp14:anchorId="4920CE9B" wp14:editId="346CFE30">
                      <wp:simplePos x="0" y="0"/>
                      <wp:positionH relativeFrom="column">
                        <wp:posOffset>16919</wp:posOffset>
                      </wp:positionH>
                      <wp:positionV relativeFrom="paragraph">
                        <wp:posOffset>48323</wp:posOffset>
                      </wp:positionV>
                      <wp:extent cx="495300" cy="495300"/>
                      <wp:effectExtent l="0" t="0" r="0" b="0"/>
                      <wp:wrapNone/>
                      <wp:docPr id="8" name="Group 7">
                        <a:extLst xmlns:a="http://schemas.openxmlformats.org/drawingml/2006/main">
                          <a:ext uri="{FF2B5EF4-FFF2-40B4-BE49-F238E27FC236}">
                            <a16:creationId xmlns:a16="http://schemas.microsoft.com/office/drawing/2014/main" id="{931A25C0-9E89-7D89-018D-A872B352E53C}"/>
                          </a:ext>
                        </a:extLst>
                      </wp:docPr>
                      <wp:cNvGraphicFramePr/>
                      <a:graphic xmlns:a="http://schemas.openxmlformats.org/drawingml/2006/main">
                        <a:graphicData uri="http://schemas.microsoft.com/office/word/2010/wordprocessingGroup">
                          <wpg:wgp>
                            <wpg:cNvGrpSpPr/>
                            <wpg:grpSpPr>
                              <a:xfrm>
                                <a:off x="0" y="0"/>
                                <a:ext cx="495300" cy="495300"/>
                                <a:chOff x="0" y="0"/>
                                <a:chExt cx="539750" cy="539750"/>
                              </a:xfrm>
                            </wpg:grpSpPr>
                            <wps:wsp>
                              <wps:cNvPr id="1629119486" name="Oval 1629119486">
                                <a:extLst>
                                  <a:ext uri="{FF2B5EF4-FFF2-40B4-BE49-F238E27FC236}">
                                    <a16:creationId xmlns:a16="http://schemas.microsoft.com/office/drawing/2014/main" id="{DA17990B-E4B8-3B7E-5418-7E24C80E8CD3}"/>
                                  </a:ext>
                                </a:extLst>
                              </wps:cNvPr>
                              <wps:cNvSpPr/>
                              <wps:spPr>
                                <a:xfrm>
                                  <a:off x="0" y="0"/>
                                  <a:ext cx="539750" cy="539750"/>
                                </a:xfrm>
                                <a:prstGeom prst="ellipse">
                                  <a:avLst/>
                                </a:prstGeom>
                                <a:solidFill>
                                  <a:srgbClr val="B0452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51244894" name="Picture 751244894">
                                  <a:extLst>
                                    <a:ext uri="{FF2B5EF4-FFF2-40B4-BE49-F238E27FC236}">
                                      <a16:creationId xmlns:a16="http://schemas.microsoft.com/office/drawing/2014/main" id="{60768982-7A18-AA5C-FC8D-9CF7F10707E0}"/>
                                    </a:ext>
                                  </a:extLst>
                                </pic:cNvPr>
                                <pic:cNvPicPr>
                                  <a:picLocks noChangeAspect="1"/>
                                </pic:cNvPicPr>
                              </pic:nvPicPr>
                              <pic:blipFill>
                                <a:blip r:embed="rId26"/>
                                <a:stretch>
                                  <a:fillRect/>
                                </a:stretch>
                              </pic:blipFill>
                              <pic:spPr>
                                <a:xfrm>
                                  <a:off x="91529" y="88460"/>
                                  <a:ext cx="358955" cy="369992"/>
                                </a:xfrm>
                                <a:prstGeom prst="rect">
                                  <a:avLst/>
                                </a:prstGeom>
                                <a:ln>
                                  <a:prstDash val="solid"/>
                                </a:ln>
                              </pic:spPr>
                            </pic:pic>
                          </wpg:wgp>
                        </a:graphicData>
                      </a:graphic>
                      <wp14:sizeRelH relativeFrom="margin">
                        <wp14:pctWidth>0</wp14:pctWidth>
                      </wp14:sizeRelH>
                      <wp14:sizeRelV relativeFrom="margin">
                        <wp14:pctHeight>0</wp14:pctHeight>
                      </wp14:sizeRelV>
                    </wp:anchor>
                  </w:drawing>
                </mc:Choice>
                <mc:Fallback>
                  <w:pict>
                    <v:group w14:anchorId="791478ED" id="Group 7" o:spid="_x0000_s1026" style="position:absolute;margin-left:1.35pt;margin-top:3.8pt;width:39pt;height:39pt;z-index:251658245;mso-width-relative:margin;mso-height-relative:margin"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">
                      <v:oval id="Oval 1629119486"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" fillcolor="#b04523"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1244894" o:spid="_x0000_s1028" type="#_x0000_t75" style="position:absolute;left:915;top:884;width:3589;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">
                        <v:imagedata r:id="rId27" o:title=""/>
                      </v:shape>
                    </v:group>
                  </w:pict>
                </mc:Fallback>
              </mc:AlternateContent>
            </w:r>
          </w:p>
          <w:p w14:paraId="7578D7ED" w14:textId="66771D94" w:rsidR="00644715" w:rsidRDefault="00644715" w:rsidP="00006D89">
            <w:pPr>
              <w:rPr>
                <w:lang w:val="en-US"/>
              </w:rPr>
            </w:pPr>
          </w:p>
        </w:tc>
        <w:tc>
          <w:tcPr>
            <w:tcW w:w="1903" w:type="dxa"/>
            <w:tcBorders>
              <w:top w:val="single" w:sz="4" w:space="0" w:color="F5F7F4"/>
              <w:bottom w:val="nil"/>
            </w:tcBorders>
            <w:shd w:val="clear" w:color="auto" w:fill="F2E5ED"/>
          </w:tcPr>
          <w:p w14:paraId="380092A3" w14:textId="4C6B5D97" w:rsidR="00644715" w:rsidRDefault="005A2CBB" w:rsidP="00006D89">
            <w:pPr>
              <w:rPr>
                <w:lang w:val="en-US"/>
              </w:rPr>
            </w:pPr>
            <w:r w:rsidRPr="005A2CBB">
              <w:rPr>
                <w:noProof/>
              </w:rPr>
              <mc:AlternateContent>
                <mc:Choice Requires="wpg">
                  <w:drawing>
                    <wp:anchor distT="0" distB="0" distL="114300" distR="114300" simplePos="0" relativeHeight="251658246" behindDoc="0" locked="0" layoutInCell="1" allowOverlap="1" wp14:anchorId="4DF23C33" wp14:editId="6CB501D3">
                      <wp:simplePos x="0" y="0"/>
                      <wp:positionH relativeFrom="column">
                        <wp:posOffset>635</wp:posOffset>
                      </wp:positionH>
                      <wp:positionV relativeFrom="paragraph">
                        <wp:posOffset>46355</wp:posOffset>
                      </wp:positionV>
                      <wp:extent cx="496800" cy="496800"/>
                      <wp:effectExtent l="0" t="0" r="0" b="0"/>
                      <wp:wrapNone/>
                      <wp:docPr id="11" name="Group 10">
                        <a:extLst xmlns:a="http://schemas.openxmlformats.org/drawingml/2006/main">
                          <a:ext uri="{FF2B5EF4-FFF2-40B4-BE49-F238E27FC236}">
                            <a16:creationId xmlns:a16="http://schemas.microsoft.com/office/drawing/2014/main" id="{4804B412-4649-C8B6-FC66-B747C3A4C400}"/>
                          </a:ext>
                        </a:extLst>
                      </wp:docPr>
                      <wp:cNvGraphicFramePr/>
                      <a:graphic xmlns:a="http://schemas.openxmlformats.org/drawingml/2006/main">
                        <a:graphicData uri="http://schemas.microsoft.com/office/word/2010/wordprocessingGroup">
                          <wpg:wgp>
                            <wpg:cNvGrpSpPr/>
                            <wpg:grpSpPr>
                              <a:xfrm>
                                <a:off x="0" y="0"/>
                                <a:ext cx="496800" cy="496800"/>
                                <a:chOff x="0" y="0"/>
                                <a:chExt cx="539750" cy="539750"/>
                              </a:xfrm>
                            </wpg:grpSpPr>
                            <wps:wsp>
                              <wps:cNvPr id="1533992898" name="Oval 1533992898">
                                <a:extLst>
                                  <a:ext uri="{FF2B5EF4-FFF2-40B4-BE49-F238E27FC236}">
                                    <a16:creationId xmlns:a16="http://schemas.microsoft.com/office/drawing/2014/main" id="{DA17990B-E4B8-3B7E-5418-7E24C80E8CD3}"/>
                                  </a:ext>
                                </a:extLst>
                              </wps:cNvPr>
                              <wps:cNvSpPr/>
                              <wps:spPr>
                                <a:xfrm>
                                  <a:off x="0" y="0"/>
                                  <a:ext cx="539750" cy="539750"/>
                                </a:xfrm>
                                <a:prstGeom prst="ellipse">
                                  <a:avLst/>
                                </a:prstGeom>
                                <a:solidFill>
                                  <a:srgbClr val="B119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9676854" name="Picture 309676854">
                                  <a:extLst>
                                    <a:ext uri="{FF2B5EF4-FFF2-40B4-BE49-F238E27FC236}">
                                      <a16:creationId xmlns:a16="http://schemas.microsoft.com/office/drawing/2014/main" id="{DEB238F8-AC2B-2BDC-54D1-9B47D434B98E}"/>
                                    </a:ext>
                                  </a:extLst>
                                </pic:cNvPr>
                                <pic:cNvPicPr>
                                  <a:picLocks noChangeAspect="1"/>
                                </pic:cNvPicPr>
                              </pic:nvPicPr>
                              <pic:blipFill>
                                <a:blip r:embed="rId28"/>
                                <a:stretch>
                                  <a:fillRect/>
                                </a:stretch>
                              </pic:blipFill>
                              <pic:spPr>
                                <a:xfrm>
                                  <a:off x="113833" y="85878"/>
                                  <a:ext cx="315270" cy="3645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9CFEB9" id="Group 10" o:spid="_x0000_s1026" style="position:absolute;margin-left:.05pt;margin-top:3.65pt;width:39.1pt;height:39.1pt;z-index:251658246;mso-width-relative:margin;mso-height-relative:margin"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">
                      <v:oval id="Oval 1533992898"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" fillcolor="#b1193d" stroked="f" strokeweight="1pt">
                        <v:stroke joinstyle="miter"/>
                      </v:oval>
                      <v:shape id="Picture 309676854" o:spid="_x0000_s1028" type="#_x0000_t75" style="position:absolute;left:1138;top:858;width:3153;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">
                        <v:imagedata r:id="rId29" o:title=""/>
                      </v:shape>
                    </v:group>
                  </w:pict>
                </mc:Fallback>
              </mc:AlternateContent>
            </w:r>
          </w:p>
        </w:tc>
        <w:tc>
          <w:tcPr>
            <w:tcW w:w="1904" w:type="dxa"/>
            <w:tcBorders>
              <w:top w:val="single" w:sz="4" w:space="0" w:color="F5F7F4"/>
              <w:bottom w:val="nil"/>
            </w:tcBorders>
            <w:shd w:val="clear" w:color="auto" w:fill="EAE5F2"/>
          </w:tcPr>
          <w:p w14:paraId="090654A7" w14:textId="03CD9E1A" w:rsidR="00644715" w:rsidRDefault="00D154F2" w:rsidP="00006D89">
            <w:pPr>
              <w:rPr>
                <w:lang w:val="en-US"/>
              </w:rPr>
            </w:pPr>
            <w:r w:rsidRPr="00D154F2">
              <w:rPr>
                <w:noProof/>
              </w:rPr>
              <mc:AlternateContent>
                <mc:Choice Requires="wpg">
                  <w:drawing>
                    <wp:anchor distT="0" distB="0" distL="114300" distR="114300" simplePos="0" relativeHeight="251658247" behindDoc="0" locked="0" layoutInCell="1" allowOverlap="1" wp14:anchorId="02370FDC" wp14:editId="472114A7">
                      <wp:simplePos x="0" y="0"/>
                      <wp:positionH relativeFrom="column">
                        <wp:posOffset>-8255</wp:posOffset>
                      </wp:positionH>
                      <wp:positionV relativeFrom="paragraph">
                        <wp:posOffset>46355</wp:posOffset>
                      </wp:positionV>
                      <wp:extent cx="496800" cy="496799"/>
                      <wp:effectExtent l="0" t="0" r="0" b="0"/>
                      <wp:wrapNone/>
                      <wp:docPr id="18" name="Group 17">
                        <a:extLst xmlns:a="http://schemas.openxmlformats.org/drawingml/2006/main">
                          <a:ext uri="{FF2B5EF4-FFF2-40B4-BE49-F238E27FC236}">
                            <a16:creationId xmlns:a16="http://schemas.microsoft.com/office/drawing/2014/main" id="{8629D13B-638D-6E82-C851-AB1A71F60107}"/>
                          </a:ext>
                        </a:extLst>
                      </wp:docPr>
                      <wp:cNvGraphicFramePr/>
                      <a:graphic xmlns:a="http://schemas.openxmlformats.org/drawingml/2006/main">
                        <a:graphicData uri="http://schemas.microsoft.com/office/word/2010/wordprocessingGroup">
                          <wpg:wgp>
                            <wpg:cNvGrpSpPr/>
                            <wpg:grpSpPr>
                              <a:xfrm>
                                <a:off x="0" y="0"/>
                                <a:ext cx="496800" cy="496799"/>
                                <a:chOff x="0" y="0"/>
                                <a:chExt cx="539750" cy="539750"/>
                              </a:xfrm>
                            </wpg:grpSpPr>
                            <wps:wsp>
                              <wps:cNvPr id="1350415318" name="Oval 1350415318">
                                <a:extLst>
                                  <a:ext uri="{FF2B5EF4-FFF2-40B4-BE49-F238E27FC236}">
                                    <a16:creationId xmlns:a16="http://schemas.microsoft.com/office/drawing/2014/main" id="{DA17990B-E4B8-3B7E-5418-7E24C80E8CD3}"/>
                                  </a:ext>
                                </a:extLst>
                              </wps:cNvPr>
                              <wps:cNvSpPr/>
                              <wps:spPr>
                                <a:xfrm>
                                  <a:off x="0" y="0"/>
                                  <a:ext cx="539750" cy="539750"/>
                                </a:xfrm>
                                <a:prstGeom prst="ellipse">
                                  <a:avLst/>
                                </a:prstGeom>
                                <a:solidFill>
                                  <a:srgbClr val="8A406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43893143" name="Picture 1743893143">
                                  <a:extLst>
                                    <a:ext uri="{FF2B5EF4-FFF2-40B4-BE49-F238E27FC236}">
                                      <a16:creationId xmlns:a16="http://schemas.microsoft.com/office/drawing/2014/main" id="{B1441A67-72DE-20C7-9D95-5B5283154E27}"/>
                                    </a:ext>
                                  </a:extLst>
                                </pic:cNvPr>
                                <pic:cNvPicPr>
                                  <a:picLocks noChangeAspect="1"/>
                                </pic:cNvPicPr>
                              </pic:nvPicPr>
                              <pic:blipFill>
                                <a:blip r:embed="rId30"/>
                                <a:stretch>
                                  <a:fillRect/>
                                </a:stretch>
                              </pic:blipFill>
                              <pic:spPr>
                                <a:xfrm>
                                  <a:off x="96570" y="57899"/>
                                  <a:ext cx="347982" cy="3984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7C9E01" id="Group 17" o:spid="_x0000_s1026" style="position:absolute;margin-left:-.65pt;margin-top:3.65pt;width:39.1pt;height:39.1pt;z-index:251658247;mso-width-relative:margin;mso-height-relative:margin"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">
                      <v:oval id="Oval 1350415318"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" fillcolor="#8a4063" stroked="f" strokeweight="1pt">
                        <v:stroke joinstyle="miter"/>
                      </v:oval>
                      <v:shape id="Picture 1743893143" o:spid="_x0000_s1028" type="#_x0000_t75" style="position:absolute;left:965;top:578;width:3480;height: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">
                        <v:imagedata r:id="rId31" o:title=""/>
                      </v:shape>
                    </v:group>
                  </w:pict>
                </mc:Fallback>
              </mc:AlternateContent>
            </w:r>
          </w:p>
        </w:tc>
        <w:tc>
          <w:tcPr>
            <w:tcW w:w="1904" w:type="dxa"/>
            <w:tcBorders>
              <w:top w:val="single" w:sz="4" w:space="0" w:color="F5F7F4"/>
              <w:bottom w:val="nil"/>
            </w:tcBorders>
            <w:shd w:val="clear" w:color="auto" w:fill="E6E7F3"/>
          </w:tcPr>
          <w:p w14:paraId="52EA518D" w14:textId="6972756F" w:rsidR="00644715" w:rsidRDefault="00830527" w:rsidP="00006D89">
            <w:pPr>
              <w:rPr>
                <w:lang w:val="en-US"/>
              </w:rPr>
            </w:pPr>
            <w:r w:rsidRPr="00830527">
              <w:rPr>
                <w:noProof/>
              </w:rPr>
              <mc:AlternateContent>
                <mc:Choice Requires="wpg">
                  <w:drawing>
                    <wp:anchor distT="0" distB="0" distL="114300" distR="114300" simplePos="0" relativeHeight="251658248" behindDoc="0" locked="0" layoutInCell="1" allowOverlap="1" wp14:anchorId="67102253" wp14:editId="4BE3AB27">
                      <wp:simplePos x="0" y="0"/>
                      <wp:positionH relativeFrom="column">
                        <wp:posOffset>2540</wp:posOffset>
                      </wp:positionH>
                      <wp:positionV relativeFrom="paragraph">
                        <wp:posOffset>46355</wp:posOffset>
                      </wp:positionV>
                      <wp:extent cx="496800" cy="496800"/>
                      <wp:effectExtent l="0" t="0" r="0" b="0"/>
                      <wp:wrapNone/>
                      <wp:docPr id="19" name="Group 18">
                        <a:extLst xmlns:a="http://schemas.openxmlformats.org/drawingml/2006/main">
                          <a:ext uri="{FF2B5EF4-FFF2-40B4-BE49-F238E27FC236}">
                            <a16:creationId xmlns:a16="http://schemas.microsoft.com/office/drawing/2014/main" id="{A60EE45C-43F7-3CD9-B189-A6FD4CADADDE}"/>
                          </a:ext>
                        </a:extLst>
                      </wp:docPr>
                      <wp:cNvGraphicFramePr/>
                      <a:graphic xmlns:a="http://schemas.openxmlformats.org/drawingml/2006/main">
                        <a:graphicData uri="http://schemas.microsoft.com/office/word/2010/wordprocessingGroup">
                          <wpg:wgp>
                            <wpg:cNvGrpSpPr/>
                            <wpg:grpSpPr>
                              <a:xfrm>
                                <a:off x="0" y="0"/>
                                <a:ext cx="496800" cy="496800"/>
                                <a:chOff x="0" y="0"/>
                                <a:chExt cx="539750" cy="539750"/>
                              </a:xfrm>
                            </wpg:grpSpPr>
                            <wps:wsp>
                              <wps:cNvPr id="157605738" name="Oval 157605738">
                                <a:extLst>
                                  <a:ext uri="{FF2B5EF4-FFF2-40B4-BE49-F238E27FC236}">
                                    <a16:creationId xmlns:a16="http://schemas.microsoft.com/office/drawing/2014/main" id="{DA17990B-E4B8-3B7E-5418-7E24C80E8CD3}"/>
                                  </a:ext>
                                </a:extLst>
                              </wps:cNvPr>
                              <wps:cNvSpPr/>
                              <wps:spPr>
                                <a:xfrm>
                                  <a:off x="0" y="0"/>
                                  <a:ext cx="539750" cy="539750"/>
                                </a:xfrm>
                                <a:prstGeom prst="ellipse">
                                  <a:avLst/>
                                </a:prstGeom>
                                <a:solidFill>
                                  <a:srgbClr val="1462A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674534534" name="Picture 1674534534">
                                  <a:extLst>
                                    <a:ext uri="{FF2B5EF4-FFF2-40B4-BE49-F238E27FC236}">
                                      <a16:creationId xmlns:a16="http://schemas.microsoft.com/office/drawing/2014/main" id="{DE26A411-21D6-75AE-3489-A0A5CD9DAC33}"/>
                                    </a:ext>
                                  </a:extLst>
                                </pic:cNvPr>
                                <pic:cNvPicPr>
                                  <a:picLocks noChangeAspect="1"/>
                                </pic:cNvPicPr>
                              </pic:nvPicPr>
                              <pic:blipFill>
                                <a:blip r:embed="rId32"/>
                                <a:stretch>
                                  <a:fillRect/>
                                </a:stretch>
                              </pic:blipFill>
                              <pic:spPr>
                                <a:xfrm>
                                  <a:off x="93137" y="92341"/>
                                  <a:ext cx="376265" cy="347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D4A49A" id="Group 18" o:spid="_x0000_s1026" style="position:absolute;margin-left:.2pt;margin-top:3.65pt;width:39.1pt;height:39.1pt;z-index:251658248;mso-width-relative:margin;mso-height-relative:margin"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">
                      <v:oval id="Oval 157605738"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" fillcolor="#1462a3" stroked="f" strokeweight="1pt">
                        <v:stroke joinstyle="miter"/>
                      </v:oval>
                      <v:shape id="Picture 1674534534" o:spid="_x0000_s1028" type="#_x0000_t75" style="position:absolute;left:931;top:923;width:3763;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">
                        <v:imagedata r:id="rId33" o:title=""/>
                      </v:shape>
                    </v:group>
                  </w:pict>
                </mc:Fallback>
              </mc:AlternateContent>
            </w:r>
          </w:p>
        </w:tc>
        <w:tc>
          <w:tcPr>
            <w:tcW w:w="1904" w:type="dxa"/>
            <w:tcBorders>
              <w:top w:val="single" w:sz="4" w:space="0" w:color="F5F7F4"/>
              <w:bottom w:val="nil"/>
            </w:tcBorders>
            <w:shd w:val="clear" w:color="auto" w:fill="E5EFF1"/>
          </w:tcPr>
          <w:p w14:paraId="0247619F" w14:textId="05EBAF35" w:rsidR="00644715" w:rsidRDefault="006C762A" w:rsidP="00006D89">
            <w:pPr>
              <w:rPr>
                <w:lang w:val="en-US"/>
              </w:rPr>
            </w:pPr>
            <w:r w:rsidRPr="006C762A">
              <w:rPr>
                <w:noProof/>
              </w:rPr>
              <mc:AlternateContent>
                <mc:Choice Requires="wpg">
                  <w:drawing>
                    <wp:anchor distT="0" distB="0" distL="114300" distR="114300" simplePos="0" relativeHeight="251658249" behindDoc="0" locked="0" layoutInCell="1" allowOverlap="1" wp14:anchorId="3DAD2E24" wp14:editId="4C3A8473">
                      <wp:simplePos x="0" y="0"/>
                      <wp:positionH relativeFrom="column">
                        <wp:posOffset>3175</wp:posOffset>
                      </wp:positionH>
                      <wp:positionV relativeFrom="paragraph">
                        <wp:posOffset>46355</wp:posOffset>
                      </wp:positionV>
                      <wp:extent cx="496800" cy="496800"/>
                      <wp:effectExtent l="0" t="0" r="0" b="0"/>
                      <wp:wrapNone/>
                      <wp:docPr id="20" name="Group 19">
                        <a:extLst xmlns:a="http://schemas.openxmlformats.org/drawingml/2006/main">
                          <a:ext uri="{FF2B5EF4-FFF2-40B4-BE49-F238E27FC236}">
                            <a16:creationId xmlns:a16="http://schemas.microsoft.com/office/drawing/2014/main" id="{03F37129-B6CB-EDEA-2A79-8BAA9CE785C7}"/>
                          </a:ext>
                        </a:extLst>
                      </wp:docPr>
                      <wp:cNvGraphicFramePr/>
                      <a:graphic xmlns:a="http://schemas.openxmlformats.org/drawingml/2006/main">
                        <a:graphicData uri="http://schemas.microsoft.com/office/word/2010/wordprocessingGroup">
                          <wpg:wgp>
                            <wpg:cNvGrpSpPr/>
                            <wpg:grpSpPr>
                              <a:xfrm>
                                <a:off x="0" y="0"/>
                                <a:ext cx="496800" cy="496800"/>
                                <a:chOff x="0" y="0"/>
                                <a:chExt cx="539750" cy="539750"/>
                              </a:xfrm>
                            </wpg:grpSpPr>
                            <wps:wsp>
                              <wps:cNvPr id="1540543857" name="Oval 1540543857">
                                <a:extLst>
                                  <a:ext uri="{FF2B5EF4-FFF2-40B4-BE49-F238E27FC236}">
                                    <a16:creationId xmlns:a16="http://schemas.microsoft.com/office/drawing/2014/main" id="{DA17990B-E4B8-3B7E-5418-7E24C80E8CD3}"/>
                                  </a:ext>
                                </a:extLst>
                              </wps:cNvPr>
                              <wps:cNvSpPr/>
                              <wps:spPr>
                                <a:xfrm>
                                  <a:off x="0" y="0"/>
                                  <a:ext cx="539750" cy="539750"/>
                                </a:xfrm>
                                <a:prstGeom prst="ellipse">
                                  <a:avLst/>
                                </a:prstGeom>
                                <a:solidFill>
                                  <a:srgbClr val="38837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10383504" name="Picture 1510383504">
                                  <a:extLst>
                                    <a:ext uri="{FF2B5EF4-FFF2-40B4-BE49-F238E27FC236}">
                                      <a16:creationId xmlns:a16="http://schemas.microsoft.com/office/drawing/2014/main" id="{4460AA4C-5814-27A9-BC48-9C4D66933D5C}"/>
                                    </a:ext>
                                  </a:extLst>
                                </pic:cNvPr>
                                <pic:cNvPicPr>
                                  <a:picLocks noChangeAspect="1"/>
                                </pic:cNvPicPr>
                              </pic:nvPicPr>
                              <pic:blipFill>
                                <a:blip r:embed="rId34"/>
                                <a:stretch>
                                  <a:fillRect/>
                                </a:stretch>
                              </pic:blipFill>
                              <pic:spPr>
                                <a:xfrm>
                                  <a:off x="108372" y="78634"/>
                                  <a:ext cx="351028" cy="3870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4FB3A6" id="Group 19" o:spid="_x0000_s1026" style="position:absolute;margin-left:.25pt;margin-top:3.65pt;width:39.1pt;height:39.1pt;z-index:251658249;mso-width-relative:margin;mso-height-relative:margin"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">
                      <v:oval id="Oval 1540543857"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" fillcolor="#38837d" stroked="f" strokeweight="1pt">
                        <v:stroke joinstyle="miter"/>
                      </v:oval>
                      <v:shape id="Picture 1510383504" o:spid="_x0000_s1028" type="#_x0000_t75" style="position:absolute;left:1083;top:786;width:3511;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">
                        <v:imagedata r:id="rId35" o:title=""/>
                      </v:shape>
                    </v:group>
                  </w:pict>
                </mc:Fallback>
              </mc:AlternateContent>
            </w:r>
          </w:p>
        </w:tc>
      </w:tr>
      <w:tr w:rsidR="00644715" w14:paraId="372F0D5A" w14:textId="77777777" w:rsidTr="00DB460C">
        <w:tc>
          <w:tcPr>
            <w:tcW w:w="1903" w:type="dxa"/>
            <w:tcBorders>
              <w:top w:val="nil"/>
              <w:bottom w:val="single" w:sz="48" w:space="0" w:color="F5F7F4"/>
            </w:tcBorders>
            <w:shd w:val="clear" w:color="auto" w:fill="F5E7DD"/>
            <w:tcMar>
              <w:bottom w:w="113" w:type="dxa"/>
            </w:tcMar>
          </w:tcPr>
          <w:p w14:paraId="40017ED8" w14:textId="47A9B7E3" w:rsidR="00644715" w:rsidRDefault="00644715" w:rsidP="00006D89">
            <w:r w:rsidRPr="00463512">
              <w:t xml:space="preserve">Faster </w:t>
            </w:r>
            <w:r w:rsidR="00F53BB5">
              <w:t xml:space="preserve">access to specialist </w:t>
            </w:r>
            <w:r w:rsidR="00442F4C">
              <w:t>MH&amp;A</w:t>
            </w:r>
            <w:r w:rsidR="00F53BB5">
              <w:t xml:space="preserve"> services</w:t>
            </w:r>
          </w:p>
          <w:p w14:paraId="146BE979" w14:textId="67C2002E" w:rsidR="00644715" w:rsidRPr="00CF014B" w:rsidRDefault="00F53BB5" w:rsidP="00006D89">
            <w:r>
              <w:t xml:space="preserve">80% of people accessing specialist </w:t>
            </w:r>
            <w:r w:rsidR="00442F4C">
              <w:t>MH&amp;A</w:t>
            </w:r>
            <w:r>
              <w:t xml:space="preserve"> services are seen within three weeks</w:t>
            </w:r>
            <w:r w:rsidR="00E61616">
              <w:t>.</w:t>
            </w:r>
          </w:p>
        </w:tc>
        <w:tc>
          <w:tcPr>
            <w:tcW w:w="1903" w:type="dxa"/>
            <w:tcBorders>
              <w:top w:val="nil"/>
              <w:bottom w:val="single" w:sz="48" w:space="0" w:color="F5F7F4"/>
            </w:tcBorders>
            <w:shd w:val="clear" w:color="auto" w:fill="F2E5ED"/>
            <w:tcMar>
              <w:bottom w:w="113" w:type="dxa"/>
            </w:tcMar>
          </w:tcPr>
          <w:p w14:paraId="0AE87651" w14:textId="48AC60CA" w:rsidR="00644715" w:rsidRDefault="00002971" w:rsidP="00006D89">
            <w:r>
              <w:t xml:space="preserve">Faster access to primary </w:t>
            </w:r>
            <w:r w:rsidR="00442F4C">
              <w:t>MH&amp;A</w:t>
            </w:r>
            <w:r>
              <w:t xml:space="preserve"> services</w:t>
            </w:r>
          </w:p>
          <w:p w14:paraId="130FAD1D" w14:textId="5C46C05E" w:rsidR="00644715" w:rsidRPr="00CF014B" w:rsidRDefault="00002971" w:rsidP="00006D89">
            <w:r>
              <w:t xml:space="preserve">80% of people accessing primary </w:t>
            </w:r>
            <w:r w:rsidR="00442F4C">
              <w:t>MH&amp;A</w:t>
            </w:r>
            <w:r>
              <w:t xml:space="preserve"> services through the Access and Choice programme are seen within one week</w:t>
            </w:r>
            <w:r w:rsidR="00644715" w:rsidRPr="00750ECC">
              <w:t>.</w:t>
            </w:r>
          </w:p>
        </w:tc>
        <w:tc>
          <w:tcPr>
            <w:tcW w:w="1904" w:type="dxa"/>
            <w:tcBorders>
              <w:top w:val="nil"/>
              <w:bottom w:val="single" w:sz="48" w:space="0" w:color="F5F7F4"/>
            </w:tcBorders>
            <w:shd w:val="clear" w:color="auto" w:fill="EAE5F2"/>
            <w:tcMar>
              <w:bottom w:w="113" w:type="dxa"/>
            </w:tcMar>
          </w:tcPr>
          <w:p w14:paraId="5B70E10A" w14:textId="323B6DEC" w:rsidR="00644715" w:rsidRPr="00D04C95" w:rsidRDefault="00644715" w:rsidP="00006D89">
            <w:r w:rsidRPr="00D04C95">
              <w:t xml:space="preserve">Shorter </w:t>
            </w:r>
            <w:r w:rsidR="00442F4C">
              <w:t>MH&amp;A</w:t>
            </w:r>
            <w:r w:rsidR="001B54C7">
              <w:t>-related stays in emergency departments</w:t>
            </w:r>
            <w:r w:rsidR="0085729D">
              <w:t xml:space="preserve"> </w:t>
            </w:r>
            <w:r w:rsidR="00F55B0F">
              <w:t>(E</w:t>
            </w:r>
            <w:r w:rsidR="00832F41">
              <w:t>D</w:t>
            </w:r>
            <w:r w:rsidR="00F55B0F">
              <w:t>s</w:t>
            </w:r>
            <w:r w:rsidR="00832F41">
              <w:t>)</w:t>
            </w:r>
          </w:p>
          <w:p w14:paraId="14761C9E" w14:textId="717354A9" w:rsidR="00644715" w:rsidRPr="00CF014B" w:rsidRDefault="00644715" w:rsidP="00006D89">
            <w:r>
              <w:t xml:space="preserve">95% of </w:t>
            </w:r>
            <w:r w:rsidR="007746D6">
              <w:t xml:space="preserve">MH&amp;A related </w:t>
            </w:r>
            <w:r w:rsidR="00832F41">
              <w:t>ED</w:t>
            </w:r>
            <w:r w:rsidR="007746D6">
              <w:t xml:space="preserve"> presentations are admitted, discharged, or transferred from an </w:t>
            </w:r>
            <w:r w:rsidR="00832F41">
              <w:t>ED</w:t>
            </w:r>
            <w:r w:rsidR="007746D6">
              <w:t xml:space="preserve"> within six hours</w:t>
            </w:r>
            <w:r w:rsidR="00E61616">
              <w:t>.</w:t>
            </w:r>
          </w:p>
        </w:tc>
        <w:tc>
          <w:tcPr>
            <w:tcW w:w="1904" w:type="dxa"/>
            <w:tcBorders>
              <w:top w:val="nil"/>
              <w:bottom w:val="single" w:sz="48" w:space="0" w:color="F5F7F4"/>
            </w:tcBorders>
            <w:shd w:val="clear" w:color="auto" w:fill="E6E7F3"/>
            <w:tcMar>
              <w:bottom w:w="113" w:type="dxa"/>
            </w:tcMar>
          </w:tcPr>
          <w:p w14:paraId="1234A707" w14:textId="223D1C1A" w:rsidR="00644715" w:rsidRDefault="00664569" w:rsidP="00006D89">
            <w:r>
              <w:t>Increased MH&amp;A workforce development</w:t>
            </w:r>
          </w:p>
          <w:p w14:paraId="08F871EA" w14:textId="62C37749" w:rsidR="00644715" w:rsidRPr="00CF014B" w:rsidRDefault="00664569" w:rsidP="00006D89">
            <w:r>
              <w:t>Train 500 MH&amp;A professionals each year.</w:t>
            </w:r>
          </w:p>
        </w:tc>
        <w:tc>
          <w:tcPr>
            <w:tcW w:w="1904" w:type="dxa"/>
            <w:tcBorders>
              <w:top w:val="nil"/>
              <w:bottom w:val="single" w:sz="48" w:space="0" w:color="F5F7F4"/>
            </w:tcBorders>
            <w:shd w:val="clear" w:color="auto" w:fill="E5EFF1"/>
            <w:tcMar>
              <w:bottom w:w="113" w:type="dxa"/>
            </w:tcMar>
          </w:tcPr>
          <w:p w14:paraId="3E36E497" w14:textId="0E32AE8D" w:rsidR="00644715" w:rsidRDefault="00664569" w:rsidP="00006D89">
            <w:r>
              <w:t>Strengthened focus on prevention and early intervention</w:t>
            </w:r>
          </w:p>
          <w:p w14:paraId="5AEC52BD" w14:textId="4C0F9D0C" w:rsidR="00644715" w:rsidRPr="00CF014B" w:rsidRDefault="00664569" w:rsidP="00006D89">
            <w:r>
              <w:t>25% of MH&amp;A investment is allocated towards prevention and early intervention.</w:t>
            </w:r>
          </w:p>
        </w:tc>
      </w:tr>
    </w:tbl>
    <w:p w14:paraId="07B0CB95" w14:textId="1AEC3166" w:rsidR="004534FF" w:rsidRPr="00B25F79" w:rsidRDefault="004534FF" w:rsidP="00006D89">
      <w:bookmarkStart w:id="0" w:name="_Toc188969148"/>
    </w:p>
    <w:p w14:paraId="57D8B6B9" w14:textId="20DE3555" w:rsidR="006E1AF8" w:rsidRPr="00162CAA" w:rsidRDefault="00F937E3" w:rsidP="00162CAA">
      <w:pPr>
        <w:pStyle w:val="Heading1"/>
      </w:pPr>
      <w:r w:rsidRPr="00162CAA">
        <w:lastRenderedPageBreak/>
        <w:t xml:space="preserve">Commissioner’s </w:t>
      </w:r>
      <w:r w:rsidR="006E1AF8" w:rsidRPr="00162CAA">
        <w:t>Foreword</w:t>
      </w:r>
      <w:bookmarkEnd w:id="0"/>
    </w:p>
    <w:p w14:paraId="6431E176" w14:textId="4035343D" w:rsidR="006F47C4" w:rsidRDefault="006F47C4" w:rsidP="00990E39">
      <w:pPr>
        <w:pStyle w:val="Heading2"/>
      </w:pPr>
      <w:r w:rsidRPr="00993352">
        <w:t>We have reached the</w:t>
      </w:r>
      <w:r w:rsidRPr="78AF7CAC">
        <w:t xml:space="preserve"> half-way </w:t>
      </w:r>
      <w:r w:rsidR="008F3FC8" w:rsidRPr="78AF7CAC">
        <w:t>point</w:t>
      </w:r>
      <w:r w:rsidRPr="78AF7CAC">
        <w:t xml:space="preserve"> of our </w:t>
      </w:r>
      <w:r w:rsidR="004A3E35" w:rsidRPr="78AF7CAC">
        <w:t xml:space="preserve">24-month </w:t>
      </w:r>
      <w:r w:rsidR="008F3FC8" w:rsidRPr="78AF7CAC">
        <w:t>t</w:t>
      </w:r>
      <w:r w:rsidR="00D24E02">
        <w:t>urnaround</w:t>
      </w:r>
      <w:r w:rsidRPr="78AF7CAC">
        <w:t xml:space="preserve"> </w:t>
      </w:r>
      <w:r w:rsidR="00752F0A" w:rsidRPr="78AF7CAC">
        <w:t xml:space="preserve">to </w:t>
      </w:r>
      <w:r w:rsidR="00514B32" w:rsidRPr="78AF7CAC">
        <w:t xml:space="preserve">be </w:t>
      </w:r>
      <w:r w:rsidRPr="78AF7CAC">
        <w:t>financially sustainable</w:t>
      </w:r>
      <w:r w:rsidR="00DB208B" w:rsidRPr="78AF7CAC">
        <w:t xml:space="preserve"> </w:t>
      </w:r>
      <w:r w:rsidR="00C87DBB" w:rsidRPr="78AF7CAC">
        <w:t>and</w:t>
      </w:r>
      <w:r w:rsidRPr="78AF7CAC">
        <w:t xml:space="preserve"> fully focused on providing access to timely, quality healthcare for everyone.</w:t>
      </w:r>
    </w:p>
    <w:p w14:paraId="35015A96" w14:textId="2BC2C23F" w:rsidR="00360352" w:rsidRPr="00993352" w:rsidRDefault="006F47C4" w:rsidP="00006D89">
      <w:r w:rsidRPr="00993352">
        <w:t>We have come a long way since we started in mid-2024.</w:t>
      </w:r>
      <w:r w:rsidR="00B60584" w:rsidRPr="00993352">
        <w:t xml:space="preserve"> </w:t>
      </w:r>
    </w:p>
    <w:p w14:paraId="28929470" w14:textId="66005079" w:rsidR="003B50E9" w:rsidRPr="00993352" w:rsidRDefault="002430F6" w:rsidP="00006D89">
      <w:r w:rsidRPr="00993352">
        <w:t>Our efforts to lift performance</w:t>
      </w:r>
      <w:r w:rsidR="004C4C4F" w:rsidRPr="00993352">
        <w:t xml:space="preserve"> and</w:t>
      </w:r>
      <w:r w:rsidR="00375F9D" w:rsidRPr="00993352">
        <w:t xml:space="preserve"> deliver more </w:t>
      </w:r>
      <w:r w:rsidR="008D0326" w:rsidRPr="00993352">
        <w:t>services and</w:t>
      </w:r>
      <w:r w:rsidR="004C4C4F" w:rsidRPr="00993352">
        <w:t xml:space="preserve"> </w:t>
      </w:r>
      <w:r w:rsidR="00DB31EF" w:rsidRPr="00993352">
        <w:t xml:space="preserve">hard </w:t>
      </w:r>
      <w:r w:rsidR="00F567BE" w:rsidRPr="00993352">
        <w:t>work towards</w:t>
      </w:r>
      <w:r w:rsidRPr="00993352">
        <w:t xml:space="preserve"> </w:t>
      </w:r>
      <w:r w:rsidR="00DF0ACA" w:rsidRPr="00993352">
        <w:t>achiev</w:t>
      </w:r>
      <w:r w:rsidR="00F567BE" w:rsidRPr="00993352">
        <w:t>ing</w:t>
      </w:r>
      <w:r w:rsidR="00DF0ACA" w:rsidRPr="00993352">
        <w:t xml:space="preserve"> </w:t>
      </w:r>
      <w:r w:rsidR="000A2694" w:rsidRPr="00993352">
        <w:t xml:space="preserve">the </w:t>
      </w:r>
      <w:r w:rsidR="00DF0ACA" w:rsidRPr="00993352">
        <w:t xml:space="preserve">health targets </w:t>
      </w:r>
      <w:r w:rsidR="009415D7" w:rsidRPr="00993352">
        <w:t xml:space="preserve">and the Minister’s key priorities </w:t>
      </w:r>
      <w:r w:rsidR="00DF0ACA" w:rsidRPr="00993352">
        <w:t>a</w:t>
      </w:r>
      <w:r w:rsidR="00865EE1" w:rsidRPr="00993352">
        <w:t>re</w:t>
      </w:r>
      <w:r w:rsidR="00DF0ACA" w:rsidRPr="00993352">
        <w:t xml:space="preserve"> </w:t>
      </w:r>
      <w:r w:rsidR="008F3FC8" w:rsidRPr="00993352">
        <w:t>already making</w:t>
      </w:r>
      <w:r w:rsidR="009732E1" w:rsidRPr="00993352">
        <w:t xml:space="preserve"> </w:t>
      </w:r>
      <w:r w:rsidR="00FE025F" w:rsidRPr="00993352">
        <w:t xml:space="preserve">a </w:t>
      </w:r>
      <w:r w:rsidR="008F3FC8" w:rsidRPr="00993352">
        <w:t>difference</w:t>
      </w:r>
      <w:r w:rsidR="00AF1148" w:rsidRPr="00993352">
        <w:t>.</w:t>
      </w:r>
      <w:r w:rsidRPr="00993352">
        <w:t xml:space="preserve"> </w:t>
      </w:r>
    </w:p>
    <w:p w14:paraId="395DFC92" w14:textId="2CF0DED0" w:rsidR="002430F6" w:rsidRPr="00993352" w:rsidRDefault="002430F6" w:rsidP="00006D89">
      <w:r w:rsidRPr="00993352">
        <w:t>We</w:t>
      </w:r>
      <w:r w:rsidR="003B50E9" w:rsidRPr="00993352">
        <w:t xml:space="preserve"> </w:t>
      </w:r>
      <w:r w:rsidR="00F567BE" w:rsidRPr="00993352">
        <w:t>have started to act</w:t>
      </w:r>
      <w:r w:rsidR="008F3FC8" w:rsidRPr="00993352">
        <w:t xml:space="preserve"> on the </w:t>
      </w:r>
      <w:r w:rsidRPr="00993352">
        <w:t xml:space="preserve">clinical </w:t>
      </w:r>
      <w:r w:rsidR="00326E93" w:rsidRPr="00993352">
        <w:t xml:space="preserve">patient </w:t>
      </w:r>
      <w:r w:rsidRPr="00993352">
        <w:t xml:space="preserve">safety </w:t>
      </w:r>
      <w:r w:rsidR="00224D6C" w:rsidRPr="00993352">
        <w:t xml:space="preserve">benchmarking </w:t>
      </w:r>
      <w:r w:rsidRPr="00993352">
        <w:t xml:space="preserve">and </w:t>
      </w:r>
      <w:r w:rsidR="00224D6C" w:rsidRPr="00993352">
        <w:t xml:space="preserve">rigorous </w:t>
      </w:r>
      <w:r w:rsidRPr="00993352">
        <w:t>test</w:t>
      </w:r>
      <w:r w:rsidR="00224D6C" w:rsidRPr="00993352">
        <w:t>ing</w:t>
      </w:r>
      <w:r w:rsidRPr="00993352">
        <w:t xml:space="preserve"> o</w:t>
      </w:r>
      <w:r w:rsidR="00224D6C" w:rsidRPr="00993352">
        <w:t>f</w:t>
      </w:r>
      <w:r w:rsidRPr="00993352">
        <w:t xml:space="preserve"> our health and safety management systems </w:t>
      </w:r>
      <w:r w:rsidR="0065020B" w:rsidRPr="00993352">
        <w:t xml:space="preserve">we undertook </w:t>
      </w:r>
      <w:r w:rsidRPr="00993352">
        <w:t xml:space="preserve">to ensure we’re operating to the </w:t>
      </w:r>
      <w:r w:rsidR="005E74DD" w:rsidRPr="00993352">
        <w:t>appropriate</w:t>
      </w:r>
      <w:r w:rsidRPr="00993352">
        <w:t xml:space="preserve"> </w:t>
      </w:r>
      <w:r w:rsidR="00477325" w:rsidRPr="00993352">
        <w:t>standards,</w:t>
      </w:r>
      <w:r w:rsidR="00326E93" w:rsidRPr="00993352">
        <w:t xml:space="preserve"> </w:t>
      </w:r>
      <w:r w:rsidR="002F4468" w:rsidRPr="00993352">
        <w:t xml:space="preserve">and </w:t>
      </w:r>
      <w:r w:rsidR="003B50E9" w:rsidRPr="00993352">
        <w:t xml:space="preserve">we </w:t>
      </w:r>
      <w:r w:rsidR="005E74DD" w:rsidRPr="00993352">
        <w:t xml:space="preserve">are advancing on </w:t>
      </w:r>
      <w:r w:rsidR="005D61F8" w:rsidRPr="00993352">
        <w:t>develop</w:t>
      </w:r>
      <w:r w:rsidR="005E74DD" w:rsidRPr="00993352">
        <w:t xml:space="preserve">ing </w:t>
      </w:r>
      <w:r w:rsidR="002F4468" w:rsidRPr="00993352">
        <w:t xml:space="preserve">strong clinical </w:t>
      </w:r>
      <w:r w:rsidR="00A31133" w:rsidRPr="00993352">
        <w:t>partnerships</w:t>
      </w:r>
      <w:r w:rsidR="00B77F43" w:rsidRPr="00993352">
        <w:t xml:space="preserve"> </w:t>
      </w:r>
      <w:r w:rsidR="008F5D35" w:rsidRPr="00993352">
        <w:t>and leadership forums</w:t>
      </w:r>
      <w:r w:rsidR="002F4468" w:rsidRPr="00993352">
        <w:t>.</w:t>
      </w:r>
      <w:r w:rsidRPr="00993352">
        <w:t xml:space="preserve">  </w:t>
      </w:r>
    </w:p>
    <w:p w14:paraId="41BEB7CA" w14:textId="4DCF7E8E" w:rsidR="00AF7C21" w:rsidRPr="00993352" w:rsidRDefault="005D61F8" w:rsidP="00006D89">
      <w:r w:rsidRPr="00993352">
        <w:t>W</w:t>
      </w:r>
      <w:r w:rsidR="00AF7C21" w:rsidRPr="00993352">
        <w:t xml:space="preserve">e’re </w:t>
      </w:r>
      <w:r w:rsidRPr="00993352">
        <w:t>also</w:t>
      </w:r>
      <w:r w:rsidR="00AF7C21" w:rsidRPr="00993352">
        <w:t xml:space="preserve"> well down the track of addressing the financial management issues raised in the </w:t>
      </w:r>
      <w:r w:rsidR="00CC51A2" w:rsidRPr="00993352">
        <w:t>independent Financial Review</w:t>
      </w:r>
      <w:r w:rsidR="00AF7C21" w:rsidRPr="00993352">
        <w:t xml:space="preserve"> </w:t>
      </w:r>
      <w:r w:rsidR="00735918" w:rsidRPr="00993352">
        <w:t xml:space="preserve">and </w:t>
      </w:r>
      <w:r w:rsidR="00F664CC" w:rsidRPr="00993352">
        <w:t xml:space="preserve">tracking well to </w:t>
      </w:r>
      <w:r w:rsidR="008802F5" w:rsidRPr="00993352">
        <w:t>get back to budget</w:t>
      </w:r>
      <w:r w:rsidR="00CE36DF" w:rsidRPr="00993352">
        <w:t xml:space="preserve"> </w:t>
      </w:r>
      <w:r w:rsidR="00AF7C21" w:rsidRPr="00993352">
        <w:t xml:space="preserve">– but there remains work to do. </w:t>
      </w:r>
    </w:p>
    <w:p w14:paraId="420B9397" w14:textId="2FF04608" w:rsidR="00803A0E" w:rsidRPr="00993352" w:rsidRDefault="006D4B25" w:rsidP="00006D89">
      <w:r w:rsidRPr="00993352">
        <w:t>With these foundations now in place, t</w:t>
      </w:r>
      <w:r w:rsidR="00AF7C21" w:rsidRPr="00993352">
        <w:t>he next 12 months will see us complet</w:t>
      </w:r>
      <w:r w:rsidR="002E2A0A" w:rsidRPr="00993352">
        <w:t>ing</w:t>
      </w:r>
      <w:r w:rsidR="00AF7C21" w:rsidRPr="00993352">
        <w:t xml:space="preserve"> the activities we set out to achieve and bed in </w:t>
      </w:r>
      <w:r w:rsidR="008802F5" w:rsidRPr="00993352">
        <w:t>our</w:t>
      </w:r>
      <w:r w:rsidR="00AF7C21" w:rsidRPr="00993352">
        <w:t xml:space="preserve"> new</w:t>
      </w:r>
      <w:r w:rsidR="00C868B9" w:rsidRPr="00993352">
        <w:t xml:space="preserve"> </w:t>
      </w:r>
      <w:r w:rsidR="00AF7C21" w:rsidRPr="00993352">
        <w:t xml:space="preserve">structure </w:t>
      </w:r>
      <w:r w:rsidR="0083535E" w:rsidRPr="00993352">
        <w:t>and ways of working</w:t>
      </w:r>
      <w:r w:rsidR="006847C6" w:rsidRPr="00993352">
        <w:t>,</w:t>
      </w:r>
      <w:r w:rsidR="0083535E" w:rsidRPr="00993352">
        <w:t xml:space="preserve"> </w:t>
      </w:r>
      <w:r w:rsidR="00AF7C21" w:rsidRPr="00993352">
        <w:t xml:space="preserve">where services are led and delivered locally, supported and coordinated by the regions and enabled by national functions and services. Accountabilities will </w:t>
      </w:r>
      <w:r w:rsidR="00C868B9" w:rsidRPr="00993352">
        <w:t xml:space="preserve">be </w:t>
      </w:r>
      <w:r w:rsidR="00AF7C21" w:rsidRPr="00993352">
        <w:t>sit</w:t>
      </w:r>
      <w:r w:rsidR="00C868B9" w:rsidRPr="00993352">
        <w:t>ting</w:t>
      </w:r>
      <w:r w:rsidR="00AF7C21" w:rsidRPr="00993352">
        <w:t xml:space="preserve"> in the right places, and we’ll be working as a more co</w:t>
      </w:r>
      <w:r w:rsidR="00A75C87" w:rsidRPr="00993352">
        <w:t>nnected</w:t>
      </w:r>
      <w:r w:rsidR="00C868B9" w:rsidRPr="00993352">
        <w:t xml:space="preserve"> and</w:t>
      </w:r>
      <w:r w:rsidR="00AF7C21" w:rsidRPr="00993352">
        <w:t xml:space="preserve"> clinically guided organisation.  </w:t>
      </w:r>
    </w:p>
    <w:p w14:paraId="24B27DDC" w14:textId="5BF17AA6" w:rsidR="006F47C4" w:rsidRPr="00993352" w:rsidRDefault="003171D3" w:rsidP="00006D89">
      <w:r w:rsidRPr="00993352">
        <w:t>T</w:t>
      </w:r>
      <w:r w:rsidR="006F47C4" w:rsidRPr="00993352">
        <w:t xml:space="preserve">he </w:t>
      </w:r>
      <w:r w:rsidR="000A1733" w:rsidRPr="00993352">
        <w:t xml:space="preserve">Health </w:t>
      </w:r>
      <w:r w:rsidR="006F47C4" w:rsidRPr="00993352">
        <w:t>Delivery Plan</w:t>
      </w:r>
      <w:r w:rsidRPr="00993352">
        <w:t xml:space="preserve"> </w:t>
      </w:r>
      <w:r w:rsidR="00C35D18" w:rsidRPr="00993352">
        <w:t xml:space="preserve">is </w:t>
      </w:r>
      <w:r w:rsidRPr="00993352">
        <w:t>continu</w:t>
      </w:r>
      <w:r w:rsidR="00C35D18" w:rsidRPr="00993352">
        <w:t>ing</w:t>
      </w:r>
      <w:r w:rsidRPr="00993352">
        <w:t xml:space="preserve"> to </w:t>
      </w:r>
      <w:r w:rsidR="00504025" w:rsidRPr="00993352">
        <w:t>adapt</w:t>
      </w:r>
      <w:r w:rsidR="00CC48BB" w:rsidRPr="00993352">
        <w:t xml:space="preserve"> and </w:t>
      </w:r>
      <w:r w:rsidR="00504025" w:rsidRPr="00993352">
        <w:t xml:space="preserve">is </w:t>
      </w:r>
      <w:r w:rsidR="00CC48BB" w:rsidRPr="00993352">
        <w:t>on track to</w:t>
      </w:r>
      <w:r w:rsidR="006F47C4" w:rsidRPr="00993352">
        <w:t xml:space="preserve"> </w:t>
      </w:r>
      <w:r w:rsidR="00504025" w:rsidRPr="00993352">
        <w:t>evolve into</w:t>
      </w:r>
      <w:r w:rsidR="006F47C4" w:rsidRPr="00993352">
        <w:t xml:space="preserve"> business</w:t>
      </w:r>
      <w:r w:rsidR="00504025" w:rsidRPr="00993352">
        <w:t>-</w:t>
      </w:r>
      <w:r w:rsidR="006F47C4" w:rsidRPr="00993352">
        <w:t>as</w:t>
      </w:r>
      <w:r w:rsidR="00504025" w:rsidRPr="00993352">
        <w:t>-</w:t>
      </w:r>
      <w:r w:rsidR="006F47C4" w:rsidRPr="00993352">
        <w:t xml:space="preserve">usual activities by June 2026. </w:t>
      </w:r>
    </w:p>
    <w:p w14:paraId="2DB027B9" w14:textId="2E23D4C5" w:rsidR="002965C8" w:rsidRPr="00993352" w:rsidRDefault="00157308" w:rsidP="00006D89">
      <w:r w:rsidRPr="00993352">
        <w:t>Health is in turn a demanding, challenging and rewarding work environment and I acknowledge the uncertainties our workforce ha</w:t>
      </w:r>
      <w:r w:rsidR="0043503A" w:rsidRPr="00993352">
        <w:t>ve</w:t>
      </w:r>
      <w:r w:rsidRPr="00993352">
        <w:t xml:space="preserve"> faced since Health NZ was formed. </w:t>
      </w:r>
      <w:r w:rsidR="00F37D4E" w:rsidRPr="00993352">
        <w:t>T</w:t>
      </w:r>
      <w:r w:rsidR="006F47C4" w:rsidRPr="00993352">
        <w:t xml:space="preserve">he sheer scale of </w:t>
      </w:r>
      <w:r w:rsidR="00E02B7A" w:rsidRPr="00993352">
        <w:t>t</w:t>
      </w:r>
      <w:r w:rsidR="006F47C4" w:rsidRPr="00993352">
        <w:t>he reforms of 2022</w:t>
      </w:r>
      <w:r w:rsidR="006D0360" w:rsidRPr="00993352">
        <w:t xml:space="preserve"> m</w:t>
      </w:r>
      <w:r w:rsidR="00F56B6B" w:rsidRPr="00993352">
        <w:t>ade</w:t>
      </w:r>
      <w:r w:rsidR="006F47C4" w:rsidRPr="00993352">
        <w:t xml:space="preserve"> </w:t>
      </w:r>
      <w:r w:rsidR="002965C8" w:rsidRPr="00993352">
        <w:t xml:space="preserve">the </w:t>
      </w:r>
      <w:r w:rsidR="00F56B6B" w:rsidRPr="00993352">
        <w:t xml:space="preserve">route to </w:t>
      </w:r>
      <w:r w:rsidR="00C868B9" w:rsidRPr="00993352">
        <w:t xml:space="preserve">increased </w:t>
      </w:r>
      <w:r w:rsidR="00F56B6B" w:rsidRPr="00993352">
        <w:t xml:space="preserve">stability </w:t>
      </w:r>
      <w:r w:rsidR="00EB101C" w:rsidRPr="00993352">
        <w:t xml:space="preserve">that we started last year </w:t>
      </w:r>
      <w:r w:rsidR="00D31CC3" w:rsidRPr="00993352">
        <w:t xml:space="preserve">a challenging one to </w:t>
      </w:r>
      <w:r w:rsidR="0080333F" w:rsidRPr="00993352">
        <w:t>navigate</w:t>
      </w:r>
      <w:r w:rsidRPr="00993352">
        <w:t>.</w:t>
      </w:r>
    </w:p>
    <w:p w14:paraId="58B49627" w14:textId="0307F052" w:rsidR="0080333F" w:rsidRPr="00993352" w:rsidRDefault="0080333F" w:rsidP="00006D89">
      <w:r w:rsidRPr="00993352">
        <w:t xml:space="preserve">New Zealanders can be assured that while Health NZ </w:t>
      </w:r>
      <w:r w:rsidR="00031CAC" w:rsidRPr="00993352">
        <w:t xml:space="preserve">continues to step up to this </w:t>
      </w:r>
      <w:r w:rsidR="00AC10D4" w:rsidRPr="00993352">
        <w:t>task</w:t>
      </w:r>
      <w:r w:rsidR="00031CAC" w:rsidRPr="00993352">
        <w:t xml:space="preserve"> and </w:t>
      </w:r>
      <w:r w:rsidRPr="00993352">
        <w:t xml:space="preserve">strives to keep improving, its staff </w:t>
      </w:r>
      <w:r w:rsidR="00B94C69" w:rsidRPr="00993352">
        <w:t>are workin</w:t>
      </w:r>
      <w:r w:rsidR="00A840C9" w:rsidRPr="00993352">
        <w:t>g</w:t>
      </w:r>
      <w:r w:rsidR="00B94C69" w:rsidRPr="00993352">
        <w:t xml:space="preserve"> hard to </w:t>
      </w:r>
      <w:r w:rsidR="0079497A" w:rsidRPr="00993352">
        <w:t xml:space="preserve">consistently </w:t>
      </w:r>
      <w:r w:rsidR="00B97C8F" w:rsidRPr="00993352">
        <w:t xml:space="preserve">provide </w:t>
      </w:r>
      <w:r w:rsidRPr="00993352">
        <w:t>high quality healthcare</w:t>
      </w:r>
      <w:r w:rsidR="00B97C8F" w:rsidRPr="00993352">
        <w:t>,</w:t>
      </w:r>
      <w:r w:rsidRPr="00993352">
        <w:t xml:space="preserve"> </w:t>
      </w:r>
      <w:r w:rsidR="00B97C8F" w:rsidRPr="00993352">
        <w:t xml:space="preserve">in increasing amounts. </w:t>
      </w:r>
      <w:r w:rsidRPr="00993352">
        <w:t xml:space="preserve">Their dedication and care speak to an unwavering focus on patients. </w:t>
      </w:r>
    </w:p>
    <w:p w14:paraId="032C740D" w14:textId="62E486AC" w:rsidR="006F47C4" w:rsidRPr="00993352" w:rsidRDefault="006F47C4" w:rsidP="00006D89">
      <w:r w:rsidRPr="00993352">
        <w:t xml:space="preserve">It’s critical </w:t>
      </w:r>
      <w:r w:rsidR="00EC2C02" w:rsidRPr="00993352">
        <w:t xml:space="preserve">that </w:t>
      </w:r>
      <w:r w:rsidRPr="00993352">
        <w:t xml:space="preserve">as we </w:t>
      </w:r>
      <w:r w:rsidR="00B67665" w:rsidRPr="00993352">
        <w:t>move</w:t>
      </w:r>
      <w:r w:rsidRPr="00993352">
        <w:t xml:space="preserve"> through the second half of th</w:t>
      </w:r>
      <w:r w:rsidR="006A7B57" w:rsidRPr="00993352">
        <w:t>e</w:t>
      </w:r>
      <w:r w:rsidRPr="00993352">
        <w:t xml:space="preserve"> </w:t>
      </w:r>
      <w:r w:rsidR="006D0360" w:rsidRPr="00993352">
        <w:t>transition</w:t>
      </w:r>
      <w:r w:rsidRPr="00993352">
        <w:t xml:space="preserve"> process</w:t>
      </w:r>
      <w:r w:rsidR="000853DF" w:rsidRPr="00993352">
        <w:t>,</w:t>
      </w:r>
      <w:r w:rsidRPr="00993352">
        <w:t xml:space="preserve"> we don’t lose sight of our guiding principle that we are one organisation with devolved autonomy. We will do better for </w:t>
      </w:r>
      <w:r w:rsidR="00DA51E2" w:rsidRPr="00993352">
        <w:t>New Zealanders</w:t>
      </w:r>
      <w:r w:rsidRPr="00993352">
        <w:t xml:space="preserve"> </w:t>
      </w:r>
      <w:r w:rsidR="00541AA3" w:rsidRPr="00993352">
        <w:t>as</w:t>
      </w:r>
      <w:r w:rsidRPr="00993352">
        <w:t xml:space="preserve"> a cohesive </w:t>
      </w:r>
      <w:r w:rsidR="00E00EBF" w:rsidRPr="00993352">
        <w:t>national-level organisation</w:t>
      </w:r>
      <w:r w:rsidRPr="00993352">
        <w:t xml:space="preserve"> </w:t>
      </w:r>
      <w:r w:rsidR="00EF65EF" w:rsidRPr="00993352">
        <w:t>made up</w:t>
      </w:r>
      <w:r w:rsidRPr="00993352">
        <w:t xml:space="preserve"> of teams</w:t>
      </w:r>
      <w:r w:rsidR="00436376" w:rsidRPr="00993352">
        <w:t xml:space="preserve"> </w:t>
      </w:r>
      <w:r w:rsidR="00EF65EF" w:rsidRPr="00993352">
        <w:t xml:space="preserve">that </w:t>
      </w:r>
      <w:r w:rsidR="00590466" w:rsidRPr="00993352">
        <w:t xml:space="preserve">are </w:t>
      </w:r>
      <w:r w:rsidR="00A207F4" w:rsidRPr="00993352">
        <w:t xml:space="preserve">guided, supported and </w:t>
      </w:r>
      <w:r w:rsidR="0050270E" w:rsidRPr="00993352">
        <w:t xml:space="preserve">empowered </w:t>
      </w:r>
      <w:r w:rsidR="00436376" w:rsidRPr="00993352">
        <w:t>to</w:t>
      </w:r>
      <w:r w:rsidRPr="00993352">
        <w:t xml:space="preserve"> serve </w:t>
      </w:r>
      <w:r w:rsidR="001C6047" w:rsidRPr="00993352">
        <w:t xml:space="preserve">the </w:t>
      </w:r>
      <w:r w:rsidRPr="00993352">
        <w:t xml:space="preserve">communities </w:t>
      </w:r>
      <w:r w:rsidR="001C6047" w:rsidRPr="00993352">
        <w:t>they know best</w:t>
      </w:r>
      <w:r w:rsidRPr="00993352">
        <w:t xml:space="preserve">. </w:t>
      </w:r>
    </w:p>
    <w:p w14:paraId="00D6B1E6" w14:textId="77777777" w:rsidR="00993352" w:rsidRDefault="00F937E3" w:rsidP="00006D89">
      <w:r w:rsidRPr="003342C4">
        <w:rPr>
          <w:b/>
          <w:bCs/>
        </w:rPr>
        <w:t>Professor Lester Levy</w:t>
      </w:r>
      <w:r w:rsidR="003342C4">
        <w:rPr>
          <w:b/>
          <w:bCs/>
        </w:rPr>
        <w:br/>
      </w:r>
      <w:r w:rsidRPr="003342C4">
        <w:t>Commissioner – Health New Zealand</w:t>
      </w:r>
    </w:p>
    <w:p w14:paraId="7AB3998C" w14:textId="042C9004" w:rsidR="00993352" w:rsidRDefault="00993352" w:rsidP="00006D89">
      <w:pPr>
        <w:sectPr w:rsidR="00993352" w:rsidSect="006F47C4">
          <w:headerReference w:type="default" r:id="rId36"/>
          <w:footerReference w:type="default" r:id="rId37"/>
          <w:headerReference w:type="first" r:id="rId38"/>
          <w:footerReference w:type="first" r:id="rId39"/>
          <w:pgSz w:w="11906" w:h="16838" w:code="9"/>
          <w:pgMar w:top="1134" w:right="1134" w:bottom="1134" w:left="1134" w:header="1304" w:footer="454" w:gutter="0"/>
          <w:cols w:space="708"/>
          <w:titlePg/>
          <w:docGrid w:linePitch="360"/>
        </w:sectPr>
      </w:pPr>
    </w:p>
    <w:p w14:paraId="7475C7D0" w14:textId="77777777" w:rsidR="00006D89" w:rsidRDefault="00C63DC9" w:rsidP="00162CAA">
      <w:pPr>
        <w:pStyle w:val="Heading1"/>
      </w:pPr>
      <w:r w:rsidRPr="00993352">
        <w:lastRenderedPageBreak/>
        <w:t>Introduction</w:t>
      </w:r>
    </w:p>
    <w:p w14:paraId="0D5A158C" w14:textId="3A6CA153" w:rsidR="00E8667D" w:rsidRPr="00162CAA" w:rsidRDefault="00C63DC9" w:rsidP="00990E39">
      <w:pPr>
        <w:pStyle w:val="Heading2"/>
      </w:pPr>
      <w:r w:rsidRPr="00162CAA">
        <w:t xml:space="preserve">Health New Zealand </w:t>
      </w:r>
      <w:r w:rsidR="00033CA3" w:rsidRPr="00162CAA">
        <w:t xml:space="preserve">began its </w:t>
      </w:r>
      <w:r w:rsidRPr="00162CAA">
        <w:t xml:space="preserve">reset </w:t>
      </w:r>
      <w:r w:rsidR="00033CA3" w:rsidRPr="00162CAA">
        <w:t xml:space="preserve">in </w:t>
      </w:r>
      <w:r w:rsidRPr="00162CAA">
        <w:t>mid-2024. The immediate focus was on reducing budget deficits and moving resources to the front</w:t>
      </w:r>
      <w:r w:rsidR="00753D63" w:rsidRPr="00162CAA">
        <w:t>-</w:t>
      </w:r>
      <w:r w:rsidRPr="00162CAA">
        <w:t>line</w:t>
      </w:r>
      <w:r w:rsidR="007A2684" w:rsidRPr="00162CAA">
        <w:t>.</w:t>
      </w:r>
      <w:r w:rsidRPr="00162CAA">
        <w:t xml:space="preserve"> </w:t>
      </w:r>
    </w:p>
    <w:p w14:paraId="5B0FB5B4" w14:textId="77777777" w:rsidR="00C63DC9" w:rsidRPr="00006D89" w:rsidRDefault="007A2684" w:rsidP="00006D89">
      <w:r w:rsidRPr="00006D89">
        <w:t>T</w:t>
      </w:r>
      <w:r w:rsidR="00C63DC9" w:rsidRPr="00006D89">
        <w:t xml:space="preserve">he establishment of regions </w:t>
      </w:r>
      <w:r w:rsidRPr="00006D89">
        <w:t>w</w:t>
      </w:r>
      <w:r w:rsidR="00C63DC9" w:rsidRPr="00006D89">
        <w:t xml:space="preserve">as </w:t>
      </w:r>
      <w:r w:rsidRPr="00006D89">
        <w:t>the</w:t>
      </w:r>
      <w:r w:rsidR="00C63DC9" w:rsidRPr="00006D89">
        <w:t xml:space="preserve"> first major step in devolving health service delivery closer to communities. </w:t>
      </w:r>
    </w:p>
    <w:p w14:paraId="3B779C2C" w14:textId="682556DD" w:rsidR="00091357" w:rsidRPr="00006D89" w:rsidRDefault="00091357" w:rsidP="00006D89">
      <w:r w:rsidRPr="00006D89">
        <w:t>The Commissioner was appointed in June 2024 to turn around the performance of Health NZ which was characterised by a rapidly worsening financial situation. Without taking significant action, it was on track to deplete its cash reserves within 12 months, despite additional government investment.</w:t>
      </w:r>
    </w:p>
    <w:p w14:paraId="5ABCFA97" w14:textId="36DEDAD4" w:rsidR="00E70848" w:rsidRPr="00006D89" w:rsidRDefault="0078308E" w:rsidP="00006D89">
      <w:r w:rsidRPr="00006D89">
        <w:t xml:space="preserve">The Government established five </w:t>
      </w:r>
      <w:r w:rsidR="007A2684" w:rsidRPr="00006D89">
        <w:t>h</w:t>
      </w:r>
      <w:r w:rsidRPr="00006D89">
        <w:t xml:space="preserve">ealth </w:t>
      </w:r>
      <w:r w:rsidR="007A2684" w:rsidRPr="00006D89">
        <w:t>t</w:t>
      </w:r>
      <w:r w:rsidRPr="00006D89">
        <w:t xml:space="preserve">argets </w:t>
      </w:r>
      <w:r w:rsidR="00CF760A" w:rsidRPr="00006D89">
        <w:t xml:space="preserve">in </w:t>
      </w:r>
      <w:r w:rsidR="002665C9" w:rsidRPr="00006D89">
        <w:t>March</w:t>
      </w:r>
      <w:r w:rsidRPr="00006D89">
        <w:t xml:space="preserve"> 2024</w:t>
      </w:r>
      <w:r w:rsidR="007717F4" w:rsidRPr="00006D89">
        <w:rPr>
          <w:rStyle w:val="FootnoteReference"/>
          <w:vertAlign w:val="baseline"/>
        </w:rPr>
        <w:footnoteReference w:id="2"/>
      </w:r>
      <w:r w:rsidRPr="00006D89">
        <w:t xml:space="preserve"> </w:t>
      </w:r>
      <w:r w:rsidR="00EA3181" w:rsidRPr="00006D89">
        <w:t>and</w:t>
      </w:r>
      <w:r w:rsidRPr="00006D89">
        <w:t xml:space="preserve"> a detailed plan </w:t>
      </w:r>
      <w:r w:rsidR="00C2012B" w:rsidRPr="00006D89">
        <w:t xml:space="preserve">for implementation </w:t>
      </w:r>
      <w:r w:rsidR="00614F78" w:rsidRPr="00006D89">
        <w:t xml:space="preserve">was </w:t>
      </w:r>
      <w:r w:rsidR="009E410E" w:rsidRPr="00006D89">
        <w:t xml:space="preserve">finalised </w:t>
      </w:r>
      <w:r w:rsidR="00C2012B" w:rsidRPr="00006D89">
        <w:t>in September 2024</w:t>
      </w:r>
      <w:r w:rsidR="007A2684" w:rsidRPr="00006D89">
        <w:t>.</w:t>
      </w:r>
      <w:r w:rsidR="00CF760A" w:rsidRPr="00006D89">
        <w:rPr>
          <w:rStyle w:val="FootnoteReference"/>
          <w:vertAlign w:val="baseline"/>
        </w:rPr>
        <w:footnoteReference w:id="3"/>
      </w:r>
      <w:r w:rsidR="000E4106" w:rsidRPr="00006D89">
        <w:t xml:space="preserve"> </w:t>
      </w:r>
      <w:r w:rsidR="007A2684" w:rsidRPr="00006D89">
        <w:t xml:space="preserve">The targets </w:t>
      </w:r>
      <w:r w:rsidR="000E4106" w:rsidRPr="00006D89">
        <w:t>focus on reducing wait times for critical health services and improving vaccination rates.</w:t>
      </w:r>
      <w:r w:rsidR="006D2CD5" w:rsidRPr="00006D89">
        <w:t xml:space="preserve"> </w:t>
      </w:r>
      <w:r w:rsidR="007A2684" w:rsidRPr="00006D89">
        <w:t>F</w:t>
      </w:r>
      <w:r w:rsidR="00E06AC9" w:rsidRPr="00006D89">
        <w:t xml:space="preserve">ive </w:t>
      </w:r>
      <w:r w:rsidR="007A2684" w:rsidRPr="00006D89">
        <w:t>m</w:t>
      </w:r>
      <w:r w:rsidR="00E06AC9" w:rsidRPr="00006D89">
        <w:t xml:space="preserve">ental </w:t>
      </w:r>
      <w:r w:rsidR="007A2684" w:rsidRPr="00006D89">
        <w:t>h</w:t>
      </w:r>
      <w:r w:rsidR="00E06AC9" w:rsidRPr="00006D89">
        <w:t xml:space="preserve">ealth and </w:t>
      </w:r>
      <w:r w:rsidR="007A2684" w:rsidRPr="00006D89">
        <w:t>a</w:t>
      </w:r>
      <w:r w:rsidR="00E06AC9" w:rsidRPr="00006D89">
        <w:t xml:space="preserve">ddiction </w:t>
      </w:r>
      <w:r w:rsidR="007A2684" w:rsidRPr="00006D89">
        <w:t>t</w:t>
      </w:r>
      <w:r w:rsidR="00E06AC9" w:rsidRPr="00006D89">
        <w:t xml:space="preserve">argets </w:t>
      </w:r>
      <w:r w:rsidR="007A2684" w:rsidRPr="00006D89">
        <w:t xml:space="preserve">were launched </w:t>
      </w:r>
      <w:r w:rsidR="00C3213A" w:rsidRPr="00006D89">
        <w:t xml:space="preserve">in </w:t>
      </w:r>
      <w:r w:rsidR="008F74E1" w:rsidRPr="00006D89">
        <w:t>July</w:t>
      </w:r>
      <w:r w:rsidR="00C3213A" w:rsidRPr="00006D89">
        <w:t xml:space="preserve"> 2024.</w:t>
      </w:r>
      <w:r w:rsidR="00C3213A" w:rsidRPr="00006D89">
        <w:rPr>
          <w:rStyle w:val="FootnoteReference"/>
          <w:vertAlign w:val="baseline"/>
        </w:rPr>
        <w:footnoteReference w:id="4"/>
      </w:r>
    </w:p>
    <w:p w14:paraId="531F0E86" w14:textId="77777777" w:rsidR="00006D89" w:rsidRPr="00006D89" w:rsidRDefault="00C52E96" w:rsidP="00006D89">
      <w:r w:rsidRPr="00006D89">
        <w:t xml:space="preserve">Government has </w:t>
      </w:r>
      <w:r w:rsidR="00BF2C79" w:rsidRPr="00006D89">
        <w:t>increased</w:t>
      </w:r>
      <w:r w:rsidRPr="00006D89">
        <w:t xml:space="preserve"> funding into the health system and the expectation is the delivery matches this investment.</w:t>
      </w:r>
      <w:r w:rsidR="00E8667D" w:rsidRPr="00006D89">
        <w:t xml:space="preserve"> </w:t>
      </w:r>
      <w:r w:rsidR="007A2684" w:rsidRPr="00006D89">
        <w:t>C</w:t>
      </w:r>
      <w:r w:rsidR="003570BB" w:rsidRPr="00006D89">
        <w:t>onsiderable progress has been made</w:t>
      </w:r>
      <w:r w:rsidR="007A2684" w:rsidRPr="00006D89">
        <w:t xml:space="preserve"> over the past </w:t>
      </w:r>
      <w:r w:rsidR="00C868B9" w:rsidRPr="00006D89">
        <w:t>12</w:t>
      </w:r>
      <w:r w:rsidR="007A2684" w:rsidRPr="00006D89">
        <w:t xml:space="preserve"> month</w:t>
      </w:r>
      <w:r w:rsidR="00F469F5" w:rsidRPr="00006D89">
        <w:t>s</w:t>
      </w:r>
      <w:r w:rsidR="003570BB" w:rsidRPr="00006D89">
        <w:t xml:space="preserve">, with the support, understanding and hard work of all Health </w:t>
      </w:r>
      <w:r w:rsidR="007A2684" w:rsidRPr="00006D89">
        <w:t>NZ</w:t>
      </w:r>
      <w:r w:rsidR="003570BB" w:rsidRPr="00006D89">
        <w:t xml:space="preserve"> people.</w:t>
      </w:r>
    </w:p>
    <w:p w14:paraId="30228465" w14:textId="0BB5A8F2" w:rsidR="002369A6" w:rsidRPr="00006D89" w:rsidRDefault="003570BB" w:rsidP="00006D89">
      <w:r w:rsidRPr="00006D89">
        <w:t xml:space="preserve">The process of devolving health service delivery closer to communities </w:t>
      </w:r>
      <w:r w:rsidR="000842C1" w:rsidRPr="00006D89">
        <w:t>is underway</w:t>
      </w:r>
      <w:r w:rsidRPr="00006D89">
        <w:t xml:space="preserve"> and we are on a pathway to returning to budget</w:t>
      </w:r>
      <w:r w:rsidR="0072079C" w:rsidRPr="00006D89">
        <w:t xml:space="preserve">. </w:t>
      </w:r>
    </w:p>
    <w:p w14:paraId="64FF4185" w14:textId="650BE251" w:rsidR="00A32043" w:rsidRPr="00006D89" w:rsidRDefault="00D75086" w:rsidP="00006D89">
      <w:r w:rsidRPr="00006D89">
        <w:t>Th</w:t>
      </w:r>
      <w:r w:rsidR="000F2527" w:rsidRPr="00006D89">
        <w:t>is</w:t>
      </w:r>
      <w:r w:rsidRPr="00006D89">
        <w:t xml:space="preserve"> </w:t>
      </w:r>
      <w:r w:rsidR="007A3673" w:rsidRPr="00006D89">
        <w:t>P</w:t>
      </w:r>
      <w:r w:rsidRPr="00006D89">
        <w:t>lan maps out what needs to be achieved to June 2026. It marks the beginning of a new phase which is deliberate, planned and focused on patients and the people of Health NZ.</w:t>
      </w:r>
      <w:r w:rsidR="00E8667D" w:rsidRPr="00006D89">
        <w:t xml:space="preserve"> </w:t>
      </w:r>
      <w:r w:rsidR="003776F3" w:rsidRPr="00006D89">
        <w:t>T</w:t>
      </w:r>
      <w:r w:rsidR="003570BB" w:rsidRPr="00006D89">
        <w:t xml:space="preserve">he </w:t>
      </w:r>
      <w:r w:rsidR="007A3673" w:rsidRPr="00006D89">
        <w:t>P</w:t>
      </w:r>
      <w:r w:rsidR="00CD1362" w:rsidRPr="00006D89">
        <w:t>lan responds to t</w:t>
      </w:r>
      <w:r w:rsidR="003570BB" w:rsidRPr="00006D89">
        <w:t xml:space="preserve">he </w:t>
      </w:r>
      <w:r w:rsidR="00C90781" w:rsidRPr="00006D89">
        <w:t xml:space="preserve">Minister </w:t>
      </w:r>
      <w:r w:rsidR="00170C6A" w:rsidRPr="00006D89">
        <w:t>of Health</w:t>
      </w:r>
      <w:r w:rsidR="0091337F" w:rsidRPr="00006D89">
        <w:t>’s</w:t>
      </w:r>
      <w:r w:rsidR="00170C6A" w:rsidRPr="00006D89">
        <w:t xml:space="preserve"> priorities</w:t>
      </w:r>
      <w:r w:rsidR="005B3F96" w:rsidRPr="00006D89">
        <w:t xml:space="preserve"> in his </w:t>
      </w:r>
      <w:r w:rsidR="007A2684" w:rsidRPr="00006D89">
        <w:t>d</w:t>
      </w:r>
      <w:r w:rsidR="005B3F96" w:rsidRPr="00006D89">
        <w:t xml:space="preserve">elivery </w:t>
      </w:r>
      <w:r w:rsidR="007A2684" w:rsidRPr="00006D89">
        <w:t>p</w:t>
      </w:r>
      <w:r w:rsidR="005B3F96" w:rsidRPr="00006D89">
        <w:t>lan</w:t>
      </w:r>
      <w:r w:rsidR="00C6736C" w:rsidRPr="00006D89">
        <w:t xml:space="preserve"> and Letter of Expectation</w:t>
      </w:r>
      <w:r w:rsidR="00334090" w:rsidRPr="00006D89">
        <w:t>. The</w:t>
      </w:r>
      <w:r w:rsidR="00444322" w:rsidRPr="00006D89">
        <w:t>se</w:t>
      </w:r>
      <w:r w:rsidR="00334090" w:rsidRPr="00006D89">
        <w:t xml:space="preserve"> priorities are to</w:t>
      </w:r>
      <w:r w:rsidR="00170C6A" w:rsidRPr="00006D89">
        <w:t>:</w:t>
      </w:r>
    </w:p>
    <w:p w14:paraId="6BCD9FD8" w14:textId="4C540783" w:rsidR="00610BD3" w:rsidRPr="00993352" w:rsidRDefault="00EE3A40" w:rsidP="00006D89">
      <w:pPr>
        <w:pStyle w:val="ListParagraph"/>
        <w:numPr>
          <w:ilvl w:val="0"/>
          <w:numId w:val="50"/>
        </w:numPr>
      </w:pPr>
      <w:r w:rsidRPr="00993352">
        <w:t xml:space="preserve">get Health NZ back to basics </w:t>
      </w:r>
    </w:p>
    <w:p w14:paraId="6FFCD286" w14:textId="77777777" w:rsidR="00610BD3" w:rsidRPr="00993352" w:rsidRDefault="00EE3A40" w:rsidP="00006D89">
      <w:pPr>
        <w:pStyle w:val="ListParagraph"/>
        <w:numPr>
          <w:ilvl w:val="0"/>
          <w:numId w:val="50"/>
        </w:numPr>
      </w:pPr>
      <w:r w:rsidRPr="00993352">
        <w:t>driv</w:t>
      </w:r>
      <w:r w:rsidR="00610BD3" w:rsidRPr="00993352">
        <w:t>e</w:t>
      </w:r>
      <w:r w:rsidRPr="00993352">
        <w:t xml:space="preserve"> shorter stays in emergency departments</w:t>
      </w:r>
    </w:p>
    <w:p w14:paraId="077F4658" w14:textId="77777777" w:rsidR="00610BD3" w:rsidRPr="00993352" w:rsidRDefault="00EE3A40" w:rsidP="00006D89">
      <w:pPr>
        <w:pStyle w:val="ListParagraph"/>
        <w:numPr>
          <w:ilvl w:val="0"/>
          <w:numId w:val="50"/>
        </w:numPr>
      </w:pPr>
      <w:r w:rsidRPr="00993352">
        <w:t>get on top of the elective surgery backlog</w:t>
      </w:r>
    </w:p>
    <w:p w14:paraId="2503B488" w14:textId="77777777" w:rsidR="00610BD3" w:rsidRPr="00993352" w:rsidRDefault="00610BD3" w:rsidP="00006D89">
      <w:pPr>
        <w:pStyle w:val="ListParagraph"/>
        <w:numPr>
          <w:ilvl w:val="0"/>
          <w:numId w:val="50"/>
        </w:numPr>
      </w:pPr>
      <w:r w:rsidRPr="00993352">
        <w:t>e</w:t>
      </w:r>
      <w:r w:rsidR="00EE3A40" w:rsidRPr="00993352">
        <w:t>nabl</w:t>
      </w:r>
      <w:r w:rsidRPr="00993352">
        <w:t>e</w:t>
      </w:r>
      <w:r w:rsidR="00EE3A40" w:rsidRPr="00993352">
        <w:t xml:space="preserve"> faster access to primary care</w:t>
      </w:r>
    </w:p>
    <w:p w14:paraId="03308C0F" w14:textId="7879C1F6" w:rsidR="00A813A8" w:rsidRPr="00993352" w:rsidRDefault="00EE3A40" w:rsidP="00006D89">
      <w:pPr>
        <w:pStyle w:val="ListParagraph"/>
        <w:numPr>
          <w:ilvl w:val="0"/>
          <w:numId w:val="50"/>
        </w:numPr>
      </w:pPr>
      <w:r w:rsidRPr="00993352">
        <w:t>set out a long-term health infrastructure programme</w:t>
      </w:r>
    </w:p>
    <w:p w14:paraId="136712AE" w14:textId="77777777" w:rsidR="00006D89" w:rsidRDefault="00EE3A40" w:rsidP="00006D89">
      <w:pPr>
        <w:pStyle w:val="ListParagraph"/>
        <w:numPr>
          <w:ilvl w:val="0"/>
          <w:numId w:val="50"/>
        </w:numPr>
      </w:pPr>
      <w:r w:rsidRPr="00993352">
        <w:t>streamlin</w:t>
      </w:r>
      <w:r w:rsidR="00A813A8" w:rsidRPr="00993352">
        <w:t>e</w:t>
      </w:r>
      <w:r w:rsidRPr="00993352">
        <w:t xml:space="preserve"> accountability mechanisms and settings to drive performance</w:t>
      </w:r>
      <w:r w:rsidR="00006D89">
        <w:t>.</w:t>
      </w:r>
    </w:p>
    <w:p w14:paraId="686409C5" w14:textId="2188BCCA" w:rsidR="00006D89" w:rsidRDefault="008A024C" w:rsidP="00006D89">
      <w:r>
        <w:t>T</w:t>
      </w:r>
      <w:r w:rsidR="006552E8">
        <w:t>h</w:t>
      </w:r>
      <w:r w:rsidR="00F77876">
        <w:t>is</w:t>
      </w:r>
      <w:r w:rsidR="006552E8">
        <w:t xml:space="preserve"> Plan</w:t>
      </w:r>
      <w:r w:rsidR="00697DBB">
        <w:t xml:space="preserve"> </w:t>
      </w:r>
      <w:r w:rsidR="00E54486" w:rsidRPr="00C63DC9">
        <w:t>has been designed to evolve and adapt, taking into account progress on existing</w:t>
      </w:r>
      <w:r w:rsidR="00006D89">
        <w:t xml:space="preserve"> </w:t>
      </w:r>
      <w:r w:rsidR="00E54486" w:rsidRPr="00C63DC9">
        <w:t>initiatives</w:t>
      </w:r>
      <w:r w:rsidR="00E467E0">
        <w:t>, finding</w:t>
      </w:r>
      <w:r w:rsidR="00694FF8">
        <w:t>s</w:t>
      </w:r>
      <w:r w:rsidR="00E467E0">
        <w:t xml:space="preserve"> from reviews and </w:t>
      </w:r>
      <w:r w:rsidR="00A6403A">
        <w:t xml:space="preserve">insights on </w:t>
      </w:r>
      <w:r w:rsidR="005F33D0">
        <w:t xml:space="preserve">the effectiveness of </w:t>
      </w:r>
      <w:r w:rsidR="002921CA">
        <w:t xml:space="preserve">current health </w:t>
      </w:r>
      <w:r w:rsidR="00A6403A">
        <w:t>service</w:t>
      </w:r>
      <w:r w:rsidR="005F33D0">
        <w:t xml:space="preserve"> delivery</w:t>
      </w:r>
      <w:r w:rsidR="00006D89">
        <w:t>.</w:t>
      </w:r>
    </w:p>
    <w:p w14:paraId="05E16EC7" w14:textId="77777777" w:rsidR="00006D89" w:rsidRPr="00006D89" w:rsidRDefault="00006D89" w:rsidP="00006D89">
      <w:pPr>
        <w:sectPr w:rsidR="00006D89" w:rsidRPr="00006D89" w:rsidSect="007C58B4">
          <w:type w:val="continuous"/>
          <w:pgSz w:w="11906" w:h="16838" w:code="9"/>
          <w:pgMar w:top="1134" w:right="1134" w:bottom="1134" w:left="1134" w:header="1304" w:footer="454" w:gutter="0"/>
          <w:cols w:space="708"/>
          <w:titlePg/>
          <w:docGrid w:linePitch="360"/>
        </w:sectPr>
      </w:pPr>
    </w:p>
    <w:p w14:paraId="3E8E3698" w14:textId="0B89E4A9" w:rsidR="002B616F" w:rsidRPr="00162CAA" w:rsidRDefault="00BB2E6B" w:rsidP="00162CAA">
      <w:pPr>
        <w:pStyle w:val="Heading1"/>
      </w:pPr>
      <w:r w:rsidRPr="00162CAA">
        <w:lastRenderedPageBreak/>
        <w:t>What</w:t>
      </w:r>
      <w:r w:rsidR="00261EE6" w:rsidRPr="00162CAA">
        <w:t xml:space="preserve"> has</w:t>
      </w:r>
      <w:r w:rsidRPr="00162CAA">
        <w:t xml:space="preserve"> been </w:t>
      </w:r>
      <w:r w:rsidR="005E3C3A" w:rsidRPr="00162CAA">
        <w:t>achieved</w:t>
      </w:r>
      <w:r w:rsidR="002B357E" w:rsidRPr="00162CAA">
        <w:t xml:space="preserve"> by mid-2025</w:t>
      </w:r>
    </w:p>
    <w:p w14:paraId="2925D74D" w14:textId="5FE9E2AD" w:rsidR="00EA4E5E" w:rsidRPr="00006D89" w:rsidRDefault="00EA4E5E" w:rsidP="00990E39">
      <w:pPr>
        <w:pStyle w:val="Heading2"/>
      </w:pPr>
      <w:r w:rsidRPr="00006D89">
        <w:t xml:space="preserve">We </w:t>
      </w:r>
      <w:r w:rsidR="005464DA" w:rsidRPr="00006D89">
        <w:t>have delivered against key milestones…</w:t>
      </w:r>
    </w:p>
    <w:p w14:paraId="3F7BEE95" w14:textId="77777777" w:rsidR="008F07A1" w:rsidRDefault="008F07A1" w:rsidP="00006D89">
      <w:pPr>
        <w:sectPr w:rsidR="008F07A1" w:rsidSect="007C58B4">
          <w:type w:val="continuous"/>
          <w:pgSz w:w="11906" w:h="16838" w:code="9"/>
          <w:pgMar w:top="1134" w:right="1134" w:bottom="1134" w:left="1134" w:header="1304" w:footer="454" w:gutter="0"/>
          <w:cols w:space="708"/>
          <w:titlePg/>
          <w:docGrid w:linePitch="360"/>
        </w:sectPr>
      </w:pPr>
    </w:p>
    <w:p w14:paraId="7EC6B940" w14:textId="55185D75" w:rsidR="00471D6D" w:rsidRPr="003066C9" w:rsidRDefault="00FA6752" w:rsidP="00006D89">
      <w:r>
        <w:t>Work to</w:t>
      </w:r>
      <w:r w:rsidR="00523D0F" w:rsidRPr="003066C9">
        <w:t xml:space="preserve"> </w:t>
      </w:r>
      <w:r>
        <w:t xml:space="preserve">improve </w:t>
      </w:r>
      <w:r w:rsidR="00571381">
        <w:t xml:space="preserve">patient </w:t>
      </w:r>
      <w:r>
        <w:t xml:space="preserve">access to </w:t>
      </w:r>
      <w:r w:rsidR="00523D0F" w:rsidRPr="003066C9">
        <w:t>p</w:t>
      </w:r>
      <w:r w:rsidR="00F25D0F" w:rsidRPr="003066C9">
        <w:t>rimary care</w:t>
      </w:r>
      <w:r w:rsidR="00EA2B0E" w:rsidRPr="003066C9">
        <w:t xml:space="preserve"> </w:t>
      </w:r>
      <w:r>
        <w:t>has started</w:t>
      </w:r>
      <w:r w:rsidR="00AE20DD" w:rsidRPr="003066C9">
        <w:t>, including</w:t>
      </w:r>
      <w:r w:rsidR="00EA2B0E" w:rsidRPr="003066C9">
        <w:t xml:space="preserve"> </w:t>
      </w:r>
      <w:r w:rsidR="00FC4266">
        <w:t xml:space="preserve">new </w:t>
      </w:r>
      <w:r w:rsidR="00B23C39" w:rsidRPr="003066C9">
        <w:t xml:space="preserve">24/7 digital </w:t>
      </w:r>
      <w:r w:rsidR="005704C2" w:rsidRPr="003066C9">
        <w:t xml:space="preserve">services </w:t>
      </w:r>
      <w:r w:rsidR="00CD0D4D">
        <w:t xml:space="preserve">and </w:t>
      </w:r>
      <w:r w:rsidR="00593941" w:rsidRPr="003066C9">
        <w:t xml:space="preserve">more </w:t>
      </w:r>
      <w:r w:rsidR="002852EB" w:rsidRPr="003066C9">
        <w:t xml:space="preserve">urgent </w:t>
      </w:r>
      <w:r w:rsidR="00555043">
        <w:t>care</w:t>
      </w:r>
      <w:r w:rsidR="002852EB" w:rsidRPr="003066C9">
        <w:t xml:space="preserve"> centre</w:t>
      </w:r>
      <w:r w:rsidR="00593941" w:rsidRPr="003066C9">
        <w:t>s</w:t>
      </w:r>
      <w:r w:rsidR="00A963B8">
        <w:t>.</w:t>
      </w:r>
      <w:r w:rsidR="00571381">
        <w:t xml:space="preserve"> </w:t>
      </w:r>
      <w:r w:rsidR="00546596" w:rsidRPr="00546596">
        <w:t>We’ve achieved our target</w:t>
      </w:r>
      <w:r w:rsidR="00CD6290" w:rsidRPr="003066C9">
        <w:t xml:space="preserve"> </w:t>
      </w:r>
      <w:r w:rsidR="00546596">
        <w:t>number of</w:t>
      </w:r>
      <w:r w:rsidR="00CD6290" w:rsidRPr="003066C9">
        <w:t xml:space="preserve"> patients </w:t>
      </w:r>
      <w:r w:rsidR="00466647">
        <w:t xml:space="preserve">to </w:t>
      </w:r>
      <w:r w:rsidR="00302B3B">
        <w:t xml:space="preserve">be </w:t>
      </w:r>
      <w:r w:rsidR="00CD6290" w:rsidRPr="003066C9">
        <w:t xml:space="preserve">treated under </w:t>
      </w:r>
      <w:r w:rsidR="00466647">
        <w:t xml:space="preserve">a </w:t>
      </w:r>
      <w:r w:rsidR="00571381">
        <w:t>new</w:t>
      </w:r>
      <w:r w:rsidR="00CD6290" w:rsidRPr="003066C9">
        <w:t xml:space="preserve"> elective boost</w:t>
      </w:r>
      <w:r w:rsidR="00302B3B">
        <w:t xml:space="preserve"> partnership</w:t>
      </w:r>
      <w:r w:rsidR="00571381">
        <w:t>s</w:t>
      </w:r>
      <w:r w:rsidR="00302B3B">
        <w:t xml:space="preserve"> </w:t>
      </w:r>
      <w:r w:rsidR="00571381">
        <w:t>with private</w:t>
      </w:r>
      <w:r w:rsidR="00302B3B">
        <w:t xml:space="preserve"> </w:t>
      </w:r>
      <w:r w:rsidR="00571381">
        <w:t>hospitals.</w:t>
      </w:r>
      <w:r w:rsidR="00400394">
        <w:t xml:space="preserve"> </w:t>
      </w:r>
      <w:r w:rsidR="00BE5B29">
        <w:t>And w</w:t>
      </w:r>
      <w:r w:rsidR="00471D6D">
        <w:t>e’ve had s</w:t>
      </w:r>
      <w:r w:rsidR="00471D6D" w:rsidRPr="003066C9">
        <w:t>ignificant interest in the Clinical Senate</w:t>
      </w:r>
      <w:r w:rsidR="00471D6D">
        <w:t>.</w:t>
      </w:r>
      <w:r w:rsidR="00C64E86" w:rsidRPr="003C63EF">
        <w:t xml:space="preserve"> </w:t>
      </w:r>
    </w:p>
    <w:p w14:paraId="4202C155" w14:textId="380EBD66" w:rsidR="00432236" w:rsidRPr="003066C9" w:rsidRDefault="00571381" w:rsidP="00006D89">
      <w:r w:rsidRPr="4054CC4B">
        <w:t xml:space="preserve">Our </w:t>
      </w:r>
      <w:r w:rsidR="00A9430F" w:rsidRPr="4054CC4B">
        <w:t xml:space="preserve">10-year </w:t>
      </w:r>
      <w:r w:rsidR="004B23A8" w:rsidRPr="4054CC4B">
        <w:t xml:space="preserve">infrastructure </w:t>
      </w:r>
      <w:r w:rsidR="007536BC" w:rsidRPr="4054CC4B">
        <w:t>inve</w:t>
      </w:r>
      <w:r w:rsidR="004B23A8" w:rsidRPr="4054CC4B">
        <w:t>st</w:t>
      </w:r>
      <w:r w:rsidR="007536BC" w:rsidRPr="4054CC4B">
        <w:t xml:space="preserve">ment roadmap </w:t>
      </w:r>
      <w:r w:rsidRPr="4054CC4B">
        <w:t xml:space="preserve">was </w:t>
      </w:r>
      <w:r w:rsidR="002E1936" w:rsidRPr="4054CC4B">
        <w:t>launched</w:t>
      </w:r>
      <w:r w:rsidR="004B23A8" w:rsidRPr="4054CC4B">
        <w:t xml:space="preserve">, </w:t>
      </w:r>
      <w:r w:rsidR="002300AE" w:rsidRPr="4054CC4B">
        <w:t xml:space="preserve">the </w:t>
      </w:r>
      <w:r w:rsidR="00957FBD" w:rsidRPr="4054CC4B">
        <w:t xml:space="preserve">redevelopment of </w:t>
      </w:r>
      <w:r w:rsidR="00F90A38" w:rsidRPr="4054CC4B">
        <w:t xml:space="preserve">Nelson Hospital </w:t>
      </w:r>
      <w:r w:rsidR="00957FBD" w:rsidRPr="4054CC4B">
        <w:t>has</w:t>
      </w:r>
      <w:r w:rsidR="00EA4F3F" w:rsidRPr="4054CC4B">
        <w:t xml:space="preserve"> progress</w:t>
      </w:r>
      <w:r w:rsidR="00957FBD" w:rsidRPr="4054CC4B">
        <w:t>ed to a new stage</w:t>
      </w:r>
      <w:r w:rsidR="005C63B8" w:rsidRPr="4054CC4B">
        <w:t xml:space="preserve">, </w:t>
      </w:r>
      <w:r w:rsidR="00F14AE1" w:rsidRPr="4054CC4B">
        <w:t xml:space="preserve">and </w:t>
      </w:r>
      <w:r w:rsidR="005C63B8" w:rsidRPr="4054CC4B">
        <w:t>m</w:t>
      </w:r>
      <w:r w:rsidR="00432236" w:rsidRPr="4054CC4B">
        <w:t xml:space="preserve">ajor upgrades for </w:t>
      </w:r>
      <w:r w:rsidR="00974B65" w:rsidRPr="4054CC4B">
        <w:t>hospitals</w:t>
      </w:r>
      <w:r w:rsidR="00432236" w:rsidRPr="4054CC4B">
        <w:t xml:space="preserve"> in other ce</w:t>
      </w:r>
      <w:r w:rsidR="00974B65" w:rsidRPr="4054CC4B">
        <w:t>n</w:t>
      </w:r>
      <w:r w:rsidR="00432236" w:rsidRPr="4054CC4B">
        <w:t>tres</w:t>
      </w:r>
      <w:r w:rsidR="00B51062" w:rsidRPr="4054CC4B">
        <w:t xml:space="preserve"> </w:t>
      </w:r>
      <w:r w:rsidR="00471D6D" w:rsidRPr="4054CC4B">
        <w:t>received</w:t>
      </w:r>
      <w:r w:rsidR="00FD028F" w:rsidRPr="4054CC4B">
        <w:t xml:space="preserve"> </w:t>
      </w:r>
      <w:r w:rsidR="00F14AE1" w:rsidRPr="4054CC4B">
        <w:t>confirmed start dates.</w:t>
      </w:r>
      <w:r w:rsidR="00B51062" w:rsidRPr="4054CC4B">
        <w:t xml:space="preserve"> </w:t>
      </w:r>
      <w:r w:rsidR="002B312E">
        <w:t>A</w:t>
      </w:r>
      <w:r w:rsidR="002B312E" w:rsidRPr="002B312E">
        <w:t xml:space="preserve"> prioritised digital investment programme has been developed to support regional and local service needs</w:t>
      </w:r>
      <w:r w:rsidR="002B312E">
        <w:t>.</w:t>
      </w:r>
      <w:r w:rsidR="002B312E" w:rsidRPr="003066C9">
        <w:t xml:space="preserve"> </w:t>
      </w:r>
    </w:p>
    <w:p w14:paraId="570B5F58" w14:textId="5BCEFA12" w:rsidR="001F26FC" w:rsidRPr="003066C9" w:rsidRDefault="00A02CC1" w:rsidP="00006D89">
      <w:r w:rsidRPr="4054CC4B">
        <w:t>Budgets</w:t>
      </w:r>
      <w:r w:rsidR="00A57C3B" w:rsidRPr="4054CC4B">
        <w:t xml:space="preserve"> </w:t>
      </w:r>
      <w:r w:rsidR="00B702CF" w:rsidRPr="4054CC4B">
        <w:t xml:space="preserve">are </w:t>
      </w:r>
      <w:r w:rsidR="00A57C3B" w:rsidRPr="4054CC4B">
        <w:t>devolved to the regions for the first time</w:t>
      </w:r>
      <w:r w:rsidR="00B702CF" w:rsidRPr="4054CC4B">
        <w:t xml:space="preserve">, </w:t>
      </w:r>
      <w:r w:rsidR="00240FC2" w:rsidRPr="00252F31">
        <w:t>st</w:t>
      </w:r>
      <w:r w:rsidR="009E1E7C" w:rsidRPr="00252F31">
        <w:t>ronger</w:t>
      </w:r>
      <w:r w:rsidR="178490FE" w:rsidRPr="4054CC4B">
        <w:t xml:space="preserve"> </w:t>
      </w:r>
      <w:r w:rsidR="00BE19EF" w:rsidRPr="4054CC4B">
        <w:t xml:space="preserve">financial controls </w:t>
      </w:r>
      <w:r w:rsidR="00450B11" w:rsidRPr="4054CC4B">
        <w:t xml:space="preserve">are being put in place </w:t>
      </w:r>
      <w:r w:rsidR="00617542" w:rsidRPr="4054CC4B">
        <w:t xml:space="preserve">and </w:t>
      </w:r>
      <w:r w:rsidR="00450B11" w:rsidRPr="4054CC4B">
        <w:t xml:space="preserve">service </w:t>
      </w:r>
      <w:r w:rsidR="00617542" w:rsidRPr="4054CC4B">
        <w:t xml:space="preserve">production planning </w:t>
      </w:r>
      <w:r w:rsidR="00845516" w:rsidRPr="4054CC4B">
        <w:t>is</w:t>
      </w:r>
      <w:r w:rsidR="00293179" w:rsidRPr="4054CC4B">
        <w:t xml:space="preserve"> </w:t>
      </w:r>
      <w:r w:rsidR="00450B11" w:rsidRPr="4054CC4B">
        <w:t xml:space="preserve">being </w:t>
      </w:r>
      <w:r w:rsidR="00987094" w:rsidRPr="4054CC4B">
        <w:t>implemented.</w:t>
      </w:r>
      <w:r w:rsidR="00311209" w:rsidRPr="4054CC4B">
        <w:t xml:space="preserve"> </w:t>
      </w:r>
      <w:r w:rsidR="00AE621F" w:rsidRPr="4054CC4B">
        <w:t xml:space="preserve">Our </w:t>
      </w:r>
      <w:r w:rsidR="00471D6D" w:rsidRPr="4054CC4B">
        <w:t>y</w:t>
      </w:r>
      <w:r w:rsidR="008E1892" w:rsidRPr="4054CC4B">
        <w:t>ear</w:t>
      </w:r>
      <w:r w:rsidR="009503F1" w:rsidRPr="4054CC4B">
        <w:t>-</w:t>
      </w:r>
      <w:r w:rsidR="008E1892" w:rsidRPr="4054CC4B">
        <w:t xml:space="preserve">end </w:t>
      </w:r>
      <w:r w:rsidR="00AE621F" w:rsidRPr="4054CC4B">
        <w:t xml:space="preserve">financial </w:t>
      </w:r>
      <w:r w:rsidR="00D2147C" w:rsidRPr="4054CC4B">
        <w:t xml:space="preserve">result </w:t>
      </w:r>
      <w:r w:rsidR="00AE621F" w:rsidRPr="4054CC4B">
        <w:t xml:space="preserve">was </w:t>
      </w:r>
      <w:r w:rsidR="00D2147C" w:rsidRPr="4054CC4B">
        <w:t>within budget</w:t>
      </w:r>
      <w:r w:rsidR="002617BF" w:rsidRPr="4054CC4B">
        <w:t xml:space="preserve"> </w:t>
      </w:r>
      <w:r w:rsidR="00AE621F" w:rsidRPr="4054CC4B">
        <w:t>and</w:t>
      </w:r>
      <w:r w:rsidR="003332D9" w:rsidRPr="4054CC4B">
        <w:t xml:space="preserve"> </w:t>
      </w:r>
      <w:r w:rsidR="002617BF" w:rsidRPr="4054CC4B">
        <w:t xml:space="preserve">we’re </w:t>
      </w:r>
      <w:r w:rsidR="003332D9" w:rsidRPr="4054CC4B">
        <w:t>o</w:t>
      </w:r>
      <w:r w:rsidR="003E2317" w:rsidRPr="4054CC4B">
        <w:t xml:space="preserve">n track to </w:t>
      </w:r>
      <w:r w:rsidR="00311209" w:rsidRPr="4054CC4B">
        <w:t>be</w:t>
      </w:r>
      <w:r w:rsidR="00257CAF" w:rsidRPr="4054CC4B">
        <w:t xml:space="preserve"> living within our means</w:t>
      </w:r>
      <w:r w:rsidR="00311209" w:rsidRPr="4054CC4B">
        <w:t xml:space="preserve"> </w:t>
      </w:r>
      <w:r w:rsidR="00293179" w:rsidRPr="4054CC4B">
        <w:t>during</w:t>
      </w:r>
      <w:r w:rsidR="00311209" w:rsidRPr="4054CC4B">
        <w:t xml:space="preserve"> 2026/27</w:t>
      </w:r>
      <w:r w:rsidR="00FB5418" w:rsidRPr="4054CC4B">
        <w:t>.</w:t>
      </w:r>
    </w:p>
    <w:p w14:paraId="5F2A9812" w14:textId="5F623EAD" w:rsidR="00AA3D89" w:rsidRPr="00990E39" w:rsidRDefault="00AA3D89" w:rsidP="00990E39">
      <w:pPr>
        <w:pStyle w:val="Heading3"/>
      </w:pPr>
      <w:r w:rsidRPr="00990E39">
        <w:t xml:space="preserve">Continuing to </w:t>
      </w:r>
      <w:r w:rsidR="006A18EF" w:rsidRPr="00990E39">
        <w:t>improve health outcomes for New Zealanders</w:t>
      </w:r>
    </w:p>
    <w:p w14:paraId="0EE44E3C" w14:textId="3BD6097F" w:rsidR="002D0A71" w:rsidRPr="00DD139C" w:rsidRDefault="002D0A71" w:rsidP="00006D89">
      <w:r w:rsidRPr="00DD139C">
        <w:t xml:space="preserve">Despite significant and disruptive changes in the organisation, our </w:t>
      </w:r>
      <w:r>
        <w:t xml:space="preserve">front-line </w:t>
      </w:r>
      <w:r w:rsidRPr="00DD139C">
        <w:t>people</w:t>
      </w:r>
      <w:r w:rsidR="008634EF">
        <w:t>:</w:t>
      </w:r>
      <w:r w:rsidRPr="00DD139C">
        <w:t xml:space="preserve"> doctors, nurses, midwives</w:t>
      </w:r>
      <w:r>
        <w:t xml:space="preserve">, allied health professionals, technicians </w:t>
      </w:r>
      <w:r w:rsidRPr="00DD139C">
        <w:t>and all of our support staff have continued to</w:t>
      </w:r>
      <w:r w:rsidR="004D7BD1">
        <w:t xml:space="preserve"> work towards</w:t>
      </w:r>
      <w:r w:rsidRPr="00DD139C">
        <w:t xml:space="preserve"> deliver</w:t>
      </w:r>
      <w:r w:rsidR="004D7BD1">
        <w:t>ing</w:t>
      </w:r>
      <w:r w:rsidRPr="00DD139C">
        <w:t xml:space="preserve"> high quality health services to New Zealanders. </w:t>
      </w:r>
    </w:p>
    <w:p w14:paraId="211C8C82" w14:textId="568774EC" w:rsidR="00032D28" w:rsidRPr="00DD139C" w:rsidRDefault="00032D28" w:rsidP="00006D89">
      <w:pPr>
        <w:pStyle w:val="Heading3"/>
      </w:pPr>
      <w:r w:rsidRPr="00DD139C">
        <w:t xml:space="preserve">Progress on </w:t>
      </w:r>
      <w:r w:rsidR="00777B18" w:rsidRPr="00DD139C">
        <w:t>health t</w:t>
      </w:r>
      <w:r w:rsidRPr="00DD139C">
        <w:t>argets</w:t>
      </w:r>
    </w:p>
    <w:p w14:paraId="5BA9027E" w14:textId="7DE499C5" w:rsidR="00032D28" w:rsidRPr="00DD139C" w:rsidRDefault="008C326A" w:rsidP="00006D89">
      <w:r w:rsidRPr="4FA0E662">
        <w:t xml:space="preserve">We are </w:t>
      </w:r>
      <w:r w:rsidR="007955BE">
        <w:t xml:space="preserve">still </w:t>
      </w:r>
      <w:r w:rsidR="00710C6B" w:rsidRPr="4FA0E662">
        <w:t xml:space="preserve">in </w:t>
      </w:r>
      <w:r w:rsidRPr="4FA0E662">
        <w:t xml:space="preserve">the early stages of </w:t>
      </w:r>
      <w:r w:rsidR="00E05F58" w:rsidRPr="4FA0E662">
        <w:t>health t</w:t>
      </w:r>
      <w:r w:rsidRPr="4FA0E662">
        <w:t>arget delivery</w:t>
      </w:r>
      <w:r w:rsidR="00C97231" w:rsidRPr="4FA0E662">
        <w:t xml:space="preserve"> – t</w:t>
      </w:r>
      <w:r w:rsidR="0090528F" w:rsidRPr="4FA0E662">
        <w:t>hree</w:t>
      </w:r>
      <w:r w:rsidR="00C97231" w:rsidRPr="4FA0E662">
        <w:t xml:space="preserve"> </w:t>
      </w:r>
      <w:r w:rsidR="0006106D">
        <w:t xml:space="preserve">quarterly </w:t>
      </w:r>
      <w:r w:rsidR="007955BE">
        <w:t>reporting cycles</w:t>
      </w:r>
      <w:r w:rsidR="00C97231" w:rsidRPr="4FA0E662">
        <w:t xml:space="preserve"> into </w:t>
      </w:r>
      <w:r w:rsidR="00812997" w:rsidRPr="4FA0E662">
        <w:t xml:space="preserve">an ambitious </w:t>
      </w:r>
      <w:r w:rsidR="0091701F" w:rsidRPr="4FA0E662">
        <w:t>long</w:t>
      </w:r>
      <w:r w:rsidR="00C33BB8" w:rsidRPr="4FA0E662">
        <w:t>-</w:t>
      </w:r>
      <w:r w:rsidR="0091701F" w:rsidRPr="4FA0E662">
        <w:t xml:space="preserve">term </w:t>
      </w:r>
      <w:r w:rsidR="00557E2E" w:rsidRPr="4FA0E662">
        <w:t xml:space="preserve">plan </w:t>
      </w:r>
      <w:r w:rsidR="00D752A4" w:rsidRPr="4FA0E662">
        <w:t>that has</w:t>
      </w:r>
      <w:r w:rsidR="00161719" w:rsidRPr="4FA0E662">
        <w:t xml:space="preserve"> a clear trajectory for delivery until </w:t>
      </w:r>
      <w:r w:rsidR="00D54AAF" w:rsidRPr="4FA0E662">
        <w:t>20</w:t>
      </w:r>
      <w:r w:rsidR="00A922DC" w:rsidRPr="4FA0E662">
        <w:t xml:space="preserve">30. </w:t>
      </w:r>
      <w:r w:rsidR="0006106D">
        <w:t>We are transforming how we work to a</w:t>
      </w:r>
      <w:r w:rsidR="00A922DC" w:rsidRPr="4FA0E662">
        <w:t>chiev</w:t>
      </w:r>
      <w:r w:rsidR="00180E25">
        <w:t>e</w:t>
      </w:r>
      <w:r w:rsidR="00A922DC" w:rsidRPr="4FA0E662">
        <w:t xml:space="preserve"> these targets </w:t>
      </w:r>
      <w:r w:rsidR="0006106D">
        <w:t>and</w:t>
      </w:r>
      <w:r w:rsidR="00A922DC" w:rsidRPr="4FA0E662">
        <w:t xml:space="preserve"> </w:t>
      </w:r>
      <w:r w:rsidR="00D752A4" w:rsidRPr="4FA0E662">
        <w:t xml:space="preserve">how we deliver </w:t>
      </w:r>
      <w:r w:rsidR="00A922DC" w:rsidRPr="4FA0E662">
        <w:t>health service</w:t>
      </w:r>
      <w:r w:rsidR="00D752A4" w:rsidRPr="4FA0E662">
        <w:t>s</w:t>
      </w:r>
      <w:r w:rsidR="00A922DC" w:rsidRPr="4FA0E662">
        <w:t xml:space="preserve"> </w:t>
      </w:r>
      <w:r w:rsidR="009401B5" w:rsidRPr="4FA0E662">
        <w:t>to</w:t>
      </w:r>
      <w:r w:rsidR="00B21423" w:rsidRPr="4FA0E662">
        <w:t xml:space="preserve"> </w:t>
      </w:r>
      <w:r w:rsidR="004C0258" w:rsidRPr="4FA0E662">
        <w:t xml:space="preserve">provide </w:t>
      </w:r>
      <w:r w:rsidR="00B21423" w:rsidRPr="4FA0E662">
        <w:t>better health</w:t>
      </w:r>
      <w:r w:rsidR="00E736D9" w:rsidRPr="4FA0E662">
        <w:t xml:space="preserve"> </w:t>
      </w:r>
      <w:r w:rsidR="009401B5" w:rsidRPr="4FA0E662">
        <w:t xml:space="preserve">outcomes </w:t>
      </w:r>
      <w:r w:rsidR="00961F3F" w:rsidRPr="4FA0E662">
        <w:t>for</w:t>
      </w:r>
      <w:r w:rsidR="00E736D9" w:rsidRPr="4FA0E662">
        <w:t xml:space="preserve"> </w:t>
      </w:r>
      <w:r w:rsidR="00710C6B" w:rsidRPr="4FA0E662">
        <w:t>people</w:t>
      </w:r>
      <w:r w:rsidR="00E736D9" w:rsidRPr="4FA0E662">
        <w:t>.</w:t>
      </w:r>
    </w:p>
    <w:p w14:paraId="55B67445" w14:textId="3C8838C3" w:rsidR="00E736D9" w:rsidRPr="00DD139C" w:rsidRDefault="00777B18" w:rsidP="00006D89">
      <w:r w:rsidRPr="00DD139C">
        <w:t xml:space="preserve">It is clear from the </w:t>
      </w:r>
      <w:r w:rsidR="00601585" w:rsidRPr="00DD139C">
        <w:t>health t</w:t>
      </w:r>
      <w:r w:rsidRPr="00DD139C">
        <w:t>arget results</w:t>
      </w:r>
      <w:r w:rsidRPr="00DD139C">
        <w:rPr>
          <w:rStyle w:val="FootnoteReference"/>
          <w:rFonts w:eastAsia="Times New Roman" w:cstheme="minorHAnsi"/>
          <w:color w:val="001D35"/>
          <w:spacing w:val="2"/>
          <w:szCs w:val="24"/>
        </w:rPr>
        <w:footnoteReference w:id="5"/>
      </w:r>
      <w:r w:rsidR="00B46B4F" w:rsidRPr="00DD139C">
        <w:t xml:space="preserve"> </w:t>
      </w:r>
      <w:r w:rsidRPr="00DD139C">
        <w:t xml:space="preserve">that the </w:t>
      </w:r>
      <w:r w:rsidR="00DC2256">
        <w:t xml:space="preserve">multi-year </w:t>
      </w:r>
      <w:r w:rsidRPr="00DD139C">
        <w:t>decline</w:t>
      </w:r>
      <w:r w:rsidR="00457D2B" w:rsidRPr="00DD139C">
        <w:t xml:space="preserve"> in performance</w:t>
      </w:r>
      <w:r w:rsidR="0026235F" w:rsidRPr="00DD139C">
        <w:t xml:space="preserve"> has been </w:t>
      </w:r>
      <w:r w:rsidR="008A4C9D" w:rsidRPr="00DD139C">
        <w:t>stabilised</w:t>
      </w:r>
      <w:r w:rsidR="00B557E3">
        <w:t xml:space="preserve"> and there are early signs of improvement.</w:t>
      </w:r>
      <w:r w:rsidR="008A4C9D" w:rsidRPr="00DD139C">
        <w:t xml:space="preserve"> </w:t>
      </w:r>
      <w:r w:rsidR="00495F16">
        <w:t>However,</w:t>
      </w:r>
      <w:r w:rsidR="00476B59">
        <w:t xml:space="preserve"> </w:t>
      </w:r>
      <w:r w:rsidR="00495F16">
        <w:t>d</w:t>
      </w:r>
      <w:r w:rsidR="008B7304" w:rsidRPr="00DD139C">
        <w:t xml:space="preserve">emand for all health </w:t>
      </w:r>
      <w:r w:rsidR="00A834BF">
        <w:t xml:space="preserve">and mental health &amp; addiction </w:t>
      </w:r>
      <w:r w:rsidR="008B7304" w:rsidRPr="00DD139C">
        <w:t>services is increasing</w:t>
      </w:r>
      <w:r w:rsidR="00536B5A">
        <w:t xml:space="preserve"> and </w:t>
      </w:r>
      <w:r w:rsidR="001F53C3" w:rsidRPr="00DD139C">
        <w:t xml:space="preserve">we need to see a lot more patients and </w:t>
      </w:r>
      <w:r w:rsidR="000E48ED" w:rsidRPr="00DD139C">
        <w:t>deliver a lot more treatment</w:t>
      </w:r>
      <w:r w:rsidR="009531E3">
        <w:t>s</w:t>
      </w:r>
      <w:r w:rsidR="00A834BF">
        <w:t xml:space="preserve"> and healthcare</w:t>
      </w:r>
      <w:r w:rsidR="000E48ED" w:rsidRPr="00DD139C">
        <w:t xml:space="preserve">. </w:t>
      </w:r>
      <w:r w:rsidR="004D03AD">
        <w:t>T</w:t>
      </w:r>
      <w:r w:rsidR="00977D62" w:rsidRPr="00DD139C">
        <w:t xml:space="preserve">his </w:t>
      </w:r>
      <w:r w:rsidR="00440894">
        <w:t>is</w:t>
      </w:r>
      <w:r w:rsidR="00EF5C97" w:rsidRPr="00DD139C">
        <w:t xml:space="preserve"> happen</w:t>
      </w:r>
      <w:r w:rsidR="00440894">
        <w:t>ing</w:t>
      </w:r>
      <w:r w:rsidR="00EF5C97" w:rsidRPr="00DD139C">
        <w:t xml:space="preserve"> </w:t>
      </w:r>
      <w:r w:rsidR="00977D62" w:rsidRPr="00DD139C">
        <w:t xml:space="preserve">across </w:t>
      </w:r>
      <w:r w:rsidR="0005643B" w:rsidRPr="00DD139C">
        <w:t>most</w:t>
      </w:r>
      <w:r w:rsidR="00977D62" w:rsidRPr="00DD139C">
        <w:t xml:space="preserve"> health services</w:t>
      </w:r>
      <w:r w:rsidR="00E31C56">
        <w:t xml:space="preserve"> with year-on-year increases</w:t>
      </w:r>
      <w:r w:rsidR="006E5E13">
        <w:t>.</w:t>
      </w:r>
    </w:p>
    <w:p w14:paraId="6B6F688D" w14:textId="29AE32C7" w:rsidR="00DC3F37" w:rsidRDefault="00E31910" w:rsidP="00006D89">
      <w:r w:rsidRPr="00DD139C">
        <w:t xml:space="preserve">There is </w:t>
      </w:r>
      <w:r w:rsidR="00FE3BE0" w:rsidRPr="00DD139C">
        <w:t>real</w:t>
      </w:r>
      <w:r w:rsidRPr="00DD139C">
        <w:t xml:space="preserve"> focus by our clinical and operational teams </w:t>
      </w:r>
      <w:r w:rsidR="00344564" w:rsidRPr="00DD139C">
        <w:t xml:space="preserve">in hospitals to ensure patients flow through the system more easily. </w:t>
      </w:r>
      <w:r w:rsidR="00B07452" w:rsidRPr="00DD139C">
        <w:t>They are looking at how hospitals with</w:t>
      </w:r>
      <w:r w:rsidR="00E7779B" w:rsidRPr="00DD139C">
        <w:t xml:space="preserve"> higher wait times can learn fr</w:t>
      </w:r>
      <w:r w:rsidR="003A751E" w:rsidRPr="00DD139C">
        <w:t>o</w:t>
      </w:r>
      <w:r w:rsidR="00E7779B" w:rsidRPr="00DD139C">
        <w:t>m others</w:t>
      </w:r>
      <w:r w:rsidR="00DF2FF4" w:rsidRPr="00DD139C">
        <w:t xml:space="preserve"> and adopt practices to improve their performance</w:t>
      </w:r>
      <w:r w:rsidR="003729E3" w:rsidRPr="00DD139C">
        <w:t xml:space="preserve">. </w:t>
      </w:r>
      <w:r w:rsidR="00734653">
        <w:t xml:space="preserve">Public health campaigns and primary </w:t>
      </w:r>
      <w:r w:rsidR="005C069F">
        <w:t>health</w:t>
      </w:r>
      <w:r w:rsidR="00734653">
        <w:t xml:space="preserve"> </w:t>
      </w:r>
      <w:r w:rsidR="005C069F">
        <w:t>continue to</w:t>
      </w:r>
      <w:r w:rsidR="00734653">
        <w:t xml:space="preserve"> </w:t>
      </w:r>
      <w:r w:rsidR="00346D57">
        <w:t>have a big role to play</w:t>
      </w:r>
      <w:r w:rsidR="00E82AEC">
        <w:t xml:space="preserve"> in keeping people well</w:t>
      </w:r>
      <w:r w:rsidR="00346D57">
        <w:t>.</w:t>
      </w:r>
    </w:p>
    <w:p w14:paraId="005471B2" w14:textId="749EB261" w:rsidR="00991DEA" w:rsidRPr="00DD139C" w:rsidRDefault="000E6149" w:rsidP="00006D89">
      <w:r>
        <w:lastRenderedPageBreak/>
        <w:t>W</w:t>
      </w:r>
      <w:r w:rsidR="003B53D6">
        <w:t xml:space="preserve">e </w:t>
      </w:r>
      <w:r w:rsidR="000E6C2D">
        <w:t xml:space="preserve">are </w:t>
      </w:r>
      <w:r w:rsidR="003B53D6">
        <w:t>think</w:t>
      </w:r>
      <w:r w:rsidR="000E6C2D">
        <w:t>ing</w:t>
      </w:r>
      <w:r w:rsidR="003B53D6">
        <w:t xml:space="preserve"> </w:t>
      </w:r>
      <w:r w:rsidR="0006321D">
        <w:t xml:space="preserve">more </w:t>
      </w:r>
      <w:r w:rsidR="003B53D6">
        <w:t>about our models of care an</w:t>
      </w:r>
      <w:r w:rsidR="0006321D">
        <w:t>d</w:t>
      </w:r>
      <w:r w:rsidR="009A3CB6">
        <w:t xml:space="preserve"> how we can </w:t>
      </w:r>
      <w:r w:rsidR="0064414A">
        <w:t xml:space="preserve">make it easier for our </w:t>
      </w:r>
      <w:r w:rsidR="009A3CB6">
        <w:t xml:space="preserve">clinicians </w:t>
      </w:r>
      <w:r w:rsidR="0064414A">
        <w:t xml:space="preserve">to </w:t>
      </w:r>
      <w:r w:rsidR="00C27B94">
        <w:t xml:space="preserve">deliver </w:t>
      </w:r>
      <w:r w:rsidR="0047512C">
        <w:t>quality health services.</w:t>
      </w:r>
    </w:p>
    <w:p w14:paraId="7DE332C2" w14:textId="54D8AD33" w:rsidR="00991DEA" w:rsidRPr="00DD139C" w:rsidRDefault="00DD379F" w:rsidP="00006D89">
      <w:pPr>
        <w:pStyle w:val="Heading3"/>
      </w:pPr>
      <w:r>
        <w:t>Locally led and delivered services</w:t>
      </w:r>
    </w:p>
    <w:p w14:paraId="3C25B0E4" w14:textId="6302F06C" w:rsidR="00245C5F" w:rsidRPr="00DD139C" w:rsidRDefault="00991DEA" w:rsidP="00006D89">
      <w:pPr>
        <w:rPr>
          <w:color w:val="001D35"/>
        </w:rPr>
      </w:pPr>
      <w:r w:rsidRPr="00DD139C">
        <w:rPr>
          <w:color w:val="001D35"/>
        </w:rPr>
        <w:t xml:space="preserve">A </w:t>
      </w:r>
      <w:r w:rsidR="00644496" w:rsidRPr="00DD139C">
        <w:rPr>
          <w:color w:val="001D35"/>
        </w:rPr>
        <w:t xml:space="preserve">major </w:t>
      </w:r>
      <w:r w:rsidRPr="00DD139C">
        <w:rPr>
          <w:color w:val="001D35"/>
        </w:rPr>
        <w:t>stepping stone to</w:t>
      </w:r>
      <w:r w:rsidR="00644496" w:rsidRPr="00DD139C">
        <w:rPr>
          <w:color w:val="001D35"/>
        </w:rPr>
        <w:t xml:space="preserve">wards </w:t>
      </w:r>
      <w:r w:rsidRPr="00DD139C">
        <w:rPr>
          <w:color w:val="001D35"/>
        </w:rPr>
        <w:t>devolving health service</w:t>
      </w:r>
      <w:r w:rsidR="00F363DE">
        <w:rPr>
          <w:color w:val="001D35"/>
        </w:rPr>
        <w:t>s</w:t>
      </w:r>
      <w:r w:rsidRPr="00DD139C">
        <w:rPr>
          <w:color w:val="001D35"/>
        </w:rPr>
        <w:t xml:space="preserve"> </w:t>
      </w:r>
      <w:r w:rsidRPr="00C02A6A">
        <w:t>delivery</w:t>
      </w:r>
      <w:r w:rsidRPr="00DD139C">
        <w:rPr>
          <w:color w:val="001D35"/>
        </w:rPr>
        <w:t xml:space="preserve"> closer to communities</w:t>
      </w:r>
      <w:r w:rsidR="00B90081" w:rsidRPr="00DD139C">
        <w:rPr>
          <w:color w:val="001D35"/>
        </w:rPr>
        <w:t xml:space="preserve"> </w:t>
      </w:r>
      <w:r w:rsidR="006573B6" w:rsidRPr="00DD139C">
        <w:rPr>
          <w:color w:val="001D35"/>
        </w:rPr>
        <w:t>i</w:t>
      </w:r>
      <w:r w:rsidR="00B90081" w:rsidRPr="00DD139C">
        <w:rPr>
          <w:color w:val="001D35"/>
        </w:rPr>
        <w:t xml:space="preserve">s </w:t>
      </w:r>
      <w:r w:rsidR="00B90081" w:rsidRPr="00285AF9">
        <w:t>the</w:t>
      </w:r>
      <w:r w:rsidR="00B95C59" w:rsidRPr="00285AF9">
        <w:t xml:space="preserve"> </w:t>
      </w:r>
      <w:r w:rsidR="00B90081" w:rsidRPr="00285AF9">
        <w:t>four health regions</w:t>
      </w:r>
      <w:r w:rsidR="00EF174C" w:rsidRPr="00285AF9">
        <w:t>, with i</w:t>
      </w:r>
      <w:r w:rsidR="002917D9" w:rsidRPr="00285AF9">
        <w:t xml:space="preserve">nterim </w:t>
      </w:r>
      <w:r w:rsidR="00D145A8" w:rsidRPr="00285AF9">
        <w:t>D</w:t>
      </w:r>
      <w:r w:rsidR="002917D9" w:rsidRPr="00285AF9">
        <w:t xml:space="preserve">eputy </w:t>
      </w:r>
      <w:r w:rsidR="00D145A8" w:rsidRPr="00285AF9">
        <w:t>C</w:t>
      </w:r>
      <w:r w:rsidR="002917D9" w:rsidRPr="00285AF9">
        <w:t xml:space="preserve">hief </w:t>
      </w:r>
      <w:r w:rsidR="00D145A8" w:rsidRPr="00285AF9">
        <w:t>E</w:t>
      </w:r>
      <w:r w:rsidR="002917D9" w:rsidRPr="00285AF9">
        <w:t xml:space="preserve">xecutives appointed in September 2024. </w:t>
      </w:r>
      <w:r w:rsidR="002917D9" w:rsidRPr="000F3ADE">
        <w:t>The</w:t>
      </w:r>
      <w:r w:rsidR="00B34A03" w:rsidRPr="000F3ADE">
        <w:t xml:space="preserve"> roles</w:t>
      </w:r>
      <w:r w:rsidR="008D63DB" w:rsidRPr="000F3ADE">
        <w:t xml:space="preserve"> have been</w:t>
      </w:r>
      <w:r w:rsidR="00C54B6D" w:rsidRPr="000F3ADE">
        <w:t xml:space="preserve"> </w:t>
      </w:r>
      <w:r w:rsidR="0052422C" w:rsidRPr="000F3ADE">
        <w:t>confirmed</w:t>
      </w:r>
      <w:r w:rsidR="003B0023" w:rsidRPr="000F3ADE">
        <w:t xml:space="preserve"> </w:t>
      </w:r>
      <w:r w:rsidR="00917AF5" w:rsidRPr="000F3ADE">
        <w:t xml:space="preserve">as </w:t>
      </w:r>
      <w:r w:rsidR="0033673B">
        <w:t>Executive Regional Directors</w:t>
      </w:r>
      <w:r w:rsidR="00FF39D6">
        <w:t>, an</w:t>
      </w:r>
      <w:r w:rsidR="006A65B1">
        <w:t>d</w:t>
      </w:r>
      <w:r w:rsidR="00FF39D6">
        <w:t xml:space="preserve"> a</w:t>
      </w:r>
      <w:r w:rsidR="003B0023" w:rsidRPr="000F3ADE">
        <w:t>long</w:t>
      </w:r>
      <w:r w:rsidR="002917D9" w:rsidRPr="000F3ADE">
        <w:t xml:space="preserve"> with </w:t>
      </w:r>
      <w:r w:rsidR="005017D2" w:rsidRPr="000F3ADE">
        <w:t xml:space="preserve">senior </w:t>
      </w:r>
      <w:r w:rsidR="002F669F" w:rsidRPr="000F3ADE">
        <w:t>hospital managers</w:t>
      </w:r>
      <w:r w:rsidR="0047512C" w:rsidRPr="000F3ADE">
        <w:t xml:space="preserve"> and </w:t>
      </w:r>
      <w:r w:rsidR="002D391E" w:rsidRPr="000F3ADE">
        <w:t>clinicians</w:t>
      </w:r>
      <w:r w:rsidR="00952FF1" w:rsidRPr="000F3ADE">
        <w:t xml:space="preserve"> from districts</w:t>
      </w:r>
      <w:r w:rsidR="00DD0CA2" w:rsidRPr="000F3ADE">
        <w:t>,</w:t>
      </w:r>
      <w:r w:rsidR="002F669F" w:rsidRPr="000F3ADE">
        <w:t xml:space="preserve"> t</w:t>
      </w:r>
      <w:r w:rsidR="003B0023" w:rsidRPr="000F3ADE">
        <w:t>hey are</w:t>
      </w:r>
      <w:r w:rsidR="002F669F" w:rsidRPr="000F3ADE">
        <w:t xml:space="preserve"> </w:t>
      </w:r>
      <w:r w:rsidR="004E5E5D">
        <w:t xml:space="preserve">starting to </w:t>
      </w:r>
      <w:r w:rsidR="001650E9" w:rsidRPr="000F3ADE">
        <w:t>con</w:t>
      </w:r>
      <w:r w:rsidR="001650E9" w:rsidRPr="00DD139C">
        <w:rPr>
          <w:color w:val="001D35"/>
        </w:rPr>
        <w:t>nect</w:t>
      </w:r>
      <w:r w:rsidR="002F669F" w:rsidRPr="00DD139C">
        <w:rPr>
          <w:color w:val="001D35"/>
        </w:rPr>
        <w:t xml:space="preserve"> </w:t>
      </w:r>
      <w:r w:rsidR="004B0E73" w:rsidRPr="00DD139C">
        <w:rPr>
          <w:color w:val="001D35"/>
        </w:rPr>
        <w:t>and</w:t>
      </w:r>
      <w:r w:rsidR="005017D2" w:rsidRPr="00DD139C">
        <w:rPr>
          <w:color w:val="001D35"/>
        </w:rPr>
        <w:t xml:space="preserve"> integrat</w:t>
      </w:r>
      <w:r w:rsidR="004E5E5D">
        <w:rPr>
          <w:color w:val="001D35"/>
        </w:rPr>
        <w:t>e</w:t>
      </w:r>
      <w:r w:rsidR="005017D2" w:rsidRPr="00DD139C">
        <w:rPr>
          <w:color w:val="001D35"/>
        </w:rPr>
        <w:t xml:space="preserve"> services across</w:t>
      </w:r>
      <w:r w:rsidR="00245C5F" w:rsidRPr="00DD139C">
        <w:rPr>
          <w:color w:val="001D35"/>
        </w:rPr>
        <w:t xml:space="preserve"> the region</w:t>
      </w:r>
      <w:r w:rsidR="00F10F27" w:rsidRPr="00DD139C">
        <w:rPr>
          <w:color w:val="001D35"/>
        </w:rPr>
        <w:t>s</w:t>
      </w:r>
      <w:r w:rsidR="00245C5F" w:rsidRPr="00DD139C">
        <w:rPr>
          <w:color w:val="001D35"/>
        </w:rPr>
        <w:t xml:space="preserve"> and ensur</w:t>
      </w:r>
      <w:r w:rsidR="004E5E5D">
        <w:rPr>
          <w:color w:val="001D35"/>
        </w:rPr>
        <w:t>e</w:t>
      </w:r>
      <w:r w:rsidR="00245C5F" w:rsidRPr="00DD139C">
        <w:rPr>
          <w:color w:val="001D35"/>
        </w:rPr>
        <w:t xml:space="preserve"> the </w:t>
      </w:r>
      <w:r w:rsidR="00F10F27" w:rsidRPr="00DD139C">
        <w:rPr>
          <w:color w:val="001D35"/>
        </w:rPr>
        <w:t>most effect</w:t>
      </w:r>
      <w:r w:rsidR="00D33427" w:rsidRPr="00DD139C">
        <w:rPr>
          <w:color w:val="001D35"/>
        </w:rPr>
        <w:t>i</w:t>
      </w:r>
      <w:r w:rsidR="00F10F27" w:rsidRPr="00DD139C">
        <w:rPr>
          <w:color w:val="001D35"/>
        </w:rPr>
        <w:t>ve</w:t>
      </w:r>
      <w:r w:rsidR="00245C5F" w:rsidRPr="00DD139C">
        <w:rPr>
          <w:color w:val="001D35"/>
        </w:rPr>
        <w:t xml:space="preserve"> use of local facilities and people.</w:t>
      </w:r>
    </w:p>
    <w:p w14:paraId="6B90B8E6" w14:textId="29B08F6A" w:rsidR="00EF3EDC" w:rsidRPr="009139FE" w:rsidRDefault="00EF3EDC" w:rsidP="00006D89">
      <w:r w:rsidRPr="00DD139C">
        <w:t>In 2024</w:t>
      </w:r>
      <w:r w:rsidR="0072079C">
        <w:t>,</w:t>
      </w:r>
      <w:r w:rsidRPr="00DD139C">
        <w:t xml:space="preserve"> the national office functions were reviewed to ensure th</w:t>
      </w:r>
      <w:r w:rsidR="00EE7578" w:rsidRPr="00DD139C">
        <w:t xml:space="preserve">ey are sharply </w:t>
      </w:r>
      <w:r w:rsidR="00AC2D38" w:rsidRPr="00DD139C">
        <w:t xml:space="preserve">focused on supporting local health service delivery. </w:t>
      </w:r>
      <w:r w:rsidR="00367A28" w:rsidRPr="00DD139C">
        <w:t xml:space="preserve">The </w:t>
      </w:r>
      <w:r w:rsidR="00114BA8">
        <w:t>high-level</w:t>
      </w:r>
      <w:r w:rsidR="002D391E">
        <w:t xml:space="preserve"> </w:t>
      </w:r>
      <w:r w:rsidR="00367A28" w:rsidRPr="00DD139C">
        <w:t xml:space="preserve">design of these new arrangements has been </w:t>
      </w:r>
      <w:r w:rsidR="00775EB8" w:rsidRPr="00DD139C">
        <w:t>completed,</w:t>
      </w:r>
      <w:r w:rsidR="00367A28" w:rsidRPr="00DD139C">
        <w:t xml:space="preserve"> and </w:t>
      </w:r>
      <w:r w:rsidR="009C63C0" w:rsidRPr="00DD139C">
        <w:t xml:space="preserve">the majority </w:t>
      </w:r>
      <w:r w:rsidR="00501DDE" w:rsidRPr="00DD139C">
        <w:t xml:space="preserve">of </w:t>
      </w:r>
      <w:r w:rsidR="00114BA8">
        <w:t xml:space="preserve">organisation structure </w:t>
      </w:r>
      <w:r w:rsidR="00501DDE" w:rsidRPr="00DD139C">
        <w:t xml:space="preserve">change </w:t>
      </w:r>
      <w:r w:rsidR="000631A5">
        <w:t xml:space="preserve">will </w:t>
      </w:r>
      <w:r w:rsidR="0049197D">
        <w:t xml:space="preserve">be completed in July </w:t>
      </w:r>
      <w:r w:rsidR="004A3F20">
        <w:t>2025</w:t>
      </w:r>
      <w:r w:rsidR="00114BA8">
        <w:t>.</w:t>
      </w:r>
      <w:r w:rsidR="00184AF5">
        <w:t xml:space="preserve"> </w:t>
      </w:r>
    </w:p>
    <w:p w14:paraId="4E9108C2" w14:textId="77AE192A" w:rsidR="00991DEA" w:rsidRPr="00990D2E" w:rsidRDefault="006C10BA" w:rsidP="00006D89">
      <w:pPr>
        <w:pStyle w:val="Heading3"/>
      </w:pPr>
      <w:r w:rsidRPr="00990D2E">
        <w:t>Getting back to budget</w:t>
      </w:r>
    </w:p>
    <w:p w14:paraId="2DE7F4E6" w14:textId="1F42D6CD" w:rsidR="000C2783" w:rsidRDefault="003729E3" w:rsidP="00006D89">
      <w:pPr>
        <w:sectPr w:rsidR="000C2783" w:rsidSect="004E0122">
          <w:type w:val="continuous"/>
          <w:pgSz w:w="11906" w:h="16838" w:code="9"/>
          <w:pgMar w:top="1134" w:right="1134" w:bottom="1134" w:left="1134" w:header="1304" w:footer="454" w:gutter="0"/>
          <w:cols w:space="708"/>
          <w:titlePg/>
          <w:docGrid w:linePitch="360"/>
        </w:sectPr>
      </w:pPr>
      <w:r w:rsidRPr="768D8A25">
        <w:t xml:space="preserve">Considerable work has been completed </w:t>
      </w:r>
      <w:r w:rsidR="00141DEB" w:rsidRPr="768D8A25">
        <w:t>to</w:t>
      </w:r>
      <w:r w:rsidRPr="768D8A25">
        <w:t xml:space="preserve"> get back to budget and the monthly deficit </w:t>
      </w:r>
      <w:r w:rsidR="00497A8A">
        <w:t xml:space="preserve">has been </w:t>
      </w:r>
      <w:r w:rsidRPr="768D8A25">
        <w:t>declining</w:t>
      </w:r>
      <w:r w:rsidR="00497A8A">
        <w:t xml:space="preserve"> sharply</w:t>
      </w:r>
      <w:r w:rsidRPr="768D8A25">
        <w:t xml:space="preserve">. </w:t>
      </w:r>
      <w:r w:rsidR="007C4584" w:rsidRPr="768D8A25">
        <w:t xml:space="preserve">This has involved reducing </w:t>
      </w:r>
      <w:r w:rsidR="00EA4E5E" w:rsidRPr="768D8A25">
        <w:t>back-office</w:t>
      </w:r>
      <w:r w:rsidR="007C4584" w:rsidRPr="768D8A25">
        <w:t xml:space="preserve"> functions</w:t>
      </w:r>
      <w:r w:rsidR="00584820">
        <w:t xml:space="preserve"> and</w:t>
      </w:r>
      <w:r w:rsidR="007F28EA" w:rsidRPr="768D8A25">
        <w:t xml:space="preserve"> the costs of what we buy and </w:t>
      </w:r>
      <w:r w:rsidR="00497A8A">
        <w:t>realigning</w:t>
      </w:r>
      <w:r w:rsidR="00497A8A" w:rsidRPr="768D8A25">
        <w:t xml:space="preserve"> </w:t>
      </w:r>
      <w:r w:rsidR="00EA4E5E" w:rsidRPr="768D8A25">
        <w:t xml:space="preserve">programmes and projects </w:t>
      </w:r>
      <w:r w:rsidR="003D41B7" w:rsidRPr="768D8A25">
        <w:t>that don’t</w:t>
      </w:r>
      <w:r w:rsidR="00EA4E5E" w:rsidRPr="768D8A25">
        <w:t xml:space="preserve"> </w:t>
      </w:r>
      <w:r w:rsidR="000C2783" w:rsidRPr="768D8A25">
        <w:t>improve</w:t>
      </w:r>
      <w:r w:rsidR="00EA4E5E" w:rsidRPr="768D8A25">
        <w:t xml:space="preserve"> f</w:t>
      </w:r>
      <w:r w:rsidR="00591392" w:rsidRPr="768D8A25">
        <w:t>r</w:t>
      </w:r>
      <w:r w:rsidR="00EA4E5E" w:rsidRPr="768D8A25">
        <w:t>ont</w:t>
      </w:r>
      <w:r w:rsidR="00753D63">
        <w:t>-</w:t>
      </w:r>
      <w:r w:rsidR="00EA4E5E" w:rsidRPr="768D8A25">
        <w:t xml:space="preserve">line service delivery. </w:t>
      </w:r>
      <w:r w:rsidR="002C3570">
        <w:t>S</w:t>
      </w:r>
      <w:r w:rsidR="00917AF5" w:rsidRPr="768D8A25">
        <w:t>tronger financial controls</w:t>
      </w:r>
      <w:r w:rsidR="00E74B26" w:rsidRPr="768D8A25">
        <w:t xml:space="preserve"> </w:t>
      </w:r>
      <w:r w:rsidR="002C3570">
        <w:t xml:space="preserve">have been </w:t>
      </w:r>
      <w:r w:rsidR="00E74B26" w:rsidRPr="768D8A25">
        <w:t>implemented</w:t>
      </w:r>
      <w:r w:rsidR="0017250B" w:rsidRPr="768D8A25">
        <w:t xml:space="preserve">. </w:t>
      </w:r>
      <w:r w:rsidR="00A47731" w:rsidRPr="768D8A25">
        <w:t>It</w:t>
      </w:r>
      <w:r w:rsidR="008634EF" w:rsidRPr="768D8A25">
        <w:t xml:space="preserve"> is</w:t>
      </w:r>
      <w:r w:rsidR="00A47731" w:rsidRPr="768D8A25">
        <w:t xml:space="preserve"> </w:t>
      </w:r>
      <w:r w:rsidR="00014D81" w:rsidRPr="768D8A25">
        <w:t xml:space="preserve">critical </w:t>
      </w:r>
      <w:r w:rsidR="0017250B" w:rsidRPr="768D8A25">
        <w:t>work</w:t>
      </w:r>
      <w:r w:rsidR="00014D81" w:rsidRPr="768D8A25">
        <w:t xml:space="preserve"> continue</w:t>
      </w:r>
      <w:r w:rsidR="00A47731" w:rsidRPr="768D8A25">
        <w:t>s</w:t>
      </w:r>
      <w:r w:rsidR="00014D81" w:rsidRPr="768D8A25">
        <w:t xml:space="preserve"> to</w:t>
      </w:r>
      <w:r w:rsidR="00437269" w:rsidRPr="768D8A25">
        <w:t xml:space="preserve"> ensure we are ma</w:t>
      </w:r>
      <w:r w:rsidR="00A47731" w:rsidRPr="768D8A25">
        <w:t>k</w:t>
      </w:r>
      <w:r w:rsidR="00437269" w:rsidRPr="768D8A25">
        <w:t xml:space="preserve">ing the best use of </w:t>
      </w:r>
      <w:r w:rsidR="00A47731" w:rsidRPr="768D8A25">
        <w:t xml:space="preserve">our </w:t>
      </w:r>
      <w:r w:rsidR="001943C6">
        <w:t>financial resources</w:t>
      </w:r>
      <w:r w:rsidR="005D67CF" w:rsidRPr="768D8A25">
        <w:t>.</w:t>
      </w:r>
    </w:p>
    <w:p w14:paraId="68B85CB0" w14:textId="77777777" w:rsidR="0060384D" w:rsidRDefault="0060384D" w:rsidP="00006D89">
      <w:pPr>
        <w:rPr>
          <w:rFonts w:asciiTheme="majorHAnsi" w:eastAsiaTheme="majorEastAsia" w:hAnsiTheme="majorHAnsi" w:cstheme="majorBidi"/>
          <w:color w:val="15284C" w:themeColor="text2"/>
          <w:sz w:val="52"/>
          <w:szCs w:val="32"/>
        </w:rPr>
      </w:pPr>
      <w:r>
        <w:br w:type="page"/>
      </w:r>
    </w:p>
    <w:p w14:paraId="2F47F973" w14:textId="77777777" w:rsidR="004E0122" w:rsidRDefault="004E0122" w:rsidP="00162CAA">
      <w:pPr>
        <w:pStyle w:val="Heading1"/>
        <w:sectPr w:rsidR="004E0122" w:rsidSect="004E0122">
          <w:type w:val="continuous"/>
          <w:pgSz w:w="11906" w:h="16838" w:code="9"/>
          <w:pgMar w:top="1134" w:right="1134" w:bottom="1134" w:left="1134" w:header="1304" w:footer="454" w:gutter="0"/>
          <w:cols w:space="708"/>
          <w:titlePg/>
          <w:docGrid w:linePitch="360"/>
        </w:sectPr>
      </w:pPr>
    </w:p>
    <w:p w14:paraId="2BE06F16" w14:textId="7D6D25E8" w:rsidR="00164626" w:rsidRDefault="00164626" w:rsidP="00162CAA">
      <w:pPr>
        <w:pStyle w:val="Heading1"/>
      </w:pPr>
      <w:r>
        <w:lastRenderedPageBreak/>
        <w:t>How we will be organised in 2026</w:t>
      </w:r>
    </w:p>
    <w:p w14:paraId="48009F99" w14:textId="2705A443" w:rsidR="00164626" w:rsidRPr="00990E39" w:rsidRDefault="00164626" w:rsidP="00990E39">
      <w:pPr>
        <w:pStyle w:val="Heading2"/>
        <w:sectPr w:rsidR="00164626" w:rsidRPr="00990E39" w:rsidSect="007C58B4">
          <w:type w:val="continuous"/>
          <w:pgSz w:w="11906" w:h="16838" w:code="9"/>
          <w:pgMar w:top="1134" w:right="1134" w:bottom="1134" w:left="1134" w:header="1304" w:footer="454" w:gutter="0"/>
          <w:cols w:space="708"/>
          <w:titlePg/>
          <w:docGrid w:linePitch="360"/>
        </w:sectPr>
      </w:pPr>
      <w:r w:rsidRPr="00990E39">
        <w:t xml:space="preserve">We are </w:t>
      </w:r>
      <w:r w:rsidR="00B7092C" w:rsidRPr="00990E39">
        <w:t xml:space="preserve">at the half-way point of </w:t>
      </w:r>
      <w:r w:rsidR="007F6998" w:rsidRPr="00990E39">
        <w:t>m</w:t>
      </w:r>
      <w:r w:rsidR="00C1389F" w:rsidRPr="00990E39">
        <w:t>oving</w:t>
      </w:r>
      <w:r w:rsidR="007F6998" w:rsidRPr="00990E39">
        <w:t xml:space="preserve"> to a new organisation model</w:t>
      </w:r>
      <w:r w:rsidR="00C1389F" w:rsidRPr="00990E39">
        <w:t>.</w:t>
      </w:r>
      <w:r w:rsidR="008F0E7E" w:rsidRPr="00990E39">
        <w:t xml:space="preserve"> From </w:t>
      </w:r>
      <w:r w:rsidR="00CE7B77" w:rsidRPr="00990E39">
        <w:t xml:space="preserve">a </w:t>
      </w:r>
      <w:r w:rsidR="008F0E7E" w:rsidRPr="00990E39">
        <w:t>previously centralised structure</w:t>
      </w:r>
      <w:r w:rsidR="00CE7B77" w:rsidRPr="00990E39">
        <w:t>,</w:t>
      </w:r>
      <w:r w:rsidR="00C275ED" w:rsidRPr="00990E39">
        <w:t xml:space="preserve"> </w:t>
      </w:r>
      <w:r w:rsidR="00121AA1" w:rsidRPr="00990E39">
        <w:t>locally</w:t>
      </w:r>
      <w:r w:rsidR="005F420C" w:rsidRPr="00990E39">
        <w:t xml:space="preserve"> </w:t>
      </w:r>
      <w:r w:rsidR="00C363E2" w:rsidRPr="00990E39">
        <w:t>l</w:t>
      </w:r>
      <w:r w:rsidR="00E81911" w:rsidRPr="00990E39">
        <w:t xml:space="preserve">ed and </w:t>
      </w:r>
      <w:r w:rsidR="005F420C" w:rsidRPr="00990E39">
        <w:t xml:space="preserve">delivered services </w:t>
      </w:r>
      <w:r w:rsidR="0004052E" w:rsidRPr="00990E39">
        <w:t>will be</w:t>
      </w:r>
      <w:r w:rsidR="008F0E7E" w:rsidRPr="00990E39">
        <w:t xml:space="preserve"> suppor</w:t>
      </w:r>
      <w:r w:rsidR="00792940" w:rsidRPr="00990E39">
        <w:t>ted</w:t>
      </w:r>
      <w:r w:rsidR="003B5508" w:rsidRPr="00990E39">
        <w:t xml:space="preserve"> </w:t>
      </w:r>
      <w:r w:rsidR="004F3239" w:rsidRPr="00990E39">
        <w:t xml:space="preserve">by </w:t>
      </w:r>
      <w:r w:rsidR="00B86857" w:rsidRPr="00990E39">
        <w:t xml:space="preserve">a </w:t>
      </w:r>
      <w:r w:rsidR="00AA025B" w:rsidRPr="00990E39">
        <w:t xml:space="preserve">regional organisation </w:t>
      </w:r>
      <w:r w:rsidR="008F0E7E" w:rsidRPr="00990E39">
        <w:t xml:space="preserve">and enabled by </w:t>
      </w:r>
      <w:r w:rsidR="004B5037" w:rsidRPr="00990E39">
        <w:t>national functions and services</w:t>
      </w:r>
      <w:r w:rsidR="008F0E7E" w:rsidRPr="00990E39">
        <w:t>.</w:t>
      </w:r>
    </w:p>
    <w:p w14:paraId="7C2DE259" w14:textId="77777777" w:rsidR="00990E39" w:rsidRDefault="00A5306C" w:rsidP="00006D89">
      <w:r w:rsidRPr="00DD139C">
        <w:t>The following is an overview of the organisation and way of working we expect to be fully in place by mid</w:t>
      </w:r>
      <w:r w:rsidR="00A57A82" w:rsidRPr="00DD139C">
        <w:t>-</w:t>
      </w:r>
      <w:r w:rsidRPr="00DD139C">
        <w:t>2026. The milestones to get there are further detailed in this plan.</w:t>
      </w:r>
      <w:r w:rsidR="00285D6F">
        <w:t xml:space="preserve"> </w:t>
      </w:r>
    </w:p>
    <w:p w14:paraId="1D0C189C" w14:textId="5C030D9B" w:rsidR="00CA2CFC" w:rsidRPr="00DD139C" w:rsidRDefault="00CA2CFC" w:rsidP="00006D89">
      <w:r w:rsidRPr="00DD139C">
        <w:t>A diagram illustrating</w:t>
      </w:r>
      <w:r w:rsidR="00E768C8">
        <w:t xml:space="preserve"> the focus of the organisation</w:t>
      </w:r>
      <w:r w:rsidR="004E0EFD">
        <w:t xml:space="preserve"> </w:t>
      </w:r>
      <w:r w:rsidRPr="00DD139C">
        <w:t xml:space="preserve">is </w:t>
      </w:r>
      <w:r w:rsidR="00673A72" w:rsidRPr="00DD139C">
        <w:t xml:space="preserve">on </w:t>
      </w:r>
      <w:r w:rsidR="00673A72" w:rsidRPr="0024164E">
        <w:t>page</w:t>
      </w:r>
      <w:r w:rsidR="004E0EFD" w:rsidRPr="0024164E">
        <w:t xml:space="preserve"> </w:t>
      </w:r>
      <w:r w:rsidR="0024164E" w:rsidRPr="0024164E">
        <w:t>10</w:t>
      </w:r>
      <w:r w:rsidR="00566D6A">
        <w:t>.</w:t>
      </w:r>
    </w:p>
    <w:p w14:paraId="585602C5" w14:textId="2EF9AA56" w:rsidR="002159DC" w:rsidRPr="00DD139C" w:rsidRDefault="002159DC" w:rsidP="00006D89">
      <w:pPr>
        <w:pStyle w:val="Heading3"/>
      </w:pPr>
      <w:r w:rsidRPr="00DD139C">
        <w:t>Locally delivered</w:t>
      </w:r>
      <w:r w:rsidR="00D3655D">
        <w:t xml:space="preserve"> in districts</w:t>
      </w:r>
    </w:p>
    <w:p w14:paraId="76B5161B" w14:textId="10BD5F9A" w:rsidR="002159DC" w:rsidRPr="00006D89" w:rsidRDefault="006E2F8C" w:rsidP="00006D89">
      <w:r w:rsidRPr="00006D89">
        <w:t xml:space="preserve">Health services are provided </w:t>
      </w:r>
      <w:r w:rsidR="00303064" w:rsidRPr="00006D89">
        <w:t xml:space="preserve">locally </w:t>
      </w:r>
      <w:r w:rsidRPr="00006D89">
        <w:t>by a</w:t>
      </w:r>
      <w:r w:rsidR="000359E7" w:rsidRPr="00006D89">
        <w:t>n extensive</w:t>
      </w:r>
      <w:r w:rsidRPr="00006D89">
        <w:t xml:space="preserve"> network </w:t>
      </w:r>
      <w:r w:rsidR="00303064" w:rsidRPr="00006D89">
        <w:t xml:space="preserve">of </w:t>
      </w:r>
      <w:r w:rsidR="00BE3465" w:rsidRPr="00006D89">
        <w:t xml:space="preserve">hospitals, </w:t>
      </w:r>
      <w:r w:rsidR="48BF2534" w:rsidRPr="00006D89">
        <w:t>primary and community care services</w:t>
      </w:r>
      <w:r w:rsidR="000359E7" w:rsidRPr="00006D89">
        <w:t xml:space="preserve">, clinical specialists and providers. </w:t>
      </w:r>
      <w:r w:rsidR="002159DC" w:rsidRPr="00006D89">
        <w:t xml:space="preserve">Most primary and community services are funded by Health </w:t>
      </w:r>
      <w:r w:rsidR="004C0056" w:rsidRPr="00006D89">
        <w:t>NZ</w:t>
      </w:r>
      <w:r w:rsidR="002159DC" w:rsidRPr="00006D89">
        <w:t xml:space="preserve"> and delivered by third parties</w:t>
      </w:r>
      <w:r w:rsidR="004C0056" w:rsidRPr="00006D89">
        <w:t>.</w:t>
      </w:r>
      <w:r w:rsidR="002159DC" w:rsidRPr="00006D89">
        <w:t xml:space="preserve"> </w:t>
      </w:r>
      <w:r w:rsidR="004C0056" w:rsidRPr="00006D89">
        <w:t>M</w:t>
      </w:r>
      <w:r w:rsidR="002159DC" w:rsidRPr="00006D89">
        <w:t xml:space="preserve">ost hospital and specialist services are directly </w:t>
      </w:r>
      <w:r w:rsidR="003A66D6" w:rsidRPr="00006D89">
        <w:t xml:space="preserve">managed and funded. </w:t>
      </w:r>
      <w:r w:rsidR="00526790" w:rsidRPr="00006D89">
        <w:t>Private hospitals are also part of this broader network.</w:t>
      </w:r>
    </w:p>
    <w:p w14:paraId="1C1E0225" w14:textId="3286916C" w:rsidR="002159DC" w:rsidRPr="00006D89" w:rsidRDefault="002159DC" w:rsidP="00006D89">
      <w:r w:rsidRPr="00006D89">
        <w:t xml:space="preserve">Primary and community care services include </w:t>
      </w:r>
      <w:r w:rsidR="004C0056" w:rsidRPr="00006D89">
        <w:t>primary h</w:t>
      </w:r>
      <w:r w:rsidRPr="00006D89">
        <w:t xml:space="preserve">ealth </w:t>
      </w:r>
      <w:r w:rsidR="004C0056" w:rsidRPr="00006D89">
        <w:t>o</w:t>
      </w:r>
      <w:r w:rsidRPr="00006D89">
        <w:t>rganisations (PHOs)</w:t>
      </w:r>
      <w:r w:rsidR="00846328" w:rsidRPr="00006D89">
        <w:t>,</w:t>
      </w:r>
      <w:r w:rsidRPr="00006D89">
        <w:t xml:space="preserve"> which lead GP practices</w:t>
      </w:r>
      <w:r w:rsidR="009562B7" w:rsidRPr="00006D89">
        <w:t>;</w:t>
      </w:r>
      <w:r w:rsidRPr="00006D89">
        <w:t xml:space="preserve"> community-based health providers</w:t>
      </w:r>
      <w:r w:rsidR="00BF5B7B" w:rsidRPr="00006D89">
        <w:t xml:space="preserve">, </w:t>
      </w:r>
      <w:r w:rsidR="009562B7" w:rsidRPr="00006D89">
        <w:t>including for</w:t>
      </w:r>
      <w:r w:rsidR="00BF5B7B" w:rsidRPr="00006D89">
        <w:t xml:space="preserve"> aged care</w:t>
      </w:r>
      <w:r w:rsidR="00CE4A07" w:rsidRPr="00006D89">
        <w:t xml:space="preserve"> and mental health and addiction</w:t>
      </w:r>
      <w:r w:rsidR="00D92432" w:rsidRPr="00006D89">
        <w:t xml:space="preserve"> services</w:t>
      </w:r>
      <w:r w:rsidR="00BF5B7B" w:rsidRPr="00006D89">
        <w:t>,</w:t>
      </w:r>
      <w:r w:rsidRPr="00006D89">
        <w:t xml:space="preserve"> and specialist providers such as diagnostic services (</w:t>
      </w:r>
      <w:r w:rsidR="00ED4F1F" w:rsidRPr="00006D89">
        <w:t xml:space="preserve">for example </w:t>
      </w:r>
      <w:r w:rsidRPr="00006D89">
        <w:t>blood testing</w:t>
      </w:r>
      <w:r w:rsidR="00ED4F1F" w:rsidRPr="00006D89">
        <w:t xml:space="preserve"> and</w:t>
      </w:r>
      <w:r w:rsidRPr="00006D89">
        <w:t xml:space="preserve"> radiology)</w:t>
      </w:r>
      <w:r w:rsidR="007F6E92" w:rsidRPr="00006D89">
        <w:t xml:space="preserve"> all make up this</w:t>
      </w:r>
      <w:r w:rsidR="00D3655D" w:rsidRPr="00006D89">
        <w:t xml:space="preserve"> district</w:t>
      </w:r>
      <w:r w:rsidR="007F6E92" w:rsidRPr="00006D89">
        <w:t xml:space="preserve"> </w:t>
      </w:r>
      <w:r w:rsidR="00121AA1" w:rsidRPr="00006D89">
        <w:t xml:space="preserve">level </w:t>
      </w:r>
      <w:r w:rsidR="007F6E92" w:rsidRPr="00006D89">
        <w:t>network.</w:t>
      </w:r>
    </w:p>
    <w:p w14:paraId="6107D674" w14:textId="338C195A" w:rsidR="009139FE" w:rsidRPr="00006D89" w:rsidRDefault="002159DC" w:rsidP="00006D89">
      <w:r w:rsidRPr="00006D89">
        <w:t>Hospital and specialist services provide a variety of </w:t>
      </w:r>
      <w:hyperlink r:id="rId40" w:tgtFrame="_blank" w:history="1">
        <w:r w:rsidRPr="00006D89">
          <w:t>health services</w:t>
        </w:r>
      </w:hyperlink>
      <w:r w:rsidRPr="00006D89">
        <w:t> such as medical, surgical, maternity, diagnostic, emergency services and specialist mental health and addiction</w:t>
      </w:r>
      <w:r w:rsidR="00B8296A" w:rsidRPr="00006D89">
        <w:t xml:space="preserve"> services</w:t>
      </w:r>
      <w:r w:rsidRPr="00006D89">
        <w:t>.</w:t>
      </w:r>
    </w:p>
    <w:p w14:paraId="4645147E" w14:textId="0F483AE3" w:rsidR="002159DC" w:rsidRPr="00006D89" w:rsidRDefault="00135CB6" w:rsidP="00006D89">
      <w:r w:rsidRPr="00006D89">
        <w:t>They provide services</w:t>
      </w:r>
      <w:r w:rsidR="002159DC" w:rsidRPr="00006D89">
        <w:t xml:space="preserve"> across sites based on local</w:t>
      </w:r>
      <w:r w:rsidR="00835DB2" w:rsidRPr="00006D89">
        <w:t>, regional</w:t>
      </w:r>
      <w:r w:rsidR="002159DC" w:rsidRPr="00006D89">
        <w:t xml:space="preserve"> and national population health need</w:t>
      </w:r>
      <w:r w:rsidR="00121AA1" w:rsidRPr="00006D89">
        <w:t>s</w:t>
      </w:r>
      <w:r w:rsidR="002159DC" w:rsidRPr="00006D89">
        <w:t>.</w:t>
      </w:r>
      <w:r w:rsidR="004A71BD" w:rsidRPr="00006D89">
        <w:t xml:space="preserve"> </w:t>
      </w:r>
      <w:r w:rsidR="00560815" w:rsidRPr="00006D89">
        <w:t>P</w:t>
      </w:r>
      <w:r w:rsidR="004A71BD" w:rsidRPr="00006D89">
        <w:t xml:space="preserve">rivate </w:t>
      </w:r>
      <w:r w:rsidR="00546953" w:rsidRPr="00006D89">
        <w:t>hospitals are</w:t>
      </w:r>
      <w:r w:rsidR="004A71BD" w:rsidRPr="00006D89">
        <w:t xml:space="preserve"> </w:t>
      </w:r>
      <w:r w:rsidR="00546953" w:rsidRPr="00006D89">
        <w:t xml:space="preserve">also used </w:t>
      </w:r>
      <w:r w:rsidR="004A71BD" w:rsidRPr="00006D89">
        <w:t>to provide additional capacity.</w:t>
      </w:r>
    </w:p>
    <w:p w14:paraId="632FF173" w14:textId="12EAD039" w:rsidR="002159DC" w:rsidRPr="00006D89" w:rsidRDefault="002159DC" w:rsidP="00006D89">
      <w:r w:rsidRPr="00006D89">
        <w:t>The National Public Health Service</w:t>
      </w:r>
      <w:r w:rsidR="00546953" w:rsidRPr="00006D89">
        <w:t xml:space="preserve"> is critically important and focuses on </w:t>
      </w:r>
      <w:r w:rsidR="00FD570D" w:rsidRPr="00006D89">
        <w:t>provid</w:t>
      </w:r>
      <w:r w:rsidR="00546953" w:rsidRPr="00006D89">
        <w:t>ing</w:t>
      </w:r>
      <w:r w:rsidRPr="00006D89">
        <w:t xml:space="preserve"> health promotion, prevention, and protection </w:t>
      </w:r>
      <w:r w:rsidR="00546953" w:rsidRPr="00006D89">
        <w:t>at all levels.</w:t>
      </w:r>
      <w:r w:rsidR="00AC2D44" w:rsidRPr="00006D89">
        <w:t xml:space="preserve"> Doing this </w:t>
      </w:r>
      <w:r w:rsidR="00A06CDF" w:rsidRPr="00006D89">
        <w:t>effectively</w:t>
      </w:r>
      <w:r w:rsidR="00AC2D44" w:rsidRPr="00006D89">
        <w:t xml:space="preserve"> keep</w:t>
      </w:r>
      <w:r w:rsidR="007E711D" w:rsidRPr="00006D89">
        <w:t>s</w:t>
      </w:r>
      <w:r w:rsidR="00A06CDF" w:rsidRPr="00006D89">
        <w:t xml:space="preserve"> people well</w:t>
      </w:r>
      <w:r w:rsidR="00AC2D44" w:rsidRPr="00006D89">
        <w:t xml:space="preserve"> </w:t>
      </w:r>
      <w:r w:rsidR="00A06CDF" w:rsidRPr="00006D89">
        <w:t xml:space="preserve">– and </w:t>
      </w:r>
      <w:r w:rsidR="00AC2D44" w:rsidRPr="00006D89">
        <w:t xml:space="preserve">out of </w:t>
      </w:r>
      <w:r w:rsidR="007E711D" w:rsidRPr="00006D89">
        <w:t>hospitals</w:t>
      </w:r>
      <w:r w:rsidR="00A06CDF" w:rsidRPr="00006D89">
        <w:t>.</w:t>
      </w:r>
    </w:p>
    <w:p w14:paraId="414EB426" w14:textId="68ED94FE" w:rsidR="002159DC" w:rsidRPr="00006D89" w:rsidRDefault="00217B37" w:rsidP="00006D89">
      <w:r w:rsidRPr="00006D89">
        <w:t xml:space="preserve">Our </w:t>
      </w:r>
      <w:r w:rsidR="002159DC" w:rsidRPr="00006D89">
        <w:t xml:space="preserve">objective </w:t>
      </w:r>
      <w:r w:rsidR="00A00778" w:rsidRPr="00006D89">
        <w:t xml:space="preserve">is </w:t>
      </w:r>
      <w:r w:rsidR="002159DC" w:rsidRPr="00006D89">
        <w:t xml:space="preserve">to have </w:t>
      </w:r>
      <w:r w:rsidR="00AE3AEE" w:rsidRPr="00006D89">
        <w:t xml:space="preserve">health </w:t>
      </w:r>
      <w:r w:rsidR="002159DC" w:rsidRPr="00006D89">
        <w:t xml:space="preserve">services provided in </w:t>
      </w:r>
      <w:r w:rsidR="00F54DAD" w:rsidRPr="00006D89">
        <w:t xml:space="preserve">districts </w:t>
      </w:r>
      <w:r w:rsidR="002159DC" w:rsidRPr="00006D89">
        <w:t>connected and integrated</w:t>
      </w:r>
      <w:r w:rsidRPr="00006D89">
        <w:t xml:space="preserve"> by 2026</w:t>
      </w:r>
      <w:r w:rsidR="002159DC" w:rsidRPr="00006D89">
        <w:t>. The regions will support this by ensuring</w:t>
      </w:r>
      <w:r w:rsidR="00893DE9" w:rsidRPr="00006D89">
        <w:t xml:space="preserve"> health</w:t>
      </w:r>
      <w:r w:rsidR="002159DC" w:rsidRPr="00006D89">
        <w:t xml:space="preserve"> services provided across </w:t>
      </w:r>
      <w:r w:rsidR="00F54DAD" w:rsidRPr="00006D89">
        <w:t xml:space="preserve">multiple districts </w:t>
      </w:r>
      <w:r w:rsidR="002159DC" w:rsidRPr="00006D89">
        <w:t xml:space="preserve">are </w:t>
      </w:r>
      <w:r w:rsidR="007C634F" w:rsidRPr="00006D89">
        <w:t xml:space="preserve">tightly </w:t>
      </w:r>
      <w:r w:rsidR="002159DC" w:rsidRPr="00006D89">
        <w:t xml:space="preserve">integrated and </w:t>
      </w:r>
      <w:r w:rsidR="007C634F" w:rsidRPr="00006D89">
        <w:t xml:space="preserve">efficient. This benefits patients </w:t>
      </w:r>
      <w:r w:rsidR="00787A1E" w:rsidRPr="00006D89">
        <w:t>as the flow through the local health network should be easier</w:t>
      </w:r>
      <w:r w:rsidR="00DA7792" w:rsidRPr="00006D89">
        <w:t xml:space="preserve"> and</w:t>
      </w:r>
      <w:r w:rsidR="004A1D89" w:rsidRPr="00006D89">
        <w:t xml:space="preserve"> benefits everyone as health service delivery will be more efficient. </w:t>
      </w:r>
    </w:p>
    <w:p w14:paraId="0361FAD0" w14:textId="55F8A185" w:rsidR="002159DC" w:rsidRPr="00006D89" w:rsidRDefault="00E81911" w:rsidP="00006D89">
      <w:r w:rsidRPr="00006D89">
        <w:t>D</w:t>
      </w:r>
      <w:r w:rsidR="00E166DC" w:rsidRPr="00006D89">
        <w:t>istrict level</w:t>
      </w:r>
      <w:r w:rsidR="00490A24" w:rsidRPr="00006D89">
        <w:t xml:space="preserve"> </w:t>
      </w:r>
      <w:r w:rsidR="002A4BEA" w:rsidRPr="00006D89">
        <w:t xml:space="preserve">clinicians and managers </w:t>
      </w:r>
      <w:r w:rsidR="00C363E2" w:rsidRPr="00006D89">
        <w:t>will increasingly</w:t>
      </w:r>
      <w:r w:rsidR="00490A24" w:rsidRPr="00006D89" w:rsidDel="001A4CDB">
        <w:t xml:space="preserve"> </w:t>
      </w:r>
      <w:r w:rsidR="00490A24" w:rsidRPr="00006D89">
        <w:t xml:space="preserve">have </w:t>
      </w:r>
      <w:r w:rsidR="00513AD7" w:rsidRPr="00006D89">
        <w:t>more discretion about how they use the</w:t>
      </w:r>
      <w:r w:rsidR="004A0584" w:rsidRPr="00006D89">
        <w:t>ir funding</w:t>
      </w:r>
      <w:r w:rsidR="00C363E2" w:rsidRPr="00006D89">
        <w:t>,</w:t>
      </w:r>
      <w:r w:rsidR="00B26843" w:rsidRPr="00006D89">
        <w:t xml:space="preserve"> increasing their a</w:t>
      </w:r>
      <w:r w:rsidR="002A4BEA" w:rsidRPr="00006D89">
        <w:t>bility to organise health service delivery</w:t>
      </w:r>
      <w:r w:rsidR="004A0584" w:rsidRPr="00006D89">
        <w:t>.</w:t>
      </w:r>
      <w:r w:rsidR="000C6A16" w:rsidRPr="00006D89">
        <w:t xml:space="preserve"> This </w:t>
      </w:r>
      <w:r w:rsidR="00092691" w:rsidRPr="00006D89">
        <w:t>is being done</w:t>
      </w:r>
      <w:r w:rsidR="00612C14" w:rsidRPr="00006D89">
        <w:t xml:space="preserve"> </w:t>
      </w:r>
      <w:r w:rsidR="00A617D7" w:rsidRPr="00006D89">
        <w:t xml:space="preserve">at the same time </w:t>
      </w:r>
      <w:r w:rsidR="00FE4A3A" w:rsidRPr="00006D89">
        <w:t>a</w:t>
      </w:r>
      <w:r w:rsidR="00A617D7" w:rsidRPr="00006D89">
        <w:t>s increasing the robustness of financial controls at a national level.</w:t>
      </w:r>
    </w:p>
    <w:p w14:paraId="7D0CD42E" w14:textId="158DB7E3" w:rsidR="008423B1" w:rsidRPr="00990D2E" w:rsidRDefault="002159DC" w:rsidP="00006D89">
      <w:r w:rsidRPr="00DD139C">
        <w:lastRenderedPageBreak/>
        <w:t xml:space="preserve">By default, </w:t>
      </w:r>
      <w:r w:rsidR="005320F3">
        <w:t>decisions will be made</w:t>
      </w:r>
      <w:r w:rsidRPr="00DD139C">
        <w:t xml:space="preserve"> at </w:t>
      </w:r>
      <w:r w:rsidR="00E166DC">
        <w:t>district</w:t>
      </w:r>
      <w:r w:rsidRPr="00DD139C">
        <w:t xml:space="preserve"> level, unless there are reasons of economy of scale or capability (such as unique functions) that require a </w:t>
      </w:r>
      <w:r w:rsidR="005320F3">
        <w:t xml:space="preserve">regional or </w:t>
      </w:r>
      <w:r w:rsidRPr="00DD139C">
        <w:t xml:space="preserve">national approach. </w:t>
      </w:r>
    </w:p>
    <w:p w14:paraId="23F91AAE" w14:textId="51B8C3BE" w:rsidR="008F4949" w:rsidRPr="00DD139C" w:rsidRDefault="008F4949" w:rsidP="00006D89">
      <w:pPr>
        <w:pStyle w:val="Heading3"/>
      </w:pPr>
      <w:r w:rsidRPr="00DD139C">
        <w:t>Regionally supported</w:t>
      </w:r>
    </w:p>
    <w:p w14:paraId="744853FC" w14:textId="4249BA87" w:rsidR="008F4949" w:rsidRPr="00DD139C" w:rsidRDefault="008F4949" w:rsidP="00006D89">
      <w:r w:rsidRPr="00DD139C">
        <w:t>New Zealand</w:t>
      </w:r>
      <w:r w:rsidR="00C07E3A" w:rsidRPr="00DD139C">
        <w:t xml:space="preserve">’s </w:t>
      </w:r>
      <w:r w:rsidR="00B41DB0">
        <w:t>geography</w:t>
      </w:r>
      <w:r w:rsidRPr="00DD139C">
        <w:t xml:space="preserve"> and size of </w:t>
      </w:r>
      <w:r w:rsidR="00C07E3A" w:rsidRPr="00DD139C">
        <w:t>population</w:t>
      </w:r>
      <w:r w:rsidR="000F4382" w:rsidRPr="00DD139C">
        <w:t xml:space="preserve"> has resulted</w:t>
      </w:r>
      <w:r w:rsidR="00B22641" w:rsidRPr="00DD139C">
        <w:t xml:space="preserve"> </w:t>
      </w:r>
      <w:r w:rsidR="000F4382" w:rsidRPr="00DD139C">
        <w:t xml:space="preserve">in the creation of four </w:t>
      </w:r>
      <w:r w:rsidRPr="00DD139C">
        <w:t>regions to bring together the wide range of local health delivery operations and services. The</w:t>
      </w:r>
      <w:r w:rsidR="000F4382" w:rsidRPr="00DD139C">
        <w:t>y</w:t>
      </w:r>
      <w:r w:rsidRPr="00DD139C">
        <w:t xml:space="preserve"> are</w:t>
      </w:r>
      <w:r w:rsidR="000F4382" w:rsidRPr="00DD139C">
        <w:t>:</w:t>
      </w:r>
      <w:r w:rsidRPr="00DD139C">
        <w:t xml:space="preserve"> </w:t>
      </w:r>
      <w:r w:rsidR="00192A79" w:rsidRPr="00192A79">
        <w:t xml:space="preserve">Northern, </w:t>
      </w:r>
      <w:r w:rsidR="001606FB">
        <w:t>Midl</w:t>
      </w:r>
      <w:r w:rsidR="003279F4">
        <w:t xml:space="preserve">and </w:t>
      </w:r>
      <w:r w:rsidR="001606FB">
        <w:t>|</w:t>
      </w:r>
      <w:r w:rsidR="00F735CF">
        <w:t xml:space="preserve"> </w:t>
      </w:r>
      <w:r w:rsidR="00192A79" w:rsidRPr="00192A79">
        <w:t xml:space="preserve">Te Manawa Taki, Central | Te Ikaroa, </w:t>
      </w:r>
      <w:r w:rsidR="003279F4">
        <w:t>Southern |</w:t>
      </w:r>
      <w:r w:rsidR="00F735CF">
        <w:t xml:space="preserve"> </w:t>
      </w:r>
      <w:r w:rsidR="00006D89">
        <w:br/>
      </w:r>
      <w:r w:rsidR="00192A79" w:rsidRPr="00192A79">
        <w:t>Te Waipounamu</w:t>
      </w:r>
      <w:r w:rsidRPr="00DD139C">
        <w:t>.</w:t>
      </w:r>
    </w:p>
    <w:p w14:paraId="15CAD7DF" w14:textId="51F25EFD" w:rsidR="008F4949" w:rsidRPr="00DD139C" w:rsidRDefault="008F4949" w:rsidP="00006D89">
      <w:r w:rsidRPr="00DD139C">
        <w:t xml:space="preserve">Each region has functions required to support </w:t>
      </w:r>
      <w:r w:rsidR="000A59E7">
        <w:t>the</w:t>
      </w:r>
      <w:r w:rsidR="002D04D9">
        <w:t>ir</w:t>
      </w:r>
      <w:r w:rsidR="000A59E7">
        <w:t xml:space="preserve"> </w:t>
      </w:r>
      <w:r w:rsidR="00457EBE">
        <w:t>districts</w:t>
      </w:r>
      <w:r w:rsidRPr="00DD139C">
        <w:t xml:space="preserve">. This includes a </w:t>
      </w:r>
      <w:r w:rsidR="000A59E7">
        <w:t>s</w:t>
      </w:r>
      <w:r w:rsidRPr="00DD139C">
        <w:t xml:space="preserve">enior </w:t>
      </w:r>
      <w:r w:rsidR="000A59E7">
        <w:t>t</w:t>
      </w:r>
      <w:r w:rsidRPr="00DD139C">
        <w:t xml:space="preserve">eam of local hospital operations leaders, clinical disciplines, </w:t>
      </w:r>
      <w:r w:rsidR="00FE70A6" w:rsidRPr="00DD139C">
        <w:t>quality and patient safety</w:t>
      </w:r>
      <w:r w:rsidR="001D055E">
        <w:t>,</w:t>
      </w:r>
      <w:r w:rsidR="00FE70A6" w:rsidRPr="00DD139C">
        <w:t xml:space="preserve"> </w:t>
      </w:r>
      <w:r w:rsidRPr="00DD139C">
        <w:t>public health</w:t>
      </w:r>
      <w:r w:rsidR="00FE70A6" w:rsidRPr="00DD139C">
        <w:t xml:space="preserve"> and </w:t>
      </w:r>
      <w:r w:rsidRPr="00DD139C">
        <w:t>serv</w:t>
      </w:r>
      <w:r w:rsidR="00F13EEA">
        <w:t>ice planning and funding</w:t>
      </w:r>
      <w:r w:rsidR="00BD7529">
        <w:t>. They are</w:t>
      </w:r>
      <w:r w:rsidR="00FE70A6" w:rsidRPr="00DD139C">
        <w:t xml:space="preserve"> supported by a set of enabling functions</w:t>
      </w:r>
      <w:r w:rsidRPr="00DD139C">
        <w:t>. The regional office is not intended to be large with only the key functions required to support the local health service delivery and engage in</w:t>
      </w:r>
      <w:r w:rsidR="00E577DC">
        <w:t xml:space="preserve"> the regional implementation of</w:t>
      </w:r>
      <w:r w:rsidRPr="00DD139C">
        <w:t xml:space="preserve"> national programmes.</w:t>
      </w:r>
    </w:p>
    <w:p w14:paraId="21C83A17" w14:textId="3B87DC31" w:rsidR="008F4949" w:rsidRPr="00DD139C" w:rsidRDefault="008F4949" w:rsidP="00006D89">
      <w:r w:rsidRPr="00DD139C">
        <w:t xml:space="preserve">Regional and </w:t>
      </w:r>
      <w:r w:rsidR="00F13EEA">
        <w:t xml:space="preserve">district </w:t>
      </w:r>
      <w:r w:rsidRPr="00DD139C">
        <w:t xml:space="preserve">leaders are responsible for engaging with community health providers, </w:t>
      </w:r>
      <w:r w:rsidR="003D5DB4">
        <w:t>i</w:t>
      </w:r>
      <w:r w:rsidR="00057482">
        <w:t xml:space="preserve">wi Māori </w:t>
      </w:r>
      <w:r w:rsidR="003D5DB4">
        <w:t>p</w:t>
      </w:r>
      <w:r w:rsidR="00057482">
        <w:t xml:space="preserve">artnership </w:t>
      </w:r>
      <w:r w:rsidR="003D5DB4">
        <w:t>b</w:t>
      </w:r>
      <w:r w:rsidR="00057482">
        <w:t>oards</w:t>
      </w:r>
      <w:r w:rsidRPr="00DD139C">
        <w:t>, community stakeholders and representing Health N</w:t>
      </w:r>
      <w:r w:rsidR="003D5DB4">
        <w:t>Z</w:t>
      </w:r>
      <w:r w:rsidRPr="00DD139C">
        <w:t xml:space="preserve"> in the region</w:t>
      </w:r>
      <w:r w:rsidR="00ED7636">
        <w:t>s</w:t>
      </w:r>
      <w:r w:rsidRPr="00DD139C">
        <w:t xml:space="preserve"> alongside other </w:t>
      </w:r>
      <w:r w:rsidR="003D5DB4">
        <w:t>g</w:t>
      </w:r>
      <w:r w:rsidRPr="00DD139C">
        <w:t xml:space="preserve">overnment agencies. </w:t>
      </w:r>
      <w:r w:rsidR="00E577DC">
        <w:t>T</w:t>
      </w:r>
      <w:r w:rsidR="008E29FA" w:rsidRPr="00DD139C">
        <w:t xml:space="preserve">his </w:t>
      </w:r>
      <w:r w:rsidR="00AB58A4" w:rsidRPr="00DD139C">
        <w:t>function</w:t>
      </w:r>
      <w:r w:rsidR="008E29FA" w:rsidRPr="00DD139C">
        <w:t xml:space="preserve"> </w:t>
      </w:r>
      <w:r w:rsidR="00E577DC">
        <w:t xml:space="preserve">will be </w:t>
      </w:r>
      <w:r w:rsidR="008E29FA" w:rsidRPr="00DD139C">
        <w:t>well embedded by mid</w:t>
      </w:r>
      <w:r w:rsidR="00AB58A4" w:rsidRPr="00DD139C">
        <w:t>-</w:t>
      </w:r>
      <w:r w:rsidR="008E29FA" w:rsidRPr="00DD139C">
        <w:t>2026.</w:t>
      </w:r>
    </w:p>
    <w:p w14:paraId="1969410D" w14:textId="06940A32" w:rsidR="008F4949" w:rsidRPr="00DD139C" w:rsidRDefault="008F4949" w:rsidP="00006D89">
      <w:pPr>
        <w:pStyle w:val="Heading3"/>
      </w:pPr>
      <w:r w:rsidRPr="00DD139C">
        <w:t>Nationally</w:t>
      </w:r>
      <w:r w:rsidR="00C363E2">
        <w:t xml:space="preserve"> </w:t>
      </w:r>
      <w:r w:rsidR="00AC2EED" w:rsidRPr="00C363E2">
        <w:t xml:space="preserve">led </w:t>
      </w:r>
      <w:r w:rsidR="00073F72" w:rsidRPr="00C363E2">
        <w:t>programmes</w:t>
      </w:r>
      <w:r w:rsidR="00AC2EED" w:rsidRPr="00C363E2">
        <w:t xml:space="preserve"> </w:t>
      </w:r>
      <w:r w:rsidR="00AC2EED">
        <w:t>and</w:t>
      </w:r>
      <w:r w:rsidRPr="00DD139C">
        <w:t xml:space="preserve"> enabling functions</w:t>
      </w:r>
      <w:r w:rsidR="000B7F1F">
        <w:t xml:space="preserve"> </w:t>
      </w:r>
    </w:p>
    <w:p w14:paraId="6C97E124" w14:textId="547FDC45" w:rsidR="00E124A7" w:rsidRDefault="00C363E2" w:rsidP="00006D89">
      <w:r>
        <w:t>T</w:t>
      </w:r>
      <w:r w:rsidR="008F4949" w:rsidRPr="75151AB0">
        <w:t xml:space="preserve">he </w:t>
      </w:r>
      <w:r w:rsidR="00ED7636">
        <w:t>“</w:t>
      </w:r>
      <w:r w:rsidR="008F4949" w:rsidRPr="75151AB0">
        <w:t>national office</w:t>
      </w:r>
      <w:r w:rsidR="00ED7636">
        <w:t>”</w:t>
      </w:r>
      <w:r w:rsidR="008F4949" w:rsidRPr="75151AB0">
        <w:t xml:space="preserve"> of </w:t>
      </w:r>
      <w:r w:rsidR="00AB58A4" w:rsidRPr="75151AB0">
        <w:t>H</w:t>
      </w:r>
      <w:r w:rsidR="008F4949" w:rsidRPr="75151AB0">
        <w:t xml:space="preserve">ealth </w:t>
      </w:r>
      <w:r w:rsidR="003D5DB4">
        <w:t>NZ</w:t>
      </w:r>
      <w:r w:rsidR="008F4949" w:rsidRPr="75151AB0">
        <w:t xml:space="preserve"> </w:t>
      </w:r>
      <w:r w:rsidR="00381F5A">
        <w:t>is</w:t>
      </w:r>
      <w:r w:rsidR="008F4949" w:rsidRPr="75151AB0">
        <w:t xml:space="preserve"> significantly smaller as people have been allocated to region</w:t>
      </w:r>
      <w:r w:rsidR="00084229">
        <w:t xml:space="preserve">al and </w:t>
      </w:r>
      <w:r w:rsidR="00573EC5">
        <w:t xml:space="preserve">district </w:t>
      </w:r>
      <w:r w:rsidR="00084229">
        <w:t>service delivery</w:t>
      </w:r>
      <w:r w:rsidR="008F4949" w:rsidRPr="75151AB0">
        <w:t>.</w:t>
      </w:r>
      <w:r w:rsidR="00336821" w:rsidRPr="75151AB0">
        <w:t xml:space="preserve"> </w:t>
      </w:r>
    </w:p>
    <w:p w14:paraId="39CF0DD8" w14:textId="3BF20C56" w:rsidR="00E124A7" w:rsidRPr="00DD139C" w:rsidRDefault="00E124A7" w:rsidP="00006D89">
      <w:r>
        <w:t xml:space="preserve">To achieve consistency </w:t>
      </w:r>
      <w:r w:rsidRPr="00DD139C">
        <w:t>Health N</w:t>
      </w:r>
      <w:r w:rsidR="003D5DB4">
        <w:t>Z</w:t>
      </w:r>
      <w:r w:rsidRPr="00DD139C">
        <w:t xml:space="preserve"> </w:t>
      </w:r>
      <w:r w:rsidR="00381F5A">
        <w:t xml:space="preserve">is starting to use </w:t>
      </w:r>
      <w:r w:rsidRPr="00DD139C">
        <w:t>national plans, policies and standards</w:t>
      </w:r>
      <w:r>
        <w:t xml:space="preserve">. </w:t>
      </w:r>
      <w:r w:rsidR="00AF2E09">
        <w:t>T</w:t>
      </w:r>
      <w:r w:rsidRPr="00DD139C">
        <w:t xml:space="preserve">hese </w:t>
      </w:r>
      <w:r w:rsidR="00381F5A">
        <w:t>will continue to be</w:t>
      </w:r>
      <w:r w:rsidRPr="00DD139C" w:rsidDel="00381F5A">
        <w:t xml:space="preserve"> </w:t>
      </w:r>
      <w:r w:rsidRPr="00DD139C">
        <w:t xml:space="preserve">developed by </w:t>
      </w:r>
      <w:r w:rsidR="00352517">
        <w:t>central</w:t>
      </w:r>
      <w:r w:rsidRPr="00DD139C">
        <w:t xml:space="preserve"> functional leaders with significant input and agreement of regional and local leaders. Decisions on national plans, policies and standards are taken by the Executive Leadership Team, its sub-committees and clinical leaders.</w:t>
      </w:r>
    </w:p>
    <w:p w14:paraId="75F14824" w14:textId="7DCC9D20" w:rsidR="008F4949" w:rsidRDefault="00AF2E09" w:rsidP="00006D89">
      <w:r>
        <w:t>To deliver</w:t>
      </w:r>
      <w:r w:rsidR="00DD7A8D">
        <w:t xml:space="preserve"> national consistency there will be </w:t>
      </w:r>
      <w:r w:rsidR="00352517">
        <w:t>central</w:t>
      </w:r>
      <w:r w:rsidR="008F4949" w:rsidRPr="75151AB0">
        <w:t xml:space="preserve"> level </w:t>
      </w:r>
      <w:r w:rsidR="00DD7A8D">
        <w:t>functions including</w:t>
      </w:r>
      <w:r w:rsidR="008F4949" w:rsidRPr="00AF2E09">
        <w:t xml:space="preserve"> </w:t>
      </w:r>
      <w:r w:rsidR="00DD2AE9" w:rsidRPr="00DD2AE9">
        <w:t xml:space="preserve">clinical, quality and patient safety, public health, service planning and funding, finance, legal, human resources, communications, government relations, digital services, data, procurement, infrastructure, Pacific health, </w:t>
      </w:r>
      <w:proofErr w:type="spellStart"/>
      <w:r w:rsidR="00DD2AE9" w:rsidRPr="00DD2AE9">
        <w:t>hauora</w:t>
      </w:r>
      <w:proofErr w:type="spellEnd"/>
      <w:r w:rsidR="00DD2AE9" w:rsidRPr="00DD2AE9">
        <w:t xml:space="preserve"> Māori, assurance, audit and risk</w:t>
      </w:r>
      <w:r w:rsidR="008F4949" w:rsidRPr="00AF2E09">
        <w:t>.</w:t>
      </w:r>
      <w:r w:rsidR="008F4949" w:rsidRPr="75151AB0">
        <w:t xml:space="preserve"> </w:t>
      </w:r>
    </w:p>
    <w:p w14:paraId="0B6AABFF" w14:textId="77777777" w:rsidR="00006D89" w:rsidRDefault="008F4949" w:rsidP="00006D89">
      <w:r w:rsidRPr="00DD139C">
        <w:t xml:space="preserve">The </w:t>
      </w:r>
      <w:r w:rsidR="0087081C">
        <w:t>national office</w:t>
      </w:r>
      <w:r w:rsidRPr="00DD139C">
        <w:t xml:space="preserve"> will also be responsible for delivery of national programmes</w:t>
      </w:r>
      <w:r w:rsidR="006C7F9D">
        <w:t>,</w:t>
      </w:r>
      <w:r w:rsidRPr="00DD139C">
        <w:t xml:space="preserve"> </w:t>
      </w:r>
      <w:r w:rsidR="00ED7636">
        <w:t xml:space="preserve">that </w:t>
      </w:r>
      <w:r w:rsidR="0066591E">
        <w:t xml:space="preserve">by their nature need to be led at a </w:t>
      </w:r>
      <w:r w:rsidR="002C7D50">
        <w:t>national level</w:t>
      </w:r>
      <w:r w:rsidRPr="00DD139C">
        <w:t>.</w:t>
      </w:r>
      <w:r w:rsidR="001B410C" w:rsidRPr="00DD139C">
        <w:t xml:space="preserve"> </w:t>
      </w:r>
      <w:r w:rsidR="006A0980">
        <w:t>As noted above,</w:t>
      </w:r>
      <w:r w:rsidRPr="00DD139C">
        <w:t xml:space="preserve"> some services for reasons of scale and/or complexity</w:t>
      </w:r>
      <w:r w:rsidR="006A0980">
        <w:t>,</w:t>
      </w:r>
      <w:r w:rsidRPr="00DD139C">
        <w:t xml:space="preserve"> are better delivered </w:t>
      </w:r>
      <w:r w:rsidR="00D06CE5">
        <w:t>nationally and provided to</w:t>
      </w:r>
      <w:r w:rsidR="0027502D">
        <w:t xml:space="preserve"> regional and local organisations as a shared service</w:t>
      </w:r>
      <w:r w:rsidRPr="00DD139C">
        <w:t xml:space="preserve">. </w:t>
      </w:r>
      <w:r w:rsidR="00DB5622" w:rsidRPr="00DD139C">
        <w:t>Th</w:t>
      </w:r>
      <w:r w:rsidR="00DB5622">
        <w:t xml:space="preserve">e shared service model will be </w:t>
      </w:r>
      <w:r w:rsidR="00DB5622" w:rsidRPr="00DD139C">
        <w:t>fully transitioned by mid-2026.</w:t>
      </w:r>
    </w:p>
    <w:p w14:paraId="578F87D1" w14:textId="1F689D63" w:rsidR="00872A5A" w:rsidRPr="00006D89" w:rsidRDefault="00C53184" w:rsidP="00006D89">
      <w:r>
        <w:t>The national office is located in Wellington.</w:t>
      </w:r>
      <w:r>
        <w:rPr>
          <w:rFonts w:cstheme="minorHAnsi"/>
          <w:szCs w:val="24"/>
        </w:rPr>
        <w:t xml:space="preserve"> </w:t>
      </w:r>
    </w:p>
    <w:p w14:paraId="255379B4" w14:textId="77777777" w:rsidR="000F340A" w:rsidRPr="00DD139C" w:rsidRDefault="000F340A" w:rsidP="00006D89">
      <w:pPr>
        <w:pStyle w:val="Heading3"/>
      </w:pPr>
      <w:r w:rsidRPr="00DD139C">
        <w:t>Bringing it all together</w:t>
      </w:r>
    </w:p>
    <w:p w14:paraId="50571F33" w14:textId="0371FE43" w:rsidR="000F340A" w:rsidRPr="00DD139C" w:rsidRDefault="003B731F" w:rsidP="00006D89">
      <w:pPr>
        <w:sectPr w:rsidR="000F340A" w:rsidRPr="00DD139C" w:rsidSect="004E0122">
          <w:type w:val="continuous"/>
          <w:pgSz w:w="11906" w:h="16838" w:code="9"/>
          <w:pgMar w:top="1134" w:right="1134" w:bottom="1134" w:left="1134" w:header="1304" w:footer="454" w:gutter="0"/>
          <w:cols w:space="708"/>
          <w:titlePg/>
          <w:docGrid w:linePitch="360"/>
        </w:sectPr>
      </w:pPr>
      <w:r w:rsidRPr="00DD139C">
        <w:t xml:space="preserve">For this structure to work effectively for </w:t>
      </w:r>
      <w:r w:rsidR="0067744B" w:rsidRPr="00DD139C">
        <w:t xml:space="preserve">patients </w:t>
      </w:r>
      <w:r w:rsidR="0001666F" w:rsidRPr="00DD139C">
        <w:t xml:space="preserve">and </w:t>
      </w:r>
      <w:r w:rsidR="00F1426A" w:rsidRPr="00DD139C">
        <w:t>our people</w:t>
      </w:r>
      <w:r w:rsidRPr="00DD139C">
        <w:t xml:space="preserve"> </w:t>
      </w:r>
      <w:r w:rsidR="00483726" w:rsidRPr="00DD139C">
        <w:t xml:space="preserve">it </w:t>
      </w:r>
      <w:r w:rsidR="002E0405" w:rsidRPr="00DD139C">
        <w:t>requires</w:t>
      </w:r>
      <w:r w:rsidRPr="00DD139C">
        <w:t xml:space="preserve"> </w:t>
      </w:r>
      <w:r w:rsidR="002E0405" w:rsidRPr="00DD139C">
        <w:t>an</w:t>
      </w:r>
      <w:r w:rsidRPr="00DD139C">
        <w:t xml:space="preserve"> alignment of planning,</w:t>
      </w:r>
      <w:r w:rsidR="00F1426A" w:rsidRPr="00DD139C">
        <w:t xml:space="preserve"> performance management,</w:t>
      </w:r>
      <w:r w:rsidRPr="00DD139C">
        <w:t xml:space="preserve"> decision</w:t>
      </w:r>
      <w:r w:rsidR="00ED7636">
        <w:t>-</w:t>
      </w:r>
      <w:r w:rsidRPr="00DD139C">
        <w:t>making and delivery</w:t>
      </w:r>
      <w:r w:rsidR="00F1426A" w:rsidRPr="00DD139C">
        <w:t xml:space="preserve"> at all levels. </w:t>
      </w:r>
      <w:r w:rsidR="0061087D" w:rsidRPr="00DD139C">
        <w:t>A</w:t>
      </w:r>
      <w:r w:rsidR="00C81950" w:rsidRPr="00DD139C">
        <w:t xml:space="preserve"> stronger </w:t>
      </w:r>
      <w:r w:rsidR="00C81950" w:rsidRPr="00DD139C">
        <w:lastRenderedPageBreak/>
        <w:t xml:space="preserve">partnership between clinical and administrative </w:t>
      </w:r>
      <w:r w:rsidR="00A945D3">
        <w:t xml:space="preserve">parts of the organisation </w:t>
      </w:r>
      <w:r w:rsidR="0061087D" w:rsidRPr="00DD139C">
        <w:t>i</w:t>
      </w:r>
      <w:r w:rsidR="00662C5F" w:rsidRPr="00DD139C">
        <w:t>s essential</w:t>
      </w:r>
      <w:r w:rsidR="00421A90" w:rsidRPr="00DD139C">
        <w:t>. A</w:t>
      </w:r>
      <w:r w:rsidR="00EB343D" w:rsidRPr="00DD139C">
        <w:t xml:space="preserve"> comprehensive</w:t>
      </w:r>
      <w:r w:rsidR="00421A90" w:rsidRPr="00DD139C">
        <w:t xml:space="preserve"> approach to </w:t>
      </w:r>
      <w:r w:rsidR="00C92E2D">
        <w:t xml:space="preserve">how we will work as an organisation has been </w:t>
      </w:r>
      <w:r w:rsidR="00BB3BFC">
        <w:t>defined</w:t>
      </w:r>
      <w:r w:rsidR="000C3C50">
        <w:t xml:space="preserve"> </w:t>
      </w:r>
      <w:r w:rsidR="00CA2CFC" w:rsidRPr="00DD139C">
        <w:t xml:space="preserve">and </w:t>
      </w:r>
      <w:r w:rsidR="00C92E2D" w:rsidDel="000A4D98">
        <w:t xml:space="preserve">will </w:t>
      </w:r>
      <w:r w:rsidR="00C92E2D" w:rsidDel="00BB3BFC">
        <w:t xml:space="preserve">be </w:t>
      </w:r>
      <w:r w:rsidR="00EB343D" w:rsidRPr="00DD139C">
        <w:t>fully embedded</w:t>
      </w:r>
      <w:r w:rsidR="007F10F9">
        <w:t xml:space="preserve"> </w:t>
      </w:r>
      <w:r w:rsidR="001A24C4" w:rsidRPr="00DD139C">
        <w:t>by mid-2026</w:t>
      </w:r>
      <w:r w:rsidR="00EB343D" w:rsidRPr="00DD139C">
        <w:t>.</w:t>
      </w:r>
    </w:p>
    <w:p w14:paraId="6DFC8042" w14:textId="77777777" w:rsidR="00D7621D" w:rsidRDefault="00D7621D" w:rsidP="00006D89">
      <w:pPr>
        <w:sectPr w:rsidR="00D7621D" w:rsidSect="004E0122">
          <w:type w:val="continuous"/>
          <w:pgSz w:w="11906" w:h="16838" w:code="9"/>
          <w:pgMar w:top="1134" w:right="1134" w:bottom="1134" w:left="1134" w:header="1304" w:footer="454" w:gutter="0"/>
          <w:cols w:space="708"/>
          <w:titlePg/>
          <w:docGrid w:linePitch="360"/>
        </w:sectPr>
      </w:pPr>
    </w:p>
    <w:p w14:paraId="77398568" w14:textId="77777777" w:rsidR="004E0122" w:rsidRDefault="004E0122" w:rsidP="00006D89">
      <w:pPr>
        <w:sectPr w:rsidR="004E0122" w:rsidSect="00971149">
          <w:type w:val="continuous"/>
          <w:pgSz w:w="11906" w:h="16838" w:code="9"/>
          <w:pgMar w:top="1134" w:right="1134" w:bottom="1134" w:left="1134" w:header="1304" w:footer="454" w:gutter="0"/>
          <w:cols w:space="708"/>
          <w:titlePg/>
          <w:docGrid w:linePitch="360"/>
        </w:sectPr>
      </w:pPr>
    </w:p>
    <w:p w14:paraId="586C454C" w14:textId="14E20483" w:rsidR="00C11E4D" w:rsidRPr="00A1373A" w:rsidRDefault="00F200A6" w:rsidP="00006D89">
      <w:r w:rsidRPr="00F200A6">
        <w:rPr>
          <w:noProof/>
        </w:rPr>
        <w:lastRenderedPageBreak/>
        <w:drawing>
          <wp:anchor distT="0" distB="0" distL="114300" distR="114300" simplePos="0" relativeHeight="251658252" behindDoc="0" locked="0" layoutInCell="1" allowOverlap="1" wp14:anchorId="4584C7D9" wp14:editId="4BEBABC7">
            <wp:simplePos x="0" y="0"/>
            <wp:positionH relativeFrom="column">
              <wp:posOffset>-38100</wp:posOffset>
            </wp:positionH>
            <wp:positionV relativeFrom="paragraph">
              <wp:posOffset>0</wp:posOffset>
            </wp:positionV>
            <wp:extent cx="5994400" cy="8780780"/>
            <wp:effectExtent l="0" t="0" r="6350" b="1270"/>
            <wp:wrapSquare wrapText="bothSides"/>
            <wp:docPr id="2133744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4379"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994400" cy="878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E4D">
        <w:br w:type="page"/>
      </w:r>
    </w:p>
    <w:p w14:paraId="29F58127" w14:textId="2D4DDC6F" w:rsidR="00C63DC9" w:rsidRDefault="00C63DC9" w:rsidP="00162CAA">
      <w:pPr>
        <w:pStyle w:val="Heading1"/>
      </w:pPr>
      <w:r w:rsidRPr="00C63DC9">
        <w:lastRenderedPageBreak/>
        <w:t xml:space="preserve">What the </w:t>
      </w:r>
      <w:r w:rsidR="00890D4D">
        <w:t xml:space="preserve">plan </w:t>
      </w:r>
      <w:r w:rsidRPr="00C63DC9">
        <w:t>will deliver</w:t>
      </w:r>
    </w:p>
    <w:p w14:paraId="1F65D537" w14:textId="77777777" w:rsidR="000F2527" w:rsidRDefault="000F2527" w:rsidP="00990E39">
      <w:pPr>
        <w:pStyle w:val="Heading2"/>
        <w:rPr>
          <w:rFonts w:eastAsia="Times New Roman"/>
        </w:rPr>
      </w:pPr>
      <w:r w:rsidRPr="00870235">
        <w:rPr>
          <w:rFonts w:eastAsia="Times New Roman"/>
        </w:rPr>
        <w:t xml:space="preserve">We will continue to provide compassionate care to every person who uses our services, valuing their time and doing what matters to them. </w:t>
      </w:r>
    </w:p>
    <w:p w14:paraId="027CE4FF" w14:textId="7988693A" w:rsidR="00990E39" w:rsidRPr="00990E39" w:rsidRDefault="00990E39" w:rsidP="00990E39">
      <w:pPr>
        <w:sectPr w:rsidR="00990E39" w:rsidRPr="00990E39" w:rsidSect="00971149">
          <w:type w:val="continuous"/>
          <w:pgSz w:w="11906" w:h="16838" w:code="9"/>
          <w:pgMar w:top="1134" w:right="1134" w:bottom="1134" w:left="1134" w:header="1304" w:footer="454" w:gutter="0"/>
          <w:cols w:space="708"/>
          <w:titlePg/>
          <w:docGrid w:linePitch="360"/>
        </w:sectPr>
      </w:pPr>
    </w:p>
    <w:p w14:paraId="4DE56F47" w14:textId="53672095" w:rsidR="00C63DC9" w:rsidRPr="00E07CD7" w:rsidRDefault="00C63DC9" w:rsidP="00990E39">
      <w:pPr>
        <w:pStyle w:val="Heading2"/>
        <w:spacing w:before="360"/>
      </w:pPr>
      <w:r w:rsidRPr="00C63DC9">
        <w:t>For patients</w:t>
      </w:r>
    </w:p>
    <w:p w14:paraId="24C5199F" w14:textId="76E79E84" w:rsidR="00974473" w:rsidRPr="00974473" w:rsidRDefault="00974473" w:rsidP="00006D89">
      <w:pPr>
        <w:sectPr w:rsidR="00974473" w:rsidRPr="00974473" w:rsidSect="00B27827">
          <w:type w:val="continuous"/>
          <w:pgSz w:w="11906" w:h="16838" w:code="9"/>
          <w:pgMar w:top="1134" w:right="1134" w:bottom="1134" w:left="1134" w:header="1304" w:footer="454" w:gutter="0"/>
          <w:cols w:space="708"/>
          <w:titlePg/>
          <w:docGrid w:linePitch="360"/>
        </w:sectPr>
      </w:pPr>
    </w:p>
    <w:p w14:paraId="5FB48F1D" w14:textId="11C2CA95" w:rsidR="00C63DC9" w:rsidRPr="00DD139C" w:rsidRDefault="00C63DC9" w:rsidP="00006D89">
      <w:pPr>
        <w:pStyle w:val="Heading3"/>
      </w:pPr>
      <w:r w:rsidRPr="00C6276D">
        <w:t>By</w:t>
      </w:r>
      <w:r w:rsidR="00033CA3" w:rsidRPr="00C6276D">
        <w:t xml:space="preserve"> the</w:t>
      </w:r>
      <w:r w:rsidRPr="00C6276D">
        <w:t xml:space="preserve"> end 2025</w:t>
      </w:r>
    </w:p>
    <w:p w14:paraId="319F6191" w14:textId="676F4AD9" w:rsidR="00906435" w:rsidRPr="00C314F2" w:rsidRDefault="00B928AD" w:rsidP="001F13D8">
      <w:r w:rsidRPr="00C314F2">
        <w:t>We will be on track</w:t>
      </w:r>
      <w:r w:rsidR="007A2BA6">
        <w:t xml:space="preserve"> for </w:t>
      </w:r>
      <w:r w:rsidR="00327C83" w:rsidRPr="00C314F2">
        <w:t>our</w:t>
      </w:r>
      <w:r w:rsidRPr="00C314F2">
        <w:t xml:space="preserve"> </w:t>
      </w:r>
      <w:r w:rsidR="004C1F8C">
        <w:t xml:space="preserve">key </w:t>
      </w:r>
      <w:r w:rsidRPr="00C314F2">
        <w:t>milestone</w:t>
      </w:r>
      <w:r w:rsidR="00F606B1" w:rsidRPr="00C314F2">
        <w:t>s</w:t>
      </w:r>
      <w:r w:rsidR="00703C40" w:rsidRPr="00C314F2">
        <w:t xml:space="preserve"> for </w:t>
      </w:r>
      <w:r w:rsidR="00D477D4" w:rsidRPr="00C314F2">
        <w:t>p</w:t>
      </w:r>
      <w:r w:rsidRPr="00C314F2">
        <w:t>atients</w:t>
      </w:r>
      <w:r w:rsidR="00D477D4" w:rsidRPr="00C314F2">
        <w:t>:</w:t>
      </w:r>
      <w:r w:rsidRPr="00C314F2">
        <w:t xml:space="preserve"> </w:t>
      </w:r>
      <w:r w:rsidR="00D477D4" w:rsidRPr="00C314F2">
        <w:t>W</w:t>
      </w:r>
      <w:r w:rsidRPr="00C314F2">
        <w:t>aiting less than four months for a first specialist assessment</w:t>
      </w:r>
      <w:r w:rsidR="007135E5" w:rsidRPr="00C314F2">
        <w:t xml:space="preserve"> and</w:t>
      </w:r>
      <w:r w:rsidRPr="00C314F2">
        <w:t xml:space="preserve"> elective treatment</w:t>
      </w:r>
      <w:r w:rsidR="00EB09CC" w:rsidRPr="00C314F2">
        <w:t>;</w:t>
      </w:r>
      <w:r w:rsidR="00BA1281" w:rsidRPr="00C314F2">
        <w:t xml:space="preserve"> </w:t>
      </w:r>
      <w:r w:rsidR="002B6F48" w:rsidRPr="00C314F2">
        <w:t>to be admitted</w:t>
      </w:r>
      <w:r w:rsidR="00EB09CC" w:rsidRPr="00C314F2">
        <w:t>,</w:t>
      </w:r>
      <w:r w:rsidR="002B6F48" w:rsidRPr="00C314F2">
        <w:t xml:space="preserve"> discharged or transferred from an E</w:t>
      </w:r>
      <w:r w:rsidR="00DB520F" w:rsidRPr="00C314F2">
        <w:t xml:space="preserve">mergency </w:t>
      </w:r>
      <w:r w:rsidR="002B6F48" w:rsidRPr="00C314F2">
        <w:t>D</w:t>
      </w:r>
      <w:r w:rsidR="00DB520F" w:rsidRPr="00C314F2">
        <w:t>epartment</w:t>
      </w:r>
      <w:r w:rsidR="002B6F48" w:rsidRPr="00C314F2">
        <w:t xml:space="preserve"> within six hours</w:t>
      </w:r>
      <w:r w:rsidR="007C66F0" w:rsidRPr="00C314F2">
        <w:t xml:space="preserve">; </w:t>
      </w:r>
      <w:r w:rsidR="004E4A83" w:rsidRPr="00C314F2">
        <w:t>receiving cancer management within 31 days of the decision to treat</w:t>
      </w:r>
      <w:r w:rsidR="00EB09CC" w:rsidRPr="00C314F2">
        <w:t xml:space="preserve">; and </w:t>
      </w:r>
      <w:r w:rsidR="00A07AE3" w:rsidRPr="00C314F2">
        <w:t xml:space="preserve">children to be </w:t>
      </w:r>
      <w:r w:rsidR="00024AD6" w:rsidRPr="00C314F2">
        <w:t>fully immunised by 24 months of age</w:t>
      </w:r>
      <w:r w:rsidR="00634DC3" w:rsidRPr="00C314F2">
        <w:t>.</w:t>
      </w:r>
    </w:p>
    <w:p w14:paraId="59E42FA3" w14:textId="0D756FCC" w:rsidR="00F606B1" w:rsidRPr="00C314F2" w:rsidRDefault="004C1F8C" w:rsidP="001F13D8">
      <w:r>
        <w:t>1</w:t>
      </w:r>
      <w:r w:rsidR="00216E0A">
        <w:t>0</w:t>
      </w:r>
      <w:r>
        <w:t>,</w:t>
      </w:r>
      <w:r w:rsidR="00216E0A">
        <w:t>514</w:t>
      </w:r>
      <w:r w:rsidR="00782798" w:rsidRPr="00782798">
        <w:t xml:space="preserve"> patients </w:t>
      </w:r>
      <w:r w:rsidR="00EE6F9A">
        <w:t xml:space="preserve">have been </w:t>
      </w:r>
      <w:r w:rsidR="00782798" w:rsidRPr="00782798">
        <w:t>treated under elective boost</w:t>
      </w:r>
      <w:r w:rsidR="00906435" w:rsidRPr="00782798">
        <w:t xml:space="preserve"> and pl</w:t>
      </w:r>
      <w:r w:rsidR="00B928AD" w:rsidRPr="00782798">
        <w:t>anned elec</w:t>
      </w:r>
      <w:r w:rsidR="00B928AD" w:rsidRPr="00C314F2">
        <w:t xml:space="preserve">tive production levels </w:t>
      </w:r>
      <w:r w:rsidR="00F167C6">
        <w:t xml:space="preserve">have </w:t>
      </w:r>
      <w:r w:rsidR="00DE6DEE" w:rsidRPr="00C314F2">
        <w:t xml:space="preserve">been </w:t>
      </w:r>
      <w:r w:rsidR="00B928AD" w:rsidRPr="00C314F2">
        <w:t>achieved</w:t>
      </w:r>
      <w:r w:rsidR="0029140A" w:rsidRPr="00C314F2">
        <w:t>.</w:t>
      </w:r>
    </w:p>
    <w:p w14:paraId="750BF8CA" w14:textId="74ECCF7A" w:rsidR="00C84CB7" w:rsidRPr="00C314F2" w:rsidRDefault="004A1F4A" w:rsidP="001F13D8">
      <w:r w:rsidRPr="00C314F2">
        <w:t xml:space="preserve">Peer support </w:t>
      </w:r>
      <w:r w:rsidR="00C46A20" w:rsidRPr="00C314F2">
        <w:t xml:space="preserve">specialist services will </w:t>
      </w:r>
      <w:r w:rsidR="00142219" w:rsidRPr="00C314F2">
        <w:t>be impl</w:t>
      </w:r>
      <w:r w:rsidR="00DB520F" w:rsidRPr="00C314F2">
        <w:t>em</w:t>
      </w:r>
      <w:r w:rsidR="00142219" w:rsidRPr="00C314F2">
        <w:t>e</w:t>
      </w:r>
      <w:r w:rsidR="00DB520F" w:rsidRPr="00C314F2">
        <w:t>n</w:t>
      </w:r>
      <w:r w:rsidR="00142219" w:rsidRPr="00C314F2">
        <w:t xml:space="preserve">ted in </w:t>
      </w:r>
      <w:r w:rsidR="000136C0" w:rsidRPr="00C314F2">
        <w:t>eight</w:t>
      </w:r>
      <w:r w:rsidR="00DB520F" w:rsidRPr="00C314F2">
        <w:t xml:space="preserve"> EDs</w:t>
      </w:r>
      <w:r w:rsidR="00022BD5" w:rsidRPr="00C314F2">
        <w:t>;</w:t>
      </w:r>
      <w:r w:rsidR="006B12A9" w:rsidRPr="00C314F2">
        <w:t xml:space="preserve"> 80% of people accessing specialist mental health and addiction services </w:t>
      </w:r>
      <w:r w:rsidR="009C796A" w:rsidRPr="00C314F2">
        <w:t>will be</w:t>
      </w:r>
      <w:r w:rsidR="006B12A9" w:rsidRPr="00C314F2">
        <w:t xml:space="preserve"> seen within three weeks</w:t>
      </w:r>
      <w:r w:rsidR="00097FC1" w:rsidRPr="00C314F2">
        <w:t xml:space="preserve">, and primary mental health and addiction services through the Access and Choice programme </w:t>
      </w:r>
      <w:r w:rsidR="00672FAE" w:rsidRPr="00C314F2">
        <w:t>will be</w:t>
      </w:r>
      <w:r w:rsidR="00097FC1" w:rsidRPr="00C314F2">
        <w:t xml:space="preserve"> seen within one week</w:t>
      </w:r>
      <w:r w:rsidR="004D4A6E" w:rsidRPr="00C314F2">
        <w:t>.</w:t>
      </w:r>
    </w:p>
    <w:p w14:paraId="2F4EC79F" w14:textId="77777777" w:rsidR="00D35D94" w:rsidRDefault="00053EBD" w:rsidP="001F13D8">
      <w:r w:rsidRPr="00C314F2">
        <w:t xml:space="preserve">Hospital redevelopment </w:t>
      </w:r>
      <w:r w:rsidR="000B3DDF" w:rsidRPr="00C314F2">
        <w:t>and remediation</w:t>
      </w:r>
      <w:r w:rsidRPr="00C314F2">
        <w:t xml:space="preserve"> projects will be proceeding </w:t>
      </w:r>
      <w:r w:rsidR="00D356CB" w:rsidRPr="00C314F2">
        <w:t>as</w:t>
      </w:r>
      <w:r w:rsidRPr="00C314F2">
        <w:t xml:space="preserve"> plan</w:t>
      </w:r>
      <w:r w:rsidR="00EB1331" w:rsidRPr="00C314F2">
        <w:t>ned</w:t>
      </w:r>
      <w:r w:rsidR="00E553C2" w:rsidRPr="00C314F2">
        <w:t xml:space="preserve"> with funding attached</w:t>
      </w:r>
      <w:r w:rsidRPr="00C314F2">
        <w:t xml:space="preserve">. </w:t>
      </w:r>
    </w:p>
    <w:p w14:paraId="6EE06DA9" w14:textId="3F5998D8" w:rsidR="00474B93" w:rsidRPr="00C314F2" w:rsidRDefault="00C63DC9" w:rsidP="001F13D8">
      <w:r w:rsidRPr="00C314F2">
        <w:t xml:space="preserve">The </w:t>
      </w:r>
      <w:r w:rsidR="00E73185">
        <w:t xml:space="preserve">new 24/7 </w:t>
      </w:r>
      <w:r w:rsidR="006346DD" w:rsidRPr="00C314F2">
        <w:t>digital health service</w:t>
      </w:r>
      <w:r w:rsidRPr="00C314F2">
        <w:t xml:space="preserve"> will </w:t>
      </w:r>
      <w:r w:rsidR="00E73185">
        <w:t xml:space="preserve">connect patients to </w:t>
      </w:r>
      <w:r w:rsidR="00752D94">
        <w:t>Doctors and Nurse Practitioners</w:t>
      </w:r>
      <w:r w:rsidR="00D35D94">
        <w:t>.</w:t>
      </w:r>
      <w:r w:rsidR="00E73185">
        <w:t xml:space="preserve"> </w:t>
      </w:r>
      <w:r w:rsidR="00D35D94">
        <w:t>The service will p</w:t>
      </w:r>
      <w:r w:rsidR="00E73185">
        <w:t xml:space="preserve">roviding greater access to </w:t>
      </w:r>
      <w:r w:rsidR="00C63BA5">
        <w:t>professional medical advice and treatment</w:t>
      </w:r>
      <w:r w:rsidR="00912E5D">
        <w:t xml:space="preserve"> –</w:t>
      </w:r>
      <w:r w:rsidR="00752D94">
        <w:t xml:space="preserve"> especially when a timely appointment with </w:t>
      </w:r>
      <w:r w:rsidR="00D35D94">
        <w:t xml:space="preserve">a </w:t>
      </w:r>
      <w:r w:rsidR="00752D94">
        <w:t xml:space="preserve">general practitioner </w:t>
      </w:r>
      <w:r w:rsidR="00D35D94">
        <w:t xml:space="preserve">is unavailable </w:t>
      </w:r>
      <w:r w:rsidR="00752D94">
        <w:t xml:space="preserve">or </w:t>
      </w:r>
      <w:r w:rsidR="00D35D94">
        <w:t xml:space="preserve">treatment is needed </w:t>
      </w:r>
      <w:r w:rsidR="00752D94">
        <w:t>outside normal clinic hours</w:t>
      </w:r>
      <w:r w:rsidR="007A0F58" w:rsidRPr="00C314F2">
        <w:t>.</w:t>
      </w:r>
      <w:r w:rsidRPr="00C314F2">
        <w:t xml:space="preserve"> </w:t>
      </w:r>
      <w:r w:rsidR="00AC06B9" w:rsidRPr="00C314F2">
        <w:t>More u</w:t>
      </w:r>
      <w:r w:rsidRPr="00C314F2">
        <w:t xml:space="preserve">rgent care </w:t>
      </w:r>
      <w:r w:rsidR="00474B93" w:rsidRPr="00C314F2">
        <w:t xml:space="preserve">services </w:t>
      </w:r>
      <w:r w:rsidR="00064689" w:rsidRPr="00C314F2">
        <w:t xml:space="preserve">will </w:t>
      </w:r>
      <w:r w:rsidR="0043255A" w:rsidRPr="00C314F2">
        <w:t xml:space="preserve">be </w:t>
      </w:r>
      <w:r w:rsidR="00AC06B9" w:rsidRPr="00C314F2">
        <w:t>operating</w:t>
      </w:r>
      <w:r w:rsidR="00907BE8" w:rsidRPr="00C314F2">
        <w:t>,</w:t>
      </w:r>
      <w:r w:rsidR="001E1AA6" w:rsidRPr="00C314F2">
        <w:t xml:space="preserve"> </w:t>
      </w:r>
      <w:r w:rsidR="00226E72" w:rsidRPr="00C314F2">
        <w:t>and</w:t>
      </w:r>
      <w:r w:rsidR="001E1AA6" w:rsidRPr="00C314F2">
        <w:t xml:space="preserve"> </w:t>
      </w:r>
      <w:r w:rsidR="00FC4E9F" w:rsidRPr="00C314F2">
        <w:t xml:space="preserve">rural and remote </w:t>
      </w:r>
      <w:r w:rsidR="00202BC5" w:rsidRPr="00C314F2">
        <w:t>prototypes</w:t>
      </w:r>
      <w:r w:rsidR="00226E72" w:rsidRPr="00C314F2">
        <w:t xml:space="preserve"> will have started</w:t>
      </w:r>
      <w:r w:rsidR="00064689" w:rsidRPr="00C314F2">
        <w:t xml:space="preserve">. </w:t>
      </w:r>
    </w:p>
    <w:p w14:paraId="670F3204" w14:textId="2C8E5E3A" w:rsidR="00AF0264" w:rsidRPr="00C314F2" w:rsidRDefault="00DC53A1" w:rsidP="001F13D8">
      <w:r w:rsidRPr="00C314F2">
        <w:t>N</w:t>
      </w:r>
      <w:r w:rsidR="00BB1F87" w:rsidRPr="00C314F2">
        <w:t xml:space="preserve">urses will </w:t>
      </w:r>
      <w:r w:rsidR="00AF0264" w:rsidRPr="00C314F2">
        <w:t xml:space="preserve">have </w:t>
      </w:r>
      <w:r w:rsidR="00BB1F87" w:rsidRPr="00C314F2">
        <w:t>start</w:t>
      </w:r>
      <w:r w:rsidR="00AF0264" w:rsidRPr="00C314F2">
        <w:t>ed</w:t>
      </w:r>
      <w:r w:rsidR="00BB1F87" w:rsidRPr="00C314F2">
        <w:t xml:space="preserve"> </w:t>
      </w:r>
      <w:r w:rsidR="00AF0264" w:rsidRPr="00C314F2">
        <w:t xml:space="preserve">the </w:t>
      </w:r>
      <w:r w:rsidR="00BB1F87" w:rsidRPr="00C314F2">
        <w:t xml:space="preserve">first round of Nurse Practitioners training </w:t>
      </w:r>
      <w:r w:rsidR="00AF0264" w:rsidRPr="00C314F2">
        <w:t xml:space="preserve">and </w:t>
      </w:r>
      <w:r w:rsidR="00BB1F87" w:rsidRPr="00C314F2">
        <w:t>international doctors start</w:t>
      </w:r>
      <w:r w:rsidR="00AF0264" w:rsidRPr="00C314F2">
        <w:t>ed</w:t>
      </w:r>
      <w:r w:rsidR="00BB1F87" w:rsidRPr="00C314F2">
        <w:t xml:space="preserve"> the primary care pathway</w:t>
      </w:r>
      <w:r w:rsidR="00AF0264" w:rsidRPr="00C314F2">
        <w:t>.</w:t>
      </w:r>
      <w:r w:rsidR="00BB1F87" w:rsidRPr="00C314F2">
        <w:t xml:space="preserve"> </w:t>
      </w:r>
    </w:p>
    <w:p w14:paraId="61F8DA24" w14:textId="2789DC98" w:rsidR="00174BD8" w:rsidRPr="00DD139C" w:rsidRDefault="00064689" w:rsidP="001F13D8">
      <w:r>
        <w:t>All these</w:t>
      </w:r>
      <w:r w:rsidR="00C63DC9" w:rsidRPr="00DD139C">
        <w:t xml:space="preserve"> services will reduce the need for people to go to emergency departments and preserve capacity for the people who require the most urgent care.</w:t>
      </w:r>
    </w:p>
    <w:p w14:paraId="212BD35B" w14:textId="2643A940" w:rsidR="003C65E4" w:rsidRPr="00DD139C" w:rsidRDefault="003C65E4" w:rsidP="001F13D8">
      <w:r w:rsidRPr="00DD139C">
        <w:t xml:space="preserve">Services to support the improvement of </w:t>
      </w:r>
      <w:r w:rsidR="00CC1268">
        <w:t xml:space="preserve">the </w:t>
      </w:r>
      <w:r w:rsidRPr="00DD139C">
        <w:t>health of Māori and Pacific People</w:t>
      </w:r>
      <w:r w:rsidR="00B67BE5">
        <w:t>s</w:t>
      </w:r>
      <w:r w:rsidRPr="00DD139C">
        <w:t xml:space="preserve"> will be advanced, especially throug</w:t>
      </w:r>
      <w:r w:rsidR="008F0215" w:rsidRPr="00DD139C">
        <w:t>h</w:t>
      </w:r>
      <w:r w:rsidRPr="00DD139C">
        <w:t xml:space="preserve"> improved access to GP services</w:t>
      </w:r>
      <w:r w:rsidR="00801EBD">
        <w:t xml:space="preserve"> and </w:t>
      </w:r>
      <w:r w:rsidR="00EF5596">
        <w:t>immunisation</w:t>
      </w:r>
      <w:r w:rsidRPr="00DD139C">
        <w:t>.</w:t>
      </w:r>
      <w:r w:rsidR="00474B93">
        <w:t xml:space="preserve"> </w:t>
      </w:r>
    </w:p>
    <w:p w14:paraId="6556077E" w14:textId="5ADD5708" w:rsidR="00C63DC9" w:rsidRPr="00DD139C" w:rsidRDefault="00C63DC9" w:rsidP="00006D89">
      <w:pPr>
        <w:pStyle w:val="Heading3"/>
      </w:pPr>
      <w:r w:rsidRPr="00C6276D">
        <w:t>By mid</w:t>
      </w:r>
      <w:r w:rsidR="00760DB0" w:rsidRPr="00C6276D">
        <w:t>-</w:t>
      </w:r>
      <w:r w:rsidRPr="00C6276D">
        <w:t>2026</w:t>
      </w:r>
    </w:p>
    <w:p w14:paraId="09BC58E7" w14:textId="12995E4B" w:rsidR="00034116" w:rsidRPr="00034116" w:rsidRDefault="001422A7" w:rsidP="00006D89">
      <w:r>
        <w:t>W</w:t>
      </w:r>
      <w:r w:rsidR="00C63DC9" w:rsidRPr="00DD139C">
        <w:t xml:space="preserve">e expect </w:t>
      </w:r>
      <w:r w:rsidR="00D429F6" w:rsidRPr="00B65CEB">
        <w:t>67</w:t>
      </w:r>
      <w:r w:rsidR="00460B61">
        <w:t xml:space="preserve"> per cent</w:t>
      </w:r>
      <w:r w:rsidR="00C63DC9" w:rsidRPr="00DD139C">
        <w:t xml:space="preserve"> of people to be receiving elective treatment and </w:t>
      </w:r>
      <w:r w:rsidR="00C63DC9" w:rsidRPr="001D5CCD">
        <w:t>65</w:t>
      </w:r>
      <w:r w:rsidR="00460B61">
        <w:t xml:space="preserve"> per cent</w:t>
      </w:r>
      <w:r w:rsidR="00C63DC9" w:rsidRPr="00DD139C">
        <w:t xml:space="preserve"> of people getting a first specialist assessment within </w:t>
      </w:r>
      <w:r w:rsidR="006D54AF" w:rsidRPr="00DD139C">
        <w:t>four</w:t>
      </w:r>
      <w:r w:rsidR="00C63DC9" w:rsidRPr="00DD139C">
        <w:t xml:space="preserve"> months. We also expect 77</w:t>
      </w:r>
      <w:r w:rsidR="00460B61">
        <w:t xml:space="preserve"> per cent of</w:t>
      </w:r>
      <w:r w:rsidR="00C63DC9" w:rsidRPr="00DD139C">
        <w:t xml:space="preserve"> people are seen and discharged from the emergency department within </w:t>
      </w:r>
      <w:r w:rsidR="006D54AF" w:rsidRPr="00DD139C">
        <w:t>six</w:t>
      </w:r>
      <w:r w:rsidR="00C63DC9" w:rsidRPr="00DD139C">
        <w:t xml:space="preserve"> hours.</w:t>
      </w:r>
      <w:r w:rsidR="00873BFA" w:rsidRPr="00873BFA">
        <w:t xml:space="preserve"> </w:t>
      </w:r>
    </w:p>
    <w:p w14:paraId="35592F4C" w14:textId="7F28DA79" w:rsidR="00025E32" w:rsidRPr="003D36B3" w:rsidRDefault="00B018C3" w:rsidP="00006D89">
      <w:r w:rsidRPr="003D36B3">
        <w:lastRenderedPageBreak/>
        <w:t>87</w:t>
      </w:r>
      <w:r w:rsidR="008E6BBD" w:rsidRPr="003D36B3">
        <w:t xml:space="preserve"> per cent</w:t>
      </w:r>
      <w:r w:rsidRPr="003D36B3">
        <w:t xml:space="preserve"> of children will be fully immunised at 24 months of age.</w:t>
      </w:r>
      <w:r w:rsidR="00773C30" w:rsidRPr="003D36B3">
        <w:t xml:space="preserve"> </w:t>
      </w:r>
    </w:p>
    <w:p w14:paraId="7731AA0A" w14:textId="5ADA9A36" w:rsidR="004B1934" w:rsidRPr="003D36B3" w:rsidRDefault="00025E32" w:rsidP="00006D89">
      <w:r w:rsidRPr="003D36B3">
        <w:t>An a</w:t>
      </w:r>
      <w:r w:rsidR="00773C30" w:rsidRPr="003D36B3">
        <w:t xml:space="preserve">dditional </w:t>
      </w:r>
      <w:r w:rsidRPr="003D36B3">
        <w:t>six</w:t>
      </w:r>
      <w:r w:rsidR="00773C30" w:rsidRPr="003D36B3">
        <w:t xml:space="preserve"> new mental health and addiction crisis cafes </w:t>
      </w:r>
      <w:r w:rsidR="00F200C2" w:rsidRPr="003D36B3">
        <w:t xml:space="preserve">will be </w:t>
      </w:r>
      <w:r w:rsidR="00773C30" w:rsidRPr="003D36B3">
        <w:t>in place across New Zealand</w:t>
      </w:r>
      <w:r w:rsidR="00524BE5" w:rsidRPr="003D36B3">
        <w:t xml:space="preserve"> and 25</w:t>
      </w:r>
      <w:r w:rsidR="008E6BBD" w:rsidRPr="003D36B3">
        <w:t xml:space="preserve"> per cent</w:t>
      </w:r>
      <w:r w:rsidR="00524BE5" w:rsidRPr="003D36B3">
        <w:t xml:space="preserve"> of mental health and addiction investment </w:t>
      </w:r>
      <w:r w:rsidR="00F200C2" w:rsidRPr="003D36B3">
        <w:t>be</w:t>
      </w:r>
      <w:r w:rsidR="00524BE5" w:rsidRPr="003D36B3">
        <w:t xml:space="preserve"> allocated towards prevention and early intervention</w:t>
      </w:r>
      <w:r w:rsidR="00375883" w:rsidRPr="003D36B3">
        <w:t>.</w:t>
      </w:r>
    </w:p>
    <w:p w14:paraId="47423563" w14:textId="0AA3CDE2" w:rsidR="000136C0" w:rsidRPr="003D36B3" w:rsidRDefault="00375883" w:rsidP="00006D89">
      <w:r w:rsidRPr="003D36B3">
        <w:t>An additional 21,0</w:t>
      </w:r>
      <w:r w:rsidR="00752D94">
        <w:t>00</w:t>
      </w:r>
      <w:r w:rsidRPr="003D36B3">
        <w:t xml:space="preserve"> </w:t>
      </w:r>
      <w:r w:rsidR="00C63BA5">
        <w:t xml:space="preserve">more elective procedures </w:t>
      </w:r>
      <w:r w:rsidR="000136C0" w:rsidRPr="003D36B3">
        <w:t>will have been treated under elective boost and planned elective production levels been achieved for the year.</w:t>
      </w:r>
    </w:p>
    <w:p w14:paraId="536AE1E2" w14:textId="1CE309A1" w:rsidR="001765FE" w:rsidRPr="00F1701D" w:rsidRDefault="005C0D3B" w:rsidP="00006D89">
      <w:r w:rsidRPr="00F1701D">
        <w:t>The digital healthcare service will increase the consultations available for those who need it</w:t>
      </w:r>
      <w:r w:rsidR="00803592" w:rsidRPr="00F1701D">
        <w:t>;</w:t>
      </w:r>
      <w:r w:rsidRPr="00F1701D">
        <w:t xml:space="preserve"> </w:t>
      </w:r>
      <w:r w:rsidR="001765FE" w:rsidRPr="00F1701D">
        <w:t xml:space="preserve">95 per cent of people </w:t>
      </w:r>
      <w:r w:rsidR="00D57F75" w:rsidRPr="00F1701D">
        <w:t xml:space="preserve">will live </w:t>
      </w:r>
      <w:r w:rsidR="001765FE" w:rsidRPr="00F1701D">
        <w:t>within one hour drive of urgent care</w:t>
      </w:r>
      <w:r w:rsidR="00D57F75" w:rsidRPr="00F1701D">
        <w:t>.</w:t>
      </w:r>
    </w:p>
    <w:p w14:paraId="11E4DA78" w14:textId="71151907" w:rsidR="003B5615" w:rsidRPr="00F1701D" w:rsidRDefault="004C086B" w:rsidP="00006D89">
      <w:r w:rsidRPr="00F1701D">
        <w:t>NZ-trained medical graduates will start the primary care pathway.</w:t>
      </w:r>
      <w:r w:rsidR="00407C23" w:rsidRPr="00F1701D">
        <w:t xml:space="preserve"> </w:t>
      </w:r>
      <w:r w:rsidR="00DA64C0" w:rsidRPr="00F1701D">
        <w:t>An i</w:t>
      </w:r>
      <w:r w:rsidR="003B5615" w:rsidRPr="00F1701D">
        <w:t>ncreased</w:t>
      </w:r>
      <w:r w:rsidR="00DA64C0" w:rsidRPr="00F1701D">
        <w:t xml:space="preserve"> </w:t>
      </w:r>
      <w:r w:rsidR="003B5615" w:rsidRPr="00F1701D">
        <w:t>lev</w:t>
      </w:r>
      <w:r w:rsidR="00DA64C0" w:rsidRPr="00F1701D">
        <w:t>el</w:t>
      </w:r>
      <w:r w:rsidR="003B5615" w:rsidRPr="00F1701D">
        <w:t xml:space="preserve"> of </w:t>
      </w:r>
      <w:r w:rsidR="00DA64C0" w:rsidRPr="00F1701D">
        <w:t>capitation</w:t>
      </w:r>
      <w:r w:rsidR="003B5615" w:rsidRPr="00F1701D">
        <w:t xml:space="preserve"> </w:t>
      </w:r>
      <w:r w:rsidR="00492C77" w:rsidRPr="00F1701D">
        <w:t>payment</w:t>
      </w:r>
      <w:r w:rsidR="003B5615" w:rsidRPr="00F1701D">
        <w:t xml:space="preserve"> </w:t>
      </w:r>
      <w:r w:rsidR="001A3A48" w:rsidRPr="00F1701D">
        <w:t xml:space="preserve">for GPs </w:t>
      </w:r>
      <w:r w:rsidR="003B5615" w:rsidRPr="00F1701D">
        <w:t>will be established</w:t>
      </w:r>
      <w:r w:rsidR="007B2F7D" w:rsidRPr="00F1701D">
        <w:t>.</w:t>
      </w:r>
    </w:p>
    <w:p w14:paraId="617B782F" w14:textId="77777777" w:rsidR="00034116" w:rsidRDefault="00C63DC9" w:rsidP="00990E39">
      <w:pPr>
        <w:pStyle w:val="Heading2"/>
      </w:pPr>
      <w:r w:rsidRPr="00C63DC9">
        <w:t xml:space="preserve">For </w:t>
      </w:r>
      <w:r w:rsidR="00760DB0">
        <w:t>Health New Zealand’s</w:t>
      </w:r>
      <w:r w:rsidRPr="00C63DC9">
        <w:t xml:space="preserve"> people and partners</w:t>
      </w:r>
    </w:p>
    <w:p w14:paraId="1CE1AD25" w14:textId="75F85EBB" w:rsidR="00C63DC9" w:rsidRPr="00990E39" w:rsidRDefault="00C63DC9" w:rsidP="00990E39">
      <w:pPr>
        <w:pStyle w:val="Heading3"/>
      </w:pPr>
      <w:r w:rsidRPr="00990E39">
        <w:t xml:space="preserve">By </w:t>
      </w:r>
      <w:r w:rsidR="004540B6" w:rsidRPr="00990E39">
        <w:t xml:space="preserve">the </w:t>
      </w:r>
      <w:r w:rsidRPr="00990E39">
        <w:t>end 2025</w:t>
      </w:r>
    </w:p>
    <w:p w14:paraId="18BC20FC" w14:textId="60B2FD9D" w:rsidR="00C63DC9" w:rsidRPr="00DD139C" w:rsidRDefault="003860B6" w:rsidP="00006D89">
      <w:r>
        <w:t xml:space="preserve">More </w:t>
      </w:r>
      <w:r w:rsidR="00C63DC9" w:rsidRPr="00DD139C">
        <w:t>people will be in their roles. Accountabilities and expectations will be clearer</w:t>
      </w:r>
      <w:r w:rsidR="00AD7296" w:rsidRPr="00DD139C">
        <w:t>,</w:t>
      </w:r>
      <w:r w:rsidR="00C63DC9" w:rsidRPr="00DD139C">
        <w:t xml:space="preserve"> and </w:t>
      </w:r>
      <w:r w:rsidR="00AD7296">
        <w:t>we</w:t>
      </w:r>
      <w:r w:rsidR="00C63DC9" w:rsidRPr="00DD139C">
        <w:t xml:space="preserve"> will be </w:t>
      </w:r>
      <w:r w:rsidR="00AD7296">
        <w:t>more settled.</w:t>
      </w:r>
      <w:r w:rsidR="00C63DC9" w:rsidRPr="00DD139C">
        <w:t xml:space="preserve"> The regional organisations will be clear on their roles and functioning in support of </w:t>
      </w:r>
      <w:r w:rsidR="00967691">
        <w:t xml:space="preserve">districts, </w:t>
      </w:r>
      <w:r w:rsidR="00C63DC9" w:rsidRPr="00DD139C">
        <w:t>hospitals and local providers.</w:t>
      </w:r>
    </w:p>
    <w:p w14:paraId="2DC8E028" w14:textId="43680AA9" w:rsidR="00C63DC9" w:rsidRPr="00DD139C" w:rsidRDefault="003C286F" w:rsidP="00006D89">
      <w:r>
        <w:t>Core health values</w:t>
      </w:r>
      <w:r w:rsidR="00C63DC9" w:rsidRPr="00DD139C">
        <w:t xml:space="preserve"> will be embedded into role descriptions and increasingly influence the culture </w:t>
      </w:r>
      <w:r w:rsidR="00642854" w:rsidRPr="00DD139C">
        <w:t>of the organisation</w:t>
      </w:r>
      <w:r w:rsidR="00C63DC9" w:rsidRPr="00DD139C">
        <w:t>. Senior leaders will be more engaged with their people</w:t>
      </w:r>
      <w:r w:rsidR="00C21597" w:rsidRPr="00DD139C">
        <w:t>,</w:t>
      </w:r>
      <w:r w:rsidR="00A40417" w:rsidRPr="00DD139C">
        <w:t xml:space="preserve"> and t</w:t>
      </w:r>
      <w:r w:rsidR="00C63DC9" w:rsidRPr="00DD139C">
        <w:t>he systems to support the</w:t>
      </w:r>
      <w:r w:rsidR="002A1F71">
        <w:t>ir</w:t>
      </w:r>
      <w:r w:rsidR="00C63DC9" w:rsidRPr="00DD139C">
        <w:t xml:space="preserve"> health, safety and wellbeing will be more embedded and having a </w:t>
      </w:r>
      <w:r w:rsidR="00F735CF" w:rsidRPr="00DD139C">
        <w:t xml:space="preserve">demonstrably </w:t>
      </w:r>
      <w:r w:rsidR="00C63DC9" w:rsidRPr="00DD139C">
        <w:t>positive impact.</w:t>
      </w:r>
    </w:p>
    <w:p w14:paraId="0E4C33BA" w14:textId="4DBA7938" w:rsidR="00C63DC9" w:rsidRPr="00DD139C" w:rsidRDefault="00C63DC9" w:rsidP="00006D89">
      <w:r w:rsidRPr="00DD139C">
        <w:t>The arrangements for clinical partnership, including the Clinical Senate</w:t>
      </w:r>
      <w:r w:rsidR="00EA35BF">
        <w:t>,</w:t>
      </w:r>
      <w:r w:rsidRPr="00DD139C">
        <w:t xml:space="preserve"> will be well underway and providing a stream of advice and informing key decisions. Clinicians will be involved in all decision making. Clinical </w:t>
      </w:r>
      <w:r w:rsidR="00A4745F">
        <w:t>n</w:t>
      </w:r>
      <w:r w:rsidRPr="00DD139C">
        <w:t xml:space="preserve">etworks and the processes for </w:t>
      </w:r>
      <w:r w:rsidR="00A4745F">
        <w:t>c</w:t>
      </w:r>
      <w:r w:rsidRPr="00DD139C">
        <w:t xml:space="preserve">linical </w:t>
      </w:r>
      <w:r w:rsidR="00A4745F">
        <w:t>s</w:t>
      </w:r>
      <w:r w:rsidRPr="00DD139C">
        <w:t xml:space="preserve">afety and </w:t>
      </w:r>
      <w:r w:rsidR="00A4745F">
        <w:t>q</w:t>
      </w:r>
      <w:r w:rsidRPr="00DD139C">
        <w:t xml:space="preserve">uality will </w:t>
      </w:r>
      <w:r w:rsidR="0063702A" w:rsidRPr="009D27B2">
        <w:t xml:space="preserve">increasingly </w:t>
      </w:r>
      <w:r w:rsidRPr="00DD139C">
        <w:t>be embedded in the way we work.</w:t>
      </w:r>
    </w:p>
    <w:p w14:paraId="4C609994" w14:textId="2C35A994" w:rsidR="00754582" w:rsidRDefault="005D294B" w:rsidP="00006D89">
      <w:r>
        <w:t>P</w:t>
      </w:r>
      <w:r w:rsidR="00C63DC9" w:rsidRPr="00DD139C">
        <w:t>artnership</w:t>
      </w:r>
      <w:r>
        <w:t>s</w:t>
      </w:r>
      <w:r w:rsidR="00C63DC9" w:rsidRPr="00DD139C">
        <w:t xml:space="preserve"> with health providers and communit</w:t>
      </w:r>
      <w:r>
        <w:t>ies</w:t>
      </w:r>
      <w:r w:rsidR="00C63DC9" w:rsidRPr="00DD139C">
        <w:t xml:space="preserve"> will be increasing and there will be more clarity</w:t>
      </w:r>
      <w:r w:rsidR="005803EA" w:rsidRPr="00DD139C">
        <w:t xml:space="preserve"> </w:t>
      </w:r>
      <w:r w:rsidR="00157A58" w:rsidRPr="00DD139C">
        <w:t>of</w:t>
      </w:r>
      <w:r w:rsidR="00C63DC9" w:rsidRPr="00DD139C">
        <w:t xml:space="preserve"> what is required to deliver on expectations.</w:t>
      </w:r>
    </w:p>
    <w:p w14:paraId="0A1E4D3F" w14:textId="69AA96A2" w:rsidR="00C63DC9" w:rsidRPr="00DD139C" w:rsidRDefault="00C63DC9" w:rsidP="00006D89">
      <w:pPr>
        <w:pStyle w:val="Heading3"/>
      </w:pPr>
      <w:r w:rsidRPr="00DD139C">
        <w:t>By mid</w:t>
      </w:r>
      <w:r w:rsidR="004540B6" w:rsidRPr="00DD139C">
        <w:t>-</w:t>
      </w:r>
      <w:r w:rsidRPr="00DD139C">
        <w:t>2026</w:t>
      </w:r>
    </w:p>
    <w:p w14:paraId="478620E2" w14:textId="0FC01781" w:rsidR="00C63DC9" w:rsidRPr="00DD139C" w:rsidRDefault="00C63DC9" w:rsidP="00006D89">
      <w:r w:rsidRPr="00DD139C">
        <w:t xml:space="preserve">A new way of working will </w:t>
      </w:r>
      <w:r w:rsidR="003C4208">
        <w:t>become more standard</w:t>
      </w:r>
      <w:r w:rsidRPr="00DD139C">
        <w:t xml:space="preserve">. </w:t>
      </w:r>
      <w:r w:rsidR="008E5D8C">
        <w:t>R</w:t>
      </w:r>
      <w:r w:rsidRPr="00DD139C">
        <w:t xml:space="preserve">egions, hospitals and local providers across the health system will be working </w:t>
      </w:r>
      <w:r w:rsidR="008E5D8C">
        <w:t>closely</w:t>
      </w:r>
      <w:r w:rsidRPr="00DD139C">
        <w:t xml:space="preserve"> together to meet health needs in the</w:t>
      </w:r>
      <w:r w:rsidR="008E5D8C">
        <w:t>ir</w:t>
      </w:r>
      <w:r w:rsidRPr="00DD139C">
        <w:t xml:space="preserve"> communit</w:t>
      </w:r>
      <w:r w:rsidR="008B2C5B">
        <w:t>ies.</w:t>
      </w:r>
      <w:r w:rsidRPr="00DD139C">
        <w:t xml:space="preserve"> </w:t>
      </w:r>
    </w:p>
    <w:p w14:paraId="7386D66A" w14:textId="531E8C83" w:rsidR="00C914F6" w:rsidRPr="002E2222" w:rsidRDefault="00C914F6" w:rsidP="00006D89">
      <w:r w:rsidRPr="002E2222">
        <w:t>Clinical networks and the processes for clinical safety and quality will be embedded.</w:t>
      </w:r>
    </w:p>
    <w:p w14:paraId="7FA86460" w14:textId="77777777" w:rsidR="00C63DC9" w:rsidRPr="00DD139C" w:rsidRDefault="00C63DC9" w:rsidP="00006D89">
      <w:r w:rsidRPr="00DD139C">
        <w:t xml:space="preserve">The working environment for people will be improved with high levels of active communication and engagement from leaders at all levels. </w:t>
      </w:r>
    </w:p>
    <w:p w14:paraId="6F149893" w14:textId="4647B44E" w:rsidR="00C63DC9" w:rsidRPr="00C63DC9" w:rsidRDefault="00C63DC9" w:rsidP="00990E39">
      <w:pPr>
        <w:pStyle w:val="Heading2"/>
      </w:pPr>
      <w:r w:rsidRPr="00C63DC9">
        <w:lastRenderedPageBreak/>
        <w:t xml:space="preserve">For </w:t>
      </w:r>
      <w:r w:rsidR="00760DB0">
        <w:t>Health N</w:t>
      </w:r>
      <w:r w:rsidR="00FC287C">
        <w:t>Z</w:t>
      </w:r>
    </w:p>
    <w:p w14:paraId="1CE52EEE" w14:textId="2087D3DC" w:rsidR="00C63DC9" w:rsidRPr="00DD139C" w:rsidRDefault="00C63DC9" w:rsidP="00006D89">
      <w:pPr>
        <w:pStyle w:val="Heading3"/>
      </w:pPr>
      <w:r w:rsidRPr="00DD139C">
        <w:t xml:space="preserve">By </w:t>
      </w:r>
      <w:r w:rsidR="00760DB0" w:rsidRPr="00DD139C">
        <w:t xml:space="preserve">the </w:t>
      </w:r>
      <w:r w:rsidRPr="00DD139C">
        <w:t>end</w:t>
      </w:r>
      <w:r w:rsidR="00760DB0" w:rsidRPr="00DD139C">
        <w:t xml:space="preserve"> of </w:t>
      </w:r>
      <w:r w:rsidRPr="00DD139C">
        <w:t>2025</w:t>
      </w:r>
    </w:p>
    <w:p w14:paraId="1F462014" w14:textId="75855785" w:rsidR="00C63DC9" w:rsidRPr="00DD139C" w:rsidRDefault="00C63DC9" w:rsidP="00006D89">
      <w:r w:rsidRPr="009447B9">
        <w:t xml:space="preserve">The leadership will be embedded and providing the direction and decisions required for Health </w:t>
      </w:r>
      <w:r w:rsidR="006345FB" w:rsidRPr="009447B9">
        <w:t>NZ</w:t>
      </w:r>
      <w:r w:rsidRPr="009447B9">
        <w:t>.</w:t>
      </w:r>
    </w:p>
    <w:p w14:paraId="60495AE8" w14:textId="36BF051D" w:rsidR="00C63DC9" w:rsidRPr="00DD139C" w:rsidRDefault="00C63DC9" w:rsidP="00006D89">
      <w:r w:rsidRPr="00DD139C">
        <w:t xml:space="preserve">We will be on track to achieve the </w:t>
      </w:r>
      <w:r w:rsidR="006345FB">
        <w:t>f</w:t>
      </w:r>
      <w:r w:rsidRPr="00DD139C">
        <w:t xml:space="preserve">inancial </w:t>
      </w:r>
      <w:r w:rsidR="006345FB">
        <w:t>y</w:t>
      </w:r>
      <w:r w:rsidRPr="00DD139C">
        <w:t xml:space="preserve">ear </w:t>
      </w:r>
      <w:r w:rsidR="008E0395" w:rsidRPr="00DD139C">
        <w:t>20</w:t>
      </w:r>
      <w:r w:rsidRPr="00DD139C">
        <w:t>25/26 budget of</w:t>
      </w:r>
      <w:r w:rsidR="00760DB7">
        <w:t xml:space="preserve"> a</w:t>
      </w:r>
      <w:r w:rsidRPr="00DD139C">
        <w:t xml:space="preserve"> $200 </w:t>
      </w:r>
      <w:r w:rsidR="00033935" w:rsidRPr="00DD139C">
        <w:t>m</w:t>
      </w:r>
      <w:r w:rsidRPr="00DD139C">
        <w:t xml:space="preserve">illion </w:t>
      </w:r>
      <w:r w:rsidR="009447B9" w:rsidRPr="00DD139C">
        <w:t>deficit,</w:t>
      </w:r>
      <w:r w:rsidR="00442955" w:rsidRPr="00DD139C">
        <w:t xml:space="preserve"> and</w:t>
      </w:r>
      <w:r w:rsidRPr="00DD139C">
        <w:t xml:space="preserve"> savings initiatives will be on track. </w:t>
      </w:r>
    </w:p>
    <w:p w14:paraId="79316698" w14:textId="096DBBD5" w:rsidR="00C63DC9" w:rsidRPr="00DD139C" w:rsidRDefault="00C63DC9" w:rsidP="00006D89">
      <w:r w:rsidRPr="00DD139C">
        <w:t>The strategic case for quality and affordable healthcare will have been progressed and discussions with Government underway.</w:t>
      </w:r>
    </w:p>
    <w:p w14:paraId="7739E022" w14:textId="660AD665" w:rsidR="00C63DC9" w:rsidRPr="00DD139C" w:rsidRDefault="00C63DC9" w:rsidP="00006D89">
      <w:pPr>
        <w:pStyle w:val="Heading3"/>
      </w:pPr>
      <w:r w:rsidRPr="00DD139C">
        <w:t>By mid</w:t>
      </w:r>
      <w:r w:rsidR="00760DB0" w:rsidRPr="00DD139C">
        <w:t>-</w:t>
      </w:r>
      <w:r w:rsidRPr="00DD139C">
        <w:t>2026</w:t>
      </w:r>
    </w:p>
    <w:p w14:paraId="02586F91" w14:textId="3E64EEBB" w:rsidR="00C63DC9" w:rsidRPr="00DD139C" w:rsidRDefault="00C63DC9" w:rsidP="00006D89">
      <w:r w:rsidRPr="00DD139C">
        <w:t xml:space="preserve">We will have achieved the </w:t>
      </w:r>
      <w:r w:rsidR="008E0395" w:rsidRPr="00DD139C">
        <w:t>20</w:t>
      </w:r>
      <w:r w:rsidRPr="00DD139C">
        <w:t xml:space="preserve">25/26 budget and be heading to a stable financial state. </w:t>
      </w:r>
    </w:p>
    <w:p w14:paraId="15BCC0DB" w14:textId="51CB83F7" w:rsidR="00C63DC9" w:rsidRPr="00DD139C" w:rsidRDefault="00C63DC9" w:rsidP="00006D89">
      <w:r w:rsidRPr="00DD139C">
        <w:t>The strategic case for quality and affordable healthcare will have been completed and ready for Government consideration.</w:t>
      </w:r>
    </w:p>
    <w:p w14:paraId="053F475D" w14:textId="04E5CD9A" w:rsidR="002F1702" w:rsidRPr="00DD139C" w:rsidRDefault="0067105D" w:rsidP="00006D89">
      <w:pPr>
        <w:sectPr w:rsidR="002F1702" w:rsidRPr="00DD139C" w:rsidSect="00B27827">
          <w:type w:val="continuous"/>
          <w:pgSz w:w="11906" w:h="16838" w:code="9"/>
          <w:pgMar w:top="1134" w:right="1134" w:bottom="1134" w:left="1134" w:header="1304" w:footer="454" w:gutter="0"/>
          <w:cols w:space="708"/>
          <w:titlePg/>
          <w:docGrid w:linePitch="360"/>
        </w:sectPr>
      </w:pPr>
      <w:r w:rsidRPr="00DD139C">
        <w:t>Th</w:t>
      </w:r>
      <w:r w:rsidR="009447B9">
        <w:t>is stage of the plan</w:t>
      </w:r>
      <w:r w:rsidRPr="00DD139C">
        <w:t xml:space="preserve"> will </w:t>
      </w:r>
      <w:r w:rsidR="00871B4F" w:rsidRPr="00DD139C">
        <w:t xml:space="preserve">be </w:t>
      </w:r>
      <w:r w:rsidR="00C6276D" w:rsidRPr="00DD139C">
        <w:t>complete,</w:t>
      </w:r>
      <w:r w:rsidR="00001144" w:rsidRPr="00DD139C">
        <w:t xml:space="preserve"> and </w:t>
      </w:r>
      <w:r w:rsidR="00DC3A44" w:rsidRPr="00DD139C">
        <w:t xml:space="preserve">its </w:t>
      </w:r>
      <w:r w:rsidR="005F43B2" w:rsidRPr="00DD139C">
        <w:t>initiatives</w:t>
      </w:r>
      <w:r w:rsidR="00DC3A44" w:rsidRPr="00DD139C">
        <w:t xml:space="preserve"> fully </w:t>
      </w:r>
      <w:r w:rsidR="00483F4C" w:rsidRPr="00DD139C">
        <w:t>adopted</w:t>
      </w:r>
      <w:r w:rsidR="00001144" w:rsidRPr="00DD139C">
        <w:t>.</w:t>
      </w:r>
      <w:r w:rsidR="00871B4F" w:rsidRPr="00DD139C">
        <w:t xml:space="preserve"> </w:t>
      </w:r>
      <w:r w:rsidRPr="00DD139C">
        <w:t xml:space="preserve"> </w:t>
      </w:r>
    </w:p>
    <w:p w14:paraId="0C69C5FC" w14:textId="77777777" w:rsidR="00442955" w:rsidRDefault="00442955" w:rsidP="00006D89">
      <w:pPr>
        <w:sectPr w:rsidR="00442955" w:rsidSect="007C58B4">
          <w:type w:val="continuous"/>
          <w:pgSz w:w="11906" w:h="16838" w:code="9"/>
          <w:pgMar w:top="1134" w:right="1134" w:bottom="1134" w:left="1134" w:header="1304" w:footer="454" w:gutter="0"/>
          <w:cols w:space="708"/>
          <w:titlePg/>
          <w:docGrid w:linePitch="360"/>
        </w:sectPr>
      </w:pPr>
    </w:p>
    <w:p w14:paraId="25E3AFBE" w14:textId="3EA6AA92" w:rsidR="003E564B" w:rsidRPr="003E564B" w:rsidRDefault="004540B6" w:rsidP="00162CAA">
      <w:pPr>
        <w:pStyle w:val="Heading1"/>
      </w:pPr>
      <w:r w:rsidRPr="006F7469">
        <w:br w:type="page"/>
      </w:r>
      <w:r w:rsidR="003E564B" w:rsidRPr="006F7469">
        <w:lastRenderedPageBreak/>
        <w:t xml:space="preserve">How the </w:t>
      </w:r>
      <w:r w:rsidR="009447B9" w:rsidRPr="006F7469">
        <w:t xml:space="preserve">plan will </w:t>
      </w:r>
      <w:r w:rsidR="003E564B" w:rsidRPr="006F7469">
        <w:t>be delivered</w:t>
      </w:r>
    </w:p>
    <w:p w14:paraId="032EEE27" w14:textId="16A66B1D" w:rsidR="003E564B" w:rsidRDefault="006356B4" w:rsidP="00990E39">
      <w:pPr>
        <w:pStyle w:val="Heading2"/>
        <w:spacing w:before="0"/>
        <w:rPr>
          <w:rFonts w:eastAsia="Times New Roman"/>
          <w:sz w:val="22"/>
        </w:rPr>
        <w:sectPr w:rsidR="003E564B" w:rsidSect="007C58B4">
          <w:type w:val="continuous"/>
          <w:pgSz w:w="11906" w:h="16838" w:code="9"/>
          <w:pgMar w:top="1134" w:right="1134" w:bottom="1134" w:left="1134" w:header="1304" w:footer="454" w:gutter="0"/>
          <w:cols w:space="708"/>
          <w:titlePg/>
          <w:docGrid w:linePitch="360"/>
        </w:sectPr>
      </w:pPr>
      <w:r>
        <w:rPr>
          <w:rFonts w:eastAsia="Times New Roman"/>
        </w:rPr>
        <w:t>D</w:t>
      </w:r>
      <w:r w:rsidR="003E564B" w:rsidRPr="003E564B">
        <w:rPr>
          <w:rFonts w:eastAsia="Times New Roman"/>
        </w:rPr>
        <w:t>elivery</w:t>
      </w:r>
      <w:r w:rsidR="003860BF" w:rsidRPr="006008A2">
        <w:rPr>
          <w:rFonts w:eastAsia="Times New Roman"/>
        </w:rPr>
        <w:t xml:space="preserve"> of </w:t>
      </w:r>
      <w:r w:rsidR="003860BF" w:rsidRPr="008C72EB">
        <w:rPr>
          <w:rFonts w:eastAsia="Times New Roman"/>
        </w:rPr>
        <w:t xml:space="preserve">the </w:t>
      </w:r>
      <w:r w:rsidR="009447B9">
        <w:rPr>
          <w:rFonts w:eastAsia="Times New Roman"/>
        </w:rPr>
        <w:t>plan</w:t>
      </w:r>
      <w:r w:rsidR="003860BF" w:rsidRPr="008C72EB">
        <w:rPr>
          <w:rFonts w:eastAsia="Times New Roman"/>
        </w:rPr>
        <w:t xml:space="preserve"> is</w:t>
      </w:r>
      <w:r w:rsidR="003860BF">
        <w:rPr>
          <w:rFonts w:eastAsia="Times New Roman"/>
        </w:rPr>
        <w:t xml:space="preserve"> fundamentally importan</w:t>
      </w:r>
      <w:r w:rsidR="001D51F7">
        <w:rPr>
          <w:rFonts w:eastAsia="Times New Roman"/>
        </w:rPr>
        <w:t xml:space="preserve">t </w:t>
      </w:r>
      <w:r w:rsidR="001D51F7" w:rsidRPr="00C72D96">
        <w:rPr>
          <w:rFonts w:eastAsia="Times New Roman"/>
        </w:rPr>
        <w:t xml:space="preserve">to </w:t>
      </w:r>
      <w:r w:rsidR="004307FF" w:rsidRPr="00C72D96">
        <w:rPr>
          <w:rFonts w:eastAsia="Times New Roman"/>
        </w:rPr>
        <w:t xml:space="preserve">the health of </w:t>
      </w:r>
      <w:r w:rsidR="001D51F7" w:rsidRPr="00C72D96">
        <w:rPr>
          <w:rFonts w:eastAsia="Times New Roman"/>
        </w:rPr>
        <w:t>New Zealanders</w:t>
      </w:r>
      <w:r w:rsidR="00033935" w:rsidRPr="00C72D96">
        <w:rPr>
          <w:rFonts w:eastAsia="Times New Roman"/>
        </w:rPr>
        <w:t>.</w:t>
      </w:r>
      <w:r w:rsidR="003860BF" w:rsidRPr="008C72EB">
        <w:rPr>
          <w:rFonts w:eastAsia="Times New Roman"/>
        </w:rPr>
        <w:t xml:space="preserve"> </w:t>
      </w:r>
    </w:p>
    <w:p w14:paraId="3A72FF8C" w14:textId="4EB98DA4" w:rsidR="003E564B" w:rsidRPr="00DD139C" w:rsidRDefault="001D51F7" w:rsidP="00006D89">
      <w:r w:rsidRPr="00DD139C">
        <w:t xml:space="preserve">Health </w:t>
      </w:r>
      <w:r w:rsidR="00E604E9">
        <w:t>NZ</w:t>
      </w:r>
      <w:r w:rsidRPr="00DD139C">
        <w:t xml:space="preserve"> </w:t>
      </w:r>
      <w:r w:rsidR="0086060D" w:rsidRPr="00DD139C">
        <w:t xml:space="preserve">is committed to the delivery of the </w:t>
      </w:r>
      <w:r w:rsidR="00F82A6A">
        <w:t>Minister</w:t>
      </w:r>
      <w:r w:rsidR="00F83016">
        <w:t>’s</w:t>
      </w:r>
      <w:r w:rsidR="00F82A6A">
        <w:t xml:space="preserve"> priorities</w:t>
      </w:r>
      <w:r w:rsidR="004D77E8">
        <w:t xml:space="preserve"> and completing the changes we have started</w:t>
      </w:r>
      <w:r w:rsidR="00915707" w:rsidRPr="00DD139C">
        <w:t xml:space="preserve">. </w:t>
      </w:r>
      <w:r w:rsidR="00F83016">
        <w:t>Our</w:t>
      </w:r>
      <w:r w:rsidR="00F83016" w:rsidRPr="00DD139C">
        <w:t xml:space="preserve"> </w:t>
      </w:r>
      <w:r w:rsidR="00CE4AFA" w:rsidRPr="00DD139C">
        <w:t>oversight</w:t>
      </w:r>
      <w:r w:rsidR="00915707" w:rsidRPr="00DD139C">
        <w:t xml:space="preserve"> </w:t>
      </w:r>
      <w:r w:rsidR="00CE4AFA" w:rsidRPr="00DD139C">
        <w:t xml:space="preserve">arrangements </w:t>
      </w:r>
      <w:r w:rsidR="00AE7948" w:rsidRPr="00DD139C">
        <w:t xml:space="preserve">are evolving </w:t>
      </w:r>
      <w:r w:rsidR="00CE4AFA" w:rsidRPr="00DD139C">
        <w:t xml:space="preserve">to ensure </w:t>
      </w:r>
      <w:r w:rsidR="00F735CF">
        <w:t xml:space="preserve">we meet </w:t>
      </w:r>
      <w:r w:rsidR="00D2740B">
        <w:t>our</w:t>
      </w:r>
      <w:r w:rsidR="00D2740B" w:rsidRPr="00DD139C">
        <w:t xml:space="preserve"> </w:t>
      </w:r>
      <w:r w:rsidR="00CC0F05" w:rsidRPr="00DD139C">
        <w:t>objectives</w:t>
      </w:r>
      <w:r w:rsidR="00CE4AFA" w:rsidRPr="00DD139C">
        <w:t xml:space="preserve">. </w:t>
      </w:r>
    </w:p>
    <w:p w14:paraId="264DD3A9" w14:textId="20066275" w:rsidR="00915707" w:rsidRPr="00DD7F04" w:rsidRDefault="00AC62B3" w:rsidP="00006D89">
      <w:pPr>
        <w:pStyle w:val="Heading3"/>
      </w:pPr>
      <w:r w:rsidRPr="00DD7F04">
        <w:t>The</w:t>
      </w:r>
      <w:r w:rsidR="009447B9">
        <w:t xml:space="preserve"> </w:t>
      </w:r>
      <w:r w:rsidR="00BE1507">
        <w:t xml:space="preserve">Health </w:t>
      </w:r>
      <w:r w:rsidR="009447B9">
        <w:t xml:space="preserve">Delivery </w:t>
      </w:r>
      <w:r w:rsidRPr="00DD7F04">
        <w:t>Plan</w:t>
      </w:r>
    </w:p>
    <w:p w14:paraId="2C169D2A" w14:textId="0EFE86C7" w:rsidR="00AC62B3" w:rsidRPr="00DD139C" w:rsidRDefault="00AC62B3" w:rsidP="00006D89">
      <w:r w:rsidRPr="00DD139C">
        <w:t>There are three levels of</w:t>
      </w:r>
      <w:r w:rsidR="002D591B">
        <w:t xml:space="preserve"> the</w:t>
      </w:r>
      <w:r w:rsidR="000A1733">
        <w:t xml:space="preserve"> Health</w:t>
      </w:r>
      <w:r w:rsidRPr="00DD139C">
        <w:t xml:space="preserve"> </w:t>
      </w:r>
      <w:r w:rsidR="002D591B">
        <w:t>D</w:t>
      </w:r>
      <w:r w:rsidR="009E4245">
        <w:t xml:space="preserve">elivery </w:t>
      </w:r>
      <w:r w:rsidR="002D591B">
        <w:t>P</w:t>
      </w:r>
      <w:r w:rsidRPr="00DD139C">
        <w:t>lan</w:t>
      </w:r>
      <w:r w:rsidR="00301094" w:rsidRPr="00DD139C">
        <w:t>:</w:t>
      </w:r>
      <w:r w:rsidRPr="00DD139C">
        <w:t xml:space="preserve"> </w:t>
      </w:r>
    </w:p>
    <w:p w14:paraId="4409EBFE" w14:textId="7DDDFAA9" w:rsidR="00301094" w:rsidRPr="00DD139C" w:rsidRDefault="00E76AE5" w:rsidP="00006D89">
      <w:pPr>
        <w:pStyle w:val="ListParagraph"/>
        <w:numPr>
          <w:ilvl w:val="0"/>
          <w:numId w:val="9"/>
        </w:numPr>
      </w:pPr>
      <w:r>
        <w:t xml:space="preserve">A </w:t>
      </w:r>
      <w:r w:rsidR="003E564B" w:rsidRPr="00DD139C">
        <w:t xml:space="preserve">high-level </w:t>
      </w:r>
      <w:r w:rsidR="00BE1507">
        <w:rPr>
          <w:b/>
        </w:rPr>
        <w:t xml:space="preserve">Health Delivery </w:t>
      </w:r>
      <w:r w:rsidR="003E564B" w:rsidRPr="00DD139C">
        <w:rPr>
          <w:b/>
        </w:rPr>
        <w:t>Plan Summary</w:t>
      </w:r>
      <w:r w:rsidR="003E564B" w:rsidRPr="00DD139C">
        <w:t xml:space="preserve"> (this document).</w:t>
      </w:r>
      <w:r w:rsidR="00A37CDA" w:rsidRPr="00DD139C">
        <w:t xml:space="preserve"> </w:t>
      </w:r>
    </w:p>
    <w:p w14:paraId="02904B10" w14:textId="4195FB2E" w:rsidR="00301094" w:rsidRPr="00DD139C" w:rsidRDefault="003E564B" w:rsidP="00006D89">
      <w:pPr>
        <w:pStyle w:val="ListParagraph"/>
        <w:numPr>
          <w:ilvl w:val="0"/>
          <w:numId w:val="9"/>
        </w:numPr>
      </w:pPr>
      <w:r w:rsidRPr="00DD139C">
        <w:t xml:space="preserve">A </w:t>
      </w:r>
      <w:r w:rsidR="00BE1507">
        <w:rPr>
          <w:b/>
        </w:rPr>
        <w:t>Health Delivery</w:t>
      </w:r>
      <w:r w:rsidR="00BE1507" w:rsidRPr="00DD139C">
        <w:rPr>
          <w:b/>
        </w:rPr>
        <w:t xml:space="preserve"> </w:t>
      </w:r>
      <w:r w:rsidRPr="00DD139C">
        <w:rPr>
          <w:b/>
        </w:rPr>
        <w:t>Plan</w:t>
      </w:r>
      <w:r w:rsidRPr="00DD139C">
        <w:t xml:space="preserve"> which has the key milestones for delivery to mid-2026. </w:t>
      </w:r>
    </w:p>
    <w:p w14:paraId="11CDDE72" w14:textId="53245194" w:rsidR="003E564B" w:rsidRPr="00D02335" w:rsidRDefault="002A620E" w:rsidP="00006D89">
      <w:pPr>
        <w:pStyle w:val="ListParagraph"/>
        <w:numPr>
          <w:ilvl w:val="0"/>
          <w:numId w:val="9"/>
        </w:numPr>
      </w:pPr>
      <w:r w:rsidRPr="00D02335">
        <w:rPr>
          <w:b/>
        </w:rPr>
        <w:t>Priorit</w:t>
      </w:r>
      <w:r w:rsidR="005F6917">
        <w:rPr>
          <w:b/>
        </w:rPr>
        <w:t xml:space="preserve">ies </w:t>
      </w:r>
      <w:r w:rsidR="002D591B">
        <w:rPr>
          <w:b/>
        </w:rPr>
        <w:t>(previously w</w:t>
      </w:r>
      <w:r w:rsidR="001025FB" w:rsidRPr="00D02335">
        <w:rPr>
          <w:b/>
        </w:rPr>
        <w:t>orks</w:t>
      </w:r>
      <w:r w:rsidR="00997D84" w:rsidRPr="00D02335">
        <w:rPr>
          <w:b/>
        </w:rPr>
        <w:t>tream</w:t>
      </w:r>
      <w:r w:rsidR="005F6917">
        <w:rPr>
          <w:b/>
        </w:rPr>
        <w:t>s</w:t>
      </w:r>
      <w:r w:rsidR="002D591B">
        <w:rPr>
          <w:b/>
        </w:rPr>
        <w:t>)</w:t>
      </w:r>
      <w:r w:rsidR="00301094" w:rsidRPr="00D02335">
        <w:rPr>
          <w:b/>
        </w:rPr>
        <w:t xml:space="preserve"> </w:t>
      </w:r>
      <w:r w:rsidR="00301094" w:rsidRPr="00D02335">
        <w:t>which detail</w:t>
      </w:r>
      <w:r w:rsidR="005B5368" w:rsidRPr="00D02335">
        <w:t xml:space="preserve"> </w:t>
      </w:r>
      <w:r w:rsidR="00301094" w:rsidRPr="00D02335">
        <w:t>how</w:t>
      </w:r>
      <w:r w:rsidR="005B5368" w:rsidRPr="00D02335">
        <w:t xml:space="preserve"> the </w:t>
      </w:r>
      <w:r w:rsidR="00D02335" w:rsidRPr="00D02335">
        <w:t xml:space="preserve">outcomes and </w:t>
      </w:r>
      <w:r w:rsidR="005B5368" w:rsidRPr="00D02335">
        <w:t>milestones are</w:t>
      </w:r>
      <w:r w:rsidR="003E564B" w:rsidRPr="00D02335">
        <w:t xml:space="preserve"> delivered.</w:t>
      </w:r>
    </w:p>
    <w:p w14:paraId="457B6EF2" w14:textId="49AF97A6" w:rsidR="003766CC" w:rsidRPr="00DD139C" w:rsidRDefault="003766CC" w:rsidP="00006D89">
      <w:r w:rsidRPr="3C4C5E64">
        <w:t xml:space="preserve">The </w:t>
      </w:r>
      <w:r w:rsidR="003E42BF" w:rsidRPr="3C4C5E64">
        <w:t>s</w:t>
      </w:r>
      <w:r w:rsidR="00FA525C" w:rsidRPr="3C4C5E64">
        <w:t>uite</w:t>
      </w:r>
      <w:r w:rsidR="003E42BF" w:rsidRPr="3C4C5E64">
        <w:t xml:space="preserve"> of </w:t>
      </w:r>
      <w:r w:rsidR="00FD1F1B" w:rsidRPr="3C4C5E64">
        <w:t>p</w:t>
      </w:r>
      <w:r w:rsidR="003E42BF" w:rsidRPr="3C4C5E64">
        <w:t>lans will continue to adapt and will be reviewed every three months.</w:t>
      </w:r>
      <w:r w:rsidR="71ECE43F" w:rsidRPr="3C4C5E64">
        <w:t xml:space="preserve"> </w:t>
      </w:r>
      <w:r w:rsidR="00AD38E7">
        <w:t>The Health Delivery Plan</w:t>
      </w:r>
      <w:r w:rsidR="008A7225">
        <w:t xml:space="preserve"> will evolve </w:t>
      </w:r>
      <w:r w:rsidR="00F23598">
        <w:t>into</w:t>
      </w:r>
      <w:r w:rsidR="00AD38E7">
        <w:t xml:space="preserve"> business-as-usual activities</w:t>
      </w:r>
      <w:r w:rsidR="00720A2A" w:rsidRPr="00A210C0">
        <w:t xml:space="preserve"> </w:t>
      </w:r>
      <w:r w:rsidR="00696827" w:rsidRPr="00A210C0">
        <w:t xml:space="preserve">by </w:t>
      </w:r>
      <w:r w:rsidR="008B4203" w:rsidRPr="00A210C0">
        <w:t>June 2026.</w:t>
      </w:r>
    </w:p>
    <w:p w14:paraId="59EE4E16" w14:textId="77777777" w:rsidR="00581643" w:rsidRPr="00E11EC5" w:rsidRDefault="00581643" w:rsidP="00006D89">
      <w:pPr>
        <w:pStyle w:val="Heading3"/>
      </w:pPr>
      <w:bookmarkStart w:id="3" w:name="_Hlk202951759"/>
      <w:r w:rsidRPr="00E11EC5">
        <w:t xml:space="preserve">The </w:t>
      </w:r>
      <w:hyperlink r:id="rId42" w:history="1">
        <w:r w:rsidRPr="00E11EC5">
          <w:t>Statement of Performance Expectations 2025/26</w:t>
        </w:r>
      </w:hyperlink>
    </w:p>
    <w:p w14:paraId="263695D5" w14:textId="393BBBC4" w:rsidR="00581643" w:rsidRPr="00E11EC5" w:rsidRDefault="00581643" w:rsidP="00006D89">
      <w:pPr>
        <w:rPr>
          <w:rFonts w:eastAsia="Times New Roman"/>
          <w:color w:val="001D35"/>
          <w:spacing w:val="2"/>
        </w:rPr>
      </w:pPr>
      <w:r w:rsidRPr="00E11EC5">
        <w:rPr>
          <w:rFonts w:eastAsia="Times New Roman"/>
          <w:color w:val="001D35"/>
          <w:spacing w:val="2"/>
        </w:rPr>
        <w:t xml:space="preserve">Work has occurred to align the Health Delivery Plan and the </w:t>
      </w:r>
      <w:hyperlink r:id="rId43" w:history="1">
        <w:r w:rsidRPr="00E11EC5">
          <w:rPr>
            <w:rFonts w:eastAsia="Times New Roman"/>
            <w:color w:val="001D35"/>
            <w:spacing w:val="2"/>
          </w:rPr>
          <w:t>Statement of Performance Expectations 2025/26</w:t>
        </w:r>
      </w:hyperlink>
      <w:r w:rsidRPr="00E11EC5">
        <w:rPr>
          <w:rFonts w:eastAsia="Times New Roman"/>
          <w:color w:val="001D35"/>
          <w:spacing w:val="2"/>
        </w:rPr>
        <w:t xml:space="preserve"> to ensure they drive towards delivery of the Minister of Health’s priorities as set out in his </w:t>
      </w:r>
      <w:hyperlink r:id="rId44" w:history="1">
        <w:r w:rsidRPr="00E11EC5">
          <w:rPr>
            <w:rFonts w:eastAsia="Times New Roman"/>
            <w:color w:val="001D35"/>
            <w:spacing w:val="2"/>
          </w:rPr>
          <w:t>letter of expectations</w:t>
        </w:r>
      </w:hyperlink>
      <w:r w:rsidRPr="00E11EC5">
        <w:rPr>
          <w:rFonts w:eastAsia="Times New Roman"/>
          <w:color w:val="001D35"/>
          <w:spacing w:val="2"/>
        </w:rPr>
        <w:t>.</w:t>
      </w:r>
    </w:p>
    <w:bookmarkEnd w:id="3"/>
    <w:p w14:paraId="12E35403" w14:textId="4DE3EB01" w:rsidR="003A2A66" w:rsidRPr="00DD139C" w:rsidRDefault="00760C08" w:rsidP="00006D89">
      <w:pPr>
        <w:pStyle w:val="Heading3"/>
      </w:pPr>
      <w:r w:rsidRPr="00DD139C">
        <w:t>Oversight</w:t>
      </w:r>
      <w:r w:rsidR="004D4F0C">
        <w:t xml:space="preserve"> and </w:t>
      </w:r>
      <w:r w:rsidR="0063724A">
        <w:t>delivery leadership</w:t>
      </w:r>
    </w:p>
    <w:p w14:paraId="1600070A" w14:textId="3D4BEC20" w:rsidR="00BE1507" w:rsidRPr="00DD139C" w:rsidRDefault="003E564B" w:rsidP="00006D89">
      <w:r w:rsidRPr="00DD139C">
        <w:t xml:space="preserve">The governance of the </w:t>
      </w:r>
      <w:r w:rsidR="00BE1507">
        <w:t xml:space="preserve">Health </w:t>
      </w:r>
      <w:r w:rsidR="001025FB">
        <w:t xml:space="preserve">Delivery </w:t>
      </w:r>
      <w:r w:rsidRPr="00DD139C">
        <w:t xml:space="preserve">Plan is undertaken by </w:t>
      </w:r>
      <w:r w:rsidR="00926EE1" w:rsidRPr="00DD139C">
        <w:t xml:space="preserve">the </w:t>
      </w:r>
      <w:r w:rsidR="00BE1507">
        <w:t>Executive Leadership Team</w:t>
      </w:r>
      <w:r w:rsidRPr="00DD139C">
        <w:t>. This provides oversight of the delivery of the plan</w:t>
      </w:r>
      <w:r w:rsidR="00E11755" w:rsidRPr="00DD139C">
        <w:t xml:space="preserve">, approves the </w:t>
      </w:r>
      <w:r w:rsidR="009E4245">
        <w:t xml:space="preserve">detailed delivery </w:t>
      </w:r>
      <w:r w:rsidR="00E11755" w:rsidRPr="00DD139C">
        <w:t>plan</w:t>
      </w:r>
      <w:r w:rsidR="00095EBE" w:rsidRPr="00DD139C">
        <w:t xml:space="preserve">s, </w:t>
      </w:r>
      <w:r w:rsidRPr="00DD139C">
        <w:t>makes decisions</w:t>
      </w:r>
      <w:r w:rsidR="00B25905" w:rsidRPr="00DD139C">
        <w:t xml:space="preserve"> and provides direction</w:t>
      </w:r>
      <w:r w:rsidRPr="00DD139C">
        <w:t xml:space="preserve"> (as required) </w:t>
      </w:r>
      <w:r w:rsidR="00B25905" w:rsidRPr="00DD139C">
        <w:t>to ensure delivery</w:t>
      </w:r>
      <w:r w:rsidRPr="00DD139C">
        <w:t xml:space="preserve">. </w:t>
      </w:r>
      <w:r w:rsidR="00BE1507">
        <w:t xml:space="preserve">The Health NZ Board will get regular updates on the progress of implementation of the Health Delivery Plan. </w:t>
      </w:r>
    </w:p>
    <w:p w14:paraId="7B8483A0" w14:textId="3698C1FF" w:rsidR="003E564B" w:rsidRPr="00DD139C" w:rsidRDefault="003D5547" w:rsidP="00006D89">
      <w:r w:rsidRPr="00DD139C">
        <w:t xml:space="preserve">Senior leaders of Health </w:t>
      </w:r>
      <w:r w:rsidR="00344A20">
        <w:t>NZ</w:t>
      </w:r>
      <w:r w:rsidRPr="00DD139C">
        <w:t xml:space="preserve"> </w:t>
      </w:r>
      <w:r w:rsidR="00414704" w:rsidRPr="00DD139C">
        <w:t xml:space="preserve">have been appointed to </w:t>
      </w:r>
      <w:r w:rsidR="00D623CB" w:rsidRPr="00D13581">
        <w:t xml:space="preserve">develop and implement </w:t>
      </w:r>
      <w:r w:rsidR="00076B01">
        <w:t>each</w:t>
      </w:r>
      <w:r w:rsidR="00D623CB" w:rsidRPr="00D13581">
        <w:t xml:space="preserve"> </w:t>
      </w:r>
      <w:r w:rsidR="00E9209C" w:rsidRPr="00D13581">
        <w:t>priority</w:t>
      </w:r>
      <w:r w:rsidR="00D623CB" w:rsidRPr="00D13581">
        <w:t>.</w:t>
      </w:r>
    </w:p>
    <w:p w14:paraId="53B389D0" w14:textId="3807F2A1" w:rsidR="00095EBE" w:rsidRPr="00DD139C" w:rsidRDefault="00BE1507" w:rsidP="00006D89">
      <w:pPr>
        <w:pStyle w:val="Heading3"/>
      </w:pPr>
      <w:r>
        <w:t xml:space="preserve">Health </w:t>
      </w:r>
      <w:r w:rsidR="00095EBE" w:rsidRPr="00DD139C">
        <w:t>Delivery Unit</w:t>
      </w:r>
    </w:p>
    <w:p w14:paraId="72DA6EE4" w14:textId="1E64AFD7" w:rsidR="00DD7F04" w:rsidRPr="00C67440" w:rsidRDefault="00BE1507" w:rsidP="00006D89">
      <w:r>
        <w:t>The</w:t>
      </w:r>
      <w:r w:rsidR="00095EBE" w:rsidRPr="3C4C5E64">
        <w:t xml:space="preserve"> </w:t>
      </w:r>
      <w:r>
        <w:t xml:space="preserve">health </w:t>
      </w:r>
      <w:r w:rsidR="00095EBE" w:rsidRPr="3C4C5E64">
        <w:t>delivery unit</w:t>
      </w:r>
      <w:r w:rsidR="00B27827">
        <w:t xml:space="preserve"> is a </w:t>
      </w:r>
      <w:r w:rsidR="004D4F0C">
        <w:t>function that reports to the chief executive and</w:t>
      </w:r>
      <w:r w:rsidR="00095EBE" w:rsidRPr="3C4C5E64">
        <w:t xml:space="preserve"> </w:t>
      </w:r>
      <w:r>
        <w:t xml:space="preserve">will continue to </w:t>
      </w:r>
      <w:r w:rsidR="00095EBE" w:rsidRPr="3C4C5E64">
        <w:t xml:space="preserve">monitor progress, issues and risk, and </w:t>
      </w:r>
      <w:r w:rsidR="009D6964" w:rsidRPr="3C4C5E64">
        <w:t xml:space="preserve">support </w:t>
      </w:r>
      <w:r w:rsidR="00CD796B" w:rsidRPr="3C4C5E64">
        <w:t>delivery leaders.</w:t>
      </w:r>
      <w:r w:rsidR="6FE62784" w:rsidRPr="3C4C5E64">
        <w:t xml:space="preserve"> </w:t>
      </w:r>
    </w:p>
    <w:p w14:paraId="13F491CD" w14:textId="77777777" w:rsidR="00C67440" w:rsidRPr="00967E1D" w:rsidRDefault="00C67440" w:rsidP="00006D89">
      <w:pPr>
        <w:pStyle w:val="Heading3"/>
      </w:pPr>
      <w:r w:rsidRPr="00967E1D">
        <w:t>Staff and Union Participation</w:t>
      </w:r>
    </w:p>
    <w:p w14:paraId="288A20BE" w14:textId="77777777" w:rsidR="00C67440" w:rsidRPr="00967E1D" w:rsidRDefault="00C67440" w:rsidP="00006D89">
      <w:r w:rsidRPr="00967E1D">
        <w:t>The implementation and evolution of the plan will involve active collaboration and participation of staff and their unions. </w:t>
      </w:r>
    </w:p>
    <w:p w14:paraId="1220A12C" w14:textId="77777777" w:rsidR="00C67440" w:rsidRDefault="00C67440" w:rsidP="00006D89">
      <w:pPr>
        <w:sectPr w:rsidR="00C67440" w:rsidSect="00B27827">
          <w:type w:val="continuous"/>
          <w:pgSz w:w="11906" w:h="16838" w:code="9"/>
          <w:pgMar w:top="1134" w:right="1134" w:bottom="1134" w:left="1134" w:header="1304" w:footer="454" w:gutter="0"/>
          <w:cols w:space="708"/>
          <w:titlePg/>
          <w:docGrid w:linePitch="360"/>
        </w:sectPr>
      </w:pPr>
    </w:p>
    <w:p w14:paraId="11A3909C" w14:textId="77777777" w:rsidR="00E11755" w:rsidRPr="003E564B" w:rsidRDefault="00E11755" w:rsidP="00006D89"/>
    <w:p w14:paraId="19C21067" w14:textId="32563251" w:rsidR="00A7451A" w:rsidRDefault="003A3AB7" w:rsidP="00162CAA">
      <w:pPr>
        <w:pStyle w:val="Heading1"/>
      </w:pPr>
      <w:bookmarkStart w:id="4" w:name="_Toc174956800"/>
      <w:r w:rsidRPr="001F13D8">
        <w:rPr>
          <w:noProof/>
        </w:rPr>
        <w:lastRenderedPageBreak/>
        <w:drawing>
          <wp:anchor distT="0" distB="0" distL="114300" distR="114300" simplePos="0" relativeHeight="251658240" behindDoc="1" locked="0" layoutInCell="1" allowOverlap="1" wp14:anchorId="3F852D66" wp14:editId="2FD52D7C">
            <wp:simplePos x="0" y="0"/>
            <wp:positionH relativeFrom="page">
              <wp:align>right</wp:align>
            </wp:positionH>
            <wp:positionV relativeFrom="page">
              <wp:align>top</wp:align>
            </wp:positionV>
            <wp:extent cx="7606030" cy="9808845"/>
            <wp:effectExtent l="0" t="0" r="0" b="1905"/>
            <wp:wrapNone/>
            <wp:docPr id="18040069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6956" name="Picture 10">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rcRect t="26" b="26"/>
                    <a:stretch>
                      <a:fillRect/>
                    </a:stretch>
                  </pic:blipFill>
                  <pic:spPr bwMode="auto">
                    <a:xfrm>
                      <a:off x="0" y="0"/>
                      <a:ext cx="7606146" cy="98092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19AE4" w14:textId="77777777" w:rsidR="00A7451A" w:rsidRDefault="00A7451A" w:rsidP="00162CAA">
      <w:pPr>
        <w:pStyle w:val="Heading1"/>
      </w:pPr>
    </w:p>
    <w:p w14:paraId="3E0A6E42" w14:textId="77777777" w:rsidR="00A7451A" w:rsidRDefault="00A7451A" w:rsidP="00162CAA">
      <w:pPr>
        <w:pStyle w:val="Heading1"/>
      </w:pPr>
    </w:p>
    <w:p w14:paraId="4D285301" w14:textId="77777777" w:rsidR="00A7451A" w:rsidRDefault="00A7451A" w:rsidP="00162CAA">
      <w:pPr>
        <w:pStyle w:val="Heading1"/>
      </w:pPr>
    </w:p>
    <w:p w14:paraId="2392A981" w14:textId="77777777" w:rsidR="00A7451A" w:rsidRDefault="00A7451A" w:rsidP="00162CAA">
      <w:pPr>
        <w:pStyle w:val="Heading1"/>
      </w:pPr>
    </w:p>
    <w:p w14:paraId="064AEC94" w14:textId="77777777" w:rsidR="00A7451A" w:rsidRDefault="00A7451A" w:rsidP="00162CAA">
      <w:pPr>
        <w:pStyle w:val="Heading1"/>
      </w:pPr>
    </w:p>
    <w:p w14:paraId="5180392B" w14:textId="77777777" w:rsidR="001F13D8" w:rsidRDefault="001F13D8" w:rsidP="001F13D8"/>
    <w:p w14:paraId="7DB3D8A6" w14:textId="77777777" w:rsidR="001F13D8" w:rsidRDefault="001F13D8" w:rsidP="001F13D8"/>
    <w:p w14:paraId="34908A6D" w14:textId="77777777" w:rsidR="001F13D8" w:rsidRDefault="001F13D8" w:rsidP="001F13D8"/>
    <w:p w14:paraId="379AAF31" w14:textId="77777777" w:rsidR="001F13D8" w:rsidRDefault="001F13D8" w:rsidP="001F13D8"/>
    <w:p w14:paraId="5DD4D456" w14:textId="77777777" w:rsidR="001F13D8" w:rsidRPr="001F13D8" w:rsidRDefault="001F13D8" w:rsidP="001F13D8"/>
    <w:p w14:paraId="36D85246" w14:textId="4B41B1FE" w:rsidR="00201348" w:rsidRPr="00990E39" w:rsidRDefault="00C63DC9" w:rsidP="00990E39">
      <w:pPr>
        <w:pStyle w:val="Title1"/>
        <w:rPr>
          <w:color w:val="FFFFFF" w:themeColor="background1"/>
        </w:rPr>
      </w:pPr>
      <w:r w:rsidRPr="00990E39">
        <w:rPr>
          <w:color w:val="FFFFFF" w:themeColor="background1"/>
        </w:rPr>
        <w:t>The plan</w:t>
      </w:r>
    </w:p>
    <w:p w14:paraId="23D91C7A" w14:textId="78387A52" w:rsidR="00600C89" w:rsidRPr="001F13D8" w:rsidRDefault="00C63DC9" w:rsidP="00006D89">
      <w:pPr>
        <w:rPr>
          <w:color w:val="FFFFFF" w:themeColor="background1"/>
          <w:sz w:val="36"/>
          <w:szCs w:val="36"/>
        </w:rPr>
      </w:pPr>
      <w:bookmarkStart w:id="5" w:name="_Toc190180502"/>
      <w:r w:rsidRPr="001F13D8">
        <w:rPr>
          <w:color w:val="FFFFFF" w:themeColor="background1"/>
          <w:sz w:val="36"/>
          <w:szCs w:val="36"/>
        </w:rPr>
        <w:t xml:space="preserve">The following </w:t>
      </w:r>
      <w:r w:rsidR="000C6E36" w:rsidRPr="001F13D8">
        <w:rPr>
          <w:color w:val="FFFFFF" w:themeColor="background1"/>
          <w:sz w:val="36"/>
          <w:szCs w:val="36"/>
        </w:rPr>
        <w:t>section overviews</w:t>
      </w:r>
      <w:r w:rsidR="005B662F" w:rsidRPr="001F13D8">
        <w:rPr>
          <w:color w:val="FFFFFF" w:themeColor="background1"/>
          <w:sz w:val="36"/>
          <w:szCs w:val="36"/>
        </w:rPr>
        <w:t xml:space="preserve"> the</w:t>
      </w:r>
      <w:r w:rsidR="009C2CFC" w:rsidRPr="001F13D8">
        <w:rPr>
          <w:color w:val="FFFFFF" w:themeColor="background1"/>
          <w:sz w:val="36"/>
          <w:szCs w:val="36"/>
        </w:rPr>
        <w:t xml:space="preserve"> </w:t>
      </w:r>
      <w:bookmarkEnd w:id="5"/>
      <w:r w:rsidR="009C2CFC" w:rsidRPr="001F13D8">
        <w:rPr>
          <w:color w:val="FFFFFF" w:themeColor="background1"/>
          <w:sz w:val="36"/>
          <w:szCs w:val="36"/>
        </w:rPr>
        <w:t>objectives</w:t>
      </w:r>
      <w:r w:rsidR="00345CE0" w:rsidRPr="001F13D8">
        <w:rPr>
          <w:color w:val="FFFFFF" w:themeColor="background1"/>
          <w:sz w:val="36"/>
          <w:szCs w:val="36"/>
        </w:rPr>
        <w:t xml:space="preserve"> </w:t>
      </w:r>
      <w:r w:rsidR="00D93B96" w:rsidRPr="001F13D8">
        <w:rPr>
          <w:color w:val="FFFFFF" w:themeColor="background1"/>
          <w:sz w:val="36"/>
          <w:szCs w:val="36"/>
        </w:rPr>
        <w:br/>
      </w:r>
      <w:r w:rsidR="00345CE0" w:rsidRPr="001F13D8">
        <w:rPr>
          <w:color w:val="FFFFFF" w:themeColor="background1"/>
          <w:sz w:val="36"/>
          <w:szCs w:val="36"/>
        </w:rPr>
        <w:t xml:space="preserve">and </w:t>
      </w:r>
      <w:r w:rsidR="00D85DAC" w:rsidRPr="001F13D8">
        <w:rPr>
          <w:color w:val="FFFFFF" w:themeColor="background1"/>
          <w:sz w:val="36"/>
          <w:szCs w:val="36"/>
        </w:rPr>
        <w:t>milestones</w:t>
      </w:r>
      <w:r w:rsidR="00345CE0" w:rsidRPr="001F13D8">
        <w:rPr>
          <w:color w:val="FFFFFF" w:themeColor="background1"/>
          <w:sz w:val="36"/>
          <w:szCs w:val="36"/>
        </w:rPr>
        <w:t xml:space="preserve"> </w:t>
      </w:r>
      <w:r w:rsidR="006E673E" w:rsidRPr="001F13D8">
        <w:rPr>
          <w:color w:val="FFFFFF" w:themeColor="background1"/>
          <w:spacing w:val="2"/>
          <w:sz w:val="36"/>
          <w:szCs w:val="36"/>
        </w:rPr>
        <w:t>that will</w:t>
      </w:r>
      <w:r w:rsidR="00BA0F0C" w:rsidRPr="001F13D8">
        <w:rPr>
          <w:color w:val="FFFFFF" w:themeColor="background1"/>
          <w:spacing w:val="2"/>
          <w:sz w:val="36"/>
          <w:szCs w:val="36"/>
        </w:rPr>
        <w:t xml:space="preserve"> be delivered from </w:t>
      </w:r>
      <w:r w:rsidR="00BD72F9" w:rsidRPr="001F13D8">
        <w:rPr>
          <w:color w:val="FFFFFF" w:themeColor="background1"/>
          <w:spacing w:val="2"/>
          <w:sz w:val="36"/>
          <w:szCs w:val="36"/>
        </w:rPr>
        <w:t>July</w:t>
      </w:r>
      <w:r w:rsidR="00BA0F0C" w:rsidRPr="001F13D8">
        <w:rPr>
          <w:color w:val="FFFFFF" w:themeColor="background1"/>
          <w:spacing w:val="2"/>
          <w:sz w:val="36"/>
          <w:szCs w:val="36"/>
        </w:rPr>
        <w:t xml:space="preserve"> </w:t>
      </w:r>
      <w:r w:rsidR="000C6652" w:rsidRPr="001F13D8">
        <w:rPr>
          <w:color w:val="FFFFFF" w:themeColor="background1"/>
          <w:spacing w:val="2"/>
          <w:sz w:val="36"/>
          <w:szCs w:val="36"/>
        </w:rPr>
        <w:t xml:space="preserve">2025 </w:t>
      </w:r>
      <w:r w:rsidR="00D93B96" w:rsidRPr="001F13D8">
        <w:rPr>
          <w:color w:val="FFFFFF" w:themeColor="background1"/>
          <w:spacing w:val="2"/>
          <w:sz w:val="36"/>
          <w:szCs w:val="36"/>
        </w:rPr>
        <w:br/>
      </w:r>
      <w:r w:rsidR="000C6652" w:rsidRPr="001F13D8">
        <w:rPr>
          <w:color w:val="FFFFFF" w:themeColor="background1"/>
          <w:spacing w:val="2"/>
          <w:sz w:val="36"/>
          <w:szCs w:val="36"/>
        </w:rPr>
        <w:t>to</w:t>
      </w:r>
      <w:r w:rsidR="008E655B" w:rsidRPr="001F13D8">
        <w:rPr>
          <w:color w:val="FFFFFF" w:themeColor="background1"/>
          <w:spacing w:val="2"/>
          <w:sz w:val="36"/>
          <w:szCs w:val="36"/>
        </w:rPr>
        <w:t xml:space="preserve"> </w:t>
      </w:r>
      <w:r w:rsidR="005B662F" w:rsidRPr="001F13D8">
        <w:rPr>
          <w:color w:val="FFFFFF" w:themeColor="background1"/>
          <w:spacing w:val="2"/>
          <w:sz w:val="36"/>
          <w:szCs w:val="36"/>
        </w:rPr>
        <w:t xml:space="preserve">June </w:t>
      </w:r>
      <w:r w:rsidRPr="001F13D8">
        <w:rPr>
          <w:color w:val="FFFFFF" w:themeColor="background1"/>
          <w:spacing w:val="2"/>
          <w:sz w:val="36"/>
          <w:szCs w:val="36"/>
        </w:rPr>
        <w:t>2026.</w:t>
      </w:r>
    </w:p>
    <w:bookmarkEnd w:id="4"/>
    <w:p w14:paraId="5B262E04" w14:textId="77777777" w:rsidR="006E1AF8" w:rsidRDefault="006E1AF8" w:rsidP="00651A06">
      <w:pPr>
        <w:pStyle w:val="Dividerheading"/>
        <w:ind w:left="0"/>
      </w:pPr>
      <w:r>
        <w:br w:type="page"/>
      </w:r>
    </w:p>
    <w:p w14:paraId="64EA9576" w14:textId="77777777" w:rsidR="00427C99" w:rsidRDefault="00427C99" w:rsidP="00162CAA">
      <w:pPr>
        <w:pStyle w:val="Heading1"/>
      </w:pPr>
      <w:r>
        <w:lastRenderedPageBreak/>
        <w:t>Overview of the plan</w:t>
      </w:r>
    </w:p>
    <w:p w14:paraId="092F13D3" w14:textId="18478AFB" w:rsidR="00427C99" w:rsidRDefault="00427C99" w:rsidP="00006D89">
      <w:pPr>
        <w:rPr>
          <w:rFonts w:eastAsia="Times New Roman" w:cstheme="minorHAnsi"/>
          <w:b/>
          <w:bCs/>
          <w:color w:val="15284C"/>
          <w:sz w:val="28"/>
          <w:szCs w:val="28"/>
        </w:rPr>
      </w:pPr>
      <w:r w:rsidRPr="5097652C">
        <w:t xml:space="preserve">This section outlines the </w:t>
      </w:r>
      <w:r w:rsidR="00F8434E">
        <w:t>H</w:t>
      </w:r>
      <w:r w:rsidR="000A1733">
        <w:t xml:space="preserve">ealth </w:t>
      </w:r>
      <w:r w:rsidR="00F8434E">
        <w:t>D</w:t>
      </w:r>
      <w:r w:rsidRPr="5097652C">
        <w:t xml:space="preserve">elivery </w:t>
      </w:r>
      <w:r w:rsidR="00F8434E">
        <w:t>P</w:t>
      </w:r>
      <w:r w:rsidRPr="5097652C">
        <w:t xml:space="preserve">lan at a high level. The work which was previously </w:t>
      </w:r>
      <w:r w:rsidR="00800FDE" w:rsidRPr="5097652C">
        <w:t xml:space="preserve">divided into six workstreams is now to be </w:t>
      </w:r>
      <w:r w:rsidR="006747C2" w:rsidRPr="5097652C">
        <w:t>referred to as</w:t>
      </w:r>
      <w:r w:rsidR="00C02D9D" w:rsidRPr="5097652C">
        <w:t xml:space="preserve"> seven priorit</w:t>
      </w:r>
      <w:r w:rsidR="00653517">
        <w:t>ies</w:t>
      </w:r>
      <w:r w:rsidR="00C02D9D" w:rsidRPr="5097652C">
        <w:t xml:space="preserve">. </w:t>
      </w:r>
      <w:r w:rsidR="00CD328B" w:rsidRPr="5097652C">
        <w:t xml:space="preserve">This change </w:t>
      </w:r>
      <w:r w:rsidR="00D21886">
        <w:rPr>
          <w:rFonts w:cstheme="minorHAnsi"/>
        </w:rPr>
        <w:t xml:space="preserve">in terminology </w:t>
      </w:r>
      <w:r w:rsidR="00D21886" w:rsidRPr="5097652C">
        <w:t xml:space="preserve">reflects </w:t>
      </w:r>
      <w:r w:rsidR="00335099">
        <w:rPr>
          <w:rFonts w:cstheme="minorHAnsi"/>
        </w:rPr>
        <w:t>a clearer, more accessible way</w:t>
      </w:r>
      <w:r w:rsidR="0008700E">
        <w:rPr>
          <w:rFonts w:cstheme="minorHAnsi"/>
        </w:rPr>
        <w:t xml:space="preserve"> of</w:t>
      </w:r>
      <w:r w:rsidR="00335099">
        <w:rPr>
          <w:rFonts w:cstheme="minorHAnsi"/>
        </w:rPr>
        <w:t xml:space="preserve"> </w:t>
      </w:r>
      <w:r w:rsidR="00335099" w:rsidRPr="00335099">
        <w:rPr>
          <w:rFonts w:cstheme="minorHAnsi"/>
        </w:rPr>
        <w:t xml:space="preserve">describing the key </w:t>
      </w:r>
      <w:r w:rsidR="007B00AF">
        <w:rPr>
          <w:rFonts w:cstheme="minorHAnsi"/>
        </w:rPr>
        <w:t xml:space="preserve">focus </w:t>
      </w:r>
      <w:r w:rsidR="00335099" w:rsidRPr="00335099">
        <w:rPr>
          <w:rFonts w:cstheme="minorHAnsi"/>
        </w:rPr>
        <w:t>areas that matter most to our communities, partners and the outcomes we aim to achieve.</w:t>
      </w:r>
      <w:r w:rsidR="005A4DF6">
        <w:rPr>
          <w:rFonts w:cstheme="minorHAnsi"/>
        </w:rPr>
        <w:t xml:space="preserve"> </w:t>
      </w:r>
      <w:r w:rsidR="00544185">
        <w:rPr>
          <w:rFonts w:cstheme="minorHAnsi"/>
        </w:rPr>
        <w:t>We have grouped the</w:t>
      </w:r>
      <w:r w:rsidR="00B724FA">
        <w:rPr>
          <w:rFonts w:cstheme="minorHAnsi"/>
        </w:rPr>
        <w:t xml:space="preserve"> </w:t>
      </w:r>
      <w:r w:rsidR="00D03D66">
        <w:rPr>
          <w:rFonts w:cstheme="minorHAnsi"/>
        </w:rPr>
        <w:t>outcomes</w:t>
      </w:r>
      <w:r w:rsidR="00B724FA">
        <w:rPr>
          <w:rFonts w:cstheme="minorHAnsi"/>
        </w:rPr>
        <w:t xml:space="preserve"> </w:t>
      </w:r>
      <w:r w:rsidR="005A4DF6">
        <w:rPr>
          <w:rFonts w:cstheme="minorHAnsi"/>
        </w:rPr>
        <w:t>together in appropriate themes which allow focus from the delivery teams.</w:t>
      </w:r>
      <w:r w:rsidR="006929E2">
        <w:rPr>
          <w:rFonts w:cstheme="minorHAnsi"/>
        </w:rPr>
        <w:t xml:space="preserve"> </w:t>
      </w:r>
      <w:r w:rsidR="00590272">
        <w:rPr>
          <w:rFonts w:cstheme="minorHAnsi"/>
        </w:rPr>
        <w:t>The work will transition to</w:t>
      </w:r>
      <w:r w:rsidR="00F63BEA">
        <w:rPr>
          <w:rFonts w:cstheme="minorHAnsi"/>
        </w:rPr>
        <w:t xml:space="preserve"> </w:t>
      </w:r>
      <w:r w:rsidR="00E73C91">
        <w:rPr>
          <w:rFonts w:cstheme="minorHAnsi"/>
        </w:rPr>
        <w:t>business-as-usual</w:t>
      </w:r>
      <w:r w:rsidR="00590272">
        <w:rPr>
          <w:rFonts w:cstheme="minorHAnsi"/>
        </w:rPr>
        <w:t xml:space="preserve"> function</w:t>
      </w:r>
      <w:r w:rsidR="00653517">
        <w:rPr>
          <w:rFonts w:cstheme="minorHAnsi"/>
        </w:rPr>
        <w:t>s</w:t>
      </w:r>
      <w:r w:rsidR="00590272">
        <w:rPr>
          <w:rFonts w:cstheme="minorHAnsi"/>
        </w:rPr>
        <w:t xml:space="preserve"> by </w:t>
      </w:r>
      <w:r w:rsidR="00E0740B">
        <w:rPr>
          <w:rFonts w:cstheme="minorHAnsi"/>
        </w:rPr>
        <w:t>June 2026.</w:t>
      </w:r>
      <w:r w:rsidR="00590272">
        <w:rPr>
          <w:rFonts w:cstheme="minorHAnsi"/>
        </w:rPr>
        <w:t xml:space="preserve">    </w:t>
      </w:r>
    </w:p>
    <w:p w14:paraId="2BB1D8BA" w14:textId="5477953E" w:rsidR="00BF1EC9" w:rsidRPr="001F13D8" w:rsidRDefault="007968AF" w:rsidP="00006D89">
      <w:pPr>
        <w:pStyle w:val="k3ksmc"/>
        <w:rPr>
          <w:rStyle w:val="Heading2Char"/>
        </w:rPr>
      </w:pPr>
      <w:r w:rsidRPr="001F13D8">
        <w:rPr>
          <w:rStyle w:val="Heading2Char"/>
        </w:rPr>
        <w:t xml:space="preserve">Priority </w:t>
      </w:r>
      <w:r w:rsidR="005B662F" w:rsidRPr="001F13D8">
        <w:rPr>
          <w:rStyle w:val="Heading2Char"/>
        </w:rPr>
        <w:t xml:space="preserve">1 </w:t>
      </w:r>
      <w:r w:rsidR="00F130F0" w:rsidRPr="001F13D8">
        <w:rPr>
          <w:rStyle w:val="Heading2Char"/>
        </w:rPr>
        <w:br/>
      </w:r>
      <w:r w:rsidR="005B662F" w:rsidRPr="002A5CA2">
        <w:rPr>
          <w:rStyle w:val="Heading3Char"/>
        </w:rPr>
        <w:t xml:space="preserve">New </w:t>
      </w:r>
      <w:r w:rsidR="00F80504" w:rsidRPr="002A5CA2">
        <w:rPr>
          <w:rStyle w:val="Heading3Char"/>
        </w:rPr>
        <w:t>Zealanders have improved</w:t>
      </w:r>
      <w:r w:rsidR="005B662F" w:rsidRPr="002A5CA2">
        <w:rPr>
          <w:rStyle w:val="Heading3Char"/>
        </w:rPr>
        <w:t xml:space="preserve"> access to </w:t>
      </w:r>
      <w:r w:rsidR="00F80504" w:rsidRPr="002A5CA2">
        <w:rPr>
          <w:rStyle w:val="Heading3Char"/>
        </w:rPr>
        <w:t xml:space="preserve">health </w:t>
      </w:r>
      <w:r w:rsidR="005B662F" w:rsidRPr="002A5CA2">
        <w:rPr>
          <w:rStyle w:val="Heading3Char"/>
        </w:rPr>
        <w:t xml:space="preserve">services and waitlists </w:t>
      </w:r>
      <w:r w:rsidR="00F80504" w:rsidRPr="002A5CA2">
        <w:rPr>
          <w:rStyle w:val="Heading3Char"/>
        </w:rPr>
        <w:t>are reduced</w:t>
      </w:r>
      <w:r w:rsidR="005B662F" w:rsidRPr="001F13D8">
        <w:rPr>
          <w:rStyle w:val="Heading2Char"/>
        </w:rPr>
        <w:t xml:space="preserve"> </w:t>
      </w:r>
    </w:p>
    <w:p w14:paraId="4F662B64" w14:textId="16534262" w:rsidR="00E52289" w:rsidRPr="00682DB4" w:rsidRDefault="005B662F" w:rsidP="001F13D8">
      <w:bookmarkStart w:id="6" w:name="_Toc188969161"/>
      <w:r w:rsidRPr="00682DB4">
        <w:t xml:space="preserve">The </w:t>
      </w:r>
      <w:r w:rsidR="00676957" w:rsidRPr="00682DB4">
        <w:t xml:space="preserve">most important priority for the </w:t>
      </w:r>
      <w:r w:rsidR="00890D4D" w:rsidRPr="00682DB4">
        <w:t xml:space="preserve">plan </w:t>
      </w:r>
      <w:r w:rsidR="00676957" w:rsidRPr="00682DB4">
        <w:t>is to deliver improved healthcare for New Zealanders</w:t>
      </w:r>
      <w:r w:rsidR="001D4CBC" w:rsidRPr="00682DB4">
        <w:t>.</w:t>
      </w:r>
      <w:r w:rsidR="00E23914" w:rsidRPr="00682DB4">
        <w:rPr>
          <w:rFonts w:ascii="Aptos" w:hAnsi="Aptos" w:cs="Aptos"/>
          <w:sz w:val="22"/>
          <w14:ligatures w14:val="standardContextual"/>
        </w:rPr>
        <w:t xml:space="preserve"> </w:t>
      </w:r>
      <w:r w:rsidR="00E52289" w:rsidRPr="00682DB4">
        <w:t>We need to provide</w:t>
      </w:r>
      <w:r w:rsidR="00E23914" w:rsidRPr="00682DB4">
        <w:t xml:space="preserve"> </w:t>
      </w:r>
      <w:r w:rsidR="00653517">
        <w:t>access to timely, quality health</w:t>
      </w:r>
      <w:r w:rsidR="00E23914" w:rsidRPr="00682DB4">
        <w:t>care to every person who us</w:t>
      </w:r>
      <w:r w:rsidR="00E52289" w:rsidRPr="00682DB4">
        <w:t>es</w:t>
      </w:r>
      <w:r w:rsidR="00E23914" w:rsidRPr="00682DB4">
        <w:t xml:space="preserve"> our services</w:t>
      </w:r>
      <w:r w:rsidR="00E52289" w:rsidRPr="00682DB4">
        <w:t xml:space="preserve">, </w:t>
      </w:r>
      <w:r w:rsidR="00E23914" w:rsidRPr="00682DB4">
        <w:t>valuing the</w:t>
      </w:r>
      <w:r w:rsidR="00E52289" w:rsidRPr="00682DB4">
        <w:t>ir</w:t>
      </w:r>
      <w:r w:rsidR="00E23914" w:rsidRPr="00682DB4">
        <w:t xml:space="preserve"> time </w:t>
      </w:r>
      <w:r w:rsidR="00E52289" w:rsidRPr="00682DB4">
        <w:t xml:space="preserve">and </w:t>
      </w:r>
      <w:r w:rsidR="00E23914" w:rsidRPr="00682DB4">
        <w:t>doing what matters to them.</w:t>
      </w:r>
    </w:p>
    <w:p w14:paraId="3EED5AE0" w14:textId="3CB75529" w:rsidR="00092B3B" w:rsidRPr="00E52289" w:rsidRDefault="009E4E3C" w:rsidP="001F13D8">
      <w:r w:rsidRPr="00682DB4">
        <w:t xml:space="preserve">This </w:t>
      </w:r>
      <w:r w:rsidR="00682DB4" w:rsidRPr="00682DB4">
        <w:t>priority</w:t>
      </w:r>
      <w:r w:rsidR="004A7247" w:rsidRPr="00682DB4">
        <w:t xml:space="preserve"> </w:t>
      </w:r>
      <w:r w:rsidRPr="00682DB4">
        <w:t>responds to the Minister</w:t>
      </w:r>
      <w:r w:rsidR="00BB66CE" w:rsidRPr="00682DB4">
        <w:t>’</w:t>
      </w:r>
      <w:r w:rsidRPr="00682DB4">
        <w:t xml:space="preserve">s priorities </w:t>
      </w:r>
      <w:r w:rsidR="0045428A" w:rsidRPr="00682DB4">
        <w:t xml:space="preserve">of increasing focus on delivery of targets, reducing wait </w:t>
      </w:r>
      <w:r w:rsidR="007178BC" w:rsidRPr="00682DB4">
        <w:t>time</w:t>
      </w:r>
      <w:r w:rsidR="00BB66CE" w:rsidRPr="00682DB4">
        <w:t>s</w:t>
      </w:r>
      <w:r w:rsidR="007178BC" w:rsidRPr="00682DB4">
        <w:t xml:space="preserve"> </w:t>
      </w:r>
      <w:r w:rsidR="00183DED" w:rsidRPr="00682DB4">
        <w:t xml:space="preserve">though </w:t>
      </w:r>
      <w:r w:rsidR="00660070" w:rsidRPr="00682DB4">
        <w:t>greater</w:t>
      </w:r>
      <w:r w:rsidR="00156B93" w:rsidRPr="00682DB4">
        <w:t xml:space="preserve"> partnering with the private sector</w:t>
      </w:r>
      <w:r w:rsidR="00660070" w:rsidRPr="00682DB4">
        <w:t xml:space="preserve"> </w:t>
      </w:r>
      <w:r w:rsidR="007178BC" w:rsidRPr="00682DB4">
        <w:t>and</w:t>
      </w:r>
      <w:r w:rsidR="0045428A" w:rsidRPr="00682DB4">
        <w:t xml:space="preserve"> improving access to services. </w:t>
      </w:r>
      <w:r w:rsidR="00F7178B" w:rsidRPr="00682DB4">
        <w:t>H</w:t>
      </w:r>
      <w:r w:rsidR="001D4CBC" w:rsidRPr="00682DB4">
        <w:t xml:space="preserve">aving </w:t>
      </w:r>
      <w:r w:rsidR="007D22A1" w:rsidRPr="00682DB4">
        <w:t>better</w:t>
      </w:r>
      <w:r w:rsidR="001D4CBC" w:rsidRPr="00682DB4">
        <w:t xml:space="preserve"> access to GP</w:t>
      </w:r>
      <w:r w:rsidR="007D22A1" w:rsidRPr="00682DB4">
        <w:t>s and</w:t>
      </w:r>
      <w:r w:rsidR="001D4CBC" w:rsidRPr="00682DB4">
        <w:t xml:space="preserve"> </w:t>
      </w:r>
      <w:r w:rsidR="002B1015" w:rsidRPr="00682DB4">
        <w:t>faster access to</w:t>
      </w:r>
      <w:r w:rsidR="00715301" w:rsidRPr="00682DB4">
        <w:t xml:space="preserve"> treatment</w:t>
      </w:r>
      <w:r w:rsidR="002B1015" w:rsidRPr="00682DB4">
        <w:t>s</w:t>
      </w:r>
      <w:r w:rsidR="00A114EE" w:rsidRPr="00682DB4">
        <w:t xml:space="preserve"> </w:t>
      </w:r>
      <w:r w:rsidR="00720A1B" w:rsidRPr="00682DB4">
        <w:t>will improve</w:t>
      </w:r>
      <w:r w:rsidR="00CE6B72" w:rsidRPr="00682DB4">
        <w:t xml:space="preserve"> </w:t>
      </w:r>
      <w:r w:rsidR="00DF0C4D" w:rsidRPr="00682DB4">
        <w:t xml:space="preserve">health outcomes. </w:t>
      </w:r>
      <w:r w:rsidR="003D2DCC">
        <w:t>T</w:t>
      </w:r>
      <w:r w:rsidR="00DA1D5C" w:rsidRPr="00682DB4">
        <w:t xml:space="preserve">he </w:t>
      </w:r>
      <w:r w:rsidR="00F8434E">
        <w:t xml:space="preserve">Health </w:t>
      </w:r>
      <w:r w:rsidR="00D91BC1" w:rsidRPr="00682DB4">
        <w:t xml:space="preserve">Delivery </w:t>
      </w:r>
      <w:r w:rsidR="00DA1D5C" w:rsidRPr="00682DB4">
        <w:t>Plan</w:t>
      </w:r>
      <w:r w:rsidR="00512379" w:rsidRPr="00682DB4">
        <w:t xml:space="preserve"> focuses on </w:t>
      </w:r>
      <w:r w:rsidR="00BE3248" w:rsidRPr="00682DB4">
        <w:t xml:space="preserve">reorienting </w:t>
      </w:r>
      <w:r w:rsidR="00245A7C" w:rsidRPr="00682DB4">
        <w:t xml:space="preserve">the organisation to </w:t>
      </w:r>
      <w:r w:rsidR="00512379" w:rsidRPr="00682DB4">
        <w:t>achiev</w:t>
      </w:r>
      <w:r w:rsidR="00245A7C" w:rsidRPr="00682DB4">
        <w:t>e</w:t>
      </w:r>
      <w:r w:rsidR="00512379" w:rsidRPr="00682DB4">
        <w:t xml:space="preserve"> the Government</w:t>
      </w:r>
      <w:r w:rsidR="00B34270" w:rsidRPr="00682DB4">
        <w:t>’</w:t>
      </w:r>
      <w:r w:rsidR="00512379" w:rsidRPr="00682DB4">
        <w:t xml:space="preserve">s targets and </w:t>
      </w:r>
      <w:r w:rsidR="00942E50" w:rsidRPr="00682DB4">
        <w:t xml:space="preserve">improving </w:t>
      </w:r>
      <w:r w:rsidR="005C2EA4" w:rsidRPr="00682DB4">
        <w:t>New Zealanders</w:t>
      </w:r>
      <w:r w:rsidR="002C2983" w:rsidRPr="00682DB4">
        <w:t>’</w:t>
      </w:r>
      <w:r w:rsidR="005C2EA4" w:rsidRPr="00682DB4">
        <w:t xml:space="preserve"> access to </w:t>
      </w:r>
      <w:r w:rsidR="009250DE" w:rsidRPr="00682DB4">
        <w:t>services</w:t>
      </w:r>
      <w:r w:rsidR="00942E50" w:rsidRPr="00682DB4">
        <w:t xml:space="preserve">. This </w:t>
      </w:r>
      <w:r w:rsidR="00D02710" w:rsidRPr="00682DB4">
        <w:t xml:space="preserve">is to ensure </w:t>
      </w:r>
      <w:r w:rsidR="00906496" w:rsidRPr="00682DB4">
        <w:t xml:space="preserve">the way we work </w:t>
      </w:r>
      <w:r w:rsidR="002C2983" w:rsidRPr="00682DB4">
        <w:t>puts</w:t>
      </w:r>
      <w:r w:rsidR="00907634" w:rsidRPr="00682DB4">
        <w:t xml:space="preserve"> </w:t>
      </w:r>
      <w:r w:rsidR="00D02710" w:rsidRPr="00682DB4">
        <w:t>patients</w:t>
      </w:r>
      <w:r w:rsidR="00072BFC" w:rsidRPr="00682DB4">
        <w:t xml:space="preserve"> and</w:t>
      </w:r>
      <w:r w:rsidR="00D02710" w:rsidRPr="00682DB4">
        <w:t xml:space="preserve"> communit</w:t>
      </w:r>
      <w:r w:rsidR="00B34270" w:rsidRPr="00682DB4">
        <w:t>ies</w:t>
      </w:r>
      <w:r w:rsidR="00D02710" w:rsidRPr="00682DB4">
        <w:t xml:space="preserve"> </w:t>
      </w:r>
      <w:r w:rsidR="000D3E53" w:rsidRPr="00682DB4">
        <w:t>at the centre of everything we do.</w:t>
      </w:r>
      <w:r w:rsidR="00227300" w:rsidRPr="00682DB4">
        <w:t xml:space="preserve"> </w:t>
      </w:r>
      <w:r w:rsidR="00A5546D" w:rsidRPr="007A7697">
        <w:t>Key outcomes and milestones</w:t>
      </w:r>
      <w:r w:rsidR="00A5546D" w:rsidRPr="00985FBF">
        <w:t xml:space="preserve"> are summarised below.</w:t>
      </w:r>
    </w:p>
    <w:tbl>
      <w:tblPr>
        <w:tblStyle w:val="TeWhatuOra"/>
        <w:tblW w:w="9807" w:type="dxa"/>
        <w:tblBorders>
          <w:top w:val="single" w:sz="12" w:space="0" w:color="FFFFFF" w:themeColor="background1"/>
          <w:insideH w:val="single" w:sz="12" w:space="0" w:color="15284C" w:themeColor="text2"/>
          <w:insideV w:val="none" w:sz="0" w:space="0" w:color="auto"/>
        </w:tblBorders>
        <w:tblLayout w:type="fixed"/>
        <w:tblLook w:val="06A0" w:firstRow="1" w:lastRow="0" w:firstColumn="1" w:lastColumn="0" w:noHBand="1" w:noVBand="1"/>
      </w:tblPr>
      <w:tblGrid>
        <w:gridCol w:w="3269"/>
        <w:gridCol w:w="3269"/>
        <w:gridCol w:w="3269"/>
      </w:tblGrid>
      <w:tr w:rsidR="00A0759F" w:rsidRPr="00103485" w14:paraId="2DB8550B" w14:textId="77777777" w:rsidTr="002458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69" w:type="dxa"/>
            <w:tcBorders>
              <w:top w:val="none" w:sz="0" w:space="0" w:color="auto"/>
              <w:bottom w:val="none" w:sz="0" w:space="0" w:color="auto"/>
            </w:tcBorders>
            <w:shd w:val="clear" w:color="auto" w:fill="15284C" w:themeFill="text2"/>
          </w:tcPr>
          <w:p w14:paraId="7D155B80" w14:textId="77777777" w:rsidR="00A0759F" w:rsidRPr="00103485" w:rsidRDefault="00A0759F" w:rsidP="00006D89">
            <w:pPr>
              <w:rPr>
                <w:b w:val="0"/>
                <w:color w:val="000000" w:themeColor="text1"/>
              </w:rPr>
            </w:pPr>
            <w:r>
              <w:t>Outcome</w:t>
            </w:r>
          </w:p>
        </w:tc>
        <w:tc>
          <w:tcPr>
            <w:tcW w:w="3269" w:type="dxa"/>
            <w:tcBorders>
              <w:top w:val="none" w:sz="0" w:space="0" w:color="auto"/>
              <w:bottom w:val="none" w:sz="0" w:space="0" w:color="auto"/>
            </w:tcBorders>
            <w:shd w:val="clear" w:color="auto" w:fill="15284C" w:themeFill="text2"/>
          </w:tcPr>
          <w:p w14:paraId="37642A72" w14:textId="77777777" w:rsidR="00A0759F" w:rsidRPr="00103485" w:rsidRDefault="00A0759F" w:rsidP="00006D89">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ED763E">
              <w:t>End of 2025</w:t>
            </w:r>
          </w:p>
        </w:tc>
        <w:tc>
          <w:tcPr>
            <w:tcW w:w="3269" w:type="dxa"/>
            <w:tcBorders>
              <w:top w:val="none" w:sz="0" w:space="0" w:color="auto"/>
              <w:bottom w:val="none" w:sz="0" w:space="0" w:color="auto"/>
            </w:tcBorders>
            <w:shd w:val="clear" w:color="auto" w:fill="15284C" w:themeFill="text2"/>
          </w:tcPr>
          <w:p w14:paraId="18BD3574" w14:textId="77777777" w:rsidR="00A0759F" w:rsidRPr="00103485" w:rsidRDefault="00A0759F" w:rsidP="00006D89">
            <w:pPr>
              <w:cnfStyle w:val="100000000000" w:firstRow="1" w:lastRow="0" w:firstColumn="0" w:lastColumn="0" w:oddVBand="0" w:evenVBand="0" w:oddHBand="0" w:evenHBand="0" w:firstRowFirstColumn="0" w:firstRowLastColumn="0" w:lastRowFirstColumn="0" w:lastRowLastColumn="0"/>
              <w:rPr>
                <w:b w:val="0"/>
                <w:color w:val="000000" w:themeColor="text1"/>
              </w:rPr>
            </w:pPr>
            <w:r w:rsidRPr="00ED763E">
              <w:t>Mid-2026</w:t>
            </w:r>
          </w:p>
        </w:tc>
      </w:tr>
      <w:tr w:rsidR="00A0759F" w:rsidRPr="00103485" w14:paraId="2936ECD3" w14:textId="77777777" w:rsidTr="002458DE">
        <w:trPr>
          <w:trHeight w:val="2123"/>
        </w:trPr>
        <w:tc>
          <w:tcPr>
            <w:cnfStyle w:val="001000000000" w:firstRow="0" w:lastRow="0" w:firstColumn="1" w:lastColumn="0" w:oddVBand="0" w:evenVBand="0" w:oddHBand="0" w:evenHBand="0" w:firstRowFirstColumn="0" w:firstRowLastColumn="0" w:lastRowFirstColumn="0" w:lastRowLastColumn="0"/>
            <w:tcW w:w="3269" w:type="dxa"/>
            <w:shd w:val="clear" w:color="auto" w:fill="FFFFFF" w:themeFill="background1"/>
          </w:tcPr>
          <w:p w14:paraId="4F759412" w14:textId="77777777" w:rsidR="008C57AE" w:rsidRDefault="008C57AE" w:rsidP="00502907">
            <w:pPr>
              <w:pStyle w:val="TableText"/>
              <w:rPr>
                <w:b w:val="0"/>
              </w:rPr>
            </w:pPr>
            <w:r w:rsidRPr="00507C7C">
              <w:t xml:space="preserve">Health </w:t>
            </w:r>
            <w:r w:rsidR="00115368" w:rsidRPr="00507C7C">
              <w:t>Target:</w:t>
            </w:r>
            <w:r w:rsidR="00115368">
              <w:t xml:space="preserve"> Shorter</w:t>
            </w:r>
            <w:r w:rsidR="003C1AAB">
              <w:t xml:space="preserve"> wait times </w:t>
            </w:r>
            <w:r w:rsidR="00AF161D">
              <w:t>f</w:t>
            </w:r>
            <w:r w:rsidR="003C1AAB">
              <w:t xml:space="preserve">or first specialist assessment </w:t>
            </w:r>
          </w:p>
          <w:p w14:paraId="13A35FCA" w14:textId="2636E92F" w:rsidR="008C57AE" w:rsidRPr="00AF161D" w:rsidRDefault="003067AD" w:rsidP="00502907">
            <w:pPr>
              <w:pStyle w:val="TableText"/>
              <w:rPr>
                <w:rFonts w:asciiTheme="minorHAnsi" w:eastAsia="Times New Roman" w:hAnsiTheme="minorHAnsi" w:cstheme="minorHAnsi"/>
                <w:color w:val="001D35"/>
                <w:spacing w:val="2"/>
                <w:szCs w:val="24"/>
              </w:rPr>
            </w:pPr>
            <w:r>
              <w:rPr>
                <w:noProof/>
                <w:lang w:val="en-US"/>
              </w:rPr>
              <w:drawing>
                <wp:inline distT="0" distB="0" distL="0" distR="0" wp14:anchorId="239C6E7E" wp14:editId="0A0D944E">
                  <wp:extent cx="453600" cy="453600"/>
                  <wp:effectExtent l="0" t="0" r="3810" b="3810"/>
                  <wp:docPr id="104630953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4849" name="Graphic 97734849"/>
                          <pic:cNvPicPr/>
                        </pic:nvPicPr>
                        <pic:blipFill>
                          <a:blip r:embed="rId22">
                            <a:extLst>
                              <a:ext uri="{96DAC541-7B7A-43D3-8B79-37D633B846F1}">
                                <asvg:svgBlip xmlns:asvg="http://schemas.microsoft.com/office/drawing/2016/SVG/main" r:embed="rId23"/>
                              </a:ext>
                            </a:extLst>
                          </a:blip>
                          <a:stretch>
                            <a:fillRect/>
                          </a:stretch>
                        </pic:blipFill>
                        <pic:spPr>
                          <a:xfrm>
                            <a:off x="0" y="0"/>
                            <a:ext cx="453600" cy="453600"/>
                          </a:xfrm>
                          <a:prstGeom prst="rect">
                            <a:avLst/>
                          </a:prstGeom>
                        </pic:spPr>
                      </pic:pic>
                    </a:graphicData>
                  </a:graphic>
                </wp:inline>
              </w:drawing>
            </w:r>
          </w:p>
        </w:tc>
        <w:tc>
          <w:tcPr>
            <w:tcW w:w="3269" w:type="dxa"/>
            <w:shd w:val="clear" w:color="auto" w:fill="F3F4F6"/>
          </w:tcPr>
          <w:p w14:paraId="6C137DE7" w14:textId="77777777" w:rsidR="00A0759F" w:rsidRDefault="009126DC" w:rsidP="00502907">
            <w:pPr>
              <w:pStyle w:val="TableText"/>
              <w:cnfStyle w:val="000000000000" w:firstRow="0" w:lastRow="0" w:firstColumn="0" w:lastColumn="0" w:oddVBand="0" w:evenVBand="0" w:oddHBand="0" w:evenHBand="0" w:firstRowFirstColumn="0" w:firstRowLastColumn="0" w:lastRowFirstColumn="0" w:lastRowLastColumn="0"/>
            </w:pPr>
            <w:r w:rsidRPr="00967E1D">
              <w:t>On track to achieve 25/26 milestones</w:t>
            </w:r>
            <w:r w:rsidR="007B25EE" w:rsidRPr="00967E1D">
              <w:t xml:space="preserve"> for patients waiting less than four months for a first specialist assessment</w:t>
            </w:r>
            <w:r w:rsidR="00D2480B" w:rsidRPr="00967E1D">
              <w:t>.</w:t>
            </w:r>
          </w:p>
          <w:p w14:paraId="1DA3901E" w14:textId="50A0C0DD" w:rsidR="00C63BA5" w:rsidRPr="00CF176D" w:rsidRDefault="00C63BA5"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Planned </w:t>
            </w:r>
            <w:r>
              <w:t xml:space="preserve">first specialist assessments </w:t>
            </w:r>
            <w:r w:rsidRPr="00967E1D">
              <w:t>are achieved for the quarter.</w:t>
            </w:r>
          </w:p>
        </w:tc>
        <w:tc>
          <w:tcPr>
            <w:tcW w:w="3269" w:type="dxa"/>
            <w:shd w:val="clear" w:color="auto" w:fill="DCDFE4"/>
          </w:tcPr>
          <w:p w14:paraId="6C1CD137" w14:textId="3C7405A9" w:rsidR="009634DE" w:rsidRPr="00967E1D" w:rsidRDefault="009634DE"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65% </w:t>
            </w:r>
            <w:r w:rsidR="00A0759F" w:rsidRPr="00967E1D">
              <w:t xml:space="preserve">of </w:t>
            </w:r>
            <w:r w:rsidRPr="00967E1D">
              <w:t>patients</w:t>
            </w:r>
            <w:r w:rsidR="00A0759F" w:rsidRPr="00967E1D">
              <w:t xml:space="preserve"> wait less than four months for a first specialist assessment</w:t>
            </w:r>
            <w:r w:rsidRPr="00967E1D">
              <w:t xml:space="preserve">. </w:t>
            </w:r>
          </w:p>
          <w:p w14:paraId="7DFE8B67" w14:textId="699D99B9" w:rsidR="00451461" w:rsidRPr="00967E1D" w:rsidRDefault="00451461" w:rsidP="00502907">
            <w:pPr>
              <w:pStyle w:val="TableText"/>
              <w:cnfStyle w:val="000000000000" w:firstRow="0" w:lastRow="0" w:firstColumn="0" w:lastColumn="0" w:oddVBand="0" w:evenVBand="0" w:oddHBand="0" w:evenHBand="0" w:firstRowFirstColumn="0" w:firstRowLastColumn="0" w:lastRowFirstColumn="0" w:lastRowLastColumn="0"/>
            </w:pPr>
          </w:p>
        </w:tc>
      </w:tr>
      <w:tr w:rsidR="006D3715" w:rsidRPr="00103485" w14:paraId="507B614B" w14:textId="77777777" w:rsidTr="002458DE">
        <w:trPr>
          <w:trHeight w:val="2471"/>
        </w:trPr>
        <w:tc>
          <w:tcPr>
            <w:cnfStyle w:val="001000000000" w:firstRow="0" w:lastRow="0" w:firstColumn="1" w:lastColumn="0" w:oddVBand="0" w:evenVBand="0" w:oddHBand="0" w:evenHBand="0" w:firstRowFirstColumn="0" w:firstRowLastColumn="0" w:lastRowFirstColumn="0" w:lastRowLastColumn="0"/>
            <w:tcW w:w="3269" w:type="dxa"/>
            <w:shd w:val="clear" w:color="auto" w:fill="FFFFFF" w:themeFill="background1"/>
          </w:tcPr>
          <w:p w14:paraId="50B9F75B" w14:textId="77777777" w:rsidR="006D3715" w:rsidRDefault="006D3715" w:rsidP="00502907">
            <w:pPr>
              <w:pStyle w:val="TableText"/>
              <w:rPr>
                <w:b w:val="0"/>
              </w:rPr>
            </w:pPr>
            <w:r w:rsidRPr="00507C7C">
              <w:t>Health Target:</w:t>
            </w:r>
            <w:r>
              <w:t xml:space="preserve"> Shorter wait times for elective treatment</w:t>
            </w:r>
          </w:p>
          <w:p w14:paraId="3EA5CD57" w14:textId="473CD8FE" w:rsidR="003067AD" w:rsidRPr="00507C7C" w:rsidRDefault="003067AD" w:rsidP="00502907">
            <w:pPr>
              <w:pStyle w:val="TableText"/>
              <w:rPr>
                <w:rFonts w:eastAsia="Times New Roman" w:cstheme="minorHAnsi"/>
                <w:color w:val="001D35"/>
                <w:spacing w:val="2"/>
                <w:szCs w:val="24"/>
              </w:rPr>
            </w:pPr>
            <w:r>
              <w:rPr>
                <w:noProof/>
                <w:lang w:val="en-US"/>
              </w:rPr>
              <w:drawing>
                <wp:inline distT="0" distB="0" distL="0" distR="0" wp14:anchorId="045D5754" wp14:editId="182325C0">
                  <wp:extent cx="453600" cy="453600"/>
                  <wp:effectExtent l="0" t="0" r="3810" b="3810"/>
                  <wp:docPr id="2007930056"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04862" name="Graphic 400604862"/>
                          <pic:cNvPicPr/>
                        </pic:nvPicPr>
                        <pic:blipFill>
                          <a:blip r:embed="rId24">
                            <a:extLst>
                              <a:ext uri="{96DAC541-7B7A-43D3-8B79-37D633B846F1}">
                                <asvg:svgBlip xmlns:asvg="http://schemas.microsoft.com/office/drawing/2016/SVG/main" r:embed="rId25"/>
                              </a:ext>
                            </a:extLst>
                          </a:blip>
                          <a:stretch>
                            <a:fillRect/>
                          </a:stretch>
                        </pic:blipFill>
                        <pic:spPr>
                          <a:xfrm>
                            <a:off x="0" y="0"/>
                            <a:ext cx="453600" cy="453600"/>
                          </a:xfrm>
                          <a:prstGeom prst="rect">
                            <a:avLst/>
                          </a:prstGeom>
                        </pic:spPr>
                      </pic:pic>
                    </a:graphicData>
                  </a:graphic>
                </wp:inline>
              </w:drawing>
            </w:r>
          </w:p>
        </w:tc>
        <w:tc>
          <w:tcPr>
            <w:tcW w:w="3269" w:type="dxa"/>
            <w:shd w:val="clear" w:color="auto" w:fill="F3F4F6"/>
          </w:tcPr>
          <w:p w14:paraId="4065548C" w14:textId="58157418" w:rsidR="006D3715" w:rsidRPr="00967E1D" w:rsidRDefault="006D3715"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On track to achieve 25/26 milestones for patients waiting less than four months for elective treatment. </w:t>
            </w:r>
          </w:p>
          <w:p w14:paraId="481F5981" w14:textId="2542E1D3" w:rsidR="00FF31BD" w:rsidRPr="00967E1D" w:rsidRDefault="00827630" w:rsidP="00502907">
            <w:pPr>
              <w:pStyle w:val="TableText"/>
              <w:cnfStyle w:val="000000000000" w:firstRow="0" w:lastRow="0" w:firstColumn="0" w:lastColumn="0" w:oddVBand="0" w:evenVBand="0" w:oddHBand="0" w:evenHBand="0" w:firstRowFirstColumn="0" w:firstRowLastColumn="0" w:lastRowFirstColumn="0" w:lastRowLastColumn="0"/>
            </w:pPr>
            <w:r w:rsidRPr="00967E1D">
              <w:t>~</w:t>
            </w:r>
            <w:r w:rsidR="002C66E1" w:rsidRPr="00967E1D">
              <w:t>10,514</w:t>
            </w:r>
            <w:r w:rsidR="006D3715" w:rsidRPr="00967E1D">
              <w:t xml:space="preserve"> patients treated under elective boost.</w:t>
            </w:r>
          </w:p>
          <w:p w14:paraId="79C366C8" w14:textId="317CEF6A" w:rsidR="00FF31BD" w:rsidRPr="00967E1D" w:rsidRDefault="00FF31BD" w:rsidP="00502907">
            <w:pPr>
              <w:pStyle w:val="TableText"/>
              <w:cnfStyle w:val="000000000000" w:firstRow="0" w:lastRow="0" w:firstColumn="0" w:lastColumn="0" w:oddVBand="0" w:evenVBand="0" w:oddHBand="0" w:evenHBand="0" w:firstRowFirstColumn="0" w:firstRowLastColumn="0" w:lastRowFirstColumn="0" w:lastRowLastColumn="0"/>
            </w:pPr>
            <w:r w:rsidRPr="00967E1D">
              <w:lastRenderedPageBreak/>
              <w:t>Planned elective production levels are achieved for the quarter.</w:t>
            </w:r>
          </w:p>
        </w:tc>
        <w:tc>
          <w:tcPr>
            <w:tcW w:w="3269" w:type="dxa"/>
            <w:shd w:val="clear" w:color="auto" w:fill="DCDFE4"/>
          </w:tcPr>
          <w:p w14:paraId="4A667ED6" w14:textId="580B990E" w:rsidR="006D3715" w:rsidRPr="00967E1D" w:rsidRDefault="60E069FC" w:rsidP="00502907">
            <w:pPr>
              <w:pStyle w:val="TableText"/>
              <w:cnfStyle w:val="000000000000" w:firstRow="0" w:lastRow="0" w:firstColumn="0" w:lastColumn="0" w:oddVBand="0" w:evenVBand="0" w:oddHBand="0" w:evenHBand="0" w:firstRowFirstColumn="0" w:firstRowLastColumn="0" w:lastRowFirstColumn="0" w:lastRowLastColumn="0"/>
            </w:pPr>
            <w:r w:rsidRPr="546C1627">
              <w:lastRenderedPageBreak/>
              <w:t>70%</w:t>
            </w:r>
            <w:r w:rsidR="006D3715" w:rsidRPr="546C1627">
              <w:t xml:space="preserve"> of patients wait less than four months for elective treatment.</w:t>
            </w:r>
          </w:p>
          <w:p w14:paraId="591CAF7B" w14:textId="053D4B77" w:rsidR="006D3715" w:rsidRPr="00967E1D" w:rsidRDefault="006D3715"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Total of </w:t>
            </w:r>
            <w:r w:rsidR="007B49B8" w:rsidRPr="00967E1D">
              <w:t>21,0</w:t>
            </w:r>
            <w:r w:rsidR="00752D94">
              <w:t>00</w:t>
            </w:r>
            <w:r w:rsidRPr="00967E1D">
              <w:t xml:space="preserve"> patients treated under elective boost</w:t>
            </w:r>
            <w:r w:rsidR="00227C9F" w:rsidRPr="00967E1D">
              <w:t xml:space="preserve"> in </w:t>
            </w:r>
            <w:r w:rsidR="0096372D" w:rsidRPr="00967E1D">
              <w:t>25/26</w:t>
            </w:r>
            <w:r w:rsidRPr="00967E1D">
              <w:t>.</w:t>
            </w:r>
          </w:p>
          <w:p w14:paraId="584B013D" w14:textId="540D6C35" w:rsidR="006D3715" w:rsidRPr="00967E1D" w:rsidRDefault="00EE045B" w:rsidP="00502907">
            <w:pPr>
              <w:pStyle w:val="TableText"/>
              <w:cnfStyle w:val="000000000000" w:firstRow="0" w:lastRow="0" w:firstColumn="0" w:lastColumn="0" w:oddVBand="0" w:evenVBand="0" w:oddHBand="0" w:evenHBand="0" w:firstRowFirstColumn="0" w:firstRowLastColumn="0" w:lastRowFirstColumn="0" w:lastRowLastColumn="0"/>
            </w:pPr>
            <w:r w:rsidRPr="00967E1D">
              <w:lastRenderedPageBreak/>
              <w:t>Elective production levels are achieved for the year.</w:t>
            </w:r>
          </w:p>
        </w:tc>
      </w:tr>
      <w:tr w:rsidR="00360237" w:rsidRPr="00103485" w14:paraId="030AA3E6" w14:textId="77777777" w:rsidTr="002458DE">
        <w:trPr>
          <w:trHeight w:val="1762"/>
        </w:trPr>
        <w:tc>
          <w:tcPr>
            <w:cnfStyle w:val="001000000000" w:firstRow="0" w:lastRow="0" w:firstColumn="1" w:lastColumn="0" w:oddVBand="0" w:evenVBand="0" w:oddHBand="0" w:evenHBand="0" w:firstRowFirstColumn="0" w:firstRowLastColumn="0" w:lastRowFirstColumn="0" w:lastRowLastColumn="0"/>
            <w:tcW w:w="3269" w:type="dxa"/>
            <w:shd w:val="clear" w:color="auto" w:fill="FFFFFF" w:themeFill="background1"/>
          </w:tcPr>
          <w:p w14:paraId="6588F19C" w14:textId="21FD00CD" w:rsidR="00360237" w:rsidRDefault="00360237" w:rsidP="00502907">
            <w:pPr>
              <w:pStyle w:val="TableText"/>
              <w:rPr>
                <w:b w:val="0"/>
              </w:rPr>
            </w:pPr>
            <w:r>
              <w:lastRenderedPageBreak/>
              <w:t xml:space="preserve">Health Target: </w:t>
            </w:r>
            <w:r w:rsidR="00115368">
              <w:t>Shorter stays in emergency departments</w:t>
            </w:r>
          </w:p>
          <w:p w14:paraId="00702E4A" w14:textId="39FAD15E" w:rsidR="00360237" w:rsidRPr="00507C7C" w:rsidRDefault="006D3715" w:rsidP="00502907">
            <w:pPr>
              <w:pStyle w:val="TableText"/>
              <w:rPr>
                <w:rFonts w:eastAsia="Times New Roman" w:cstheme="minorHAnsi"/>
                <w:color w:val="001D35"/>
                <w:spacing w:val="2"/>
                <w:szCs w:val="24"/>
              </w:rPr>
            </w:pPr>
            <w:r>
              <w:rPr>
                <w:noProof/>
                <w:lang w:val="en-US"/>
              </w:rPr>
              <w:drawing>
                <wp:inline distT="0" distB="0" distL="0" distR="0" wp14:anchorId="663ED81D" wp14:editId="694A9583">
                  <wp:extent cx="453600" cy="453600"/>
                  <wp:effectExtent l="0" t="0" r="3810" b="3810"/>
                  <wp:docPr id="287687900"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33781" name="Graphic 231633781"/>
                          <pic:cNvPicPr/>
                        </pic:nvPicPr>
                        <pic:blipFill>
                          <a:blip r:embed="rId20">
                            <a:extLst>
                              <a:ext uri="{96DAC541-7B7A-43D3-8B79-37D633B846F1}">
                                <asvg:svgBlip xmlns:asvg="http://schemas.microsoft.com/office/drawing/2016/SVG/main" r:embed="rId21"/>
                              </a:ext>
                            </a:extLst>
                          </a:blip>
                          <a:stretch>
                            <a:fillRect/>
                          </a:stretch>
                        </pic:blipFill>
                        <pic:spPr>
                          <a:xfrm>
                            <a:off x="0" y="0"/>
                            <a:ext cx="453600" cy="453600"/>
                          </a:xfrm>
                          <a:prstGeom prst="rect">
                            <a:avLst/>
                          </a:prstGeom>
                        </pic:spPr>
                      </pic:pic>
                    </a:graphicData>
                  </a:graphic>
                </wp:inline>
              </w:drawing>
            </w:r>
          </w:p>
        </w:tc>
        <w:tc>
          <w:tcPr>
            <w:tcW w:w="3269" w:type="dxa"/>
            <w:shd w:val="clear" w:color="auto" w:fill="F3F4F6"/>
          </w:tcPr>
          <w:p w14:paraId="4B048860" w14:textId="77777777" w:rsidR="00360237" w:rsidRPr="00967E1D" w:rsidRDefault="00115368" w:rsidP="00502907">
            <w:pPr>
              <w:pStyle w:val="TableText"/>
              <w:cnfStyle w:val="000000000000" w:firstRow="0" w:lastRow="0" w:firstColumn="0" w:lastColumn="0" w:oddVBand="0" w:evenVBand="0" w:oddHBand="0" w:evenHBand="0" w:firstRowFirstColumn="0" w:firstRowLastColumn="0" w:lastRowFirstColumn="0" w:lastRowLastColumn="0"/>
            </w:pPr>
            <w:r w:rsidRPr="00967E1D">
              <w:t>On track to achieve the 25/26 target for patients to be admitted, discharged or transferred from an ED within six hours</w:t>
            </w:r>
            <w:r w:rsidR="008473FD" w:rsidRPr="00967E1D">
              <w:t>.</w:t>
            </w:r>
          </w:p>
          <w:p w14:paraId="6AAC71BF" w14:textId="0C786AB2" w:rsidR="00AF49D4" w:rsidRPr="00967E1D" w:rsidRDefault="00AF49D4" w:rsidP="00502907">
            <w:pPr>
              <w:pStyle w:val="TableText"/>
              <w:cnfStyle w:val="000000000000" w:firstRow="0" w:lastRow="0" w:firstColumn="0" w:lastColumn="0" w:oddVBand="0" w:evenVBand="0" w:oddHBand="0" w:evenHBand="0" w:firstRowFirstColumn="0" w:firstRowLastColumn="0" w:lastRowFirstColumn="0" w:lastRowLastColumn="0"/>
            </w:pPr>
            <w:r w:rsidRPr="00967E1D">
              <w:t>Peer support specialist services are implemented in</w:t>
            </w:r>
            <w:r w:rsidR="00A93CA4" w:rsidRPr="00967E1D">
              <w:t xml:space="preserve"> a total o</w:t>
            </w:r>
            <w:r w:rsidR="00592ED0" w:rsidRPr="00967E1D">
              <w:t>f 8</w:t>
            </w:r>
            <w:r w:rsidRPr="00967E1D">
              <w:t xml:space="preserve"> </w:t>
            </w:r>
            <w:proofErr w:type="spellStart"/>
            <w:r w:rsidRPr="00967E1D">
              <w:t>EDs.</w:t>
            </w:r>
            <w:proofErr w:type="spellEnd"/>
          </w:p>
        </w:tc>
        <w:tc>
          <w:tcPr>
            <w:tcW w:w="3269" w:type="dxa"/>
            <w:shd w:val="clear" w:color="auto" w:fill="DCDFE4"/>
          </w:tcPr>
          <w:p w14:paraId="7494944F" w14:textId="752979A3" w:rsidR="00360237" w:rsidRPr="00967E1D" w:rsidRDefault="00115368" w:rsidP="00502907">
            <w:pPr>
              <w:pStyle w:val="TableText"/>
              <w:cnfStyle w:val="000000000000" w:firstRow="0" w:lastRow="0" w:firstColumn="0" w:lastColumn="0" w:oddVBand="0" w:evenVBand="0" w:oddHBand="0" w:evenHBand="0" w:firstRowFirstColumn="0" w:firstRowLastColumn="0" w:lastRowFirstColumn="0" w:lastRowLastColumn="0"/>
            </w:pPr>
            <w:r w:rsidRPr="00967E1D">
              <w:t>77% of patients to be admitted, discharged or transferred from an ED within six hours.</w:t>
            </w:r>
          </w:p>
        </w:tc>
      </w:tr>
      <w:tr w:rsidR="004D4784" w:rsidRPr="00103485" w14:paraId="48C82240" w14:textId="77777777" w:rsidTr="002458DE">
        <w:trPr>
          <w:trHeight w:val="300"/>
        </w:trPr>
        <w:tc>
          <w:tcPr>
            <w:cnfStyle w:val="001000000000" w:firstRow="0" w:lastRow="0" w:firstColumn="1" w:lastColumn="0" w:oddVBand="0" w:evenVBand="0" w:oddHBand="0" w:evenHBand="0" w:firstRowFirstColumn="0" w:firstRowLastColumn="0" w:lastRowFirstColumn="0" w:lastRowLastColumn="0"/>
            <w:tcW w:w="3269" w:type="dxa"/>
            <w:shd w:val="clear" w:color="auto" w:fill="FFFFFF" w:themeFill="background1"/>
          </w:tcPr>
          <w:p w14:paraId="26EFC3B8" w14:textId="77777777" w:rsidR="004D4784" w:rsidRDefault="004D4784" w:rsidP="00502907">
            <w:pPr>
              <w:pStyle w:val="TableText"/>
              <w:rPr>
                <w:b w:val="0"/>
              </w:rPr>
            </w:pPr>
            <w:r w:rsidRPr="00985FBF">
              <w:t>Access to primary care services is improved</w:t>
            </w:r>
          </w:p>
          <w:p w14:paraId="0A5C903D" w14:textId="3EC75310" w:rsidR="00752D94" w:rsidRDefault="00752D94" w:rsidP="00502907">
            <w:pPr>
              <w:pStyle w:val="TableText"/>
            </w:pPr>
          </w:p>
        </w:tc>
        <w:tc>
          <w:tcPr>
            <w:tcW w:w="3269" w:type="dxa"/>
            <w:shd w:val="clear" w:color="auto" w:fill="F3F4F6"/>
          </w:tcPr>
          <w:p w14:paraId="7361F628" w14:textId="4ECA2840" w:rsidR="006B5D8B" w:rsidRPr="00967E1D" w:rsidRDefault="00966681" w:rsidP="00502907">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967E1D">
              <w:t xml:space="preserve">The </w:t>
            </w:r>
            <w:r w:rsidR="00752D94">
              <w:t xml:space="preserve">new 24/7 </w:t>
            </w:r>
            <w:r w:rsidRPr="00967E1D">
              <w:t xml:space="preserve">digital health service for accessing </w:t>
            </w:r>
            <w:r w:rsidR="00D35D94">
              <w:t>doctors and nurse practitioners is launched with</w:t>
            </w:r>
            <w:r w:rsidR="006B5D8B" w:rsidRPr="00967E1D">
              <w:rPr>
                <w:rFonts w:cstheme="minorHAnsi"/>
              </w:rPr>
              <w:t xml:space="preserve"> digital service appointment availability and payments </w:t>
            </w:r>
            <w:r w:rsidR="0022144D" w:rsidRPr="00967E1D">
              <w:rPr>
                <w:rFonts w:cstheme="minorHAnsi"/>
              </w:rPr>
              <w:t>integration.</w:t>
            </w:r>
          </w:p>
          <w:p w14:paraId="5E78E837" w14:textId="58730716" w:rsidR="003F4DEE" w:rsidRPr="00967E1D" w:rsidRDefault="003F4DEE"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New 24/7 urgent care services in </w:t>
            </w:r>
            <w:r w:rsidR="003249FB" w:rsidRPr="00967E1D">
              <w:t xml:space="preserve">two locations </w:t>
            </w:r>
            <w:r w:rsidRPr="00967E1D">
              <w:t>established.</w:t>
            </w:r>
          </w:p>
          <w:p w14:paraId="0BDFAD2B" w14:textId="70D0A6E0" w:rsidR="0048262F" w:rsidRPr="00967E1D" w:rsidRDefault="286D5289" w:rsidP="00502907">
            <w:pPr>
              <w:pStyle w:val="TableText"/>
              <w:cnfStyle w:val="000000000000" w:firstRow="0" w:lastRow="0" w:firstColumn="0" w:lastColumn="0" w:oddVBand="0" w:evenVBand="0" w:oddHBand="0" w:evenHBand="0" w:firstRowFirstColumn="0" w:firstRowLastColumn="0" w:lastRowFirstColumn="0" w:lastRowLastColumn="0"/>
            </w:pPr>
            <w:r w:rsidRPr="00967E1D">
              <w:t>3</w:t>
            </w:r>
            <w:r w:rsidR="3C9C79EE" w:rsidRPr="00967E1D">
              <w:t>0</w:t>
            </w:r>
            <w:r w:rsidR="0048262F" w:rsidRPr="00967E1D">
              <w:t xml:space="preserve"> international doctors </w:t>
            </w:r>
            <w:r w:rsidR="0036295C" w:rsidRPr="00967E1D">
              <w:t xml:space="preserve">start </w:t>
            </w:r>
            <w:r w:rsidR="00174519" w:rsidRPr="00967E1D">
              <w:t>the</w:t>
            </w:r>
            <w:r w:rsidR="0036295C" w:rsidRPr="00967E1D">
              <w:t xml:space="preserve"> primary care</w:t>
            </w:r>
            <w:r w:rsidR="00174519" w:rsidRPr="00967E1D">
              <w:t xml:space="preserve"> pathway.</w:t>
            </w:r>
          </w:p>
          <w:p w14:paraId="2323327C" w14:textId="66A0DE7D" w:rsidR="00026996" w:rsidRPr="00967E1D" w:rsidRDefault="00026996" w:rsidP="00502907">
            <w:pPr>
              <w:pStyle w:val="TableText"/>
              <w:cnfStyle w:val="000000000000" w:firstRow="0" w:lastRow="0" w:firstColumn="0" w:lastColumn="0" w:oddVBand="0" w:evenVBand="0" w:oddHBand="0" w:evenHBand="0" w:firstRowFirstColumn="0" w:firstRowLastColumn="0" w:lastRowFirstColumn="0" w:lastRowLastColumn="0"/>
            </w:pPr>
            <w:r w:rsidRPr="00967E1D">
              <w:t>400 additional graduate nurses are employed in primary care.</w:t>
            </w:r>
          </w:p>
          <w:p w14:paraId="1C162EE8" w14:textId="7CC3AFE4" w:rsidR="002C3399" w:rsidRPr="00967E1D" w:rsidRDefault="002C3399" w:rsidP="00502907">
            <w:pPr>
              <w:pStyle w:val="TableText"/>
              <w:cnfStyle w:val="000000000000" w:firstRow="0" w:lastRow="0" w:firstColumn="0" w:lastColumn="0" w:oddVBand="0" w:evenVBand="0" w:oddHBand="0" w:evenHBand="0" w:firstRowFirstColumn="0" w:firstRowLastColumn="0" w:lastRowFirstColumn="0" w:lastRowLastColumn="0"/>
            </w:pPr>
            <w:r w:rsidRPr="00967E1D">
              <w:t>Up to 120 nurses start first round of Nurse Practitioners training.</w:t>
            </w:r>
          </w:p>
        </w:tc>
        <w:tc>
          <w:tcPr>
            <w:tcW w:w="3269" w:type="dxa"/>
            <w:shd w:val="clear" w:color="auto" w:fill="DCDFE4"/>
          </w:tcPr>
          <w:p w14:paraId="1F8B6E29" w14:textId="77777777" w:rsidR="004D4784" w:rsidRPr="00967E1D" w:rsidRDefault="004D4784" w:rsidP="00502907">
            <w:pPr>
              <w:pStyle w:val="TableText"/>
              <w:cnfStyle w:val="000000000000" w:firstRow="0" w:lastRow="0" w:firstColumn="0" w:lastColumn="0" w:oddVBand="0" w:evenVBand="0" w:oddHBand="0" w:evenHBand="0" w:firstRowFirstColumn="0" w:firstRowLastColumn="0" w:lastRowFirstColumn="0" w:lastRowLastColumn="0"/>
            </w:pPr>
            <w:r w:rsidRPr="00967E1D">
              <w:t>95% of people are within an hour's drive of an emergency room.</w:t>
            </w:r>
          </w:p>
          <w:p w14:paraId="4B233AAE" w14:textId="73D8F735" w:rsidR="0030338F" w:rsidRPr="00967E1D" w:rsidRDefault="0030338F"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New 24/7 urgent care services in </w:t>
            </w:r>
            <w:r w:rsidR="003249FB" w:rsidRPr="00967E1D">
              <w:t>six additional locations</w:t>
            </w:r>
            <w:r w:rsidR="005332E5" w:rsidRPr="00967E1D">
              <w:t xml:space="preserve"> </w:t>
            </w:r>
            <w:r w:rsidRPr="00967E1D">
              <w:t>established.</w:t>
            </w:r>
          </w:p>
          <w:p w14:paraId="7D4D2243" w14:textId="061BE3CD" w:rsidR="00953639" w:rsidRPr="00967E1D" w:rsidRDefault="0094739B"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A further cohort of international doctors </w:t>
            </w:r>
            <w:r w:rsidR="00B9304B" w:rsidRPr="00967E1D">
              <w:t xml:space="preserve">and </w:t>
            </w:r>
            <w:r w:rsidR="04A45F0A" w:rsidRPr="00967E1D">
              <w:t xml:space="preserve">up to </w:t>
            </w:r>
            <w:r w:rsidR="00B9304B" w:rsidRPr="00967E1D">
              <w:t xml:space="preserve">50 NZ-trained medical graduates </w:t>
            </w:r>
            <w:r w:rsidRPr="00967E1D">
              <w:t>start the primary care pathway.</w:t>
            </w:r>
          </w:p>
          <w:p w14:paraId="1A123D58" w14:textId="4CFAEF4E" w:rsidR="00FC0D78" w:rsidRPr="00967E1D" w:rsidRDefault="00B9304B"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Up to </w:t>
            </w:r>
            <w:r w:rsidR="00FC0D78" w:rsidRPr="00967E1D">
              <w:t>120 nurses start advanced education.</w:t>
            </w:r>
          </w:p>
        </w:tc>
      </w:tr>
      <w:tr w:rsidR="004D4784" w:rsidRPr="00103485" w14:paraId="26DB47BB" w14:textId="77777777" w:rsidTr="002458DE">
        <w:trPr>
          <w:trHeight w:val="300"/>
        </w:trPr>
        <w:tc>
          <w:tcPr>
            <w:cnfStyle w:val="001000000000" w:firstRow="0" w:lastRow="0" w:firstColumn="1" w:lastColumn="0" w:oddVBand="0" w:evenVBand="0" w:oddHBand="0" w:evenHBand="0" w:firstRowFirstColumn="0" w:firstRowLastColumn="0" w:lastRowFirstColumn="0" w:lastRowLastColumn="0"/>
            <w:tcW w:w="3269" w:type="dxa"/>
            <w:shd w:val="clear" w:color="auto" w:fill="FFFFFF" w:themeFill="background1"/>
          </w:tcPr>
          <w:p w14:paraId="1F5AD071" w14:textId="77777777" w:rsidR="004D4784" w:rsidRDefault="005B3234" w:rsidP="00502907">
            <w:pPr>
              <w:pStyle w:val="TableText"/>
              <w:rPr>
                <w:b w:val="0"/>
              </w:rPr>
            </w:pPr>
            <w:r w:rsidRPr="005B3234">
              <w:t>Health Target: Cancer treatment</w:t>
            </w:r>
          </w:p>
          <w:p w14:paraId="4146D212" w14:textId="79FB4F85" w:rsidR="004D4784" w:rsidRPr="005B3234" w:rsidRDefault="006D3715" w:rsidP="00502907">
            <w:pPr>
              <w:pStyle w:val="TableText"/>
              <w:rPr>
                <w:rFonts w:asciiTheme="minorHAnsi" w:hAnsiTheme="minorHAnsi"/>
              </w:rPr>
            </w:pPr>
            <w:r>
              <w:rPr>
                <w:noProof/>
                <w:lang w:val="en-US"/>
              </w:rPr>
              <w:drawing>
                <wp:inline distT="0" distB="0" distL="0" distR="0" wp14:anchorId="3926A4AB" wp14:editId="2D5A8D62">
                  <wp:extent cx="452466" cy="452466"/>
                  <wp:effectExtent l="0" t="0" r="5080" b="5080"/>
                  <wp:docPr id="280702575"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74901" name="Graphic 803774901"/>
                          <pic:cNvPicPr/>
                        </pic:nvPicPr>
                        <pic:blipFill>
                          <a:blip r:embed="rId16">
                            <a:extLst>
                              <a:ext uri="{96DAC541-7B7A-43D3-8B79-37D633B846F1}">
                                <asvg:svgBlip xmlns:asvg="http://schemas.microsoft.com/office/drawing/2016/SVG/main" r:embed="rId17"/>
                              </a:ext>
                            </a:extLst>
                          </a:blip>
                          <a:stretch>
                            <a:fillRect/>
                          </a:stretch>
                        </pic:blipFill>
                        <pic:spPr>
                          <a:xfrm>
                            <a:off x="0" y="0"/>
                            <a:ext cx="457119" cy="457119"/>
                          </a:xfrm>
                          <a:prstGeom prst="rect">
                            <a:avLst/>
                          </a:prstGeom>
                        </pic:spPr>
                      </pic:pic>
                    </a:graphicData>
                  </a:graphic>
                </wp:inline>
              </w:drawing>
            </w:r>
          </w:p>
        </w:tc>
        <w:tc>
          <w:tcPr>
            <w:tcW w:w="3269" w:type="dxa"/>
            <w:shd w:val="clear" w:color="auto" w:fill="F3F4F6"/>
          </w:tcPr>
          <w:p w14:paraId="0676D428" w14:textId="77777777" w:rsidR="004D4784" w:rsidRPr="00967E1D" w:rsidRDefault="008D3531" w:rsidP="00502907">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967E1D">
              <w:t>On track for 25/26 target of patients receiving cancer management within 31 days of the decision to treat.</w:t>
            </w:r>
          </w:p>
          <w:p w14:paraId="71E2D06D" w14:textId="07165FB1" w:rsidR="00F858C8" w:rsidRPr="00967E1D" w:rsidRDefault="00B33CA1" w:rsidP="00502907">
            <w:pPr>
              <w:pStyle w:val="TableText"/>
              <w:cnfStyle w:val="000000000000" w:firstRow="0" w:lastRow="0" w:firstColumn="0" w:lastColumn="0" w:oddVBand="0" w:evenVBand="0" w:oddHBand="0" w:evenHBand="0" w:firstRowFirstColumn="0" w:firstRowLastColumn="0" w:lastRowFirstColumn="0" w:lastRowLastColumn="0"/>
            </w:pPr>
            <w:r w:rsidRPr="00967E1D">
              <w:lastRenderedPageBreak/>
              <w:t>I</w:t>
            </w:r>
            <w:r w:rsidR="00F858C8" w:rsidRPr="00967E1D">
              <w:t xml:space="preserve">ncrease of ~1,275 (14.4%) infusions during December 2025 compared with 2023/24 average monthly volume.  </w:t>
            </w:r>
          </w:p>
          <w:p w14:paraId="54F5C4C5" w14:textId="48161128" w:rsidR="00F858C8" w:rsidRPr="00967E1D" w:rsidRDefault="00F858C8" w:rsidP="00502907">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67E1D">
              <w:t>At least two new infusion sites are developed</w:t>
            </w:r>
            <w:r w:rsidR="00CA0C14" w:rsidRPr="00967E1D">
              <w:t>.</w:t>
            </w:r>
          </w:p>
        </w:tc>
        <w:tc>
          <w:tcPr>
            <w:tcW w:w="3269" w:type="dxa"/>
            <w:shd w:val="clear" w:color="auto" w:fill="DCDFE4"/>
          </w:tcPr>
          <w:p w14:paraId="3E19271B" w14:textId="77777777" w:rsidR="004D4784" w:rsidRPr="00967E1D" w:rsidRDefault="003F35A1" w:rsidP="00502907">
            <w:pPr>
              <w:pStyle w:val="TableText"/>
              <w:cnfStyle w:val="000000000000" w:firstRow="0" w:lastRow="0" w:firstColumn="0" w:lastColumn="0" w:oddVBand="0" w:evenVBand="0" w:oddHBand="0" w:evenHBand="0" w:firstRowFirstColumn="0" w:firstRowLastColumn="0" w:lastRowFirstColumn="0" w:lastRowLastColumn="0"/>
            </w:pPr>
            <w:r w:rsidRPr="00967E1D">
              <w:lastRenderedPageBreak/>
              <w:t>87% of patients receive cancer management within 31 days of the decision to treat.</w:t>
            </w:r>
          </w:p>
          <w:p w14:paraId="335DC81A" w14:textId="77777777" w:rsidR="00E1731F" w:rsidRPr="00967E1D" w:rsidRDefault="00E1731F" w:rsidP="00502907">
            <w:pPr>
              <w:pStyle w:val="TableText"/>
              <w:cnfStyle w:val="000000000000" w:firstRow="0" w:lastRow="0" w:firstColumn="0" w:lastColumn="0" w:oddVBand="0" w:evenVBand="0" w:oddHBand="0" w:evenHBand="0" w:firstRowFirstColumn="0" w:firstRowLastColumn="0" w:lastRowFirstColumn="0" w:lastRowLastColumn="0"/>
            </w:pPr>
            <w:r w:rsidRPr="00967E1D">
              <w:lastRenderedPageBreak/>
              <w:t>Increase of ~1,350 (15.3%) infusions during March 2026 compared with 2023/24 average monthly volume.</w:t>
            </w:r>
          </w:p>
          <w:p w14:paraId="53D1FD97" w14:textId="77777777" w:rsidR="00CF5E41" w:rsidRPr="00967E1D" w:rsidRDefault="00CF5E41" w:rsidP="00502907">
            <w:pPr>
              <w:pStyle w:val="TableText"/>
              <w:cnfStyle w:val="000000000000" w:firstRow="0" w:lastRow="0" w:firstColumn="0" w:lastColumn="0" w:oddVBand="0" w:evenVBand="0" w:oddHBand="0" w:evenHBand="0" w:firstRowFirstColumn="0" w:firstRowLastColumn="0" w:lastRowFirstColumn="0" w:lastRowLastColumn="0"/>
            </w:pPr>
            <w:r w:rsidRPr="00967E1D">
              <w:t>All Te Manawa Taki districts live on e-prescribing for oncology services.</w:t>
            </w:r>
          </w:p>
          <w:p w14:paraId="738A974D" w14:textId="325B700E" w:rsidR="00DC10B5" w:rsidRPr="00967E1D" w:rsidRDefault="00380B98" w:rsidP="00502907">
            <w:pPr>
              <w:pStyle w:val="TableText"/>
              <w:cnfStyle w:val="000000000000" w:firstRow="0" w:lastRow="0" w:firstColumn="0" w:lastColumn="0" w:oddVBand="0" w:evenVBand="0" w:oddHBand="0" w:evenHBand="0" w:firstRowFirstColumn="0" w:firstRowLastColumn="0" w:lastRowFirstColumn="0" w:lastRowLastColumn="0"/>
            </w:pPr>
            <w:r w:rsidRPr="00967E1D">
              <w:t>Development</w:t>
            </w:r>
            <w:r w:rsidR="00DC10B5" w:rsidRPr="00967E1D">
              <w:t xml:space="preserve"> of new community sites </w:t>
            </w:r>
            <w:r w:rsidR="00A36990" w:rsidRPr="00967E1D">
              <w:t>underway in all four regions.</w:t>
            </w:r>
          </w:p>
        </w:tc>
      </w:tr>
      <w:tr w:rsidR="004D4784" w:rsidRPr="00103485" w14:paraId="233CF386" w14:textId="77777777" w:rsidTr="002458DE">
        <w:trPr>
          <w:trHeight w:val="2193"/>
        </w:trPr>
        <w:tc>
          <w:tcPr>
            <w:cnfStyle w:val="001000000000" w:firstRow="0" w:lastRow="0" w:firstColumn="1" w:lastColumn="0" w:oddVBand="0" w:evenVBand="0" w:oddHBand="0" w:evenHBand="0" w:firstRowFirstColumn="0" w:firstRowLastColumn="0" w:lastRowFirstColumn="0" w:lastRowLastColumn="0"/>
            <w:tcW w:w="3269" w:type="dxa"/>
            <w:shd w:val="clear" w:color="auto" w:fill="FFFFFF" w:themeFill="background1"/>
          </w:tcPr>
          <w:p w14:paraId="0B655BBD" w14:textId="77777777" w:rsidR="004D4784" w:rsidRPr="00990E39" w:rsidRDefault="00673955" w:rsidP="00502907">
            <w:pPr>
              <w:pStyle w:val="TableText"/>
            </w:pPr>
            <w:r w:rsidRPr="00990E39">
              <w:lastRenderedPageBreak/>
              <w:t xml:space="preserve">MH&amp;A </w:t>
            </w:r>
            <w:r w:rsidR="008000EA" w:rsidRPr="00990E39">
              <w:t>Target:</w:t>
            </w:r>
            <w:r w:rsidRPr="00990E39">
              <w:t xml:space="preserve"> Faster access to specialist </w:t>
            </w:r>
            <w:r w:rsidR="00610773" w:rsidRPr="00990E39">
              <w:t xml:space="preserve">and primary </w:t>
            </w:r>
            <w:r w:rsidRPr="00990E39">
              <w:t>mental health and addiction service</w:t>
            </w:r>
            <w:r w:rsidR="00610773" w:rsidRPr="00990E39">
              <w:t>s</w:t>
            </w:r>
          </w:p>
          <w:p w14:paraId="0CEC1BC2" w14:textId="6977655F" w:rsidR="004D4784" w:rsidRPr="00673955" w:rsidRDefault="00D36A78" w:rsidP="00502907">
            <w:pPr>
              <w:pStyle w:val="TableText"/>
              <w:rPr>
                <w:rFonts w:asciiTheme="minorHAnsi" w:hAnsiTheme="minorHAnsi" w:cstheme="minorHAnsi"/>
                <w:color w:val="001D35"/>
                <w:spacing w:val="2"/>
              </w:rPr>
            </w:pPr>
            <w:r w:rsidRPr="00123DC6">
              <w:rPr>
                <w:noProof/>
              </w:rPr>
              <mc:AlternateContent>
                <mc:Choice Requires="wpg">
                  <w:drawing>
                    <wp:anchor distT="0" distB="0" distL="114300" distR="114300" simplePos="0" relativeHeight="251658250" behindDoc="0" locked="0" layoutInCell="1" allowOverlap="1" wp14:anchorId="2478D776" wp14:editId="2D600AC6">
                      <wp:simplePos x="0" y="0"/>
                      <wp:positionH relativeFrom="column">
                        <wp:posOffset>-3175</wp:posOffset>
                      </wp:positionH>
                      <wp:positionV relativeFrom="paragraph">
                        <wp:posOffset>9939</wp:posOffset>
                      </wp:positionV>
                      <wp:extent cx="453600" cy="453600"/>
                      <wp:effectExtent l="0" t="0" r="3810" b="3810"/>
                      <wp:wrapNone/>
                      <wp:docPr id="1214157963" name="Group 7"/>
                      <wp:cNvGraphicFramePr/>
                      <a:graphic xmlns:a="http://schemas.openxmlformats.org/drawingml/2006/main">
                        <a:graphicData uri="http://schemas.microsoft.com/office/word/2010/wordprocessingGroup">
                          <wpg:wgp>
                            <wpg:cNvGrpSpPr/>
                            <wpg:grpSpPr>
                              <a:xfrm>
                                <a:off x="0" y="0"/>
                                <a:ext cx="453600" cy="453600"/>
                                <a:chOff x="0" y="0"/>
                                <a:chExt cx="539750" cy="539750"/>
                              </a:xfrm>
                            </wpg:grpSpPr>
                            <wps:wsp>
                              <wps:cNvPr id="1536201684" name="Oval 1536201684"/>
                              <wps:cNvSpPr/>
                              <wps:spPr>
                                <a:xfrm>
                                  <a:off x="0" y="0"/>
                                  <a:ext cx="539750" cy="539750"/>
                                </a:xfrm>
                                <a:prstGeom prst="ellipse">
                                  <a:avLst/>
                                </a:prstGeom>
                                <a:solidFill>
                                  <a:srgbClr val="B0452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96086329" name="Picture 896086329"/>
                                <pic:cNvPicPr>
                                  <a:picLocks noChangeAspect="1"/>
                                </pic:cNvPicPr>
                              </pic:nvPicPr>
                              <pic:blipFill>
                                <a:blip r:embed="rId26"/>
                                <a:stretch>
                                  <a:fillRect/>
                                </a:stretch>
                              </pic:blipFill>
                              <pic:spPr>
                                <a:xfrm>
                                  <a:off x="91529" y="88460"/>
                                  <a:ext cx="358955" cy="369992"/>
                                </a:xfrm>
                                <a:prstGeom prst="rect">
                                  <a:avLst/>
                                </a:prstGeom>
                                <a:ln>
                                  <a:prstDash val="solid"/>
                                </a:ln>
                              </pic:spPr>
                            </pic:pic>
                          </wpg:wgp>
                        </a:graphicData>
                      </a:graphic>
                      <wp14:sizeRelH relativeFrom="margin">
                        <wp14:pctWidth>0</wp14:pctWidth>
                      </wp14:sizeRelH>
                      <wp14:sizeRelV relativeFrom="margin">
                        <wp14:pctHeight>0</wp14:pctHeight>
                      </wp14:sizeRelV>
                    </wp:anchor>
                  </w:drawing>
                </mc:Choice>
                <mc:Fallback>
                  <w:pict>
                    <v:group w14:anchorId="0E86F509" id="Group 7" o:spid="_x0000_s1026" style="position:absolute;margin-left:-.25pt;margin-top:.8pt;width:35.7pt;height:35.7pt;z-index:251658250;mso-width-relative:margin;mso-height-relative:margin" coordsize="5397,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">
                      <v:oval id="Oval 1536201684" o:spid="_x0000_s1027" style="position:absolute;width:53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" fillcolor="#b04523" stroked="f" strokeweight="1pt">
                        <v:stroke joinstyle="miter"/>
                      </v:oval>
                      <v:shape id="Picture 896086329" o:spid="_x0000_s1028" type="#_x0000_t75" style="position:absolute;left:915;top:884;width:3589;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">
                        <v:imagedata r:id="rId27" o:title=""/>
                      </v:shape>
                    </v:group>
                  </w:pict>
                </mc:Fallback>
              </mc:AlternateContent>
            </w:r>
          </w:p>
        </w:tc>
        <w:tc>
          <w:tcPr>
            <w:tcW w:w="3269" w:type="dxa"/>
            <w:shd w:val="clear" w:color="auto" w:fill="F3F4F6"/>
          </w:tcPr>
          <w:p w14:paraId="079357EA" w14:textId="559E597A" w:rsidR="00DA44CD" w:rsidRPr="00967E1D" w:rsidRDefault="00DA44CD"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On track </w:t>
            </w:r>
            <w:r w:rsidR="00971AF7" w:rsidRPr="00967E1D">
              <w:t xml:space="preserve">to achieve the 25/26 target </w:t>
            </w:r>
            <w:r w:rsidR="00C94C7D" w:rsidRPr="00967E1D">
              <w:t>of</w:t>
            </w:r>
            <w:r w:rsidR="00971AF7" w:rsidRPr="00967E1D">
              <w:t xml:space="preserve"> p</w:t>
            </w:r>
            <w:r w:rsidR="00C94C7D" w:rsidRPr="00967E1D">
              <w:t>eople accessing specialist MH&amp;A services are seen within three weeks.</w:t>
            </w:r>
          </w:p>
          <w:p w14:paraId="58F1A609" w14:textId="41DC84F7" w:rsidR="00AE16B8" w:rsidRPr="00967E1D" w:rsidRDefault="002B1E65"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On track to achieve the 25/26 target of </w:t>
            </w:r>
            <w:r w:rsidR="00AE16B8" w:rsidRPr="00967E1D">
              <w:t>people accessing primary mental health and addiction services through the Access and Choice programme are seen within one week</w:t>
            </w:r>
            <w:r w:rsidR="005B3234" w:rsidRPr="00967E1D">
              <w:t>.</w:t>
            </w:r>
          </w:p>
        </w:tc>
        <w:tc>
          <w:tcPr>
            <w:tcW w:w="3269" w:type="dxa"/>
            <w:shd w:val="clear" w:color="auto" w:fill="DCDFE4"/>
          </w:tcPr>
          <w:p w14:paraId="2FFA9F28" w14:textId="23EEF709" w:rsidR="00505752" w:rsidRPr="00967E1D" w:rsidRDefault="00505752" w:rsidP="00502907">
            <w:pPr>
              <w:pStyle w:val="TableText"/>
              <w:cnfStyle w:val="000000000000" w:firstRow="0" w:lastRow="0" w:firstColumn="0" w:lastColumn="0" w:oddVBand="0" w:evenVBand="0" w:oddHBand="0" w:evenHBand="0" w:firstRowFirstColumn="0" w:firstRowLastColumn="0" w:lastRowFirstColumn="0" w:lastRowLastColumn="0"/>
            </w:pPr>
            <w:r w:rsidRPr="00967E1D">
              <w:t>75% of patients (</w:t>
            </w:r>
            <w:r w:rsidR="00E8065F" w:rsidRPr="00967E1D">
              <w:t xml:space="preserve">up to </w:t>
            </w:r>
            <w:r w:rsidRPr="00967E1D">
              <w:t xml:space="preserve">25 years) </w:t>
            </w:r>
            <w:r w:rsidR="00C64A8A" w:rsidRPr="00967E1D">
              <w:t xml:space="preserve">and </w:t>
            </w:r>
            <w:r w:rsidRPr="00967E1D">
              <w:t>80% of patients (25</w:t>
            </w:r>
            <w:r w:rsidR="00E8065F" w:rsidRPr="00967E1D">
              <w:t>+</w:t>
            </w:r>
            <w:r w:rsidRPr="00967E1D">
              <w:t xml:space="preserve"> years) get access to specialist MH&amp;A services within three weeks.</w:t>
            </w:r>
          </w:p>
          <w:p w14:paraId="52C59D9E" w14:textId="77777777" w:rsidR="00402673" w:rsidRPr="00967E1D" w:rsidRDefault="005B3234" w:rsidP="00502907">
            <w:pPr>
              <w:pStyle w:val="TableText"/>
              <w:cnfStyle w:val="000000000000" w:firstRow="0" w:lastRow="0" w:firstColumn="0" w:lastColumn="0" w:oddVBand="0" w:evenVBand="0" w:oddHBand="0" w:evenHBand="0" w:firstRowFirstColumn="0" w:firstRowLastColumn="0" w:lastRowFirstColumn="0" w:lastRowLastColumn="0"/>
            </w:pPr>
            <w:r w:rsidRPr="00967E1D">
              <w:t>80% or an increase from baseline) of people accessing primary mental health and addiction services through the Access and Choice programme are seen within one week.</w:t>
            </w:r>
          </w:p>
          <w:p w14:paraId="2BD04C7A" w14:textId="455191C2" w:rsidR="002B1E65" w:rsidRPr="00967E1D" w:rsidRDefault="002B1E65" w:rsidP="00502907">
            <w:pPr>
              <w:pStyle w:val="TableText"/>
              <w:cnfStyle w:val="000000000000" w:firstRow="0" w:lastRow="0" w:firstColumn="0" w:lastColumn="0" w:oddVBand="0" w:evenVBand="0" w:oddHBand="0" w:evenHBand="0" w:firstRowFirstColumn="0" w:firstRowLastColumn="0" w:lastRowFirstColumn="0" w:lastRowLastColumn="0"/>
            </w:pPr>
            <w:r w:rsidRPr="00967E1D">
              <w:t>Service planning for forensic mental health and intellectual disability services approved and finalised.</w:t>
            </w:r>
          </w:p>
          <w:p w14:paraId="497B88D3" w14:textId="79BFEBCA" w:rsidR="00402673" w:rsidRPr="00967E1D" w:rsidRDefault="00402673" w:rsidP="00502907">
            <w:pPr>
              <w:pStyle w:val="TableText"/>
              <w:cnfStyle w:val="000000000000" w:firstRow="0" w:lastRow="0" w:firstColumn="0" w:lastColumn="0" w:oddVBand="0" w:evenVBand="0" w:oddHBand="0" w:evenHBand="0" w:firstRowFirstColumn="0" w:firstRowLastColumn="0" w:lastRowFirstColumn="0" w:lastRowLastColumn="0"/>
            </w:pPr>
            <w:r w:rsidRPr="00967E1D">
              <w:t>Additional 6 new mental health and addiction crisis cafes in place across New Zealand.</w:t>
            </w:r>
          </w:p>
        </w:tc>
      </w:tr>
      <w:tr w:rsidR="002255FD" w:rsidRPr="00103485" w14:paraId="3C43CC83" w14:textId="77777777" w:rsidTr="002458DE">
        <w:trPr>
          <w:trHeight w:val="2193"/>
        </w:trPr>
        <w:tc>
          <w:tcPr>
            <w:cnfStyle w:val="001000000000" w:firstRow="0" w:lastRow="0" w:firstColumn="1" w:lastColumn="0" w:oddVBand="0" w:evenVBand="0" w:oddHBand="0" w:evenHBand="0" w:firstRowFirstColumn="0" w:firstRowLastColumn="0" w:lastRowFirstColumn="0" w:lastRowLastColumn="0"/>
            <w:tcW w:w="3269" w:type="dxa"/>
            <w:shd w:val="clear" w:color="auto" w:fill="FFFFFF" w:themeFill="background1"/>
          </w:tcPr>
          <w:p w14:paraId="527B3165" w14:textId="06525340" w:rsidR="002255FD" w:rsidRDefault="00C24415" w:rsidP="00502907">
            <w:pPr>
              <w:pStyle w:val="TableText"/>
            </w:pPr>
            <w:r w:rsidRPr="00C24415">
              <w:t>Deliver services that address community need</w:t>
            </w:r>
          </w:p>
        </w:tc>
        <w:tc>
          <w:tcPr>
            <w:tcW w:w="3269" w:type="dxa"/>
            <w:shd w:val="clear" w:color="auto" w:fill="F3F4F6"/>
          </w:tcPr>
          <w:p w14:paraId="5B22DF8F" w14:textId="5C0796C0" w:rsidR="002255FD" w:rsidRPr="00967E1D" w:rsidRDefault="007B6D26" w:rsidP="00502907">
            <w:pPr>
              <w:pStyle w:val="TableText"/>
              <w:cnfStyle w:val="000000000000" w:firstRow="0" w:lastRow="0" w:firstColumn="0" w:lastColumn="0" w:oddVBand="0" w:evenVBand="0" w:oddHBand="0" w:evenHBand="0" w:firstRowFirstColumn="0" w:firstRowLastColumn="0" w:lastRowFirstColumn="0" w:lastRowLastColumn="0"/>
            </w:pPr>
            <w:r w:rsidRPr="00967E1D">
              <w:t>IMPB monitoring framework(s) finalised and included in Community Health Plans. Information sharing dashboard(s) made available within HNZ</w:t>
            </w:r>
            <w:r w:rsidR="00601474" w:rsidRPr="00967E1D">
              <w:t>.</w:t>
            </w:r>
          </w:p>
        </w:tc>
        <w:tc>
          <w:tcPr>
            <w:tcW w:w="3269" w:type="dxa"/>
            <w:shd w:val="clear" w:color="auto" w:fill="DCDFE4"/>
          </w:tcPr>
          <w:p w14:paraId="63E7520E" w14:textId="6B3C7FC6" w:rsidR="002255FD" w:rsidRPr="00967E1D" w:rsidRDefault="00601474" w:rsidP="00502907">
            <w:pPr>
              <w:pStyle w:val="TableText"/>
              <w:cnfStyle w:val="000000000000" w:firstRow="0" w:lastRow="0" w:firstColumn="0" w:lastColumn="0" w:oddVBand="0" w:evenVBand="0" w:oddHBand="0" w:evenHBand="0" w:firstRowFirstColumn="0" w:firstRowLastColumn="0" w:lastRowFirstColumn="0" w:lastRowLastColumn="0"/>
            </w:pPr>
            <w:r w:rsidRPr="00967E1D">
              <w:t>Review and evaluation of IMPB integration into HNZ business processes, service design and planning complete and informing ongoing integration processes.</w:t>
            </w:r>
          </w:p>
        </w:tc>
      </w:tr>
    </w:tbl>
    <w:p w14:paraId="633D4A08" w14:textId="77777777" w:rsidR="00DD7F04" w:rsidRDefault="00DD7F04" w:rsidP="00006D89">
      <w:pPr>
        <w:pStyle w:val="k3ksmc"/>
      </w:pPr>
    </w:p>
    <w:p w14:paraId="69922647" w14:textId="77777777" w:rsidR="00990E39" w:rsidRDefault="00F80504" w:rsidP="00990E39">
      <w:pPr>
        <w:pStyle w:val="Section6Heading2"/>
      </w:pPr>
      <w:r w:rsidRPr="000136F4">
        <w:lastRenderedPageBreak/>
        <w:t xml:space="preserve">Priority </w:t>
      </w:r>
      <w:r w:rsidR="005B662F" w:rsidRPr="000136F4">
        <w:t>2</w:t>
      </w:r>
    </w:p>
    <w:p w14:paraId="03D704E5" w14:textId="75D0E29A" w:rsidR="008375E0" w:rsidRPr="00990E39" w:rsidRDefault="00F80504" w:rsidP="00B521A3">
      <w:pPr>
        <w:pStyle w:val="Section6Heading3"/>
        <w:spacing w:before="0"/>
        <w:rPr>
          <w:szCs w:val="28"/>
        </w:rPr>
      </w:pPr>
      <w:r w:rsidRPr="00990E39">
        <w:rPr>
          <w:szCs w:val="28"/>
        </w:rPr>
        <w:t>New Zealander</w:t>
      </w:r>
      <w:r w:rsidR="008B503E" w:rsidRPr="00990E39">
        <w:rPr>
          <w:szCs w:val="28"/>
        </w:rPr>
        <w:t>s health is protected and promoted</w:t>
      </w:r>
    </w:p>
    <w:p w14:paraId="6539A4CA" w14:textId="23754F83" w:rsidR="0046208E" w:rsidRPr="00C23EDD" w:rsidRDefault="0046208E" w:rsidP="002A5CA2">
      <w:r w:rsidRPr="00682DB4">
        <w:t xml:space="preserve">This priority area responds to the Minister’s priorities </w:t>
      </w:r>
      <w:r>
        <w:t>of</w:t>
      </w:r>
      <w:r w:rsidR="00F3680C">
        <w:t xml:space="preserve"> the health system</w:t>
      </w:r>
      <w:r w:rsidR="009A03B0">
        <w:t xml:space="preserve"> focus</w:t>
      </w:r>
      <w:r w:rsidR="00F3680C">
        <w:t>ing</w:t>
      </w:r>
      <w:r w:rsidR="009A03B0">
        <w:t xml:space="preserve"> on </w:t>
      </w:r>
      <w:r w:rsidR="008A6448">
        <w:t>ensur</w:t>
      </w:r>
      <w:r>
        <w:t>ing</w:t>
      </w:r>
      <w:r w:rsidR="00511CB3">
        <w:t xml:space="preserve"> </w:t>
      </w:r>
      <w:r w:rsidR="00492A72">
        <w:t xml:space="preserve">the </w:t>
      </w:r>
      <w:r w:rsidR="00511CB3">
        <w:t>health</w:t>
      </w:r>
      <w:r w:rsidR="00F3680C">
        <w:t xml:space="preserve"> </w:t>
      </w:r>
      <w:r w:rsidR="00511CB3">
        <w:t xml:space="preserve">care and services </w:t>
      </w:r>
      <w:r w:rsidR="00492A72">
        <w:t xml:space="preserve">delivered in </w:t>
      </w:r>
      <w:r w:rsidR="00B12D41">
        <w:t>New Zealand</w:t>
      </w:r>
      <w:r w:rsidR="00492A72">
        <w:t xml:space="preserve"> are safe, appropriate, </w:t>
      </w:r>
      <w:r w:rsidR="00B12D41">
        <w:t>transparent,</w:t>
      </w:r>
      <w:r w:rsidR="00492A72">
        <w:t xml:space="preserve"> easy to navigate and continuously improving</w:t>
      </w:r>
      <w:r w:rsidR="008A6448">
        <w:t xml:space="preserve">. </w:t>
      </w:r>
      <w:r w:rsidR="00C23EDD" w:rsidRPr="00682DB4">
        <w:t xml:space="preserve">While there are a wide range of initiatives across Health NZ to improve </w:t>
      </w:r>
      <w:r w:rsidR="00A5546D">
        <w:t xml:space="preserve">the </w:t>
      </w:r>
      <w:r w:rsidR="00C23EDD" w:rsidRPr="00682DB4">
        <w:t>health</w:t>
      </w:r>
      <w:r w:rsidR="00A5546D">
        <w:t xml:space="preserve"> of New Zealanders</w:t>
      </w:r>
      <w:r w:rsidR="00C23EDD" w:rsidRPr="00682DB4">
        <w:t xml:space="preserve">, the </w:t>
      </w:r>
      <w:r w:rsidR="00A5546D">
        <w:t xml:space="preserve">Health </w:t>
      </w:r>
      <w:r w:rsidR="00C23EDD" w:rsidRPr="00682DB4">
        <w:t>Delivery Plan focuses on reorienting the organisation to achieve the Government’s targets and improving New Zealanders’ access to services.</w:t>
      </w:r>
      <w:r w:rsidR="00C23EDD">
        <w:t xml:space="preserve"> </w:t>
      </w:r>
      <w:r w:rsidR="00C23EDD" w:rsidRPr="00682DB4">
        <w:t xml:space="preserve">This is to ensure the way we work </w:t>
      </w:r>
      <w:r w:rsidR="00C23EDD">
        <w:t>protects and promotes</w:t>
      </w:r>
      <w:r w:rsidR="00A5546D">
        <w:t xml:space="preserve"> the health of</w:t>
      </w:r>
      <w:r w:rsidR="00C16455">
        <w:t xml:space="preserve"> New Zealanders</w:t>
      </w:r>
      <w:r w:rsidR="00C23EDD" w:rsidRPr="00682DB4">
        <w:t xml:space="preserve">. </w:t>
      </w:r>
      <w:r w:rsidR="00A5546D" w:rsidRPr="007A7697">
        <w:t>Key outcomes and milestones</w:t>
      </w:r>
      <w:r w:rsidR="00A5546D" w:rsidRPr="00985FBF">
        <w:t xml:space="preserve"> are summarised below.</w:t>
      </w:r>
    </w:p>
    <w:tbl>
      <w:tblPr>
        <w:tblStyle w:val="TeWhatuOra"/>
        <w:tblW w:w="9636" w:type="dxa"/>
        <w:tblBorders>
          <w:insideH w:val="single" w:sz="12" w:space="0" w:color="660033" w:themeColor="accent6"/>
          <w:insideV w:val="none" w:sz="0" w:space="0" w:color="auto"/>
        </w:tblBorders>
        <w:tblLayout w:type="fixed"/>
        <w:tblLook w:val="06A0" w:firstRow="1" w:lastRow="0" w:firstColumn="1" w:lastColumn="0" w:noHBand="1" w:noVBand="1"/>
      </w:tblPr>
      <w:tblGrid>
        <w:gridCol w:w="3212"/>
        <w:gridCol w:w="3212"/>
        <w:gridCol w:w="3212"/>
      </w:tblGrid>
      <w:tr w:rsidR="000136F4" w:rsidRPr="00103485" w14:paraId="0396A89D" w14:textId="77777777" w:rsidTr="002458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2" w:type="dxa"/>
            <w:tcBorders>
              <w:top w:val="none" w:sz="0" w:space="0" w:color="auto"/>
              <w:bottom w:val="none" w:sz="0" w:space="0" w:color="auto"/>
            </w:tcBorders>
            <w:shd w:val="clear" w:color="auto" w:fill="660033" w:themeFill="accent6"/>
          </w:tcPr>
          <w:p w14:paraId="51513B2E" w14:textId="3015DA02" w:rsidR="00E4158A" w:rsidRPr="00845B00" w:rsidRDefault="00E4158A" w:rsidP="00006D89">
            <w:pPr>
              <w:rPr>
                <w:b w:val="0"/>
              </w:rPr>
            </w:pPr>
            <w:r>
              <w:t>Outcome</w:t>
            </w:r>
          </w:p>
        </w:tc>
        <w:tc>
          <w:tcPr>
            <w:tcW w:w="3212" w:type="dxa"/>
            <w:tcBorders>
              <w:top w:val="none" w:sz="0" w:space="0" w:color="auto"/>
              <w:bottom w:val="none" w:sz="0" w:space="0" w:color="auto"/>
            </w:tcBorders>
            <w:shd w:val="clear" w:color="auto" w:fill="660033" w:themeFill="accent6"/>
          </w:tcPr>
          <w:p w14:paraId="37AFB6B0" w14:textId="77777777" w:rsidR="00E4158A" w:rsidRPr="00845B00" w:rsidRDefault="00E4158A" w:rsidP="00006D89">
            <w:pPr>
              <w:cnfStyle w:val="100000000000" w:firstRow="1" w:lastRow="0" w:firstColumn="0" w:lastColumn="0" w:oddVBand="0" w:evenVBand="0" w:oddHBand="0" w:evenHBand="0" w:firstRowFirstColumn="0" w:firstRowLastColumn="0" w:lastRowFirstColumn="0" w:lastRowLastColumn="0"/>
              <w:rPr>
                <w:b w:val="0"/>
              </w:rPr>
            </w:pPr>
            <w:r w:rsidRPr="00845B00">
              <w:t>End of 2025</w:t>
            </w:r>
          </w:p>
        </w:tc>
        <w:tc>
          <w:tcPr>
            <w:tcW w:w="3212" w:type="dxa"/>
            <w:tcBorders>
              <w:top w:val="none" w:sz="0" w:space="0" w:color="auto"/>
              <w:bottom w:val="none" w:sz="0" w:space="0" w:color="auto"/>
            </w:tcBorders>
            <w:shd w:val="clear" w:color="auto" w:fill="660033" w:themeFill="accent6"/>
          </w:tcPr>
          <w:p w14:paraId="6B003FA6" w14:textId="77777777" w:rsidR="00E4158A" w:rsidRPr="00845B00" w:rsidRDefault="00E4158A" w:rsidP="00006D89">
            <w:pPr>
              <w:cnfStyle w:val="100000000000" w:firstRow="1" w:lastRow="0" w:firstColumn="0" w:lastColumn="0" w:oddVBand="0" w:evenVBand="0" w:oddHBand="0" w:evenHBand="0" w:firstRowFirstColumn="0" w:firstRowLastColumn="0" w:lastRowFirstColumn="0" w:lastRowLastColumn="0"/>
              <w:rPr>
                <w:b w:val="0"/>
              </w:rPr>
            </w:pPr>
            <w:r w:rsidRPr="00845B00">
              <w:t>Mid-2026</w:t>
            </w:r>
          </w:p>
        </w:tc>
      </w:tr>
      <w:tr w:rsidR="00E4158A" w:rsidRPr="00103485" w14:paraId="4A3FB21C" w14:textId="77777777" w:rsidTr="002458DE">
        <w:trPr>
          <w:trHeight w:val="1621"/>
        </w:trPr>
        <w:tc>
          <w:tcPr>
            <w:cnfStyle w:val="001000000000" w:firstRow="0" w:lastRow="0" w:firstColumn="1" w:lastColumn="0" w:oddVBand="0" w:evenVBand="0" w:oddHBand="0" w:evenHBand="0" w:firstRowFirstColumn="0" w:firstRowLastColumn="0" w:lastRowFirstColumn="0" w:lastRowLastColumn="0"/>
            <w:tcW w:w="3212" w:type="dxa"/>
            <w:shd w:val="clear" w:color="auto" w:fill="FFFFFF" w:themeFill="background1"/>
          </w:tcPr>
          <w:p w14:paraId="75837983" w14:textId="77777777" w:rsidR="00E4158A" w:rsidRDefault="00B75D85" w:rsidP="00502907">
            <w:pPr>
              <w:pStyle w:val="TableText"/>
              <w:rPr>
                <w:b w:val="0"/>
              </w:rPr>
            </w:pPr>
            <w:r>
              <w:t>Health Target: Improved i</w:t>
            </w:r>
            <w:r w:rsidR="00E4158A" w:rsidRPr="00B57773">
              <w:t xml:space="preserve">mmunisation </w:t>
            </w:r>
          </w:p>
          <w:p w14:paraId="38CA8932" w14:textId="21AA806A" w:rsidR="00E4158A" w:rsidRPr="003135DA" w:rsidRDefault="006D3715" w:rsidP="00502907">
            <w:pPr>
              <w:pStyle w:val="TableText"/>
              <w:rPr>
                <w:rFonts w:asciiTheme="minorHAnsi" w:hAnsiTheme="minorHAnsi" w:cstheme="minorHAnsi"/>
                <w:color w:val="001D35"/>
                <w:spacing w:val="2"/>
              </w:rPr>
            </w:pPr>
            <w:r>
              <w:rPr>
                <w:noProof/>
                <w:lang w:val="en-US"/>
              </w:rPr>
              <w:drawing>
                <wp:inline distT="0" distB="0" distL="0" distR="0" wp14:anchorId="250D3A07" wp14:editId="5538452A">
                  <wp:extent cx="453600" cy="453600"/>
                  <wp:effectExtent l="0" t="0" r="3810" b="3810"/>
                  <wp:docPr id="1265842708"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791" name="Graphic 23938791"/>
                          <pic:cNvPicPr/>
                        </pic:nvPicPr>
                        <pic:blipFill>
                          <a:blip r:embed="rId18">
                            <a:extLst>
                              <a:ext uri="{96DAC541-7B7A-43D3-8B79-37D633B846F1}">
                                <asvg:svgBlip xmlns:asvg="http://schemas.microsoft.com/office/drawing/2016/SVG/main" r:embed="rId19"/>
                              </a:ext>
                            </a:extLst>
                          </a:blip>
                          <a:stretch>
                            <a:fillRect/>
                          </a:stretch>
                        </pic:blipFill>
                        <pic:spPr>
                          <a:xfrm>
                            <a:off x="0" y="0"/>
                            <a:ext cx="453600" cy="453600"/>
                          </a:xfrm>
                          <a:prstGeom prst="rect">
                            <a:avLst/>
                          </a:prstGeom>
                        </pic:spPr>
                      </pic:pic>
                    </a:graphicData>
                  </a:graphic>
                </wp:inline>
              </w:drawing>
            </w:r>
          </w:p>
        </w:tc>
        <w:tc>
          <w:tcPr>
            <w:tcW w:w="3212" w:type="dxa"/>
            <w:shd w:val="clear" w:color="auto" w:fill="F7F2F5"/>
          </w:tcPr>
          <w:p w14:paraId="7BA7D5AC" w14:textId="44F58186" w:rsidR="00E4158A" w:rsidRPr="00967E1D" w:rsidRDefault="00DE7EE8" w:rsidP="00502907">
            <w:pPr>
              <w:pStyle w:val="TableText"/>
              <w:cnfStyle w:val="000000000000" w:firstRow="0" w:lastRow="0" w:firstColumn="0" w:lastColumn="0" w:oddVBand="0" w:evenVBand="0" w:oddHBand="0" w:evenHBand="0" w:firstRowFirstColumn="0" w:firstRowLastColumn="0" w:lastRowFirstColumn="0" w:lastRowLastColumn="0"/>
            </w:pPr>
            <w:r w:rsidRPr="00967E1D">
              <w:t>On track for achieving the 25/26 target of children will be fully immunised at 24 months of age.</w:t>
            </w:r>
          </w:p>
        </w:tc>
        <w:tc>
          <w:tcPr>
            <w:tcW w:w="3212" w:type="dxa"/>
            <w:shd w:val="clear" w:color="auto" w:fill="E8D9E0"/>
          </w:tcPr>
          <w:p w14:paraId="7B3C1006" w14:textId="15B42495" w:rsidR="00E4158A" w:rsidRPr="00967E1D" w:rsidRDefault="006909AF" w:rsidP="00502907">
            <w:pPr>
              <w:pStyle w:val="TableText"/>
              <w:cnfStyle w:val="000000000000" w:firstRow="0" w:lastRow="0" w:firstColumn="0" w:lastColumn="0" w:oddVBand="0" w:evenVBand="0" w:oddHBand="0" w:evenHBand="0" w:firstRowFirstColumn="0" w:firstRowLastColumn="0" w:lastRowFirstColumn="0" w:lastRowLastColumn="0"/>
            </w:pPr>
            <w:r w:rsidRPr="00967E1D">
              <w:t>87% of children will be fully immunised at 24 months of age.</w:t>
            </w:r>
          </w:p>
        </w:tc>
      </w:tr>
      <w:tr w:rsidR="00E4158A" w:rsidRPr="00103485" w14:paraId="66454459" w14:textId="77777777" w:rsidTr="002458DE">
        <w:trPr>
          <w:trHeight w:val="505"/>
        </w:trPr>
        <w:tc>
          <w:tcPr>
            <w:cnfStyle w:val="001000000000" w:firstRow="0" w:lastRow="0" w:firstColumn="1" w:lastColumn="0" w:oddVBand="0" w:evenVBand="0" w:oddHBand="0" w:evenHBand="0" w:firstRowFirstColumn="0" w:firstRowLastColumn="0" w:lastRowFirstColumn="0" w:lastRowLastColumn="0"/>
            <w:tcW w:w="3212" w:type="dxa"/>
            <w:shd w:val="clear" w:color="auto" w:fill="FFFFFF" w:themeFill="background1"/>
          </w:tcPr>
          <w:p w14:paraId="6CA541E1" w14:textId="0CB73FC4" w:rsidR="00E4158A" w:rsidRPr="00985FBF" w:rsidRDefault="003107C9" w:rsidP="00502907">
            <w:pPr>
              <w:pStyle w:val="TableText"/>
            </w:pPr>
            <w:r w:rsidRPr="003107C9">
              <w:t>Increase participation in screening</w:t>
            </w:r>
          </w:p>
        </w:tc>
        <w:tc>
          <w:tcPr>
            <w:tcW w:w="3212" w:type="dxa"/>
            <w:shd w:val="clear" w:color="auto" w:fill="F7F2F5"/>
          </w:tcPr>
          <w:p w14:paraId="48118D33" w14:textId="2A9C9EAA" w:rsidR="00E4158A" w:rsidRPr="00967E1D" w:rsidRDefault="003B2358" w:rsidP="00502907">
            <w:pPr>
              <w:pStyle w:val="TableText"/>
              <w:cnfStyle w:val="000000000000" w:firstRow="0" w:lastRow="0" w:firstColumn="0" w:lastColumn="0" w:oddVBand="0" w:evenVBand="0" w:oddHBand="0" w:evenHBand="0" w:firstRowFirstColumn="0" w:firstRowLastColumn="0" w:lastRowFirstColumn="0" w:lastRowLastColumn="0"/>
            </w:pPr>
            <w:proofErr w:type="spellStart"/>
            <w:r w:rsidRPr="00967E1D">
              <w:t>BreastScreen</w:t>
            </w:r>
            <w:proofErr w:type="spellEnd"/>
            <w:r w:rsidRPr="00967E1D">
              <w:t xml:space="preserve"> Aotearoa age extension launched</w:t>
            </w:r>
            <w:r w:rsidR="00657820" w:rsidRPr="00967E1D">
              <w:t>.</w:t>
            </w:r>
          </w:p>
          <w:p w14:paraId="20421148" w14:textId="45922117" w:rsidR="00657820" w:rsidRPr="00967E1D" w:rsidRDefault="00657820" w:rsidP="00502907">
            <w:pPr>
              <w:pStyle w:val="TableText"/>
              <w:cnfStyle w:val="000000000000" w:firstRow="0" w:lastRow="0" w:firstColumn="0" w:lastColumn="0" w:oddVBand="0" w:evenVBand="0" w:oddHBand="0" w:evenHBand="0" w:firstRowFirstColumn="0" w:firstRowLastColumn="0" w:lastRowFirstColumn="0" w:lastRowLastColumn="0"/>
            </w:pPr>
            <w:r w:rsidRPr="00967E1D">
              <w:t>Community Invitation Campaign Strategy in National Bowel Screening Register is implemented.</w:t>
            </w:r>
          </w:p>
          <w:p w14:paraId="1ADD51FC" w14:textId="279BB5B4" w:rsidR="003B2358" w:rsidRPr="00967E1D" w:rsidRDefault="001554AF" w:rsidP="00502907">
            <w:pPr>
              <w:pStyle w:val="TableText"/>
              <w:cnfStyle w:val="000000000000" w:firstRow="0" w:lastRow="0" w:firstColumn="0" w:lastColumn="0" w:oddVBand="0" w:evenVBand="0" w:oddHBand="0" w:evenHBand="0" w:firstRowFirstColumn="0" w:firstRowLastColumn="0" w:lastRowFirstColumn="0" w:lastRowLastColumn="0"/>
            </w:pPr>
            <w:r w:rsidRPr="00967E1D">
              <w:t>Indicators for cervical screening quality monitoring are completed.</w:t>
            </w:r>
          </w:p>
        </w:tc>
        <w:tc>
          <w:tcPr>
            <w:tcW w:w="3212" w:type="dxa"/>
            <w:shd w:val="clear" w:color="auto" w:fill="E8D9E0"/>
          </w:tcPr>
          <w:p w14:paraId="28BF49EE" w14:textId="39053311" w:rsidR="00114D6D" w:rsidRPr="00967E1D" w:rsidRDefault="005251D1"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On track </w:t>
            </w:r>
            <w:r w:rsidR="00265722" w:rsidRPr="00967E1D">
              <w:t>to achieve</w:t>
            </w:r>
            <w:r w:rsidRPr="00967E1D">
              <w:t xml:space="preserve"> target number</w:t>
            </w:r>
            <w:r w:rsidR="00114D6D" w:rsidRPr="00967E1D">
              <w:t xml:space="preserve"> of women aged 45-69 years who have a breast cancer screen in the last two years.</w:t>
            </w:r>
          </w:p>
          <w:p w14:paraId="4D83F764" w14:textId="519C6E46" w:rsidR="00114D6D" w:rsidRPr="00967E1D" w:rsidRDefault="005251D1"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On track </w:t>
            </w:r>
            <w:r w:rsidR="00265722" w:rsidRPr="00967E1D">
              <w:t>to achieve</w:t>
            </w:r>
            <w:r w:rsidRPr="00967E1D">
              <w:t xml:space="preserve"> target number of b</w:t>
            </w:r>
            <w:r w:rsidR="00114D6D" w:rsidRPr="00967E1D">
              <w:t>owel screening rates of adults aged 60 -74 years (two yearly screening interval).</w:t>
            </w:r>
          </w:p>
          <w:p w14:paraId="379EE85F" w14:textId="1951D0C6" w:rsidR="00E4158A" w:rsidRPr="00967E1D" w:rsidRDefault="005251D1"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On track </w:t>
            </w:r>
            <w:r w:rsidR="00265722" w:rsidRPr="00967E1D">
              <w:t>to achieve</w:t>
            </w:r>
            <w:r w:rsidRPr="00967E1D">
              <w:t xml:space="preserve"> target number of c</w:t>
            </w:r>
            <w:r w:rsidR="00114D6D" w:rsidRPr="00967E1D">
              <w:t>ervical (HPV) screening rates of eligible women aged 25-69 years (five-yearly screening interval).</w:t>
            </w:r>
          </w:p>
        </w:tc>
      </w:tr>
      <w:tr w:rsidR="00E4158A" w:rsidRPr="00103485" w14:paraId="5AB86448" w14:textId="77777777" w:rsidTr="002458DE">
        <w:trPr>
          <w:trHeight w:val="505"/>
        </w:trPr>
        <w:tc>
          <w:tcPr>
            <w:cnfStyle w:val="001000000000" w:firstRow="0" w:lastRow="0" w:firstColumn="1" w:lastColumn="0" w:oddVBand="0" w:evenVBand="0" w:oddHBand="0" w:evenHBand="0" w:firstRowFirstColumn="0" w:firstRowLastColumn="0" w:lastRowFirstColumn="0" w:lastRowLastColumn="0"/>
            <w:tcW w:w="3212" w:type="dxa"/>
            <w:shd w:val="clear" w:color="auto" w:fill="FFFFFF" w:themeFill="background1"/>
          </w:tcPr>
          <w:p w14:paraId="2ECDFED9" w14:textId="4B7C60A6" w:rsidR="00C65E20" w:rsidRDefault="007B54DD" w:rsidP="00502907">
            <w:pPr>
              <w:pStyle w:val="TableText"/>
            </w:pPr>
            <w:r>
              <w:t xml:space="preserve">Reduce </w:t>
            </w:r>
            <w:r w:rsidR="008C4579">
              <w:t>h</w:t>
            </w:r>
            <w:r w:rsidR="009F64D5">
              <w:t xml:space="preserve">armful </w:t>
            </w:r>
            <w:r w:rsidR="00DA311D">
              <w:t xml:space="preserve">public </w:t>
            </w:r>
            <w:r w:rsidR="009F64D5">
              <w:t>health behaviours</w:t>
            </w:r>
          </w:p>
        </w:tc>
        <w:tc>
          <w:tcPr>
            <w:tcW w:w="3212" w:type="dxa"/>
            <w:shd w:val="clear" w:color="auto" w:fill="F7F2F5"/>
          </w:tcPr>
          <w:p w14:paraId="65A24F3A" w14:textId="77777777" w:rsidR="00D57AFA" w:rsidRPr="00967E1D" w:rsidRDefault="00D57AFA" w:rsidP="00502907">
            <w:pPr>
              <w:pStyle w:val="TableText"/>
              <w:cnfStyle w:val="000000000000" w:firstRow="0" w:lastRow="0" w:firstColumn="0" w:lastColumn="0" w:oddVBand="0" w:evenVBand="0" w:oddHBand="0" w:evenHBand="0" w:firstRowFirstColumn="0" w:firstRowLastColumn="0" w:lastRowFirstColumn="0" w:lastRowLastColumn="0"/>
            </w:pPr>
            <w:r w:rsidRPr="00967E1D">
              <w:t>Investment plan for 2025-26 alcohol levy revenue approved (with Public Health Agency).</w:t>
            </w:r>
          </w:p>
          <w:p w14:paraId="2FB68E7E" w14:textId="10186823" w:rsidR="00D57AFA" w:rsidRPr="00967E1D" w:rsidRDefault="002F250D" w:rsidP="00502907">
            <w:pPr>
              <w:pStyle w:val="TableText"/>
              <w:cnfStyle w:val="000000000000" w:firstRow="0" w:lastRow="0" w:firstColumn="0" w:lastColumn="0" w:oddVBand="0" w:evenVBand="0" w:oddHBand="0" w:evenHBand="0" w:firstRowFirstColumn="0" w:firstRowLastColumn="0" w:lastRowFirstColumn="0" w:lastRowLastColumn="0"/>
            </w:pPr>
            <w:r w:rsidRPr="00967E1D">
              <w:t>Refreshed Smokefree 2025 compliance activities and training materials completed.</w:t>
            </w:r>
          </w:p>
        </w:tc>
        <w:tc>
          <w:tcPr>
            <w:tcW w:w="3212" w:type="dxa"/>
            <w:shd w:val="clear" w:color="auto" w:fill="E8D9E0"/>
          </w:tcPr>
          <w:p w14:paraId="09855271" w14:textId="427B09BD" w:rsidR="00E4158A" w:rsidRPr="00967E1D" w:rsidRDefault="00B1399D" w:rsidP="00502907">
            <w:pPr>
              <w:pStyle w:val="TableText"/>
              <w:cnfStyle w:val="000000000000" w:firstRow="0" w:lastRow="0" w:firstColumn="0" w:lastColumn="0" w:oddVBand="0" w:evenVBand="0" w:oddHBand="0" w:evenHBand="0" w:firstRowFirstColumn="0" w:firstRowLastColumn="0" w:lastRowFirstColumn="0" w:lastRowLastColumn="0"/>
            </w:pPr>
            <w:r w:rsidRPr="00967E1D">
              <w:t xml:space="preserve">Delivery of Investment plan for </w:t>
            </w:r>
            <w:r w:rsidR="00AA2DA9" w:rsidRPr="00967E1D">
              <w:t>2025-26 alcohol levy revenue.</w:t>
            </w:r>
          </w:p>
        </w:tc>
      </w:tr>
    </w:tbl>
    <w:p w14:paraId="6E2E7DEB" w14:textId="00DCC913" w:rsidR="00F80504" w:rsidRPr="00B521A3" w:rsidRDefault="00F80504" w:rsidP="00B521A3">
      <w:pPr>
        <w:spacing w:after="120"/>
        <w:rPr>
          <w:rStyle w:val="Section5Heading3Char"/>
          <w:rFonts w:eastAsiaTheme="minorHAnsi"/>
        </w:rPr>
      </w:pPr>
      <w:r w:rsidRPr="00B521A3">
        <w:rPr>
          <w:rStyle w:val="Section5Heading2Char"/>
          <w:rFonts w:ascii="Poppins SemiBold" w:hAnsi="Poppins SemiBold" w:cs="Poppins SemiBold"/>
          <w:sz w:val="30"/>
          <w:szCs w:val="30"/>
        </w:rPr>
        <w:lastRenderedPageBreak/>
        <w:t>Priority 3</w:t>
      </w:r>
      <w:r w:rsidRPr="002A5CA2">
        <w:rPr>
          <w:rStyle w:val="Section5Heading2Char"/>
        </w:rPr>
        <w:br/>
      </w:r>
      <w:r w:rsidRPr="00B521A3">
        <w:rPr>
          <w:rStyle w:val="Section5Heading3Char"/>
          <w:rFonts w:eastAsiaTheme="minorHAnsi"/>
        </w:rPr>
        <w:t>Quality and safety in the centre of what we do</w:t>
      </w:r>
    </w:p>
    <w:p w14:paraId="60164481" w14:textId="1484EDB7" w:rsidR="000B6D1B" w:rsidRPr="00985FBF" w:rsidRDefault="00352BBF" w:rsidP="002A5CA2">
      <w:r w:rsidRPr="00985FBF">
        <w:t xml:space="preserve">Ensuring </w:t>
      </w:r>
      <w:r w:rsidR="005B662F" w:rsidRPr="00985FBF">
        <w:t xml:space="preserve">quality healthcare and the safety of patients must </w:t>
      </w:r>
      <w:r w:rsidR="00435501" w:rsidRPr="00985FBF">
        <w:t>drive</w:t>
      </w:r>
      <w:r w:rsidR="005B662F" w:rsidRPr="00985FBF">
        <w:t xml:space="preserve"> what we do every day. </w:t>
      </w:r>
      <w:r w:rsidR="005B662F" w:rsidRPr="00F0751F">
        <w:t xml:space="preserve">We will ensure there is a clinical perspective at all levels of decision making, </w:t>
      </w:r>
      <w:r w:rsidR="003B4771" w:rsidRPr="00F0751F">
        <w:t xml:space="preserve">which </w:t>
      </w:r>
      <w:r w:rsidR="005B662F" w:rsidRPr="00F0751F">
        <w:t>requi</w:t>
      </w:r>
      <w:r w:rsidR="003B4771" w:rsidRPr="00F0751F">
        <w:t>res</w:t>
      </w:r>
      <w:r w:rsidR="005B662F" w:rsidRPr="00F0751F">
        <w:t xml:space="preserve"> </w:t>
      </w:r>
      <w:r w:rsidR="00B7718E" w:rsidRPr="00F0751F">
        <w:t>new and enhanced</w:t>
      </w:r>
      <w:r w:rsidR="005B662F" w:rsidRPr="00F0751F">
        <w:t xml:space="preserve"> partnership between administrative and clinical leaders.  Robust systems </w:t>
      </w:r>
      <w:r w:rsidR="005C4D38" w:rsidRPr="00F0751F">
        <w:t>will be put in</w:t>
      </w:r>
      <w:r w:rsidR="00131F31" w:rsidRPr="00F0751F">
        <w:t xml:space="preserve"> place to </w:t>
      </w:r>
      <w:r w:rsidR="005B662F" w:rsidRPr="00F0751F">
        <w:t>ensure we understand the risks to delivery of health services and act to reduce those</w:t>
      </w:r>
      <w:r w:rsidR="005B662F" w:rsidRPr="00985FBF">
        <w:t xml:space="preserve"> risks and improve </w:t>
      </w:r>
      <w:r w:rsidR="000244B9" w:rsidRPr="00985FBF">
        <w:t xml:space="preserve">service </w:t>
      </w:r>
      <w:r w:rsidR="005B662F" w:rsidRPr="00985FBF">
        <w:t>delivery</w:t>
      </w:r>
      <w:r w:rsidR="00131F31" w:rsidRPr="00985FBF">
        <w:t>.</w:t>
      </w:r>
      <w:r w:rsidR="000244B9" w:rsidRPr="00985FBF">
        <w:t xml:space="preserve"> These </w:t>
      </w:r>
      <w:r w:rsidR="006A0356" w:rsidRPr="00651D02">
        <w:t>outcomes</w:t>
      </w:r>
      <w:r w:rsidR="000244B9" w:rsidRPr="00651D02">
        <w:t xml:space="preserve"> and milestones respond</w:t>
      </w:r>
      <w:r w:rsidR="000244B9" w:rsidRPr="00985FBF">
        <w:t xml:space="preserve"> </w:t>
      </w:r>
      <w:r w:rsidR="003061A4">
        <w:t xml:space="preserve">to </w:t>
      </w:r>
      <w:r w:rsidR="000244B9" w:rsidRPr="00985FBF">
        <w:t xml:space="preserve">the </w:t>
      </w:r>
      <w:r w:rsidR="00CD0D87" w:rsidRPr="00985FBF">
        <w:t>findings from the Clinical Quality and Safety Review</w:t>
      </w:r>
      <w:r w:rsidR="00194361" w:rsidRPr="00985FBF">
        <w:t>.</w:t>
      </w:r>
    </w:p>
    <w:tbl>
      <w:tblPr>
        <w:tblStyle w:val="TeWhatuOra"/>
        <w:tblW w:w="9636" w:type="dxa"/>
        <w:tblBorders>
          <w:insideH w:val="single" w:sz="12" w:space="0" w:color="0C818E" w:themeColor="accent1"/>
          <w:insideV w:val="none" w:sz="0" w:space="0" w:color="auto"/>
        </w:tblBorders>
        <w:tblLayout w:type="fixed"/>
        <w:tblLook w:val="06A0" w:firstRow="1" w:lastRow="0" w:firstColumn="1" w:lastColumn="0" w:noHBand="1" w:noVBand="1"/>
      </w:tblPr>
      <w:tblGrid>
        <w:gridCol w:w="3212"/>
        <w:gridCol w:w="3212"/>
        <w:gridCol w:w="3212"/>
      </w:tblGrid>
      <w:tr w:rsidR="0000126F" w:rsidRPr="00103485" w14:paraId="51663D1B" w14:textId="77777777" w:rsidTr="002458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2" w:type="dxa"/>
            <w:tcBorders>
              <w:top w:val="none" w:sz="0" w:space="0" w:color="auto"/>
              <w:bottom w:val="none" w:sz="0" w:space="0" w:color="auto"/>
            </w:tcBorders>
            <w:shd w:val="clear" w:color="auto" w:fill="0C818F"/>
          </w:tcPr>
          <w:p w14:paraId="468E0D05" w14:textId="77777777" w:rsidR="0000126F" w:rsidRPr="00845B00" w:rsidRDefault="0000126F" w:rsidP="002A5CA2">
            <w:pPr>
              <w:rPr>
                <w:b w:val="0"/>
              </w:rPr>
            </w:pPr>
            <w:bookmarkStart w:id="7" w:name="_Hlk198560412"/>
            <w:r w:rsidRPr="002A5CA2">
              <w:rPr>
                <w:color w:val="FFFFFF" w:themeColor="background1"/>
              </w:rPr>
              <w:t>Outcome</w:t>
            </w:r>
          </w:p>
        </w:tc>
        <w:tc>
          <w:tcPr>
            <w:tcW w:w="3212" w:type="dxa"/>
            <w:tcBorders>
              <w:top w:val="none" w:sz="0" w:space="0" w:color="auto"/>
              <w:bottom w:val="none" w:sz="0" w:space="0" w:color="auto"/>
            </w:tcBorders>
            <w:shd w:val="clear" w:color="auto" w:fill="0C818F"/>
          </w:tcPr>
          <w:p w14:paraId="5296526E" w14:textId="77777777" w:rsidR="0000126F" w:rsidRPr="00845B00" w:rsidRDefault="0000126F" w:rsidP="002A5CA2">
            <w:pPr>
              <w:cnfStyle w:val="100000000000" w:firstRow="1" w:lastRow="0" w:firstColumn="0" w:lastColumn="0" w:oddVBand="0" w:evenVBand="0" w:oddHBand="0" w:evenHBand="0" w:firstRowFirstColumn="0" w:firstRowLastColumn="0" w:lastRowFirstColumn="0" w:lastRowLastColumn="0"/>
              <w:rPr>
                <w:b w:val="0"/>
              </w:rPr>
            </w:pPr>
            <w:r w:rsidRPr="002A5CA2">
              <w:rPr>
                <w:color w:val="FFFFFF" w:themeColor="background1"/>
              </w:rPr>
              <w:t>End of 2025</w:t>
            </w:r>
          </w:p>
        </w:tc>
        <w:tc>
          <w:tcPr>
            <w:tcW w:w="3212" w:type="dxa"/>
            <w:tcBorders>
              <w:top w:val="none" w:sz="0" w:space="0" w:color="auto"/>
              <w:bottom w:val="none" w:sz="0" w:space="0" w:color="auto"/>
            </w:tcBorders>
            <w:shd w:val="clear" w:color="auto" w:fill="0C818F"/>
          </w:tcPr>
          <w:p w14:paraId="6BE52917" w14:textId="77777777" w:rsidR="0000126F" w:rsidRPr="00845B00" w:rsidRDefault="0000126F" w:rsidP="002A5CA2">
            <w:pPr>
              <w:cnfStyle w:val="100000000000" w:firstRow="1" w:lastRow="0" w:firstColumn="0" w:lastColumn="0" w:oddVBand="0" w:evenVBand="0" w:oddHBand="0" w:evenHBand="0" w:firstRowFirstColumn="0" w:firstRowLastColumn="0" w:lastRowFirstColumn="0" w:lastRowLastColumn="0"/>
              <w:rPr>
                <w:b w:val="0"/>
              </w:rPr>
            </w:pPr>
            <w:r w:rsidRPr="002A5CA2">
              <w:rPr>
                <w:color w:val="FFFFFF" w:themeColor="background1"/>
              </w:rPr>
              <w:t>Mid-2026</w:t>
            </w:r>
          </w:p>
        </w:tc>
      </w:tr>
      <w:tr w:rsidR="0000126F" w:rsidRPr="00103485" w14:paraId="2C6A6B82" w14:textId="77777777" w:rsidTr="002458DE">
        <w:trPr>
          <w:trHeight w:val="1809"/>
        </w:trPr>
        <w:tc>
          <w:tcPr>
            <w:cnfStyle w:val="001000000000" w:firstRow="0" w:lastRow="0" w:firstColumn="1" w:lastColumn="0" w:oddVBand="0" w:evenVBand="0" w:oddHBand="0" w:evenHBand="0" w:firstRowFirstColumn="0" w:firstRowLastColumn="0" w:lastRowFirstColumn="0" w:lastRowLastColumn="0"/>
            <w:tcW w:w="3212" w:type="dxa"/>
          </w:tcPr>
          <w:p w14:paraId="5A43286C" w14:textId="4289CE68" w:rsidR="0000126F" w:rsidRPr="00A07A4C" w:rsidRDefault="0000126F" w:rsidP="00A07A4C">
            <w:pPr>
              <w:pStyle w:val="TableText"/>
            </w:pPr>
            <w:r w:rsidRPr="00A07A4C">
              <w:t>Ensure there is clinical leadership at all levels</w:t>
            </w:r>
          </w:p>
          <w:p w14:paraId="5D729B7D" w14:textId="77777777" w:rsidR="0000126F" w:rsidRPr="00A07A4C" w:rsidRDefault="0000126F" w:rsidP="00A07A4C">
            <w:pPr>
              <w:pStyle w:val="TableText"/>
            </w:pPr>
          </w:p>
        </w:tc>
        <w:tc>
          <w:tcPr>
            <w:tcW w:w="3212" w:type="dxa"/>
            <w:shd w:val="clear" w:color="auto" w:fill="F2F7F7"/>
          </w:tcPr>
          <w:p w14:paraId="62ABD5B6" w14:textId="68AE3A6F" w:rsidR="004B6D82" w:rsidRPr="00A07A4C" w:rsidRDefault="004B6D82" w:rsidP="00A07A4C">
            <w:pPr>
              <w:pStyle w:val="TableText"/>
              <w:cnfStyle w:val="000000000000" w:firstRow="0" w:lastRow="0" w:firstColumn="0" w:lastColumn="0" w:oddVBand="0" w:evenVBand="0" w:oddHBand="0" w:evenHBand="0" w:firstRowFirstColumn="0" w:firstRowLastColumn="0" w:lastRowFirstColumn="0" w:lastRowLastColumn="0"/>
            </w:pPr>
            <w:r w:rsidRPr="00A07A4C">
              <w:t>Membership for all roles in the New Zealand Clinical Senate (NZCS) is in place</w:t>
            </w:r>
            <w:r w:rsidR="007E7938" w:rsidRPr="00A07A4C">
              <w:t xml:space="preserve"> and </w:t>
            </w:r>
            <w:r w:rsidR="00510242" w:rsidRPr="00A07A4C">
              <w:t xml:space="preserve">the first NZCS report is commissioned. </w:t>
            </w:r>
          </w:p>
          <w:p w14:paraId="327038F1" w14:textId="137783EC" w:rsidR="00661373" w:rsidRPr="00A07A4C" w:rsidRDefault="00661373" w:rsidP="00A07A4C">
            <w:pPr>
              <w:pStyle w:val="TableText"/>
              <w:cnfStyle w:val="000000000000" w:firstRow="0" w:lastRow="0" w:firstColumn="0" w:lastColumn="0" w:oddVBand="0" w:evenVBand="0" w:oddHBand="0" w:evenHBand="0" w:firstRowFirstColumn="0" w:firstRowLastColumn="0" w:lastRowFirstColumn="0" w:lastRowLastColumn="0"/>
            </w:pPr>
            <w:r w:rsidRPr="00A07A4C">
              <w:t>First Clinical Senate report is received and reviewed</w:t>
            </w:r>
            <w:r w:rsidR="00F94D1C" w:rsidRPr="00A07A4C">
              <w:t>.</w:t>
            </w:r>
            <w:r w:rsidRPr="00A07A4C">
              <w:t xml:space="preserve"> </w:t>
            </w:r>
          </w:p>
          <w:p w14:paraId="36001A4C" w14:textId="3D57CF72" w:rsidR="0034334A" w:rsidRPr="00A07A4C" w:rsidRDefault="0034334A" w:rsidP="00A07A4C">
            <w:pPr>
              <w:pStyle w:val="TableText"/>
              <w:cnfStyle w:val="000000000000" w:firstRow="0" w:lastRow="0" w:firstColumn="0" w:lastColumn="0" w:oddVBand="0" w:evenVBand="0" w:oddHBand="0" w:evenHBand="0" w:firstRowFirstColumn="0" w:firstRowLastColumn="0" w:lastRowFirstColumn="0" w:lastRowLastColumn="0"/>
            </w:pPr>
            <w:r w:rsidRPr="00A07A4C">
              <w:t>Clinical Advisory Board provide</w:t>
            </w:r>
            <w:r w:rsidR="003C751F" w:rsidRPr="00A07A4C">
              <w:t>s</w:t>
            </w:r>
            <w:r w:rsidR="004A076C" w:rsidRPr="00A07A4C">
              <w:t xml:space="preserve"> the </w:t>
            </w:r>
            <w:r w:rsidRPr="00A07A4C">
              <w:t xml:space="preserve">first set of strategic recommendations to </w:t>
            </w:r>
            <w:r w:rsidR="00985C6A" w:rsidRPr="00A07A4C">
              <w:t>HNZ</w:t>
            </w:r>
            <w:r w:rsidRPr="00A07A4C">
              <w:t xml:space="preserve"> leadership.</w:t>
            </w:r>
          </w:p>
          <w:p w14:paraId="21B233FB" w14:textId="77777777" w:rsidR="0000126F" w:rsidRPr="00A07A4C" w:rsidRDefault="004A3797" w:rsidP="00A07A4C">
            <w:pPr>
              <w:pStyle w:val="TableText"/>
              <w:cnfStyle w:val="000000000000" w:firstRow="0" w:lastRow="0" w:firstColumn="0" w:lastColumn="0" w:oddVBand="0" w:evenVBand="0" w:oddHBand="0" w:evenHBand="0" w:firstRowFirstColumn="0" w:firstRowLastColumn="0" w:lastRowFirstColumn="0" w:lastRowLastColumn="0"/>
            </w:pPr>
            <w:r w:rsidRPr="00A07A4C">
              <w:t>Confidence of clinical leadership is maintained through effective communication, process understanding, and visible delivery of recommendations.</w:t>
            </w:r>
          </w:p>
          <w:p w14:paraId="10705481" w14:textId="7A8B52DA" w:rsidR="00E46209" w:rsidRPr="00A07A4C" w:rsidRDefault="00807794" w:rsidP="00A07A4C">
            <w:pPr>
              <w:pStyle w:val="TableText"/>
              <w:cnfStyle w:val="000000000000" w:firstRow="0" w:lastRow="0" w:firstColumn="0" w:lastColumn="0" w:oddVBand="0" w:evenVBand="0" w:oddHBand="0" w:evenHBand="0" w:firstRowFirstColumn="0" w:firstRowLastColumn="0" w:lastRowFirstColumn="0" w:lastRowLastColumn="0"/>
            </w:pPr>
            <w:r w:rsidRPr="00A07A4C">
              <w:t xml:space="preserve">Prioritised </w:t>
            </w:r>
            <w:r w:rsidR="00E46209" w:rsidRPr="00A07A4C">
              <w:t>National</w:t>
            </w:r>
            <w:r w:rsidR="00D24BB2" w:rsidRPr="00A07A4C">
              <w:t xml:space="preserve"> and Regional</w:t>
            </w:r>
            <w:r w:rsidR="00E46209" w:rsidRPr="00A07A4C">
              <w:t xml:space="preserve"> Clinical Networks are fully operational with established governance frameworks.</w:t>
            </w:r>
          </w:p>
        </w:tc>
        <w:tc>
          <w:tcPr>
            <w:tcW w:w="3212" w:type="dxa"/>
            <w:shd w:val="clear" w:color="auto" w:fill="D9E7E7"/>
          </w:tcPr>
          <w:p w14:paraId="6075C2E8" w14:textId="46935717" w:rsidR="003D762B" w:rsidRPr="00A07A4C" w:rsidRDefault="003D762B" w:rsidP="00A07A4C">
            <w:pPr>
              <w:pStyle w:val="TableText"/>
              <w:cnfStyle w:val="000000000000" w:firstRow="0" w:lastRow="0" w:firstColumn="0" w:lastColumn="0" w:oddVBand="0" w:evenVBand="0" w:oddHBand="0" w:evenHBand="0" w:firstRowFirstColumn="0" w:firstRowLastColumn="0" w:lastRowFirstColumn="0" w:lastRowLastColumn="0"/>
            </w:pPr>
            <w:r w:rsidRPr="00A07A4C">
              <w:t>Clinical Senate work is embedded and interacting at board level</w:t>
            </w:r>
            <w:r w:rsidR="00BF04CA" w:rsidRPr="00A07A4C">
              <w:t>.</w:t>
            </w:r>
          </w:p>
          <w:p w14:paraId="31AD0C72" w14:textId="1B92A0A7" w:rsidR="00CC7795" w:rsidRPr="00A07A4C" w:rsidRDefault="00CC7795" w:rsidP="00A07A4C">
            <w:pPr>
              <w:pStyle w:val="TableText"/>
              <w:cnfStyle w:val="000000000000" w:firstRow="0" w:lastRow="0" w:firstColumn="0" w:lastColumn="0" w:oddVBand="0" w:evenVBand="0" w:oddHBand="0" w:evenHBand="0" w:firstRowFirstColumn="0" w:firstRowLastColumn="0" w:lastRowFirstColumn="0" w:lastRowLastColumn="0"/>
            </w:pPr>
            <w:r w:rsidRPr="00A07A4C">
              <w:t>Final Clinical Senate report for the year is published.</w:t>
            </w:r>
          </w:p>
          <w:p w14:paraId="25787959" w14:textId="77777777" w:rsidR="0000126F" w:rsidRPr="00A07A4C" w:rsidRDefault="005B506E" w:rsidP="00A07A4C">
            <w:pPr>
              <w:pStyle w:val="TableText"/>
              <w:cnfStyle w:val="000000000000" w:firstRow="0" w:lastRow="0" w:firstColumn="0" w:lastColumn="0" w:oddVBand="0" w:evenVBand="0" w:oddHBand="0" w:evenHBand="0" w:firstRowFirstColumn="0" w:firstRowLastColumn="0" w:lastRowFirstColumn="0" w:lastRowLastColumn="0"/>
            </w:pPr>
            <w:r w:rsidRPr="00A07A4C">
              <w:t>Clinical Advisory Board annual impact assessment is completed demonstrating influence on strategic decision-making and service improvements.</w:t>
            </w:r>
          </w:p>
          <w:p w14:paraId="16996EA5" w14:textId="16E4F2E7" w:rsidR="00DF37D1" w:rsidRPr="00A07A4C" w:rsidRDefault="00AF4E33" w:rsidP="00A07A4C">
            <w:pPr>
              <w:pStyle w:val="TableText"/>
              <w:cnfStyle w:val="000000000000" w:firstRow="0" w:lastRow="0" w:firstColumn="0" w:lastColumn="0" w:oddVBand="0" w:evenVBand="0" w:oddHBand="0" w:evenHBand="0" w:firstRowFirstColumn="0" w:firstRowLastColumn="0" w:lastRowFirstColumn="0" w:lastRowLastColumn="0"/>
            </w:pPr>
            <w:r w:rsidRPr="00A07A4C">
              <w:t>Agreed c</w:t>
            </w:r>
            <w:r w:rsidR="00DF37D1" w:rsidRPr="00A07A4C">
              <w:t xml:space="preserve">linical networks are fully embedded at </w:t>
            </w:r>
            <w:r w:rsidR="000F5B74" w:rsidRPr="00A07A4C">
              <w:t>N</w:t>
            </w:r>
            <w:r w:rsidR="00DF37D1" w:rsidRPr="00A07A4C">
              <w:t xml:space="preserve">ational and </w:t>
            </w:r>
            <w:r w:rsidR="000F5B74" w:rsidRPr="00A07A4C">
              <w:t>R</w:t>
            </w:r>
            <w:r w:rsidR="00DF37D1" w:rsidRPr="00A07A4C">
              <w:t>egional levels and are driving improvements in clinical outcomes.</w:t>
            </w:r>
          </w:p>
          <w:p w14:paraId="024BAE4D" w14:textId="2C7F395D" w:rsidR="00A22F31" w:rsidRPr="00A07A4C" w:rsidRDefault="00A22F31" w:rsidP="00A07A4C">
            <w:pPr>
              <w:pStyle w:val="TableText"/>
              <w:cnfStyle w:val="000000000000" w:firstRow="0" w:lastRow="0" w:firstColumn="0" w:lastColumn="0" w:oddVBand="0" w:evenVBand="0" w:oddHBand="0" w:evenHBand="0" w:firstRowFirstColumn="0" w:firstRowLastColumn="0" w:lastRowFirstColumn="0" w:lastRowLastColumn="0"/>
            </w:pPr>
            <w:r w:rsidRPr="00A07A4C">
              <w:t>Consistent reporting and performance measurement framework for all networks is embedded and operational.</w:t>
            </w:r>
          </w:p>
        </w:tc>
      </w:tr>
      <w:tr w:rsidR="0000126F" w:rsidRPr="00103485" w14:paraId="1B0F7463" w14:textId="77777777" w:rsidTr="002458DE">
        <w:trPr>
          <w:trHeight w:val="4900"/>
        </w:trPr>
        <w:tc>
          <w:tcPr>
            <w:cnfStyle w:val="001000000000" w:firstRow="0" w:lastRow="0" w:firstColumn="1" w:lastColumn="0" w:oddVBand="0" w:evenVBand="0" w:oddHBand="0" w:evenHBand="0" w:firstRowFirstColumn="0" w:firstRowLastColumn="0" w:lastRowFirstColumn="0" w:lastRowLastColumn="0"/>
            <w:tcW w:w="3212" w:type="dxa"/>
          </w:tcPr>
          <w:p w14:paraId="09AB222A" w14:textId="3D6DE3A8" w:rsidR="0000126F" w:rsidRPr="00985FBF" w:rsidRDefault="0000126F" w:rsidP="00CE1CE9">
            <w:r>
              <w:lastRenderedPageBreak/>
              <w:t>Embed s</w:t>
            </w:r>
            <w:r w:rsidRPr="00985FBF">
              <w:t>ystems</w:t>
            </w:r>
            <w:r>
              <w:t xml:space="preserve"> </w:t>
            </w:r>
            <w:r w:rsidRPr="00985FBF">
              <w:t>to ensure the quality and safety of all health services</w:t>
            </w:r>
          </w:p>
        </w:tc>
        <w:tc>
          <w:tcPr>
            <w:tcW w:w="3212" w:type="dxa"/>
            <w:shd w:val="clear" w:color="auto" w:fill="F2F7F7"/>
          </w:tcPr>
          <w:p w14:paraId="00692ECF" w14:textId="5E9A25D1" w:rsidR="00C3522D" w:rsidRDefault="007119B4" w:rsidP="00CE1CE9">
            <w:pPr>
              <w:cnfStyle w:val="000000000000" w:firstRow="0" w:lastRow="0" w:firstColumn="0" w:lastColumn="0" w:oddVBand="0" w:evenVBand="0" w:oddHBand="0" w:evenHBand="0" w:firstRowFirstColumn="0" w:firstRowLastColumn="0" w:lastRowFirstColumn="0" w:lastRowLastColumn="0"/>
            </w:pPr>
            <w:r w:rsidRPr="007119B4">
              <w:t xml:space="preserve">HNZ Clinical Governance Framework </w:t>
            </w:r>
            <w:r w:rsidR="00C3522D" w:rsidRPr="00C3522D">
              <w:t xml:space="preserve">is developed in collaboration with </w:t>
            </w:r>
            <w:r w:rsidR="00341B6F">
              <w:t xml:space="preserve">regional leads and </w:t>
            </w:r>
            <w:r w:rsidR="00C3522D" w:rsidRPr="00C3522D">
              <w:t>HQSC</w:t>
            </w:r>
            <w:r w:rsidR="00341B6F">
              <w:t xml:space="preserve">, </w:t>
            </w:r>
            <w:r w:rsidR="00C3522D" w:rsidRPr="00C3522D">
              <w:t>implemented to</w:t>
            </w:r>
            <w:r w:rsidR="00F74118" w:rsidRPr="00F74118">
              <w:t xml:space="preserve"> ensure consistent, robust systems and processes are in place</w:t>
            </w:r>
            <w:r w:rsidR="000746FB">
              <w:t>.</w:t>
            </w:r>
          </w:p>
          <w:p w14:paraId="5A761F8E" w14:textId="27B257CF" w:rsidR="00205072" w:rsidRDefault="00205072" w:rsidP="00CE1CE9">
            <w:pPr>
              <w:cnfStyle w:val="000000000000" w:firstRow="0" w:lastRow="0" w:firstColumn="0" w:lastColumn="0" w:oddVBand="0" w:evenVBand="0" w:oddHBand="0" w:evenHBand="0" w:firstRowFirstColumn="0" w:firstRowLastColumn="0" w:lastRowFirstColumn="0" w:lastRowLastColumn="0"/>
            </w:pPr>
            <w:r w:rsidRPr="00205072">
              <w:t>National consistency in clinical risk assessment and escalation pathways implemented</w:t>
            </w:r>
            <w:r>
              <w:t>.</w:t>
            </w:r>
          </w:p>
          <w:p w14:paraId="5C66B801" w14:textId="64359BA2" w:rsidR="00565AC9" w:rsidRPr="008F08BF" w:rsidRDefault="00D5369F" w:rsidP="00CE1CE9">
            <w:pPr>
              <w:cnfStyle w:val="000000000000" w:firstRow="0" w:lastRow="0" w:firstColumn="0" w:lastColumn="0" w:oddVBand="0" w:evenVBand="0" w:oddHBand="0" w:evenHBand="0" w:firstRowFirstColumn="0" w:firstRowLastColumn="0" w:lastRowFirstColumn="0" w:lastRowLastColumn="0"/>
            </w:pPr>
            <w:r>
              <w:t>R</w:t>
            </w:r>
            <w:r w:rsidR="00565AC9" w:rsidRPr="008F08BF">
              <w:t>egional work priorities, consumer engagement and whānau voice, and consumer councils</w:t>
            </w:r>
            <w:r w:rsidR="003D772A">
              <w:t xml:space="preserve"> are aligned</w:t>
            </w:r>
            <w:r w:rsidR="008F08BF" w:rsidRPr="008F08BF">
              <w:t>.</w:t>
            </w:r>
          </w:p>
          <w:p w14:paraId="101597A7" w14:textId="7699F579" w:rsidR="0000126F" w:rsidRPr="00AA0582" w:rsidRDefault="000D74AF" w:rsidP="00CE1CE9">
            <w:pPr>
              <w:cnfStyle w:val="000000000000" w:firstRow="0" w:lastRow="0" w:firstColumn="0" w:lastColumn="0" w:oddVBand="0" w:evenVBand="0" w:oddHBand="0" w:evenHBand="0" w:firstRowFirstColumn="0" w:firstRowLastColumn="0" w:lastRowFirstColumn="0" w:lastRowLastColumn="0"/>
            </w:pPr>
            <w:r w:rsidRPr="000D74AF">
              <w:t>Periodic reporting cycles for recorded risk are established and tracking of emerging risks and early-stage escalation patterns is commenced</w:t>
            </w:r>
            <w:r>
              <w:t>.</w:t>
            </w:r>
          </w:p>
        </w:tc>
        <w:tc>
          <w:tcPr>
            <w:tcW w:w="3212" w:type="dxa"/>
            <w:shd w:val="clear" w:color="auto" w:fill="D9E7E7"/>
          </w:tcPr>
          <w:p w14:paraId="573573A4" w14:textId="5B9B352F" w:rsidR="008B1E21" w:rsidRDefault="008B1E21" w:rsidP="00CE1CE9">
            <w:pPr>
              <w:cnfStyle w:val="000000000000" w:firstRow="0" w:lastRow="0" w:firstColumn="0" w:lastColumn="0" w:oddVBand="0" w:evenVBand="0" w:oddHBand="0" w:evenHBand="0" w:firstRowFirstColumn="0" w:firstRowLastColumn="0" w:lastRowFirstColumn="0" w:lastRowLastColumn="0"/>
            </w:pPr>
            <w:r w:rsidRPr="008B1E21">
              <w:t xml:space="preserve">Annual review of Clinical </w:t>
            </w:r>
            <w:r w:rsidR="000746FB">
              <w:t>Governance</w:t>
            </w:r>
            <w:r w:rsidRPr="008B1E21">
              <w:t xml:space="preserve"> Framework effectiveness is completed with recommendations for improvement identified.</w:t>
            </w:r>
          </w:p>
          <w:p w14:paraId="6936574D" w14:textId="00966647" w:rsidR="00D61566" w:rsidRDefault="00D61566" w:rsidP="00CE1CE9">
            <w:pPr>
              <w:cnfStyle w:val="000000000000" w:firstRow="0" w:lastRow="0" w:firstColumn="0" w:lastColumn="0" w:oddVBand="0" w:evenVBand="0" w:oddHBand="0" w:evenHBand="0" w:firstRowFirstColumn="0" w:firstRowLastColumn="0" w:lastRowFirstColumn="0" w:lastRowLastColumn="0"/>
            </w:pPr>
            <w:r w:rsidRPr="00D61566">
              <w:t>Clinical risk assessment and escalation pathways demonstrate measurable consistency across local, regional and national levels</w:t>
            </w:r>
            <w:r>
              <w:t>.</w:t>
            </w:r>
          </w:p>
          <w:p w14:paraId="081BA29E" w14:textId="15131A97" w:rsidR="0036153D" w:rsidRPr="00457A3F" w:rsidRDefault="0036153D" w:rsidP="00CE1CE9">
            <w:pPr>
              <w:cnfStyle w:val="000000000000" w:firstRow="0" w:lastRow="0" w:firstColumn="0" w:lastColumn="0" w:oddVBand="0" w:evenVBand="0" w:oddHBand="0" w:evenHBand="0" w:firstRowFirstColumn="0" w:firstRowLastColumn="0" w:lastRowFirstColumn="0" w:lastRowLastColumn="0"/>
            </w:pPr>
            <w:r w:rsidRPr="00457A3F">
              <w:t xml:space="preserve">Best practices for ongoing assessment and proactive risk mitigation </w:t>
            </w:r>
            <w:r w:rsidR="00457A3F" w:rsidRPr="00457A3F">
              <w:t>are implemented</w:t>
            </w:r>
            <w:r w:rsidR="00457A3F">
              <w:t>.</w:t>
            </w:r>
          </w:p>
          <w:p w14:paraId="21F6CDDF" w14:textId="6B6A96A5" w:rsidR="00C1769E" w:rsidRDefault="00812AF7" w:rsidP="00CE1CE9">
            <w:pPr>
              <w:cnfStyle w:val="000000000000" w:firstRow="0" w:lastRow="0" w:firstColumn="0" w:lastColumn="0" w:oddVBand="0" w:evenVBand="0" w:oddHBand="0" w:evenHBand="0" w:firstRowFirstColumn="0" w:firstRowLastColumn="0" w:lastRowFirstColumn="0" w:lastRowLastColumn="0"/>
            </w:pPr>
            <w:r w:rsidRPr="00812AF7">
              <w:t>Robust reporting protocol that includes deep dives into critical areas is introduced</w:t>
            </w:r>
            <w:r w:rsidR="00C1769E">
              <w:t>.</w:t>
            </w:r>
          </w:p>
          <w:p w14:paraId="4E07C4A3" w14:textId="42513949" w:rsidR="008E152B" w:rsidRPr="009C7D79" w:rsidRDefault="00C1769E" w:rsidP="00CE1CE9">
            <w:pPr>
              <w:cnfStyle w:val="000000000000" w:firstRow="0" w:lastRow="0" w:firstColumn="0" w:lastColumn="0" w:oddVBand="0" w:evenVBand="0" w:oddHBand="0" w:evenHBand="0" w:firstRowFirstColumn="0" w:firstRowLastColumn="0" w:lastRowFirstColumn="0" w:lastRowLastColumn="0"/>
            </w:pPr>
            <w:r w:rsidRPr="00C1769E">
              <w:t>Best practices for ongoing assessment and proactive risk mitigation are implemented</w:t>
            </w:r>
            <w:r>
              <w:t>.</w:t>
            </w:r>
          </w:p>
        </w:tc>
      </w:tr>
      <w:bookmarkEnd w:id="7"/>
    </w:tbl>
    <w:p w14:paraId="01C58B0D" w14:textId="77777777" w:rsidR="00DD7F04" w:rsidRDefault="00DD7F04" w:rsidP="00006D89">
      <w:pPr>
        <w:rPr>
          <w:rFonts w:eastAsia="Times New Roman"/>
        </w:rPr>
      </w:pPr>
      <w:r>
        <w:br w:type="page"/>
      </w:r>
    </w:p>
    <w:p w14:paraId="462C51E2" w14:textId="77777777" w:rsidR="003A3AB7" w:rsidRPr="00B521A3" w:rsidRDefault="00F80504" w:rsidP="00B521A3">
      <w:pPr>
        <w:pStyle w:val="Section3heading2"/>
      </w:pPr>
      <w:r w:rsidRPr="00B521A3">
        <w:lastRenderedPageBreak/>
        <w:t xml:space="preserve">Priority </w:t>
      </w:r>
      <w:r w:rsidR="005B662F" w:rsidRPr="00B521A3">
        <w:t xml:space="preserve">4 </w:t>
      </w:r>
    </w:p>
    <w:p w14:paraId="0B51D2F7" w14:textId="059F2A74" w:rsidR="005B662F" w:rsidRPr="003A3AB7" w:rsidRDefault="00F80504" w:rsidP="003A3AB7">
      <w:pPr>
        <w:pStyle w:val="Section3heading3"/>
        <w:spacing w:before="0"/>
        <w:rPr>
          <w:rFonts w:eastAsiaTheme="majorEastAsia"/>
        </w:rPr>
      </w:pPr>
      <w:r>
        <w:t>Stay within</w:t>
      </w:r>
      <w:r w:rsidR="005B662F" w:rsidRPr="002A79F9">
        <w:t xml:space="preserve"> budget and improve value for money</w:t>
      </w:r>
    </w:p>
    <w:p w14:paraId="55B81598" w14:textId="3C7BB9B8" w:rsidR="001F2CC1" w:rsidRPr="00DC5F70" w:rsidRDefault="004D6943" w:rsidP="00CE1CE9">
      <w:pPr>
        <w:rPr>
          <w:color w:val="FF0000"/>
        </w:rPr>
      </w:pPr>
      <w:r>
        <w:t xml:space="preserve">We </w:t>
      </w:r>
      <w:r w:rsidR="001F2CC1" w:rsidRPr="00985FBF">
        <w:t xml:space="preserve">are reducing our monthly budget deficits and will become financially sustainable. </w:t>
      </w:r>
      <w:r w:rsidR="004A1539">
        <w:t xml:space="preserve">We are on track to </w:t>
      </w:r>
      <w:r w:rsidR="001F2CC1" w:rsidRPr="00985FBF">
        <w:t xml:space="preserve">reduce </w:t>
      </w:r>
      <w:r w:rsidR="004A1539">
        <w:t>our</w:t>
      </w:r>
      <w:r w:rsidR="001F2CC1">
        <w:t xml:space="preserve"> deficit </w:t>
      </w:r>
      <w:r w:rsidR="001F2CC1" w:rsidRPr="00985FBF">
        <w:t xml:space="preserve">to $200 million in June 2026 and break even </w:t>
      </w:r>
      <w:r w:rsidR="00DC5F70">
        <w:t>by</w:t>
      </w:r>
      <w:r w:rsidR="001F2CC1" w:rsidRPr="00985FBF">
        <w:t xml:space="preserve"> June 2027. </w:t>
      </w:r>
    </w:p>
    <w:p w14:paraId="0D856C3B" w14:textId="21C5560B" w:rsidR="00AF6E03" w:rsidRPr="00AF6E03" w:rsidRDefault="00D77518" w:rsidP="00CE1CE9">
      <w:r>
        <w:t>Our monthly</w:t>
      </w:r>
      <w:r w:rsidRPr="004D6943">
        <w:t xml:space="preserve"> </w:t>
      </w:r>
      <w:r w:rsidR="004D6943" w:rsidRPr="004D6943">
        <w:t xml:space="preserve">deficit </w:t>
      </w:r>
      <w:r w:rsidR="00ED202B">
        <w:t>has been</w:t>
      </w:r>
      <w:r w:rsidR="004D6943" w:rsidRPr="004D6943">
        <w:t xml:space="preserve"> reduced from $1</w:t>
      </w:r>
      <w:r w:rsidR="00974FA3">
        <w:t>63</w:t>
      </w:r>
      <w:r w:rsidR="004D6943" w:rsidRPr="004D6943">
        <w:t xml:space="preserve"> million in </w:t>
      </w:r>
      <w:r w:rsidR="00974FA3">
        <w:t>July</w:t>
      </w:r>
      <w:r w:rsidR="004D6943" w:rsidRPr="004D6943">
        <w:t xml:space="preserve"> </w:t>
      </w:r>
      <w:r w:rsidR="00AF6E03">
        <w:t>202</w:t>
      </w:r>
      <w:r w:rsidR="00784901">
        <w:t>4</w:t>
      </w:r>
      <w:r w:rsidR="004D6943" w:rsidRPr="004D6943">
        <w:t xml:space="preserve"> to $</w:t>
      </w:r>
      <w:r w:rsidR="00974FA3">
        <w:t>25</w:t>
      </w:r>
      <w:r w:rsidR="004D6943" w:rsidRPr="004D6943">
        <w:t xml:space="preserve"> million in</w:t>
      </w:r>
      <w:r w:rsidR="00974FA3">
        <w:t xml:space="preserve"> May</w:t>
      </w:r>
      <w:r w:rsidR="00F91C13">
        <w:t xml:space="preserve"> 2025</w:t>
      </w:r>
      <w:r w:rsidR="004D6943" w:rsidRPr="004D6943">
        <w:t>.</w:t>
      </w:r>
      <w:r w:rsidR="00AF6E03" w:rsidRPr="00AF6E03">
        <w:t xml:space="preserve"> </w:t>
      </w:r>
      <w:r w:rsidR="00DC5F70">
        <w:t>W</w:t>
      </w:r>
      <w:r w:rsidR="00AF6E03">
        <w:t>e are</w:t>
      </w:r>
      <w:r w:rsidR="00AF6E03" w:rsidRPr="00AF6E03">
        <w:t xml:space="preserve"> materially improving </w:t>
      </w:r>
      <w:r w:rsidR="00784901">
        <w:t>our</w:t>
      </w:r>
      <w:r w:rsidR="00AF6E03" w:rsidRPr="00AF6E03">
        <w:t xml:space="preserve"> financing planning and controls</w:t>
      </w:r>
      <w:r w:rsidR="00A52339">
        <w:t xml:space="preserve"> </w:t>
      </w:r>
      <w:r w:rsidR="002C36EF">
        <w:t xml:space="preserve">by </w:t>
      </w:r>
      <w:r w:rsidR="00A52339">
        <w:t>linking service plans to budgets</w:t>
      </w:r>
      <w:r w:rsidR="00AF6E03" w:rsidRPr="00AF6E03">
        <w:t xml:space="preserve">. Budgets will be in place at a regional and local level in 2025/26, to enable decision-making </w:t>
      </w:r>
      <w:r w:rsidR="000E7074">
        <w:t>as close as possible to communities</w:t>
      </w:r>
      <w:r w:rsidR="00AF6E03" w:rsidRPr="00AF6E03">
        <w:t xml:space="preserve"> while also keeping accountability for results.</w:t>
      </w:r>
    </w:p>
    <w:p w14:paraId="22DE3E6F" w14:textId="757D98E8" w:rsidR="005B662F" w:rsidRPr="00985FBF" w:rsidRDefault="00090D4E" w:rsidP="00CE1CE9">
      <w:r>
        <w:t>T</w:t>
      </w:r>
      <w:r w:rsidR="00EB5147" w:rsidRPr="00985FBF">
        <w:t xml:space="preserve">he organisation </w:t>
      </w:r>
      <w:r>
        <w:t>needs</w:t>
      </w:r>
      <w:r w:rsidR="00EB5147" w:rsidRPr="00985FBF">
        <w:t xml:space="preserve"> </w:t>
      </w:r>
      <w:r w:rsidR="005B662F" w:rsidRPr="00985FBF">
        <w:t xml:space="preserve">to </w:t>
      </w:r>
      <w:r w:rsidR="007A7697">
        <w:t>keep finding</w:t>
      </w:r>
      <w:r w:rsidR="005B662F" w:rsidRPr="00985FBF">
        <w:t xml:space="preserve"> every opportunity </w:t>
      </w:r>
      <w:r w:rsidR="000E50BF">
        <w:t>for</w:t>
      </w:r>
      <w:r w:rsidR="005B662F" w:rsidRPr="00985FBF">
        <w:t xml:space="preserve"> savings </w:t>
      </w:r>
      <w:r w:rsidR="00160994">
        <w:t xml:space="preserve">(including through collaboration with </w:t>
      </w:r>
      <w:proofErr w:type="spellStart"/>
      <w:r w:rsidR="00160994">
        <w:t>Pharmac</w:t>
      </w:r>
      <w:proofErr w:type="spellEnd"/>
      <w:r w:rsidR="00160994">
        <w:t xml:space="preserve">) </w:t>
      </w:r>
      <w:r w:rsidR="005B662F" w:rsidRPr="00985FBF">
        <w:t>and</w:t>
      </w:r>
      <w:r w:rsidR="006627D5">
        <w:t>,</w:t>
      </w:r>
      <w:r w:rsidR="005B662F" w:rsidRPr="00985FBF">
        <w:t xml:space="preserve"> at the same time</w:t>
      </w:r>
      <w:r w:rsidR="006627D5">
        <w:t>,</w:t>
      </w:r>
      <w:r w:rsidR="005B662F" w:rsidRPr="00985FBF">
        <w:t xml:space="preserve"> protect our front</w:t>
      </w:r>
      <w:r w:rsidR="00787831">
        <w:t>-</w:t>
      </w:r>
      <w:r w:rsidR="005B662F" w:rsidRPr="00985FBF">
        <w:t xml:space="preserve">line workforce and improve health service delivery. </w:t>
      </w:r>
      <w:r w:rsidR="00DF7004" w:rsidRPr="00985FBF">
        <w:t>Planning</w:t>
      </w:r>
      <w:r w:rsidR="005B662F" w:rsidRPr="00985FBF">
        <w:t xml:space="preserve"> will be focused on performance, with </w:t>
      </w:r>
      <w:r w:rsidR="00DF7004" w:rsidRPr="00985FBF">
        <w:t>production plans</w:t>
      </w:r>
      <w:r w:rsidR="005B662F" w:rsidRPr="00985FBF">
        <w:t xml:space="preserve"> in place </w:t>
      </w:r>
      <w:r w:rsidR="00AF1EDC" w:rsidRPr="00985FBF">
        <w:t xml:space="preserve">for all core </w:t>
      </w:r>
      <w:r w:rsidR="00AF1EDC" w:rsidRPr="007A7697">
        <w:t>services</w:t>
      </w:r>
      <w:r w:rsidR="005B662F" w:rsidRPr="007A7697">
        <w:t>.</w:t>
      </w:r>
      <w:r w:rsidR="00450734" w:rsidRPr="007A7697">
        <w:t xml:space="preserve"> </w:t>
      </w:r>
      <w:r w:rsidR="001A768C" w:rsidRPr="007A7697">
        <w:t xml:space="preserve">Key </w:t>
      </w:r>
      <w:r w:rsidR="007A7697" w:rsidRPr="007A7697">
        <w:t>outcomes</w:t>
      </w:r>
      <w:r w:rsidR="001A768C" w:rsidRPr="007A7697">
        <w:t xml:space="preserve"> and milestones</w:t>
      </w:r>
      <w:r w:rsidR="001A768C" w:rsidRPr="00985FBF">
        <w:t xml:space="preserve"> are </w:t>
      </w:r>
      <w:r w:rsidR="003A79E7" w:rsidRPr="00985FBF">
        <w:t>summarised</w:t>
      </w:r>
      <w:r w:rsidR="001A768C" w:rsidRPr="00985FBF">
        <w:t xml:space="preserve"> below.</w:t>
      </w:r>
    </w:p>
    <w:tbl>
      <w:tblPr>
        <w:tblStyle w:val="TeWhatuOra"/>
        <w:tblW w:w="9708" w:type="dxa"/>
        <w:tblBorders>
          <w:insideH w:val="single" w:sz="12" w:space="0" w:color="003399" w:themeColor="accent3"/>
          <w:insideV w:val="none" w:sz="0" w:space="0" w:color="auto"/>
        </w:tblBorders>
        <w:tblLayout w:type="fixed"/>
        <w:tblLook w:val="04A0" w:firstRow="1" w:lastRow="0" w:firstColumn="1" w:lastColumn="0" w:noHBand="0" w:noVBand="1"/>
      </w:tblPr>
      <w:tblGrid>
        <w:gridCol w:w="3236"/>
        <w:gridCol w:w="3236"/>
        <w:gridCol w:w="3236"/>
      </w:tblGrid>
      <w:tr w:rsidR="00F7318F" w:rsidRPr="00103485" w14:paraId="57EC7D2D" w14:textId="77777777" w:rsidTr="002458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36" w:type="dxa"/>
            <w:tcBorders>
              <w:top w:val="none" w:sz="0" w:space="0" w:color="auto"/>
              <w:bottom w:val="none" w:sz="0" w:space="0" w:color="auto"/>
            </w:tcBorders>
            <w:shd w:val="clear" w:color="auto" w:fill="003399" w:themeFill="accent3"/>
          </w:tcPr>
          <w:p w14:paraId="369A9CA0" w14:textId="00D01A08" w:rsidR="00F7318F" w:rsidRPr="002A79F9" w:rsidRDefault="00F7318F" w:rsidP="00006D89">
            <w:pPr>
              <w:rPr>
                <w:b w:val="0"/>
              </w:rPr>
            </w:pPr>
            <w:r>
              <w:t>Outcome</w:t>
            </w:r>
          </w:p>
        </w:tc>
        <w:tc>
          <w:tcPr>
            <w:tcW w:w="3236" w:type="dxa"/>
            <w:tcBorders>
              <w:top w:val="none" w:sz="0" w:space="0" w:color="auto"/>
              <w:bottom w:val="none" w:sz="0" w:space="0" w:color="auto"/>
            </w:tcBorders>
            <w:shd w:val="clear" w:color="auto" w:fill="003399" w:themeFill="accent3"/>
          </w:tcPr>
          <w:p w14:paraId="58E207FA" w14:textId="00C8F4AF" w:rsidR="00F7318F" w:rsidRPr="002A79F9" w:rsidRDefault="00F7318F" w:rsidP="00006D89">
            <w:pPr>
              <w:cnfStyle w:val="100000000000" w:firstRow="1" w:lastRow="0" w:firstColumn="0" w:lastColumn="0" w:oddVBand="0" w:evenVBand="0" w:oddHBand="0" w:evenHBand="0" w:firstRowFirstColumn="0" w:firstRowLastColumn="0" w:lastRowFirstColumn="0" w:lastRowLastColumn="0"/>
              <w:rPr>
                <w:b w:val="0"/>
              </w:rPr>
            </w:pPr>
            <w:r w:rsidRPr="002A79F9">
              <w:t>End of 2025</w:t>
            </w:r>
          </w:p>
        </w:tc>
        <w:tc>
          <w:tcPr>
            <w:tcW w:w="3236" w:type="dxa"/>
            <w:tcBorders>
              <w:top w:val="none" w:sz="0" w:space="0" w:color="auto"/>
              <w:bottom w:val="none" w:sz="0" w:space="0" w:color="auto"/>
            </w:tcBorders>
            <w:shd w:val="clear" w:color="auto" w:fill="003399" w:themeFill="accent3"/>
          </w:tcPr>
          <w:p w14:paraId="7258E8EB" w14:textId="77777777" w:rsidR="00F7318F" w:rsidRPr="002A79F9" w:rsidRDefault="00F7318F" w:rsidP="00006D89">
            <w:pPr>
              <w:cnfStyle w:val="100000000000" w:firstRow="1" w:lastRow="0" w:firstColumn="0" w:lastColumn="0" w:oddVBand="0" w:evenVBand="0" w:oddHBand="0" w:evenHBand="0" w:firstRowFirstColumn="0" w:firstRowLastColumn="0" w:lastRowFirstColumn="0" w:lastRowLastColumn="0"/>
              <w:rPr>
                <w:b w:val="0"/>
              </w:rPr>
            </w:pPr>
            <w:r w:rsidRPr="002A79F9">
              <w:t>Mid-2026</w:t>
            </w:r>
          </w:p>
        </w:tc>
      </w:tr>
      <w:tr w:rsidR="00F7318F" w:rsidRPr="00103485" w14:paraId="73C07E74" w14:textId="77777777" w:rsidTr="002458DE">
        <w:trPr>
          <w:trHeight w:val="660"/>
        </w:trPr>
        <w:tc>
          <w:tcPr>
            <w:cnfStyle w:val="001000000000" w:firstRow="0" w:lastRow="0" w:firstColumn="1" w:lastColumn="0" w:oddVBand="0" w:evenVBand="0" w:oddHBand="0" w:evenHBand="0" w:firstRowFirstColumn="0" w:firstRowLastColumn="0" w:lastRowFirstColumn="0" w:lastRowLastColumn="0"/>
            <w:tcW w:w="3236" w:type="dxa"/>
          </w:tcPr>
          <w:p w14:paraId="268B004A" w14:textId="6D861714" w:rsidR="00F7318F" w:rsidRPr="00985FBF" w:rsidRDefault="00F7318F" w:rsidP="00CE1CE9">
            <w:r w:rsidRPr="49621E1D">
              <w:t xml:space="preserve">Ensure that </w:t>
            </w:r>
            <w:r w:rsidR="4E81082A" w:rsidRPr="49621E1D">
              <w:t>b</w:t>
            </w:r>
            <w:r w:rsidRPr="49621E1D">
              <w:t>udget is tracking to plan</w:t>
            </w:r>
          </w:p>
        </w:tc>
        <w:tc>
          <w:tcPr>
            <w:tcW w:w="3236" w:type="dxa"/>
            <w:shd w:val="clear" w:color="auto" w:fill="F2F5FA"/>
          </w:tcPr>
          <w:p w14:paraId="130C6DEA" w14:textId="11027469" w:rsidR="00FE5C98" w:rsidRPr="00FE5C98" w:rsidRDefault="00FE5C98" w:rsidP="00CE1CE9">
            <w:pPr>
              <w:cnfStyle w:val="000000000000" w:firstRow="0" w:lastRow="0" w:firstColumn="0" w:lastColumn="0" w:oddVBand="0" w:evenVBand="0" w:oddHBand="0" w:evenHBand="0" w:firstRowFirstColumn="0" w:firstRowLastColumn="0" w:lastRowFirstColumn="0" w:lastRowLastColumn="0"/>
            </w:pPr>
            <w:r w:rsidRPr="00FE5C98">
              <w:t>25/26 quarterly actuals in line with budget, financial sustainability plan, third party revenue plan, and production plan</w:t>
            </w:r>
            <w:r>
              <w:t>.</w:t>
            </w:r>
          </w:p>
          <w:p w14:paraId="605BF4DF" w14:textId="03D3063A" w:rsidR="00FE5C98" w:rsidRPr="007316EC" w:rsidRDefault="00FE5C98" w:rsidP="00CE1CE9">
            <w:pPr>
              <w:cnfStyle w:val="000000000000" w:firstRow="0" w:lastRow="0" w:firstColumn="0" w:lastColumn="0" w:oddVBand="0" w:evenVBand="0" w:oddHBand="0" w:evenHBand="0" w:firstRowFirstColumn="0" w:firstRowLastColumn="0" w:lastRowFirstColumn="0" w:lastRowLastColumn="0"/>
            </w:pPr>
            <w:r w:rsidRPr="00FE5C98">
              <w:t>Strategic procurement programme is on track</w:t>
            </w:r>
            <w:r w:rsidR="00BD3F13">
              <w:t xml:space="preserve"> </w:t>
            </w:r>
            <w:r w:rsidR="00BD3F13" w:rsidRPr="00BD3F13">
              <w:t>with planned savings and sourcing initiatives</w:t>
            </w:r>
            <w:r w:rsidR="00BB1C85">
              <w:t>.</w:t>
            </w:r>
          </w:p>
        </w:tc>
        <w:tc>
          <w:tcPr>
            <w:tcW w:w="3236" w:type="dxa"/>
            <w:shd w:val="clear" w:color="auto" w:fill="D9E0F0"/>
          </w:tcPr>
          <w:p w14:paraId="23DB3CF3" w14:textId="3D980826" w:rsidR="00FB4A8E" w:rsidRPr="00FB4A8E" w:rsidRDefault="00FB4A8E" w:rsidP="00CE1CE9">
            <w:pPr>
              <w:cnfStyle w:val="000000000000" w:firstRow="0" w:lastRow="0" w:firstColumn="0" w:lastColumn="0" w:oddVBand="0" w:evenVBand="0" w:oddHBand="0" w:evenHBand="0" w:firstRowFirstColumn="0" w:firstRowLastColumn="0" w:lastRowFirstColumn="0" w:lastRowLastColumn="0"/>
            </w:pPr>
            <w:r w:rsidRPr="00FB4A8E">
              <w:t>25/26 actuals in line with budget, financial sustainability plan, third party revenue plan, and production plan</w:t>
            </w:r>
            <w:r>
              <w:t>.</w:t>
            </w:r>
          </w:p>
          <w:p w14:paraId="413918BB" w14:textId="11AB6088" w:rsidR="00F7318F" w:rsidRDefault="00FB4A8E" w:rsidP="00CE1CE9">
            <w:pPr>
              <w:cnfStyle w:val="000000000000" w:firstRow="0" w:lastRow="0" w:firstColumn="0" w:lastColumn="0" w:oddVBand="0" w:evenVBand="0" w:oddHBand="0" w:evenHBand="0" w:firstRowFirstColumn="0" w:firstRowLastColumn="0" w:lastRowFirstColumn="0" w:lastRowLastColumn="0"/>
            </w:pPr>
            <w:r w:rsidRPr="00FB4A8E">
              <w:t>Strategic procurement programme is on track</w:t>
            </w:r>
            <w:r w:rsidR="00487151">
              <w:t xml:space="preserve"> </w:t>
            </w:r>
            <w:r w:rsidR="00487151" w:rsidRPr="00487151">
              <w:t>with planned savings and sourcing initiatives</w:t>
            </w:r>
            <w:r>
              <w:t>.</w:t>
            </w:r>
          </w:p>
          <w:p w14:paraId="42CDFF1B" w14:textId="60EB0BE5" w:rsidR="00BB1414" w:rsidRPr="007316EC" w:rsidRDefault="00BB1414" w:rsidP="00CE1CE9">
            <w:pPr>
              <w:cnfStyle w:val="000000000000" w:firstRow="0" w:lastRow="0" w:firstColumn="0" w:lastColumn="0" w:oddVBand="0" w:evenVBand="0" w:oddHBand="0" w:evenHBand="0" w:firstRowFirstColumn="0" w:firstRowLastColumn="0" w:lastRowFirstColumn="0" w:lastRowLastColumn="0"/>
            </w:pPr>
            <w:r w:rsidRPr="00FB4A8E">
              <w:t>26/27 budget and production plan confirmed</w:t>
            </w:r>
            <w:r w:rsidR="00DF5C1E">
              <w:t xml:space="preserve"> </w:t>
            </w:r>
            <w:r w:rsidR="006304E4">
              <w:t xml:space="preserve">following </w:t>
            </w:r>
            <w:r w:rsidR="00D05C6A">
              <w:t xml:space="preserve">delivery of </w:t>
            </w:r>
            <w:r w:rsidR="006304E4">
              <w:t>Budget 2026</w:t>
            </w:r>
            <w:r>
              <w:t>.</w:t>
            </w:r>
          </w:p>
        </w:tc>
      </w:tr>
      <w:tr w:rsidR="00F7318F" w:rsidRPr="00103485" w14:paraId="0213338F" w14:textId="77777777" w:rsidTr="002458DE">
        <w:trPr>
          <w:trHeight w:val="300"/>
        </w:trPr>
        <w:tc>
          <w:tcPr>
            <w:cnfStyle w:val="001000000000" w:firstRow="0" w:lastRow="0" w:firstColumn="1" w:lastColumn="0" w:oddVBand="0" w:evenVBand="0" w:oddHBand="0" w:evenHBand="0" w:firstRowFirstColumn="0" w:firstRowLastColumn="0" w:lastRowFirstColumn="0" w:lastRowLastColumn="0"/>
            <w:tcW w:w="3236" w:type="dxa"/>
          </w:tcPr>
          <w:p w14:paraId="3AC02B91" w14:textId="32D27C10" w:rsidR="00F7318F" w:rsidRPr="0005641C" w:rsidRDefault="00F7318F" w:rsidP="00CE1CE9">
            <w:r>
              <w:t>Improve productivity performance</w:t>
            </w:r>
          </w:p>
        </w:tc>
        <w:tc>
          <w:tcPr>
            <w:tcW w:w="3236" w:type="dxa"/>
            <w:shd w:val="clear" w:color="auto" w:fill="F2F5FA"/>
          </w:tcPr>
          <w:p w14:paraId="62BE2CBD" w14:textId="3EB3AF1A" w:rsidR="00A86944" w:rsidRPr="00A86944" w:rsidRDefault="00A86944" w:rsidP="00CE1CE9">
            <w:pPr>
              <w:cnfStyle w:val="000000000000" w:firstRow="0" w:lastRow="0" w:firstColumn="0" w:lastColumn="0" w:oddVBand="0" w:evenVBand="0" w:oddHBand="0" w:evenHBand="0" w:firstRowFirstColumn="0" w:firstRowLastColumn="0" w:lastRowFirstColumn="0" w:lastRowLastColumn="0"/>
            </w:pPr>
            <w:r w:rsidRPr="00A86944">
              <w:t>Productivity measures reporting established</w:t>
            </w:r>
            <w:r>
              <w:t>.</w:t>
            </w:r>
          </w:p>
          <w:p w14:paraId="2BFEBB02" w14:textId="6458D36B" w:rsidR="00A86944" w:rsidRPr="007316EC" w:rsidRDefault="00A86944" w:rsidP="00CE1CE9">
            <w:pPr>
              <w:cnfStyle w:val="000000000000" w:firstRow="0" w:lastRow="0" w:firstColumn="0" w:lastColumn="0" w:oddVBand="0" w:evenVBand="0" w:oddHBand="0" w:evenHBand="0" w:firstRowFirstColumn="0" w:firstRowLastColumn="0" w:lastRowFirstColumn="0" w:lastRowLastColumn="0"/>
            </w:pPr>
            <w:r w:rsidRPr="00A86944">
              <w:t>Costing and efficiency measures for 24/25 produced</w:t>
            </w:r>
            <w:r>
              <w:t>.</w:t>
            </w:r>
          </w:p>
        </w:tc>
        <w:tc>
          <w:tcPr>
            <w:tcW w:w="3236" w:type="dxa"/>
            <w:shd w:val="clear" w:color="auto" w:fill="D9E0F0"/>
          </w:tcPr>
          <w:p w14:paraId="20697E84" w14:textId="10C5690E" w:rsidR="00AD5672" w:rsidRPr="00AD5672" w:rsidRDefault="00AD5672" w:rsidP="00CE1CE9">
            <w:pPr>
              <w:cnfStyle w:val="000000000000" w:firstRow="0" w:lastRow="0" w:firstColumn="0" w:lastColumn="0" w:oddVBand="0" w:evenVBand="0" w:oddHBand="0" w:evenHBand="0" w:firstRowFirstColumn="0" w:firstRowLastColumn="0" w:lastRowFirstColumn="0" w:lastRowLastColumn="0"/>
            </w:pPr>
            <w:r w:rsidRPr="00AD5672">
              <w:t>Sustainable cost structure in place leading into 26/27</w:t>
            </w:r>
            <w:r>
              <w:t>.</w:t>
            </w:r>
          </w:p>
          <w:p w14:paraId="665911F8" w14:textId="4FDA133A" w:rsidR="00F7318F" w:rsidRPr="007316EC" w:rsidRDefault="00AD5672" w:rsidP="00CE1CE9">
            <w:pPr>
              <w:cnfStyle w:val="000000000000" w:firstRow="0" w:lastRow="0" w:firstColumn="0" w:lastColumn="0" w:oddVBand="0" w:evenVBand="0" w:oddHBand="0" w:evenHBand="0" w:firstRowFirstColumn="0" w:firstRowLastColumn="0" w:lastRowFirstColumn="0" w:lastRowLastColumn="0"/>
            </w:pPr>
            <w:r w:rsidRPr="00AD5672">
              <w:t xml:space="preserve">Productivity improvement </w:t>
            </w:r>
            <w:r w:rsidR="00487151">
              <w:t xml:space="preserve">plan developed and agreed </w:t>
            </w:r>
            <w:r w:rsidR="002F00BB">
              <w:t>with</w:t>
            </w:r>
            <w:r w:rsidR="00487151">
              <w:t xml:space="preserve"> </w:t>
            </w:r>
            <w:r w:rsidRPr="00AD5672">
              <w:t>targets set for 26/27</w:t>
            </w:r>
            <w:r>
              <w:t>.</w:t>
            </w:r>
          </w:p>
        </w:tc>
      </w:tr>
      <w:tr w:rsidR="00F7318F" w:rsidRPr="00103485" w14:paraId="76EDE86C" w14:textId="77777777" w:rsidTr="002458DE">
        <w:trPr>
          <w:trHeight w:val="300"/>
        </w:trPr>
        <w:tc>
          <w:tcPr>
            <w:cnfStyle w:val="001000000000" w:firstRow="0" w:lastRow="0" w:firstColumn="1" w:lastColumn="0" w:oddVBand="0" w:evenVBand="0" w:oddHBand="0" w:evenHBand="0" w:firstRowFirstColumn="0" w:firstRowLastColumn="0" w:lastRowFirstColumn="0" w:lastRowLastColumn="0"/>
            <w:tcW w:w="3236" w:type="dxa"/>
          </w:tcPr>
          <w:p w14:paraId="35ADADF8" w14:textId="39976875" w:rsidR="00F7318F" w:rsidRPr="0005641C" w:rsidRDefault="000E577C" w:rsidP="00CE1CE9">
            <w:r w:rsidRPr="000E577C">
              <w:t>Ensure that budget accountability and financial controls are in place</w:t>
            </w:r>
          </w:p>
        </w:tc>
        <w:tc>
          <w:tcPr>
            <w:tcW w:w="3236" w:type="dxa"/>
            <w:shd w:val="clear" w:color="auto" w:fill="F2F5FA"/>
          </w:tcPr>
          <w:p w14:paraId="23647C94" w14:textId="5FA6F6A4" w:rsidR="006A3284" w:rsidRDefault="00A52339" w:rsidP="00CE1CE9">
            <w:pPr>
              <w:cnfStyle w:val="000000000000" w:firstRow="0" w:lastRow="0" w:firstColumn="0" w:lastColumn="0" w:oddVBand="0" w:evenVBand="0" w:oddHBand="0" w:evenHBand="0" w:firstRowFirstColumn="0" w:firstRowLastColumn="0" w:lastRowFirstColumn="0" w:lastRowLastColumn="0"/>
            </w:pPr>
            <w:r>
              <w:t>A</w:t>
            </w:r>
            <w:r w:rsidR="006A3284" w:rsidRPr="006A3284">
              <w:t xml:space="preserve">ctions from </w:t>
            </w:r>
            <w:r>
              <w:t xml:space="preserve">the </w:t>
            </w:r>
            <w:r w:rsidR="006A3284">
              <w:t>review</w:t>
            </w:r>
            <w:r w:rsidR="006A3284" w:rsidRPr="006A3284">
              <w:t xml:space="preserve"> are on track</w:t>
            </w:r>
            <w:r w:rsidR="006A3284">
              <w:t xml:space="preserve">. </w:t>
            </w:r>
          </w:p>
          <w:p w14:paraId="2A49BF57" w14:textId="435E336C" w:rsidR="000258B3" w:rsidRPr="000258B3" w:rsidRDefault="000258B3" w:rsidP="00CE1CE9">
            <w:pPr>
              <w:cnfStyle w:val="000000000000" w:firstRow="0" w:lastRow="0" w:firstColumn="0" w:lastColumn="0" w:oddVBand="0" w:evenVBand="0" w:oddHBand="0" w:evenHBand="0" w:firstRowFirstColumn="0" w:firstRowLastColumn="0" w:lastRowFirstColumn="0" w:lastRowLastColumn="0"/>
            </w:pPr>
            <w:r w:rsidRPr="000258B3">
              <w:lastRenderedPageBreak/>
              <w:t xml:space="preserve">Financial capability &amp; maturity plan </w:t>
            </w:r>
            <w:r w:rsidR="0047384D">
              <w:t>is</w:t>
            </w:r>
            <w:r w:rsidR="008D0C23">
              <w:t xml:space="preserve"> </w:t>
            </w:r>
            <w:r w:rsidR="00F367B3" w:rsidRPr="00F367B3">
              <w:t>developed and approved</w:t>
            </w:r>
            <w:r>
              <w:t>.</w:t>
            </w:r>
          </w:p>
          <w:p w14:paraId="5B33F65E" w14:textId="7FB3ACA2" w:rsidR="000258B3" w:rsidRPr="007316EC" w:rsidRDefault="000258B3" w:rsidP="00CE1CE9">
            <w:pPr>
              <w:cnfStyle w:val="000000000000" w:firstRow="0" w:lastRow="0" w:firstColumn="0" w:lastColumn="0" w:oddVBand="0" w:evenVBand="0" w:oddHBand="0" w:evenHBand="0" w:firstRowFirstColumn="0" w:firstRowLastColumn="0" w:lastRowFirstColumn="0" w:lastRowLastColumn="0"/>
            </w:pPr>
          </w:p>
        </w:tc>
        <w:tc>
          <w:tcPr>
            <w:tcW w:w="3236" w:type="dxa"/>
            <w:shd w:val="clear" w:color="auto" w:fill="D9E0F0"/>
          </w:tcPr>
          <w:p w14:paraId="3B34F54D" w14:textId="3008D761" w:rsidR="00112BDC" w:rsidRPr="00112BDC" w:rsidRDefault="00A52339" w:rsidP="00CE1CE9">
            <w:pPr>
              <w:cnfStyle w:val="000000000000" w:firstRow="0" w:lastRow="0" w:firstColumn="0" w:lastColumn="0" w:oddVBand="0" w:evenVBand="0" w:oddHBand="0" w:evenHBand="0" w:firstRowFirstColumn="0" w:firstRowLastColumn="0" w:lastRowFirstColumn="0" w:lastRowLastColumn="0"/>
            </w:pPr>
            <w:r>
              <w:lastRenderedPageBreak/>
              <w:t>A</w:t>
            </w:r>
            <w:r w:rsidR="00112BDC" w:rsidRPr="00112BDC">
              <w:t xml:space="preserve">ctions from </w:t>
            </w:r>
            <w:r>
              <w:t xml:space="preserve">the </w:t>
            </w:r>
            <w:r w:rsidR="00C37376">
              <w:t>review</w:t>
            </w:r>
            <w:r w:rsidR="00112BDC" w:rsidRPr="00112BDC">
              <w:t xml:space="preserve"> are on track</w:t>
            </w:r>
            <w:r w:rsidR="00C37376">
              <w:t xml:space="preserve">. </w:t>
            </w:r>
          </w:p>
          <w:p w14:paraId="737F5507" w14:textId="103A93A2" w:rsidR="00E426C4" w:rsidRPr="00E426C4" w:rsidRDefault="00112BDC" w:rsidP="00CE1CE9">
            <w:pPr>
              <w:cnfStyle w:val="000000000000" w:firstRow="0" w:lastRow="0" w:firstColumn="0" w:lastColumn="0" w:oddVBand="0" w:evenVBand="0" w:oddHBand="0" w:evenHBand="0" w:firstRowFirstColumn="0" w:firstRowLastColumn="0" w:lastRowFirstColumn="0" w:lastRowLastColumn="0"/>
            </w:pPr>
            <w:r w:rsidRPr="00112BDC">
              <w:t xml:space="preserve">Detailed plans </w:t>
            </w:r>
            <w:r w:rsidR="008D0C23">
              <w:t xml:space="preserve">are </w:t>
            </w:r>
            <w:r w:rsidRPr="00112BDC">
              <w:t xml:space="preserve">in place for </w:t>
            </w:r>
            <w:r w:rsidR="008D0C23">
              <w:t>longer term</w:t>
            </w:r>
            <w:r w:rsidRPr="00112BDC">
              <w:t xml:space="preserve"> and other </w:t>
            </w:r>
            <w:r w:rsidRPr="00112BDC">
              <w:lastRenderedPageBreak/>
              <w:t xml:space="preserve">actions from </w:t>
            </w:r>
            <w:r w:rsidR="00D155D4">
              <w:t xml:space="preserve">the </w:t>
            </w:r>
            <w:r>
              <w:t xml:space="preserve">review. </w:t>
            </w:r>
            <w:r w:rsidR="00E426C4" w:rsidRPr="00E426C4">
              <w:t>Financial capability &amp; maturity plan is on track</w:t>
            </w:r>
            <w:r w:rsidR="00E426C4">
              <w:t>.</w:t>
            </w:r>
          </w:p>
        </w:tc>
      </w:tr>
    </w:tbl>
    <w:p w14:paraId="13D8F629" w14:textId="77777777" w:rsidR="00CE1CE9" w:rsidRDefault="00F80504" w:rsidP="00990E39">
      <w:pPr>
        <w:pStyle w:val="Section4Heading2"/>
      </w:pPr>
      <w:r>
        <w:lastRenderedPageBreak/>
        <w:t>Priority 5</w:t>
      </w:r>
      <w:r w:rsidRPr="00465F19">
        <w:t xml:space="preserve"> </w:t>
      </w:r>
    </w:p>
    <w:p w14:paraId="7AFE0596" w14:textId="5F607E45" w:rsidR="00F80504" w:rsidRPr="00B521A3" w:rsidRDefault="00F80504" w:rsidP="00B521A3">
      <w:pPr>
        <w:pStyle w:val="Section4Heading3"/>
      </w:pPr>
      <w:r w:rsidRPr="00B521A3">
        <w:t>Enable our people by strengthening the organisation, leadership and culture</w:t>
      </w:r>
    </w:p>
    <w:p w14:paraId="4ABCD59C" w14:textId="41CA6001" w:rsidR="00D47EEE" w:rsidRDefault="002F5B4C" w:rsidP="00CE1CE9">
      <w:r w:rsidRPr="00801583">
        <w:t xml:space="preserve">New Zealanders and the Government have high expectations of Health NZ. </w:t>
      </w:r>
      <w:r w:rsidR="00C82700">
        <w:t>To support these expectations,</w:t>
      </w:r>
      <w:r w:rsidR="00364E2E">
        <w:t xml:space="preserve"> we </w:t>
      </w:r>
      <w:r w:rsidR="00C82700">
        <w:t>have moved</w:t>
      </w:r>
      <w:r w:rsidR="00E9073E">
        <w:t xml:space="preserve"> to a </w:t>
      </w:r>
      <w:r w:rsidR="00D47EEE">
        <w:t xml:space="preserve">model where services are locally led and delivered, regionally supported and nationally enabled.  </w:t>
      </w:r>
    </w:p>
    <w:p w14:paraId="7B72809C" w14:textId="4F2F293D" w:rsidR="002F5B4C" w:rsidRPr="00985FBF" w:rsidRDefault="00D47EEE" w:rsidP="00CE1CE9">
      <w:r>
        <w:t xml:space="preserve">We </w:t>
      </w:r>
      <w:r w:rsidR="00C82700">
        <w:t>have devolved</w:t>
      </w:r>
      <w:r w:rsidR="00B91E8D">
        <w:t xml:space="preserve"> accountabilities and </w:t>
      </w:r>
      <w:r w:rsidR="00DB6575">
        <w:t>budgets</w:t>
      </w:r>
      <w:r w:rsidR="00B91E8D">
        <w:t xml:space="preserve"> </w:t>
      </w:r>
      <w:r w:rsidR="002432D8">
        <w:t xml:space="preserve">to regions </w:t>
      </w:r>
      <w:r w:rsidR="00D967F6">
        <w:t xml:space="preserve">to empower local healthcare service </w:t>
      </w:r>
      <w:r w:rsidR="00336429">
        <w:t>delivery</w:t>
      </w:r>
      <w:r w:rsidR="0070254B">
        <w:t>, led by</w:t>
      </w:r>
      <w:r w:rsidR="002F5B4C" w:rsidRPr="00801583">
        <w:t xml:space="preserve"> people who are clear on what is expected of them, </w:t>
      </w:r>
      <w:r w:rsidR="00D839D7">
        <w:t xml:space="preserve">and </w:t>
      </w:r>
      <w:r w:rsidR="002F5B4C" w:rsidRPr="00801583">
        <w:t xml:space="preserve">can lead their people and deliver the health services New Zealanders expect. </w:t>
      </w:r>
      <w:r w:rsidR="00E61E64">
        <w:t xml:space="preserve">We are </w:t>
      </w:r>
      <w:r w:rsidR="00252842">
        <w:t>putting in p</w:t>
      </w:r>
      <w:r w:rsidR="00340757">
        <w:t>l</w:t>
      </w:r>
      <w:r w:rsidR="00252842">
        <w:t>ace an</w:t>
      </w:r>
      <w:r w:rsidR="002F5B4C" w:rsidRPr="00801583">
        <w:t xml:space="preserve"> effective system of performance management and decision making</w:t>
      </w:r>
      <w:r w:rsidR="00772389">
        <w:t>,</w:t>
      </w:r>
      <w:r w:rsidR="002F5B4C" w:rsidRPr="00801583">
        <w:t xml:space="preserve"> from the front-line through to governance levels.</w:t>
      </w:r>
      <w:r w:rsidR="00772389">
        <w:t xml:space="preserve"> </w:t>
      </w:r>
      <w:r w:rsidR="002F5B4C" w:rsidRPr="00801583">
        <w:t>Th</w:t>
      </w:r>
      <w:r w:rsidR="00772389">
        <w:t xml:space="preserve">is is </w:t>
      </w:r>
      <w:r w:rsidR="00CC0544">
        <w:t xml:space="preserve">a major </w:t>
      </w:r>
      <w:r w:rsidR="00847B56">
        <w:t xml:space="preserve">shift and </w:t>
      </w:r>
      <w:r w:rsidR="00C7260B">
        <w:t xml:space="preserve">a </w:t>
      </w:r>
      <w:r w:rsidR="00847B56">
        <w:t xml:space="preserve">fundamental </w:t>
      </w:r>
      <w:r w:rsidR="00032041">
        <w:t>requirement for</w:t>
      </w:r>
      <w:r w:rsidR="007713B8">
        <w:t xml:space="preserve"> an organisation of the </w:t>
      </w:r>
      <w:r w:rsidR="002F5B4C" w:rsidRPr="00801583">
        <w:t>scale of Health NZ and the complexity of our operations</w:t>
      </w:r>
      <w:r w:rsidR="007713B8">
        <w:t>.</w:t>
      </w:r>
      <w:r w:rsidR="002F5B4C" w:rsidRPr="00801583">
        <w:t xml:space="preserve"> </w:t>
      </w:r>
    </w:p>
    <w:p w14:paraId="3E270EE0" w14:textId="1CDB290E" w:rsidR="002F5B4C" w:rsidRPr="00985FBF" w:rsidRDefault="002F5B4C" w:rsidP="00CE1CE9">
      <w:r w:rsidRPr="00985FBF">
        <w:t>Central to all of this is making sure we are supporting our people to deliver their best and give them a working environment in which they</w:t>
      </w:r>
      <w:r>
        <w:t xml:space="preserve"> can</w:t>
      </w:r>
      <w:r w:rsidRPr="00985FBF">
        <w:t xml:space="preserve"> thrive. We also need to ensure the health, safety and wellbeing of all our people. This priority includes addressing gaps identified through the recent health, safety and wellbeing review. Key </w:t>
      </w:r>
      <w:r w:rsidR="00801583">
        <w:t>outcomes</w:t>
      </w:r>
      <w:r w:rsidRPr="00985FBF">
        <w:t xml:space="preserve"> and milestones are summarised below.</w:t>
      </w:r>
    </w:p>
    <w:tbl>
      <w:tblPr>
        <w:tblStyle w:val="TeWhatuOra"/>
        <w:tblW w:w="9639" w:type="dxa"/>
        <w:tblBorders>
          <w:insideH w:val="single" w:sz="12" w:space="0" w:color="4D2379" w:themeColor="accent4"/>
          <w:insideV w:val="none" w:sz="0" w:space="0" w:color="auto"/>
        </w:tblBorders>
        <w:tblLayout w:type="fixed"/>
        <w:tblLook w:val="06A0" w:firstRow="1" w:lastRow="0" w:firstColumn="1" w:lastColumn="0" w:noHBand="1" w:noVBand="1"/>
      </w:tblPr>
      <w:tblGrid>
        <w:gridCol w:w="3213"/>
        <w:gridCol w:w="3213"/>
        <w:gridCol w:w="3213"/>
      </w:tblGrid>
      <w:tr w:rsidR="00280F70" w:rsidRPr="00103485" w14:paraId="3E7A8567" w14:textId="77777777" w:rsidTr="002458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3" w:type="dxa"/>
            <w:tcBorders>
              <w:top w:val="none" w:sz="0" w:space="0" w:color="auto"/>
              <w:bottom w:val="none" w:sz="0" w:space="0" w:color="auto"/>
            </w:tcBorders>
            <w:shd w:val="clear" w:color="auto" w:fill="4D0579"/>
          </w:tcPr>
          <w:p w14:paraId="754001A2" w14:textId="77777777" w:rsidR="00280F70" w:rsidRPr="00465F19" w:rsidRDefault="00280F70" w:rsidP="00006D89">
            <w:pPr>
              <w:rPr>
                <w:b w:val="0"/>
              </w:rPr>
            </w:pPr>
            <w:r>
              <w:t>Outcome</w:t>
            </w:r>
          </w:p>
        </w:tc>
        <w:tc>
          <w:tcPr>
            <w:tcW w:w="3213" w:type="dxa"/>
            <w:tcBorders>
              <w:top w:val="none" w:sz="0" w:space="0" w:color="auto"/>
              <w:bottom w:val="none" w:sz="0" w:space="0" w:color="auto"/>
            </w:tcBorders>
            <w:shd w:val="clear" w:color="auto" w:fill="4D0579"/>
          </w:tcPr>
          <w:p w14:paraId="338BA015" w14:textId="77777777" w:rsidR="00280F70" w:rsidRPr="00465F19" w:rsidRDefault="00280F70" w:rsidP="00006D89">
            <w:pPr>
              <w:cnfStyle w:val="100000000000" w:firstRow="1" w:lastRow="0" w:firstColumn="0" w:lastColumn="0" w:oddVBand="0" w:evenVBand="0" w:oddHBand="0" w:evenHBand="0" w:firstRowFirstColumn="0" w:firstRowLastColumn="0" w:lastRowFirstColumn="0" w:lastRowLastColumn="0"/>
              <w:rPr>
                <w:b w:val="0"/>
              </w:rPr>
            </w:pPr>
            <w:r w:rsidRPr="00465F19">
              <w:t>End of 2025</w:t>
            </w:r>
          </w:p>
        </w:tc>
        <w:tc>
          <w:tcPr>
            <w:tcW w:w="3213" w:type="dxa"/>
            <w:tcBorders>
              <w:top w:val="none" w:sz="0" w:space="0" w:color="auto"/>
              <w:bottom w:val="none" w:sz="0" w:space="0" w:color="auto"/>
            </w:tcBorders>
            <w:shd w:val="clear" w:color="auto" w:fill="4D0579"/>
          </w:tcPr>
          <w:p w14:paraId="0E8925C4" w14:textId="77777777" w:rsidR="00280F70" w:rsidRPr="00465F19" w:rsidRDefault="00280F70" w:rsidP="00006D89">
            <w:pPr>
              <w:cnfStyle w:val="100000000000" w:firstRow="1" w:lastRow="0" w:firstColumn="0" w:lastColumn="0" w:oddVBand="0" w:evenVBand="0" w:oddHBand="0" w:evenHBand="0" w:firstRowFirstColumn="0" w:firstRowLastColumn="0" w:lastRowFirstColumn="0" w:lastRowLastColumn="0"/>
              <w:rPr>
                <w:b w:val="0"/>
              </w:rPr>
            </w:pPr>
            <w:r w:rsidRPr="00465F19">
              <w:t>Mid-2026</w:t>
            </w:r>
          </w:p>
        </w:tc>
      </w:tr>
      <w:tr w:rsidR="00936376" w:rsidRPr="00103485" w14:paraId="3A94F0A0" w14:textId="77777777" w:rsidTr="002458DE">
        <w:trPr>
          <w:trHeight w:val="1160"/>
        </w:trPr>
        <w:tc>
          <w:tcPr>
            <w:cnfStyle w:val="001000000000" w:firstRow="0" w:lastRow="0" w:firstColumn="1" w:lastColumn="0" w:oddVBand="0" w:evenVBand="0" w:oddHBand="0" w:evenHBand="0" w:firstRowFirstColumn="0" w:firstRowLastColumn="0" w:lastRowFirstColumn="0" w:lastRowLastColumn="0"/>
            <w:tcW w:w="3213" w:type="dxa"/>
          </w:tcPr>
          <w:p w14:paraId="7EE0095B" w14:textId="77777777" w:rsidR="00936376" w:rsidRPr="00D703BD" w:rsidRDefault="00936376" w:rsidP="00CE1CE9">
            <w:pPr>
              <w:rPr>
                <w:b w:val="0"/>
              </w:rPr>
            </w:pPr>
            <w:r w:rsidRPr="4221885B">
              <w:t>Embed and stabilise the organisation model of locally delivered, regionally coordinated and nationally enabled</w:t>
            </w:r>
          </w:p>
          <w:p w14:paraId="041A2332" w14:textId="19F18548" w:rsidR="4221885B" w:rsidRDefault="4221885B" w:rsidP="00CE1CE9"/>
          <w:p w14:paraId="6F7D3C14" w14:textId="7DB63F87" w:rsidR="4221885B" w:rsidRDefault="4221885B" w:rsidP="00CE1CE9"/>
          <w:p w14:paraId="5627B1F9" w14:textId="77777777" w:rsidR="00936376" w:rsidRPr="009A3E10" w:rsidRDefault="00936376" w:rsidP="00CE1CE9"/>
        </w:tc>
        <w:tc>
          <w:tcPr>
            <w:tcW w:w="3213" w:type="dxa"/>
            <w:shd w:val="clear" w:color="auto" w:fill="F6F4F8"/>
          </w:tcPr>
          <w:p w14:paraId="4F7A3E10" w14:textId="01026C66" w:rsidR="00F06CEE" w:rsidRDefault="00F06CEE" w:rsidP="00CE1CE9">
            <w:pPr>
              <w:cnfStyle w:val="000000000000" w:firstRow="0" w:lastRow="0" w:firstColumn="0" w:lastColumn="0" w:oddVBand="0" w:evenVBand="0" w:oddHBand="0" w:evenHBand="0" w:firstRowFirstColumn="0" w:firstRowLastColumn="0" w:lastRowFirstColumn="0" w:lastRowLastColumn="0"/>
            </w:pPr>
            <w:r w:rsidRPr="0FB7FCD1">
              <w:t xml:space="preserve">New </w:t>
            </w:r>
            <w:r w:rsidR="468A60F8" w:rsidRPr="157D659E">
              <w:t>national enabling</w:t>
            </w:r>
            <w:r w:rsidRPr="157D659E">
              <w:t xml:space="preserve"> structure</w:t>
            </w:r>
            <w:r w:rsidRPr="0FB7FCD1">
              <w:t xml:space="preserve"> following organisation changes</w:t>
            </w:r>
            <w:r w:rsidR="00681526" w:rsidRPr="0FB7FCD1">
              <w:t xml:space="preserve"> </w:t>
            </w:r>
            <w:r w:rsidR="00414C44" w:rsidRPr="0FB7FCD1">
              <w:t>embedded</w:t>
            </w:r>
            <w:r w:rsidR="00681526" w:rsidRPr="0FB7FCD1">
              <w:t>.</w:t>
            </w:r>
          </w:p>
          <w:p w14:paraId="11ADF098" w14:textId="1F5B9AC1" w:rsidR="00936376" w:rsidRPr="007118AB" w:rsidRDefault="00C303C1" w:rsidP="00CE1CE9">
            <w:pPr>
              <w:cnfStyle w:val="000000000000" w:firstRow="0" w:lastRow="0" w:firstColumn="0" w:lastColumn="0" w:oddVBand="0" w:evenVBand="0" w:oddHBand="0" w:evenHBand="0" w:firstRowFirstColumn="0" w:firstRowLastColumn="0" w:lastRowFirstColumn="0" w:lastRowLastColumn="0"/>
            </w:pPr>
            <w:r w:rsidRPr="007118AB">
              <w:t>Enablers of national functions embedded within regions</w:t>
            </w:r>
            <w:r>
              <w:t>.</w:t>
            </w:r>
          </w:p>
          <w:p w14:paraId="4BE37AAB" w14:textId="453B7588" w:rsidR="00723EBE" w:rsidRPr="00AD45C4" w:rsidRDefault="00265788" w:rsidP="00CE1CE9">
            <w:pPr>
              <w:cnfStyle w:val="000000000000" w:firstRow="0" w:lastRow="0" w:firstColumn="0" w:lastColumn="0" w:oddVBand="0" w:evenVBand="0" w:oddHBand="0" w:evenHBand="0" w:firstRowFirstColumn="0" w:firstRowLastColumn="0" w:lastRowFirstColumn="0" w:lastRowLastColumn="0"/>
            </w:pPr>
            <w:r w:rsidRPr="36BCE125">
              <w:t xml:space="preserve">Performance Expectations </w:t>
            </w:r>
            <w:r w:rsidR="00F06F28" w:rsidRPr="36BCE125">
              <w:t>are</w:t>
            </w:r>
            <w:r w:rsidR="00A474B9" w:rsidRPr="36BCE125">
              <w:t xml:space="preserve"> </w:t>
            </w:r>
            <w:r w:rsidRPr="36BCE125">
              <w:t xml:space="preserve">in place to level 5 roles </w:t>
            </w:r>
            <w:r w:rsidR="3A7EC6FB" w:rsidRPr="66DACB1F">
              <w:t xml:space="preserve">and further roll-out plan </w:t>
            </w:r>
            <w:r w:rsidR="3A7EC6FB" w:rsidRPr="7DD52F75">
              <w:t>developed</w:t>
            </w:r>
            <w:r w:rsidR="00723EBE" w:rsidRPr="36BCE125">
              <w:t xml:space="preserve"> </w:t>
            </w:r>
            <w:r w:rsidRPr="36BCE125">
              <w:t>(via Key Performance Objectives).</w:t>
            </w:r>
          </w:p>
        </w:tc>
        <w:tc>
          <w:tcPr>
            <w:tcW w:w="3213" w:type="dxa"/>
            <w:shd w:val="clear" w:color="auto" w:fill="E4DEEB"/>
          </w:tcPr>
          <w:p w14:paraId="55E69FAD" w14:textId="50F9EF3B" w:rsidR="00FE6805" w:rsidRDefault="671577A1" w:rsidP="00CE1CE9">
            <w:pPr>
              <w:cnfStyle w:val="000000000000" w:firstRow="0" w:lastRow="0" w:firstColumn="0" w:lastColumn="0" w:oddVBand="0" w:evenVBand="0" w:oddHBand="0" w:evenHBand="0" w:firstRowFirstColumn="0" w:firstRowLastColumn="0" w:lastRowFirstColumn="0" w:lastRowLastColumn="0"/>
            </w:pPr>
            <w:r w:rsidRPr="6083B175">
              <w:t>Programme review of organisation changes and the benefits delivered</w:t>
            </w:r>
            <w:r w:rsidR="006A43F0">
              <w:t>.</w:t>
            </w:r>
          </w:p>
          <w:p w14:paraId="4870F546" w14:textId="3344A584" w:rsidR="00FE6805" w:rsidRDefault="00FE6805" w:rsidP="00CE1CE9">
            <w:pPr>
              <w:cnfStyle w:val="000000000000" w:firstRow="0" w:lastRow="0" w:firstColumn="0" w:lastColumn="0" w:oddVBand="0" w:evenVBand="0" w:oddHBand="0" w:evenHBand="0" w:firstRowFirstColumn="0" w:firstRowLastColumn="0" w:lastRowFirstColumn="0" w:lastRowLastColumn="0"/>
            </w:pPr>
            <w:r w:rsidRPr="6083B175">
              <w:t xml:space="preserve">Implementation of organisation changes is complete. </w:t>
            </w:r>
          </w:p>
          <w:p w14:paraId="70E5CA75" w14:textId="687F1E1A" w:rsidR="00472284" w:rsidRPr="007316EC" w:rsidRDefault="00103318" w:rsidP="00CE1CE9">
            <w:pPr>
              <w:cnfStyle w:val="000000000000" w:firstRow="0" w:lastRow="0" w:firstColumn="0" w:lastColumn="0" w:oddVBand="0" w:evenVBand="0" w:oddHBand="0" w:evenHBand="0" w:firstRowFirstColumn="0" w:firstRowLastColumn="0" w:lastRowFirstColumn="0" w:lastRowLastColumn="0"/>
            </w:pPr>
            <w:r w:rsidRPr="00103318">
              <w:t xml:space="preserve">Performance </w:t>
            </w:r>
            <w:r w:rsidR="00F06F28">
              <w:t>E</w:t>
            </w:r>
            <w:r w:rsidRPr="00103318">
              <w:t>xpectations</w:t>
            </w:r>
            <w:r w:rsidR="00A474B9">
              <w:t xml:space="preserve"> are</w:t>
            </w:r>
            <w:r w:rsidRPr="00103318">
              <w:t xml:space="preserve"> in place for </w:t>
            </w:r>
            <w:r w:rsidR="00856D95" w:rsidRPr="00856D95">
              <w:rPr>
                <w:color w:val="000000" w:themeColor="text1"/>
              </w:rPr>
              <w:t>additional</w:t>
            </w:r>
            <w:r w:rsidRPr="00856D95">
              <w:rPr>
                <w:color w:val="000000" w:themeColor="text1"/>
              </w:rPr>
              <w:t xml:space="preserve"> </w:t>
            </w:r>
            <w:r w:rsidRPr="00103318">
              <w:t>roles (via key performance objectives)</w:t>
            </w:r>
            <w:r w:rsidR="00B603C0">
              <w:t>.</w:t>
            </w:r>
          </w:p>
        </w:tc>
      </w:tr>
      <w:tr w:rsidR="6083B175" w14:paraId="36B4241B" w14:textId="77777777" w:rsidTr="002458DE">
        <w:trPr>
          <w:trHeight w:val="1160"/>
        </w:trPr>
        <w:tc>
          <w:tcPr>
            <w:cnfStyle w:val="001000000000" w:firstRow="0" w:lastRow="0" w:firstColumn="1" w:lastColumn="0" w:oddVBand="0" w:evenVBand="0" w:oddHBand="0" w:evenHBand="0" w:firstRowFirstColumn="0" w:firstRowLastColumn="0" w:lastRowFirstColumn="0" w:lastRowLastColumn="0"/>
            <w:tcW w:w="3213" w:type="dxa"/>
          </w:tcPr>
          <w:p w14:paraId="59CAC770" w14:textId="74C2688D" w:rsidR="6083B175" w:rsidRDefault="0819C771" w:rsidP="00CE1CE9">
            <w:pPr>
              <w:pStyle w:val="TableText"/>
            </w:pPr>
            <w:r w:rsidRPr="4221885B">
              <w:lastRenderedPageBreak/>
              <w:t xml:space="preserve">The regions and districts are </w:t>
            </w:r>
            <w:r w:rsidRPr="7F4D239D">
              <w:t xml:space="preserve">established and </w:t>
            </w:r>
            <w:r w:rsidRPr="7E4A6E2C">
              <w:t>fully functional</w:t>
            </w:r>
          </w:p>
        </w:tc>
        <w:tc>
          <w:tcPr>
            <w:tcW w:w="3213" w:type="dxa"/>
            <w:shd w:val="clear" w:color="auto" w:fill="F6F4F8"/>
          </w:tcPr>
          <w:p w14:paraId="187B884B" w14:textId="4FE1D2F1" w:rsidR="6083B175" w:rsidRDefault="6A475C49" w:rsidP="00CE1CE9">
            <w:pPr>
              <w:pStyle w:val="TableText"/>
              <w:cnfStyle w:val="000000000000" w:firstRow="0" w:lastRow="0" w:firstColumn="0" w:lastColumn="0" w:oddVBand="0" w:evenVBand="0" w:oddHBand="0" w:evenHBand="0" w:firstRowFirstColumn="0" w:firstRowLastColumn="0" w:lastRowFirstColumn="0" w:lastRowLastColumn="0"/>
            </w:pPr>
            <w:r w:rsidRPr="12E010B2">
              <w:t xml:space="preserve">Delegations </w:t>
            </w:r>
            <w:r w:rsidR="00A4597D">
              <w:t>are embedded</w:t>
            </w:r>
            <w:r w:rsidR="00253A9A">
              <w:t xml:space="preserve"> and</w:t>
            </w:r>
            <w:r w:rsidR="00DF15DA">
              <w:t xml:space="preserve"> nati</w:t>
            </w:r>
            <w:r w:rsidR="00396FAC">
              <w:t>ona</w:t>
            </w:r>
            <w:r w:rsidR="00755BDA">
              <w:t xml:space="preserve">l enabling functions </w:t>
            </w:r>
            <w:r w:rsidR="005E2FB2">
              <w:t>are op</w:t>
            </w:r>
            <w:r w:rsidR="00253A9A">
              <w:t>e</w:t>
            </w:r>
            <w:r w:rsidR="005E2FB2">
              <w:t>rating</w:t>
            </w:r>
            <w:r w:rsidR="0050485E">
              <w:t>.</w:t>
            </w:r>
          </w:p>
          <w:p w14:paraId="7CB3C329" w14:textId="667C1D5E" w:rsidR="6083B175" w:rsidRDefault="00253A9A" w:rsidP="00CE1CE9">
            <w:pPr>
              <w:pStyle w:val="TableText"/>
              <w:cnfStyle w:val="000000000000" w:firstRow="0" w:lastRow="0" w:firstColumn="0" w:lastColumn="0" w:oddVBand="0" w:evenVBand="0" w:oddHBand="0" w:evenHBand="0" w:firstRowFirstColumn="0" w:firstRowLastColumn="0" w:lastRowFirstColumn="0" w:lastRowLastColumn="0"/>
            </w:pPr>
            <w:r>
              <w:t>C</w:t>
            </w:r>
            <w:r w:rsidR="18913213" w:rsidRPr="708A5B11">
              <w:t xml:space="preserve">ommittees are </w:t>
            </w:r>
            <w:r w:rsidR="0050485E">
              <w:t>functioning effect</w:t>
            </w:r>
            <w:r w:rsidR="00722483">
              <w:t>ively</w:t>
            </w:r>
            <w:r w:rsidR="0129C01E" w:rsidRPr="2F68EAD3">
              <w:t>.</w:t>
            </w:r>
          </w:p>
        </w:tc>
        <w:tc>
          <w:tcPr>
            <w:tcW w:w="3213" w:type="dxa"/>
            <w:shd w:val="clear" w:color="auto" w:fill="E4DEEB"/>
          </w:tcPr>
          <w:p w14:paraId="310BA7C0" w14:textId="77777777" w:rsidR="00C54A9D" w:rsidRPr="00CE1CE9" w:rsidRDefault="00722483" w:rsidP="00CE1CE9">
            <w:pPr>
              <w:pStyle w:val="TableText"/>
              <w:cnfStyle w:val="000000000000" w:firstRow="0" w:lastRow="0" w:firstColumn="0" w:lastColumn="0" w:oddVBand="0" w:evenVBand="0" w:oddHBand="0" w:evenHBand="0" w:firstRowFirstColumn="0" w:firstRowLastColumn="0" w:lastRowFirstColumn="0" w:lastRowLastColumn="0"/>
            </w:pPr>
            <w:r w:rsidRPr="00CE1CE9">
              <w:t>Nationa</w:t>
            </w:r>
            <w:r w:rsidR="00602719" w:rsidRPr="00CE1CE9">
              <w:t>l</w:t>
            </w:r>
            <w:r w:rsidRPr="00CE1CE9">
              <w:t xml:space="preserve"> enabling functions </w:t>
            </w:r>
            <w:r w:rsidR="00B76E55" w:rsidRPr="00CE1CE9">
              <w:t>are</w:t>
            </w:r>
            <w:r w:rsidR="00602719" w:rsidRPr="00CE1CE9">
              <w:t xml:space="preserve"> </w:t>
            </w:r>
            <w:r w:rsidR="00B76E55" w:rsidRPr="00CE1CE9">
              <w:t>embed</w:t>
            </w:r>
            <w:r w:rsidR="00602719" w:rsidRPr="00CE1CE9">
              <w:t>d</w:t>
            </w:r>
            <w:r w:rsidR="00B76E55" w:rsidRPr="00CE1CE9">
              <w:t>ed</w:t>
            </w:r>
            <w:r w:rsidR="00C54A9D" w:rsidRPr="00CE1CE9">
              <w:t>.</w:t>
            </w:r>
          </w:p>
          <w:p w14:paraId="5913584D" w14:textId="3BE3D386" w:rsidR="6083B175" w:rsidRPr="00CE1CE9" w:rsidRDefault="00C54A9D" w:rsidP="00CE1CE9">
            <w:pPr>
              <w:pStyle w:val="TableText"/>
              <w:cnfStyle w:val="000000000000" w:firstRow="0" w:lastRow="0" w:firstColumn="0" w:lastColumn="0" w:oddVBand="0" w:evenVBand="0" w:oddHBand="0" w:evenHBand="0" w:firstRowFirstColumn="0" w:firstRowLastColumn="0" w:lastRowFirstColumn="0" w:lastRowLastColumn="0"/>
            </w:pPr>
            <w:r w:rsidRPr="00CE1CE9">
              <w:t>R</w:t>
            </w:r>
            <w:r w:rsidR="18913213" w:rsidRPr="00CE1CE9">
              <w:t>eview of how the</w:t>
            </w:r>
            <w:r w:rsidR="0076432A" w:rsidRPr="00CE1CE9">
              <w:t xml:space="preserve"> model is</w:t>
            </w:r>
            <w:r w:rsidR="18913213" w:rsidRPr="00CE1CE9">
              <w:t xml:space="preserve"> </w:t>
            </w:r>
            <w:r w:rsidR="004E2141" w:rsidRPr="00CE1CE9">
              <w:t>operating</w:t>
            </w:r>
            <w:r w:rsidR="00213C9D" w:rsidRPr="00CE1CE9">
              <w:t>.</w:t>
            </w:r>
            <w:r w:rsidR="18913213" w:rsidRPr="00CE1CE9">
              <w:t xml:space="preserve"> </w:t>
            </w:r>
          </w:p>
        </w:tc>
      </w:tr>
      <w:tr w:rsidR="00EB0E0A" w:rsidRPr="00103485" w14:paraId="0EA451B7" w14:textId="77777777" w:rsidTr="002458DE">
        <w:trPr>
          <w:trHeight w:val="1160"/>
        </w:trPr>
        <w:tc>
          <w:tcPr>
            <w:cnfStyle w:val="001000000000" w:firstRow="0" w:lastRow="0" w:firstColumn="1" w:lastColumn="0" w:oddVBand="0" w:evenVBand="0" w:oddHBand="0" w:evenHBand="0" w:firstRowFirstColumn="0" w:firstRowLastColumn="0" w:lastRowFirstColumn="0" w:lastRowLastColumn="0"/>
            <w:tcW w:w="3213" w:type="dxa"/>
          </w:tcPr>
          <w:p w14:paraId="284A4D79" w14:textId="77777777" w:rsidR="00EB0E0A" w:rsidRPr="00B35511" w:rsidRDefault="00EB0E0A" w:rsidP="00CE1CE9">
            <w:pPr>
              <w:pStyle w:val="TableText"/>
            </w:pPr>
            <w:r w:rsidRPr="0067473E">
              <w:t>Embed an enabling organisation culture and an engaged workforce</w:t>
            </w:r>
          </w:p>
          <w:p w14:paraId="6DB3A949" w14:textId="77777777" w:rsidR="00EB0E0A" w:rsidRDefault="00EB0E0A" w:rsidP="00CE1CE9">
            <w:pPr>
              <w:pStyle w:val="TableText"/>
            </w:pPr>
          </w:p>
        </w:tc>
        <w:tc>
          <w:tcPr>
            <w:tcW w:w="3213" w:type="dxa"/>
            <w:shd w:val="clear" w:color="auto" w:fill="F6F4F8"/>
          </w:tcPr>
          <w:p w14:paraId="16F05301" w14:textId="2246C373" w:rsidR="00EB0E0A" w:rsidRDefault="00EB0E0A" w:rsidP="00CE1CE9">
            <w:pPr>
              <w:pStyle w:val="TableText"/>
              <w:cnfStyle w:val="000000000000" w:firstRow="0" w:lastRow="0" w:firstColumn="0" w:lastColumn="0" w:oddVBand="0" w:evenVBand="0" w:oddHBand="0" w:evenHBand="0" w:firstRowFirstColumn="0" w:firstRowLastColumn="0" w:lastRowFirstColumn="0" w:lastRowLastColumn="0"/>
            </w:pPr>
            <w:r w:rsidRPr="2F68EAD3">
              <w:t>First round of senior leaders’ development and the operational leadership programme complete</w:t>
            </w:r>
            <w:r w:rsidRPr="23CF2CC7">
              <w:t>.</w:t>
            </w:r>
          </w:p>
          <w:p w14:paraId="207237AE" w14:textId="0ABB6DDF" w:rsidR="00EB0E0A" w:rsidRDefault="00EB0E0A" w:rsidP="00CE1CE9">
            <w:pPr>
              <w:pStyle w:val="TableText"/>
              <w:cnfStyle w:val="000000000000" w:firstRow="0" w:lastRow="0" w:firstColumn="0" w:lastColumn="0" w:oddVBand="0" w:evenVBand="0" w:oddHBand="0" w:evenHBand="0" w:firstRowFirstColumn="0" w:firstRowLastColumn="0" w:lastRowFirstColumn="0" w:lastRowLastColumn="0"/>
            </w:pPr>
            <w:r w:rsidRPr="2F68EAD3">
              <w:t>Enterprise-wide organisational culture programme defined</w:t>
            </w:r>
            <w:r w:rsidRPr="348B7360">
              <w:t>.</w:t>
            </w:r>
            <w:r w:rsidRPr="2F68EAD3">
              <w:t xml:space="preserve">  </w:t>
            </w:r>
          </w:p>
        </w:tc>
        <w:tc>
          <w:tcPr>
            <w:tcW w:w="3213" w:type="dxa"/>
            <w:shd w:val="clear" w:color="auto" w:fill="E4DEEB"/>
          </w:tcPr>
          <w:p w14:paraId="049BCA10" w14:textId="05339DC4" w:rsidR="0066205A" w:rsidRPr="00CE1CE9" w:rsidRDefault="0066205A" w:rsidP="00CE1CE9">
            <w:pPr>
              <w:pStyle w:val="TableText"/>
              <w:cnfStyle w:val="000000000000" w:firstRow="0" w:lastRow="0" w:firstColumn="0" w:lastColumn="0" w:oddVBand="0" w:evenVBand="0" w:oddHBand="0" w:evenHBand="0" w:firstRowFirstColumn="0" w:firstRowLastColumn="0" w:lastRowFirstColumn="0" w:lastRowLastColumn="0"/>
            </w:pPr>
            <w:r w:rsidRPr="00CE1CE9">
              <w:t>All senior leadership and operational leaders have been on leadership development.</w:t>
            </w:r>
          </w:p>
          <w:p w14:paraId="58CEBFE3" w14:textId="7238B59A" w:rsidR="00EB0E0A" w:rsidRPr="00CE1CE9" w:rsidRDefault="00EB0E0A" w:rsidP="00CE1CE9">
            <w:pPr>
              <w:pStyle w:val="TableText"/>
              <w:cnfStyle w:val="000000000000" w:firstRow="0" w:lastRow="0" w:firstColumn="0" w:lastColumn="0" w:oddVBand="0" w:evenVBand="0" w:oddHBand="0" w:evenHBand="0" w:firstRowFirstColumn="0" w:firstRowLastColumn="0" w:lastRowFirstColumn="0" w:lastRowLastColumn="0"/>
            </w:pPr>
            <w:r w:rsidRPr="00CE1CE9">
              <w:t xml:space="preserve">Enterprise-wide organisational culture programme underway. </w:t>
            </w:r>
          </w:p>
        </w:tc>
      </w:tr>
      <w:tr w:rsidR="00EB0E0A" w:rsidRPr="00103485" w14:paraId="6C546A6D" w14:textId="77777777" w:rsidTr="002458DE">
        <w:trPr>
          <w:trHeight w:val="1160"/>
        </w:trPr>
        <w:tc>
          <w:tcPr>
            <w:cnfStyle w:val="001000000000" w:firstRow="0" w:lastRow="0" w:firstColumn="1" w:lastColumn="0" w:oddVBand="0" w:evenVBand="0" w:oddHBand="0" w:evenHBand="0" w:firstRowFirstColumn="0" w:firstRowLastColumn="0" w:lastRowFirstColumn="0" w:lastRowLastColumn="0"/>
            <w:tcW w:w="3213" w:type="dxa"/>
          </w:tcPr>
          <w:p w14:paraId="59FE5E90" w14:textId="6B1AA8B8" w:rsidR="00EB0E0A" w:rsidRPr="00D703BD" w:rsidRDefault="00EB0E0A" w:rsidP="00CE1CE9">
            <w:pPr>
              <w:pStyle w:val="TableText"/>
              <w:rPr>
                <w:b w:val="0"/>
              </w:rPr>
            </w:pPr>
            <w:r w:rsidRPr="00D703BD">
              <w:t>Improve our health, safety and wellbein</w:t>
            </w:r>
            <w:r w:rsidR="00D703BD">
              <w:t>g</w:t>
            </w:r>
          </w:p>
        </w:tc>
        <w:tc>
          <w:tcPr>
            <w:tcW w:w="3213" w:type="dxa"/>
            <w:shd w:val="clear" w:color="auto" w:fill="F6F4F8"/>
          </w:tcPr>
          <w:p w14:paraId="73327CCA" w14:textId="7374C834" w:rsidR="00EB0E0A" w:rsidRDefault="00487978" w:rsidP="00CE1CE9">
            <w:pPr>
              <w:pStyle w:val="TableText"/>
              <w:cnfStyle w:val="000000000000" w:firstRow="0" w:lastRow="0" w:firstColumn="0" w:lastColumn="0" w:oddVBand="0" w:evenVBand="0" w:oddHBand="0" w:evenHBand="0" w:firstRowFirstColumn="0" w:firstRowLastColumn="0" w:lastRowFirstColumn="0" w:lastRowLastColumn="0"/>
            </w:pPr>
            <w:r>
              <w:t>H</w:t>
            </w:r>
            <w:r w:rsidR="00A24F41" w:rsidRPr="00A24F41">
              <w:t xml:space="preserve">ealth, safety and wellbeing improvements </w:t>
            </w:r>
            <w:r>
              <w:t>are</w:t>
            </w:r>
            <w:r w:rsidR="001747A2">
              <w:t xml:space="preserve"> being</w:t>
            </w:r>
            <w:r>
              <w:t xml:space="preserve"> delivered </w:t>
            </w:r>
            <w:r w:rsidR="009B60BB">
              <w:t xml:space="preserve">as </w:t>
            </w:r>
            <w:r w:rsidR="00230667">
              <w:t>planned</w:t>
            </w:r>
            <w:r w:rsidR="00A24F41" w:rsidRPr="00A24F41">
              <w:t xml:space="preserve"> </w:t>
            </w:r>
            <w:r w:rsidR="00230667">
              <w:t>in</w:t>
            </w:r>
            <w:r w:rsidR="00A24F41" w:rsidRPr="00A24F41">
              <w:t xml:space="preserve"> the HSW Work Programme</w:t>
            </w:r>
            <w:r w:rsidR="00A24F41">
              <w:t>.</w:t>
            </w:r>
          </w:p>
          <w:p w14:paraId="0E7EA8C3" w14:textId="03DCDE95" w:rsidR="00A24F41" w:rsidRPr="007316EC" w:rsidRDefault="00230667" w:rsidP="00CE1CE9">
            <w:pPr>
              <w:pStyle w:val="TableText"/>
              <w:cnfStyle w:val="000000000000" w:firstRow="0" w:lastRow="0" w:firstColumn="0" w:lastColumn="0" w:oddVBand="0" w:evenVBand="0" w:oddHBand="0" w:evenHBand="0" w:firstRowFirstColumn="0" w:firstRowLastColumn="0" w:lastRowFirstColumn="0" w:lastRowLastColumn="0"/>
            </w:pPr>
            <w:r w:rsidRPr="2F68EAD3">
              <w:t xml:space="preserve">The </w:t>
            </w:r>
            <w:r w:rsidR="003D568F" w:rsidRPr="2F68EAD3">
              <w:t xml:space="preserve">HSW performance framework </w:t>
            </w:r>
            <w:r w:rsidRPr="2F68EAD3">
              <w:t xml:space="preserve">is </w:t>
            </w:r>
            <w:r w:rsidR="003D568F" w:rsidRPr="2F68EAD3">
              <w:t>operational.</w:t>
            </w:r>
          </w:p>
        </w:tc>
        <w:tc>
          <w:tcPr>
            <w:tcW w:w="3213" w:type="dxa"/>
            <w:shd w:val="clear" w:color="auto" w:fill="E4DEEB"/>
          </w:tcPr>
          <w:p w14:paraId="59A57144" w14:textId="77777777" w:rsidR="001D6CC0" w:rsidRPr="00CE1CE9" w:rsidRDefault="001D6CC0" w:rsidP="00CE1CE9">
            <w:pPr>
              <w:pStyle w:val="TableText"/>
              <w:cnfStyle w:val="000000000000" w:firstRow="0" w:lastRow="0" w:firstColumn="0" w:lastColumn="0" w:oddVBand="0" w:evenVBand="0" w:oddHBand="0" w:evenHBand="0" w:firstRowFirstColumn="0" w:firstRowLastColumn="0" w:lastRowFirstColumn="0" w:lastRowLastColumn="0"/>
            </w:pPr>
            <w:r w:rsidRPr="00CE1CE9">
              <w:t xml:space="preserve">All health, safety and wellbeing improvements in the HSW Horizon 1 Work Programme complete. </w:t>
            </w:r>
          </w:p>
          <w:p w14:paraId="2C1CEA47" w14:textId="5D0FCFF3" w:rsidR="00EF16EE" w:rsidRPr="00CE1CE9" w:rsidRDefault="00EF16EE" w:rsidP="00CE1CE9">
            <w:pPr>
              <w:pStyle w:val="TableText"/>
              <w:cnfStyle w:val="000000000000" w:firstRow="0" w:lastRow="0" w:firstColumn="0" w:lastColumn="0" w:oddVBand="0" w:evenVBand="0" w:oddHBand="0" w:evenHBand="0" w:firstRowFirstColumn="0" w:firstRowLastColumn="0" w:lastRowFirstColumn="0" w:lastRowLastColumn="0"/>
            </w:pPr>
            <w:r w:rsidRPr="00CE1CE9">
              <w:t xml:space="preserve">Stocktake of the HSW performance framework and its impact on the </w:t>
            </w:r>
            <w:r w:rsidR="00DE5052" w:rsidRPr="00CE1CE9">
              <w:t>overall</w:t>
            </w:r>
            <w:r w:rsidRPr="00CE1CE9">
              <w:t xml:space="preserve"> safety culture </w:t>
            </w:r>
            <w:r w:rsidR="000C65E4" w:rsidRPr="00CE1CE9">
              <w:t xml:space="preserve">is complete. </w:t>
            </w:r>
          </w:p>
        </w:tc>
      </w:tr>
      <w:tr w:rsidR="7C871588" w14:paraId="13B88556" w14:textId="77777777" w:rsidTr="002458DE">
        <w:trPr>
          <w:trHeight w:val="900"/>
        </w:trPr>
        <w:tc>
          <w:tcPr>
            <w:cnfStyle w:val="001000000000" w:firstRow="0" w:lastRow="0" w:firstColumn="1" w:lastColumn="0" w:oddVBand="0" w:evenVBand="0" w:oddHBand="0" w:evenHBand="0" w:firstRowFirstColumn="0" w:firstRowLastColumn="0" w:lastRowFirstColumn="0" w:lastRowLastColumn="0"/>
            <w:tcW w:w="3213" w:type="dxa"/>
          </w:tcPr>
          <w:p w14:paraId="6F5DAFCA" w14:textId="77777777" w:rsidR="7C871588" w:rsidRDefault="39E4EBBE" w:rsidP="00CE1CE9">
            <w:pPr>
              <w:pStyle w:val="TableText"/>
              <w:rPr>
                <w:b w:val="0"/>
              </w:rPr>
            </w:pPr>
            <w:r w:rsidRPr="06C1D3EB">
              <w:t>Fully establish governance</w:t>
            </w:r>
          </w:p>
          <w:p w14:paraId="16DD88B0" w14:textId="3F36A166" w:rsidR="007B5FED" w:rsidRDefault="007B5FED" w:rsidP="00CE1CE9">
            <w:pPr>
              <w:pStyle w:val="TableText"/>
            </w:pPr>
            <w:r w:rsidRPr="39094F80">
              <w:t>Fully establish Health NZ ELT and Committees</w:t>
            </w:r>
          </w:p>
        </w:tc>
        <w:tc>
          <w:tcPr>
            <w:tcW w:w="3213" w:type="dxa"/>
            <w:shd w:val="clear" w:color="auto" w:fill="F6F4F8"/>
          </w:tcPr>
          <w:p w14:paraId="4B48C40F" w14:textId="270A4ED7" w:rsidR="007B5FED" w:rsidRDefault="39E4EBBE" w:rsidP="00CE1CE9">
            <w:pPr>
              <w:pStyle w:val="TableText"/>
              <w:cnfStyle w:val="000000000000" w:firstRow="0" w:lastRow="0" w:firstColumn="0" w:lastColumn="0" w:oddVBand="0" w:evenVBand="0" w:oddHBand="0" w:evenHBand="0" w:firstRowFirstColumn="0" w:firstRowLastColumn="0" w:lastRowFirstColumn="0" w:lastRowLastColumn="0"/>
            </w:pPr>
            <w:r w:rsidRPr="6BB56DD9">
              <w:t>Board is fully established.</w:t>
            </w:r>
          </w:p>
          <w:p w14:paraId="26D30985" w14:textId="53505138" w:rsidR="007B5FED" w:rsidRDefault="007B5FED" w:rsidP="00CE1CE9">
            <w:pPr>
              <w:pStyle w:val="TableText"/>
              <w:cnfStyle w:val="000000000000" w:firstRow="0" w:lastRow="0" w:firstColumn="0" w:lastColumn="0" w:oddVBand="0" w:evenVBand="0" w:oddHBand="0" w:evenHBand="0" w:firstRowFirstColumn="0" w:firstRowLastColumn="0" w:lastRowFirstColumn="0" w:lastRowLastColumn="0"/>
            </w:pPr>
            <w:r w:rsidRPr="5F5DC5F1">
              <w:t>Permanent ELT with committees established</w:t>
            </w:r>
            <w:r w:rsidRPr="43C2306F">
              <w:t>.</w:t>
            </w:r>
          </w:p>
          <w:p w14:paraId="4573159F" w14:textId="30E97088" w:rsidR="007B5FED" w:rsidRDefault="007B5FED" w:rsidP="00CE1CE9">
            <w:pPr>
              <w:pStyle w:val="TableText"/>
              <w:cnfStyle w:val="000000000000" w:firstRow="0" w:lastRow="0" w:firstColumn="0" w:lastColumn="0" w:oddVBand="0" w:evenVBand="0" w:oddHBand="0" w:evenHBand="0" w:firstRowFirstColumn="0" w:firstRowLastColumn="0" w:lastRowFirstColumn="0" w:lastRowLastColumn="0"/>
            </w:pPr>
          </w:p>
        </w:tc>
        <w:tc>
          <w:tcPr>
            <w:tcW w:w="3213" w:type="dxa"/>
            <w:shd w:val="clear" w:color="auto" w:fill="E4DEEB"/>
          </w:tcPr>
          <w:p w14:paraId="2A3065E8" w14:textId="012C4C59" w:rsidR="7C871588" w:rsidRPr="00CE1CE9" w:rsidRDefault="39E4EBBE" w:rsidP="00CE1CE9">
            <w:pPr>
              <w:pStyle w:val="TableText"/>
              <w:cnfStyle w:val="000000000000" w:firstRow="0" w:lastRow="0" w:firstColumn="0" w:lastColumn="0" w:oddVBand="0" w:evenVBand="0" w:oddHBand="0" w:evenHBand="0" w:firstRowFirstColumn="0" w:firstRowLastColumn="0" w:lastRowFirstColumn="0" w:lastRowLastColumn="0"/>
            </w:pPr>
            <w:r w:rsidRPr="00CE1CE9">
              <w:t xml:space="preserve">Board has </w:t>
            </w:r>
            <w:r w:rsidR="00951B26" w:rsidRPr="00CE1CE9">
              <w:t xml:space="preserve">fully </w:t>
            </w:r>
            <w:r w:rsidRPr="00CE1CE9">
              <w:t>transitioned</w:t>
            </w:r>
            <w:r w:rsidR="00E12D19" w:rsidRPr="00CE1CE9">
              <w:t xml:space="preserve"> into standard way of working</w:t>
            </w:r>
            <w:r w:rsidRPr="00CE1CE9">
              <w:t>.</w:t>
            </w:r>
          </w:p>
        </w:tc>
      </w:tr>
      <w:tr w:rsidR="00BA6D9A" w:rsidRPr="00103485" w14:paraId="328AE5CC" w14:textId="77777777" w:rsidTr="002458DE">
        <w:trPr>
          <w:trHeight w:val="1160"/>
        </w:trPr>
        <w:tc>
          <w:tcPr>
            <w:cnfStyle w:val="001000000000" w:firstRow="0" w:lastRow="0" w:firstColumn="1" w:lastColumn="0" w:oddVBand="0" w:evenVBand="0" w:oddHBand="0" w:evenHBand="0" w:firstRowFirstColumn="0" w:firstRowLastColumn="0" w:lastRowFirstColumn="0" w:lastRowLastColumn="0"/>
            <w:tcW w:w="3213" w:type="dxa"/>
          </w:tcPr>
          <w:p w14:paraId="4C1AAB73" w14:textId="5F6E2F43" w:rsidR="00BA6D9A" w:rsidRDefault="00BA6D9A" w:rsidP="00CE1CE9">
            <w:pPr>
              <w:pStyle w:val="TableText"/>
            </w:pPr>
            <w:r>
              <w:t>Establish an integrated performance management system across Health NZ</w:t>
            </w:r>
          </w:p>
        </w:tc>
        <w:tc>
          <w:tcPr>
            <w:tcW w:w="3213" w:type="dxa"/>
            <w:shd w:val="clear" w:color="auto" w:fill="F6F4F8"/>
          </w:tcPr>
          <w:p w14:paraId="7CBD5F35" w14:textId="3EC6EF97" w:rsidR="00BA6D9A" w:rsidRDefault="00250C2C" w:rsidP="00CE1CE9">
            <w:pPr>
              <w:pStyle w:val="TableText"/>
              <w:cnfStyle w:val="000000000000" w:firstRow="0" w:lastRow="0" w:firstColumn="0" w:lastColumn="0" w:oddVBand="0" w:evenVBand="0" w:oddHBand="0" w:evenHBand="0" w:firstRowFirstColumn="0" w:firstRowLastColumn="0" w:lastRowFirstColumn="0" w:lastRowLastColumn="0"/>
            </w:pPr>
            <w:r>
              <w:t xml:space="preserve">Review </w:t>
            </w:r>
            <w:r w:rsidR="00B861F5">
              <w:t>of</w:t>
            </w:r>
            <w:r w:rsidR="00741680" w:rsidRPr="353658EA">
              <w:t xml:space="preserve"> performance </w:t>
            </w:r>
            <w:r w:rsidR="75D33A22" w:rsidRPr="489044CD">
              <w:t>framework</w:t>
            </w:r>
            <w:r w:rsidR="00741680" w:rsidRPr="3D585A24">
              <w:t xml:space="preserve"> </w:t>
            </w:r>
            <w:r w:rsidR="001C6F75">
              <w:t xml:space="preserve">to ensure measures used are </w:t>
            </w:r>
            <w:r w:rsidR="00E9530F">
              <w:t xml:space="preserve">sufficiently </w:t>
            </w:r>
            <w:r w:rsidR="00144324">
              <w:t xml:space="preserve">integrated </w:t>
            </w:r>
            <w:r w:rsidR="00144324" w:rsidRPr="353658EA">
              <w:t>combining</w:t>
            </w:r>
            <w:r w:rsidR="00741680" w:rsidRPr="353658EA">
              <w:t xml:space="preserve"> health targets, operational, health, safety, HR and financial performance</w:t>
            </w:r>
            <w:r w:rsidR="00741680" w:rsidRPr="69B56B27">
              <w:t>.</w:t>
            </w:r>
          </w:p>
          <w:p w14:paraId="363041BB" w14:textId="170B75ED" w:rsidR="00BA6D9A" w:rsidRDefault="7AE8BCE7" w:rsidP="00CE1CE9">
            <w:pPr>
              <w:pStyle w:val="TableText"/>
              <w:cnfStyle w:val="000000000000" w:firstRow="0" w:lastRow="0" w:firstColumn="0" w:lastColumn="0" w:oddVBand="0" w:evenVBand="0" w:oddHBand="0" w:evenHBand="0" w:firstRowFirstColumn="0" w:firstRowLastColumn="0" w:lastRowFirstColumn="0" w:lastRowLastColumn="0"/>
              <w:rPr>
                <w:spacing w:val="2"/>
              </w:rPr>
            </w:pPr>
            <w:r w:rsidRPr="079794C2">
              <w:t xml:space="preserve">National, regional and district </w:t>
            </w:r>
            <w:r w:rsidR="00144324" w:rsidRPr="69EF7CE7">
              <w:t>capability</w:t>
            </w:r>
            <w:r w:rsidR="00144324">
              <w:t xml:space="preserve"> </w:t>
            </w:r>
            <w:r w:rsidR="00144324" w:rsidRPr="079794C2">
              <w:t>assessment</w:t>
            </w:r>
            <w:r w:rsidRPr="079794C2">
              <w:t xml:space="preserve"> </w:t>
            </w:r>
            <w:r w:rsidRPr="48E208CA">
              <w:t xml:space="preserve">completed with initial </w:t>
            </w:r>
            <w:r w:rsidRPr="5A9838BE">
              <w:t xml:space="preserve">intervention </w:t>
            </w:r>
            <w:r w:rsidRPr="39587279">
              <w:t>framework</w:t>
            </w:r>
            <w:r w:rsidR="3A0F4BE6" w:rsidRPr="39587279">
              <w:t xml:space="preserve"> for </w:t>
            </w:r>
            <w:r w:rsidR="3A0F4BE6" w:rsidRPr="7522A5A0">
              <w:t xml:space="preserve">districts </w:t>
            </w:r>
            <w:r w:rsidR="3A0F4BE6" w:rsidRPr="79C4B7A1">
              <w:t>and regions</w:t>
            </w:r>
            <w:r w:rsidR="6CCC6EFC" w:rsidRPr="24F4CEA0">
              <w:t>.</w:t>
            </w:r>
          </w:p>
        </w:tc>
        <w:tc>
          <w:tcPr>
            <w:tcW w:w="3213" w:type="dxa"/>
            <w:shd w:val="clear" w:color="auto" w:fill="E4DEEB"/>
          </w:tcPr>
          <w:p w14:paraId="72C9A0A9" w14:textId="4ECB4309" w:rsidR="00BA6D9A" w:rsidRPr="00CE1CE9" w:rsidRDefault="14F6F111" w:rsidP="00CE1CE9">
            <w:pPr>
              <w:pStyle w:val="TableText"/>
              <w:cnfStyle w:val="000000000000" w:firstRow="0" w:lastRow="0" w:firstColumn="0" w:lastColumn="0" w:oddVBand="0" w:evenVBand="0" w:oddHBand="0" w:evenHBand="0" w:firstRowFirstColumn="0" w:firstRowLastColumn="0" w:lastRowFirstColumn="0" w:lastRowLastColumn="0"/>
            </w:pPr>
            <w:r w:rsidRPr="00CE1CE9">
              <w:t xml:space="preserve">Design of </w:t>
            </w:r>
            <w:r w:rsidR="00C359B3" w:rsidRPr="00CE1CE9">
              <w:t>new</w:t>
            </w:r>
            <w:r w:rsidRPr="00CE1CE9">
              <w:t xml:space="preserve"> performance management system</w:t>
            </w:r>
            <w:r w:rsidR="06E9E99B" w:rsidRPr="00CE1CE9">
              <w:t>.</w:t>
            </w:r>
          </w:p>
          <w:p w14:paraId="35972388" w14:textId="4E0B1831" w:rsidR="00BA6D9A" w:rsidRPr="00CE1CE9" w:rsidRDefault="14F6F111" w:rsidP="00CE1CE9">
            <w:pPr>
              <w:pStyle w:val="TableText"/>
              <w:cnfStyle w:val="000000000000" w:firstRow="0" w:lastRow="0" w:firstColumn="0" w:lastColumn="0" w:oddVBand="0" w:evenVBand="0" w:oddHBand="0" w:evenHBand="0" w:firstRowFirstColumn="0" w:firstRowLastColumn="0" w:lastRowFirstColumn="0" w:lastRowLastColumn="0"/>
            </w:pPr>
            <w:r w:rsidRPr="00CE1CE9">
              <w:t>National, regional and district performance model agreed</w:t>
            </w:r>
            <w:r w:rsidR="019BCA02" w:rsidRPr="00CE1CE9">
              <w:t>.</w:t>
            </w:r>
          </w:p>
          <w:p w14:paraId="74566C6F" w14:textId="07CC0C6C" w:rsidR="00BA6D9A" w:rsidRPr="00CE1CE9" w:rsidRDefault="4D0E01F3" w:rsidP="00CE1CE9">
            <w:pPr>
              <w:pStyle w:val="TableText"/>
              <w:cnfStyle w:val="000000000000" w:firstRow="0" w:lastRow="0" w:firstColumn="0" w:lastColumn="0" w:oddVBand="0" w:evenVBand="0" w:oddHBand="0" w:evenHBand="0" w:firstRowFirstColumn="0" w:firstRowLastColumn="0" w:lastRowFirstColumn="0" w:lastRowLastColumn="0"/>
            </w:pPr>
            <w:r w:rsidRPr="00CE1CE9">
              <w:t>Performance function</w:t>
            </w:r>
            <w:r w:rsidR="007B5FED" w:rsidRPr="00CE1CE9">
              <w:t xml:space="preserve"> </w:t>
            </w:r>
            <w:r w:rsidR="008B3444" w:rsidRPr="00CE1CE9">
              <w:t xml:space="preserve">operating </w:t>
            </w:r>
            <w:r w:rsidRPr="00CE1CE9">
              <w:t>model go-live from 1 July 2026</w:t>
            </w:r>
            <w:r w:rsidR="54AE5E9C" w:rsidRPr="00CE1CE9">
              <w:t>.</w:t>
            </w:r>
          </w:p>
        </w:tc>
      </w:tr>
    </w:tbl>
    <w:p w14:paraId="5B97356B" w14:textId="7C40FB92" w:rsidR="005B662F" w:rsidRPr="00B521A3" w:rsidRDefault="00F80504" w:rsidP="00CE1CE9">
      <w:pPr>
        <w:rPr>
          <w:rFonts w:ascii="Poppins Medium" w:hAnsi="Poppins Medium" w:cs="Poppins Medium"/>
          <w:sz w:val="28"/>
          <w:szCs w:val="28"/>
        </w:rPr>
      </w:pPr>
      <w:r w:rsidRPr="00B521A3">
        <w:rPr>
          <w:rStyle w:val="Section5Heading2Char"/>
          <w:rFonts w:ascii="Poppins SemiBold" w:hAnsi="Poppins SemiBold" w:cs="Poppins SemiBold"/>
          <w:sz w:val="30"/>
          <w:szCs w:val="30"/>
        </w:rPr>
        <w:lastRenderedPageBreak/>
        <w:t>Priority 6</w:t>
      </w:r>
      <w:r w:rsidR="00F130F0" w:rsidRPr="00B521A3">
        <w:rPr>
          <w:rStyle w:val="Section5Heading2Char"/>
        </w:rPr>
        <w:br/>
      </w:r>
      <w:r w:rsidRPr="00B521A3">
        <w:rPr>
          <w:rStyle w:val="Section5Heading2Char"/>
          <w:rFonts w:ascii="Poppins Medium" w:hAnsi="Poppins Medium" w:cs="Poppins Medium"/>
          <w:sz w:val="28"/>
          <w:szCs w:val="28"/>
        </w:rPr>
        <w:t>Modernise the infrastructure we use to deliver health services</w:t>
      </w:r>
    </w:p>
    <w:p w14:paraId="6076444A" w14:textId="5EDE93F1" w:rsidR="00801583" w:rsidRDefault="00FB7C78" w:rsidP="00CE1CE9">
      <w:r w:rsidRPr="00FB7C78">
        <w:t>Every decision taken to invest in new hospitals, digital services and other infrastructure will need to improve services and be good value for money.</w:t>
      </w:r>
      <w:r>
        <w:t xml:space="preserve"> </w:t>
      </w:r>
      <w:r w:rsidR="00E14214">
        <w:t xml:space="preserve">The Minister’s priority is to </w:t>
      </w:r>
      <w:r w:rsidR="00004BAC">
        <w:t xml:space="preserve">ensure </w:t>
      </w:r>
      <w:r w:rsidR="00F54C9C">
        <w:t>the health system has the digital and physical infrastructure it needs to meet people’s needs now and into the future</w:t>
      </w:r>
      <w:r w:rsidR="00801583">
        <w:t xml:space="preserve">. </w:t>
      </w:r>
      <w:r w:rsidR="000411B2">
        <w:t>F</w:t>
      </w:r>
      <w:r w:rsidR="005257B1">
        <w:t>undamental</w:t>
      </w:r>
      <w:r w:rsidR="00801583">
        <w:t xml:space="preserve"> to this </w:t>
      </w:r>
      <w:r w:rsidR="000411B2">
        <w:t>is</w:t>
      </w:r>
      <w:r w:rsidR="005257B1">
        <w:t xml:space="preserve"> </w:t>
      </w:r>
      <w:r w:rsidR="002633F2">
        <w:t>Health NZ proceed</w:t>
      </w:r>
      <w:r w:rsidR="000411B2">
        <w:t>ing</w:t>
      </w:r>
      <w:r w:rsidR="002633F2">
        <w:t xml:space="preserve"> with a strong focus on the delivery of all infrastructure projects previously prioritised or approved. </w:t>
      </w:r>
    </w:p>
    <w:p w14:paraId="52706291" w14:textId="6A902BA3" w:rsidR="00446595" w:rsidRDefault="006F19E0" w:rsidP="00CE1CE9">
      <w:r>
        <w:t xml:space="preserve">A clear </w:t>
      </w:r>
      <w:r w:rsidR="00ED29DF">
        <w:t xml:space="preserve">infrastructure </w:t>
      </w:r>
      <w:r>
        <w:t xml:space="preserve">roadmap </w:t>
      </w:r>
      <w:r w:rsidR="004D5CBE">
        <w:t>has been</w:t>
      </w:r>
      <w:r w:rsidR="00ED29DF">
        <w:t xml:space="preserve"> launched and engagement with th</w:t>
      </w:r>
      <w:r w:rsidR="00E30B9B">
        <w:t xml:space="preserve">e market </w:t>
      </w:r>
      <w:r w:rsidR="00147B6C">
        <w:t>is underway</w:t>
      </w:r>
      <w:r w:rsidR="00AF5812">
        <w:t xml:space="preserve"> to ensure we </w:t>
      </w:r>
      <w:r w:rsidR="00F843E6">
        <w:t>have</w:t>
      </w:r>
      <w:r w:rsidR="00AF5812">
        <w:t xml:space="preserve"> </w:t>
      </w:r>
      <w:r w:rsidR="00F843E6">
        <w:t xml:space="preserve">the </w:t>
      </w:r>
      <w:r w:rsidR="00AF5812">
        <w:t>capa</w:t>
      </w:r>
      <w:r w:rsidR="005234AD">
        <w:t>c</w:t>
      </w:r>
      <w:r w:rsidR="00AF5812">
        <w:t xml:space="preserve">ity and </w:t>
      </w:r>
      <w:r w:rsidR="005234AD">
        <w:t xml:space="preserve">relationships </w:t>
      </w:r>
      <w:r w:rsidR="00B333EF">
        <w:t xml:space="preserve">to </w:t>
      </w:r>
      <w:r w:rsidR="005234AD">
        <w:t>deliver</w:t>
      </w:r>
      <w:r w:rsidR="00E30B9B">
        <w:t xml:space="preserve"> modern </w:t>
      </w:r>
      <w:r w:rsidR="005234AD">
        <w:t xml:space="preserve">hospital infrastructure </w:t>
      </w:r>
      <w:r w:rsidR="00182355">
        <w:t xml:space="preserve">that </w:t>
      </w:r>
      <w:r w:rsidR="005234AD">
        <w:t>communities expect</w:t>
      </w:r>
      <w:r w:rsidR="00270967" w:rsidRPr="00270967">
        <w:t xml:space="preserve"> </w:t>
      </w:r>
      <w:r w:rsidR="00270967">
        <w:t>with the funding we are provided</w:t>
      </w:r>
      <w:r w:rsidR="005234AD">
        <w:t xml:space="preserve">. </w:t>
      </w:r>
      <w:r w:rsidR="00943ACE">
        <w:t>Major hospital redevelopment</w:t>
      </w:r>
      <w:r w:rsidR="006C5F0F">
        <w:t>s</w:t>
      </w:r>
      <w:r w:rsidR="002A7360">
        <w:t>,</w:t>
      </w:r>
      <w:r w:rsidR="006C5F0F">
        <w:t xml:space="preserve"> const</w:t>
      </w:r>
      <w:r w:rsidR="005D729A">
        <w:t>r</w:t>
      </w:r>
      <w:r w:rsidR="006C5F0F">
        <w:t>uctio</w:t>
      </w:r>
      <w:r w:rsidR="005D729A">
        <w:t>n</w:t>
      </w:r>
      <w:r w:rsidR="006C5F0F">
        <w:t xml:space="preserve"> and</w:t>
      </w:r>
      <w:r w:rsidR="007B7B8C">
        <w:t xml:space="preserve"> </w:t>
      </w:r>
      <w:r w:rsidR="00675147">
        <w:t xml:space="preserve">remediation projects </w:t>
      </w:r>
      <w:r w:rsidR="00CF7DFF">
        <w:t>have</w:t>
      </w:r>
      <w:r w:rsidR="00675147">
        <w:t xml:space="preserve"> </w:t>
      </w:r>
      <w:r w:rsidR="00CF7DFF">
        <w:t>been announced</w:t>
      </w:r>
      <w:r w:rsidR="0074265C">
        <w:t>,</w:t>
      </w:r>
      <w:r w:rsidR="003613D1">
        <w:t xml:space="preserve"> with work underway to </w:t>
      </w:r>
      <w:r w:rsidR="00A73D15">
        <w:t xml:space="preserve">improve </w:t>
      </w:r>
      <w:r w:rsidR="00F843E6">
        <w:t>infrastructure and increase capacity</w:t>
      </w:r>
      <w:r w:rsidR="00446595">
        <w:t xml:space="preserve"> at sites across the country</w:t>
      </w:r>
      <w:r w:rsidR="00F843E6">
        <w:t>.</w:t>
      </w:r>
      <w:r w:rsidR="00CF7DFF">
        <w:t xml:space="preserve">  </w:t>
      </w:r>
      <w:r w:rsidR="006C5F0F">
        <w:t xml:space="preserve"> </w:t>
      </w:r>
      <w:r w:rsidR="00943ACE">
        <w:t xml:space="preserve"> </w:t>
      </w:r>
      <w:r w:rsidR="00E30B9B">
        <w:t xml:space="preserve"> </w:t>
      </w:r>
    </w:p>
    <w:p w14:paraId="4AA6B213" w14:textId="18BCAF4D" w:rsidR="00801583" w:rsidRDefault="00A76417" w:rsidP="00CE1CE9">
      <w:r>
        <w:t xml:space="preserve">A Digital Investment Plan is being developed, which will set out a ten-year roadmap for </w:t>
      </w:r>
      <w:r w:rsidR="006A710E">
        <w:t xml:space="preserve">our </w:t>
      </w:r>
      <w:r w:rsidR="00434C5C">
        <w:t>ability to</w:t>
      </w:r>
      <w:r w:rsidR="00AD326B">
        <w:t xml:space="preserve"> meet growing demand, overcome capacity shortages and provide better and more efficient health services. </w:t>
      </w:r>
      <w:r w:rsidR="00917BF7">
        <w:t xml:space="preserve">Digital services will play a pivotal role in this evolution by helping to reduce administrative burden on clinicians, avoid unnecessary admissions, shorten lengths of stay, and improve transitions between care settings. </w:t>
      </w:r>
      <w:r w:rsidR="00BE017A" w:rsidRPr="00BE017A">
        <w:t>Key outcomes and milestones are</w:t>
      </w:r>
      <w:r w:rsidR="00BE017A" w:rsidRPr="00985FBF">
        <w:t xml:space="preserve"> summarised below.</w:t>
      </w:r>
    </w:p>
    <w:tbl>
      <w:tblPr>
        <w:tblStyle w:val="TeWhatuOra"/>
        <w:tblW w:w="9636" w:type="dxa"/>
        <w:tblBorders>
          <w:insideH w:val="single" w:sz="12" w:space="0" w:color="006060" w:themeColor="accent5"/>
          <w:insideV w:val="none" w:sz="0" w:space="0" w:color="auto"/>
        </w:tblBorders>
        <w:tblLayout w:type="fixed"/>
        <w:tblLook w:val="04A0" w:firstRow="1" w:lastRow="0" w:firstColumn="1" w:lastColumn="0" w:noHBand="0" w:noVBand="1"/>
      </w:tblPr>
      <w:tblGrid>
        <w:gridCol w:w="3212"/>
        <w:gridCol w:w="3212"/>
        <w:gridCol w:w="3212"/>
      </w:tblGrid>
      <w:tr w:rsidR="00ED676C" w:rsidRPr="00103485" w14:paraId="2EF0354A" w14:textId="77777777" w:rsidTr="002458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2" w:type="dxa"/>
            <w:tcBorders>
              <w:top w:val="none" w:sz="0" w:space="0" w:color="auto"/>
              <w:bottom w:val="none" w:sz="0" w:space="0" w:color="auto"/>
            </w:tcBorders>
            <w:shd w:val="clear" w:color="auto" w:fill="006060" w:themeFill="accent5"/>
          </w:tcPr>
          <w:p w14:paraId="6EB5C318" w14:textId="77777777" w:rsidR="00ED676C" w:rsidRPr="002A79F9" w:rsidRDefault="00ED676C" w:rsidP="00CE1CE9">
            <w:pPr>
              <w:rPr>
                <w:b w:val="0"/>
              </w:rPr>
            </w:pPr>
            <w:r w:rsidRPr="00CE1CE9">
              <w:rPr>
                <w:color w:val="FFFFFF" w:themeColor="background1"/>
              </w:rPr>
              <w:t>Outcome</w:t>
            </w:r>
          </w:p>
        </w:tc>
        <w:tc>
          <w:tcPr>
            <w:tcW w:w="3212" w:type="dxa"/>
            <w:tcBorders>
              <w:top w:val="none" w:sz="0" w:space="0" w:color="auto"/>
              <w:bottom w:val="none" w:sz="0" w:space="0" w:color="auto"/>
            </w:tcBorders>
            <w:shd w:val="clear" w:color="auto" w:fill="006060" w:themeFill="accent5"/>
          </w:tcPr>
          <w:p w14:paraId="4E0A6787" w14:textId="77777777" w:rsidR="00ED676C" w:rsidRPr="002A79F9" w:rsidRDefault="00ED676C" w:rsidP="00CE1CE9">
            <w:pPr>
              <w:cnfStyle w:val="100000000000" w:firstRow="1" w:lastRow="0" w:firstColumn="0" w:lastColumn="0" w:oddVBand="0" w:evenVBand="0" w:oddHBand="0" w:evenHBand="0" w:firstRowFirstColumn="0" w:firstRowLastColumn="0" w:lastRowFirstColumn="0" w:lastRowLastColumn="0"/>
              <w:rPr>
                <w:b w:val="0"/>
              </w:rPr>
            </w:pPr>
            <w:r w:rsidRPr="00CE1CE9">
              <w:rPr>
                <w:color w:val="FFFFFF" w:themeColor="background1"/>
              </w:rPr>
              <w:t>End of 2025</w:t>
            </w:r>
          </w:p>
        </w:tc>
        <w:tc>
          <w:tcPr>
            <w:tcW w:w="3212" w:type="dxa"/>
            <w:tcBorders>
              <w:top w:val="none" w:sz="0" w:space="0" w:color="auto"/>
              <w:bottom w:val="none" w:sz="0" w:space="0" w:color="auto"/>
            </w:tcBorders>
            <w:shd w:val="clear" w:color="auto" w:fill="006060" w:themeFill="accent5"/>
          </w:tcPr>
          <w:p w14:paraId="003290F8" w14:textId="77777777" w:rsidR="00ED676C" w:rsidRPr="002A79F9" w:rsidRDefault="00ED676C" w:rsidP="00CE1CE9">
            <w:pPr>
              <w:cnfStyle w:val="100000000000" w:firstRow="1" w:lastRow="0" w:firstColumn="0" w:lastColumn="0" w:oddVBand="0" w:evenVBand="0" w:oddHBand="0" w:evenHBand="0" w:firstRowFirstColumn="0" w:firstRowLastColumn="0" w:lastRowFirstColumn="0" w:lastRowLastColumn="0"/>
              <w:rPr>
                <w:b w:val="0"/>
              </w:rPr>
            </w:pPr>
            <w:r w:rsidRPr="00CE1CE9">
              <w:rPr>
                <w:color w:val="FFFFFF" w:themeColor="background1"/>
              </w:rPr>
              <w:t>Mid-2026</w:t>
            </w:r>
          </w:p>
        </w:tc>
      </w:tr>
      <w:tr w:rsidR="00ED676C" w:rsidRPr="00103485" w14:paraId="1F8552E9" w14:textId="77777777" w:rsidTr="002458DE">
        <w:trPr>
          <w:trHeight w:val="876"/>
        </w:trPr>
        <w:tc>
          <w:tcPr>
            <w:cnfStyle w:val="001000000000" w:firstRow="0" w:lastRow="0" w:firstColumn="1" w:lastColumn="0" w:oddVBand="0" w:evenVBand="0" w:oddHBand="0" w:evenHBand="0" w:firstRowFirstColumn="0" w:firstRowLastColumn="0" w:lastRowFirstColumn="0" w:lastRowLastColumn="0"/>
            <w:tcW w:w="3212" w:type="dxa"/>
          </w:tcPr>
          <w:p w14:paraId="50391E64" w14:textId="4E2AE5F3" w:rsidR="00ED676C" w:rsidRPr="00CE1CE9" w:rsidRDefault="00ED676C" w:rsidP="00CE1CE9">
            <w:pPr>
              <w:pStyle w:val="TableText"/>
            </w:pPr>
            <w:r w:rsidRPr="00CE1CE9">
              <w:t xml:space="preserve">Deliver health infrastructure investments in line with the </w:t>
            </w:r>
            <w:r w:rsidR="00480EDF" w:rsidRPr="00CE1CE9">
              <w:t>Health Infrastructure Plan (</w:t>
            </w:r>
            <w:r w:rsidRPr="00CE1CE9">
              <w:t>HIP</w:t>
            </w:r>
            <w:r w:rsidR="00480EDF" w:rsidRPr="00CE1CE9">
              <w:t>)</w:t>
            </w:r>
            <w:r w:rsidRPr="00CE1CE9">
              <w:t xml:space="preserve"> Implementation Plan</w:t>
            </w:r>
          </w:p>
        </w:tc>
        <w:tc>
          <w:tcPr>
            <w:tcW w:w="3212" w:type="dxa"/>
            <w:shd w:val="clear" w:color="auto" w:fill="F2F7F7"/>
          </w:tcPr>
          <w:p w14:paraId="6C779512" w14:textId="38205671" w:rsidR="00ED676C" w:rsidRPr="00CE1CE9" w:rsidRDefault="00ED676C" w:rsidP="00CE1CE9">
            <w:pPr>
              <w:pStyle w:val="TableText"/>
              <w:cnfStyle w:val="000000000000" w:firstRow="0" w:lastRow="0" w:firstColumn="0" w:lastColumn="0" w:oddVBand="0" w:evenVBand="0" w:oddHBand="0" w:evenHBand="0" w:firstRowFirstColumn="0" w:firstRowLastColumn="0" w:lastRowFirstColumn="0" w:lastRowLastColumn="0"/>
            </w:pPr>
            <w:r w:rsidRPr="00CE1CE9">
              <w:t xml:space="preserve">Delivery of health infrastructure according to </w:t>
            </w:r>
            <w:r w:rsidR="009977EE" w:rsidRPr="00CE1CE9">
              <w:t xml:space="preserve">the </w:t>
            </w:r>
            <w:r w:rsidRPr="00CE1CE9">
              <w:t>HIP Implementation Plan for 25/26.</w:t>
            </w:r>
          </w:p>
          <w:p w14:paraId="3A4FC7A2" w14:textId="7637A375" w:rsidR="00622F89" w:rsidRPr="00CE1CE9" w:rsidRDefault="00622F89" w:rsidP="00CE1CE9">
            <w:pPr>
              <w:pStyle w:val="TableText"/>
              <w:cnfStyle w:val="000000000000" w:firstRow="0" w:lastRow="0" w:firstColumn="0" w:lastColumn="0" w:oddVBand="0" w:evenVBand="0" w:oddHBand="0" w:evenHBand="0" w:firstRowFirstColumn="0" w:firstRowLastColumn="0" w:lastRowFirstColumn="0" w:lastRowLastColumn="0"/>
            </w:pPr>
            <w:r w:rsidRPr="00CE1CE9">
              <w:t>Provide input to the Budget process informed by infrastructure plans for 26/27-29/30.</w:t>
            </w:r>
          </w:p>
        </w:tc>
        <w:tc>
          <w:tcPr>
            <w:tcW w:w="3212" w:type="dxa"/>
            <w:shd w:val="clear" w:color="auto" w:fill="D9E7E7"/>
          </w:tcPr>
          <w:p w14:paraId="6B368E5F" w14:textId="77777777" w:rsidR="00ED676C" w:rsidRPr="00CE1CE9" w:rsidRDefault="00ED676C" w:rsidP="00CE1CE9">
            <w:pPr>
              <w:pStyle w:val="TableText"/>
              <w:cnfStyle w:val="000000000000" w:firstRow="0" w:lastRow="0" w:firstColumn="0" w:lastColumn="0" w:oddVBand="0" w:evenVBand="0" w:oddHBand="0" w:evenHBand="0" w:firstRowFirstColumn="0" w:firstRowLastColumn="0" w:lastRowFirstColumn="0" w:lastRowLastColumn="0"/>
            </w:pPr>
            <w:r w:rsidRPr="00CE1CE9">
              <w:t xml:space="preserve">Revise/refresh HIP Implementation Plan for 26/27 in line with local needs </w:t>
            </w:r>
            <w:r w:rsidR="00E02F78" w:rsidRPr="00CE1CE9">
              <w:t>and</w:t>
            </w:r>
            <w:r w:rsidRPr="00CE1CE9">
              <w:t xml:space="preserve"> service plans.</w:t>
            </w:r>
          </w:p>
          <w:p w14:paraId="21AA5B82" w14:textId="4BD35824" w:rsidR="00677A86" w:rsidRPr="00CE1CE9" w:rsidRDefault="00677A86" w:rsidP="00CE1CE9">
            <w:pPr>
              <w:pStyle w:val="TableText"/>
              <w:cnfStyle w:val="000000000000" w:firstRow="0" w:lastRow="0" w:firstColumn="0" w:lastColumn="0" w:oddVBand="0" w:evenVBand="0" w:oddHBand="0" w:evenHBand="0" w:firstRowFirstColumn="0" w:firstRowLastColumn="0" w:lastRowFirstColumn="0" w:lastRowLastColumn="0"/>
            </w:pPr>
            <w:r w:rsidRPr="00CE1CE9">
              <w:t>Specific major health infrastructure projects</w:t>
            </w:r>
            <w:r w:rsidR="001C72B9" w:rsidRPr="00CE1CE9">
              <w:t xml:space="preserve"> </w:t>
            </w:r>
            <w:r w:rsidRPr="00CE1CE9">
              <w:t>underway</w:t>
            </w:r>
            <w:r w:rsidR="007D058F" w:rsidRPr="00CE1CE9">
              <w:t>: Dunedin, Whangarei, Nelson, Tauranga, Hastings, Palmerston North, Wellington achieving planned milestones</w:t>
            </w:r>
            <w:r w:rsidR="006457F0" w:rsidRPr="00CE1CE9">
              <w:t>.</w:t>
            </w:r>
          </w:p>
        </w:tc>
      </w:tr>
      <w:tr w:rsidR="00ED676C" w:rsidRPr="00103485" w14:paraId="126A3B52" w14:textId="77777777" w:rsidTr="002458DE">
        <w:trPr>
          <w:trHeight w:val="876"/>
        </w:trPr>
        <w:tc>
          <w:tcPr>
            <w:cnfStyle w:val="001000000000" w:firstRow="0" w:lastRow="0" w:firstColumn="1" w:lastColumn="0" w:oddVBand="0" w:evenVBand="0" w:oddHBand="0" w:evenHBand="0" w:firstRowFirstColumn="0" w:firstRowLastColumn="0" w:lastRowFirstColumn="0" w:lastRowLastColumn="0"/>
            <w:tcW w:w="3212" w:type="dxa"/>
          </w:tcPr>
          <w:p w14:paraId="461B0942" w14:textId="1052E26A" w:rsidR="00A76C5E" w:rsidRPr="00CE1CE9" w:rsidRDefault="00ED676C" w:rsidP="00CE1CE9">
            <w:pPr>
              <w:pStyle w:val="TableText"/>
            </w:pPr>
            <w:r w:rsidRPr="00CE1CE9">
              <w:t xml:space="preserve">Deliver digital infrastructure investments in line with the </w:t>
            </w:r>
            <w:r w:rsidR="00480EDF" w:rsidRPr="00CE1CE9">
              <w:t>Digital Investment Plan (</w:t>
            </w:r>
            <w:r w:rsidRPr="00CE1CE9">
              <w:t>DIP</w:t>
            </w:r>
            <w:r w:rsidR="00480EDF" w:rsidRPr="00CE1CE9">
              <w:t>)</w:t>
            </w:r>
            <w:r w:rsidRPr="00CE1CE9">
              <w:t xml:space="preserve"> Implementation Pla</w:t>
            </w:r>
            <w:r w:rsidR="008E1B5E" w:rsidRPr="00CE1CE9">
              <w:t>n</w:t>
            </w:r>
          </w:p>
          <w:p w14:paraId="6922F242" w14:textId="21ED66A6" w:rsidR="00A76C5E" w:rsidRPr="00CE1CE9" w:rsidRDefault="00A76C5E" w:rsidP="00CE1CE9">
            <w:pPr>
              <w:pStyle w:val="TableText"/>
            </w:pPr>
          </w:p>
        </w:tc>
        <w:tc>
          <w:tcPr>
            <w:tcW w:w="3212" w:type="dxa"/>
            <w:shd w:val="clear" w:color="auto" w:fill="F2F7F7"/>
          </w:tcPr>
          <w:p w14:paraId="7F2A2DD8" w14:textId="7FB01AAE" w:rsidR="00357A39" w:rsidRPr="00CE1CE9" w:rsidRDefault="00357A39" w:rsidP="00CE1CE9">
            <w:pPr>
              <w:pStyle w:val="TableText"/>
              <w:cnfStyle w:val="000000000000" w:firstRow="0" w:lastRow="0" w:firstColumn="0" w:lastColumn="0" w:oddVBand="0" w:evenVBand="0" w:oddHBand="0" w:evenHBand="0" w:firstRowFirstColumn="0" w:firstRowLastColumn="0" w:lastRowFirstColumn="0" w:lastRowLastColumn="0"/>
            </w:pPr>
            <w:r w:rsidRPr="00CE1CE9">
              <w:t xml:space="preserve">Complete DIP </w:t>
            </w:r>
            <w:r w:rsidR="00596741" w:rsidRPr="00CE1CE9">
              <w:t>25/26</w:t>
            </w:r>
            <w:r w:rsidRPr="00CE1CE9">
              <w:t xml:space="preserve"> Implementation Plan.</w:t>
            </w:r>
          </w:p>
          <w:p w14:paraId="7CB4B97F" w14:textId="276D650F" w:rsidR="00255E1F" w:rsidRPr="00CE1CE9" w:rsidRDefault="00602374" w:rsidP="00CE1CE9">
            <w:pPr>
              <w:pStyle w:val="TableText"/>
              <w:cnfStyle w:val="000000000000" w:firstRow="0" w:lastRow="0" w:firstColumn="0" w:lastColumn="0" w:oddVBand="0" w:evenVBand="0" w:oddHBand="0" w:evenHBand="0" w:firstRowFirstColumn="0" w:firstRowLastColumn="0" w:lastRowFirstColumn="0" w:lastRowLastColumn="0"/>
            </w:pPr>
            <w:r w:rsidRPr="00CE1CE9">
              <w:t>Delivery of national programmes in line with agreed plans including National Data Platform, My Health Record, FPIM, HSAAP, Radiology and Payroll Transformation.</w:t>
            </w:r>
          </w:p>
        </w:tc>
        <w:tc>
          <w:tcPr>
            <w:tcW w:w="3212" w:type="dxa"/>
            <w:shd w:val="clear" w:color="auto" w:fill="D9E7E7"/>
          </w:tcPr>
          <w:p w14:paraId="70FE82B9" w14:textId="77777777" w:rsidR="00ED676C" w:rsidRPr="00CE1CE9" w:rsidRDefault="00ED676C" w:rsidP="00CE1CE9">
            <w:pPr>
              <w:pStyle w:val="TableText"/>
              <w:cnfStyle w:val="000000000000" w:firstRow="0" w:lastRow="0" w:firstColumn="0" w:lastColumn="0" w:oddVBand="0" w:evenVBand="0" w:oddHBand="0" w:evenHBand="0" w:firstRowFirstColumn="0" w:firstRowLastColumn="0" w:lastRowFirstColumn="0" w:lastRowLastColumn="0"/>
            </w:pPr>
            <w:r w:rsidRPr="00CE1CE9">
              <w:t>Revise/refresh DIP Implementation Plan for 26/27 in line with local needs &amp; service plans.</w:t>
            </w:r>
          </w:p>
          <w:p w14:paraId="3C3D3014" w14:textId="4A2DC6C2" w:rsidR="009E62F2" w:rsidRPr="00CE1CE9" w:rsidRDefault="001A7209" w:rsidP="00CE1CE9">
            <w:pPr>
              <w:pStyle w:val="TableText"/>
              <w:cnfStyle w:val="000000000000" w:firstRow="0" w:lastRow="0" w:firstColumn="0" w:lastColumn="0" w:oddVBand="0" w:evenVBand="0" w:oddHBand="0" w:evenHBand="0" w:firstRowFirstColumn="0" w:firstRowLastColumn="0" w:lastRowFirstColumn="0" w:lastRowLastColumn="0"/>
              <w:rPr>
                <w:highlight w:val="green"/>
              </w:rPr>
            </w:pPr>
            <w:r w:rsidRPr="00CE1CE9">
              <w:t>Delivery of national programmes in line with agreed plans.</w:t>
            </w:r>
          </w:p>
        </w:tc>
      </w:tr>
    </w:tbl>
    <w:p w14:paraId="37DF596B" w14:textId="2BF19556" w:rsidR="005B662F" w:rsidRPr="00CE1CE9" w:rsidRDefault="00F80504" w:rsidP="00CE1CE9">
      <w:pPr>
        <w:rPr>
          <w:rStyle w:val="Section6Heading3Char"/>
          <w:rFonts w:eastAsiaTheme="minorHAnsi"/>
        </w:rPr>
      </w:pPr>
      <w:r w:rsidRPr="00B521A3">
        <w:rPr>
          <w:rStyle w:val="Section6Heading2Char"/>
          <w:rFonts w:ascii="Poppins SemiBold" w:hAnsi="Poppins SemiBold" w:cs="Poppins SemiBold"/>
          <w:sz w:val="30"/>
          <w:szCs w:val="30"/>
        </w:rPr>
        <w:lastRenderedPageBreak/>
        <w:t>Priority 7</w:t>
      </w:r>
      <w:r w:rsidR="00F130F0" w:rsidRPr="00B521A3">
        <w:rPr>
          <w:rStyle w:val="Section6Heading2Char"/>
          <w:rFonts w:ascii="Poppins SemiBold" w:hAnsi="Poppins SemiBold" w:cs="Poppins SemiBold"/>
          <w:sz w:val="30"/>
          <w:szCs w:val="30"/>
        </w:rPr>
        <w:br/>
      </w:r>
      <w:r w:rsidR="00C57F56" w:rsidRPr="00CE1CE9">
        <w:rPr>
          <w:rStyle w:val="Section6Heading3Char"/>
          <w:rFonts w:eastAsiaTheme="minorHAnsi"/>
        </w:rPr>
        <w:t>D</w:t>
      </w:r>
      <w:r w:rsidR="005B662F" w:rsidRPr="00CE1CE9">
        <w:rPr>
          <w:rStyle w:val="Section6Heading3Char"/>
          <w:rFonts w:eastAsiaTheme="minorHAnsi"/>
        </w:rPr>
        <w:t>evelop new ways to deliver healthcare</w:t>
      </w:r>
      <w:r w:rsidR="000B6D1B" w:rsidRPr="00CE1CE9">
        <w:rPr>
          <w:rStyle w:val="Section6Heading3Char"/>
          <w:rFonts w:eastAsiaTheme="minorHAnsi"/>
        </w:rPr>
        <w:t xml:space="preserve"> sustainably</w:t>
      </w:r>
    </w:p>
    <w:p w14:paraId="0E7620A3" w14:textId="4D106054" w:rsidR="005B662F" w:rsidRPr="00985FBF" w:rsidRDefault="005B662F" w:rsidP="00CE1CE9">
      <w:r w:rsidRPr="00985FBF">
        <w:t>The demand for health services grows significantly every year with increased complexity of treatment of a</w:t>
      </w:r>
      <w:r w:rsidR="00D859D7">
        <w:t xml:space="preserve"> growing</w:t>
      </w:r>
      <w:r w:rsidRPr="00985FBF">
        <w:t xml:space="preserve"> </w:t>
      </w:r>
      <w:r w:rsidR="00D859D7">
        <w:t xml:space="preserve">and </w:t>
      </w:r>
      <w:r w:rsidRPr="00985FBF">
        <w:t xml:space="preserve">ageing population. The cost of health services and the availability of new treatments also continues to grow. </w:t>
      </w:r>
      <w:r w:rsidR="0007688C">
        <w:t>T</w:t>
      </w:r>
      <w:r w:rsidRPr="00985FBF">
        <w:t>he way we provide healthcare must change significantly if we are to have a</w:t>
      </w:r>
      <w:r w:rsidR="00FC0A77" w:rsidRPr="00985FBF">
        <w:t xml:space="preserve"> sustainable</w:t>
      </w:r>
      <w:r w:rsidRPr="00985FBF">
        <w:t xml:space="preserve"> health system in New Zealand</w:t>
      </w:r>
      <w:r w:rsidR="003A3EA3">
        <w:t xml:space="preserve"> in the future.</w:t>
      </w:r>
    </w:p>
    <w:p w14:paraId="58C1C8EF" w14:textId="43E41A40" w:rsidR="008E1FFB" w:rsidRPr="00985FBF" w:rsidRDefault="00226EB6" w:rsidP="00CE1CE9">
      <w:r>
        <w:t xml:space="preserve">Health NZ </w:t>
      </w:r>
      <w:r w:rsidR="005B662F" w:rsidRPr="75151AB0">
        <w:t xml:space="preserve">is starting to deliver new ways of operating, including the initiatives that underpin the delivery of targets. But we need to </w:t>
      </w:r>
      <w:r w:rsidR="00033CA3" w:rsidRPr="75151AB0">
        <w:t>do a lot more work</w:t>
      </w:r>
      <w:r w:rsidR="005B662F" w:rsidRPr="75151AB0">
        <w:t xml:space="preserve">. There are a wide range of opportunities </w:t>
      </w:r>
      <w:r w:rsidR="00C57F56" w:rsidRPr="75151AB0">
        <w:t xml:space="preserve">here and </w:t>
      </w:r>
      <w:r w:rsidR="00555043">
        <w:t>seen</w:t>
      </w:r>
      <w:r w:rsidR="00C57F56" w:rsidRPr="75151AB0">
        <w:t xml:space="preserve"> </w:t>
      </w:r>
      <w:r w:rsidR="005B662F" w:rsidRPr="75151AB0">
        <w:t xml:space="preserve">in other countries </w:t>
      </w:r>
      <w:r w:rsidR="00E3603C">
        <w:t>–</w:t>
      </w:r>
      <w:r w:rsidR="005B662F" w:rsidRPr="75151AB0">
        <w:t xml:space="preserve"> including prevention, new treatments and increasing use of digital technologies. We need to think about the home and community as the centre of healthcare delivery for suitable treatments and care, rather tha</w:t>
      </w:r>
      <w:r w:rsidR="00CB5AD2" w:rsidRPr="75151AB0">
        <w:t>n</w:t>
      </w:r>
      <w:r w:rsidR="005B662F" w:rsidRPr="75151AB0">
        <w:t xml:space="preserve"> hospitals </w:t>
      </w:r>
      <w:r w:rsidR="00A86CFD">
        <w:t xml:space="preserve">always </w:t>
      </w:r>
      <w:r w:rsidR="00E144E0">
        <w:t>being the</w:t>
      </w:r>
      <w:r w:rsidR="2FD2F212" w:rsidRPr="75151AB0">
        <w:t xml:space="preserve"> default setting</w:t>
      </w:r>
      <w:r w:rsidR="005B662F" w:rsidRPr="75151AB0">
        <w:t>. We</w:t>
      </w:r>
      <w:r w:rsidR="00F70AE9">
        <w:t xml:space="preserve"> need to accelerate </w:t>
      </w:r>
      <w:r w:rsidR="005B662F" w:rsidRPr="75151AB0">
        <w:t xml:space="preserve">this work now, </w:t>
      </w:r>
      <w:r w:rsidR="00CB5AD2" w:rsidRPr="75151AB0">
        <w:t>along</w:t>
      </w:r>
      <w:r w:rsidR="005B662F" w:rsidRPr="75151AB0">
        <w:t xml:space="preserve"> with </w:t>
      </w:r>
      <w:r w:rsidR="00F70AE9">
        <w:t xml:space="preserve">other health agencies, </w:t>
      </w:r>
      <w:r w:rsidR="005B662F" w:rsidRPr="75151AB0">
        <w:t>clinicians, healthcare providers and communities</w:t>
      </w:r>
      <w:r w:rsidR="00E3603C">
        <w:t>,</w:t>
      </w:r>
      <w:r w:rsidR="005B662F" w:rsidRPr="75151AB0">
        <w:t xml:space="preserve"> to </w:t>
      </w:r>
      <w:r w:rsidR="00BE6021">
        <w:t>integrate</w:t>
      </w:r>
      <w:r w:rsidR="006F0B0A">
        <w:t xml:space="preserve"> current </w:t>
      </w:r>
      <w:r w:rsidR="002F0DB7">
        <w:t xml:space="preserve">and emerging </w:t>
      </w:r>
      <w:r w:rsidR="006F0B0A">
        <w:t>thinking</w:t>
      </w:r>
      <w:r w:rsidR="00030D1B">
        <w:t xml:space="preserve"> </w:t>
      </w:r>
      <w:r w:rsidR="0091126A">
        <w:t xml:space="preserve">on </w:t>
      </w:r>
      <w:r w:rsidR="00BA17B9">
        <w:t>new</w:t>
      </w:r>
      <w:r w:rsidR="003F5809">
        <w:t xml:space="preserve"> ways to deliver services</w:t>
      </w:r>
      <w:r w:rsidR="003827F5">
        <w:t>. This</w:t>
      </w:r>
      <w:r w:rsidR="00F8545E">
        <w:t xml:space="preserve"> is </w:t>
      </w:r>
      <w:r w:rsidR="002C3B71">
        <w:t>essential</w:t>
      </w:r>
      <w:r w:rsidR="003827F5">
        <w:t xml:space="preserve"> to</w:t>
      </w:r>
      <w:r w:rsidR="00A01572">
        <w:t xml:space="preserve"> </w:t>
      </w:r>
      <w:r w:rsidR="00913F49">
        <w:t xml:space="preserve">enable </w:t>
      </w:r>
      <w:r w:rsidR="00E3603C">
        <w:t>longer term</w:t>
      </w:r>
      <w:r w:rsidR="00913F49">
        <w:t xml:space="preserve"> plan</w:t>
      </w:r>
      <w:r w:rsidR="00A01572">
        <w:t>ning</w:t>
      </w:r>
      <w:r w:rsidR="00E3603C">
        <w:t>.</w:t>
      </w:r>
      <w:r w:rsidR="005B662F" w:rsidRPr="75151AB0">
        <w:t xml:space="preserve"> </w:t>
      </w:r>
      <w:r w:rsidR="00A5546D" w:rsidRPr="007A7697">
        <w:rPr>
          <w:rFonts w:cstheme="minorHAnsi"/>
        </w:rPr>
        <w:t>Key outcomes and milestones</w:t>
      </w:r>
      <w:r w:rsidR="00A5546D" w:rsidRPr="00985FBF">
        <w:rPr>
          <w:rFonts w:cstheme="minorHAnsi"/>
        </w:rPr>
        <w:t xml:space="preserve"> are summarised below.</w:t>
      </w:r>
    </w:p>
    <w:tbl>
      <w:tblPr>
        <w:tblStyle w:val="TeWhatuOra"/>
        <w:tblW w:w="9636" w:type="dxa"/>
        <w:tblBorders>
          <w:insideH w:val="single" w:sz="12" w:space="0" w:color="660033" w:themeColor="accent6"/>
          <w:insideV w:val="none" w:sz="0" w:space="0" w:color="auto"/>
        </w:tblBorders>
        <w:tblLayout w:type="fixed"/>
        <w:tblLook w:val="04A0" w:firstRow="1" w:lastRow="0" w:firstColumn="1" w:lastColumn="0" w:noHBand="0" w:noVBand="1"/>
      </w:tblPr>
      <w:tblGrid>
        <w:gridCol w:w="3212"/>
        <w:gridCol w:w="3212"/>
        <w:gridCol w:w="3212"/>
      </w:tblGrid>
      <w:tr w:rsidR="00954AA2" w:rsidRPr="00103485" w14:paraId="191F8723" w14:textId="77777777" w:rsidTr="002458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12" w:type="dxa"/>
            <w:tcBorders>
              <w:top w:val="none" w:sz="0" w:space="0" w:color="auto"/>
              <w:bottom w:val="none" w:sz="0" w:space="0" w:color="auto"/>
            </w:tcBorders>
            <w:shd w:val="clear" w:color="auto" w:fill="660033"/>
          </w:tcPr>
          <w:bookmarkEnd w:id="6"/>
          <w:p w14:paraId="4B306915" w14:textId="3BD0A018" w:rsidR="00954AA2" w:rsidRPr="00AC3758" w:rsidRDefault="00954AA2" w:rsidP="00006D89">
            <w:pPr>
              <w:rPr>
                <w:b w:val="0"/>
              </w:rPr>
            </w:pPr>
            <w:r>
              <w:t>Outcome</w:t>
            </w:r>
          </w:p>
        </w:tc>
        <w:tc>
          <w:tcPr>
            <w:tcW w:w="3212" w:type="dxa"/>
            <w:tcBorders>
              <w:top w:val="none" w:sz="0" w:space="0" w:color="auto"/>
              <w:bottom w:val="none" w:sz="0" w:space="0" w:color="auto"/>
            </w:tcBorders>
            <w:shd w:val="clear" w:color="auto" w:fill="660033"/>
          </w:tcPr>
          <w:p w14:paraId="1B3C181B" w14:textId="73C97355" w:rsidR="00954AA2" w:rsidRPr="00AC3758" w:rsidRDefault="00954AA2" w:rsidP="00006D89">
            <w:pPr>
              <w:cnfStyle w:val="100000000000" w:firstRow="1" w:lastRow="0" w:firstColumn="0" w:lastColumn="0" w:oddVBand="0" w:evenVBand="0" w:oddHBand="0" w:evenHBand="0" w:firstRowFirstColumn="0" w:firstRowLastColumn="0" w:lastRowFirstColumn="0" w:lastRowLastColumn="0"/>
              <w:rPr>
                <w:b w:val="0"/>
              </w:rPr>
            </w:pPr>
            <w:r w:rsidRPr="00AC3758">
              <w:t>End of 2025</w:t>
            </w:r>
          </w:p>
        </w:tc>
        <w:tc>
          <w:tcPr>
            <w:tcW w:w="3212" w:type="dxa"/>
            <w:tcBorders>
              <w:top w:val="none" w:sz="0" w:space="0" w:color="auto"/>
              <w:bottom w:val="none" w:sz="0" w:space="0" w:color="auto"/>
            </w:tcBorders>
            <w:shd w:val="clear" w:color="auto" w:fill="660033"/>
          </w:tcPr>
          <w:p w14:paraId="6B75969A" w14:textId="77777777" w:rsidR="00954AA2" w:rsidRPr="00AC3758" w:rsidRDefault="00954AA2" w:rsidP="00006D89">
            <w:pPr>
              <w:cnfStyle w:val="100000000000" w:firstRow="1" w:lastRow="0" w:firstColumn="0" w:lastColumn="0" w:oddVBand="0" w:evenVBand="0" w:oddHBand="0" w:evenHBand="0" w:firstRowFirstColumn="0" w:firstRowLastColumn="0" w:lastRowFirstColumn="0" w:lastRowLastColumn="0"/>
              <w:rPr>
                <w:b w:val="0"/>
              </w:rPr>
            </w:pPr>
            <w:r w:rsidRPr="00AC3758">
              <w:t>Mid-2026</w:t>
            </w:r>
          </w:p>
        </w:tc>
      </w:tr>
      <w:tr w:rsidR="00DB5DDC" w:rsidRPr="00985FBF" w14:paraId="0474364B" w14:textId="77777777" w:rsidTr="002458DE">
        <w:trPr>
          <w:trHeight w:val="1538"/>
        </w:trPr>
        <w:tc>
          <w:tcPr>
            <w:cnfStyle w:val="001000000000" w:firstRow="0" w:lastRow="0" w:firstColumn="1" w:lastColumn="0" w:oddVBand="0" w:evenVBand="0" w:oddHBand="0" w:evenHBand="0" w:firstRowFirstColumn="0" w:firstRowLastColumn="0" w:lastRowFirstColumn="0" w:lastRowLastColumn="0"/>
            <w:tcW w:w="3212" w:type="dxa"/>
          </w:tcPr>
          <w:p w14:paraId="0503FDE5" w14:textId="7EA12227" w:rsidR="00DB5DDC" w:rsidRPr="00671625" w:rsidRDefault="00D8700C" w:rsidP="00A07A4C">
            <w:pPr>
              <w:pStyle w:val="TableText"/>
            </w:pPr>
            <w:r>
              <w:t>Medium-to longer-term p</w:t>
            </w:r>
            <w:r w:rsidR="00531620">
              <w:t xml:space="preserve">lans are aligned to meet local </w:t>
            </w:r>
            <w:r w:rsidR="009C6EF6">
              <w:t>service delivery needs</w:t>
            </w:r>
            <w:r w:rsidR="00DB5DDC">
              <w:t xml:space="preserve"> </w:t>
            </w:r>
          </w:p>
        </w:tc>
        <w:tc>
          <w:tcPr>
            <w:tcW w:w="3212" w:type="dxa"/>
            <w:shd w:val="clear" w:color="auto" w:fill="F7F2F5"/>
          </w:tcPr>
          <w:p w14:paraId="052FE607" w14:textId="39D82273" w:rsidR="00DB5DDC" w:rsidRPr="00DB5DDC" w:rsidDel="00D73B42" w:rsidRDefault="00DB5DDC" w:rsidP="00CE1CE9">
            <w:pPr>
              <w:cnfStyle w:val="000000000000" w:firstRow="0" w:lastRow="0" w:firstColumn="0" w:lastColumn="0" w:oddVBand="0" w:evenVBand="0" w:oddHBand="0" w:evenHBand="0" w:firstRowFirstColumn="0" w:firstRowLastColumn="0" w:lastRowFirstColumn="0" w:lastRowLastColumn="0"/>
              <w:rPr>
                <w:highlight w:val="yellow"/>
              </w:rPr>
            </w:pPr>
            <w:r w:rsidRPr="0006371A">
              <w:t>Complete alignment of service</w:t>
            </w:r>
            <w:r w:rsidR="007D5BB9">
              <w:t>,</w:t>
            </w:r>
            <w:r w:rsidRPr="0006371A">
              <w:t xml:space="preserve"> workforce</w:t>
            </w:r>
            <w:r w:rsidR="007D5BB9">
              <w:t>,</w:t>
            </w:r>
            <w:r w:rsidRPr="0006371A">
              <w:t xml:space="preserve"> digital and infrastructure plans meeting local</w:t>
            </w:r>
            <w:r w:rsidR="009C6EF6">
              <w:t xml:space="preserve"> healthcare service</w:t>
            </w:r>
            <w:r w:rsidRPr="0006371A">
              <w:t xml:space="preserve"> delivery needs. </w:t>
            </w:r>
          </w:p>
        </w:tc>
        <w:tc>
          <w:tcPr>
            <w:tcW w:w="3212" w:type="dxa"/>
            <w:shd w:val="clear" w:color="auto" w:fill="E8D9E0"/>
          </w:tcPr>
          <w:p w14:paraId="199857FD" w14:textId="25A29550" w:rsidR="00DB5DDC" w:rsidRPr="00A52C6B" w:rsidRDefault="00FB568D" w:rsidP="00CE1CE9">
            <w:pPr>
              <w:cnfStyle w:val="000000000000" w:firstRow="0" w:lastRow="0" w:firstColumn="0" w:lastColumn="0" w:oddVBand="0" w:evenVBand="0" w:oddHBand="0" w:evenHBand="0" w:firstRowFirstColumn="0" w:firstRowLastColumn="0" w:lastRowFirstColumn="0" w:lastRowLastColumn="0"/>
            </w:pPr>
            <w:r>
              <w:t>The aligned plans provide the basis for longer term business and service planning.</w:t>
            </w:r>
          </w:p>
        </w:tc>
      </w:tr>
      <w:tr w:rsidR="00DB5DDC" w:rsidRPr="00985FBF" w14:paraId="4F7AD753" w14:textId="77777777" w:rsidTr="002458DE">
        <w:trPr>
          <w:trHeight w:val="2244"/>
        </w:trPr>
        <w:tc>
          <w:tcPr>
            <w:cnfStyle w:val="001000000000" w:firstRow="0" w:lastRow="0" w:firstColumn="1" w:lastColumn="0" w:oddVBand="0" w:evenVBand="0" w:oddHBand="0" w:evenHBand="0" w:firstRowFirstColumn="0" w:firstRowLastColumn="0" w:lastRowFirstColumn="0" w:lastRowLastColumn="0"/>
            <w:tcW w:w="3212" w:type="dxa"/>
          </w:tcPr>
          <w:p w14:paraId="546F8CC8" w14:textId="7BE434E4" w:rsidR="00DB5DDC" w:rsidRPr="00057579" w:rsidRDefault="00DB5DDC" w:rsidP="00CE1CE9">
            <w:r w:rsidRPr="00671625">
              <w:t>Deliver the case for change for sustainable healthcare</w:t>
            </w:r>
          </w:p>
        </w:tc>
        <w:tc>
          <w:tcPr>
            <w:tcW w:w="3212" w:type="dxa"/>
            <w:shd w:val="clear" w:color="auto" w:fill="F7F2F5"/>
          </w:tcPr>
          <w:p w14:paraId="3401C8D2" w14:textId="16BAE881" w:rsidR="00DB5DDC" w:rsidRDefault="00DB5DDC" w:rsidP="00CE1CE9">
            <w:pPr>
              <w:cnfStyle w:val="000000000000" w:firstRow="0" w:lastRow="0" w:firstColumn="0" w:lastColumn="0" w:oddVBand="0" w:evenVBand="0" w:oddHBand="0" w:evenHBand="0" w:firstRowFirstColumn="0" w:firstRowLastColumn="0" w:lastRowFirstColumn="0" w:lastRowLastColumn="0"/>
            </w:pPr>
            <w:r>
              <w:t>Agreed view of the future model for delivery of sustainable healthcare including new care models.</w:t>
            </w:r>
          </w:p>
          <w:p w14:paraId="152F6687" w14:textId="59170C21" w:rsidR="00DB5DDC" w:rsidRDefault="00DB5DDC" w:rsidP="00CE1CE9">
            <w:pPr>
              <w:cnfStyle w:val="000000000000" w:firstRow="0" w:lastRow="0" w:firstColumn="0" w:lastColumn="0" w:oddVBand="0" w:evenVBand="0" w:oddHBand="0" w:evenHBand="0" w:firstRowFirstColumn="0" w:firstRowLastColumn="0" w:lastRowFirstColumn="0" w:lastRowLastColumn="0"/>
            </w:pPr>
            <w:r>
              <w:t xml:space="preserve">A Roadmap for long-term implementation of sustainable healthcare developed. </w:t>
            </w:r>
          </w:p>
        </w:tc>
        <w:tc>
          <w:tcPr>
            <w:tcW w:w="3212" w:type="dxa"/>
            <w:shd w:val="clear" w:color="auto" w:fill="E8D9E0"/>
          </w:tcPr>
          <w:p w14:paraId="3805BEF0" w14:textId="45210B0E" w:rsidR="00DB5DDC" w:rsidRPr="006B59AA" w:rsidRDefault="00DB5DDC" w:rsidP="00CE1CE9">
            <w:pPr>
              <w:cnfStyle w:val="000000000000" w:firstRow="0" w:lastRow="0" w:firstColumn="0" w:lastColumn="0" w:oddVBand="0" w:evenVBand="0" w:oddHBand="0" w:evenHBand="0" w:firstRowFirstColumn="0" w:firstRowLastColumn="0" w:lastRowFirstColumn="0" w:lastRowLastColumn="0"/>
            </w:pPr>
            <w:r w:rsidRPr="00A52C6B">
              <w:t>Strategic case for</w:t>
            </w:r>
            <w:r>
              <w:t xml:space="preserve"> long-</w:t>
            </w:r>
            <w:r w:rsidR="00DC4EAE">
              <w:t>term sustainable</w:t>
            </w:r>
            <w:r>
              <w:t xml:space="preserve"> healthcare</w:t>
            </w:r>
            <w:r w:rsidR="00DC4EAE">
              <w:t>.</w:t>
            </w:r>
          </w:p>
        </w:tc>
      </w:tr>
      <w:tr w:rsidR="00DB5DDC" w:rsidRPr="00985FBF" w14:paraId="0D37603C" w14:textId="77777777" w:rsidTr="002458DE">
        <w:trPr>
          <w:trHeight w:val="654"/>
        </w:trPr>
        <w:tc>
          <w:tcPr>
            <w:cnfStyle w:val="001000000000" w:firstRow="0" w:lastRow="0" w:firstColumn="1" w:lastColumn="0" w:oddVBand="0" w:evenVBand="0" w:oddHBand="0" w:evenHBand="0" w:firstRowFirstColumn="0" w:firstRowLastColumn="0" w:lastRowFirstColumn="0" w:lastRowLastColumn="0"/>
            <w:tcW w:w="3212" w:type="dxa"/>
          </w:tcPr>
          <w:p w14:paraId="0BE723FB" w14:textId="61CB9F53" w:rsidR="00DB5DDC" w:rsidRPr="006D6D60" w:rsidRDefault="00DB5DDC" w:rsidP="00CE1CE9">
            <w:pPr>
              <w:rPr>
                <w:strike/>
              </w:rPr>
            </w:pPr>
            <w:r w:rsidRPr="00671625">
              <w:t>Improve and increase levels of innovation</w:t>
            </w:r>
            <w:r>
              <w:t xml:space="preserve"> </w:t>
            </w:r>
            <w:r w:rsidR="006A16AC">
              <w:t>(</w:t>
            </w:r>
            <w:r w:rsidR="00896A2B" w:rsidRPr="00AF6C65">
              <w:t>including AI</w:t>
            </w:r>
            <w:r w:rsidR="006A16AC" w:rsidRPr="006A16AC">
              <w:t>)</w:t>
            </w:r>
          </w:p>
        </w:tc>
        <w:tc>
          <w:tcPr>
            <w:tcW w:w="3212" w:type="dxa"/>
            <w:shd w:val="clear" w:color="auto" w:fill="F7F2F5"/>
          </w:tcPr>
          <w:p w14:paraId="5E5E6EA9" w14:textId="77777777" w:rsidR="00DB5DDC" w:rsidRDefault="00DB5DDC" w:rsidP="00CE1CE9">
            <w:pPr>
              <w:cnfStyle w:val="000000000000" w:firstRow="0" w:lastRow="0" w:firstColumn="0" w:lastColumn="0" w:oddVBand="0" w:evenVBand="0" w:oddHBand="0" w:evenHBand="0" w:firstRowFirstColumn="0" w:firstRowLastColumn="0" w:lastRowFirstColumn="0" w:lastRowLastColumn="0"/>
            </w:pPr>
            <w:r w:rsidRPr="00DC4EAE">
              <w:t>An approach to healthcare innovation using global best practice developed.</w:t>
            </w:r>
          </w:p>
          <w:p w14:paraId="6C7BD578" w14:textId="4C00B6E2" w:rsidR="00054F55" w:rsidRPr="00DC4EAE" w:rsidRDefault="00054F55" w:rsidP="00CE1CE9">
            <w:pPr>
              <w:cnfStyle w:val="000000000000" w:firstRow="0" w:lastRow="0" w:firstColumn="0" w:lastColumn="0" w:oddVBand="0" w:evenVBand="0" w:oddHBand="0" w:evenHBand="0" w:firstRowFirstColumn="0" w:firstRowLastColumn="0" w:lastRowFirstColumn="0" w:lastRowLastColumn="0"/>
            </w:pPr>
            <w:r w:rsidRPr="00AF6C65">
              <w:t>A high-level AI Strategy and Roadmap are agreed.</w:t>
            </w:r>
          </w:p>
        </w:tc>
        <w:tc>
          <w:tcPr>
            <w:tcW w:w="3212" w:type="dxa"/>
            <w:shd w:val="clear" w:color="auto" w:fill="E8D9E0"/>
          </w:tcPr>
          <w:p w14:paraId="3D5BFE4B" w14:textId="62768E4D" w:rsidR="00DB5DDC" w:rsidRPr="00DC4EAE" w:rsidRDefault="00DB5DDC" w:rsidP="00CE1CE9">
            <w:pPr>
              <w:cnfStyle w:val="000000000000" w:firstRow="0" w:lastRow="0" w:firstColumn="0" w:lastColumn="0" w:oddVBand="0" w:evenVBand="0" w:oddHBand="0" w:evenHBand="0" w:firstRowFirstColumn="0" w:firstRowLastColumn="0" w:lastRowFirstColumn="0" w:lastRowLastColumn="0"/>
            </w:pPr>
            <w:r w:rsidRPr="00DC4EAE">
              <w:t xml:space="preserve">Establishment of a centre for innovation as part of a global innovation healthcare network. </w:t>
            </w:r>
          </w:p>
        </w:tc>
      </w:tr>
    </w:tbl>
    <w:p w14:paraId="7D1499F7" w14:textId="77777777" w:rsidR="00247027" w:rsidRDefault="00247027" w:rsidP="00006D89"/>
    <w:p w14:paraId="25083B1C" w14:textId="77777777" w:rsidR="00284661" w:rsidRDefault="00284661" w:rsidP="00006D89"/>
    <w:p w14:paraId="14847413" w14:textId="4DC2C2BB" w:rsidR="00F80504" w:rsidRPr="00692876" w:rsidRDefault="00E233A3" w:rsidP="00006D89">
      <w:r w:rsidRPr="00DE243D">
        <w:rPr>
          <w:noProof/>
        </w:rPr>
        <w:lastRenderedPageBreak/>
        <w:drawing>
          <wp:anchor distT="0" distB="0" distL="114300" distR="114300" simplePos="0" relativeHeight="251658244" behindDoc="1" locked="0" layoutInCell="1" allowOverlap="1" wp14:anchorId="5FAF1FCC" wp14:editId="5D24CCF3">
            <wp:simplePos x="0" y="0"/>
            <wp:positionH relativeFrom="page">
              <wp:align>left</wp:align>
            </wp:positionH>
            <wp:positionV relativeFrom="page">
              <wp:align>top</wp:align>
            </wp:positionV>
            <wp:extent cx="7550143" cy="10690955"/>
            <wp:effectExtent l="0" t="0" r="0" b="0"/>
            <wp:wrapNone/>
            <wp:docPr id="7312522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52297" name="Picture 2">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7550143" cy="10690955"/>
                    </a:xfrm>
                    <a:prstGeom prst="rect">
                      <a:avLst/>
                    </a:prstGeom>
                  </pic:spPr>
                </pic:pic>
              </a:graphicData>
            </a:graphic>
            <wp14:sizeRelH relativeFrom="page">
              <wp14:pctWidth>0</wp14:pctWidth>
            </wp14:sizeRelH>
            <wp14:sizeRelV relativeFrom="page">
              <wp14:pctHeight>0</wp14:pctHeight>
            </wp14:sizeRelV>
          </wp:anchor>
        </w:drawing>
      </w:r>
    </w:p>
    <w:p w14:paraId="480E7E43" w14:textId="599727A7" w:rsidR="00F80504" w:rsidRDefault="00F80504" w:rsidP="00006D89"/>
    <w:p w14:paraId="1EB22EC2" w14:textId="77777777" w:rsidR="00F80504" w:rsidRDefault="00F80504" w:rsidP="00006D89"/>
    <w:p w14:paraId="27C52B4B" w14:textId="77777777" w:rsidR="00F80504" w:rsidRDefault="00F80504" w:rsidP="00006D89"/>
    <w:p w14:paraId="446C5ACD" w14:textId="40E20487" w:rsidR="00F80504" w:rsidRDefault="00F80504" w:rsidP="00006D89"/>
    <w:p w14:paraId="16B135FD" w14:textId="77777777" w:rsidR="00825641" w:rsidRDefault="00825641" w:rsidP="00006D89">
      <w:pPr>
        <w:sectPr w:rsidR="00825641" w:rsidSect="007C58B4">
          <w:type w:val="continuous"/>
          <w:pgSz w:w="11906" w:h="16838" w:code="9"/>
          <w:pgMar w:top="1134" w:right="1134" w:bottom="1134" w:left="1134" w:header="1304" w:footer="454" w:gutter="0"/>
          <w:cols w:space="708"/>
          <w:titlePg/>
          <w:docGrid w:linePitch="360"/>
        </w:sectPr>
      </w:pPr>
    </w:p>
    <w:p w14:paraId="75AFA76F" w14:textId="77777777" w:rsidR="00CE1CE9" w:rsidRDefault="00825641" w:rsidP="00162CAA">
      <w:pPr>
        <w:pStyle w:val="Section2Heading1"/>
      </w:pPr>
      <w:r>
        <w:lastRenderedPageBreak/>
        <w:t>Appendix</w:t>
      </w:r>
    </w:p>
    <w:p w14:paraId="68A08B37" w14:textId="40CF8F0C" w:rsidR="00825641" w:rsidRDefault="00370754" w:rsidP="00B521A3">
      <w:pPr>
        <w:pStyle w:val="Section2Heading2"/>
        <w:spacing w:before="0"/>
      </w:pPr>
      <w:r>
        <w:t xml:space="preserve">Mapping </w:t>
      </w:r>
      <w:r w:rsidR="0092215B">
        <w:t>Workstream</w:t>
      </w:r>
      <w:r>
        <w:t>s</w:t>
      </w:r>
      <w:r w:rsidR="0092215B">
        <w:t xml:space="preserve"> to Priority Area</w:t>
      </w:r>
      <w:r>
        <w:t>s</w:t>
      </w:r>
    </w:p>
    <w:p w14:paraId="3044C3D0" w14:textId="603E9827" w:rsidR="0092215B" w:rsidRDefault="0092215B" w:rsidP="00006D89">
      <w:r>
        <w:t>The</w:t>
      </w:r>
      <w:r w:rsidR="00945288">
        <w:t xml:space="preserve"> original</w:t>
      </w:r>
      <w:r>
        <w:t xml:space="preserve"> six workstreams </w:t>
      </w:r>
      <w:r w:rsidR="00BB1A8A">
        <w:t>have been integrated</w:t>
      </w:r>
      <w:r>
        <w:t xml:space="preserve"> into seven priority areas</w:t>
      </w:r>
      <w:r w:rsidR="00FC5D2A">
        <w:t xml:space="preserve"> to reflect a clearer, more accessible way of describing the key areas </w:t>
      </w:r>
      <w:r w:rsidR="00295615" w:rsidRPr="00295615">
        <w:t>that matter most to our communities, partners and the outcomes we aim to achieve.</w:t>
      </w:r>
    </w:p>
    <w:p w14:paraId="159B5EEC" w14:textId="5E0470DC" w:rsidR="009B2DFC" w:rsidRDefault="009B2DFC" w:rsidP="00006D89">
      <w:pPr>
        <w:sectPr w:rsidR="009B2DFC" w:rsidSect="00692876">
          <w:pgSz w:w="11906" w:h="16838" w:code="9"/>
          <w:pgMar w:top="1134" w:right="1134" w:bottom="1134" w:left="1134" w:header="1304" w:footer="454" w:gutter="0"/>
          <w:cols w:space="708"/>
          <w:titlePg/>
          <w:docGrid w:linePitch="360"/>
        </w:sectPr>
      </w:pPr>
      <w:r>
        <w:rPr>
          <w:noProof/>
        </w:rPr>
        <w:drawing>
          <wp:inline distT="0" distB="0" distL="0" distR="0" wp14:anchorId="6B6A8BF3" wp14:editId="7FD13F72">
            <wp:extent cx="5730240" cy="7137532"/>
            <wp:effectExtent l="0" t="0" r="3810" b="6350"/>
            <wp:docPr id="178285226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52267" name="Picture 1" descr="A diagram of a diagram&#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739811" cy="7149453"/>
                    </a:xfrm>
                    <a:prstGeom prst="rect">
                      <a:avLst/>
                    </a:prstGeom>
                  </pic:spPr>
                </pic:pic>
              </a:graphicData>
            </a:graphic>
          </wp:inline>
        </w:drawing>
      </w:r>
    </w:p>
    <w:p w14:paraId="02725564" w14:textId="40123581" w:rsidR="00F80504" w:rsidRDefault="00F80504" w:rsidP="00006D89">
      <w:pPr>
        <w:pStyle w:val="k3ksmc"/>
      </w:pPr>
    </w:p>
    <w:p w14:paraId="505259A8" w14:textId="77777777" w:rsidR="00F80504" w:rsidRDefault="00F80504" w:rsidP="00006D89"/>
    <w:p w14:paraId="78670C70" w14:textId="77777777" w:rsidR="002947F7" w:rsidRDefault="00F16C65" w:rsidP="00006D89">
      <w:r>
        <w:rPr>
          <w:noProof/>
        </w:rPr>
        <w:drawing>
          <wp:anchor distT="0" distB="0" distL="114300" distR="114300" simplePos="0" relativeHeight="251658241" behindDoc="1" locked="0" layoutInCell="1" allowOverlap="1" wp14:anchorId="7065D5E9" wp14:editId="0DCC3645">
            <wp:simplePos x="0" y="0"/>
            <wp:positionH relativeFrom="margin">
              <wp:posOffset>-720090</wp:posOffset>
            </wp:positionH>
            <wp:positionV relativeFrom="margin">
              <wp:posOffset>-1077178</wp:posOffset>
            </wp:positionV>
            <wp:extent cx="7560000"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24552185" w14:textId="70381545" w:rsidR="005B34EC" w:rsidRDefault="00F80504" w:rsidP="00006D89">
      <w:pPr>
        <w:rPr>
          <w:szCs w:val="52"/>
        </w:rPr>
      </w:pPr>
      <w:r>
        <w:tab/>
      </w:r>
    </w:p>
    <w:p w14:paraId="70F3B678" w14:textId="77777777" w:rsidR="0049539E" w:rsidRDefault="0049539E" w:rsidP="00006D89"/>
    <w:p w14:paraId="50ABFA8D" w14:textId="77777777" w:rsidR="003852DA" w:rsidRDefault="003852DA" w:rsidP="00006D89"/>
    <w:sectPr w:rsidR="003852DA" w:rsidSect="007C58B4">
      <w:headerReference w:type="default" r:id="rId49"/>
      <w:footerReference w:type="default" r:id="rId50"/>
      <w:headerReference w:type="first" r:id="rId51"/>
      <w:footerReference w:type="first" r:id="rId52"/>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3C712" w14:textId="77777777" w:rsidR="00012B77" w:rsidRDefault="00012B77" w:rsidP="00006D89">
      <w:r>
        <w:separator/>
      </w:r>
    </w:p>
  </w:endnote>
  <w:endnote w:type="continuationSeparator" w:id="0">
    <w:p w14:paraId="28D47D19" w14:textId="77777777" w:rsidR="00012B77" w:rsidRDefault="00012B77" w:rsidP="00006D89">
      <w:r>
        <w:continuationSeparator/>
      </w:r>
    </w:p>
  </w:endnote>
  <w:endnote w:type="continuationNotice" w:id="1">
    <w:p w14:paraId="163D4B0F" w14:textId="77777777" w:rsidR="00012B77" w:rsidRDefault="00012B77" w:rsidP="00006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Poppins SemiBold">
    <w:panose1 w:val="000007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535097"/>
      <w:docPartObj>
        <w:docPartGallery w:val="Page Numbers (Bottom of Page)"/>
        <w:docPartUnique/>
      </w:docPartObj>
    </w:sdtPr>
    <w:sdtEndPr/>
    <w:sdtContent>
      <w:p w14:paraId="2DCAEACE" w14:textId="14CB2922" w:rsidR="00D97E20" w:rsidRPr="0042639D" w:rsidRDefault="00573AE4" w:rsidP="00006D89">
        <w:r>
          <w:t xml:space="preserve">Health </w:t>
        </w:r>
        <w:r w:rsidR="00AF60D3">
          <w:t xml:space="preserve">New Zealand </w:t>
        </w:r>
        <w:r w:rsidR="00226EB6">
          <w:t xml:space="preserve">Delivery </w:t>
        </w:r>
        <w:r>
          <w:t>Plan</w:t>
        </w:r>
        <w:r w:rsidR="00287343" w:rsidRPr="0042639D">
          <w:tab/>
        </w:r>
        <w:r w:rsidR="00993352">
          <w:t xml:space="preserve">                                                             </w:t>
        </w:r>
        <w:r w:rsidR="00D97E20" w:rsidRPr="0042639D">
          <w:rPr>
            <w:b/>
          </w:rPr>
          <w:t xml:space="preserve">Page | </w:t>
        </w:r>
        <w:r w:rsidR="00D97E20" w:rsidRPr="0042639D">
          <w:rPr>
            <w:b/>
          </w:rPr>
          <w:fldChar w:fldCharType="begin"/>
        </w:r>
        <w:r w:rsidR="00D97E20" w:rsidRPr="0042639D">
          <w:rPr>
            <w:b/>
          </w:rPr>
          <w:instrText xml:space="preserve"> PAGE   \* MERGEFORMAT </w:instrText>
        </w:r>
        <w:r w:rsidR="00D97E20" w:rsidRPr="0042639D">
          <w:rPr>
            <w:b/>
          </w:rPr>
          <w:fldChar w:fldCharType="separate"/>
        </w:r>
        <w:r w:rsidR="00B729E0" w:rsidRPr="0042639D">
          <w:rPr>
            <w:b/>
            <w:noProof/>
          </w:rPr>
          <w:t>11</w:t>
        </w:r>
        <w:r w:rsidR="00D97E20" w:rsidRPr="0042639D">
          <w:rPr>
            <w:b/>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408922"/>
      <w:docPartObj>
        <w:docPartGallery w:val="Page Numbers (Bottom of Page)"/>
        <w:docPartUnique/>
      </w:docPartObj>
    </w:sdtPr>
    <w:sdtEndPr/>
    <w:sdtContent>
      <w:p w14:paraId="22E0B290" w14:textId="7D7A3530" w:rsidR="00993352" w:rsidRDefault="00993352" w:rsidP="00006D89">
        <w:r>
          <w:t>Health New Zealand Delivery Plan</w:t>
        </w:r>
        <w:r w:rsidRPr="0042639D">
          <w:tab/>
        </w:r>
        <w:r>
          <w:t xml:space="preserve">                                                             </w:t>
        </w:r>
        <w:r w:rsidRPr="0042639D">
          <w:rPr>
            <w:b/>
          </w:rPr>
          <w:t xml:space="preserve">Page | </w:t>
        </w:r>
        <w:r w:rsidRPr="0042639D">
          <w:rPr>
            <w:b/>
          </w:rPr>
          <w:fldChar w:fldCharType="begin"/>
        </w:r>
        <w:r w:rsidRPr="0042639D">
          <w:rPr>
            <w:b/>
          </w:rPr>
          <w:instrText xml:space="preserve"> PAGE   \* MERGEFORMAT </w:instrText>
        </w:r>
        <w:r w:rsidRPr="0042639D">
          <w:rPr>
            <w:b/>
          </w:rPr>
          <w:fldChar w:fldCharType="separate"/>
        </w:r>
        <w:r>
          <w:rPr>
            <w:b/>
          </w:rPr>
          <w:t>4</w:t>
        </w:r>
        <w:r w:rsidRPr="0042639D">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4370493"/>
      <w:docPartObj>
        <w:docPartGallery w:val="Page Numbers (Bottom of Page)"/>
        <w:docPartUnique/>
      </w:docPartObj>
    </w:sdtPr>
    <w:sdtEndPr/>
    <w:sdtContent>
      <w:p w14:paraId="61AB4D08" w14:textId="389947B1" w:rsidR="00532137" w:rsidRPr="00FE11FA" w:rsidRDefault="00532137" w:rsidP="00006D89">
        <w:r w:rsidRPr="00FE11FA">
          <w:t>Document name</w:t>
        </w:r>
        <w:r w:rsidRPr="00FE11FA">
          <w:tab/>
          <w:t xml:space="preserve">Page | </w:t>
        </w:r>
        <w:r w:rsidRPr="00FE11FA">
          <w:fldChar w:fldCharType="begin"/>
        </w:r>
        <w:r w:rsidRPr="00FE11FA">
          <w:instrText xml:space="preserve"> PAGE   \* MERGEFORMAT </w:instrText>
        </w:r>
        <w:r w:rsidRPr="00FE11FA">
          <w:fldChar w:fldCharType="separate"/>
        </w:r>
        <w:r w:rsidRPr="00FE11FA">
          <w:rPr>
            <w:noProof/>
          </w:rPr>
          <w:t>11</w:t>
        </w:r>
        <w:r w:rsidRPr="00FE11FA">
          <w:rPr>
            <w:noProof/>
          </w:rPr>
          <w:fldChar w:fldCharType="end"/>
        </w:r>
        <w:r w:rsidRPr="00FE11FA">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653286"/>
      <w:docPartObj>
        <w:docPartGallery w:val="Page Numbers (Bottom of Page)"/>
        <w:docPartUnique/>
      </w:docPartObj>
    </w:sdtPr>
    <w:sdtEndPr/>
    <w:sdtContent>
      <w:p w14:paraId="574A630F" w14:textId="228474B6" w:rsidR="0024046B" w:rsidRPr="00FE11FA" w:rsidRDefault="0024046B" w:rsidP="00006D89">
        <w:r w:rsidRPr="00FE11FA">
          <w:tab/>
          <w:t xml:space="preserve">Page | </w:t>
        </w:r>
        <w:r w:rsidRPr="00FE11FA">
          <w:fldChar w:fldCharType="begin"/>
        </w:r>
        <w:r w:rsidRPr="00FE11FA">
          <w:instrText xml:space="preserve"> PAGE   \* MERGEFORMAT </w:instrText>
        </w:r>
        <w:r w:rsidRPr="00FE11FA">
          <w:fldChar w:fldCharType="separate"/>
        </w:r>
        <w:r w:rsidRPr="00FE11FA">
          <w:t>13</w:t>
        </w:r>
        <w:r w:rsidRPr="00FE11FA">
          <w:rPr>
            <w:noProof/>
          </w:rPr>
          <w:fldChar w:fldCharType="end"/>
        </w:r>
        <w:r w:rsidRPr="00FE11FA">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239C8" w14:textId="77777777" w:rsidR="00012B77" w:rsidRDefault="00012B77" w:rsidP="00006D89"/>
  </w:footnote>
  <w:footnote w:type="continuationSeparator" w:id="0">
    <w:p w14:paraId="3CEF3496" w14:textId="77777777" w:rsidR="00012B77" w:rsidRDefault="00012B77" w:rsidP="00006D89">
      <w:r>
        <w:continuationSeparator/>
      </w:r>
    </w:p>
  </w:footnote>
  <w:footnote w:type="continuationNotice" w:id="1">
    <w:p w14:paraId="7324E057" w14:textId="77777777" w:rsidR="00012B77" w:rsidRDefault="00012B77" w:rsidP="00006D89"/>
  </w:footnote>
  <w:footnote w:id="2">
    <w:p w14:paraId="1C5EFE03" w14:textId="5CC9815B" w:rsidR="007717F4" w:rsidRPr="00990D2E" w:rsidRDefault="007717F4" w:rsidP="00006D89">
      <w:pPr>
        <w:pStyle w:val="FootnoteText"/>
        <w:rPr>
          <w:color w:val="595959" w:themeColor="text1" w:themeTint="A6"/>
          <w:sz w:val="18"/>
          <w:szCs w:val="18"/>
        </w:rPr>
      </w:pPr>
      <w:r w:rsidRPr="004726A2">
        <w:rPr>
          <w:rStyle w:val="FootnoteReference"/>
          <w:color w:val="0070C0"/>
        </w:rPr>
        <w:footnoteRef/>
      </w:r>
      <w:r w:rsidR="00502FA7" w:rsidRPr="004726A2">
        <w:rPr>
          <w:color w:val="0070C0"/>
        </w:rPr>
        <w:t xml:space="preserve"> </w:t>
      </w:r>
      <w:hyperlink r:id="rId1" w:anchor=":~:text=In%20March%202024%20the%20Government%20announced%20health%20targets,treatment.%20See%20below%20for%20details%20about%20the%20targets." w:history="1">
        <w:r w:rsidR="00502FA7" w:rsidRPr="00990D2E">
          <w:rPr>
            <w:rStyle w:val="Hyperlink"/>
            <w:color w:val="595959" w:themeColor="text1" w:themeTint="A6"/>
            <w:sz w:val="18"/>
            <w:szCs w:val="18"/>
          </w:rPr>
          <w:t xml:space="preserve">Health </w:t>
        </w:r>
        <w:r w:rsidR="00006D89">
          <w:rPr>
            <w:rStyle w:val="Hyperlink"/>
            <w:color w:val="595959" w:themeColor="text1" w:themeTint="A6"/>
            <w:sz w:val="18"/>
            <w:szCs w:val="18"/>
          </w:rPr>
          <w:t>t</w:t>
        </w:r>
        <w:r w:rsidR="00502FA7" w:rsidRPr="00990D2E">
          <w:rPr>
            <w:rStyle w:val="Hyperlink"/>
            <w:color w:val="595959" w:themeColor="text1" w:themeTint="A6"/>
            <w:sz w:val="18"/>
            <w:szCs w:val="18"/>
          </w:rPr>
          <w:t>argets | Ministry of Health NZ</w:t>
        </w:r>
      </w:hyperlink>
    </w:p>
  </w:footnote>
  <w:footnote w:id="3">
    <w:p w14:paraId="693DA726" w14:textId="3B522799" w:rsidR="00CF760A" w:rsidRPr="00990D2E" w:rsidRDefault="00CF760A" w:rsidP="00006D89">
      <w:pPr>
        <w:pStyle w:val="FootnoteText"/>
        <w:rPr>
          <w:color w:val="595959" w:themeColor="text1" w:themeTint="A6"/>
        </w:rPr>
      </w:pPr>
      <w:r w:rsidRPr="00990D2E">
        <w:rPr>
          <w:rStyle w:val="FootnoteReference"/>
          <w:color w:val="595959" w:themeColor="text1" w:themeTint="A6"/>
          <w:sz w:val="18"/>
          <w:szCs w:val="18"/>
        </w:rPr>
        <w:footnoteRef/>
      </w:r>
      <w:r w:rsidR="00756497" w:rsidRPr="00990D2E">
        <w:rPr>
          <w:color w:val="595959" w:themeColor="text1" w:themeTint="A6"/>
          <w:sz w:val="18"/>
          <w:szCs w:val="18"/>
        </w:rPr>
        <w:t xml:space="preserve"> </w:t>
      </w:r>
      <w:hyperlink r:id="rId2" w:anchor=":~:text=The%20Health%20Targets%20Implementation%20Plans%20set%20out%20the,Health%20NZ%E2%80%99s%20high-level%20implementation%20plans%20on%20health%20targets." w:history="1">
        <w:r w:rsidR="00A7411B" w:rsidRPr="00990D2E">
          <w:rPr>
            <w:rStyle w:val="Hyperlink"/>
            <w:color w:val="595959" w:themeColor="text1" w:themeTint="A6"/>
            <w:sz w:val="18"/>
            <w:szCs w:val="18"/>
          </w:rPr>
          <w:t>Health Targets Implementation Plans – Health New Zealand | Te Whatu Ora</w:t>
        </w:r>
      </w:hyperlink>
    </w:p>
  </w:footnote>
  <w:footnote w:id="4">
    <w:p w14:paraId="2CA38E30" w14:textId="351783EB" w:rsidR="00C3213A" w:rsidRDefault="00C3213A" w:rsidP="00006D89">
      <w:pPr>
        <w:pStyle w:val="FootnoteText"/>
      </w:pPr>
      <w:r w:rsidRPr="00990D2E">
        <w:rPr>
          <w:rStyle w:val="FootnoteReference"/>
          <w:color w:val="595959" w:themeColor="text1" w:themeTint="A6"/>
        </w:rPr>
        <w:footnoteRef/>
      </w:r>
      <w:r w:rsidRPr="00990D2E">
        <w:rPr>
          <w:color w:val="595959" w:themeColor="text1" w:themeTint="A6"/>
        </w:rPr>
        <w:t xml:space="preserve"> </w:t>
      </w:r>
      <w:hyperlink r:id="rId3" w:anchor=":~:text=On%204%20July%202024%20the%20Minister%20for%20Mental,mental%20health%20and%20addiction%20services%20across%20the%20country." w:history="1">
        <w:r w:rsidR="005A69E1" w:rsidRPr="00990D2E">
          <w:rPr>
            <w:rStyle w:val="Hyperlink"/>
            <w:color w:val="595959" w:themeColor="text1" w:themeTint="A6"/>
            <w:sz w:val="18"/>
            <w:szCs w:val="18"/>
          </w:rPr>
          <w:t>Achieving the mental health and addiction targets - High level implementation plans – Health New Zealand | Te Whatu Ora</w:t>
        </w:r>
      </w:hyperlink>
    </w:p>
  </w:footnote>
  <w:footnote w:id="5">
    <w:p w14:paraId="26342B85" w14:textId="341BF6B4" w:rsidR="00777B18" w:rsidRDefault="00777B18" w:rsidP="00006D89">
      <w:pPr>
        <w:pStyle w:val="FootnoteText"/>
      </w:pPr>
      <w:r w:rsidRPr="00990D2E">
        <w:rPr>
          <w:rStyle w:val="FootnoteReference"/>
          <w:color w:val="595959" w:themeColor="text1" w:themeTint="A6"/>
        </w:rPr>
        <w:footnoteRef/>
      </w:r>
      <w:r w:rsidRPr="00990D2E">
        <w:rPr>
          <w:color w:val="595959" w:themeColor="text1" w:themeTint="A6"/>
        </w:rPr>
        <w:t xml:space="preserve"> </w:t>
      </w:r>
      <w:hyperlink r:id="rId4" w:history="1">
        <w:r w:rsidR="004726A2" w:rsidRPr="00990D2E">
          <w:rPr>
            <w:rStyle w:val="Hyperlink"/>
            <w:color w:val="595959" w:themeColor="text1" w:themeTint="A6"/>
            <w:sz w:val="18"/>
            <w:szCs w:val="18"/>
          </w:rPr>
          <w:t>Health targets performance – Health New Zealand | Te What</w:t>
        </w:r>
        <w:bookmarkStart w:id="1" w:name="_Hlt199482173"/>
        <w:bookmarkStart w:id="2" w:name="_Hlt199482174"/>
        <w:r w:rsidR="004726A2" w:rsidRPr="00990D2E">
          <w:rPr>
            <w:rStyle w:val="Hyperlink"/>
            <w:color w:val="595959" w:themeColor="text1" w:themeTint="A6"/>
            <w:sz w:val="18"/>
            <w:szCs w:val="18"/>
          </w:rPr>
          <w:t>u</w:t>
        </w:r>
        <w:bookmarkEnd w:id="1"/>
        <w:bookmarkEnd w:id="2"/>
        <w:r w:rsidR="004726A2" w:rsidRPr="00990D2E">
          <w:rPr>
            <w:rStyle w:val="Hyperlink"/>
            <w:color w:val="595959" w:themeColor="text1" w:themeTint="A6"/>
            <w:sz w:val="18"/>
            <w:szCs w:val="18"/>
          </w:rPr>
          <w:t xml:space="preserve"> Ora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6665" w14:textId="77777777" w:rsidR="00D97E20" w:rsidRDefault="00D97E20" w:rsidP="00006D89">
    <w:pPr>
      <w:pStyle w:val="Header"/>
    </w:pPr>
    <w:r>
      <w:rPr>
        <w:noProof/>
      </w:rPr>
      <w:drawing>
        <wp:anchor distT="0" distB="0" distL="114300" distR="114300" simplePos="0" relativeHeight="251658240" behindDoc="0" locked="0" layoutInCell="1" allowOverlap="1" wp14:anchorId="16AB06EB" wp14:editId="3A352FC7">
          <wp:simplePos x="0" y="0"/>
          <wp:positionH relativeFrom="margin">
            <wp:align>center</wp:align>
          </wp:positionH>
          <wp:positionV relativeFrom="page">
            <wp:posOffset>180340</wp:posOffset>
          </wp:positionV>
          <wp:extent cx="7200000" cy="540000"/>
          <wp:effectExtent l="0" t="0" r="1270" b="0"/>
          <wp:wrapSquare wrapText="bothSides"/>
          <wp:docPr id="14133471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EE90" w14:textId="530E3954" w:rsidR="00BA033C" w:rsidRDefault="00F4492B" w:rsidP="00006D89">
    <w:pPr>
      <w:pStyle w:val="Header"/>
    </w:pPr>
    <w:r>
      <w:rPr>
        <w:noProof/>
      </w:rPr>
      <w:drawing>
        <wp:anchor distT="0" distB="0" distL="114300" distR="114300" simplePos="0" relativeHeight="251658242" behindDoc="0" locked="0" layoutInCell="1" allowOverlap="1" wp14:anchorId="63BA3949" wp14:editId="39B2D251">
          <wp:simplePos x="0" y="0"/>
          <wp:positionH relativeFrom="margin">
            <wp:posOffset>-533309</wp:posOffset>
          </wp:positionH>
          <wp:positionV relativeFrom="topMargin">
            <wp:posOffset>206375</wp:posOffset>
          </wp:positionV>
          <wp:extent cx="7200000" cy="540000"/>
          <wp:effectExtent l="0" t="0" r="1270" b="0"/>
          <wp:wrapSquare wrapText="bothSides"/>
          <wp:docPr id="164992859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5CDEF" w14:textId="77777777" w:rsidR="00532137" w:rsidRDefault="00F16C65" w:rsidP="00006D89">
    <w:pPr>
      <w:pStyle w:val="Header"/>
    </w:pPr>
    <w:r>
      <w:rPr>
        <w:noProof/>
      </w:rPr>
      <w:drawing>
        <wp:anchor distT="0" distB="0" distL="114300" distR="114300" simplePos="0" relativeHeight="251658241" behindDoc="0" locked="0" layoutInCell="1" allowOverlap="1" wp14:anchorId="2576A6EF" wp14:editId="53EED6CB">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0D4C" w14:textId="77777777" w:rsidR="0024046B" w:rsidRPr="003852DA" w:rsidRDefault="0024046B" w:rsidP="00006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124798"/>
    <w:multiLevelType w:val="multilevel"/>
    <w:tmpl w:val="89F60D80"/>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abstractNum w:abstractNumId="6"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CB455F1"/>
    <w:multiLevelType w:val="hybridMultilevel"/>
    <w:tmpl w:val="FFFFFFFF"/>
    <w:lvl w:ilvl="0" w:tplc="8F58CA1C">
      <w:start w:val="1"/>
      <w:numFmt w:val="bullet"/>
      <w:lvlText w:val=""/>
      <w:lvlJc w:val="left"/>
      <w:pPr>
        <w:ind w:left="360" w:hanging="360"/>
      </w:pPr>
      <w:rPr>
        <w:rFonts w:ascii="Symbol" w:hAnsi="Symbol" w:hint="default"/>
      </w:rPr>
    </w:lvl>
    <w:lvl w:ilvl="1" w:tplc="3CA607E6">
      <w:start w:val="1"/>
      <w:numFmt w:val="bullet"/>
      <w:lvlText w:val="o"/>
      <w:lvlJc w:val="left"/>
      <w:pPr>
        <w:ind w:left="1440" w:hanging="360"/>
      </w:pPr>
      <w:rPr>
        <w:rFonts w:ascii="Courier New" w:hAnsi="Courier New" w:hint="default"/>
      </w:rPr>
    </w:lvl>
    <w:lvl w:ilvl="2" w:tplc="47D8A05C">
      <w:start w:val="1"/>
      <w:numFmt w:val="bullet"/>
      <w:lvlText w:val=""/>
      <w:lvlJc w:val="left"/>
      <w:pPr>
        <w:ind w:left="2160" w:hanging="360"/>
      </w:pPr>
      <w:rPr>
        <w:rFonts w:ascii="Wingdings" w:hAnsi="Wingdings" w:hint="default"/>
      </w:rPr>
    </w:lvl>
    <w:lvl w:ilvl="3" w:tplc="98009C02">
      <w:start w:val="1"/>
      <w:numFmt w:val="bullet"/>
      <w:lvlText w:val=""/>
      <w:lvlJc w:val="left"/>
      <w:pPr>
        <w:ind w:left="2880" w:hanging="360"/>
      </w:pPr>
      <w:rPr>
        <w:rFonts w:ascii="Symbol" w:hAnsi="Symbol" w:hint="default"/>
      </w:rPr>
    </w:lvl>
    <w:lvl w:ilvl="4" w:tplc="A2621AFC">
      <w:start w:val="1"/>
      <w:numFmt w:val="bullet"/>
      <w:lvlText w:val="o"/>
      <w:lvlJc w:val="left"/>
      <w:pPr>
        <w:ind w:left="3600" w:hanging="360"/>
      </w:pPr>
      <w:rPr>
        <w:rFonts w:ascii="Courier New" w:hAnsi="Courier New" w:hint="default"/>
      </w:rPr>
    </w:lvl>
    <w:lvl w:ilvl="5" w:tplc="9AA64D8C">
      <w:start w:val="1"/>
      <w:numFmt w:val="bullet"/>
      <w:lvlText w:val=""/>
      <w:lvlJc w:val="left"/>
      <w:pPr>
        <w:ind w:left="4320" w:hanging="360"/>
      </w:pPr>
      <w:rPr>
        <w:rFonts w:ascii="Wingdings" w:hAnsi="Wingdings" w:hint="default"/>
      </w:rPr>
    </w:lvl>
    <w:lvl w:ilvl="6" w:tplc="4DFE5BAA">
      <w:start w:val="1"/>
      <w:numFmt w:val="bullet"/>
      <w:lvlText w:val=""/>
      <w:lvlJc w:val="left"/>
      <w:pPr>
        <w:ind w:left="5040" w:hanging="360"/>
      </w:pPr>
      <w:rPr>
        <w:rFonts w:ascii="Symbol" w:hAnsi="Symbol" w:hint="default"/>
      </w:rPr>
    </w:lvl>
    <w:lvl w:ilvl="7" w:tplc="E04EB254">
      <w:start w:val="1"/>
      <w:numFmt w:val="bullet"/>
      <w:lvlText w:val="o"/>
      <w:lvlJc w:val="left"/>
      <w:pPr>
        <w:ind w:left="5760" w:hanging="360"/>
      </w:pPr>
      <w:rPr>
        <w:rFonts w:ascii="Courier New" w:hAnsi="Courier New" w:hint="default"/>
      </w:rPr>
    </w:lvl>
    <w:lvl w:ilvl="8" w:tplc="AC4C8B82">
      <w:start w:val="1"/>
      <w:numFmt w:val="bullet"/>
      <w:lvlText w:val=""/>
      <w:lvlJc w:val="left"/>
      <w:pPr>
        <w:ind w:left="6480" w:hanging="360"/>
      </w:pPr>
      <w:rPr>
        <w:rFonts w:ascii="Wingdings" w:hAnsi="Wingdings" w:hint="default"/>
      </w:rPr>
    </w:lvl>
  </w:abstractNum>
  <w:abstractNum w:abstractNumId="9" w15:restartNumberingAfterBreak="0">
    <w:nsid w:val="0D01097A"/>
    <w:multiLevelType w:val="hybridMultilevel"/>
    <w:tmpl w:val="A25C2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3"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8AD55C5"/>
    <w:multiLevelType w:val="hybridMultilevel"/>
    <w:tmpl w:val="C2ACC0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B0D065A"/>
    <w:multiLevelType w:val="hybridMultilevel"/>
    <w:tmpl w:val="9DE4A9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21AE5934"/>
    <w:multiLevelType w:val="hybridMultilevel"/>
    <w:tmpl w:val="25FC83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F2437D"/>
    <w:multiLevelType w:val="hybridMultilevel"/>
    <w:tmpl w:val="ACDE3E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78E3DF4"/>
    <w:multiLevelType w:val="hybridMultilevel"/>
    <w:tmpl w:val="128E26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7BD3AF3"/>
    <w:multiLevelType w:val="hybridMultilevel"/>
    <w:tmpl w:val="56485AD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286E3BCF"/>
    <w:multiLevelType w:val="hybridMultilevel"/>
    <w:tmpl w:val="44803C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E0C41C5"/>
    <w:multiLevelType w:val="multilevel"/>
    <w:tmpl w:val="C3BA6C9A"/>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abstractNum w:abstractNumId="25" w15:restartNumberingAfterBreak="0">
    <w:nsid w:val="331F7022"/>
    <w:multiLevelType w:val="hybridMultilevel"/>
    <w:tmpl w:val="18E0B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5AE18F3"/>
    <w:multiLevelType w:val="hybridMultilevel"/>
    <w:tmpl w:val="3D2C0D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3C7D3516"/>
    <w:multiLevelType w:val="hybridMultilevel"/>
    <w:tmpl w:val="4D8EB60E"/>
    <w:lvl w:ilvl="0" w:tplc="02084884">
      <w:start w:val="1"/>
      <w:numFmt w:val="decimal"/>
      <w:pStyle w:val="Numberedbullets"/>
      <w:lvlText w:val="%1."/>
      <w:lvlJc w:val="left"/>
      <w:pPr>
        <w:ind w:left="720" w:hanging="360"/>
      </w:pPr>
      <w:rPr>
        <w:rFonts w:ascii="Roboto" w:hAnsi="Roboto" w:hint="default"/>
        <w:b w:val="0"/>
        <w:color w:val="auto"/>
        <w:sz w:val="22"/>
      </w:rPr>
    </w:lvl>
    <w:lvl w:ilvl="1" w:tplc="A51A6738">
      <w:start w:val="1"/>
      <w:numFmt w:val="lowerLetter"/>
      <w:pStyle w:val="Letteredbullet"/>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0101B7"/>
    <w:multiLevelType w:val="hybridMultilevel"/>
    <w:tmpl w:val="EC7AC0F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9" w15:restartNumberingAfterBreak="0">
    <w:nsid w:val="473A47F5"/>
    <w:multiLevelType w:val="multilevel"/>
    <w:tmpl w:val="B1769482"/>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abstractNum w:abstractNumId="30"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CD41681"/>
    <w:multiLevelType w:val="hybridMultilevel"/>
    <w:tmpl w:val="2F205D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2" w15:restartNumberingAfterBreak="0">
    <w:nsid w:val="4D5F723C"/>
    <w:multiLevelType w:val="hybridMultilevel"/>
    <w:tmpl w:val="06C619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23F11FD"/>
    <w:multiLevelType w:val="multilevel"/>
    <w:tmpl w:val="719AA9D2"/>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abstractNum w:abstractNumId="34"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54C30CE5"/>
    <w:multiLevelType w:val="hybridMultilevel"/>
    <w:tmpl w:val="3A0EAEFC"/>
    <w:lvl w:ilvl="0" w:tplc="EF0E9100">
      <w:numFmt w:val="bullet"/>
      <w:lvlText w:val="-"/>
      <w:lvlJc w:val="left"/>
      <w:pPr>
        <w:ind w:left="360" w:hanging="360"/>
      </w:pPr>
      <w:rPr>
        <w:rFonts w:ascii="Arial" w:eastAsia="Times New Roman"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A75075F"/>
    <w:multiLevelType w:val="hybridMultilevel"/>
    <w:tmpl w:val="093EF2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11768F8"/>
    <w:multiLevelType w:val="hybridMultilevel"/>
    <w:tmpl w:val="9F7CE89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1" w15:restartNumberingAfterBreak="0">
    <w:nsid w:val="69966961"/>
    <w:multiLevelType w:val="hybridMultilevel"/>
    <w:tmpl w:val="BABE85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AA87EDC"/>
    <w:multiLevelType w:val="multilevel"/>
    <w:tmpl w:val="0846CB54"/>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abstractNum w:abstractNumId="43" w15:restartNumberingAfterBreak="0">
    <w:nsid w:val="6D4D65CD"/>
    <w:multiLevelType w:val="hybridMultilevel"/>
    <w:tmpl w:val="5CAEDF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6D727A49"/>
    <w:multiLevelType w:val="hybridMultilevel"/>
    <w:tmpl w:val="FABE1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2A65926"/>
    <w:multiLevelType w:val="hybridMultilevel"/>
    <w:tmpl w:val="B4407D1E"/>
    <w:lvl w:ilvl="0" w:tplc="DE54BBA2">
      <w:start w:val="1"/>
      <w:numFmt w:val="bullet"/>
      <w:lvlText w:val=""/>
      <w:lvlJc w:val="left"/>
      <w:pPr>
        <w:ind w:left="360" w:hanging="360"/>
      </w:pPr>
      <w:rPr>
        <w:rFonts w:ascii="Symbol" w:hAnsi="Symbol" w:hint="default"/>
      </w:rPr>
    </w:lvl>
    <w:lvl w:ilvl="1" w:tplc="D4348A8C">
      <w:start w:val="1"/>
      <w:numFmt w:val="bullet"/>
      <w:lvlText w:val="o"/>
      <w:lvlJc w:val="left"/>
      <w:pPr>
        <w:ind w:left="1080" w:hanging="360"/>
      </w:pPr>
      <w:rPr>
        <w:rFonts w:ascii="Courier New" w:hAnsi="Courier New" w:hint="default"/>
      </w:rPr>
    </w:lvl>
    <w:lvl w:ilvl="2" w:tplc="C06C8F9E">
      <w:start w:val="1"/>
      <w:numFmt w:val="bullet"/>
      <w:lvlText w:val=""/>
      <w:lvlJc w:val="left"/>
      <w:pPr>
        <w:ind w:left="1800" w:hanging="360"/>
      </w:pPr>
      <w:rPr>
        <w:rFonts w:ascii="Wingdings" w:hAnsi="Wingdings" w:hint="default"/>
      </w:rPr>
    </w:lvl>
    <w:lvl w:ilvl="3" w:tplc="4D88ACE2">
      <w:start w:val="1"/>
      <w:numFmt w:val="bullet"/>
      <w:lvlText w:val=""/>
      <w:lvlJc w:val="left"/>
      <w:pPr>
        <w:ind w:left="2520" w:hanging="360"/>
      </w:pPr>
      <w:rPr>
        <w:rFonts w:ascii="Symbol" w:hAnsi="Symbol" w:hint="default"/>
      </w:rPr>
    </w:lvl>
    <w:lvl w:ilvl="4" w:tplc="C6A8AD06">
      <w:start w:val="1"/>
      <w:numFmt w:val="bullet"/>
      <w:lvlText w:val="o"/>
      <w:lvlJc w:val="left"/>
      <w:pPr>
        <w:ind w:left="3240" w:hanging="360"/>
      </w:pPr>
      <w:rPr>
        <w:rFonts w:ascii="Courier New" w:hAnsi="Courier New" w:hint="default"/>
      </w:rPr>
    </w:lvl>
    <w:lvl w:ilvl="5" w:tplc="4A4E0EE2">
      <w:start w:val="1"/>
      <w:numFmt w:val="bullet"/>
      <w:lvlText w:val=""/>
      <w:lvlJc w:val="left"/>
      <w:pPr>
        <w:ind w:left="3960" w:hanging="360"/>
      </w:pPr>
      <w:rPr>
        <w:rFonts w:ascii="Wingdings" w:hAnsi="Wingdings" w:hint="default"/>
      </w:rPr>
    </w:lvl>
    <w:lvl w:ilvl="6" w:tplc="522E0E24">
      <w:start w:val="1"/>
      <w:numFmt w:val="bullet"/>
      <w:lvlText w:val=""/>
      <w:lvlJc w:val="left"/>
      <w:pPr>
        <w:ind w:left="4680" w:hanging="360"/>
      </w:pPr>
      <w:rPr>
        <w:rFonts w:ascii="Symbol" w:hAnsi="Symbol" w:hint="default"/>
      </w:rPr>
    </w:lvl>
    <w:lvl w:ilvl="7" w:tplc="FF0C0320">
      <w:start w:val="1"/>
      <w:numFmt w:val="bullet"/>
      <w:lvlText w:val="o"/>
      <w:lvlJc w:val="left"/>
      <w:pPr>
        <w:ind w:left="5400" w:hanging="360"/>
      </w:pPr>
      <w:rPr>
        <w:rFonts w:ascii="Courier New" w:hAnsi="Courier New" w:hint="default"/>
      </w:rPr>
    </w:lvl>
    <w:lvl w:ilvl="8" w:tplc="3FE46294">
      <w:start w:val="1"/>
      <w:numFmt w:val="bullet"/>
      <w:lvlText w:val=""/>
      <w:lvlJc w:val="left"/>
      <w:pPr>
        <w:ind w:left="6120" w:hanging="360"/>
      </w:pPr>
      <w:rPr>
        <w:rFonts w:ascii="Wingdings" w:hAnsi="Wingdings" w:hint="default"/>
      </w:rPr>
    </w:lvl>
  </w:abstractNum>
  <w:abstractNum w:abstractNumId="46" w15:restartNumberingAfterBreak="0">
    <w:nsid w:val="733F3A10"/>
    <w:multiLevelType w:val="hybridMultilevel"/>
    <w:tmpl w:val="FFFFFFFF"/>
    <w:lvl w:ilvl="0" w:tplc="F11EBA66">
      <w:start w:val="1"/>
      <w:numFmt w:val="bullet"/>
      <w:lvlText w:val=""/>
      <w:lvlJc w:val="left"/>
      <w:pPr>
        <w:ind w:left="360" w:hanging="360"/>
      </w:pPr>
      <w:rPr>
        <w:rFonts w:ascii="Symbol" w:hAnsi="Symbol" w:hint="default"/>
      </w:rPr>
    </w:lvl>
    <w:lvl w:ilvl="1" w:tplc="5428EF3E">
      <w:start w:val="1"/>
      <w:numFmt w:val="bullet"/>
      <w:lvlText w:val="o"/>
      <w:lvlJc w:val="left"/>
      <w:pPr>
        <w:ind w:left="1440" w:hanging="360"/>
      </w:pPr>
      <w:rPr>
        <w:rFonts w:ascii="Courier New" w:hAnsi="Courier New" w:hint="default"/>
      </w:rPr>
    </w:lvl>
    <w:lvl w:ilvl="2" w:tplc="A03831EE">
      <w:start w:val="1"/>
      <w:numFmt w:val="bullet"/>
      <w:lvlText w:val=""/>
      <w:lvlJc w:val="left"/>
      <w:pPr>
        <w:ind w:left="2160" w:hanging="360"/>
      </w:pPr>
      <w:rPr>
        <w:rFonts w:ascii="Wingdings" w:hAnsi="Wingdings" w:hint="default"/>
      </w:rPr>
    </w:lvl>
    <w:lvl w:ilvl="3" w:tplc="E86AA6EC">
      <w:start w:val="1"/>
      <w:numFmt w:val="bullet"/>
      <w:lvlText w:val=""/>
      <w:lvlJc w:val="left"/>
      <w:pPr>
        <w:ind w:left="2880" w:hanging="360"/>
      </w:pPr>
      <w:rPr>
        <w:rFonts w:ascii="Symbol" w:hAnsi="Symbol" w:hint="default"/>
      </w:rPr>
    </w:lvl>
    <w:lvl w:ilvl="4" w:tplc="1A1A9840">
      <w:start w:val="1"/>
      <w:numFmt w:val="bullet"/>
      <w:lvlText w:val="o"/>
      <w:lvlJc w:val="left"/>
      <w:pPr>
        <w:ind w:left="3600" w:hanging="360"/>
      </w:pPr>
      <w:rPr>
        <w:rFonts w:ascii="Courier New" w:hAnsi="Courier New" w:hint="default"/>
      </w:rPr>
    </w:lvl>
    <w:lvl w:ilvl="5" w:tplc="525AD468">
      <w:start w:val="1"/>
      <w:numFmt w:val="bullet"/>
      <w:lvlText w:val=""/>
      <w:lvlJc w:val="left"/>
      <w:pPr>
        <w:ind w:left="4320" w:hanging="360"/>
      </w:pPr>
      <w:rPr>
        <w:rFonts w:ascii="Wingdings" w:hAnsi="Wingdings" w:hint="default"/>
      </w:rPr>
    </w:lvl>
    <w:lvl w:ilvl="6" w:tplc="2E68BF40">
      <w:start w:val="1"/>
      <w:numFmt w:val="bullet"/>
      <w:lvlText w:val=""/>
      <w:lvlJc w:val="left"/>
      <w:pPr>
        <w:ind w:left="5040" w:hanging="360"/>
      </w:pPr>
      <w:rPr>
        <w:rFonts w:ascii="Symbol" w:hAnsi="Symbol" w:hint="default"/>
      </w:rPr>
    </w:lvl>
    <w:lvl w:ilvl="7" w:tplc="89B8F076">
      <w:start w:val="1"/>
      <w:numFmt w:val="bullet"/>
      <w:lvlText w:val="o"/>
      <w:lvlJc w:val="left"/>
      <w:pPr>
        <w:ind w:left="5760" w:hanging="360"/>
      </w:pPr>
      <w:rPr>
        <w:rFonts w:ascii="Courier New" w:hAnsi="Courier New" w:hint="default"/>
      </w:rPr>
    </w:lvl>
    <w:lvl w:ilvl="8" w:tplc="73CE1994">
      <w:start w:val="1"/>
      <w:numFmt w:val="bullet"/>
      <w:lvlText w:val=""/>
      <w:lvlJc w:val="left"/>
      <w:pPr>
        <w:ind w:left="6480" w:hanging="360"/>
      </w:pPr>
      <w:rPr>
        <w:rFonts w:ascii="Wingdings" w:hAnsi="Wingdings" w:hint="default"/>
      </w:rPr>
    </w:lvl>
  </w:abstractNum>
  <w:abstractNum w:abstractNumId="47" w15:restartNumberingAfterBreak="0">
    <w:nsid w:val="75A21C12"/>
    <w:multiLevelType w:val="hybridMultilevel"/>
    <w:tmpl w:val="23724C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7640211"/>
    <w:multiLevelType w:val="hybridMultilevel"/>
    <w:tmpl w:val="14D45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8"/>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2"/>
  </w:num>
  <w:num w:numId="8" w16cid:durableId="1736928306">
    <w:abstractNumId w:val="10"/>
  </w:num>
  <w:num w:numId="9" w16cid:durableId="54165099">
    <w:abstractNumId w:val="25"/>
  </w:num>
  <w:num w:numId="10" w16cid:durableId="1647394846">
    <w:abstractNumId w:val="35"/>
  </w:num>
  <w:num w:numId="11" w16cid:durableId="1705670236">
    <w:abstractNumId w:val="49"/>
  </w:num>
  <w:num w:numId="12" w16cid:durableId="1007906575">
    <w:abstractNumId w:val="39"/>
  </w:num>
  <w:num w:numId="13" w16cid:durableId="172375841">
    <w:abstractNumId w:val="11"/>
  </w:num>
  <w:num w:numId="14" w16cid:durableId="52394786">
    <w:abstractNumId w:val="38"/>
  </w:num>
  <w:num w:numId="15" w16cid:durableId="1897663912">
    <w:abstractNumId w:val="7"/>
  </w:num>
  <w:num w:numId="16" w16cid:durableId="848449059">
    <w:abstractNumId w:val="36"/>
  </w:num>
  <w:num w:numId="17" w16cid:durableId="1972858497">
    <w:abstractNumId w:val="16"/>
  </w:num>
  <w:num w:numId="18" w16cid:durableId="428089028">
    <w:abstractNumId w:val="6"/>
  </w:num>
  <w:num w:numId="19" w16cid:durableId="1406881314">
    <w:abstractNumId w:val="13"/>
  </w:num>
  <w:num w:numId="20" w16cid:durableId="460806429">
    <w:abstractNumId w:val="30"/>
  </w:num>
  <w:num w:numId="21" w16cid:durableId="995458811">
    <w:abstractNumId w:val="23"/>
  </w:num>
  <w:num w:numId="22" w16cid:durableId="96948754">
    <w:abstractNumId w:val="34"/>
  </w:num>
  <w:num w:numId="23" w16cid:durableId="16854412">
    <w:abstractNumId w:val="17"/>
  </w:num>
  <w:num w:numId="24" w16cid:durableId="1964380529">
    <w:abstractNumId w:val="37"/>
  </w:num>
  <w:num w:numId="25" w16cid:durableId="300505379">
    <w:abstractNumId w:val="44"/>
  </w:num>
  <w:num w:numId="26" w16cid:durableId="572667363">
    <w:abstractNumId w:val="48"/>
  </w:num>
  <w:num w:numId="27" w16cid:durableId="173962502">
    <w:abstractNumId w:val="22"/>
  </w:num>
  <w:num w:numId="28" w16cid:durableId="2118939134">
    <w:abstractNumId w:val="41"/>
  </w:num>
  <w:num w:numId="29" w16cid:durableId="1430656348">
    <w:abstractNumId w:val="21"/>
  </w:num>
  <w:num w:numId="30" w16cid:durableId="1688100332">
    <w:abstractNumId w:val="40"/>
  </w:num>
  <w:num w:numId="31" w16cid:durableId="1108812664">
    <w:abstractNumId w:val="33"/>
  </w:num>
  <w:num w:numId="32" w16cid:durableId="1520662498">
    <w:abstractNumId w:val="29"/>
  </w:num>
  <w:num w:numId="33" w16cid:durableId="918707820">
    <w:abstractNumId w:val="5"/>
  </w:num>
  <w:num w:numId="34" w16cid:durableId="918170551">
    <w:abstractNumId w:val="24"/>
  </w:num>
  <w:num w:numId="35" w16cid:durableId="2069300480">
    <w:abstractNumId w:val="42"/>
  </w:num>
  <w:num w:numId="36" w16cid:durableId="1635670141">
    <w:abstractNumId w:val="43"/>
  </w:num>
  <w:num w:numId="37" w16cid:durableId="1573657208">
    <w:abstractNumId w:val="31"/>
  </w:num>
  <w:num w:numId="38" w16cid:durableId="545604339">
    <w:abstractNumId w:val="20"/>
  </w:num>
  <w:num w:numId="39" w16cid:durableId="233053783">
    <w:abstractNumId w:val="15"/>
  </w:num>
  <w:num w:numId="40" w16cid:durableId="390739811">
    <w:abstractNumId w:val="19"/>
  </w:num>
  <w:num w:numId="41" w16cid:durableId="443155940">
    <w:abstractNumId w:val="26"/>
  </w:num>
  <w:num w:numId="42" w16cid:durableId="1874221107">
    <w:abstractNumId w:val="47"/>
  </w:num>
  <w:num w:numId="43" w16cid:durableId="1714039771">
    <w:abstractNumId w:val="27"/>
  </w:num>
  <w:num w:numId="44" w16cid:durableId="1415518072">
    <w:abstractNumId w:val="9"/>
  </w:num>
  <w:num w:numId="45" w16cid:durableId="1967615785">
    <w:abstractNumId w:val="32"/>
  </w:num>
  <w:num w:numId="46" w16cid:durableId="1276597370">
    <w:abstractNumId w:val="14"/>
  </w:num>
  <w:num w:numId="47" w16cid:durableId="787625514">
    <w:abstractNumId w:val="45"/>
  </w:num>
  <w:num w:numId="48" w16cid:durableId="1972635241">
    <w:abstractNumId w:val="46"/>
  </w:num>
  <w:num w:numId="49" w16cid:durableId="971129089">
    <w:abstractNumId w:val="8"/>
  </w:num>
  <w:num w:numId="50" w16cid:durableId="780491599">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3342C4"/>
    <w:rsid w:val="00000048"/>
    <w:rsid w:val="000009CC"/>
    <w:rsid w:val="00000FCF"/>
    <w:rsid w:val="00001144"/>
    <w:rsid w:val="0000126F"/>
    <w:rsid w:val="00001995"/>
    <w:rsid w:val="00001AD1"/>
    <w:rsid w:val="000020D7"/>
    <w:rsid w:val="000027BE"/>
    <w:rsid w:val="000027E9"/>
    <w:rsid w:val="00002971"/>
    <w:rsid w:val="00003322"/>
    <w:rsid w:val="00004422"/>
    <w:rsid w:val="00004623"/>
    <w:rsid w:val="00004991"/>
    <w:rsid w:val="00004BAC"/>
    <w:rsid w:val="00004E21"/>
    <w:rsid w:val="00004FC9"/>
    <w:rsid w:val="000054CA"/>
    <w:rsid w:val="0000566B"/>
    <w:rsid w:val="00005E54"/>
    <w:rsid w:val="00006343"/>
    <w:rsid w:val="0000699D"/>
    <w:rsid w:val="00006D89"/>
    <w:rsid w:val="00007D09"/>
    <w:rsid w:val="00007E8F"/>
    <w:rsid w:val="00010298"/>
    <w:rsid w:val="00010705"/>
    <w:rsid w:val="0001078B"/>
    <w:rsid w:val="00010CB0"/>
    <w:rsid w:val="00010CE2"/>
    <w:rsid w:val="000116BA"/>
    <w:rsid w:val="00012122"/>
    <w:rsid w:val="0001233F"/>
    <w:rsid w:val="0001292C"/>
    <w:rsid w:val="00012B77"/>
    <w:rsid w:val="00012D65"/>
    <w:rsid w:val="000136C0"/>
    <w:rsid w:val="000136F4"/>
    <w:rsid w:val="00014BB0"/>
    <w:rsid w:val="00014D81"/>
    <w:rsid w:val="00015003"/>
    <w:rsid w:val="00015A4F"/>
    <w:rsid w:val="00015B7A"/>
    <w:rsid w:val="00015E47"/>
    <w:rsid w:val="00015F36"/>
    <w:rsid w:val="00016212"/>
    <w:rsid w:val="0001666F"/>
    <w:rsid w:val="00016798"/>
    <w:rsid w:val="00016855"/>
    <w:rsid w:val="00016A34"/>
    <w:rsid w:val="000171A7"/>
    <w:rsid w:val="0001777B"/>
    <w:rsid w:val="00017850"/>
    <w:rsid w:val="00017F37"/>
    <w:rsid w:val="000208FF"/>
    <w:rsid w:val="00020901"/>
    <w:rsid w:val="00020EA7"/>
    <w:rsid w:val="000218C4"/>
    <w:rsid w:val="00021CA0"/>
    <w:rsid w:val="00021F4C"/>
    <w:rsid w:val="00022033"/>
    <w:rsid w:val="000220D2"/>
    <w:rsid w:val="000222B0"/>
    <w:rsid w:val="00022BD5"/>
    <w:rsid w:val="00022BE4"/>
    <w:rsid w:val="00023192"/>
    <w:rsid w:val="000231F9"/>
    <w:rsid w:val="000235DD"/>
    <w:rsid w:val="00023F0A"/>
    <w:rsid w:val="00024239"/>
    <w:rsid w:val="0002438E"/>
    <w:rsid w:val="000244B9"/>
    <w:rsid w:val="00024A59"/>
    <w:rsid w:val="00024AD6"/>
    <w:rsid w:val="000258B3"/>
    <w:rsid w:val="00025E32"/>
    <w:rsid w:val="0002624D"/>
    <w:rsid w:val="00026474"/>
    <w:rsid w:val="0002658C"/>
    <w:rsid w:val="00026656"/>
    <w:rsid w:val="000267C3"/>
    <w:rsid w:val="0002696D"/>
    <w:rsid w:val="00026996"/>
    <w:rsid w:val="00027A34"/>
    <w:rsid w:val="00027ADB"/>
    <w:rsid w:val="00030AFE"/>
    <w:rsid w:val="00030BF1"/>
    <w:rsid w:val="00030D1B"/>
    <w:rsid w:val="00030DF5"/>
    <w:rsid w:val="00031016"/>
    <w:rsid w:val="000310F6"/>
    <w:rsid w:val="00031360"/>
    <w:rsid w:val="00031567"/>
    <w:rsid w:val="00031614"/>
    <w:rsid w:val="00031CAC"/>
    <w:rsid w:val="00031E80"/>
    <w:rsid w:val="00032041"/>
    <w:rsid w:val="00032644"/>
    <w:rsid w:val="00032D25"/>
    <w:rsid w:val="00032D28"/>
    <w:rsid w:val="00032D4A"/>
    <w:rsid w:val="00033100"/>
    <w:rsid w:val="0003369E"/>
    <w:rsid w:val="00033862"/>
    <w:rsid w:val="00033935"/>
    <w:rsid w:val="00033BB2"/>
    <w:rsid w:val="00033C54"/>
    <w:rsid w:val="00033CA3"/>
    <w:rsid w:val="00034116"/>
    <w:rsid w:val="000341C9"/>
    <w:rsid w:val="00034404"/>
    <w:rsid w:val="00034517"/>
    <w:rsid w:val="0003451F"/>
    <w:rsid w:val="00034EC6"/>
    <w:rsid w:val="000353A7"/>
    <w:rsid w:val="000359E7"/>
    <w:rsid w:val="00035B2E"/>
    <w:rsid w:val="00035B70"/>
    <w:rsid w:val="00035DDE"/>
    <w:rsid w:val="00036C5C"/>
    <w:rsid w:val="00036DC8"/>
    <w:rsid w:val="000371AC"/>
    <w:rsid w:val="00037F9D"/>
    <w:rsid w:val="000401DD"/>
    <w:rsid w:val="0004051A"/>
    <w:rsid w:val="0004052E"/>
    <w:rsid w:val="00040CAC"/>
    <w:rsid w:val="00040EE5"/>
    <w:rsid w:val="000411B2"/>
    <w:rsid w:val="000412A8"/>
    <w:rsid w:val="000412BF"/>
    <w:rsid w:val="00041576"/>
    <w:rsid w:val="00041CF9"/>
    <w:rsid w:val="00041F7E"/>
    <w:rsid w:val="0004217E"/>
    <w:rsid w:val="000423C3"/>
    <w:rsid w:val="00042932"/>
    <w:rsid w:val="00042CB4"/>
    <w:rsid w:val="00042D38"/>
    <w:rsid w:val="00042D74"/>
    <w:rsid w:val="000430E5"/>
    <w:rsid w:val="000439C8"/>
    <w:rsid w:val="00044E68"/>
    <w:rsid w:val="00045398"/>
    <w:rsid w:val="000454F7"/>
    <w:rsid w:val="00045BF4"/>
    <w:rsid w:val="00046857"/>
    <w:rsid w:val="000475C6"/>
    <w:rsid w:val="00047950"/>
    <w:rsid w:val="000479B3"/>
    <w:rsid w:val="00047A61"/>
    <w:rsid w:val="0005081C"/>
    <w:rsid w:val="00051D0C"/>
    <w:rsid w:val="00052C2C"/>
    <w:rsid w:val="00052E51"/>
    <w:rsid w:val="00052E72"/>
    <w:rsid w:val="00052EE5"/>
    <w:rsid w:val="00053305"/>
    <w:rsid w:val="000535A1"/>
    <w:rsid w:val="00053E36"/>
    <w:rsid w:val="00053EBD"/>
    <w:rsid w:val="00054573"/>
    <w:rsid w:val="00054F55"/>
    <w:rsid w:val="00055286"/>
    <w:rsid w:val="000554B3"/>
    <w:rsid w:val="0005560B"/>
    <w:rsid w:val="000558E8"/>
    <w:rsid w:val="00055BE8"/>
    <w:rsid w:val="00055C33"/>
    <w:rsid w:val="00055C98"/>
    <w:rsid w:val="00056318"/>
    <w:rsid w:val="0005641C"/>
    <w:rsid w:val="0005643B"/>
    <w:rsid w:val="00056F40"/>
    <w:rsid w:val="00057259"/>
    <w:rsid w:val="00057482"/>
    <w:rsid w:val="0005783E"/>
    <w:rsid w:val="00057931"/>
    <w:rsid w:val="00057E8B"/>
    <w:rsid w:val="00057FE2"/>
    <w:rsid w:val="0006041F"/>
    <w:rsid w:val="00060990"/>
    <w:rsid w:val="000609F8"/>
    <w:rsid w:val="0006106D"/>
    <w:rsid w:val="0006113C"/>
    <w:rsid w:val="00061875"/>
    <w:rsid w:val="000631A5"/>
    <w:rsid w:val="0006321D"/>
    <w:rsid w:val="000635AC"/>
    <w:rsid w:val="0006371A"/>
    <w:rsid w:val="00063C77"/>
    <w:rsid w:val="00063F9B"/>
    <w:rsid w:val="000643D3"/>
    <w:rsid w:val="00064689"/>
    <w:rsid w:val="0006518F"/>
    <w:rsid w:val="0006543B"/>
    <w:rsid w:val="000654E4"/>
    <w:rsid w:val="00065884"/>
    <w:rsid w:val="00065A29"/>
    <w:rsid w:val="00066113"/>
    <w:rsid w:val="0006658F"/>
    <w:rsid w:val="000670F0"/>
    <w:rsid w:val="00067786"/>
    <w:rsid w:val="00067BC6"/>
    <w:rsid w:val="000702CF"/>
    <w:rsid w:val="00070471"/>
    <w:rsid w:val="0007058B"/>
    <w:rsid w:val="00070E43"/>
    <w:rsid w:val="00071390"/>
    <w:rsid w:val="00071543"/>
    <w:rsid w:val="000715C3"/>
    <w:rsid w:val="0007186E"/>
    <w:rsid w:val="00071D8E"/>
    <w:rsid w:val="00072A1E"/>
    <w:rsid w:val="00072BFC"/>
    <w:rsid w:val="000733A6"/>
    <w:rsid w:val="0007373E"/>
    <w:rsid w:val="00073D8E"/>
    <w:rsid w:val="00073EE7"/>
    <w:rsid w:val="00073F72"/>
    <w:rsid w:val="000740F9"/>
    <w:rsid w:val="000746FB"/>
    <w:rsid w:val="00074868"/>
    <w:rsid w:val="000755A3"/>
    <w:rsid w:val="000758BE"/>
    <w:rsid w:val="00075EEB"/>
    <w:rsid w:val="0007688C"/>
    <w:rsid w:val="00076B01"/>
    <w:rsid w:val="00076C8B"/>
    <w:rsid w:val="0007750C"/>
    <w:rsid w:val="00077AA3"/>
    <w:rsid w:val="0008021B"/>
    <w:rsid w:val="000803ED"/>
    <w:rsid w:val="000807FF"/>
    <w:rsid w:val="00081070"/>
    <w:rsid w:val="000813A8"/>
    <w:rsid w:val="00081BE9"/>
    <w:rsid w:val="0008260B"/>
    <w:rsid w:val="000831CA"/>
    <w:rsid w:val="0008377A"/>
    <w:rsid w:val="0008418F"/>
    <w:rsid w:val="00084229"/>
    <w:rsid w:val="000842C1"/>
    <w:rsid w:val="000844ED"/>
    <w:rsid w:val="000846AB"/>
    <w:rsid w:val="00084C9A"/>
    <w:rsid w:val="0008509E"/>
    <w:rsid w:val="000853C7"/>
    <w:rsid w:val="000853DF"/>
    <w:rsid w:val="00085615"/>
    <w:rsid w:val="00085B53"/>
    <w:rsid w:val="00086A36"/>
    <w:rsid w:val="0008700E"/>
    <w:rsid w:val="00087053"/>
    <w:rsid w:val="000872F4"/>
    <w:rsid w:val="00087BC7"/>
    <w:rsid w:val="00090D4E"/>
    <w:rsid w:val="00091357"/>
    <w:rsid w:val="00091AEB"/>
    <w:rsid w:val="00092013"/>
    <w:rsid w:val="00092335"/>
    <w:rsid w:val="00092691"/>
    <w:rsid w:val="00092706"/>
    <w:rsid w:val="00092860"/>
    <w:rsid w:val="00092B3B"/>
    <w:rsid w:val="00092FA7"/>
    <w:rsid w:val="00093C71"/>
    <w:rsid w:val="00093DD4"/>
    <w:rsid w:val="00093F12"/>
    <w:rsid w:val="0009482A"/>
    <w:rsid w:val="00094C00"/>
    <w:rsid w:val="00094FDA"/>
    <w:rsid w:val="000950F9"/>
    <w:rsid w:val="00095123"/>
    <w:rsid w:val="0009521F"/>
    <w:rsid w:val="00095875"/>
    <w:rsid w:val="00095DE0"/>
    <w:rsid w:val="00095EBE"/>
    <w:rsid w:val="0009629A"/>
    <w:rsid w:val="00096724"/>
    <w:rsid w:val="00096B97"/>
    <w:rsid w:val="000972E9"/>
    <w:rsid w:val="00097671"/>
    <w:rsid w:val="00097747"/>
    <w:rsid w:val="000978A4"/>
    <w:rsid w:val="00097A94"/>
    <w:rsid w:val="00097FC1"/>
    <w:rsid w:val="000A0561"/>
    <w:rsid w:val="000A151C"/>
    <w:rsid w:val="000A1733"/>
    <w:rsid w:val="000A1CBC"/>
    <w:rsid w:val="000A1E4B"/>
    <w:rsid w:val="000A2675"/>
    <w:rsid w:val="000A2694"/>
    <w:rsid w:val="000A3654"/>
    <w:rsid w:val="000A39E0"/>
    <w:rsid w:val="000A3EF8"/>
    <w:rsid w:val="000A3F9A"/>
    <w:rsid w:val="000A4573"/>
    <w:rsid w:val="000A4D98"/>
    <w:rsid w:val="000A5291"/>
    <w:rsid w:val="000A5357"/>
    <w:rsid w:val="000A54BB"/>
    <w:rsid w:val="000A5999"/>
    <w:rsid w:val="000A59E7"/>
    <w:rsid w:val="000A5B76"/>
    <w:rsid w:val="000A6143"/>
    <w:rsid w:val="000A6533"/>
    <w:rsid w:val="000A6B71"/>
    <w:rsid w:val="000A7728"/>
    <w:rsid w:val="000A77F6"/>
    <w:rsid w:val="000A7E40"/>
    <w:rsid w:val="000B08F3"/>
    <w:rsid w:val="000B0B6B"/>
    <w:rsid w:val="000B0BD7"/>
    <w:rsid w:val="000B1127"/>
    <w:rsid w:val="000B15F7"/>
    <w:rsid w:val="000B174C"/>
    <w:rsid w:val="000B188D"/>
    <w:rsid w:val="000B1D87"/>
    <w:rsid w:val="000B1EF5"/>
    <w:rsid w:val="000B2F87"/>
    <w:rsid w:val="000B2FAB"/>
    <w:rsid w:val="000B35DE"/>
    <w:rsid w:val="000B3893"/>
    <w:rsid w:val="000B38E8"/>
    <w:rsid w:val="000B3A94"/>
    <w:rsid w:val="000B3B5A"/>
    <w:rsid w:val="000B3DDF"/>
    <w:rsid w:val="000B41B7"/>
    <w:rsid w:val="000B460B"/>
    <w:rsid w:val="000B4691"/>
    <w:rsid w:val="000B4817"/>
    <w:rsid w:val="000B494B"/>
    <w:rsid w:val="000B4A20"/>
    <w:rsid w:val="000B4BB8"/>
    <w:rsid w:val="000B4E86"/>
    <w:rsid w:val="000B5630"/>
    <w:rsid w:val="000B6061"/>
    <w:rsid w:val="000B64AF"/>
    <w:rsid w:val="000B655E"/>
    <w:rsid w:val="000B6A0C"/>
    <w:rsid w:val="000B6ABE"/>
    <w:rsid w:val="000B6D1B"/>
    <w:rsid w:val="000B74E0"/>
    <w:rsid w:val="000B791B"/>
    <w:rsid w:val="000B7DDD"/>
    <w:rsid w:val="000B7F1F"/>
    <w:rsid w:val="000C006E"/>
    <w:rsid w:val="000C03A6"/>
    <w:rsid w:val="000C0806"/>
    <w:rsid w:val="000C1DA6"/>
    <w:rsid w:val="000C1E27"/>
    <w:rsid w:val="000C2783"/>
    <w:rsid w:val="000C2B5F"/>
    <w:rsid w:val="000C2D1F"/>
    <w:rsid w:val="000C2DA4"/>
    <w:rsid w:val="000C3C50"/>
    <w:rsid w:val="000C41B8"/>
    <w:rsid w:val="000C49F0"/>
    <w:rsid w:val="000C6074"/>
    <w:rsid w:val="000C63E5"/>
    <w:rsid w:val="000C64B8"/>
    <w:rsid w:val="000C65DC"/>
    <w:rsid w:val="000C65E4"/>
    <w:rsid w:val="000C6652"/>
    <w:rsid w:val="000C686F"/>
    <w:rsid w:val="000C6A16"/>
    <w:rsid w:val="000C6E36"/>
    <w:rsid w:val="000C6EDF"/>
    <w:rsid w:val="000C70BC"/>
    <w:rsid w:val="000C7392"/>
    <w:rsid w:val="000C7658"/>
    <w:rsid w:val="000C77FA"/>
    <w:rsid w:val="000C7ED2"/>
    <w:rsid w:val="000D0149"/>
    <w:rsid w:val="000D0501"/>
    <w:rsid w:val="000D08DB"/>
    <w:rsid w:val="000D0A0A"/>
    <w:rsid w:val="000D0BD2"/>
    <w:rsid w:val="000D0FA3"/>
    <w:rsid w:val="000D0FCC"/>
    <w:rsid w:val="000D189B"/>
    <w:rsid w:val="000D1907"/>
    <w:rsid w:val="000D1F4B"/>
    <w:rsid w:val="000D20C2"/>
    <w:rsid w:val="000D2298"/>
    <w:rsid w:val="000D22D2"/>
    <w:rsid w:val="000D2B3C"/>
    <w:rsid w:val="000D2C21"/>
    <w:rsid w:val="000D34E7"/>
    <w:rsid w:val="000D377D"/>
    <w:rsid w:val="000D3E53"/>
    <w:rsid w:val="000D483F"/>
    <w:rsid w:val="000D4918"/>
    <w:rsid w:val="000D49EF"/>
    <w:rsid w:val="000D58EE"/>
    <w:rsid w:val="000D5B3F"/>
    <w:rsid w:val="000D650F"/>
    <w:rsid w:val="000D65D5"/>
    <w:rsid w:val="000D7295"/>
    <w:rsid w:val="000D74AF"/>
    <w:rsid w:val="000D752D"/>
    <w:rsid w:val="000D7666"/>
    <w:rsid w:val="000D7B6C"/>
    <w:rsid w:val="000D7D21"/>
    <w:rsid w:val="000E031C"/>
    <w:rsid w:val="000E05C7"/>
    <w:rsid w:val="000E093B"/>
    <w:rsid w:val="000E156F"/>
    <w:rsid w:val="000E2165"/>
    <w:rsid w:val="000E2681"/>
    <w:rsid w:val="000E2A31"/>
    <w:rsid w:val="000E2CFA"/>
    <w:rsid w:val="000E322E"/>
    <w:rsid w:val="000E3757"/>
    <w:rsid w:val="000E3F94"/>
    <w:rsid w:val="000E4106"/>
    <w:rsid w:val="000E44E4"/>
    <w:rsid w:val="000E48ED"/>
    <w:rsid w:val="000E4C2B"/>
    <w:rsid w:val="000E50BF"/>
    <w:rsid w:val="000E577C"/>
    <w:rsid w:val="000E5956"/>
    <w:rsid w:val="000E5A33"/>
    <w:rsid w:val="000E5AA2"/>
    <w:rsid w:val="000E5B21"/>
    <w:rsid w:val="000E5C62"/>
    <w:rsid w:val="000E5DE5"/>
    <w:rsid w:val="000E6149"/>
    <w:rsid w:val="000E694F"/>
    <w:rsid w:val="000E6C2D"/>
    <w:rsid w:val="000E7074"/>
    <w:rsid w:val="000E7AC2"/>
    <w:rsid w:val="000F0150"/>
    <w:rsid w:val="000F0237"/>
    <w:rsid w:val="000F0246"/>
    <w:rsid w:val="000F0F9B"/>
    <w:rsid w:val="000F1527"/>
    <w:rsid w:val="000F1AB5"/>
    <w:rsid w:val="000F1BFD"/>
    <w:rsid w:val="000F1FAF"/>
    <w:rsid w:val="000F2325"/>
    <w:rsid w:val="000F2527"/>
    <w:rsid w:val="000F340A"/>
    <w:rsid w:val="000F3ADE"/>
    <w:rsid w:val="000F3C9A"/>
    <w:rsid w:val="000F4382"/>
    <w:rsid w:val="000F4720"/>
    <w:rsid w:val="000F4A56"/>
    <w:rsid w:val="000F4B45"/>
    <w:rsid w:val="000F4C16"/>
    <w:rsid w:val="000F4EDF"/>
    <w:rsid w:val="000F5259"/>
    <w:rsid w:val="000F53D8"/>
    <w:rsid w:val="000F5B74"/>
    <w:rsid w:val="000F5D2C"/>
    <w:rsid w:val="000F610C"/>
    <w:rsid w:val="000F6175"/>
    <w:rsid w:val="000F62FA"/>
    <w:rsid w:val="000F660C"/>
    <w:rsid w:val="000F676A"/>
    <w:rsid w:val="000F6948"/>
    <w:rsid w:val="000F6CF4"/>
    <w:rsid w:val="000F750B"/>
    <w:rsid w:val="000F798B"/>
    <w:rsid w:val="000F7B06"/>
    <w:rsid w:val="000F7F11"/>
    <w:rsid w:val="00100056"/>
    <w:rsid w:val="001001BA"/>
    <w:rsid w:val="00100F8B"/>
    <w:rsid w:val="00101629"/>
    <w:rsid w:val="00101C2F"/>
    <w:rsid w:val="0010215E"/>
    <w:rsid w:val="0010247F"/>
    <w:rsid w:val="001025FB"/>
    <w:rsid w:val="001026D2"/>
    <w:rsid w:val="001030DD"/>
    <w:rsid w:val="00103318"/>
    <w:rsid w:val="00103485"/>
    <w:rsid w:val="0010389F"/>
    <w:rsid w:val="00103BC1"/>
    <w:rsid w:val="00103FA3"/>
    <w:rsid w:val="00104190"/>
    <w:rsid w:val="00104503"/>
    <w:rsid w:val="00104694"/>
    <w:rsid w:val="0010475C"/>
    <w:rsid w:val="00104AC1"/>
    <w:rsid w:val="00104C0C"/>
    <w:rsid w:val="001051A6"/>
    <w:rsid w:val="00105416"/>
    <w:rsid w:val="00105F1D"/>
    <w:rsid w:val="0010632A"/>
    <w:rsid w:val="0010655C"/>
    <w:rsid w:val="001066D2"/>
    <w:rsid w:val="0010690D"/>
    <w:rsid w:val="00106B2A"/>
    <w:rsid w:val="00106BA1"/>
    <w:rsid w:val="00107A91"/>
    <w:rsid w:val="00107C18"/>
    <w:rsid w:val="0011061D"/>
    <w:rsid w:val="001108A1"/>
    <w:rsid w:val="00111394"/>
    <w:rsid w:val="00112A32"/>
    <w:rsid w:val="00112BDC"/>
    <w:rsid w:val="00112C08"/>
    <w:rsid w:val="00112CCE"/>
    <w:rsid w:val="00113C96"/>
    <w:rsid w:val="0011461A"/>
    <w:rsid w:val="00114BA8"/>
    <w:rsid w:val="00114BBE"/>
    <w:rsid w:val="00114D6D"/>
    <w:rsid w:val="00114DBD"/>
    <w:rsid w:val="00115368"/>
    <w:rsid w:val="00115519"/>
    <w:rsid w:val="00115D43"/>
    <w:rsid w:val="001170A7"/>
    <w:rsid w:val="001179E5"/>
    <w:rsid w:val="0011A045"/>
    <w:rsid w:val="00120106"/>
    <w:rsid w:val="001202CF"/>
    <w:rsid w:val="0012095E"/>
    <w:rsid w:val="00120AF9"/>
    <w:rsid w:val="00121503"/>
    <w:rsid w:val="001215B5"/>
    <w:rsid w:val="00121AA1"/>
    <w:rsid w:val="00121B56"/>
    <w:rsid w:val="001220E3"/>
    <w:rsid w:val="0012236F"/>
    <w:rsid w:val="00122976"/>
    <w:rsid w:val="00122DFD"/>
    <w:rsid w:val="00123312"/>
    <w:rsid w:val="00123973"/>
    <w:rsid w:val="00123DC6"/>
    <w:rsid w:val="001248AB"/>
    <w:rsid w:val="001248FA"/>
    <w:rsid w:val="00124A55"/>
    <w:rsid w:val="0012512B"/>
    <w:rsid w:val="00125597"/>
    <w:rsid w:val="00125645"/>
    <w:rsid w:val="00125774"/>
    <w:rsid w:val="00125D16"/>
    <w:rsid w:val="00125DBE"/>
    <w:rsid w:val="001263E8"/>
    <w:rsid w:val="00126504"/>
    <w:rsid w:val="0012681E"/>
    <w:rsid w:val="001269D3"/>
    <w:rsid w:val="00126C4C"/>
    <w:rsid w:val="00127AD7"/>
    <w:rsid w:val="00127F6D"/>
    <w:rsid w:val="0013001B"/>
    <w:rsid w:val="00130147"/>
    <w:rsid w:val="001308DC"/>
    <w:rsid w:val="00130945"/>
    <w:rsid w:val="00130A40"/>
    <w:rsid w:val="00130E56"/>
    <w:rsid w:val="001310F0"/>
    <w:rsid w:val="0013180F"/>
    <w:rsid w:val="00131849"/>
    <w:rsid w:val="00131D84"/>
    <w:rsid w:val="00131F31"/>
    <w:rsid w:val="00132991"/>
    <w:rsid w:val="001330DE"/>
    <w:rsid w:val="0013374B"/>
    <w:rsid w:val="00133795"/>
    <w:rsid w:val="0013455D"/>
    <w:rsid w:val="00134E7B"/>
    <w:rsid w:val="00135323"/>
    <w:rsid w:val="001354AB"/>
    <w:rsid w:val="00135636"/>
    <w:rsid w:val="00135A1C"/>
    <w:rsid w:val="00135CB6"/>
    <w:rsid w:val="001362D1"/>
    <w:rsid w:val="0013701F"/>
    <w:rsid w:val="001370AF"/>
    <w:rsid w:val="0013733F"/>
    <w:rsid w:val="00137358"/>
    <w:rsid w:val="001373E7"/>
    <w:rsid w:val="001378F2"/>
    <w:rsid w:val="00137FDB"/>
    <w:rsid w:val="001405FE"/>
    <w:rsid w:val="00141184"/>
    <w:rsid w:val="00141BF7"/>
    <w:rsid w:val="00141D6A"/>
    <w:rsid w:val="00141DEB"/>
    <w:rsid w:val="00141FCA"/>
    <w:rsid w:val="00141FCB"/>
    <w:rsid w:val="00142219"/>
    <w:rsid w:val="001422A7"/>
    <w:rsid w:val="00142C74"/>
    <w:rsid w:val="00142E3B"/>
    <w:rsid w:val="0014327F"/>
    <w:rsid w:val="00143986"/>
    <w:rsid w:val="00143AFA"/>
    <w:rsid w:val="00143B68"/>
    <w:rsid w:val="00143D37"/>
    <w:rsid w:val="00144324"/>
    <w:rsid w:val="001447A4"/>
    <w:rsid w:val="00145100"/>
    <w:rsid w:val="001453F8"/>
    <w:rsid w:val="00145E97"/>
    <w:rsid w:val="001467CC"/>
    <w:rsid w:val="00146FFE"/>
    <w:rsid w:val="00147188"/>
    <w:rsid w:val="00147B6C"/>
    <w:rsid w:val="00147BCB"/>
    <w:rsid w:val="00147D9F"/>
    <w:rsid w:val="00151A60"/>
    <w:rsid w:val="00152041"/>
    <w:rsid w:val="0015293A"/>
    <w:rsid w:val="00152E5E"/>
    <w:rsid w:val="0015323C"/>
    <w:rsid w:val="00153B75"/>
    <w:rsid w:val="00153C97"/>
    <w:rsid w:val="001543CE"/>
    <w:rsid w:val="00154946"/>
    <w:rsid w:val="00154E66"/>
    <w:rsid w:val="001554AF"/>
    <w:rsid w:val="00155883"/>
    <w:rsid w:val="00155C38"/>
    <w:rsid w:val="00155FE4"/>
    <w:rsid w:val="00156244"/>
    <w:rsid w:val="0015678E"/>
    <w:rsid w:val="00156B93"/>
    <w:rsid w:val="00156F79"/>
    <w:rsid w:val="001571D9"/>
    <w:rsid w:val="00157308"/>
    <w:rsid w:val="00157A58"/>
    <w:rsid w:val="00157A79"/>
    <w:rsid w:val="00157C5B"/>
    <w:rsid w:val="00157F94"/>
    <w:rsid w:val="0016004C"/>
    <w:rsid w:val="001606FB"/>
    <w:rsid w:val="0016098D"/>
    <w:rsid w:val="00160994"/>
    <w:rsid w:val="00160A1B"/>
    <w:rsid w:val="00160EB3"/>
    <w:rsid w:val="001612A9"/>
    <w:rsid w:val="001613C4"/>
    <w:rsid w:val="00161719"/>
    <w:rsid w:val="0016172B"/>
    <w:rsid w:val="00161961"/>
    <w:rsid w:val="00161B06"/>
    <w:rsid w:val="00161F3E"/>
    <w:rsid w:val="001620C0"/>
    <w:rsid w:val="00162386"/>
    <w:rsid w:val="00162BCF"/>
    <w:rsid w:val="00162CAA"/>
    <w:rsid w:val="00162E87"/>
    <w:rsid w:val="00163C1A"/>
    <w:rsid w:val="00163DF6"/>
    <w:rsid w:val="00164626"/>
    <w:rsid w:val="001646C2"/>
    <w:rsid w:val="001646CE"/>
    <w:rsid w:val="0016471E"/>
    <w:rsid w:val="001650E9"/>
    <w:rsid w:val="001651A3"/>
    <w:rsid w:val="001658E2"/>
    <w:rsid w:val="00165AEC"/>
    <w:rsid w:val="001661D1"/>
    <w:rsid w:val="001661F6"/>
    <w:rsid w:val="00166906"/>
    <w:rsid w:val="00166B98"/>
    <w:rsid w:val="0016711B"/>
    <w:rsid w:val="00167373"/>
    <w:rsid w:val="00167C90"/>
    <w:rsid w:val="00170559"/>
    <w:rsid w:val="001705E9"/>
    <w:rsid w:val="001709B9"/>
    <w:rsid w:val="00170AE0"/>
    <w:rsid w:val="00170C6A"/>
    <w:rsid w:val="00170E58"/>
    <w:rsid w:val="00171AEF"/>
    <w:rsid w:val="00171B19"/>
    <w:rsid w:val="00171E49"/>
    <w:rsid w:val="00171E54"/>
    <w:rsid w:val="001721CD"/>
    <w:rsid w:val="00172373"/>
    <w:rsid w:val="0017242A"/>
    <w:rsid w:val="0017250B"/>
    <w:rsid w:val="0017250E"/>
    <w:rsid w:val="00172DFE"/>
    <w:rsid w:val="0017379D"/>
    <w:rsid w:val="00174519"/>
    <w:rsid w:val="001747A2"/>
    <w:rsid w:val="00174BD8"/>
    <w:rsid w:val="00174C44"/>
    <w:rsid w:val="00174EC5"/>
    <w:rsid w:val="001765FE"/>
    <w:rsid w:val="00176683"/>
    <w:rsid w:val="0017727D"/>
    <w:rsid w:val="001776BD"/>
    <w:rsid w:val="001776CC"/>
    <w:rsid w:val="0017781C"/>
    <w:rsid w:val="00177E5D"/>
    <w:rsid w:val="00180564"/>
    <w:rsid w:val="0018072F"/>
    <w:rsid w:val="00180AB9"/>
    <w:rsid w:val="00180B43"/>
    <w:rsid w:val="00180E25"/>
    <w:rsid w:val="00180EF1"/>
    <w:rsid w:val="00180F0D"/>
    <w:rsid w:val="00180F2D"/>
    <w:rsid w:val="00181161"/>
    <w:rsid w:val="001813F8"/>
    <w:rsid w:val="00181E9A"/>
    <w:rsid w:val="0018201C"/>
    <w:rsid w:val="00182355"/>
    <w:rsid w:val="00182811"/>
    <w:rsid w:val="001829C2"/>
    <w:rsid w:val="00183828"/>
    <w:rsid w:val="00183D70"/>
    <w:rsid w:val="00183DED"/>
    <w:rsid w:val="00184663"/>
    <w:rsid w:val="00184AF5"/>
    <w:rsid w:val="00184CAD"/>
    <w:rsid w:val="001851E0"/>
    <w:rsid w:val="0018544C"/>
    <w:rsid w:val="00185487"/>
    <w:rsid w:val="00185491"/>
    <w:rsid w:val="0018589A"/>
    <w:rsid w:val="00185AE3"/>
    <w:rsid w:val="00186FE0"/>
    <w:rsid w:val="001870BB"/>
    <w:rsid w:val="001872CC"/>
    <w:rsid w:val="0018775D"/>
    <w:rsid w:val="001877A1"/>
    <w:rsid w:val="001900EA"/>
    <w:rsid w:val="001905FC"/>
    <w:rsid w:val="00190CB1"/>
    <w:rsid w:val="00190EFA"/>
    <w:rsid w:val="0019144F"/>
    <w:rsid w:val="001915B8"/>
    <w:rsid w:val="00191AB8"/>
    <w:rsid w:val="00192A79"/>
    <w:rsid w:val="00192BD8"/>
    <w:rsid w:val="00192D9D"/>
    <w:rsid w:val="00192FC5"/>
    <w:rsid w:val="001932F0"/>
    <w:rsid w:val="00194361"/>
    <w:rsid w:val="001943C6"/>
    <w:rsid w:val="00194CB8"/>
    <w:rsid w:val="00195993"/>
    <w:rsid w:val="00195BED"/>
    <w:rsid w:val="00196A57"/>
    <w:rsid w:val="00196F99"/>
    <w:rsid w:val="001971C1"/>
    <w:rsid w:val="001971D2"/>
    <w:rsid w:val="001973F5"/>
    <w:rsid w:val="00197BB5"/>
    <w:rsid w:val="00197CB1"/>
    <w:rsid w:val="001A0BF6"/>
    <w:rsid w:val="001A0EE3"/>
    <w:rsid w:val="001A1042"/>
    <w:rsid w:val="001A1865"/>
    <w:rsid w:val="001A1E3D"/>
    <w:rsid w:val="001A2002"/>
    <w:rsid w:val="001A24C4"/>
    <w:rsid w:val="001A27C2"/>
    <w:rsid w:val="001A28CA"/>
    <w:rsid w:val="001A3325"/>
    <w:rsid w:val="001A33F2"/>
    <w:rsid w:val="001A39FA"/>
    <w:rsid w:val="001A3A48"/>
    <w:rsid w:val="001A3B11"/>
    <w:rsid w:val="001A3CCD"/>
    <w:rsid w:val="001A4095"/>
    <w:rsid w:val="001A41DC"/>
    <w:rsid w:val="001A4422"/>
    <w:rsid w:val="001A4CDB"/>
    <w:rsid w:val="001A4E95"/>
    <w:rsid w:val="001A5164"/>
    <w:rsid w:val="001A562A"/>
    <w:rsid w:val="001A5B8B"/>
    <w:rsid w:val="001A6007"/>
    <w:rsid w:val="001A6303"/>
    <w:rsid w:val="001A6ECB"/>
    <w:rsid w:val="001A6ED4"/>
    <w:rsid w:val="001A6FC0"/>
    <w:rsid w:val="001A7209"/>
    <w:rsid w:val="001A768C"/>
    <w:rsid w:val="001B057B"/>
    <w:rsid w:val="001B111C"/>
    <w:rsid w:val="001B1802"/>
    <w:rsid w:val="001B1931"/>
    <w:rsid w:val="001B1B97"/>
    <w:rsid w:val="001B1BF4"/>
    <w:rsid w:val="001B2D41"/>
    <w:rsid w:val="001B3470"/>
    <w:rsid w:val="001B40FB"/>
    <w:rsid w:val="001B410C"/>
    <w:rsid w:val="001B47DA"/>
    <w:rsid w:val="001B4EEC"/>
    <w:rsid w:val="001B5144"/>
    <w:rsid w:val="001B5175"/>
    <w:rsid w:val="001B54C7"/>
    <w:rsid w:val="001B58DA"/>
    <w:rsid w:val="001B6129"/>
    <w:rsid w:val="001B622F"/>
    <w:rsid w:val="001B6DB7"/>
    <w:rsid w:val="001B7487"/>
    <w:rsid w:val="001C0047"/>
    <w:rsid w:val="001C149D"/>
    <w:rsid w:val="001C2899"/>
    <w:rsid w:val="001C37CA"/>
    <w:rsid w:val="001C39B7"/>
    <w:rsid w:val="001C3A89"/>
    <w:rsid w:val="001C3B01"/>
    <w:rsid w:val="001C4C86"/>
    <w:rsid w:val="001C51D7"/>
    <w:rsid w:val="001C6047"/>
    <w:rsid w:val="001C6F75"/>
    <w:rsid w:val="001C6FD8"/>
    <w:rsid w:val="001C7230"/>
    <w:rsid w:val="001C72B9"/>
    <w:rsid w:val="001C7769"/>
    <w:rsid w:val="001C79A9"/>
    <w:rsid w:val="001D04AA"/>
    <w:rsid w:val="001D055E"/>
    <w:rsid w:val="001D0A45"/>
    <w:rsid w:val="001D1070"/>
    <w:rsid w:val="001D11F5"/>
    <w:rsid w:val="001D1880"/>
    <w:rsid w:val="001D192C"/>
    <w:rsid w:val="001D1A35"/>
    <w:rsid w:val="001D2CDC"/>
    <w:rsid w:val="001D36C5"/>
    <w:rsid w:val="001D3C28"/>
    <w:rsid w:val="001D3E65"/>
    <w:rsid w:val="001D4424"/>
    <w:rsid w:val="001D4799"/>
    <w:rsid w:val="001D4920"/>
    <w:rsid w:val="001D4CBC"/>
    <w:rsid w:val="001D5135"/>
    <w:rsid w:val="001D51F7"/>
    <w:rsid w:val="001D5975"/>
    <w:rsid w:val="001D5BB3"/>
    <w:rsid w:val="001D5CCD"/>
    <w:rsid w:val="001D5E07"/>
    <w:rsid w:val="001D60D8"/>
    <w:rsid w:val="001D6CC0"/>
    <w:rsid w:val="001D7178"/>
    <w:rsid w:val="001D71D4"/>
    <w:rsid w:val="001D723C"/>
    <w:rsid w:val="001D771B"/>
    <w:rsid w:val="001D78D3"/>
    <w:rsid w:val="001D7E65"/>
    <w:rsid w:val="001E0210"/>
    <w:rsid w:val="001E0226"/>
    <w:rsid w:val="001E0902"/>
    <w:rsid w:val="001E0CCE"/>
    <w:rsid w:val="001E1395"/>
    <w:rsid w:val="001E18D3"/>
    <w:rsid w:val="001E1AA6"/>
    <w:rsid w:val="001E1AB4"/>
    <w:rsid w:val="001E2D55"/>
    <w:rsid w:val="001E307D"/>
    <w:rsid w:val="001E320F"/>
    <w:rsid w:val="001E3411"/>
    <w:rsid w:val="001E3859"/>
    <w:rsid w:val="001E3D34"/>
    <w:rsid w:val="001E42CA"/>
    <w:rsid w:val="001E545E"/>
    <w:rsid w:val="001E5873"/>
    <w:rsid w:val="001E59E3"/>
    <w:rsid w:val="001E5F1B"/>
    <w:rsid w:val="001E6424"/>
    <w:rsid w:val="001E669B"/>
    <w:rsid w:val="001E69AF"/>
    <w:rsid w:val="001E7203"/>
    <w:rsid w:val="001E7C02"/>
    <w:rsid w:val="001E7D0E"/>
    <w:rsid w:val="001E7FE3"/>
    <w:rsid w:val="001F0067"/>
    <w:rsid w:val="001F0696"/>
    <w:rsid w:val="001F0744"/>
    <w:rsid w:val="001F0F48"/>
    <w:rsid w:val="001F13D8"/>
    <w:rsid w:val="001F173F"/>
    <w:rsid w:val="001F1DE5"/>
    <w:rsid w:val="001F1FB5"/>
    <w:rsid w:val="001F26FC"/>
    <w:rsid w:val="001F2A65"/>
    <w:rsid w:val="001F2CC1"/>
    <w:rsid w:val="001F2E8F"/>
    <w:rsid w:val="001F30B9"/>
    <w:rsid w:val="001F3294"/>
    <w:rsid w:val="001F34E4"/>
    <w:rsid w:val="001F3843"/>
    <w:rsid w:val="001F39A7"/>
    <w:rsid w:val="001F3E9E"/>
    <w:rsid w:val="001F40E5"/>
    <w:rsid w:val="001F493A"/>
    <w:rsid w:val="001F4B60"/>
    <w:rsid w:val="001F5037"/>
    <w:rsid w:val="001F5265"/>
    <w:rsid w:val="001F53C3"/>
    <w:rsid w:val="001F5534"/>
    <w:rsid w:val="001F5774"/>
    <w:rsid w:val="001F59B1"/>
    <w:rsid w:val="001F5E72"/>
    <w:rsid w:val="001F60AB"/>
    <w:rsid w:val="001F613B"/>
    <w:rsid w:val="001F69F2"/>
    <w:rsid w:val="001F7B93"/>
    <w:rsid w:val="001F7FE6"/>
    <w:rsid w:val="001F7FFB"/>
    <w:rsid w:val="00200018"/>
    <w:rsid w:val="002009EB"/>
    <w:rsid w:val="00200E23"/>
    <w:rsid w:val="00201348"/>
    <w:rsid w:val="00202BC5"/>
    <w:rsid w:val="00202CF0"/>
    <w:rsid w:val="00202E3C"/>
    <w:rsid w:val="002030D9"/>
    <w:rsid w:val="0020332B"/>
    <w:rsid w:val="00203B12"/>
    <w:rsid w:val="00204322"/>
    <w:rsid w:val="002047F5"/>
    <w:rsid w:val="0020486F"/>
    <w:rsid w:val="00204BC6"/>
    <w:rsid w:val="00204BDA"/>
    <w:rsid w:val="00204D03"/>
    <w:rsid w:val="00205072"/>
    <w:rsid w:val="002050AC"/>
    <w:rsid w:val="00205403"/>
    <w:rsid w:val="002055B0"/>
    <w:rsid w:val="00205A4D"/>
    <w:rsid w:val="00205D4E"/>
    <w:rsid w:val="00205F46"/>
    <w:rsid w:val="00206600"/>
    <w:rsid w:val="00206865"/>
    <w:rsid w:val="00207236"/>
    <w:rsid w:val="00207329"/>
    <w:rsid w:val="00207AB9"/>
    <w:rsid w:val="00207C24"/>
    <w:rsid w:val="00207DCA"/>
    <w:rsid w:val="00207E50"/>
    <w:rsid w:val="00210259"/>
    <w:rsid w:val="0021028E"/>
    <w:rsid w:val="00210990"/>
    <w:rsid w:val="00211339"/>
    <w:rsid w:val="00211349"/>
    <w:rsid w:val="002115EE"/>
    <w:rsid w:val="00211D46"/>
    <w:rsid w:val="00212275"/>
    <w:rsid w:val="00212700"/>
    <w:rsid w:val="00212777"/>
    <w:rsid w:val="002129BC"/>
    <w:rsid w:val="00212A12"/>
    <w:rsid w:val="00212A23"/>
    <w:rsid w:val="00212ADE"/>
    <w:rsid w:val="00213094"/>
    <w:rsid w:val="00213926"/>
    <w:rsid w:val="00213C9D"/>
    <w:rsid w:val="00213F6E"/>
    <w:rsid w:val="002140C7"/>
    <w:rsid w:val="00214D11"/>
    <w:rsid w:val="00214F17"/>
    <w:rsid w:val="00215423"/>
    <w:rsid w:val="00215521"/>
    <w:rsid w:val="002159DC"/>
    <w:rsid w:val="00215BB3"/>
    <w:rsid w:val="00216A5E"/>
    <w:rsid w:val="00216B1F"/>
    <w:rsid w:val="00216CDE"/>
    <w:rsid w:val="00216E0A"/>
    <w:rsid w:val="00216FF4"/>
    <w:rsid w:val="002175DC"/>
    <w:rsid w:val="00217953"/>
    <w:rsid w:val="00217B37"/>
    <w:rsid w:val="00217EF5"/>
    <w:rsid w:val="00220707"/>
    <w:rsid w:val="0022073C"/>
    <w:rsid w:val="0022078F"/>
    <w:rsid w:val="00220B4E"/>
    <w:rsid w:val="00221333"/>
    <w:rsid w:val="0022144D"/>
    <w:rsid w:val="0022148B"/>
    <w:rsid w:val="002216D1"/>
    <w:rsid w:val="00221F17"/>
    <w:rsid w:val="00221F88"/>
    <w:rsid w:val="00222274"/>
    <w:rsid w:val="002227EB"/>
    <w:rsid w:val="0022287B"/>
    <w:rsid w:val="00223414"/>
    <w:rsid w:val="00223A49"/>
    <w:rsid w:val="002240AE"/>
    <w:rsid w:val="00224D6C"/>
    <w:rsid w:val="00224D7D"/>
    <w:rsid w:val="00224E4D"/>
    <w:rsid w:val="0022530E"/>
    <w:rsid w:val="00225315"/>
    <w:rsid w:val="002255FD"/>
    <w:rsid w:val="002257FA"/>
    <w:rsid w:val="0022591E"/>
    <w:rsid w:val="00225B61"/>
    <w:rsid w:val="00225F0B"/>
    <w:rsid w:val="002260A0"/>
    <w:rsid w:val="002263B0"/>
    <w:rsid w:val="00226634"/>
    <w:rsid w:val="00226E72"/>
    <w:rsid w:val="00226EB6"/>
    <w:rsid w:val="00227300"/>
    <w:rsid w:val="00227BD4"/>
    <w:rsid w:val="00227C9F"/>
    <w:rsid w:val="00227D0A"/>
    <w:rsid w:val="002300AE"/>
    <w:rsid w:val="002304EE"/>
    <w:rsid w:val="00230667"/>
    <w:rsid w:val="00230762"/>
    <w:rsid w:val="00230812"/>
    <w:rsid w:val="00230E71"/>
    <w:rsid w:val="002314A5"/>
    <w:rsid w:val="002317A8"/>
    <w:rsid w:val="002317CA"/>
    <w:rsid w:val="002320BA"/>
    <w:rsid w:val="00232100"/>
    <w:rsid w:val="002321EA"/>
    <w:rsid w:val="00232301"/>
    <w:rsid w:val="0023257D"/>
    <w:rsid w:val="00232B24"/>
    <w:rsid w:val="00232ED5"/>
    <w:rsid w:val="00233185"/>
    <w:rsid w:val="0023361C"/>
    <w:rsid w:val="00233EE2"/>
    <w:rsid w:val="002345BC"/>
    <w:rsid w:val="002349F4"/>
    <w:rsid w:val="00234A63"/>
    <w:rsid w:val="00234C06"/>
    <w:rsid w:val="00234F80"/>
    <w:rsid w:val="002352C2"/>
    <w:rsid w:val="0023553B"/>
    <w:rsid w:val="00235AFB"/>
    <w:rsid w:val="00235BBE"/>
    <w:rsid w:val="00235D03"/>
    <w:rsid w:val="00235DB1"/>
    <w:rsid w:val="0023627E"/>
    <w:rsid w:val="00236297"/>
    <w:rsid w:val="00236353"/>
    <w:rsid w:val="002367DD"/>
    <w:rsid w:val="002369A6"/>
    <w:rsid w:val="00236CFA"/>
    <w:rsid w:val="00237CAD"/>
    <w:rsid w:val="0024046B"/>
    <w:rsid w:val="00240C16"/>
    <w:rsid w:val="00240FC2"/>
    <w:rsid w:val="0024106B"/>
    <w:rsid w:val="0024164E"/>
    <w:rsid w:val="0024169A"/>
    <w:rsid w:val="00242453"/>
    <w:rsid w:val="00242F2F"/>
    <w:rsid w:val="002430F6"/>
    <w:rsid w:val="002432D8"/>
    <w:rsid w:val="002438FB"/>
    <w:rsid w:val="00244698"/>
    <w:rsid w:val="00244CFE"/>
    <w:rsid w:val="00244E7F"/>
    <w:rsid w:val="00244ED9"/>
    <w:rsid w:val="0024514E"/>
    <w:rsid w:val="002454D3"/>
    <w:rsid w:val="002458DE"/>
    <w:rsid w:val="00245A7C"/>
    <w:rsid w:val="00245B1D"/>
    <w:rsid w:val="00245B36"/>
    <w:rsid w:val="00245C5F"/>
    <w:rsid w:val="00245CA7"/>
    <w:rsid w:val="002462D7"/>
    <w:rsid w:val="0024651E"/>
    <w:rsid w:val="0024657D"/>
    <w:rsid w:val="00246EB3"/>
    <w:rsid w:val="00246FAD"/>
    <w:rsid w:val="00247027"/>
    <w:rsid w:val="00247186"/>
    <w:rsid w:val="0024733A"/>
    <w:rsid w:val="00247698"/>
    <w:rsid w:val="00247776"/>
    <w:rsid w:val="00247FB1"/>
    <w:rsid w:val="00250329"/>
    <w:rsid w:val="0025074D"/>
    <w:rsid w:val="00250C2C"/>
    <w:rsid w:val="00250EEA"/>
    <w:rsid w:val="00251236"/>
    <w:rsid w:val="00251525"/>
    <w:rsid w:val="00251593"/>
    <w:rsid w:val="00251E0A"/>
    <w:rsid w:val="002526E1"/>
    <w:rsid w:val="00252842"/>
    <w:rsid w:val="00252F31"/>
    <w:rsid w:val="00252F8C"/>
    <w:rsid w:val="00253A9A"/>
    <w:rsid w:val="00253D30"/>
    <w:rsid w:val="002542EB"/>
    <w:rsid w:val="0025461F"/>
    <w:rsid w:val="002547BB"/>
    <w:rsid w:val="0025514A"/>
    <w:rsid w:val="00255BDD"/>
    <w:rsid w:val="00255E1F"/>
    <w:rsid w:val="00256041"/>
    <w:rsid w:val="0025611C"/>
    <w:rsid w:val="002566E5"/>
    <w:rsid w:val="0025683B"/>
    <w:rsid w:val="002569F4"/>
    <w:rsid w:val="00257CAF"/>
    <w:rsid w:val="0026001F"/>
    <w:rsid w:val="00260482"/>
    <w:rsid w:val="002606A2"/>
    <w:rsid w:val="00260872"/>
    <w:rsid w:val="00261345"/>
    <w:rsid w:val="002614A0"/>
    <w:rsid w:val="002617BF"/>
    <w:rsid w:val="002619E7"/>
    <w:rsid w:val="00261EE6"/>
    <w:rsid w:val="00262248"/>
    <w:rsid w:val="0026235F"/>
    <w:rsid w:val="0026326F"/>
    <w:rsid w:val="002633F2"/>
    <w:rsid w:val="0026350B"/>
    <w:rsid w:val="00263747"/>
    <w:rsid w:val="0026392C"/>
    <w:rsid w:val="00263A47"/>
    <w:rsid w:val="00263CD3"/>
    <w:rsid w:val="0026512A"/>
    <w:rsid w:val="002654A7"/>
    <w:rsid w:val="002655A3"/>
    <w:rsid w:val="00265722"/>
    <w:rsid w:val="00265788"/>
    <w:rsid w:val="0026582A"/>
    <w:rsid w:val="00265E9B"/>
    <w:rsid w:val="00266088"/>
    <w:rsid w:val="0026612F"/>
    <w:rsid w:val="002665C9"/>
    <w:rsid w:val="00266BDD"/>
    <w:rsid w:val="00267122"/>
    <w:rsid w:val="0026798A"/>
    <w:rsid w:val="00267A47"/>
    <w:rsid w:val="00267EAE"/>
    <w:rsid w:val="00267ECF"/>
    <w:rsid w:val="00270967"/>
    <w:rsid w:val="00270BF0"/>
    <w:rsid w:val="0027105A"/>
    <w:rsid w:val="00272717"/>
    <w:rsid w:val="00272EAA"/>
    <w:rsid w:val="00273185"/>
    <w:rsid w:val="002731DF"/>
    <w:rsid w:val="002737C5"/>
    <w:rsid w:val="0027386D"/>
    <w:rsid w:val="00273B02"/>
    <w:rsid w:val="002748C6"/>
    <w:rsid w:val="00274C2B"/>
    <w:rsid w:val="00274FD3"/>
    <w:rsid w:val="0027502D"/>
    <w:rsid w:val="00275092"/>
    <w:rsid w:val="0027566F"/>
    <w:rsid w:val="002757BE"/>
    <w:rsid w:val="00275AE1"/>
    <w:rsid w:val="00275EDF"/>
    <w:rsid w:val="00275FA5"/>
    <w:rsid w:val="00276A9B"/>
    <w:rsid w:val="00276D5D"/>
    <w:rsid w:val="00277930"/>
    <w:rsid w:val="00277BE8"/>
    <w:rsid w:val="002802A8"/>
    <w:rsid w:val="00280BD5"/>
    <w:rsid w:val="00280E29"/>
    <w:rsid w:val="00280F70"/>
    <w:rsid w:val="00281A1A"/>
    <w:rsid w:val="002820E9"/>
    <w:rsid w:val="00282B9D"/>
    <w:rsid w:val="002833DA"/>
    <w:rsid w:val="0028358A"/>
    <w:rsid w:val="00283C78"/>
    <w:rsid w:val="0028441A"/>
    <w:rsid w:val="00284661"/>
    <w:rsid w:val="00284707"/>
    <w:rsid w:val="0028474A"/>
    <w:rsid w:val="002851C2"/>
    <w:rsid w:val="002852EB"/>
    <w:rsid w:val="00285AF9"/>
    <w:rsid w:val="00285D6F"/>
    <w:rsid w:val="002863BC"/>
    <w:rsid w:val="00286623"/>
    <w:rsid w:val="0028668A"/>
    <w:rsid w:val="002866D1"/>
    <w:rsid w:val="00286772"/>
    <w:rsid w:val="002868F2"/>
    <w:rsid w:val="00286AE4"/>
    <w:rsid w:val="0028707F"/>
    <w:rsid w:val="00287343"/>
    <w:rsid w:val="0028758E"/>
    <w:rsid w:val="0028772A"/>
    <w:rsid w:val="002877C0"/>
    <w:rsid w:val="00287C16"/>
    <w:rsid w:val="002903E0"/>
    <w:rsid w:val="00290AFE"/>
    <w:rsid w:val="00290FB6"/>
    <w:rsid w:val="00291156"/>
    <w:rsid w:val="0029124D"/>
    <w:rsid w:val="0029140A"/>
    <w:rsid w:val="002916DA"/>
    <w:rsid w:val="002917D9"/>
    <w:rsid w:val="00292093"/>
    <w:rsid w:val="002921CA"/>
    <w:rsid w:val="002922C9"/>
    <w:rsid w:val="0029292F"/>
    <w:rsid w:val="00292A5A"/>
    <w:rsid w:val="00292E7E"/>
    <w:rsid w:val="00293179"/>
    <w:rsid w:val="002937E2"/>
    <w:rsid w:val="002947F7"/>
    <w:rsid w:val="0029506D"/>
    <w:rsid w:val="0029547B"/>
    <w:rsid w:val="00295587"/>
    <w:rsid w:val="00295615"/>
    <w:rsid w:val="0029594F"/>
    <w:rsid w:val="00295EED"/>
    <w:rsid w:val="00296357"/>
    <w:rsid w:val="00296370"/>
    <w:rsid w:val="0029638C"/>
    <w:rsid w:val="002965C8"/>
    <w:rsid w:val="002968EB"/>
    <w:rsid w:val="00296ABA"/>
    <w:rsid w:val="00296AC2"/>
    <w:rsid w:val="00296DCA"/>
    <w:rsid w:val="00296EB3"/>
    <w:rsid w:val="0029733B"/>
    <w:rsid w:val="00297378"/>
    <w:rsid w:val="00297AFF"/>
    <w:rsid w:val="00297F4D"/>
    <w:rsid w:val="002A012C"/>
    <w:rsid w:val="002A01CA"/>
    <w:rsid w:val="002A0700"/>
    <w:rsid w:val="002A0756"/>
    <w:rsid w:val="002A0D3C"/>
    <w:rsid w:val="002A189C"/>
    <w:rsid w:val="002A1913"/>
    <w:rsid w:val="002A1F71"/>
    <w:rsid w:val="002A203D"/>
    <w:rsid w:val="002A20B1"/>
    <w:rsid w:val="002A252D"/>
    <w:rsid w:val="002A3146"/>
    <w:rsid w:val="002A3A1C"/>
    <w:rsid w:val="002A3E0D"/>
    <w:rsid w:val="002A4BEA"/>
    <w:rsid w:val="002A5CA2"/>
    <w:rsid w:val="002A612D"/>
    <w:rsid w:val="002A620E"/>
    <w:rsid w:val="002A6554"/>
    <w:rsid w:val="002A67D7"/>
    <w:rsid w:val="002A68EA"/>
    <w:rsid w:val="002A7070"/>
    <w:rsid w:val="002A70F1"/>
    <w:rsid w:val="002A7360"/>
    <w:rsid w:val="002A799E"/>
    <w:rsid w:val="002A79F9"/>
    <w:rsid w:val="002B02BF"/>
    <w:rsid w:val="002B0C31"/>
    <w:rsid w:val="002B0DA0"/>
    <w:rsid w:val="002B0DDA"/>
    <w:rsid w:val="002B1015"/>
    <w:rsid w:val="002B1916"/>
    <w:rsid w:val="002B1A1C"/>
    <w:rsid w:val="002B1E65"/>
    <w:rsid w:val="002B2283"/>
    <w:rsid w:val="002B254D"/>
    <w:rsid w:val="002B2B1A"/>
    <w:rsid w:val="002B312E"/>
    <w:rsid w:val="002B357E"/>
    <w:rsid w:val="002B4266"/>
    <w:rsid w:val="002B46BD"/>
    <w:rsid w:val="002B483B"/>
    <w:rsid w:val="002B5132"/>
    <w:rsid w:val="002B5479"/>
    <w:rsid w:val="002B5742"/>
    <w:rsid w:val="002B5782"/>
    <w:rsid w:val="002B593E"/>
    <w:rsid w:val="002B5A97"/>
    <w:rsid w:val="002B5DB7"/>
    <w:rsid w:val="002B616F"/>
    <w:rsid w:val="002B631F"/>
    <w:rsid w:val="002B63B5"/>
    <w:rsid w:val="002B6EFB"/>
    <w:rsid w:val="002B6F48"/>
    <w:rsid w:val="002B7111"/>
    <w:rsid w:val="002B770E"/>
    <w:rsid w:val="002B7F18"/>
    <w:rsid w:val="002B7FB3"/>
    <w:rsid w:val="002C0946"/>
    <w:rsid w:val="002C0B4C"/>
    <w:rsid w:val="002C14F1"/>
    <w:rsid w:val="002C175F"/>
    <w:rsid w:val="002C1D15"/>
    <w:rsid w:val="002C2214"/>
    <w:rsid w:val="002C2560"/>
    <w:rsid w:val="002C292C"/>
    <w:rsid w:val="002C2983"/>
    <w:rsid w:val="002C308F"/>
    <w:rsid w:val="002C3399"/>
    <w:rsid w:val="002C3570"/>
    <w:rsid w:val="002C36EF"/>
    <w:rsid w:val="002C3B22"/>
    <w:rsid w:val="002C3B71"/>
    <w:rsid w:val="002C3C3C"/>
    <w:rsid w:val="002C3D0C"/>
    <w:rsid w:val="002C3F4F"/>
    <w:rsid w:val="002C481A"/>
    <w:rsid w:val="002C4C14"/>
    <w:rsid w:val="002C55B1"/>
    <w:rsid w:val="002C5680"/>
    <w:rsid w:val="002C577B"/>
    <w:rsid w:val="002C59FB"/>
    <w:rsid w:val="002C5B20"/>
    <w:rsid w:val="002C66E1"/>
    <w:rsid w:val="002C6769"/>
    <w:rsid w:val="002C67A2"/>
    <w:rsid w:val="002C682B"/>
    <w:rsid w:val="002C6CE7"/>
    <w:rsid w:val="002C6D94"/>
    <w:rsid w:val="002C6EF9"/>
    <w:rsid w:val="002C7310"/>
    <w:rsid w:val="002C7525"/>
    <w:rsid w:val="002C7874"/>
    <w:rsid w:val="002C7D50"/>
    <w:rsid w:val="002D021D"/>
    <w:rsid w:val="002D03F0"/>
    <w:rsid w:val="002D04D9"/>
    <w:rsid w:val="002D0795"/>
    <w:rsid w:val="002D0A71"/>
    <w:rsid w:val="002D0FC3"/>
    <w:rsid w:val="002D15AA"/>
    <w:rsid w:val="002D391E"/>
    <w:rsid w:val="002D4EFF"/>
    <w:rsid w:val="002D591B"/>
    <w:rsid w:val="002D593A"/>
    <w:rsid w:val="002D65B3"/>
    <w:rsid w:val="002D6A0E"/>
    <w:rsid w:val="002D7720"/>
    <w:rsid w:val="002D7C33"/>
    <w:rsid w:val="002D7CA5"/>
    <w:rsid w:val="002D7D94"/>
    <w:rsid w:val="002E0405"/>
    <w:rsid w:val="002E0EE6"/>
    <w:rsid w:val="002E1554"/>
    <w:rsid w:val="002E1936"/>
    <w:rsid w:val="002E1DCC"/>
    <w:rsid w:val="002E1FD2"/>
    <w:rsid w:val="002E20C4"/>
    <w:rsid w:val="002E2222"/>
    <w:rsid w:val="002E22E7"/>
    <w:rsid w:val="002E23BB"/>
    <w:rsid w:val="002E247F"/>
    <w:rsid w:val="002E2A0A"/>
    <w:rsid w:val="002E2D3F"/>
    <w:rsid w:val="002E3094"/>
    <w:rsid w:val="002E319E"/>
    <w:rsid w:val="002E35B9"/>
    <w:rsid w:val="002E39F0"/>
    <w:rsid w:val="002E4164"/>
    <w:rsid w:val="002E4992"/>
    <w:rsid w:val="002E5FA5"/>
    <w:rsid w:val="002E6765"/>
    <w:rsid w:val="002E7025"/>
    <w:rsid w:val="002E7739"/>
    <w:rsid w:val="002E7A50"/>
    <w:rsid w:val="002E7CAE"/>
    <w:rsid w:val="002E7DE1"/>
    <w:rsid w:val="002F00BB"/>
    <w:rsid w:val="002F0776"/>
    <w:rsid w:val="002F09A2"/>
    <w:rsid w:val="002F0C9A"/>
    <w:rsid w:val="002F0CE5"/>
    <w:rsid w:val="002F0DB7"/>
    <w:rsid w:val="002F0FA2"/>
    <w:rsid w:val="002F1702"/>
    <w:rsid w:val="002F1744"/>
    <w:rsid w:val="002F21ED"/>
    <w:rsid w:val="002F250D"/>
    <w:rsid w:val="002F272D"/>
    <w:rsid w:val="002F27B4"/>
    <w:rsid w:val="002F2946"/>
    <w:rsid w:val="002F2F44"/>
    <w:rsid w:val="002F3514"/>
    <w:rsid w:val="002F3630"/>
    <w:rsid w:val="002F3648"/>
    <w:rsid w:val="002F382F"/>
    <w:rsid w:val="002F3871"/>
    <w:rsid w:val="002F3D65"/>
    <w:rsid w:val="002F403F"/>
    <w:rsid w:val="002F4098"/>
    <w:rsid w:val="002F4468"/>
    <w:rsid w:val="002F4580"/>
    <w:rsid w:val="002F4963"/>
    <w:rsid w:val="002F496A"/>
    <w:rsid w:val="002F4CCF"/>
    <w:rsid w:val="002F5B4C"/>
    <w:rsid w:val="002F5BE3"/>
    <w:rsid w:val="002F5F8F"/>
    <w:rsid w:val="002F669F"/>
    <w:rsid w:val="002F6991"/>
    <w:rsid w:val="002F69E1"/>
    <w:rsid w:val="002F70B7"/>
    <w:rsid w:val="002F7316"/>
    <w:rsid w:val="002F7745"/>
    <w:rsid w:val="002F7D3F"/>
    <w:rsid w:val="003002F6"/>
    <w:rsid w:val="0030107A"/>
    <w:rsid w:val="00301094"/>
    <w:rsid w:val="003017B2"/>
    <w:rsid w:val="00301A55"/>
    <w:rsid w:val="00301DDF"/>
    <w:rsid w:val="00302B3B"/>
    <w:rsid w:val="00303064"/>
    <w:rsid w:val="0030338F"/>
    <w:rsid w:val="0030340E"/>
    <w:rsid w:val="003034B3"/>
    <w:rsid w:val="00303FF0"/>
    <w:rsid w:val="0030400D"/>
    <w:rsid w:val="003043A8"/>
    <w:rsid w:val="003046AF"/>
    <w:rsid w:val="00304ACD"/>
    <w:rsid w:val="00305466"/>
    <w:rsid w:val="00305BD3"/>
    <w:rsid w:val="003061A4"/>
    <w:rsid w:val="003062FF"/>
    <w:rsid w:val="003066A6"/>
    <w:rsid w:val="003066C9"/>
    <w:rsid w:val="003067AD"/>
    <w:rsid w:val="00306CF0"/>
    <w:rsid w:val="00306D69"/>
    <w:rsid w:val="00307D89"/>
    <w:rsid w:val="003107C9"/>
    <w:rsid w:val="0031086D"/>
    <w:rsid w:val="00310A59"/>
    <w:rsid w:val="00311209"/>
    <w:rsid w:val="003121EF"/>
    <w:rsid w:val="003125D8"/>
    <w:rsid w:val="003133B3"/>
    <w:rsid w:val="003135DA"/>
    <w:rsid w:val="003136EA"/>
    <w:rsid w:val="00313D91"/>
    <w:rsid w:val="00313E7C"/>
    <w:rsid w:val="00314433"/>
    <w:rsid w:val="00314487"/>
    <w:rsid w:val="00314844"/>
    <w:rsid w:val="00314EAA"/>
    <w:rsid w:val="0031544C"/>
    <w:rsid w:val="0031592B"/>
    <w:rsid w:val="00315A42"/>
    <w:rsid w:val="0031689D"/>
    <w:rsid w:val="00316A62"/>
    <w:rsid w:val="00316D15"/>
    <w:rsid w:val="003171D3"/>
    <w:rsid w:val="0031728C"/>
    <w:rsid w:val="003175AD"/>
    <w:rsid w:val="0032167D"/>
    <w:rsid w:val="00321A2C"/>
    <w:rsid w:val="00321A8F"/>
    <w:rsid w:val="00321AB1"/>
    <w:rsid w:val="00321CCF"/>
    <w:rsid w:val="003234D9"/>
    <w:rsid w:val="003236B2"/>
    <w:rsid w:val="0032375E"/>
    <w:rsid w:val="00323A4F"/>
    <w:rsid w:val="00323B0A"/>
    <w:rsid w:val="00323EB0"/>
    <w:rsid w:val="00324280"/>
    <w:rsid w:val="003249FB"/>
    <w:rsid w:val="00324CDA"/>
    <w:rsid w:val="0032511A"/>
    <w:rsid w:val="003251C3"/>
    <w:rsid w:val="00325DA6"/>
    <w:rsid w:val="00326201"/>
    <w:rsid w:val="00326470"/>
    <w:rsid w:val="00326E93"/>
    <w:rsid w:val="00326E9B"/>
    <w:rsid w:val="00327061"/>
    <w:rsid w:val="0032751A"/>
    <w:rsid w:val="00327614"/>
    <w:rsid w:val="003279F4"/>
    <w:rsid w:val="00327C83"/>
    <w:rsid w:val="003300CC"/>
    <w:rsid w:val="00330304"/>
    <w:rsid w:val="003305E6"/>
    <w:rsid w:val="0033177D"/>
    <w:rsid w:val="00331CE1"/>
    <w:rsid w:val="00332136"/>
    <w:rsid w:val="00332B5D"/>
    <w:rsid w:val="00332DA5"/>
    <w:rsid w:val="003332D9"/>
    <w:rsid w:val="00333591"/>
    <w:rsid w:val="00333999"/>
    <w:rsid w:val="00334090"/>
    <w:rsid w:val="003340E8"/>
    <w:rsid w:val="003342C4"/>
    <w:rsid w:val="0033446A"/>
    <w:rsid w:val="00334B01"/>
    <w:rsid w:val="00334B9A"/>
    <w:rsid w:val="00335099"/>
    <w:rsid w:val="003359E8"/>
    <w:rsid w:val="00335B3F"/>
    <w:rsid w:val="00336242"/>
    <w:rsid w:val="00336354"/>
    <w:rsid w:val="00336429"/>
    <w:rsid w:val="00336529"/>
    <w:rsid w:val="0033673B"/>
    <w:rsid w:val="00336821"/>
    <w:rsid w:val="0033733C"/>
    <w:rsid w:val="00337488"/>
    <w:rsid w:val="003376FF"/>
    <w:rsid w:val="00337955"/>
    <w:rsid w:val="00337B7B"/>
    <w:rsid w:val="00337B84"/>
    <w:rsid w:val="0034021B"/>
    <w:rsid w:val="003405EF"/>
    <w:rsid w:val="00340757"/>
    <w:rsid w:val="003407F5"/>
    <w:rsid w:val="00340C09"/>
    <w:rsid w:val="00340C99"/>
    <w:rsid w:val="00340E33"/>
    <w:rsid w:val="00341976"/>
    <w:rsid w:val="00341B6F"/>
    <w:rsid w:val="00341DF0"/>
    <w:rsid w:val="00342F18"/>
    <w:rsid w:val="0034334A"/>
    <w:rsid w:val="00343D58"/>
    <w:rsid w:val="00344448"/>
    <w:rsid w:val="00344564"/>
    <w:rsid w:val="003447F0"/>
    <w:rsid w:val="003448AE"/>
    <w:rsid w:val="00344A20"/>
    <w:rsid w:val="00344A44"/>
    <w:rsid w:val="0034530E"/>
    <w:rsid w:val="00345383"/>
    <w:rsid w:val="00345CE0"/>
    <w:rsid w:val="00346444"/>
    <w:rsid w:val="003464B2"/>
    <w:rsid w:val="00346D57"/>
    <w:rsid w:val="00347205"/>
    <w:rsid w:val="00347D24"/>
    <w:rsid w:val="00347F8D"/>
    <w:rsid w:val="00350288"/>
    <w:rsid w:val="003503AA"/>
    <w:rsid w:val="00350948"/>
    <w:rsid w:val="00351109"/>
    <w:rsid w:val="003516F6"/>
    <w:rsid w:val="00352517"/>
    <w:rsid w:val="00352521"/>
    <w:rsid w:val="00352BBF"/>
    <w:rsid w:val="00352BD1"/>
    <w:rsid w:val="00353DE1"/>
    <w:rsid w:val="0035403F"/>
    <w:rsid w:val="003547E5"/>
    <w:rsid w:val="00354C85"/>
    <w:rsid w:val="0035533C"/>
    <w:rsid w:val="00355EF3"/>
    <w:rsid w:val="00356005"/>
    <w:rsid w:val="003560DE"/>
    <w:rsid w:val="003565E5"/>
    <w:rsid w:val="00356D01"/>
    <w:rsid w:val="00356D9B"/>
    <w:rsid w:val="003570BB"/>
    <w:rsid w:val="003574AD"/>
    <w:rsid w:val="00357A39"/>
    <w:rsid w:val="00357C62"/>
    <w:rsid w:val="00360123"/>
    <w:rsid w:val="00360237"/>
    <w:rsid w:val="003602E8"/>
    <w:rsid w:val="00360352"/>
    <w:rsid w:val="003613D1"/>
    <w:rsid w:val="0036153D"/>
    <w:rsid w:val="003615B9"/>
    <w:rsid w:val="00361966"/>
    <w:rsid w:val="00361B83"/>
    <w:rsid w:val="00361B90"/>
    <w:rsid w:val="00361D49"/>
    <w:rsid w:val="00361E82"/>
    <w:rsid w:val="00361FED"/>
    <w:rsid w:val="00362118"/>
    <w:rsid w:val="00362337"/>
    <w:rsid w:val="0036280C"/>
    <w:rsid w:val="0036295C"/>
    <w:rsid w:val="0036356C"/>
    <w:rsid w:val="00363677"/>
    <w:rsid w:val="00363B78"/>
    <w:rsid w:val="00363B9E"/>
    <w:rsid w:val="00363D29"/>
    <w:rsid w:val="0036498B"/>
    <w:rsid w:val="00364E2E"/>
    <w:rsid w:val="00365FB3"/>
    <w:rsid w:val="003663A4"/>
    <w:rsid w:val="00366C78"/>
    <w:rsid w:val="00367A28"/>
    <w:rsid w:val="00367FDC"/>
    <w:rsid w:val="00370754"/>
    <w:rsid w:val="00370B7F"/>
    <w:rsid w:val="00370B8C"/>
    <w:rsid w:val="00370C85"/>
    <w:rsid w:val="0037160D"/>
    <w:rsid w:val="003716BA"/>
    <w:rsid w:val="00371A13"/>
    <w:rsid w:val="00371C98"/>
    <w:rsid w:val="00371DC4"/>
    <w:rsid w:val="0037231B"/>
    <w:rsid w:val="0037239A"/>
    <w:rsid w:val="003725AD"/>
    <w:rsid w:val="003729E3"/>
    <w:rsid w:val="003737A3"/>
    <w:rsid w:val="00373AC5"/>
    <w:rsid w:val="003741E1"/>
    <w:rsid w:val="00374576"/>
    <w:rsid w:val="00374682"/>
    <w:rsid w:val="0037479D"/>
    <w:rsid w:val="00374A27"/>
    <w:rsid w:val="00375025"/>
    <w:rsid w:val="0037510A"/>
    <w:rsid w:val="003751D5"/>
    <w:rsid w:val="00375883"/>
    <w:rsid w:val="00375C82"/>
    <w:rsid w:val="00375CD9"/>
    <w:rsid w:val="00375E17"/>
    <w:rsid w:val="00375F9D"/>
    <w:rsid w:val="003766CC"/>
    <w:rsid w:val="00376D21"/>
    <w:rsid w:val="00376F5B"/>
    <w:rsid w:val="003776F3"/>
    <w:rsid w:val="00377FDF"/>
    <w:rsid w:val="00380B98"/>
    <w:rsid w:val="00380E72"/>
    <w:rsid w:val="00381070"/>
    <w:rsid w:val="00381170"/>
    <w:rsid w:val="00381439"/>
    <w:rsid w:val="003816D0"/>
    <w:rsid w:val="003818C4"/>
    <w:rsid w:val="00381933"/>
    <w:rsid w:val="00381DF2"/>
    <w:rsid w:val="00381F5A"/>
    <w:rsid w:val="0038225C"/>
    <w:rsid w:val="00382454"/>
    <w:rsid w:val="00382623"/>
    <w:rsid w:val="003827F5"/>
    <w:rsid w:val="003828E6"/>
    <w:rsid w:val="00382A05"/>
    <w:rsid w:val="00382BBE"/>
    <w:rsid w:val="00382F05"/>
    <w:rsid w:val="0038397C"/>
    <w:rsid w:val="00383E4B"/>
    <w:rsid w:val="00384714"/>
    <w:rsid w:val="00384B30"/>
    <w:rsid w:val="00384D25"/>
    <w:rsid w:val="003850CA"/>
    <w:rsid w:val="003850F0"/>
    <w:rsid w:val="00385148"/>
    <w:rsid w:val="003852DA"/>
    <w:rsid w:val="003854DF"/>
    <w:rsid w:val="00385ECD"/>
    <w:rsid w:val="003860A9"/>
    <w:rsid w:val="003860B6"/>
    <w:rsid w:val="003860BF"/>
    <w:rsid w:val="003864A1"/>
    <w:rsid w:val="00386A60"/>
    <w:rsid w:val="003871F8"/>
    <w:rsid w:val="00387A04"/>
    <w:rsid w:val="0039032F"/>
    <w:rsid w:val="0039109D"/>
    <w:rsid w:val="00391B1A"/>
    <w:rsid w:val="00392BCA"/>
    <w:rsid w:val="003930E8"/>
    <w:rsid w:val="00393155"/>
    <w:rsid w:val="003932E9"/>
    <w:rsid w:val="0039335C"/>
    <w:rsid w:val="003944D2"/>
    <w:rsid w:val="00394B71"/>
    <w:rsid w:val="00394B75"/>
    <w:rsid w:val="003950EC"/>
    <w:rsid w:val="0039518D"/>
    <w:rsid w:val="00395B9C"/>
    <w:rsid w:val="00396FAC"/>
    <w:rsid w:val="0039739C"/>
    <w:rsid w:val="00397572"/>
    <w:rsid w:val="00397622"/>
    <w:rsid w:val="003A01BD"/>
    <w:rsid w:val="003A094C"/>
    <w:rsid w:val="003A0A17"/>
    <w:rsid w:val="003A1FE5"/>
    <w:rsid w:val="003A2A66"/>
    <w:rsid w:val="003A2C07"/>
    <w:rsid w:val="003A2EF7"/>
    <w:rsid w:val="003A2FFC"/>
    <w:rsid w:val="003A35B2"/>
    <w:rsid w:val="003A3674"/>
    <w:rsid w:val="003A3AB7"/>
    <w:rsid w:val="003A3AF2"/>
    <w:rsid w:val="003A3C63"/>
    <w:rsid w:val="003A3EA3"/>
    <w:rsid w:val="003A3F41"/>
    <w:rsid w:val="003A41B8"/>
    <w:rsid w:val="003A4AE8"/>
    <w:rsid w:val="003A4E74"/>
    <w:rsid w:val="003A567D"/>
    <w:rsid w:val="003A570B"/>
    <w:rsid w:val="003A5C39"/>
    <w:rsid w:val="003A620D"/>
    <w:rsid w:val="003A6607"/>
    <w:rsid w:val="003A66D6"/>
    <w:rsid w:val="003A6754"/>
    <w:rsid w:val="003A6A86"/>
    <w:rsid w:val="003A751E"/>
    <w:rsid w:val="003A79E7"/>
    <w:rsid w:val="003A79F4"/>
    <w:rsid w:val="003A7BA3"/>
    <w:rsid w:val="003A7C6B"/>
    <w:rsid w:val="003A7DAC"/>
    <w:rsid w:val="003B0023"/>
    <w:rsid w:val="003B029E"/>
    <w:rsid w:val="003B0E72"/>
    <w:rsid w:val="003B1709"/>
    <w:rsid w:val="003B1CCD"/>
    <w:rsid w:val="003B1E06"/>
    <w:rsid w:val="003B1FB8"/>
    <w:rsid w:val="003B2358"/>
    <w:rsid w:val="003B29E8"/>
    <w:rsid w:val="003B2E73"/>
    <w:rsid w:val="003B3018"/>
    <w:rsid w:val="003B31F9"/>
    <w:rsid w:val="003B3217"/>
    <w:rsid w:val="003B35E2"/>
    <w:rsid w:val="003B3D41"/>
    <w:rsid w:val="003B3D49"/>
    <w:rsid w:val="003B4726"/>
    <w:rsid w:val="003B4771"/>
    <w:rsid w:val="003B50D9"/>
    <w:rsid w:val="003B50E9"/>
    <w:rsid w:val="003B5147"/>
    <w:rsid w:val="003B51F2"/>
    <w:rsid w:val="003B53D6"/>
    <w:rsid w:val="003B5508"/>
    <w:rsid w:val="003B5615"/>
    <w:rsid w:val="003B5D5B"/>
    <w:rsid w:val="003B5EAB"/>
    <w:rsid w:val="003B6291"/>
    <w:rsid w:val="003B6626"/>
    <w:rsid w:val="003B6758"/>
    <w:rsid w:val="003B6B00"/>
    <w:rsid w:val="003B731F"/>
    <w:rsid w:val="003B74E8"/>
    <w:rsid w:val="003B7668"/>
    <w:rsid w:val="003B7F08"/>
    <w:rsid w:val="003C01DF"/>
    <w:rsid w:val="003C0792"/>
    <w:rsid w:val="003C0A2D"/>
    <w:rsid w:val="003C0B83"/>
    <w:rsid w:val="003C0C21"/>
    <w:rsid w:val="003C0F7F"/>
    <w:rsid w:val="003C117B"/>
    <w:rsid w:val="003C1AAB"/>
    <w:rsid w:val="003C1E43"/>
    <w:rsid w:val="003C286F"/>
    <w:rsid w:val="003C2D3C"/>
    <w:rsid w:val="003C3359"/>
    <w:rsid w:val="003C337B"/>
    <w:rsid w:val="003C369B"/>
    <w:rsid w:val="003C41F4"/>
    <w:rsid w:val="003C4208"/>
    <w:rsid w:val="003C4DEB"/>
    <w:rsid w:val="003C4E1A"/>
    <w:rsid w:val="003C5366"/>
    <w:rsid w:val="003C54CB"/>
    <w:rsid w:val="003C5C53"/>
    <w:rsid w:val="003C63EF"/>
    <w:rsid w:val="003C65E4"/>
    <w:rsid w:val="003C6799"/>
    <w:rsid w:val="003C6C02"/>
    <w:rsid w:val="003C6DE0"/>
    <w:rsid w:val="003C751F"/>
    <w:rsid w:val="003C7EDC"/>
    <w:rsid w:val="003D0C95"/>
    <w:rsid w:val="003D0D0A"/>
    <w:rsid w:val="003D1949"/>
    <w:rsid w:val="003D214A"/>
    <w:rsid w:val="003D2A76"/>
    <w:rsid w:val="003D2BC9"/>
    <w:rsid w:val="003D2D39"/>
    <w:rsid w:val="003D2DCC"/>
    <w:rsid w:val="003D36B3"/>
    <w:rsid w:val="003D36BA"/>
    <w:rsid w:val="003D41B7"/>
    <w:rsid w:val="003D4763"/>
    <w:rsid w:val="003D4EA6"/>
    <w:rsid w:val="003D51B3"/>
    <w:rsid w:val="003D5547"/>
    <w:rsid w:val="003D568F"/>
    <w:rsid w:val="003D57E4"/>
    <w:rsid w:val="003D5DB4"/>
    <w:rsid w:val="003D5DED"/>
    <w:rsid w:val="003D651B"/>
    <w:rsid w:val="003D6B07"/>
    <w:rsid w:val="003D762B"/>
    <w:rsid w:val="003D772A"/>
    <w:rsid w:val="003D7C7E"/>
    <w:rsid w:val="003D7D87"/>
    <w:rsid w:val="003E0181"/>
    <w:rsid w:val="003E0ACC"/>
    <w:rsid w:val="003E0BB1"/>
    <w:rsid w:val="003E203D"/>
    <w:rsid w:val="003E22D4"/>
    <w:rsid w:val="003E2317"/>
    <w:rsid w:val="003E29A0"/>
    <w:rsid w:val="003E2B2F"/>
    <w:rsid w:val="003E2B76"/>
    <w:rsid w:val="003E2CFE"/>
    <w:rsid w:val="003E30A0"/>
    <w:rsid w:val="003E32E8"/>
    <w:rsid w:val="003E34DD"/>
    <w:rsid w:val="003E42BF"/>
    <w:rsid w:val="003E4328"/>
    <w:rsid w:val="003E43D8"/>
    <w:rsid w:val="003E4E82"/>
    <w:rsid w:val="003E4E96"/>
    <w:rsid w:val="003E524E"/>
    <w:rsid w:val="003E53C4"/>
    <w:rsid w:val="003E55CA"/>
    <w:rsid w:val="003E561C"/>
    <w:rsid w:val="003E564B"/>
    <w:rsid w:val="003E583C"/>
    <w:rsid w:val="003E59F6"/>
    <w:rsid w:val="003E5B2E"/>
    <w:rsid w:val="003E647E"/>
    <w:rsid w:val="003E6566"/>
    <w:rsid w:val="003E6857"/>
    <w:rsid w:val="003E69D9"/>
    <w:rsid w:val="003E69FF"/>
    <w:rsid w:val="003E6D14"/>
    <w:rsid w:val="003E73EA"/>
    <w:rsid w:val="003E744E"/>
    <w:rsid w:val="003E7A66"/>
    <w:rsid w:val="003E7C70"/>
    <w:rsid w:val="003F0358"/>
    <w:rsid w:val="003F0538"/>
    <w:rsid w:val="003F08F0"/>
    <w:rsid w:val="003F0FF6"/>
    <w:rsid w:val="003F16FA"/>
    <w:rsid w:val="003F1706"/>
    <w:rsid w:val="003F2030"/>
    <w:rsid w:val="003F3055"/>
    <w:rsid w:val="003F35A1"/>
    <w:rsid w:val="003F3A9E"/>
    <w:rsid w:val="003F4BF9"/>
    <w:rsid w:val="003F4DEE"/>
    <w:rsid w:val="003F5809"/>
    <w:rsid w:val="003F5972"/>
    <w:rsid w:val="003F5A9B"/>
    <w:rsid w:val="003F6361"/>
    <w:rsid w:val="003F63FD"/>
    <w:rsid w:val="003F706E"/>
    <w:rsid w:val="003F73EA"/>
    <w:rsid w:val="003F74F8"/>
    <w:rsid w:val="003F774E"/>
    <w:rsid w:val="003F7D0E"/>
    <w:rsid w:val="004000DF"/>
    <w:rsid w:val="00400312"/>
    <w:rsid w:val="00400394"/>
    <w:rsid w:val="0040069F"/>
    <w:rsid w:val="004012F5"/>
    <w:rsid w:val="00401987"/>
    <w:rsid w:val="00401CEA"/>
    <w:rsid w:val="00402673"/>
    <w:rsid w:val="00402C3E"/>
    <w:rsid w:val="00403359"/>
    <w:rsid w:val="0040359C"/>
    <w:rsid w:val="004036C8"/>
    <w:rsid w:val="00404DD3"/>
    <w:rsid w:val="0040644B"/>
    <w:rsid w:val="00406E60"/>
    <w:rsid w:val="00407071"/>
    <w:rsid w:val="00407144"/>
    <w:rsid w:val="00407574"/>
    <w:rsid w:val="00407723"/>
    <w:rsid w:val="00407875"/>
    <w:rsid w:val="00407C23"/>
    <w:rsid w:val="00407EA0"/>
    <w:rsid w:val="00407F0B"/>
    <w:rsid w:val="00410041"/>
    <w:rsid w:val="00410101"/>
    <w:rsid w:val="00410F4C"/>
    <w:rsid w:val="00411437"/>
    <w:rsid w:val="00411658"/>
    <w:rsid w:val="004123AF"/>
    <w:rsid w:val="004123FC"/>
    <w:rsid w:val="004124DA"/>
    <w:rsid w:val="00413243"/>
    <w:rsid w:val="0041331E"/>
    <w:rsid w:val="00413B73"/>
    <w:rsid w:val="00413BC9"/>
    <w:rsid w:val="00413CDC"/>
    <w:rsid w:val="00414051"/>
    <w:rsid w:val="004140C4"/>
    <w:rsid w:val="00414141"/>
    <w:rsid w:val="0041443C"/>
    <w:rsid w:val="00414541"/>
    <w:rsid w:val="00414704"/>
    <w:rsid w:val="00414C44"/>
    <w:rsid w:val="0041528B"/>
    <w:rsid w:val="004156E8"/>
    <w:rsid w:val="00415853"/>
    <w:rsid w:val="00415A29"/>
    <w:rsid w:val="00415ACF"/>
    <w:rsid w:val="0041647F"/>
    <w:rsid w:val="0041798D"/>
    <w:rsid w:val="004200A0"/>
    <w:rsid w:val="00420103"/>
    <w:rsid w:val="004208FC"/>
    <w:rsid w:val="004209CF"/>
    <w:rsid w:val="004209F0"/>
    <w:rsid w:val="00420C3A"/>
    <w:rsid w:val="004217E3"/>
    <w:rsid w:val="0042186C"/>
    <w:rsid w:val="00421A90"/>
    <w:rsid w:val="00421C88"/>
    <w:rsid w:val="0042234F"/>
    <w:rsid w:val="004231AA"/>
    <w:rsid w:val="00423562"/>
    <w:rsid w:val="00423635"/>
    <w:rsid w:val="00423645"/>
    <w:rsid w:val="004237F4"/>
    <w:rsid w:val="004244A8"/>
    <w:rsid w:val="00424C76"/>
    <w:rsid w:val="00425954"/>
    <w:rsid w:val="0042605D"/>
    <w:rsid w:val="0042639D"/>
    <w:rsid w:val="004266D5"/>
    <w:rsid w:val="0042689B"/>
    <w:rsid w:val="004268F7"/>
    <w:rsid w:val="00427847"/>
    <w:rsid w:val="00427AA8"/>
    <w:rsid w:val="00427C99"/>
    <w:rsid w:val="004302F2"/>
    <w:rsid w:val="004307FF"/>
    <w:rsid w:val="00430F74"/>
    <w:rsid w:val="004314E4"/>
    <w:rsid w:val="004315E8"/>
    <w:rsid w:val="00432236"/>
    <w:rsid w:val="0043255A"/>
    <w:rsid w:val="00432634"/>
    <w:rsid w:val="00432911"/>
    <w:rsid w:val="0043308B"/>
    <w:rsid w:val="00433150"/>
    <w:rsid w:val="00433E7E"/>
    <w:rsid w:val="00433F4E"/>
    <w:rsid w:val="00434148"/>
    <w:rsid w:val="004346B2"/>
    <w:rsid w:val="004349F2"/>
    <w:rsid w:val="00434C5C"/>
    <w:rsid w:val="0043503A"/>
    <w:rsid w:val="00435206"/>
    <w:rsid w:val="00435501"/>
    <w:rsid w:val="004355E9"/>
    <w:rsid w:val="00435ECE"/>
    <w:rsid w:val="00436376"/>
    <w:rsid w:val="00437269"/>
    <w:rsid w:val="0044025D"/>
    <w:rsid w:val="00440894"/>
    <w:rsid w:val="004409AF"/>
    <w:rsid w:val="00440BCE"/>
    <w:rsid w:val="00440E77"/>
    <w:rsid w:val="0044101A"/>
    <w:rsid w:val="00441670"/>
    <w:rsid w:val="00441B5E"/>
    <w:rsid w:val="004425CF"/>
    <w:rsid w:val="00442955"/>
    <w:rsid w:val="00442F4C"/>
    <w:rsid w:val="00443AE4"/>
    <w:rsid w:val="00443F60"/>
    <w:rsid w:val="00444238"/>
    <w:rsid w:val="00444322"/>
    <w:rsid w:val="004443CC"/>
    <w:rsid w:val="00444739"/>
    <w:rsid w:val="004449C6"/>
    <w:rsid w:val="00444A69"/>
    <w:rsid w:val="0044500B"/>
    <w:rsid w:val="00445089"/>
    <w:rsid w:val="00445D58"/>
    <w:rsid w:val="00445DED"/>
    <w:rsid w:val="00445FB1"/>
    <w:rsid w:val="004460C2"/>
    <w:rsid w:val="00446132"/>
    <w:rsid w:val="004464EA"/>
    <w:rsid w:val="00446595"/>
    <w:rsid w:val="00446840"/>
    <w:rsid w:val="0044685B"/>
    <w:rsid w:val="00446DC0"/>
    <w:rsid w:val="0044737F"/>
    <w:rsid w:val="004478B1"/>
    <w:rsid w:val="004478D1"/>
    <w:rsid w:val="00447C5A"/>
    <w:rsid w:val="00447F8A"/>
    <w:rsid w:val="00450734"/>
    <w:rsid w:val="00450797"/>
    <w:rsid w:val="00450B11"/>
    <w:rsid w:val="00450BB6"/>
    <w:rsid w:val="00450C1F"/>
    <w:rsid w:val="00451170"/>
    <w:rsid w:val="00451461"/>
    <w:rsid w:val="00451B41"/>
    <w:rsid w:val="00451F0E"/>
    <w:rsid w:val="00451F3F"/>
    <w:rsid w:val="00451FCE"/>
    <w:rsid w:val="0045209F"/>
    <w:rsid w:val="004521CB"/>
    <w:rsid w:val="00452B11"/>
    <w:rsid w:val="00452C72"/>
    <w:rsid w:val="004530B7"/>
    <w:rsid w:val="004534FF"/>
    <w:rsid w:val="00453C08"/>
    <w:rsid w:val="00453F2A"/>
    <w:rsid w:val="004540B6"/>
    <w:rsid w:val="004541B7"/>
    <w:rsid w:val="0045428A"/>
    <w:rsid w:val="00454794"/>
    <w:rsid w:val="0045498D"/>
    <w:rsid w:val="00454D41"/>
    <w:rsid w:val="00454EEA"/>
    <w:rsid w:val="0045523B"/>
    <w:rsid w:val="00455578"/>
    <w:rsid w:val="004567BD"/>
    <w:rsid w:val="00456E7B"/>
    <w:rsid w:val="0045722C"/>
    <w:rsid w:val="004579CC"/>
    <w:rsid w:val="00457A3F"/>
    <w:rsid w:val="00457D2B"/>
    <w:rsid w:val="00457EBE"/>
    <w:rsid w:val="004604A3"/>
    <w:rsid w:val="00460822"/>
    <w:rsid w:val="0046082B"/>
    <w:rsid w:val="00460B61"/>
    <w:rsid w:val="00460E89"/>
    <w:rsid w:val="004610F7"/>
    <w:rsid w:val="00461173"/>
    <w:rsid w:val="004615E6"/>
    <w:rsid w:val="004616DF"/>
    <w:rsid w:val="00461B44"/>
    <w:rsid w:val="00461F21"/>
    <w:rsid w:val="0046208E"/>
    <w:rsid w:val="004624E3"/>
    <w:rsid w:val="00462710"/>
    <w:rsid w:val="00462F4C"/>
    <w:rsid w:val="00463486"/>
    <w:rsid w:val="00463512"/>
    <w:rsid w:val="004637BB"/>
    <w:rsid w:val="00463C43"/>
    <w:rsid w:val="00463E1B"/>
    <w:rsid w:val="00464266"/>
    <w:rsid w:val="004649C4"/>
    <w:rsid w:val="00464B2B"/>
    <w:rsid w:val="00465600"/>
    <w:rsid w:val="00465B2D"/>
    <w:rsid w:val="00465EDE"/>
    <w:rsid w:val="00465F19"/>
    <w:rsid w:val="00466647"/>
    <w:rsid w:val="00466FB3"/>
    <w:rsid w:val="004676FC"/>
    <w:rsid w:val="00467729"/>
    <w:rsid w:val="00467F82"/>
    <w:rsid w:val="004700C5"/>
    <w:rsid w:val="00470412"/>
    <w:rsid w:val="00470841"/>
    <w:rsid w:val="00471407"/>
    <w:rsid w:val="00471656"/>
    <w:rsid w:val="00471968"/>
    <w:rsid w:val="00471D6D"/>
    <w:rsid w:val="00471E36"/>
    <w:rsid w:val="00472107"/>
    <w:rsid w:val="00472284"/>
    <w:rsid w:val="004726A2"/>
    <w:rsid w:val="0047384D"/>
    <w:rsid w:val="00473D94"/>
    <w:rsid w:val="00474852"/>
    <w:rsid w:val="00474B93"/>
    <w:rsid w:val="00474ECB"/>
    <w:rsid w:val="00475059"/>
    <w:rsid w:val="0047512C"/>
    <w:rsid w:val="004753F0"/>
    <w:rsid w:val="004760CB"/>
    <w:rsid w:val="004762B0"/>
    <w:rsid w:val="0047636F"/>
    <w:rsid w:val="004763AB"/>
    <w:rsid w:val="00476422"/>
    <w:rsid w:val="004764D7"/>
    <w:rsid w:val="00476A0C"/>
    <w:rsid w:val="00476B59"/>
    <w:rsid w:val="00476E8F"/>
    <w:rsid w:val="00477325"/>
    <w:rsid w:val="004773CC"/>
    <w:rsid w:val="004775D5"/>
    <w:rsid w:val="00477B43"/>
    <w:rsid w:val="00477BCF"/>
    <w:rsid w:val="00477DB2"/>
    <w:rsid w:val="004803BC"/>
    <w:rsid w:val="00480612"/>
    <w:rsid w:val="00480CA4"/>
    <w:rsid w:val="00480EDF"/>
    <w:rsid w:val="004810E9"/>
    <w:rsid w:val="00481770"/>
    <w:rsid w:val="00481991"/>
    <w:rsid w:val="00481E28"/>
    <w:rsid w:val="004822FD"/>
    <w:rsid w:val="0048262F"/>
    <w:rsid w:val="004827F3"/>
    <w:rsid w:val="00482DDC"/>
    <w:rsid w:val="00482E41"/>
    <w:rsid w:val="00483127"/>
    <w:rsid w:val="00483147"/>
    <w:rsid w:val="004831E7"/>
    <w:rsid w:val="004832DD"/>
    <w:rsid w:val="00483726"/>
    <w:rsid w:val="00483D56"/>
    <w:rsid w:val="00483F4C"/>
    <w:rsid w:val="004840A5"/>
    <w:rsid w:val="00484D33"/>
    <w:rsid w:val="00484E52"/>
    <w:rsid w:val="00485283"/>
    <w:rsid w:val="00485CBD"/>
    <w:rsid w:val="00485EFA"/>
    <w:rsid w:val="00485F0D"/>
    <w:rsid w:val="00486649"/>
    <w:rsid w:val="004866C3"/>
    <w:rsid w:val="00486FB8"/>
    <w:rsid w:val="00487151"/>
    <w:rsid w:val="00487978"/>
    <w:rsid w:val="00487B03"/>
    <w:rsid w:val="00487E82"/>
    <w:rsid w:val="00487EAF"/>
    <w:rsid w:val="00490661"/>
    <w:rsid w:val="00490A24"/>
    <w:rsid w:val="004917EC"/>
    <w:rsid w:val="0049197D"/>
    <w:rsid w:val="00492240"/>
    <w:rsid w:val="0049248D"/>
    <w:rsid w:val="0049262F"/>
    <w:rsid w:val="004927FC"/>
    <w:rsid w:val="004929E2"/>
    <w:rsid w:val="00492A72"/>
    <w:rsid w:val="00492B7B"/>
    <w:rsid w:val="00492C77"/>
    <w:rsid w:val="00492DCA"/>
    <w:rsid w:val="004933EB"/>
    <w:rsid w:val="004934A5"/>
    <w:rsid w:val="004935CB"/>
    <w:rsid w:val="00493A88"/>
    <w:rsid w:val="00494801"/>
    <w:rsid w:val="00494B0B"/>
    <w:rsid w:val="0049539E"/>
    <w:rsid w:val="00495A02"/>
    <w:rsid w:val="00495F16"/>
    <w:rsid w:val="0049600A"/>
    <w:rsid w:val="004966BA"/>
    <w:rsid w:val="00496EF5"/>
    <w:rsid w:val="00497782"/>
    <w:rsid w:val="00497904"/>
    <w:rsid w:val="00497A8A"/>
    <w:rsid w:val="00497BCC"/>
    <w:rsid w:val="004A0292"/>
    <w:rsid w:val="004A0584"/>
    <w:rsid w:val="004A076C"/>
    <w:rsid w:val="004A1121"/>
    <w:rsid w:val="004A146F"/>
    <w:rsid w:val="004A1539"/>
    <w:rsid w:val="004A1B23"/>
    <w:rsid w:val="004A1D56"/>
    <w:rsid w:val="004A1D89"/>
    <w:rsid w:val="004A1F4A"/>
    <w:rsid w:val="004A1FC8"/>
    <w:rsid w:val="004A2A2A"/>
    <w:rsid w:val="004A3680"/>
    <w:rsid w:val="004A36AA"/>
    <w:rsid w:val="004A3797"/>
    <w:rsid w:val="004A3E35"/>
    <w:rsid w:val="004A3F20"/>
    <w:rsid w:val="004A457A"/>
    <w:rsid w:val="004A47AB"/>
    <w:rsid w:val="004A49F5"/>
    <w:rsid w:val="004A4A6A"/>
    <w:rsid w:val="004A4A91"/>
    <w:rsid w:val="004A4B3D"/>
    <w:rsid w:val="004A4CF0"/>
    <w:rsid w:val="004A4F50"/>
    <w:rsid w:val="004A4FF9"/>
    <w:rsid w:val="004A5959"/>
    <w:rsid w:val="004A5C47"/>
    <w:rsid w:val="004A6154"/>
    <w:rsid w:val="004A66A0"/>
    <w:rsid w:val="004A6725"/>
    <w:rsid w:val="004A6C72"/>
    <w:rsid w:val="004A6FB3"/>
    <w:rsid w:val="004A71BD"/>
    <w:rsid w:val="004A7247"/>
    <w:rsid w:val="004A77F3"/>
    <w:rsid w:val="004A7BE6"/>
    <w:rsid w:val="004B03AA"/>
    <w:rsid w:val="004B0E73"/>
    <w:rsid w:val="004B1167"/>
    <w:rsid w:val="004B1934"/>
    <w:rsid w:val="004B2060"/>
    <w:rsid w:val="004B23A8"/>
    <w:rsid w:val="004B2A91"/>
    <w:rsid w:val="004B2E8B"/>
    <w:rsid w:val="004B2EDA"/>
    <w:rsid w:val="004B3152"/>
    <w:rsid w:val="004B327D"/>
    <w:rsid w:val="004B333D"/>
    <w:rsid w:val="004B3412"/>
    <w:rsid w:val="004B3B96"/>
    <w:rsid w:val="004B3BB4"/>
    <w:rsid w:val="004B3C08"/>
    <w:rsid w:val="004B3EAF"/>
    <w:rsid w:val="004B41E9"/>
    <w:rsid w:val="004B422B"/>
    <w:rsid w:val="004B43E2"/>
    <w:rsid w:val="004B4424"/>
    <w:rsid w:val="004B4AEC"/>
    <w:rsid w:val="004B5037"/>
    <w:rsid w:val="004B51EA"/>
    <w:rsid w:val="004B58CB"/>
    <w:rsid w:val="004B5E5C"/>
    <w:rsid w:val="004B6519"/>
    <w:rsid w:val="004B6D82"/>
    <w:rsid w:val="004B71DE"/>
    <w:rsid w:val="004B7354"/>
    <w:rsid w:val="004B7BC2"/>
    <w:rsid w:val="004B7D6A"/>
    <w:rsid w:val="004C0056"/>
    <w:rsid w:val="004C0074"/>
    <w:rsid w:val="004C015C"/>
    <w:rsid w:val="004C0258"/>
    <w:rsid w:val="004C07C8"/>
    <w:rsid w:val="004C07E7"/>
    <w:rsid w:val="004C086B"/>
    <w:rsid w:val="004C0C39"/>
    <w:rsid w:val="004C10A7"/>
    <w:rsid w:val="004C10F9"/>
    <w:rsid w:val="004C14C8"/>
    <w:rsid w:val="004C196C"/>
    <w:rsid w:val="004C1F8C"/>
    <w:rsid w:val="004C2845"/>
    <w:rsid w:val="004C2E5B"/>
    <w:rsid w:val="004C2EA3"/>
    <w:rsid w:val="004C3462"/>
    <w:rsid w:val="004C348C"/>
    <w:rsid w:val="004C3AA4"/>
    <w:rsid w:val="004C4C4F"/>
    <w:rsid w:val="004C5FC3"/>
    <w:rsid w:val="004C5FD4"/>
    <w:rsid w:val="004C6E20"/>
    <w:rsid w:val="004C722B"/>
    <w:rsid w:val="004C7D60"/>
    <w:rsid w:val="004D03AD"/>
    <w:rsid w:val="004D0636"/>
    <w:rsid w:val="004D0717"/>
    <w:rsid w:val="004D0967"/>
    <w:rsid w:val="004D108E"/>
    <w:rsid w:val="004D25D9"/>
    <w:rsid w:val="004D2752"/>
    <w:rsid w:val="004D2BA1"/>
    <w:rsid w:val="004D2D1B"/>
    <w:rsid w:val="004D3216"/>
    <w:rsid w:val="004D3519"/>
    <w:rsid w:val="004D3718"/>
    <w:rsid w:val="004D395E"/>
    <w:rsid w:val="004D3BAE"/>
    <w:rsid w:val="004D3E6D"/>
    <w:rsid w:val="004D3EA8"/>
    <w:rsid w:val="004D40C8"/>
    <w:rsid w:val="004D4219"/>
    <w:rsid w:val="004D4784"/>
    <w:rsid w:val="004D4A1E"/>
    <w:rsid w:val="004D4A6E"/>
    <w:rsid w:val="004D4BB1"/>
    <w:rsid w:val="004D4D7F"/>
    <w:rsid w:val="004D4E96"/>
    <w:rsid w:val="004D4F0C"/>
    <w:rsid w:val="004D50C0"/>
    <w:rsid w:val="004D5BAF"/>
    <w:rsid w:val="004D5C58"/>
    <w:rsid w:val="004D5CBE"/>
    <w:rsid w:val="004D6747"/>
    <w:rsid w:val="004D67B7"/>
    <w:rsid w:val="004D6943"/>
    <w:rsid w:val="004D6A80"/>
    <w:rsid w:val="004D6B64"/>
    <w:rsid w:val="004D734C"/>
    <w:rsid w:val="004D75EB"/>
    <w:rsid w:val="004D7750"/>
    <w:rsid w:val="004D77E8"/>
    <w:rsid w:val="004D7BD1"/>
    <w:rsid w:val="004D7E6A"/>
    <w:rsid w:val="004E004F"/>
    <w:rsid w:val="004E0122"/>
    <w:rsid w:val="004E077C"/>
    <w:rsid w:val="004E0EFD"/>
    <w:rsid w:val="004E17B8"/>
    <w:rsid w:val="004E17BF"/>
    <w:rsid w:val="004E193A"/>
    <w:rsid w:val="004E2141"/>
    <w:rsid w:val="004E25E3"/>
    <w:rsid w:val="004E2873"/>
    <w:rsid w:val="004E2EF4"/>
    <w:rsid w:val="004E349C"/>
    <w:rsid w:val="004E39C8"/>
    <w:rsid w:val="004E3C15"/>
    <w:rsid w:val="004E4356"/>
    <w:rsid w:val="004E4485"/>
    <w:rsid w:val="004E4A83"/>
    <w:rsid w:val="004E58CF"/>
    <w:rsid w:val="004E5E5D"/>
    <w:rsid w:val="004E5F1E"/>
    <w:rsid w:val="004E5F5E"/>
    <w:rsid w:val="004E6767"/>
    <w:rsid w:val="004E6EEC"/>
    <w:rsid w:val="004E76C0"/>
    <w:rsid w:val="004E7E46"/>
    <w:rsid w:val="004F0355"/>
    <w:rsid w:val="004F0AEF"/>
    <w:rsid w:val="004F1377"/>
    <w:rsid w:val="004F1C2D"/>
    <w:rsid w:val="004F1CA7"/>
    <w:rsid w:val="004F1D2C"/>
    <w:rsid w:val="004F2765"/>
    <w:rsid w:val="004F3239"/>
    <w:rsid w:val="004F3289"/>
    <w:rsid w:val="004F33AC"/>
    <w:rsid w:val="004F369B"/>
    <w:rsid w:val="004F482A"/>
    <w:rsid w:val="004F4BA8"/>
    <w:rsid w:val="004F4CF8"/>
    <w:rsid w:val="004F53D9"/>
    <w:rsid w:val="004F58D3"/>
    <w:rsid w:val="004F58E6"/>
    <w:rsid w:val="004F5C9B"/>
    <w:rsid w:val="004F67A2"/>
    <w:rsid w:val="004F738C"/>
    <w:rsid w:val="004F7416"/>
    <w:rsid w:val="0050022B"/>
    <w:rsid w:val="005005A3"/>
    <w:rsid w:val="00500BF7"/>
    <w:rsid w:val="00500D67"/>
    <w:rsid w:val="00501008"/>
    <w:rsid w:val="005011B1"/>
    <w:rsid w:val="0050178F"/>
    <w:rsid w:val="005017D2"/>
    <w:rsid w:val="00501980"/>
    <w:rsid w:val="00501D64"/>
    <w:rsid w:val="00501DDE"/>
    <w:rsid w:val="0050270E"/>
    <w:rsid w:val="00502907"/>
    <w:rsid w:val="00502FA7"/>
    <w:rsid w:val="0050399D"/>
    <w:rsid w:val="00503A4A"/>
    <w:rsid w:val="00503C8D"/>
    <w:rsid w:val="00504025"/>
    <w:rsid w:val="005046E6"/>
    <w:rsid w:val="005047FA"/>
    <w:rsid w:val="0050485E"/>
    <w:rsid w:val="00504927"/>
    <w:rsid w:val="0050496B"/>
    <w:rsid w:val="00504C79"/>
    <w:rsid w:val="00505031"/>
    <w:rsid w:val="005051C8"/>
    <w:rsid w:val="005052B9"/>
    <w:rsid w:val="00505752"/>
    <w:rsid w:val="00505852"/>
    <w:rsid w:val="00505ED8"/>
    <w:rsid w:val="00506312"/>
    <w:rsid w:val="00506EE8"/>
    <w:rsid w:val="005074B6"/>
    <w:rsid w:val="005074EE"/>
    <w:rsid w:val="005075D1"/>
    <w:rsid w:val="00507884"/>
    <w:rsid w:val="00507C7C"/>
    <w:rsid w:val="00507E8C"/>
    <w:rsid w:val="00510242"/>
    <w:rsid w:val="0051048C"/>
    <w:rsid w:val="00510971"/>
    <w:rsid w:val="00510DAD"/>
    <w:rsid w:val="00510EE9"/>
    <w:rsid w:val="005115A4"/>
    <w:rsid w:val="00511CB3"/>
    <w:rsid w:val="00512379"/>
    <w:rsid w:val="0051282F"/>
    <w:rsid w:val="00512BA0"/>
    <w:rsid w:val="00512EA7"/>
    <w:rsid w:val="00512F90"/>
    <w:rsid w:val="00513AAC"/>
    <w:rsid w:val="00513AD7"/>
    <w:rsid w:val="00513B22"/>
    <w:rsid w:val="00513E01"/>
    <w:rsid w:val="00513E23"/>
    <w:rsid w:val="00514584"/>
    <w:rsid w:val="00514B32"/>
    <w:rsid w:val="00515BEC"/>
    <w:rsid w:val="00516A1E"/>
    <w:rsid w:val="00517078"/>
    <w:rsid w:val="005170A5"/>
    <w:rsid w:val="00517354"/>
    <w:rsid w:val="0051775C"/>
    <w:rsid w:val="005179F8"/>
    <w:rsid w:val="00517BD8"/>
    <w:rsid w:val="005203E7"/>
    <w:rsid w:val="0052079F"/>
    <w:rsid w:val="0052140C"/>
    <w:rsid w:val="00522AF4"/>
    <w:rsid w:val="005234AD"/>
    <w:rsid w:val="00523D0F"/>
    <w:rsid w:val="0052422C"/>
    <w:rsid w:val="005244D4"/>
    <w:rsid w:val="00524A86"/>
    <w:rsid w:val="00524BE5"/>
    <w:rsid w:val="00524C60"/>
    <w:rsid w:val="00524E2D"/>
    <w:rsid w:val="00524E2E"/>
    <w:rsid w:val="005251D1"/>
    <w:rsid w:val="005254AC"/>
    <w:rsid w:val="005257B1"/>
    <w:rsid w:val="00526790"/>
    <w:rsid w:val="00526A59"/>
    <w:rsid w:val="00526ADF"/>
    <w:rsid w:val="00526C83"/>
    <w:rsid w:val="00526E5E"/>
    <w:rsid w:val="00527A5B"/>
    <w:rsid w:val="00527C03"/>
    <w:rsid w:val="00527FB2"/>
    <w:rsid w:val="00527FC5"/>
    <w:rsid w:val="00530295"/>
    <w:rsid w:val="005304B7"/>
    <w:rsid w:val="00531129"/>
    <w:rsid w:val="00531620"/>
    <w:rsid w:val="00531808"/>
    <w:rsid w:val="00531BD0"/>
    <w:rsid w:val="00531D0E"/>
    <w:rsid w:val="005320F3"/>
    <w:rsid w:val="00532137"/>
    <w:rsid w:val="00532622"/>
    <w:rsid w:val="00532656"/>
    <w:rsid w:val="00532987"/>
    <w:rsid w:val="00532C75"/>
    <w:rsid w:val="005332E5"/>
    <w:rsid w:val="005333DB"/>
    <w:rsid w:val="00533454"/>
    <w:rsid w:val="00533781"/>
    <w:rsid w:val="005354D4"/>
    <w:rsid w:val="005357F5"/>
    <w:rsid w:val="00535BC5"/>
    <w:rsid w:val="00535FF0"/>
    <w:rsid w:val="00536399"/>
    <w:rsid w:val="00536427"/>
    <w:rsid w:val="00536B5A"/>
    <w:rsid w:val="00536D9E"/>
    <w:rsid w:val="0053705B"/>
    <w:rsid w:val="005373E0"/>
    <w:rsid w:val="00537556"/>
    <w:rsid w:val="00537C89"/>
    <w:rsid w:val="00537D81"/>
    <w:rsid w:val="00540388"/>
    <w:rsid w:val="005405D0"/>
    <w:rsid w:val="00540657"/>
    <w:rsid w:val="005406CF"/>
    <w:rsid w:val="005407AE"/>
    <w:rsid w:val="00540D12"/>
    <w:rsid w:val="0054143F"/>
    <w:rsid w:val="005416D0"/>
    <w:rsid w:val="00541AA3"/>
    <w:rsid w:val="00541B40"/>
    <w:rsid w:val="00542405"/>
    <w:rsid w:val="005427B9"/>
    <w:rsid w:val="005428EE"/>
    <w:rsid w:val="005429A0"/>
    <w:rsid w:val="0054379C"/>
    <w:rsid w:val="00543C33"/>
    <w:rsid w:val="00543EB7"/>
    <w:rsid w:val="00544185"/>
    <w:rsid w:val="005441A1"/>
    <w:rsid w:val="0054434E"/>
    <w:rsid w:val="00544B32"/>
    <w:rsid w:val="0054549A"/>
    <w:rsid w:val="00545BC6"/>
    <w:rsid w:val="00545DAA"/>
    <w:rsid w:val="00546335"/>
    <w:rsid w:val="005464DA"/>
    <w:rsid w:val="00546596"/>
    <w:rsid w:val="005468B6"/>
    <w:rsid w:val="00546953"/>
    <w:rsid w:val="00546BD9"/>
    <w:rsid w:val="00546C85"/>
    <w:rsid w:val="00547443"/>
    <w:rsid w:val="00547B8D"/>
    <w:rsid w:val="00547D1F"/>
    <w:rsid w:val="00547E22"/>
    <w:rsid w:val="00547F13"/>
    <w:rsid w:val="00550216"/>
    <w:rsid w:val="00550452"/>
    <w:rsid w:val="00550921"/>
    <w:rsid w:val="00550E17"/>
    <w:rsid w:val="00551FD3"/>
    <w:rsid w:val="005521D7"/>
    <w:rsid w:val="005522A4"/>
    <w:rsid w:val="005525BC"/>
    <w:rsid w:val="005529B7"/>
    <w:rsid w:val="0055313C"/>
    <w:rsid w:val="0055336E"/>
    <w:rsid w:val="0055341F"/>
    <w:rsid w:val="00553814"/>
    <w:rsid w:val="0055416A"/>
    <w:rsid w:val="00554809"/>
    <w:rsid w:val="00555043"/>
    <w:rsid w:val="00555064"/>
    <w:rsid w:val="00555411"/>
    <w:rsid w:val="005554B4"/>
    <w:rsid w:val="00555742"/>
    <w:rsid w:val="0055599F"/>
    <w:rsid w:val="005560FE"/>
    <w:rsid w:val="005561E4"/>
    <w:rsid w:val="00556844"/>
    <w:rsid w:val="00556C9A"/>
    <w:rsid w:val="00556D4E"/>
    <w:rsid w:val="00556E8C"/>
    <w:rsid w:val="00556F1D"/>
    <w:rsid w:val="00556F2B"/>
    <w:rsid w:val="005572EF"/>
    <w:rsid w:val="005574A6"/>
    <w:rsid w:val="00557625"/>
    <w:rsid w:val="00557E2E"/>
    <w:rsid w:val="00557F2C"/>
    <w:rsid w:val="00560216"/>
    <w:rsid w:val="0056033A"/>
    <w:rsid w:val="00560815"/>
    <w:rsid w:val="00560B59"/>
    <w:rsid w:val="00561405"/>
    <w:rsid w:val="005614C0"/>
    <w:rsid w:val="005618CE"/>
    <w:rsid w:val="00561D94"/>
    <w:rsid w:val="00562CAC"/>
    <w:rsid w:val="00562CE2"/>
    <w:rsid w:val="005630D8"/>
    <w:rsid w:val="005631D0"/>
    <w:rsid w:val="005636D0"/>
    <w:rsid w:val="005644CA"/>
    <w:rsid w:val="00564725"/>
    <w:rsid w:val="005648E7"/>
    <w:rsid w:val="00565566"/>
    <w:rsid w:val="00565AC9"/>
    <w:rsid w:val="00565B77"/>
    <w:rsid w:val="0056660D"/>
    <w:rsid w:val="00566D4B"/>
    <w:rsid w:val="00566D6A"/>
    <w:rsid w:val="0056790E"/>
    <w:rsid w:val="005679C3"/>
    <w:rsid w:val="00567AE1"/>
    <w:rsid w:val="00567FA0"/>
    <w:rsid w:val="005704C2"/>
    <w:rsid w:val="00570D9F"/>
    <w:rsid w:val="0057137A"/>
    <w:rsid w:val="00571381"/>
    <w:rsid w:val="00571C69"/>
    <w:rsid w:val="0057220E"/>
    <w:rsid w:val="0057235C"/>
    <w:rsid w:val="005723B7"/>
    <w:rsid w:val="00572840"/>
    <w:rsid w:val="00572876"/>
    <w:rsid w:val="00572DC3"/>
    <w:rsid w:val="00573923"/>
    <w:rsid w:val="00573AE4"/>
    <w:rsid w:val="00573EC5"/>
    <w:rsid w:val="005744DD"/>
    <w:rsid w:val="00575306"/>
    <w:rsid w:val="00575D8F"/>
    <w:rsid w:val="00576319"/>
    <w:rsid w:val="005766E5"/>
    <w:rsid w:val="00576B05"/>
    <w:rsid w:val="0058037D"/>
    <w:rsid w:val="005803EA"/>
    <w:rsid w:val="0058056E"/>
    <w:rsid w:val="00580E7B"/>
    <w:rsid w:val="005812AD"/>
    <w:rsid w:val="00581643"/>
    <w:rsid w:val="00581AF1"/>
    <w:rsid w:val="00581C20"/>
    <w:rsid w:val="00581CC0"/>
    <w:rsid w:val="00582446"/>
    <w:rsid w:val="00582534"/>
    <w:rsid w:val="0058270C"/>
    <w:rsid w:val="0058322F"/>
    <w:rsid w:val="0058345E"/>
    <w:rsid w:val="00583FF1"/>
    <w:rsid w:val="0058458A"/>
    <w:rsid w:val="0058474F"/>
    <w:rsid w:val="00584820"/>
    <w:rsid w:val="00584E45"/>
    <w:rsid w:val="00585583"/>
    <w:rsid w:val="005855B5"/>
    <w:rsid w:val="00585CC0"/>
    <w:rsid w:val="00585D16"/>
    <w:rsid w:val="005866D7"/>
    <w:rsid w:val="0058681E"/>
    <w:rsid w:val="00586934"/>
    <w:rsid w:val="00586BBE"/>
    <w:rsid w:val="00586E24"/>
    <w:rsid w:val="00587506"/>
    <w:rsid w:val="00587AD0"/>
    <w:rsid w:val="00587C08"/>
    <w:rsid w:val="00590272"/>
    <w:rsid w:val="005902D4"/>
    <w:rsid w:val="00590466"/>
    <w:rsid w:val="0059047D"/>
    <w:rsid w:val="0059075E"/>
    <w:rsid w:val="0059097A"/>
    <w:rsid w:val="00591240"/>
    <w:rsid w:val="00591392"/>
    <w:rsid w:val="005919E1"/>
    <w:rsid w:val="00592EC1"/>
    <w:rsid w:val="00592ED0"/>
    <w:rsid w:val="0059327C"/>
    <w:rsid w:val="00593499"/>
    <w:rsid w:val="005936AD"/>
    <w:rsid w:val="005938BD"/>
    <w:rsid w:val="00593941"/>
    <w:rsid w:val="00593B25"/>
    <w:rsid w:val="00594227"/>
    <w:rsid w:val="0059482C"/>
    <w:rsid w:val="00595066"/>
    <w:rsid w:val="00595F42"/>
    <w:rsid w:val="005960E9"/>
    <w:rsid w:val="00596718"/>
    <w:rsid w:val="00596741"/>
    <w:rsid w:val="00596821"/>
    <w:rsid w:val="00597045"/>
    <w:rsid w:val="005973D4"/>
    <w:rsid w:val="005973F3"/>
    <w:rsid w:val="00597607"/>
    <w:rsid w:val="00597730"/>
    <w:rsid w:val="005977C9"/>
    <w:rsid w:val="00597915"/>
    <w:rsid w:val="00597EB6"/>
    <w:rsid w:val="005A0037"/>
    <w:rsid w:val="005A02B4"/>
    <w:rsid w:val="005A077A"/>
    <w:rsid w:val="005A087C"/>
    <w:rsid w:val="005A0FB6"/>
    <w:rsid w:val="005A1557"/>
    <w:rsid w:val="005A1ECD"/>
    <w:rsid w:val="005A2CBB"/>
    <w:rsid w:val="005A306C"/>
    <w:rsid w:val="005A3151"/>
    <w:rsid w:val="005A3DEA"/>
    <w:rsid w:val="005A3E08"/>
    <w:rsid w:val="005A4777"/>
    <w:rsid w:val="005A4960"/>
    <w:rsid w:val="005A4C2A"/>
    <w:rsid w:val="005A4DD6"/>
    <w:rsid w:val="005A4DF6"/>
    <w:rsid w:val="005A4FD8"/>
    <w:rsid w:val="005A5B79"/>
    <w:rsid w:val="005A69E1"/>
    <w:rsid w:val="005A6DBC"/>
    <w:rsid w:val="005A769B"/>
    <w:rsid w:val="005A76FF"/>
    <w:rsid w:val="005A77C0"/>
    <w:rsid w:val="005A7E36"/>
    <w:rsid w:val="005B0359"/>
    <w:rsid w:val="005B08F6"/>
    <w:rsid w:val="005B0E7C"/>
    <w:rsid w:val="005B1129"/>
    <w:rsid w:val="005B1152"/>
    <w:rsid w:val="005B1321"/>
    <w:rsid w:val="005B1499"/>
    <w:rsid w:val="005B235B"/>
    <w:rsid w:val="005B288F"/>
    <w:rsid w:val="005B3076"/>
    <w:rsid w:val="005B3234"/>
    <w:rsid w:val="005B34EC"/>
    <w:rsid w:val="005B3F96"/>
    <w:rsid w:val="005B428B"/>
    <w:rsid w:val="005B4735"/>
    <w:rsid w:val="005B506E"/>
    <w:rsid w:val="005B52D9"/>
    <w:rsid w:val="005B5368"/>
    <w:rsid w:val="005B578C"/>
    <w:rsid w:val="005B5E3C"/>
    <w:rsid w:val="005B629D"/>
    <w:rsid w:val="005B63D4"/>
    <w:rsid w:val="005B662F"/>
    <w:rsid w:val="005B6893"/>
    <w:rsid w:val="005B7653"/>
    <w:rsid w:val="005B7811"/>
    <w:rsid w:val="005C0008"/>
    <w:rsid w:val="005C0245"/>
    <w:rsid w:val="005C03AA"/>
    <w:rsid w:val="005C0666"/>
    <w:rsid w:val="005C069F"/>
    <w:rsid w:val="005C0A0A"/>
    <w:rsid w:val="005C0D3B"/>
    <w:rsid w:val="005C0D78"/>
    <w:rsid w:val="005C0D9E"/>
    <w:rsid w:val="005C1155"/>
    <w:rsid w:val="005C1941"/>
    <w:rsid w:val="005C2EA4"/>
    <w:rsid w:val="005C35F7"/>
    <w:rsid w:val="005C3BBF"/>
    <w:rsid w:val="005C3D11"/>
    <w:rsid w:val="005C3D2E"/>
    <w:rsid w:val="005C3DC3"/>
    <w:rsid w:val="005C3F76"/>
    <w:rsid w:val="005C42E5"/>
    <w:rsid w:val="005C43B2"/>
    <w:rsid w:val="005C4595"/>
    <w:rsid w:val="005C489F"/>
    <w:rsid w:val="005C491B"/>
    <w:rsid w:val="005C4A43"/>
    <w:rsid w:val="005C4AC2"/>
    <w:rsid w:val="005C4C2D"/>
    <w:rsid w:val="005C4D38"/>
    <w:rsid w:val="005C4F15"/>
    <w:rsid w:val="005C52C9"/>
    <w:rsid w:val="005C538A"/>
    <w:rsid w:val="005C5987"/>
    <w:rsid w:val="005C63B8"/>
    <w:rsid w:val="005C63DF"/>
    <w:rsid w:val="005C65EE"/>
    <w:rsid w:val="005C6FB0"/>
    <w:rsid w:val="005C73C0"/>
    <w:rsid w:val="005C792E"/>
    <w:rsid w:val="005D0782"/>
    <w:rsid w:val="005D1337"/>
    <w:rsid w:val="005D1730"/>
    <w:rsid w:val="005D22A1"/>
    <w:rsid w:val="005D2373"/>
    <w:rsid w:val="005D2796"/>
    <w:rsid w:val="005D294B"/>
    <w:rsid w:val="005D3244"/>
    <w:rsid w:val="005D40B5"/>
    <w:rsid w:val="005D463C"/>
    <w:rsid w:val="005D48F0"/>
    <w:rsid w:val="005D4A6F"/>
    <w:rsid w:val="005D4B49"/>
    <w:rsid w:val="005D507C"/>
    <w:rsid w:val="005D5A1C"/>
    <w:rsid w:val="005D61F8"/>
    <w:rsid w:val="005D67CF"/>
    <w:rsid w:val="005D6836"/>
    <w:rsid w:val="005D7229"/>
    <w:rsid w:val="005D729A"/>
    <w:rsid w:val="005D72F0"/>
    <w:rsid w:val="005D7515"/>
    <w:rsid w:val="005D7AFC"/>
    <w:rsid w:val="005E04D5"/>
    <w:rsid w:val="005E2877"/>
    <w:rsid w:val="005E2916"/>
    <w:rsid w:val="005E2FB2"/>
    <w:rsid w:val="005E3287"/>
    <w:rsid w:val="005E3674"/>
    <w:rsid w:val="005E3C3A"/>
    <w:rsid w:val="005E3D5E"/>
    <w:rsid w:val="005E4CA7"/>
    <w:rsid w:val="005E5FAB"/>
    <w:rsid w:val="005E5FC0"/>
    <w:rsid w:val="005E5FCA"/>
    <w:rsid w:val="005E658D"/>
    <w:rsid w:val="005E6615"/>
    <w:rsid w:val="005E6CD2"/>
    <w:rsid w:val="005E6F67"/>
    <w:rsid w:val="005E7008"/>
    <w:rsid w:val="005E74DD"/>
    <w:rsid w:val="005E7BDD"/>
    <w:rsid w:val="005F03BD"/>
    <w:rsid w:val="005F0BEB"/>
    <w:rsid w:val="005F1380"/>
    <w:rsid w:val="005F1475"/>
    <w:rsid w:val="005F1620"/>
    <w:rsid w:val="005F1B7E"/>
    <w:rsid w:val="005F212B"/>
    <w:rsid w:val="005F25E4"/>
    <w:rsid w:val="005F2A46"/>
    <w:rsid w:val="005F2A5B"/>
    <w:rsid w:val="005F31DA"/>
    <w:rsid w:val="005F33D0"/>
    <w:rsid w:val="005F3B5A"/>
    <w:rsid w:val="005F3EED"/>
    <w:rsid w:val="005F3F55"/>
    <w:rsid w:val="005F420C"/>
    <w:rsid w:val="005F43B2"/>
    <w:rsid w:val="005F497E"/>
    <w:rsid w:val="005F4C4D"/>
    <w:rsid w:val="005F5125"/>
    <w:rsid w:val="005F5365"/>
    <w:rsid w:val="005F5CA6"/>
    <w:rsid w:val="005F60C3"/>
    <w:rsid w:val="005F6299"/>
    <w:rsid w:val="005F6917"/>
    <w:rsid w:val="005F6970"/>
    <w:rsid w:val="005F6D2C"/>
    <w:rsid w:val="005F6ED6"/>
    <w:rsid w:val="005F75C5"/>
    <w:rsid w:val="005F7A68"/>
    <w:rsid w:val="006002EC"/>
    <w:rsid w:val="006008A2"/>
    <w:rsid w:val="00600C89"/>
    <w:rsid w:val="00600CEC"/>
    <w:rsid w:val="0060135E"/>
    <w:rsid w:val="00601474"/>
    <w:rsid w:val="00601585"/>
    <w:rsid w:val="006019C5"/>
    <w:rsid w:val="00601A68"/>
    <w:rsid w:val="00601B97"/>
    <w:rsid w:val="00601F9E"/>
    <w:rsid w:val="0060232E"/>
    <w:rsid w:val="00602332"/>
    <w:rsid w:val="00602342"/>
    <w:rsid w:val="00602374"/>
    <w:rsid w:val="00602719"/>
    <w:rsid w:val="00602D66"/>
    <w:rsid w:val="00603375"/>
    <w:rsid w:val="00603596"/>
    <w:rsid w:val="0060384D"/>
    <w:rsid w:val="006042D5"/>
    <w:rsid w:val="00604392"/>
    <w:rsid w:val="00604771"/>
    <w:rsid w:val="00604C12"/>
    <w:rsid w:val="00605319"/>
    <w:rsid w:val="006067FF"/>
    <w:rsid w:val="006069B1"/>
    <w:rsid w:val="006072F7"/>
    <w:rsid w:val="00607324"/>
    <w:rsid w:val="006074CB"/>
    <w:rsid w:val="00610557"/>
    <w:rsid w:val="006106A2"/>
    <w:rsid w:val="00610773"/>
    <w:rsid w:val="0061087D"/>
    <w:rsid w:val="00610BD3"/>
    <w:rsid w:val="00610E69"/>
    <w:rsid w:val="006111F4"/>
    <w:rsid w:val="00611677"/>
    <w:rsid w:val="006117F6"/>
    <w:rsid w:val="00611899"/>
    <w:rsid w:val="006118F7"/>
    <w:rsid w:val="00611CB3"/>
    <w:rsid w:val="00611D2F"/>
    <w:rsid w:val="00612A90"/>
    <w:rsid w:val="00612AEE"/>
    <w:rsid w:val="00612C14"/>
    <w:rsid w:val="0061331B"/>
    <w:rsid w:val="00613656"/>
    <w:rsid w:val="00613AC4"/>
    <w:rsid w:val="00614F78"/>
    <w:rsid w:val="0061523F"/>
    <w:rsid w:val="006154D1"/>
    <w:rsid w:val="00615577"/>
    <w:rsid w:val="00615614"/>
    <w:rsid w:val="00615B3E"/>
    <w:rsid w:val="0061606C"/>
    <w:rsid w:val="006169DC"/>
    <w:rsid w:val="00617542"/>
    <w:rsid w:val="00617863"/>
    <w:rsid w:val="0062015A"/>
    <w:rsid w:val="006203D3"/>
    <w:rsid w:val="0062041A"/>
    <w:rsid w:val="006206E0"/>
    <w:rsid w:val="00620C7C"/>
    <w:rsid w:val="00620E37"/>
    <w:rsid w:val="00621ABF"/>
    <w:rsid w:val="00621B16"/>
    <w:rsid w:val="00621C98"/>
    <w:rsid w:val="006226FF"/>
    <w:rsid w:val="00622F89"/>
    <w:rsid w:val="0062308D"/>
    <w:rsid w:val="0062356F"/>
    <w:rsid w:val="00623621"/>
    <w:rsid w:val="00623CAA"/>
    <w:rsid w:val="006246F4"/>
    <w:rsid w:val="00624713"/>
    <w:rsid w:val="00625015"/>
    <w:rsid w:val="00625105"/>
    <w:rsid w:val="00625144"/>
    <w:rsid w:val="0062522B"/>
    <w:rsid w:val="00625BAD"/>
    <w:rsid w:val="00625F75"/>
    <w:rsid w:val="00626742"/>
    <w:rsid w:val="00627157"/>
    <w:rsid w:val="006277CB"/>
    <w:rsid w:val="006278EE"/>
    <w:rsid w:val="006304E4"/>
    <w:rsid w:val="00630AC0"/>
    <w:rsid w:val="00630DE1"/>
    <w:rsid w:val="00631FC7"/>
    <w:rsid w:val="00632135"/>
    <w:rsid w:val="006322CF"/>
    <w:rsid w:val="006324F8"/>
    <w:rsid w:val="00632530"/>
    <w:rsid w:val="00632F31"/>
    <w:rsid w:val="006332F2"/>
    <w:rsid w:val="006337CC"/>
    <w:rsid w:val="00633944"/>
    <w:rsid w:val="00633A98"/>
    <w:rsid w:val="00633B27"/>
    <w:rsid w:val="006341F3"/>
    <w:rsid w:val="006345FB"/>
    <w:rsid w:val="006346DD"/>
    <w:rsid w:val="00634DC3"/>
    <w:rsid w:val="006356B4"/>
    <w:rsid w:val="00635C60"/>
    <w:rsid w:val="00636B77"/>
    <w:rsid w:val="00636C0E"/>
    <w:rsid w:val="00636EC1"/>
    <w:rsid w:val="0063702A"/>
    <w:rsid w:val="00637142"/>
    <w:rsid w:val="0063724A"/>
    <w:rsid w:val="00637533"/>
    <w:rsid w:val="006375EF"/>
    <w:rsid w:val="00637767"/>
    <w:rsid w:val="00637CA8"/>
    <w:rsid w:val="00640478"/>
    <w:rsid w:val="00640F38"/>
    <w:rsid w:val="00642014"/>
    <w:rsid w:val="00642854"/>
    <w:rsid w:val="006428D1"/>
    <w:rsid w:val="006428E5"/>
    <w:rsid w:val="00642E41"/>
    <w:rsid w:val="0064414A"/>
    <w:rsid w:val="00644496"/>
    <w:rsid w:val="006444BC"/>
    <w:rsid w:val="006446FB"/>
    <w:rsid w:val="00644715"/>
    <w:rsid w:val="006448DD"/>
    <w:rsid w:val="00644DE8"/>
    <w:rsid w:val="00644EAA"/>
    <w:rsid w:val="0064509D"/>
    <w:rsid w:val="006457F0"/>
    <w:rsid w:val="00645DD3"/>
    <w:rsid w:val="0064607C"/>
    <w:rsid w:val="00646604"/>
    <w:rsid w:val="006467BA"/>
    <w:rsid w:val="00647160"/>
    <w:rsid w:val="0064764C"/>
    <w:rsid w:val="00647779"/>
    <w:rsid w:val="00647792"/>
    <w:rsid w:val="00647A1D"/>
    <w:rsid w:val="00647C6C"/>
    <w:rsid w:val="0065020B"/>
    <w:rsid w:val="0065044F"/>
    <w:rsid w:val="0065051C"/>
    <w:rsid w:val="006507F6"/>
    <w:rsid w:val="00650F72"/>
    <w:rsid w:val="0065106F"/>
    <w:rsid w:val="00651202"/>
    <w:rsid w:val="0065150A"/>
    <w:rsid w:val="00651A06"/>
    <w:rsid w:val="00651B77"/>
    <w:rsid w:val="00651D02"/>
    <w:rsid w:val="006520B7"/>
    <w:rsid w:val="00652647"/>
    <w:rsid w:val="00653517"/>
    <w:rsid w:val="00653B11"/>
    <w:rsid w:val="00654764"/>
    <w:rsid w:val="00654D9D"/>
    <w:rsid w:val="006552E8"/>
    <w:rsid w:val="006556B5"/>
    <w:rsid w:val="006569D6"/>
    <w:rsid w:val="00656A5C"/>
    <w:rsid w:val="00656BD4"/>
    <w:rsid w:val="00656EFA"/>
    <w:rsid w:val="006573B6"/>
    <w:rsid w:val="0065768F"/>
    <w:rsid w:val="00657820"/>
    <w:rsid w:val="006578E5"/>
    <w:rsid w:val="00660070"/>
    <w:rsid w:val="00661022"/>
    <w:rsid w:val="00661373"/>
    <w:rsid w:val="00661CEC"/>
    <w:rsid w:val="0066205A"/>
    <w:rsid w:val="00662075"/>
    <w:rsid w:val="006627D5"/>
    <w:rsid w:val="00662C5F"/>
    <w:rsid w:val="00663476"/>
    <w:rsid w:val="006635A9"/>
    <w:rsid w:val="006636E1"/>
    <w:rsid w:val="0066392A"/>
    <w:rsid w:val="006639E9"/>
    <w:rsid w:val="00663B1B"/>
    <w:rsid w:val="00663EBB"/>
    <w:rsid w:val="0066451E"/>
    <w:rsid w:val="00664569"/>
    <w:rsid w:val="006645DA"/>
    <w:rsid w:val="006648AC"/>
    <w:rsid w:val="00664AF5"/>
    <w:rsid w:val="00664F8B"/>
    <w:rsid w:val="006653BD"/>
    <w:rsid w:val="0066591E"/>
    <w:rsid w:val="0066652B"/>
    <w:rsid w:val="00666A94"/>
    <w:rsid w:val="0066787D"/>
    <w:rsid w:val="00667BA6"/>
    <w:rsid w:val="00667CCC"/>
    <w:rsid w:val="006702DF"/>
    <w:rsid w:val="00670B77"/>
    <w:rsid w:val="00670F94"/>
    <w:rsid w:val="0067105D"/>
    <w:rsid w:val="00671625"/>
    <w:rsid w:val="006716FA"/>
    <w:rsid w:val="00672403"/>
    <w:rsid w:val="00672482"/>
    <w:rsid w:val="00672A1F"/>
    <w:rsid w:val="00672A58"/>
    <w:rsid w:val="00672D66"/>
    <w:rsid w:val="00672EFA"/>
    <w:rsid w:val="00672FAE"/>
    <w:rsid w:val="00673259"/>
    <w:rsid w:val="00673955"/>
    <w:rsid w:val="00673A72"/>
    <w:rsid w:val="00674338"/>
    <w:rsid w:val="006746DF"/>
    <w:rsid w:val="0067473E"/>
    <w:rsid w:val="006747C2"/>
    <w:rsid w:val="00674D13"/>
    <w:rsid w:val="00674EBE"/>
    <w:rsid w:val="0067503C"/>
    <w:rsid w:val="00675147"/>
    <w:rsid w:val="0067530B"/>
    <w:rsid w:val="006755F7"/>
    <w:rsid w:val="00675703"/>
    <w:rsid w:val="006758F5"/>
    <w:rsid w:val="00675A71"/>
    <w:rsid w:val="00675E5D"/>
    <w:rsid w:val="006764BF"/>
    <w:rsid w:val="00676541"/>
    <w:rsid w:val="006767DD"/>
    <w:rsid w:val="00676957"/>
    <w:rsid w:val="00676A9E"/>
    <w:rsid w:val="0067744B"/>
    <w:rsid w:val="00677833"/>
    <w:rsid w:val="00677A86"/>
    <w:rsid w:val="0068034A"/>
    <w:rsid w:val="00680D82"/>
    <w:rsid w:val="006810DD"/>
    <w:rsid w:val="00681115"/>
    <w:rsid w:val="00681526"/>
    <w:rsid w:val="006824EC"/>
    <w:rsid w:val="006826C1"/>
    <w:rsid w:val="00682DB4"/>
    <w:rsid w:val="006830D5"/>
    <w:rsid w:val="006832B2"/>
    <w:rsid w:val="006833FD"/>
    <w:rsid w:val="006837A2"/>
    <w:rsid w:val="00683982"/>
    <w:rsid w:val="00683C92"/>
    <w:rsid w:val="006840B0"/>
    <w:rsid w:val="00684135"/>
    <w:rsid w:val="0068417A"/>
    <w:rsid w:val="00684557"/>
    <w:rsid w:val="006847C6"/>
    <w:rsid w:val="00685605"/>
    <w:rsid w:val="0068596F"/>
    <w:rsid w:val="00685A8B"/>
    <w:rsid w:val="00686807"/>
    <w:rsid w:val="0068699A"/>
    <w:rsid w:val="006873E4"/>
    <w:rsid w:val="00687AB6"/>
    <w:rsid w:val="00687C77"/>
    <w:rsid w:val="00690188"/>
    <w:rsid w:val="006909AF"/>
    <w:rsid w:val="00690CCA"/>
    <w:rsid w:val="00690D7A"/>
    <w:rsid w:val="006918A5"/>
    <w:rsid w:val="00691D83"/>
    <w:rsid w:val="00692741"/>
    <w:rsid w:val="00692876"/>
    <w:rsid w:val="006929E2"/>
    <w:rsid w:val="00692BFD"/>
    <w:rsid w:val="00693328"/>
    <w:rsid w:val="0069348A"/>
    <w:rsid w:val="00693E84"/>
    <w:rsid w:val="006946CD"/>
    <w:rsid w:val="006948E3"/>
    <w:rsid w:val="00694FF8"/>
    <w:rsid w:val="00695350"/>
    <w:rsid w:val="00695BA2"/>
    <w:rsid w:val="00695D82"/>
    <w:rsid w:val="00696827"/>
    <w:rsid w:val="00697152"/>
    <w:rsid w:val="0069718E"/>
    <w:rsid w:val="006979E5"/>
    <w:rsid w:val="00697DBB"/>
    <w:rsid w:val="00697FC0"/>
    <w:rsid w:val="006A0356"/>
    <w:rsid w:val="006A0385"/>
    <w:rsid w:val="006A08A8"/>
    <w:rsid w:val="006A08B7"/>
    <w:rsid w:val="006A0980"/>
    <w:rsid w:val="006A14EC"/>
    <w:rsid w:val="006A16AC"/>
    <w:rsid w:val="006A183A"/>
    <w:rsid w:val="006A18EF"/>
    <w:rsid w:val="006A1DF1"/>
    <w:rsid w:val="006A1F7F"/>
    <w:rsid w:val="006A214C"/>
    <w:rsid w:val="006A2DB9"/>
    <w:rsid w:val="006A3224"/>
    <w:rsid w:val="006A3284"/>
    <w:rsid w:val="006A3B8F"/>
    <w:rsid w:val="006A3CF2"/>
    <w:rsid w:val="006A409D"/>
    <w:rsid w:val="006A42E3"/>
    <w:rsid w:val="006A43F0"/>
    <w:rsid w:val="006A4C96"/>
    <w:rsid w:val="006A504F"/>
    <w:rsid w:val="006A5828"/>
    <w:rsid w:val="006A5FDE"/>
    <w:rsid w:val="006A65B1"/>
    <w:rsid w:val="006A6BA9"/>
    <w:rsid w:val="006A710E"/>
    <w:rsid w:val="006A7885"/>
    <w:rsid w:val="006A79AE"/>
    <w:rsid w:val="006A7B57"/>
    <w:rsid w:val="006A7D01"/>
    <w:rsid w:val="006B04D6"/>
    <w:rsid w:val="006B05A4"/>
    <w:rsid w:val="006B0A67"/>
    <w:rsid w:val="006B0C88"/>
    <w:rsid w:val="006B0E22"/>
    <w:rsid w:val="006B12A9"/>
    <w:rsid w:val="006B1BF5"/>
    <w:rsid w:val="006B20DD"/>
    <w:rsid w:val="006B3018"/>
    <w:rsid w:val="006B3319"/>
    <w:rsid w:val="006B3835"/>
    <w:rsid w:val="006B3D88"/>
    <w:rsid w:val="006B3E6D"/>
    <w:rsid w:val="006B42D2"/>
    <w:rsid w:val="006B4334"/>
    <w:rsid w:val="006B438E"/>
    <w:rsid w:val="006B4442"/>
    <w:rsid w:val="006B44E0"/>
    <w:rsid w:val="006B47FA"/>
    <w:rsid w:val="006B58FC"/>
    <w:rsid w:val="006B59AA"/>
    <w:rsid w:val="006B59F1"/>
    <w:rsid w:val="006B5D8B"/>
    <w:rsid w:val="006B64CA"/>
    <w:rsid w:val="006B66DF"/>
    <w:rsid w:val="006B6722"/>
    <w:rsid w:val="006B77DF"/>
    <w:rsid w:val="006B783E"/>
    <w:rsid w:val="006B7AA8"/>
    <w:rsid w:val="006C004E"/>
    <w:rsid w:val="006C0B25"/>
    <w:rsid w:val="006C0C4E"/>
    <w:rsid w:val="006C10BA"/>
    <w:rsid w:val="006C1551"/>
    <w:rsid w:val="006C18D9"/>
    <w:rsid w:val="006C1D09"/>
    <w:rsid w:val="006C25AA"/>
    <w:rsid w:val="006C2B4E"/>
    <w:rsid w:val="006C36FE"/>
    <w:rsid w:val="006C3720"/>
    <w:rsid w:val="006C3861"/>
    <w:rsid w:val="006C3A33"/>
    <w:rsid w:val="006C3C7A"/>
    <w:rsid w:val="006C3D95"/>
    <w:rsid w:val="006C41E2"/>
    <w:rsid w:val="006C439D"/>
    <w:rsid w:val="006C4466"/>
    <w:rsid w:val="006C454E"/>
    <w:rsid w:val="006C4AC7"/>
    <w:rsid w:val="006C4DA8"/>
    <w:rsid w:val="006C4E12"/>
    <w:rsid w:val="006C5246"/>
    <w:rsid w:val="006C5F0F"/>
    <w:rsid w:val="006C603C"/>
    <w:rsid w:val="006C62CA"/>
    <w:rsid w:val="006C6454"/>
    <w:rsid w:val="006C6925"/>
    <w:rsid w:val="006C6DCE"/>
    <w:rsid w:val="006C71D0"/>
    <w:rsid w:val="006C731A"/>
    <w:rsid w:val="006C762A"/>
    <w:rsid w:val="006C7F9D"/>
    <w:rsid w:val="006D012E"/>
    <w:rsid w:val="006D020F"/>
    <w:rsid w:val="006D0360"/>
    <w:rsid w:val="006D07AD"/>
    <w:rsid w:val="006D0F46"/>
    <w:rsid w:val="006D1069"/>
    <w:rsid w:val="006D12D7"/>
    <w:rsid w:val="006D1331"/>
    <w:rsid w:val="006D15EB"/>
    <w:rsid w:val="006D16A4"/>
    <w:rsid w:val="006D1728"/>
    <w:rsid w:val="006D18D5"/>
    <w:rsid w:val="006D19E4"/>
    <w:rsid w:val="006D1F3A"/>
    <w:rsid w:val="006D25E8"/>
    <w:rsid w:val="006D2CD5"/>
    <w:rsid w:val="006D2D75"/>
    <w:rsid w:val="006D315A"/>
    <w:rsid w:val="006D3715"/>
    <w:rsid w:val="006D373E"/>
    <w:rsid w:val="006D376B"/>
    <w:rsid w:val="006D3FE8"/>
    <w:rsid w:val="006D40C6"/>
    <w:rsid w:val="006D42A8"/>
    <w:rsid w:val="006D42F4"/>
    <w:rsid w:val="006D4B25"/>
    <w:rsid w:val="006D4D58"/>
    <w:rsid w:val="006D529E"/>
    <w:rsid w:val="006D53E1"/>
    <w:rsid w:val="006D545F"/>
    <w:rsid w:val="006D54AF"/>
    <w:rsid w:val="006D67BE"/>
    <w:rsid w:val="006D6D60"/>
    <w:rsid w:val="006D7376"/>
    <w:rsid w:val="006D7CD9"/>
    <w:rsid w:val="006D7E5D"/>
    <w:rsid w:val="006D7FCC"/>
    <w:rsid w:val="006E0975"/>
    <w:rsid w:val="006E0A56"/>
    <w:rsid w:val="006E1AF8"/>
    <w:rsid w:val="006E1EFE"/>
    <w:rsid w:val="006E21B8"/>
    <w:rsid w:val="006E2EEF"/>
    <w:rsid w:val="006E2F8C"/>
    <w:rsid w:val="006E369E"/>
    <w:rsid w:val="006E3F00"/>
    <w:rsid w:val="006E3F1E"/>
    <w:rsid w:val="006E430D"/>
    <w:rsid w:val="006E47F7"/>
    <w:rsid w:val="006E4F37"/>
    <w:rsid w:val="006E52C1"/>
    <w:rsid w:val="006E5635"/>
    <w:rsid w:val="006E587C"/>
    <w:rsid w:val="006E5CE3"/>
    <w:rsid w:val="006E5E13"/>
    <w:rsid w:val="006E5F47"/>
    <w:rsid w:val="006E673E"/>
    <w:rsid w:val="006E6957"/>
    <w:rsid w:val="006E6B94"/>
    <w:rsid w:val="006E6C0B"/>
    <w:rsid w:val="006E6CDA"/>
    <w:rsid w:val="006E703A"/>
    <w:rsid w:val="006E76FF"/>
    <w:rsid w:val="006E797B"/>
    <w:rsid w:val="006E7A86"/>
    <w:rsid w:val="006F01A2"/>
    <w:rsid w:val="006F0766"/>
    <w:rsid w:val="006F0868"/>
    <w:rsid w:val="006F08D9"/>
    <w:rsid w:val="006F09B9"/>
    <w:rsid w:val="006F0B0A"/>
    <w:rsid w:val="006F0F62"/>
    <w:rsid w:val="006F13DD"/>
    <w:rsid w:val="006F1413"/>
    <w:rsid w:val="006F1462"/>
    <w:rsid w:val="006F16BC"/>
    <w:rsid w:val="006F19E0"/>
    <w:rsid w:val="006F1A14"/>
    <w:rsid w:val="006F28B2"/>
    <w:rsid w:val="006F2D3A"/>
    <w:rsid w:val="006F3B14"/>
    <w:rsid w:val="006F40F6"/>
    <w:rsid w:val="006F41CC"/>
    <w:rsid w:val="006F47C4"/>
    <w:rsid w:val="006F4879"/>
    <w:rsid w:val="006F490B"/>
    <w:rsid w:val="006F5166"/>
    <w:rsid w:val="006F532C"/>
    <w:rsid w:val="006F5F02"/>
    <w:rsid w:val="006F6A15"/>
    <w:rsid w:val="006F6AE6"/>
    <w:rsid w:val="006F6B84"/>
    <w:rsid w:val="006F6E74"/>
    <w:rsid w:val="006F72C7"/>
    <w:rsid w:val="006F7469"/>
    <w:rsid w:val="006F7498"/>
    <w:rsid w:val="006F752D"/>
    <w:rsid w:val="006F7846"/>
    <w:rsid w:val="006F7F9F"/>
    <w:rsid w:val="00700324"/>
    <w:rsid w:val="00700604"/>
    <w:rsid w:val="0070108A"/>
    <w:rsid w:val="007014AD"/>
    <w:rsid w:val="00701829"/>
    <w:rsid w:val="00701FD7"/>
    <w:rsid w:val="00702419"/>
    <w:rsid w:val="0070254B"/>
    <w:rsid w:val="007028F5"/>
    <w:rsid w:val="00702943"/>
    <w:rsid w:val="00702F1D"/>
    <w:rsid w:val="00703710"/>
    <w:rsid w:val="007037DB"/>
    <w:rsid w:val="00703C40"/>
    <w:rsid w:val="007040D1"/>
    <w:rsid w:val="00704937"/>
    <w:rsid w:val="0070501B"/>
    <w:rsid w:val="00705509"/>
    <w:rsid w:val="00706992"/>
    <w:rsid w:val="00706D69"/>
    <w:rsid w:val="007070CC"/>
    <w:rsid w:val="007073D3"/>
    <w:rsid w:val="00710C6B"/>
    <w:rsid w:val="00710CEF"/>
    <w:rsid w:val="00710DA8"/>
    <w:rsid w:val="007113F2"/>
    <w:rsid w:val="00711801"/>
    <w:rsid w:val="007118AB"/>
    <w:rsid w:val="007119B4"/>
    <w:rsid w:val="00711B7D"/>
    <w:rsid w:val="00712846"/>
    <w:rsid w:val="00712C57"/>
    <w:rsid w:val="00712D82"/>
    <w:rsid w:val="00713500"/>
    <w:rsid w:val="007135E5"/>
    <w:rsid w:val="007147D9"/>
    <w:rsid w:val="00715301"/>
    <w:rsid w:val="00715910"/>
    <w:rsid w:val="00715993"/>
    <w:rsid w:val="00715CB1"/>
    <w:rsid w:val="00716373"/>
    <w:rsid w:val="00716393"/>
    <w:rsid w:val="00716713"/>
    <w:rsid w:val="00716E44"/>
    <w:rsid w:val="007171E1"/>
    <w:rsid w:val="007178BC"/>
    <w:rsid w:val="00717AA1"/>
    <w:rsid w:val="00717E41"/>
    <w:rsid w:val="007201DC"/>
    <w:rsid w:val="0072037E"/>
    <w:rsid w:val="00720747"/>
    <w:rsid w:val="0072079C"/>
    <w:rsid w:val="00720A1B"/>
    <w:rsid w:val="00720A2A"/>
    <w:rsid w:val="00721317"/>
    <w:rsid w:val="00721844"/>
    <w:rsid w:val="007221E5"/>
    <w:rsid w:val="0072230B"/>
    <w:rsid w:val="00722483"/>
    <w:rsid w:val="00722587"/>
    <w:rsid w:val="007225D1"/>
    <w:rsid w:val="00722827"/>
    <w:rsid w:val="00722D62"/>
    <w:rsid w:val="0072311E"/>
    <w:rsid w:val="00723135"/>
    <w:rsid w:val="00723542"/>
    <w:rsid w:val="0072359A"/>
    <w:rsid w:val="0072383B"/>
    <w:rsid w:val="00723A7C"/>
    <w:rsid w:val="00723EBE"/>
    <w:rsid w:val="00724186"/>
    <w:rsid w:val="007242E9"/>
    <w:rsid w:val="0072450C"/>
    <w:rsid w:val="00724693"/>
    <w:rsid w:val="00725131"/>
    <w:rsid w:val="007254A6"/>
    <w:rsid w:val="00725B1A"/>
    <w:rsid w:val="00725C42"/>
    <w:rsid w:val="007262C2"/>
    <w:rsid w:val="007263A1"/>
    <w:rsid w:val="00726C04"/>
    <w:rsid w:val="00726DCF"/>
    <w:rsid w:val="00727144"/>
    <w:rsid w:val="00727AAC"/>
    <w:rsid w:val="00727E4B"/>
    <w:rsid w:val="0073067E"/>
    <w:rsid w:val="007308E9"/>
    <w:rsid w:val="007311C6"/>
    <w:rsid w:val="007316EC"/>
    <w:rsid w:val="0073186E"/>
    <w:rsid w:val="00731A5B"/>
    <w:rsid w:val="00731B3E"/>
    <w:rsid w:val="00731C5F"/>
    <w:rsid w:val="007331DB"/>
    <w:rsid w:val="00734439"/>
    <w:rsid w:val="00734653"/>
    <w:rsid w:val="00734D83"/>
    <w:rsid w:val="0073538E"/>
    <w:rsid w:val="00735397"/>
    <w:rsid w:val="007354C6"/>
    <w:rsid w:val="00735918"/>
    <w:rsid w:val="00735DB2"/>
    <w:rsid w:val="00735E58"/>
    <w:rsid w:val="007362F7"/>
    <w:rsid w:val="00736405"/>
    <w:rsid w:val="00736447"/>
    <w:rsid w:val="00736631"/>
    <w:rsid w:val="0073762D"/>
    <w:rsid w:val="00740010"/>
    <w:rsid w:val="00740BEF"/>
    <w:rsid w:val="00740F17"/>
    <w:rsid w:val="00740FD2"/>
    <w:rsid w:val="00741680"/>
    <w:rsid w:val="0074186A"/>
    <w:rsid w:val="00741AFC"/>
    <w:rsid w:val="00741B34"/>
    <w:rsid w:val="00742021"/>
    <w:rsid w:val="0074265C"/>
    <w:rsid w:val="0074283D"/>
    <w:rsid w:val="0074329A"/>
    <w:rsid w:val="007434D9"/>
    <w:rsid w:val="007436AF"/>
    <w:rsid w:val="00743924"/>
    <w:rsid w:val="00743B3A"/>
    <w:rsid w:val="00743C1F"/>
    <w:rsid w:val="00743C41"/>
    <w:rsid w:val="00743DE0"/>
    <w:rsid w:val="00743ED4"/>
    <w:rsid w:val="0074412C"/>
    <w:rsid w:val="0074416B"/>
    <w:rsid w:val="007443CD"/>
    <w:rsid w:val="007457A5"/>
    <w:rsid w:val="0074634B"/>
    <w:rsid w:val="007466D9"/>
    <w:rsid w:val="00746724"/>
    <w:rsid w:val="007468A5"/>
    <w:rsid w:val="00746BDB"/>
    <w:rsid w:val="007470BF"/>
    <w:rsid w:val="0074711D"/>
    <w:rsid w:val="00747149"/>
    <w:rsid w:val="007472F6"/>
    <w:rsid w:val="00747527"/>
    <w:rsid w:val="007479BB"/>
    <w:rsid w:val="007479FD"/>
    <w:rsid w:val="00750532"/>
    <w:rsid w:val="007505AC"/>
    <w:rsid w:val="007505B2"/>
    <w:rsid w:val="00750A40"/>
    <w:rsid w:val="00750E2F"/>
    <w:rsid w:val="00750ECC"/>
    <w:rsid w:val="0075105E"/>
    <w:rsid w:val="00751394"/>
    <w:rsid w:val="0075154A"/>
    <w:rsid w:val="00751E79"/>
    <w:rsid w:val="0075238C"/>
    <w:rsid w:val="00752571"/>
    <w:rsid w:val="00752815"/>
    <w:rsid w:val="00752869"/>
    <w:rsid w:val="00752A61"/>
    <w:rsid w:val="00752B4D"/>
    <w:rsid w:val="00752D94"/>
    <w:rsid w:val="00752F0A"/>
    <w:rsid w:val="00753181"/>
    <w:rsid w:val="007531FB"/>
    <w:rsid w:val="0075361E"/>
    <w:rsid w:val="007536BC"/>
    <w:rsid w:val="00753D63"/>
    <w:rsid w:val="007540C5"/>
    <w:rsid w:val="007541A8"/>
    <w:rsid w:val="00754582"/>
    <w:rsid w:val="007547F1"/>
    <w:rsid w:val="007548FF"/>
    <w:rsid w:val="00754D31"/>
    <w:rsid w:val="00754D3E"/>
    <w:rsid w:val="00755434"/>
    <w:rsid w:val="007556BE"/>
    <w:rsid w:val="007559AC"/>
    <w:rsid w:val="00755BDA"/>
    <w:rsid w:val="00756413"/>
    <w:rsid w:val="00756465"/>
    <w:rsid w:val="00756497"/>
    <w:rsid w:val="007565FC"/>
    <w:rsid w:val="00756D6B"/>
    <w:rsid w:val="00756DCA"/>
    <w:rsid w:val="00757088"/>
    <w:rsid w:val="00757819"/>
    <w:rsid w:val="0075798D"/>
    <w:rsid w:val="00757A48"/>
    <w:rsid w:val="00760339"/>
    <w:rsid w:val="00760A73"/>
    <w:rsid w:val="00760C08"/>
    <w:rsid w:val="00760DB0"/>
    <w:rsid w:val="00760DB7"/>
    <w:rsid w:val="00760DD8"/>
    <w:rsid w:val="00760E53"/>
    <w:rsid w:val="00760E96"/>
    <w:rsid w:val="00761050"/>
    <w:rsid w:val="00761423"/>
    <w:rsid w:val="0076347C"/>
    <w:rsid w:val="00763C31"/>
    <w:rsid w:val="00763FDA"/>
    <w:rsid w:val="007640BB"/>
    <w:rsid w:val="0076432A"/>
    <w:rsid w:val="00764782"/>
    <w:rsid w:val="0076479E"/>
    <w:rsid w:val="007648FA"/>
    <w:rsid w:val="0076513B"/>
    <w:rsid w:val="007651CD"/>
    <w:rsid w:val="007651F7"/>
    <w:rsid w:val="00765818"/>
    <w:rsid w:val="00765B0C"/>
    <w:rsid w:val="007666DF"/>
    <w:rsid w:val="0076719F"/>
    <w:rsid w:val="00767B54"/>
    <w:rsid w:val="00767F27"/>
    <w:rsid w:val="00770C1D"/>
    <w:rsid w:val="007713B8"/>
    <w:rsid w:val="00771786"/>
    <w:rsid w:val="007717F4"/>
    <w:rsid w:val="007718D7"/>
    <w:rsid w:val="00771A77"/>
    <w:rsid w:val="00772389"/>
    <w:rsid w:val="00772F41"/>
    <w:rsid w:val="00773758"/>
    <w:rsid w:val="0077384C"/>
    <w:rsid w:val="00773C30"/>
    <w:rsid w:val="00773F59"/>
    <w:rsid w:val="007746D6"/>
    <w:rsid w:val="007751FA"/>
    <w:rsid w:val="0077521F"/>
    <w:rsid w:val="007755E5"/>
    <w:rsid w:val="00775EB8"/>
    <w:rsid w:val="0077601F"/>
    <w:rsid w:val="007771F5"/>
    <w:rsid w:val="007772B2"/>
    <w:rsid w:val="00777350"/>
    <w:rsid w:val="00777414"/>
    <w:rsid w:val="007776CC"/>
    <w:rsid w:val="00777B18"/>
    <w:rsid w:val="00777D80"/>
    <w:rsid w:val="00777F4C"/>
    <w:rsid w:val="007802F5"/>
    <w:rsid w:val="00780E6D"/>
    <w:rsid w:val="007816A6"/>
    <w:rsid w:val="00781DB6"/>
    <w:rsid w:val="0078221C"/>
    <w:rsid w:val="007822AF"/>
    <w:rsid w:val="0078266B"/>
    <w:rsid w:val="00782798"/>
    <w:rsid w:val="00782837"/>
    <w:rsid w:val="00782F2A"/>
    <w:rsid w:val="00782FCB"/>
    <w:rsid w:val="0078308E"/>
    <w:rsid w:val="00783909"/>
    <w:rsid w:val="00783AE9"/>
    <w:rsid w:val="007842EC"/>
    <w:rsid w:val="00784901"/>
    <w:rsid w:val="0078604A"/>
    <w:rsid w:val="00786394"/>
    <w:rsid w:val="00786654"/>
    <w:rsid w:val="0078711D"/>
    <w:rsid w:val="00787831"/>
    <w:rsid w:val="00787A1E"/>
    <w:rsid w:val="00787C7E"/>
    <w:rsid w:val="0079008B"/>
    <w:rsid w:val="007907E1"/>
    <w:rsid w:val="00791224"/>
    <w:rsid w:val="00791628"/>
    <w:rsid w:val="0079177A"/>
    <w:rsid w:val="00791B90"/>
    <w:rsid w:val="00791C59"/>
    <w:rsid w:val="00792940"/>
    <w:rsid w:val="00792C6B"/>
    <w:rsid w:val="0079327B"/>
    <w:rsid w:val="00793344"/>
    <w:rsid w:val="00793C04"/>
    <w:rsid w:val="00793E25"/>
    <w:rsid w:val="007941D7"/>
    <w:rsid w:val="0079497A"/>
    <w:rsid w:val="00794BAF"/>
    <w:rsid w:val="00794DDC"/>
    <w:rsid w:val="007955A9"/>
    <w:rsid w:val="007955BE"/>
    <w:rsid w:val="00795762"/>
    <w:rsid w:val="00796232"/>
    <w:rsid w:val="00796382"/>
    <w:rsid w:val="007968AF"/>
    <w:rsid w:val="007A0391"/>
    <w:rsid w:val="007A03E3"/>
    <w:rsid w:val="007A056C"/>
    <w:rsid w:val="007A0F58"/>
    <w:rsid w:val="007A10CD"/>
    <w:rsid w:val="007A1428"/>
    <w:rsid w:val="007A1440"/>
    <w:rsid w:val="007A1443"/>
    <w:rsid w:val="007A2328"/>
    <w:rsid w:val="007A2684"/>
    <w:rsid w:val="007A2B86"/>
    <w:rsid w:val="007A2BA6"/>
    <w:rsid w:val="007A30F0"/>
    <w:rsid w:val="007A365C"/>
    <w:rsid w:val="007A3673"/>
    <w:rsid w:val="007A3C58"/>
    <w:rsid w:val="007A3CD6"/>
    <w:rsid w:val="007A3FE2"/>
    <w:rsid w:val="007A4238"/>
    <w:rsid w:val="007A53E0"/>
    <w:rsid w:val="007A5A7D"/>
    <w:rsid w:val="007A6B4F"/>
    <w:rsid w:val="007A6D68"/>
    <w:rsid w:val="007A7697"/>
    <w:rsid w:val="007B00AF"/>
    <w:rsid w:val="007B00BE"/>
    <w:rsid w:val="007B04AA"/>
    <w:rsid w:val="007B16D2"/>
    <w:rsid w:val="007B1754"/>
    <w:rsid w:val="007B1797"/>
    <w:rsid w:val="007B2595"/>
    <w:rsid w:val="007B25EE"/>
    <w:rsid w:val="007B2F7D"/>
    <w:rsid w:val="007B2FFF"/>
    <w:rsid w:val="007B309E"/>
    <w:rsid w:val="007B3B69"/>
    <w:rsid w:val="007B3DB6"/>
    <w:rsid w:val="007B41FC"/>
    <w:rsid w:val="007B49B8"/>
    <w:rsid w:val="007B4E29"/>
    <w:rsid w:val="007B4EBC"/>
    <w:rsid w:val="007B52F5"/>
    <w:rsid w:val="007B54DD"/>
    <w:rsid w:val="007B5888"/>
    <w:rsid w:val="007B5FED"/>
    <w:rsid w:val="007B6359"/>
    <w:rsid w:val="007B64C4"/>
    <w:rsid w:val="007B6AE6"/>
    <w:rsid w:val="007B6D26"/>
    <w:rsid w:val="007B6F75"/>
    <w:rsid w:val="007B7810"/>
    <w:rsid w:val="007B7888"/>
    <w:rsid w:val="007B78A0"/>
    <w:rsid w:val="007B7AC0"/>
    <w:rsid w:val="007B7B8C"/>
    <w:rsid w:val="007C1546"/>
    <w:rsid w:val="007C1BF6"/>
    <w:rsid w:val="007C1D6C"/>
    <w:rsid w:val="007C1EC5"/>
    <w:rsid w:val="007C2CD2"/>
    <w:rsid w:val="007C3B62"/>
    <w:rsid w:val="007C3D3A"/>
    <w:rsid w:val="007C3FDA"/>
    <w:rsid w:val="007C4071"/>
    <w:rsid w:val="007C4584"/>
    <w:rsid w:val="007C58B4"/>
    <w:rsid w:val="007C59D6"/>
    <w:rsid w:val="007C5C87"/>
    <w:rsid w:val="007C6190"/>
    <w:rsid w:val="007C630D"/>
    <w:rsid w:val="007C634F"/>
    <w:rsid w:val="007C650A"/>
    <w:rsid w:val="007C660C"/>
    <w:rsid w:val="007C66F0"/>
    <w:rsid w:val="007C69D9"/>
    <w:rsid w:val="007C6A05"/>
    <w:rsid w:val="007C6FD3"/>
    <w:rsid w:val="007D013B"/>
    <w:rsid w:val="007D058F"/>
    <w:rsid w:val="007D0C84"/>
    <w:rsid w:val="007D0DF2"/>
    <w:rsid w:val="007D0FCF"/>
    <w:rsid w:val="007D1B14"/>
    <w:rsid w:val="007D1D81"/>
    <w:rsid w:val="007D22A1"/>
    <w:rsid w:val="007D2544"/>
    <w:rsid w:val="007D267B"/>
    <w:rsid w:val="007D2C7A"/>
    <w:rsid w:val="007D4E0A"/>
    <w:rsid w:val="007D550C"/>
    <w:rsid w:val="007D57D2"/>
    <w:rsid w:val="007D58FC"/>
    <w:rsid w:val="007D5BB9"/>
    <w:rsid w:val="007D5E08"/>
    <w:rsid w:val="007D6158"/>
    <w:rsid w:val="007D6904"/>
    <w:rsid w:val="007D69CD"/>
    <w:rsid w:val="007D72BD"/>
    <w:rsid w:val="007D7A5E"/>
    <w:rsid w:val="007D7AD7"/>
    <w:rsid w:val="007D7DFB"/>
    <w:rsid w:val="007D7E5F"/>
    <w:rsid w:val="007D7EFE"/>
    <w:rsid w:val="007E0142"/>
    <w:rsid w:val="007E051D"/>
    <w:rsid w:val="007E0A65"/>
    <w:rsid w:val="007E0D11"/>
    <w:rsid w:val="007E0F5D"/>
    <w:rsid w:val="007E1455"/>
    <w:rsid w:val="007E17D5"/>
    <w:rsid w:val="007E2222"/>
    <w:rsid w:val="007E2CC0"/>
    <w:rsid w:val="007E2FBC"/>
    <w:rsid w:val="007E3698"/>
    <w:rsid w:val="007E3B27"/>
    <w:rsid w:val="007E46E9"/>
    <w:rsid w:val="007E48FA"/>
    <w:rsid w:val="007E494D"/>
    <w:rsid w:val="007E4A5E"/>
    <w:rsid w:val="007E4DFC"/>
    <w:rsid w:val="007E4E07"/>
    <w:rsid w:val="007E50C0"/>
    <w:rsid w:val="007E513E"/>
    <w:rsid w:val="007E516A"/>
    <w:rsid w:val="007E526B"/>
    <w:rsid w:val="007E588F"/>
    <w:rsid w:val="007E5AC3"/>
    <w:rsid w:val="007E5B78"/>
    <w:rsid w:val="007E5D85"/>
    <w:rsid w:val="007E6800"/>
    <w:rsid w:val="007E6BB8"/>
    <w:rsid w:val="007E6C0E"/>
    <w:rsid w:val="007E6F38"/>
    <w:rsid w:val="007E711D"/>
    <w:rsid w:val="007E727B"/>
    <w:rsid w:val="007E73E5"/>
    <w:rsid w:val="007E74A6"/>
    <w:rsid w:val="007E776C"/>
    <w:rsid w:val="007E77B7"/>
    <w:rsid w:val="007E7938"/>
    <w:rsid w:val="007E7B2B"/>
    <w:rsid w:val="007E7D3D"/>
    <w:rsid w:val="007F0CC0"/>
    <w:rsid w:val="007F10F9"/>
    <w:rsid w:val="007F20E0"/>
    <w:rsid w:val="007F2212"/>
    <w:rsid w:val="007F2406"/>
    <w:rsid w:val="007F28EA"/>
    <w:rsid w:val="007F291B"/>
    <w:rsid w:val="007F35C8"/>
    <w:rsid w:val="007F3DD4"/>
    <w:rsid w:val="007F4CBB"/>
    <w:rsid w:val="007F4D33"/>
    <w:rsid w:val="007F5150"/>
    <w:rsid w:val="007F54A6"/>
    <w:rsid w:val="007F55AD"/>
    <w:rsid w:val="007F55FE"/>
    <w:rsid w:val="007F5FEF"/>
    <w:rsid w:val="007F6971"/>
    <w:rsid w:val="007F6998"/>
    <w:rsid w:val="007F6E92"/>
    <w:rsid w:val="007F6ECF"/>
    <w:rsid w:val="007F6FC5"/>
    <w:rsid w:val="008000EA"/>
    <w:rsid w:val="008005E7"/>
    <w:rsid w:val="00800748"/>
    <w:rsid w:val="00800FDE"/>
    <w:rsid w:val="00801583"/>
    <w:rsid w:val="00801653"/>
    <w:rsid w:val="00801EBD"/>
    <w:rsid w:val="0080281E"/>
    <w:rsid w:val="008028C8"/>
    <w:rsid w:val="00802AC7"/>
    <w:rsid w:val="0080333F"/>
    <w:rsid w:val="00803592"/>
    <w:rsid w:val="00803903"/>
    <w:rsid w:val="00803A0E"/>
    <w:rsid w:val="008048CF"/>
    <w:rsid w:val="00804B7A"/>
    <w:rsid w:val="008052F1"/>
    <w:rsid w:val="00805813"/>
    <w:rsid w:val="00805917"/>
    <w:rsid w:val="00805D4D"/>
    <w:rsid w:val="00806753"/>
    <w:rsid w:val="008068FA"/>
    <w:rsid w:val="00806C0D"/>
    <w:rsid w:val="00806DE6"/>
    <w:rsid w:val="008075BE"/>
    <w:rsid w:val="00807794"/>
    <w:rsid w:val="008077BB"/>
    <w:rsid w:val="00807AB1"/>
    <w:rsid w:val="00810479"/>
    <w:rsid w:val="0081076E"/>
    <w:rsid w:val="0081104A"/>
    <w:rsid w:val="008119C3"/>
    <w:rsid w:val="00811A82"/>
    <w:rsid w:val="0081247A"/>
    <w:rsid w:val="008127DC"/>
    <w:rsid w:val="00812997"/>
    <w:rsid w:val="00812AF7"/>
    <w:rsid w:val="00812C63"/>
    <w:rsid w:val="00813AB2"/>
    <w:rsid w:val="00813F3C"/>
    <w:rsid w:val="00814575"/>
    <w:rsid w:val="00814660"/>
    <w:rsid w:val="00814A79"/>
    <w:rsid w:val="00814ECC"/>
    <w:rsid w:val="00814EF2"/>
    <w:rsid w:val="008162BF"/>
    <w:rsid w:val="008164EF"/>
    <w:rsid w:val="00816704"/>
    <w:rsid w:val="00816CC6"/>
    <w:rsid w:val="00817081"/>
    <w:rsid w:val="0081713A"/>
    <w:rsid w:val="00817306"/>
    <w:rsid w:val="00817611"/>
    <w:rsid w:val="008177C0"/>
    <w:rsid w:val="0081785D"/>
    <w:rsid w:val="00817A32"/>
    <w:rsid w:val="00817FC8"/>
    <w:rsid w:val="0082038D"/>
    <w:rsid w:val="00820EBB"/>
    <w:rsid w:val="008210AC"/>
    <w:rsid w:val="008213E6"/>
    <w:rsid w:val="00821676"/>
    <w:rsid w:val="0082179C"/>
    <w:rsid w:val="00821E42"/>
    <w:rsid w:val="0082215A"/>
    <w:rsid w:val="0082246F"/>
    <w:rsid w:val="00822714"/>
    <w:rsid w:val="008234E0"/>
    <w:rsid w:val="00823B28"/>
    <w:rsid w:val="00823D19"/>
    <w:rsid w:val="00823DC3"/>
    <w:rsid w:val="00823F74"/>
    <w:rsid w:val="00824502"/>
    <w:rsid w:val="0082455E"/>
    <w:rsid w:val="00824688"/>
    <w:rsid w:val="0082468F"/>
    <w:rsid w:val="008247EF"/>
    <w:rsid w:val="008249AD"/>
    <w:rsid w:val="00824F11"/>
    <w:rsid w:val="0082527D"/>
    <w:rsid w:val="00825319"/>
    <w:rsid w:val="00825641"/>
    <w:rsid w:val="00825C25"/>
    <w:rsid w:val="00825FAF"/>
    <w:rsid w:val="00826219"/>
    <w:rsid w:val="00826307"/>
    <w:rsid w:val="00826988"/>
    <w:rsid w:val="00826C8D"/>
    <w:rsid w:val="00827630"/>
    <w:rsid w:val="008279DC"/>
    <w:rsid w:val="00827AA4"/>
    <w:rsid w:val="00827AAD"/>
    <w:rsid w:val="00827CCB"/>
    <w:rsid w:val="00830527"/>
    <w:rsid w:val="00830F0D"/>
    <w:rsid w:val="00831476"/>
    <w:rsid w:val="00831A18"/>
    <w:rsid w:val="008323A9"/>
    <w:rsid w:val="00832454"/>
    <w:rsid w:val="00832652"/>
    <w:rsid w:val="00832F41"/>
    <w:rsid w:val="00833209"/>
    <w:rsid w:val="0083341F"/>
    <w:rsid w:val="00833AE7"/>
    <w:rsid w:val="00834219"/>
    <w:rsid w:val="00834610"/>
    <w:rsid w:val="00834681"/>
    <w:rsid w:val="00834A59"/>
    <w:rsid w:val="00834A72"/>
    <w:rsid w:val="008352C9"/>
    <w:rsid w:val="0083535E"/>
    <w:rsid w:val="0083554D"/>
    <w:rsid w:val="008356DB"/>
    <w:rsid w:val="00835DB2"/>
    <w:rsid w:val="00835F33"/>
    <w:rsid w:val="008362F4"/>
    <w:rsid w:val="008363D1"/>
    <w:rsid w:val="00836754"/>
    <w:rsid w:val="00836854"/>
    <w:rsid w:val="008375DF"/>
    <w:rsid w:val="008375E0"/>
    <w:rsid w:val="00837A17"/>
    <w:rsid w:val="00837A46"/>
    <w:rsid w:val="00840406"/>
    <w:rsid w:val="008405E0"/>
    <w:rsid w:val="00840EA8"/>
    <w:rsid w:val="00841220"/>
    <w:rsid w:val="0084123A"/>
    <w:rsid w:val="00841775"/>
    <w:rsid w:val="00841B11"/>
    <w:rsid w:val="00841B2F"/>
    <w:rsid w:val="00841B76"/>
    <w:rsid w:val="008423B1"/>
    <w:rsid w:val="00843061"/>
    <w:rsid w:val="00843289"/>
    <w:rsid w:val="00843307"/>
    <w:rsid w:val="00843A95"/>
    <w:rsid w:val="00843CAB"/>
    <w:rsid w:val="00843FDA"/>
    <w:rsid w:val="00844BA0"/>
    <w:rsid w:val="008451FE"/>
    <w:rsid w:val="0084535D"/>
    <w:rsid w:val="00845475"/>
    <w:rsid w:val="00845516"/>
    <w:rsid w:val="0084569F"/>
    <w:rsid w:val="00845973"/>
    <w:rsid w:val="00845B00"/>
    <w:rsid w:val="00845B1A"/>
    <w:rsid w:val="00845B2D"/>
    <w:rsid w:val="00846328"/>
    <w:rsid w:val="00846335"/>
    <w:rsid w:val="008468EF"/>
    <w:rsid w:val="00846C3B"/>
    <w:rsid w:val="008473FD"/>
    <w:rsid w:val="008479C9"/>
    <w:rsid w:val="00847B56"/>
    <w:rsid w:val="00847C48"/>
    <w:rsid w:val="00847CE4"/>
    <w:rsid w:val="00847E90"/>
    <w:rsid w:val="008502E5"/>
    <w:rsid w:val="00850DE8"/>
    <w:rsid w:val="0085149A"/>
    <w:rsid w:val="00851A5D"/>
    <w:rsid w:val="008523B0"/>
    <w:rsid w:val="008528E2"/>
    <w:rsid w:val="00852A28"/>
    <w:rsid w:val="00852C6F"/>
    <w:rsid w:val="0085318C"/>
    <w:rsid w:val="0085319D"/>
    <w:rsid w:val="0085320A"/>
    <w:rsid w:val="00853538"/>
    <w:rsid w:val="00854D11"/>
    <w:rsid w:val="00854D21"/>
    <w:rsid w:val="0085555D"/>
    <w:rsid w:val="00856047"/>
    <w:rsid w:val="0085606F"/>
    <w:rsid w:val="008564B5"/>
    <w:rsid w:val="00856707"/>
    <w:rsid w:val="00856740"/>
    <w:rsid w:val="008569CC"/>
    <w:rsid w:val="00856D95"/>
    <w:rsid w:val="00856E76"/>
    <w:rsid w:val="00856FB8"/>
    <w:rsid w:val="0085729D"/>
    <w:rsid w:val="00857E88"/>
    <w:rsid w:val="0086060D"/>
    <w:rsid w:val="00860A20"/>
    <w:rsid w:val="008613B4"/>
    <w:rsid w:val="00861462"/>
    <w:rsid w:val="00861992"/>
    <w:rsid w:val="008619E0"/>
    <w:rsid w:val="00861B54"/>
    <w:rsid w:val="008620F6"/>
    <w:rsid w:val="00862401"/>
    <w:rsid w:val="008624AD"/>
    <w:rsid w:val="0086278A"/>
    <w:rsid w:val="00862A9D"/>
    <w:rsid w:val="00862B52"/>
    <w:rsid w:val="00862E34"/>
    <w:rsid w:val="00862F8A"/>
    <w:rsid w:val="008634EF"/>
    <w:rsid w:val="008636B2"/>
    <w:rsid w:val="008641AB"/>
    <w:rsid w:val="00864A56"/>
    <w:rsid w:val="00864DB3"/>
    <w:rsid w:val="00865585"/>
    <w:rsid w:val="00865EE1"/>
    <w:rsid w:val="00865F73"/>
    <w:rsid w:val="0086640E"/>
    <w:rsid w:val="00866438"/>
    <w:rsid w:val="00866E2E"/>
    <w:rsid w:val="00867354"/>
    <w:rsid w:val="008674E4"/>
    <w:rsid w:val="00867D0F"/>
    <w:rsid w:val="00867D58"/>
    <w:rsid w:val="00870235"/>
    <w:rsid w:val="00870275"/>
    <w:rsid w:val="008706F1"/>
    <w:rsid w:val="0087081C"/>
    <w:rsid w:val="00870E6B"/>
    <w:rsid w:val="0087111E"/>
    <w:rsid w:val="008714E3"/>
    <w:rsid w:val="008717B7"/>
    <w:rsid w:val="008717C9"/>
    <w:rsid w:val="00871B4F"/>
    <w:rsid w:val="00872A5A"/>
    <w:rsid w:val="00873732"/>
    <w:rsid w:val="00873983"/>
    <w:rsid w:val="00873BFA"/>
    <w:rsid w:val="00874037"/>
    <w:rsid w:val="008743A7"/>
    <w:rsid w:val="0087451C"/>
    <w:rsid w:val="008745A8"/>
    <w:rsid w:val="008749D5"/>
    <w:rsid w:val="00874DF1"/>
    <w:rsid w:val="00875584"/>
    <w:rsid w:val="00875D8F"/>
    <w:rsid w:val="00875E2B"/>
    <w:rsid w:val="00875F60"/>
    <w:rsid w:val="008760D3"/>
    <w:rsid w:val="0087617C"/>
    <w:rsid w:val="008768CD"/>
    <w:rsid w:val="00876B2A"/>
    <w:rsid w:val="0087795F"/>
    <w:rsid w:val="00880258"/>
    <w:rsid w:val="008802F5"/>
    <w:rsid w:val="008804E2"/>
    <w:rsid w:val="00880F44"/>
    <w:rsid w:val="00880FEE"/>
    <w:rsid w:val="0088144C"/>
    <w:rsid w:val="0088148C"/>
    <w:rsid w:val="00881E92"/>
    <w:rsid w:val="008825FE"/>
    <w:rsid w:val="0088335D"/>
    <w:rsid w:val="00883C7A"/>
    <w:rsid w:val="00883CE7"/>
    <w:rsid w:val="00883FC8"/>
    <w:rsid w:val="0088453A"/>
    <w:rsid w:val="008845A4"/>
    <w:rsid w:val="00884D43"/>
    <w:rsid w:val="00884E1E"/>
    <w:rsid w:val="00884F0A"/>
    <w:rsid w:val="008856AE"/>
    <w:rsid w:val="00885891"/>
    <w:rsid w:val="00885CEF"/>
    <w:rsid w:val="00886161"/>
    <w:rsid w:val="008868CB"/>
    <w:rsid w:val="0088696C"/>
    <w:rsid w:val="00886A25"/>
    <w:rsid w:val="00887039"/>
    <w:rsid w:val="0088715F"/>
    <w:rsid w:val="00887AD3"/>
    <w:rsid w:val="00890235"/>
    <w:rsid w:val="0089064F"/>
    <w:rsid w:val="00890D4D"/>
    <w:rsid w:val="00890E3F"/>
    <w:rsid w:val="0089149C"/>
    <w:rsid w:val="008918DB"/>
    <w:rsid w:val="0089242B"/>
    <w:rsid w:val="00892477"/>
    <w:rsid w:val="00892B8B"/>
    <w:rsid w:val="00892CBE"/>
    <w:rsid w:val="00892D9F"/>
    <w:rsid w:val="00893DE9"/>
    <w:rsid w:val="00893F05"/>
    <w:rsid w:val="00894113"/>
    <w:rsid w:val="0089413C"/>
    <w:rsid w:val="008944DD"/>
    <w:rsid w:val="00895350"/>
    <w:rsid w:val="00895D10"/>
    <w:rsid w:val="008966C7"/>
    <w:rsid w:val="0089693D"/>
    <w:rsid w:val="00896A2B"/>
    <w:rsid w:val="00896F8A"/>
    <w:rsid w:val="00897107"/>
    <w:rsid w:val="008975B5"/>
    <w:rsid w:val="008A024C"/>
    <w:rsid w:val="008A02EE"/>
    <w:rsid w:val="008A030C"/>
    <w:rsid w:val="008A0505"/>
    <w:rsid w:val="008A06B6"/>
    <w:rsid w:val="008A0B89"/>
    <w:rsid w:val="008A0D9D"/>
    <w:rsid w:val="008A0E0E"/>
    <w:rsid w:val="008A101A"/>
    <w:rsid w:val="008A10DE"/>
    <w:rsid w:val="008A1562"/>
    <w:rsid w:val="008A16F9"/>
    <w:rsid w:val="008A19E8"/>
    <w:rsid w:val="008A20EC"/>
    <w:rsid w:val="008A2941"/>
    <w:rsid w:val="008A3CAF"/>
    <w:rsid w:val="008A3DD6"/>
    <w:rsid w:val="008A3F01"/>
    <w:rsid w:val="008A44B8"/>
    <w:rsid w:val="008A4524"/>
    <w:rsid w:val="008A4598"/>
    <w:rsid w:val="008A4790"/>
    <w:rsid w:val="008A4BA4"/>
    <w:rsid w:val="008A4C9D"/>
    <w:rsid w:val="008A4FF9"/>
    <w:rsid w:val="008A6448"/>
    <w:rsid w:val="008A64D6"/>
    <w:rsid w:val="008A70F3"/>
    <w:rsid w:val="008A71FE"/>
    <w:rsid w:val="008A7225"/>
    <w:rsid w:val="008A7417"/>
    <w:rsid w:val="008A74E9"/>
    <w:rsid w:val="008A7743"/>
    <w:rsid w:val="008A7F9F"/>
    <w:rsid w:val="008B0BE8"/>
    <w:rsid w:val="008B0D86"/>
    <w:rsid w:val="008B17EC"/>
    <w:rsid w:val="008B1E21"/>
    <w:rsid w:val="008B1F36"/>
    <w:rsid w:val="008B1F7E"/>
    <w:rsid w:val="008B203C"/>
    <w:rsid w:val="008B2585"/>
    <w:rsid w:val="008B262C"/>
    <w:rsid w:val="008B2C5B"/>
    <w:rsid w:val="008B31D4"/>
    <w:rsid w:val="008B3444"/>
    <w:rsid w:val="008B3E3B"/>
    <w:rsid w:val="008B417D"/>
    <w:rsid w:val="008B4203"/>
    <w:rsid w:val="008B42C2"/>
    <w:rsid w:val="008B4393"/>
    <w:rsid w:val="008B497B"/>
    <w:rsid w:val="008B503E"/>
    <w:rsid w:val="008B7304"/>
    <w:rsid w:val="008B74B0"/>
    <w:rsid w:val="008B7594"/>
    <w:rsid w:val="008C0012"/>
    <w:rsid w:val="008C0289"/>
    <w:rsid w:val="008C059F"/>
    <w:rsid w:val="008C05B3"/>
    <w:rsid w:val="008C08EE"/>
    <w:rsid w:val="008C0BE0"/>
    <w:rsid w:val="008C158F"/>
    <w:rsid w:val="008C181B"/>
    <w:rsid w:val="008C2143"/>
    <w:rsid w:val="008C21F5"/>
    <w:rsid w:val="008C2338"/>
    <w:rsid w:val="008C25F5"/>
    <w:rsid w:val="008C2A84"/>
    <w:rsid w:val="008C2E67"/>
    <w:rsid w:val="008C326A"/>
    <w:rsid w:val="008C333A"/>
    <w:rsid w:val="008C3C43"/>
    <w:rsid w:val="008C3D7D"/>
    <w:rsid w:val="008C4171"/>
    <w:rsid w:val="008C449A"/>
    <w:rsid w:val="008C4579"/>
    <w:rsid w:val="008C45DA"/>
    <w:rsid w:val="008C4AE5"/>
    <w:rsid w:val="008C4F4A"/>
    <w:rsid w:val="008C54AC"/>
    <w:rsid w:val="008C56E6"/>
    <w:rsid w:val="008C5792"/>
    <w:rsid w:val="008C57AE"/>
    <w:rsid w:val="008C5898"/>
    <w:rsid w:val="008C5DC2"/>
    <w:rsid w:val="008C5FB7"/>
    <w:rsid w:val="008C6025"/>
    <w:rsid w:val="008C605C"/>
    <w:rsid w:val="008C622A"/>
    <w:rsid w:val="008C697A"/>
    <w:rsid w:val="008C6A8F"/>
    <w:rsid w:val="008C6C49"/>
    <w:rsid w:val="008C72EB"/>
    <w:rsid w:val="008C7928"/>
    <w:rsid w:val="008D0326"/>
    <w:rsid w:val="008D0C23"/>
    <w:rsid w:val="008D0F02"/>
    <w:rsid w:val="008D10B1"/>
    <w:rsid w:val="008D1252"/>
    <w:rsid w:val="008D12C2"/>
    <w:rsid w:val="008D13CE"/>
    <w:rsid w:val="008D15C3"/>
    <w:rsid w:val="008D24F3"/>
    <w:rsid w:val="008D25F8"/>
    <w:rsid w:val="008D2698"/>
    <w:rsid w:val="008D27F2"/>
    <w:rsid w:val="008D2E8C"/>
    <w:rsid w:val="008D2F5C"/>
    <w:rsid w:val="008D307A"/>
    <w:rsid w:val="008D3531"/>
    <w:rsid w:val="008D399F"/>
    <w:rsid w:val="008D39AF"/>
    <w:rsid w:val="008D3C1A"/>
    <w:rsid w:val="008D40C3"/>
    <w:rsid w:val="008D4746"/>
    <w:rsid w:val="008D478C"/>
    <w:rsid w:val="008D4989"/>
    <w:rsid w:val="008D5036"/>
    <w:rsid w:val="008D63DB"/>
    <w:rsid w:val="008D6A29"/>
    <w:rsid w:val="008D7030"/>
    <w:rsid w:val="008D70C5"/>
    <w:rsid w:val="008D7188"/>
    <w:rsid w:val="008D7655"/>
    <w:rsid w:val="008D7813"/>
    <w:rsid w:val="008D7A83"/>
    <w:rsid w:val="008D7A8B"/>
    <w:rsid w:val="008D7DE0"/>
    <w:rsid w:val="008D7F92"/>
    <w:rsid w:val="008E0362"/>
    <w:rsid w:val="008E0395"/>
    <w:rsid w:val="008E03FE"/>
    <w:rsid w:val="008E0509"/>
    <w:rsid w:val="008E0CA1"/>
    <w:rsid w:val="008E152B"/>
    <w:rsid w:val="008E1892"/>
    <w:rsid w:val="008E1B5E"/>
    <w:rsid w:val="008E1FFB"/>
    <w:rsid w:val="008E2439"/>
    <w:rsid w:val="008E24C1"/>
    <w:rsid w:val="008E29FA"/>
    <w:rsid w:val="008E2D81"/>
    <w:rsid w:val="008E2E96"/>
    <w:rsid w:val="008E3A27"/>
    <w:rsid w:val="008E49A0"/>
    <w:rsid w:val="008E5080"/>
    <w:rsid w:val="008E51E5"/>
    <w:rsid w:val="008E586F"/>
    <w:rsid w:val="008E5D8C"/>
    <w:rsid w:val="008E5E0F"/>
    <w:rsid w:val="008E629B"/>
    <w:rsid w:val="008E655B"/>
    <w:rsid w:val="008E67AA"/>
    <w:rsid w:val="008E6BBD"/>
    <w:rsid w:val="008E6BDD"/>
    <w:rsid w:val="008E7520"/>
    <w:rsid w:val="008E75A8"/>
    <w:rsid w:val="008F0039"/>
    <w:rsid w:val="008F0215"/>
    <w:rsid w:val="008F0445"/>
    <w:rsid w:val="008F07A1"/>
    <w:rsid w:val="008F088B"/>
    <w:rsid w:val="008F08BF"/>
    <w:rsid w:val="008F0E7E"/>
    <w:rsid w:val="008F1739"/>
    <w:rsid w:val="008F222A"/>
    <w:rsid w:val="008F24D2"/>
    <w:rsid w:val="008F2750"/>
    <w:rsid w:val="008F2FE3"/>
    <w:rsid w:val="008F3498"/>
    <w:rsid w:val="008F3AC9"/>
    <w:rsid w:val="008F3DE5"/>
    <w:rsid w:val="008F3FC8"/>
    <w:rsid w:val="008F4356"/>
    <w:rsid w:val="008F48B6"/>
    <w:rsid w:val="008F4949"/>
    <w:rsid w:val="008F4A68"/>
    <w:rsid w:val="008F4F86"/>
    <w:rsid w:val="008F4F97"/>
    <w:rsid w:val="008F54AA"/>
    <w:rsid w:val="008F5D35"/>
    <w:rsid w:val="008F63E1"/>
    <w:rsid w:val="008F6707"/>
    <w:rsid w:val="008F6890"/>
    <w:rsid w:val="008F6D8E"/>
    <w:rsid w:val="008F73FC"/>
    <w:rsid w:val="008F74E1"/>
    <w:rsid w:val="008F7655"/>
    <w:rsid w:val="008F7FC8"/>
    <w:rsid w:val="00900026"/>
    <w:rsid w:val="0090038E"/>
    <w:rsid w:val="009008BF"/>
    <w:rsid w:val="00900A78"/>
    <w:rsid w:val="00900C7F"/>
    <w:rsid w:val="00900E4F"/>
    <w:rsid w:val="009010AF"/>
    <w:rsid w:val="0090118D"/>
    <w:rsid w:val="00901BBA"/>
    <w:rsid w:val="009021F5"/>
    <w:rsid w:val="00902580"/>
    <w:rsid w:val="009025F2"/>
    <w:rsid w:val="009026B3"/>
    <w:rsid w:val="00902868"/>
    <w:rsid w:val="00902D23"/>
    <w:rsid w:val="009038E5"/>
    <w:rsid w:val="00903A41"/>
    <w:rsid w:val="009046DE"/>
    <w:rsid w:val="00904821"/>
    <w:rsid w:val="00904ADA"/>
    <w:rsid w:val="00905274"/>
    <w:rsid w:val="0090528F"/>
    <w:rsid w:val="00905ABB"/>
    <w:rsid w:val="009060DD"/>
    <w:rsid w:val="00906101"/>
    <w:rsid w:val="00906346"/>
    <w:rsid w:val="00906435"/>
    <w:rsid w:val="00906496"/>
    <w:rsid w:val="009064BB"/>
    <w:rsid w:val="00906BED"/>
    <w:rsid w:val="00907180"/>
    <w:rsid w:val="00907634"/>
    <w:rsid w:val="00907BE8"/>
    <w:rsid w:val="00907CE1"/>
    <w:rsid w:val="009100F8"/>
    <w:rsid w:val="0091010A"/>
    <w:rsid w:val="0091103F"/>
    <w:rsid w:val="0091126A"/>
    <w:rsid w:val="009117BC"/>
    <w:rsid w:val="00911D66"/>
    <w:rsid w:val="00911D89"/>
    <w:rsid w:val="00912262"/>
    <w:rsid w:val="009122AE"/>
    <w:rsid w:val="009126DC"/>
    <w:rsid w:val="00912E5D"/>
    <w:rsid w:val="0091337F"/>
    <w:rsid w:val="009139FA"/>
    <w:rsid w:val="009139FE"/>
    <w:rsid w:val="00913D8D"/>
    <w:rsid w:val="00913F49"/>
    <w:rsid w:val="009145B7"/>
    <w:rsid w:val="0091550D"/>
    <w:rsid w:val="00915707"/>
    <w:rsid w:val="00915A92"/>
    <w:rsid w:val="00916073"/>
    <w:rsid w:val="0091622E"/>
    <w:rsid w:val="009164F3"/>
    <w:rsid w:val="0091654B"/>
    <w:rsid w:val="0091701F"/>
    <w:rsid w:val="009173BE"/>
    <w:rsid w:val="00917AF5"/>
    <w:rsid w:val="00917BB8"/>
    <w:rsid w:val="00917BF7"/>
    <w:rsid w:val="00920747"/>
    <w:rsid w:val="009207CE"/>
    <w:rsid w:val="009209CE"/>
    <w:rsid w:val="00920E41"/>
    <w:rsid w:val="009212F6"/>
    <w:rsid w:val="009213D7"/>
    <w:rsid w:val="00921726"/>
    <w:rsid w:val="0092215B"/>
    <w:rsid w:val="0092219F"/>
    <w:rsid w:val="00922650"/>
    <w:rsid w:val="0092286A"/>
    <w:rsid w:val="00922AF0"/>
    <w:rsid w:val="00922ED9"/>
    <w:rsid w:val="00923486"/>
    <w:rsid w:val="009236E9"/>
    <w:rsid w:val="009237C0"/>
    <w:rsid w:val="00923C0A"/>
    <w:rsid w:val="00923C99"/>
    <w:rsid w:val="009246A9"/>
    <w:rsid w:val="0092474A"/>
    <w:rsid w:val="009247F0"/>
    <w:rsid w:val="00924846"/>
    <w:rsid w:val="00924D2D"/>
    <w:rsid w:val="009250DE"/>
    <w:rsid w:val="009254D4"/>
    <w:rsid w:val="009254E6"/>
    <w:rsid w:val="009259EB"/>
    <w:rsid w:val="00925DCE"/>
    <w:rsid w:val="0092652A"/>
    <w:rsid w:val="00926B30"/>
    <w:rsid w:val="00926C13"/>
    <w:rsid w:val="00926CD4"/>
    <w:rsid w:val="00926EA4"/>
    <w:rsid w:val="00926EE1"/>
    <w:rsid w:val="00926F19"/>
    <w:rsid w:val="0092726F"/>
    <w:rsid w:val="00927BF7"/>
    <w:rsid w:val="00927F38"/>
    <w:rsid w:val="0093011F"/>
    <w:rsid w:val="009305D3"/>
    <w:rsid w:val="009306EC"/>
    <w:rsid w:val="00930A3F"/>
    <w:rsid w:val="009311A0"/>
    <w:rsid w:val="009312ED"/>
    <w:rsid w:val="00931314"/>
    <w:rsid w:val="00931CE0"/>
    <w:rsid w:val="00931F5F"/>
    <w:rsid w:val="0093228D"/>
    <w:rsid w:val="009322A0"/>
    <w:rsid w:val="00932727"/>
    <w:rsid w:val="009329D6"/>
    <w:rsid w:val="00933624"/>
    <w:rsid w:val="00933904"/>
    <w:rsid w:val="00934398"/>
    <w:rsid w:val="009343AC"/>
    <w:rsid w:val="00934EB7"/>
    <w:rsid w:val="00934EF9"/>
    <w:rsid w:val="009355D6"/>
    <w:rsid w:val="00935A12"/>
    <w:rsid w:val="00935D5B"/>
    <w:rsid w:val="00936253"/>
    <w:rsid w:val="00936376"/>
    <w:rsid w:val="009363A1"/>
    <w:rsid w:val="009363D8"/>
    <w:rsid w:val="00936F7D"/>
    <w:rsid w:val="009376B9"/>
    <w:rsid w:val="009401B5"/>
    <w:rsid w:val="0094044D"/>
    <w:rsid w:val="00940458"/>
    <w:rsid w:val="009405A4"/>
    <w:rsid w:val="009406A3"/>
    <w:rsid w:val="009410E1"/>
    <w:rsid w:val="009414E9"/>
    <w:rsid w:val="009415D7"/>
    <w:rsid w:val="00941771"/>
    <w:rsid w:val="00941B6D"/>
    <w:rsid w:val="00941F6B"/>
    <w:rsid w:val="00942AF9"/>
    <w:rsid w:val="00942C0B"/>
    <w:rsid w:val="00942E3B"/>
    <w:rsid w:val="00942E50"/>
    <w:rsid w:val="00943143"/>
    <w:rsid w:val="00943464"/>
    <w:rsid w:val="009435E1"/>
    <w:rsid w:val="00943A18"/>
    <w:rsid w:val="00943ACE"/>
    <w:rsid w:val="00943BD4"/>
    <w:rsid w:val="00943F2A"/>
    <w:rsid w:val="0094440E"/>
    <w:rsid w:val="00944681"/>
    <w:rsid w:val="009447B9"/>
    <w:rsid w:val="009447CD"/>
    <w:rsid w:val="00944A1D"/>
    <w:rsid w:val="00945288"/>
    <w:rsid w:val="009454FD"/>
    <w:rsid w:val="0094572F"/>
    <w:rsid w:val="00945D0B"/>
    <w:rsid w:val="00946C97"/>
    <w:rsid w:val="00946E10"/>
    <w:rsid w:val="0094739B"/>
    <w:rsid w:val="00947D50"/>
    <w:rsid w:val="009503F1"/>
    <w:rsid w:val="0095051C"/>
    <w:rsid w:val="009505A8"/>
    <w:rsid w:val="00950CB5"/>
    <w:rsid w:val="00950CE8"/>
    <w:rsid w:val="009516B1"/>
    <w:rsid w:val="009517BE"/>
    <w:rsid w:val="00951B26"/>
    <w:rsid w:val="00952240"/>
    <w:rsid w:val="009528C6"/>
    <w:rsid w:val="00952F1F"/>
    <w:rsid w:val="00952F4F"/>
    <w:rsid w:val="00952FF1"/>
    <w:rsid w:val="009530C4"/>
    <w:rsid w:val="00953155"/>
    <w:rsid w:val="009531E3"/>
    <w:rsid w:val="00953639"/>
    <w:rsid w:val="009540E2"/>
    <w:rsid w:val="00954481"/>
    <w:rsid w:val="0095498D"/>
    <w:rsid w:val="00954AA2"/>
    <w:rsid w:val="00954DC0"/>
    <w:rsid w:val="00954E82"/>
    <w:rsid w:val="00954F76"/>
    <w:rsid w:val="00955459"/>
    <w:rsid w:val="00955725"/>
    <w:rsid w:val="00955A65"/>
    <w:rsid w:val="00955B80"/>
    <w:rsid w:val="00955C99"/>
    <w:rsid w:val="0095612C"/>
    <w:rsid w:val="009562B7"/>
    <w:rsid w:val="00956343"/>
    <w:rsid w:val="00956D8F"/>
    <w:rsid w:val="00956F63"/>
    <w:rsid w:val="009570B1"/>
    <w:rsid w:val="00957272"/>
    <w:rsid w:val="00957FBD"/>
    <w:rsid w:val="009602EF"/>
    <w:rsid w:val="009603F3"/>
    <w:rsid w:val="0096062B"/>
    <w:rsid w:val="0096073A"/>
    <w:rsid w:val="00960FFF"/>
    <w:rsid w:val="00961031"/>
    <w:rsid w:val="0096123F"/>
    <w:rsid w:val="009612EB"/>
    <w:rsid w:val="00961B81"/>
    <w:rsid w:val="00961C8D"/>
    <w:rsid w:val="00961DA8"/>
    <w:rsid w:val="00961EBF"/>
    <w:rsid w:val="00961F3F"/>
    <w:rsid w:val="00962596"/>
    <w:rsid w:val="009634DE"/>
    <w:rsid w:val="0096372D"/>
    <w:rsid w:val="00964D34"/>
    <w:rsid w:val="009654A9"/>
    <w:rsid w:val="009657A8"/>
    <w:rsid w:val="00965882"/>
    <w:rsid w:val="0096589F"/>
    <w:rsid w:val="00965DAE"/>
    <w:rsid w:val="00965DC6"/>
    <w:rsid w:val="00965E68"/>
    <w:rsid w:val="00966210"/>
    <w:rsid w:val="00966681"/>
    <w:rsid w:val="00966A84"/>
    <w:rsid w:val="00967562"/>
    <w:rsid w:val="00967691"/>
    <w:rsid w:val="00967E1D"/>
    <w:rsid w:val="00967FBA"/>
    <w:rsid w:val="009702EE"/>
    <w:rsid w:val="009705B0"/>
    <w:rsid w:val="00970A48"/>
    <w:rsid w:val="00971149"/>
    <w:rsid w:val="009712E8"/>
    <w:rsid w:val="00971AF7"/>
    <w:rsid w:val="00972ACF"/>
    <w:rsid w:val="009730BE"/>
    <w:rsid w:val="009732E1"/>
    <w:rsid w:val="00973AD3"/>
    <w:rsid w:val="00973E30"/>
    <w:rsid w:val="00974473"/>
    <w:rsid w:val="009746EF"/>
    <w:rsid w:val="00974B65"/>
    <w:rsid w:val="00974FA3"/>
    <w:rsid w:val="00974FF3"/>
    <w:rsid w:val="0097518F"/>
    <w:rsid w:val="009751CF"/>
    <w:rsid w:val="00975230"/>
    <w:rsid w:val="009766FF"/>
    <w:rsid w:val="00976E34"/>
    <w:rsid w:val="0097712C"/>
    <w:rsid w:val="0097766B"/>
    <w:rsid w:val="00977C58"/>
    <w:rsid w:val="00977D62"/>
    <w:rsid w:val="00980358"/>
    <w:rsid w:val="00980AA6"/>
    <w:rsid w:val="00980E57"/>
    <w:rsid w:val="009821EA"/>
    <w:rsid w:val="009834E9"/>
    <w:rsid w:val="00983988"/>
    <w:rsid w:val="00984715"/>
    <w:rsid w:val="00984A0A"/>
    <w:rsid w:val="00984A88"/>
    <w:rsid w:val="00984FE1"/>
    <w:rsid w:val="009858DC"/>
    <w:rsid w:val="00985C6A"/>
    <w:rsid w:val="00985FBF"/>
    <w:rsid w:val="00986D48"/>
    <w:rsid w:val="00987094"/>
    <w:rsid w:val="00987A14"/>
    <w:rsid w:val="00987D9A"/>
    <w:rsid w:val="0099014F"/>
    <w:rsid w:val="009905D8"/>
    <w:rsid w:val="009907B4"/>
    <w:rsid w:val="00990D2E"/>
    <w:rsid w:val="00990E39"/>
    <w:rsid w:val="009913BB"/>
    <w:rsid w:val="009916B4"/>
    <w:rsid w:val="00991DEA"/>
    <w:rsid w:val="00991E06"/>
    <w:rsid w:val="00991E7F"/>
    <w:rsid w:val="00991F22"/>
    <w:rsid w:val="00992002"/>
    <w:rsid w:val="00992174"/>
    <w:rsid w:val="009922EC"/>
    <w:rsid w:val="00993352"/>
    <w:rsid w:val="00993517"/>
    <w:rsid w:val="00993642"/>
    <w:rsid w:val="00993D37"/>
    <w:rsid w:val="00993ED2"/>
    <w:rsid w:val="009946E8"/>
    <w:rsid w:val="00994CB7"/>
    <w:rsid w:val="00995616"/>
    <w:rsid w:val="00995C09"/>
    <w:rsid w:val="00995F3B"/>
    <w:rsid w:val="0099660F"/>
    <w:rsid w:val="009966F0"/>
    <w:rsid w:val="00996AA4"/>
    <w:rsid w:val="00996B6D"/>
    <w:rsid w:val="00996D32"/>
    <w:rsid w:val="009971FD"/>
    <w:rsid w:val="009976DD"/>
    <w:rsid w:val="009977EE"/>
    <w:rsid w:val="00997B0D"/>
    <w:rsid w:val="00997D84"/>
    <w:rsid w:val="009A029D"/>
    <w:rsid w:val="009A0375"/>
    <w:rsid w:val="009A03B0"/>
    <w:rsid w:val="009A0493"/>
    <w:rsid w:val="009A0A8B"/>
    <w:rsid w:val="009A1120"/>
    <w:rsid w:val="009A1EBA"/>
    <w:rsid w:val="009A2371"/>
    <w:rsid w:val="009A2695"/>
    <w:rsid w:val="009A2BCC"/>
    <w:rsid w:val="009A318B"/>
    <w:rsid w:val="009A3664"/>
    <w:rsid w:val="009A397E"/>
    <w:rsid w:val="009A3C1E"/>
    <w:rsid w:val="009A3CB6"/>
    <w:rsid w:val="009A3CC6"/>
    <w:rsid w:val="009A3E10"/>
    <w:rsid w:val="009A4777"/>
    <w:rsid w:val="009A49AF"/>
    <w:rsid w:val="009A4BD3"/>
    <w:rsid w:val="009A5836"/>
    <w:rsid w:val="009A5F3E"/>
    <w:rsid w:val="009A65AA"/>
    <w:rsid w:val="009A6E5A"/>
    <w:rsid w:val="009A71F5"/>
    <w:rsid w:val="009A77B4"/>
    <w:rsid w:val="009A7E35"/>
    <w:rsid w:val="009A7FCE"/>
    <w:rsid w:val="009B029D"/>
    <w:rsid w:val="009B06E0"/>
    <w:rsid w:val="009B09CA"/>
    <w:rsid w:val="009B1CB9"/>
    <w:rsid w:val="009B2680"/>
    <w:rsid w:val="009B2CFC"/>
    <w:rsid w:val="009B2DFC"/>
    <w:rsid w:val="009B3304"/>
    <w:rsid w:val="009B39D7"/>
    <w:rsid w:val="009B3FB8"/>
    <w:rsid w:val="009B49B1"/>
    <w:rsid w:val="009B512F"/>
    <w:rsid w:val="009B51F7"/>
    <w:rsid w:val="009B54DE"/>
    <w:rsid w:val="009B56A8"/>
    <w:rsid w:val="009B5B00"/>
    <w:rsid w:val="009B5CC3"/>
    <w:rsid w:val="009B60BB"/>
    <w:rsid w:val="009B6359"/>
    <w:rsid w:val="009B6BB2"/>
    <w:rsid w:val="009B7377"/>
    <w:rsid w:val="009C01AD"/>
    <w:rsid w:val="009C0362"/>
    <w:rsid w:val="009C0AAC"/>
    <w:rsid w:val="009C0EF9"/>
    <w:rsid w:val="009C155A"/>
    <w:rsid w:val="009C18F4"/>
    <w:rsid w:val="009C2252"/>
    <w:rsid w:val="009C23B1"/>
    <w:rsid w:val="009C25B9"/>
    <w:rsid w:val="009C297D"/>
    <w:rsid w:val="009C2CFC"/>
    <w:rsid w:val="009C2D36"/>
    <w:rsid w:val="009C30C8"/>
    <w:rsid w:val="009C3349"/>
    <w:rsid w:val="009C375A"/>
    <w:rsid w:val="009C3F47"/>
    <w:rsid w:val="009C4183"/>
    <w:rsid w:val="009C41BF"/>
    <w:rsid w:val="009C4A00"/>
    <w:rsid w:val="009C4D46"/>
    <w:rsid w:val="009C5459"/>
    <w:rsid w:val="009C5BF5"/>
    <w:rsid w:val="009C6337"/>
    <w:rsid w:val="009C63C0"/>
    <w:rsid w:val="009C63F6"/>
    <w:rsid w:val="009C6492"/>
    <w:rsid w:val="009C6524"/>
    <w:rsid w:val="009C664F"/>
    <w:rsid w:val="009C6AE3"/>
    <w:rsid w:val="009C6C2D"/>
    <w:rsid w:val="009C6EF6"/>
    <w:rsid w:val="009C7216"/>
    <w:rsid w:val="009C750C"/>
    <w:rsid w:val="009C796A"/>
    <w:rsid w:val="009C7D79"/>
    <w:rsid w:val="009D00C1"/>
    <w:rsid w:val="009D0372"/>
    <w:rsid w:val="009D13BF"/>
    <w:rsid w:val="009D1692"/>
    <w:rsid w:val="009D2140"/>
    <w:rsid w:val="009D2276"/>
    <w:rsid w:val="009D2473"/>
    <w:rsid w:val="009D27B2"/>
    <w:rsid w:val="009D2BE5"/>
    <w:rsid w:val="009D2F6C"/>
    <w:rsid w:val="009D39D4"/>
    <w:rsid w:val="009D4C02"/>
    <w:rsid w:val="009D52CC"/>
    <w:rsid w:val="009D5737"/>
    <w:rsid w:val="009D5886"/>
    <w:rsid w:val="009D6136"/>
    <w:rsid w:val="009D65DB"/>
    <w:rsid w:val="009D6964"/>
    <w:rsid w:val="009D7014"/>
    <w:rsid w:val="009D7197"/>
    <w:rsid w:val="009D7942"/>
    <w:rsid w:val="009D7E6E"/>
    <w:rsid w:val="009E0119"/>
    <w:rsid w:val="009E0E89"/>
    <w:rsid w:val="009E1665"/>
    <w:rsid w:val="009E1E7C"/>
    <w:rsid w:val="009E22F8"/>
    <w:rsid w:val="009E2463"/>
    <w:rsid w:val="009E26C7"/>
    <w:rsid w:val="009E2FBC"/>
    <w:rsid w:val="009E3367"/>
    <w:rsid w:val="009E3493"/>
    <w:rsid w:val="009E352A"/>
    <w:rsid w:val="009E3B8A"/>
    <w:rsid w:val="009E3BAC"/>
    <w:rsid w:val="009E3E25"/>
    <w:rsid w:val="009E410E"/>
    <w:rsid w:val="009E4245"/>
    <w:rsid w:val="009E4416"/>
    <w:rsid w:val="009E4930"/>
    <w:rsid w:val="009E4BCF"/>
    <w:rsid w:val="009E4E3C"/>
    <w:rsid w:val="009E54B3"/>
    <w:rsid w:val="009E5BF3"/>
    <w:rsid w:val="009E62F2"/>
    <w:rsid w:val="009E6398"/>
    <w:rsid w:val="009E6480"/>
    <w:rsid w:val="009E65BE"/>
    <w:rsid w:val="009E687E"/>
    <w:rsid w:val="009E6F7B"/>
    <w:rsid w:val="009E74C6"/>
    <w:rsid w:val="009E7A6E"/>
    <w:rsid w:val="009F06C8"/>
    <w:rsid w:val="009F0BF9"/>
    <w:rsid w:val="009F0C70"/>
    <w:rsid w:val="009F0FD6"/>
    <w:rsid w:val="009F156B"/>
    <w:rsid w:val="009F1DEF"/>
    <w:rsid w:val="009F25C8"/>
    <w:rsid w:val="009F2F8C"/>
    <w:rsid w:val="009F31A0"/>
    <w:rsid w:val="009F3321"/>
    <w:rsid w:val="009F35B7"/>
    <w:rsid w:val="009F37CD"/>
    <w:rsid w:val="009F3E7D"/>
    <w:rsid w:val="009F4122"/>
    <w:rsid w:val="009F4FC1"/>
    <w:rsid w:val="009F58CE"/>
    <w:rsid w:val="009F5A29"/>
    <w:rsid w:val="009F5B35"/>
    <w:rsid w:val="009F5C3C"/>
    <w:rsid w:val="009F60A6"/>
    <w:rsid w:val="009F64D5"/>
    <w:rsid w:val="009F67C5"/>
    <w:rsid w:val="009F74A8"/>
    <w:rsid w:val="00A00498"/>
    <w:rsid w:val="00A00578"/>
    <w:rsid w:val="00A00778"/>
    <w:rsid w:val="00A00E04"/>
    <w:rsid w:val="00A0121E"/>
    <w:rsid w:val="00A01316"/>
    <w:rsid w:val="00A01572"/>
    <w:rsid w:val="00A01B2B"/>
    <w:rsid w:val="00A01DBD"/>
    <w:rsid w:val="00A01EEC"/>
    <w:rsid w:val="00A0208C"/>
    <w:rsid w:val="00A021A1"/>
    <w:rsid w:val="00A02CC1"/>
    <w:rsid w:val="00A03015"/>
    <w:rsid w:val="00A030D6"/>
    <w:rsid w:val="00A03588"/>
    <w:rsid w:val="00A03B25"/>
    <w:rsid w:val="00A03D06"/>
    <w:rsid w:val="00A043E4"/>
    <w:rsid w:val="00A0445B"/>
    <w:rsid w:val="00A04BDB"/>
    <w:rsid w:val="00A04D97"/>
    <w:rsid w:val="00A05087"/>
    <w:rsid w:val="00A059AE"/>
    <w:rsid w:val="00A05B34"/>
    <w:rsid w:val="00A067C4"/>
    <w:rsid w:val="00A06CDF"/>
    <w:rsid w:val="00A072FB"/>
    <w:rsid w:val="00A0759F"/>
    <w:rsid w:val="00A07642"/>
    <w:rsid w:val="00A07A4C"/>
    <w:rsid w:val="00A07AE3"/>
    <w:rsid w:val="00A10133"/>
    <w:rsid w:val="00A11040"/>
    <w:rsid w:val="00A114EE"/>
    <w:rsid w:val="00A11695"/>
    <w:rsid w:val="00A11751"/>
    <w:rsid w:val="00A11800"/>
    <w:rsid w:val="00A118C5"/>
    <w:rsid w:val="00A11D60"/>
    <w:rsid w:val="00A12229"/>
    <w:rsid w:val="00A12432"/>
    <w:rsid w:val="00A12D04"/>
    <w:rsid w:val="00A13693"/>
    <w:rsid w:val="00A1373A"/>
    <w:rsid w:val="00A137EE"/>
    <w:rsid w:val="00A13841"/>
    <w:rsid w:val="00A141DA"/>
    <w:rsid w:val="00A14315"/>
    <w:rsid w:val="00A1441A"/>
    <w:rsid w:val="00A144A6"/>
    <w:rsid w:val="00A14532"/>
    <w:rsid w:val="00A15551"/>
    <w:rsid w:val="00A15D06"/>
    <w:rsid w:val="00A1606C"/>
    <w:rsid w:val="00A16B2A"/>
    <w:rsid w:val="00A16BB6"/>
    <w:rsid w:val="00A1709A"/>
    <w:rsid w:val="00A1728D"/>
    <w:rsid w:val="00A17BFA"/>
    <w:rsid w:val="00A17CE9"/>
    <w:rsid w:val="00A17ECF"/>
    <w:rsid w:val="00A17FE9"/>
    <w:rsid w:val="00A20092"/>
    <w:rsid w:val="00A207F4"/>
    <w:rsid w:val="00A20DA4"/>
    <w:rsid w:val="00A2107B"/>
    <w:rsid w:val="00A210C0"/>
    <w:rsid w:val="00A21147"/>
    <w:rsid w:val="00A220F9"/>
    <w:rsid w:val="00A2261E"/>
    <w:rsid w:val="00A22847"/>
    <w:rsid w:val="00A22F0F"/>
    <w:rsid w:val="00A22F31"/>
    <w:rsid w:val="00A22FD7"/>
    <w:rsid w:val="00A23BD6"/>
    <w:rsid w:val="00A24034"/>
    <w:rsid w:val="00A24998"/>
    <w:rsid w:val="00A24A79"/>
    <w:rsid w:val="00A24D54"/>
    <w:rsid w:val="00A24F41"/>
    <w:rsid w:val="00A24FE4"/>
    <w:rsid w:val="00A253CF"/>
    <w:rsid w:val="00A253F0"/>
    <w:rsid w:val="00A25BF2"/>
    <w:rsid w:val="00A2608C"/>
    <w:rsid w:val="00A26845"/>
    <w:rsid w:val="00A26ABD"/>
    <w:rsid w:val="00A26D60"/>
    <w:rsid w:val="00A27005"/>
    <w:rsid w:val="00A2721F"/>
    <w:rsid w:val="00A27D89"/>
    <w:rsid w:val="00A30AD4"/>
    <w:rsid w:val="00A30C80"/>
    <w:rsid w:val="00A30F1B"/>
    <w:rsid w:val="00A31133"/>
    <w:rsid w:val="00A31303"/>
    <w:rsid w:val="00A3160E"/>
    <w:rsid w:val="00A31CB7"/>
    <w:rsid w:val="00A32043"/>
    <w:rsid w:val="00A32173"/>
    <w:rsid w:val="00A327B2"/>
    <w:rsid w:val="00A328ED"/>
    <w:rsid w:val="00A32BA7"/>
    <w:rsid w:val="00A32E7C"/>
    <w:rsid w:val="00A33F48"/>
    <w:rsid w:val="00A345A6"/>
    <w:rsid w:val="00A35717"/>
    <w:rsid w:val="00A35930"/>
    <w:rsid w:val="00A35A82"/>
    <w:rsid w:val="00A35E5C"/>
    <w:rsid w:val="00A361BD"/>
    <w:rsid w:val="00A361FB"/>
    <w:rsid w:val="00A366B1"/>
    <w:rsid w:val="00A36990"/>
    <w:rsid w:val="00A36FA3"/>
    <w:rsid w:val="00A37191"/>
    <w:rsid w:val="00A376D0"/>
    <w:rsid w:val="00A377C7"/>
    <w:rsid w:val="00A378A3"/>
    <w:rsid w:val="00A37CDA"/>
    <w:rsid w:val="00A37D5A"/>
    <w:rsid w:val="00A37E00"/>
    <w:rsid w:val="00A37F33"/>
    <w:rsid w:val="00A37F72"/>
    <w:rsid w:val="00A4021B"/>
    <w:rsid w:val="00A40417"/>
    <w:rsid w:val="00A405E0"/>
    <w:rsid w:val="00A40822"/>
    <w:rsid w:val="00A4149D"/>
    <w:rsid w:val="00A41B3E"/>
    <w:rsid w:val="00A4273B"/>
    <w:rsid w:val="00A42C4D"/>
    <w:rsid w:val="00A42CDF"/>
    <w:rsid w:val="00A42EE3"/>
    <w:rsid w:val="00A431D2"/>
    <w:rsid w:val="00A44C2C"/>
    <w:rsid w:val="00A45422"/>
    <w:rsid w:val="00A456FC"/>
    <w:rsid w:val="00A4597D"/>
    <w:rsid w:val="00A45C6F"/>
    <w:rsid w:val="00A463EF"/>
    <w:rsid w:val="00A46913"/>
    <w:rsid w:val="00A4745F"/>
    <w:rsid w:val="00A474B9"/>
    <w:rsid w:val="00A47731"/>
    <w:rsid w:val="00A47764"/>
    <w:rsid w:val="00A4780D"/>
    <w:rsid w:val="00A47979"/>
    <w:rsid w:val="00A5020B"/>
    <w:rsid w:val="00A508F3"/>
    <w:rsid w:val="00A50907"/>
    <w:rsid w:val="00A50C09"/>
    <w:rsid w:val="00A50E26"/>
    <w:rsid w:val="00A50ED3"/>
    <w:rsid w:val="00A50EE2"/>
    <w:rsid w:val="00A5108A"/>
    <w:rsid w:val="00A5209A"/>
    <w:rsid w:val="00A52339"/>
    <w:rsid w:val="00A5261D"/>
    <w:rsid w:val="00A52C6B"/>
    <w:rsid w:val="00A52FD4"/>
    <w:rsid w:val="00A5306C"/>
    <w:rsid w:val="00A53225"/>
    <w:rsid w:val="00A53760"/>
    <w:rsid w:val="00A53865"/>
    <w:rsid w:val="00A53D39"/>
    <w:rsid w:val="00A53E3D"/>
    <w:rsid w:val="00A54127"/>
    <w:rsid w:val="00A5445B"/>
    <w:rsid w:val="00A54667"/>
    <w:rsid w:val="00A546A9"/>
    <w:rsid w:val="00A546F9"/>
    <w:rsid w:val="00A54B91"/>
    <w:rsid w:val="00A5546D"/>
    <w:rsid w:val="00A55479"/>
    <w:rsid w:val="00A559B0"/>
    <w:rsid w:val="00A55FA8"/>
    <w:rsid w:val="00A56552"/>
    <w:rsid w:val="00A56D65"/>
    <w:rsid w:val="00A56EB7"/>
    <w:rsid w:val="00A56F72"/>
    <w:rsid w:val="00A5774A"/>
    <w:rsid w:val="00A57A82"/>
    <w:rsid w:val="00A57C3B"/>
    <w:rsid w:val="00A6011F"/>
    <w:rsid w:val="00A60233"/>
    <w:rsid w:val="00A6054F"/>
    <w:rsid w:val="00A60E43"/>
    <w:rsid w:val="00A616CA"/>
    <w:rsid w:val="00A6178F"/>
    <w:rsid w:val="00A617D7"/>
    <w:rsid w:val="00A617E3"/>
    <w:rsid w:val="00A61A20"/>
    <w:rsid w:val="00A61CA0"/>
    <w:rsid w:val="00A61F03"/>
    <w:rsid w:val="00A62035"/>
    <w:rsid w:val="00A620C7"/>
    <w:rsid w:val="00A6287E"/>
    <w:rsid w:val="00A629D4"/>
    <w:rsid w:val="00A62AC2"/>
    <w:rsid w:val="00A62EDB"/>
    <w:rsid w:val="00A637A6"/>
    <w:rsid w:val="00A63961"/>
    <w:rsid w:val="00A63F2C"/>
    <w:rsid w:val="00A63FF4"/>
    <w:rsid w:val="00A6403A"/>
    <w:rsid w:val="00A6418D"/>
    <w:rsid w:val="00A64592"/>
    <w:rsid w:val="00A64CC9"/>
    <w:rsid w:val="00A6509F"/>
    <w:rsid w:val="00A65DA5"/>
    <w:rsid w:val="00A66644"/>
    <w:rsid w:val="00A66D3B"/>
    <w:rsid w:val="00A67255"/>
    <w:rsid w:val="00A6761C"/>
    <w:rsid w:val="00A679F3"/>
    <w:rsid w:val="00A67E41"/>
    <w:rsid w:val="00A702AF"/>
    <w:rsid w:val="00A703BF"/>
    <w:rsid w:val="00A703FB"/>
    <w:rsid w:val="00A7081F"/>
    <w:rsid w:val="00A70984"/>
    <w:rsid w:val="00A711A6"/>
    <w:rsid w:val="00A716B8"/>
    <w:rsid w:val="00A71757"/>
    <w:rsid w:val="00A71A48"/>
    <w:rsid w:val="00A71F70"/>
    <w:rsid w:val="00A72060"/>
    <w:rsid w:val="00A72274"/>
    <w:rsid w:val="00A728E4"/>
    <w:rsid w:val="00A729B1"/>
    <w:rsid w:val="00A72A67"/>
    <w:rsid w:val="00A72B89"/>
    <w:rsid w:val="00A734B6"/>
    <w:rsid w:val="00A73D15"/>
    <w:rsid w:val="00A73DA3"/>
    <w:rsid w:val="00A7411B"/>
    <w:rsid w:val="00A7420B"/>
    <w:rsid w:val="00A7451A"/>
    <w:rsid w:val="00A74B8C"/>
    <w:rsid w:val="00A74ECC"/>
    <w:rsid w:val="00A750B2"/>
    <w:rsid w:val="00A7538A"/>
    <w:rsid w:val="00A7542A"/>
    <w:rsid w:val="00A75804"/>
    <w:rsid w:val="00A75C87"/>
    <w:rsid w:val="00A762DA"/>
    <w:rsid w:val="00A76417"/>
    <w:rsid w:val="00A76A6C"/>
    <w:rsid w:val="00A76BE0"/>
    <w:rsid w:val="00A76C5E"/>
    <w:rsid w:val="00A76EA1"/>
    <w:rsid w:val="00A7704D"/>
    <w:rsid w:val="00A77A4D"/>
    <w:rsid w:val="00A77C9E"/>
    <w:rsid w:val="00A8010B"/>
    <w:rsid w:val="00A801FA"/>
    <w:rsid w:val="00A80DB5"/>
    <w:rsid w:val="00A80E37"/>
    <w:rsid w:val="00A813A8"/>
    <w:rsid w:val="00A814DF"/>
    <w:rsid w:val="00A821BB"/>
    <w:rsid w:val="00A82B30"/>
    <w:rsid w:val="00A82F51"/>
    <w:rsid w:val="00A834BF"/>
    <w:rsid w:val="00A8352B"/>
    <w:rsid w:val="00A83BD2"/>
    <w:rsid w:val="00A83D1C"/>
    <w:rsid w:val="00A83DC2"/>
    <w:rsid w:val="00A83E06"/>
    <w:rsid w:val="00A840C9"/>
    <w:rsid w:val="00A84B48"/>
    <w:rsid w:val="00A85044"/>
    <w:rsid w:val="00A85545"/>
    <w:rsid w:val="00A855BE"/>
    <w:rsid w:val="00A8560E"/>
    <w:rsid w:val="00A85CB6"/>
    <w:rsid w:val="00A85CCA"/>
    <w:rsid w:val="00A85E55"/>
    <w:rsid w:val="00A867F5"/>
    <w:rsid w:val="00A86944"/>
    <w:rsid w:val="00A8694B"/>
    <w:rsid w:val="00A86AF7"/>
    <w:rsid w:val="00A86CFD"/>
    <w:rsid w:val="00A86E2F"/>
    <w:rsid w:val="00A86FB5"/>
    <w:rsid w:val="00A877BD"/>
    <w:rsid w:val="00A879BD"/>
    <w:rsid w:val="00A87A27"/>
    <w:rsid w:val="00A87C32"/>
    <w:rsid w:val="00A87D36"/>
    <w:rsid w:val="00A900BC"/>
    <w:rsid w:val="00A90176"/>
    <w:rsid w:val="00A90C1D"/>
    <w:rsid w:val="00A90D24"/>
    <w:rsid w:val="00A91024"/>
    <w:rsid w:val="00A9152A"/>
    <w:rsid w:val="00A91F50"/>
    <w:rsid w:val="00A921D7"/>
    <w:rsid w:val="00A922DC"/>
    <w:rsid w:val="00A92330"/>
    <w:rsid w:val="00A927AC"/>
    <w:rsid w:val="00A93433"/>
    <w:rsid w:val="00A93924"/>
    <w:rsid w:val="00A93CA4"/>
    <w:rsid w:val="00A9430F"/>
    <w:rsid w:val="00A9439B"/>
    <w:rsid w:val="00A944B5"/>
    <w:rsid w:val="00A945D3"/>
    <w:rsid w:val="00A94685"/>
    <w:rsid w:val="00A94930"/>
    <w:rsid w:val="00A94A3C"/>
    <w:rsid w:val="00A94F95"/>
    <w:rsid w:val="00A95AD3"/>
    <w:rsid w:val="00A963B8"/>
    <w:rsid w:val="00A967DB"/>
    <w:rsid w:val="00A968DE"/>
    <w:rsid w:val="00A96F90"/>
    <w:rsid w:val="00A97631"/>
    <w:rsid w:val="00A97B8A"/>
    <w:rsid w:val="00A97F64"/>
    <w:rsid w:val="00AA003B"/>
    <w:rsid w:val="00AA025B"/>
    <w:rsid w:val="00AA04B3"/>
    <w:rsid w:val="00AA0582"/>
    <w:rsid w:val="00AA148B"/>
    <w:rsid w:val="00AA150B"/>
    <w:rsid w:val="00AA1580"/>
    <w:rsid w:val="00AA1EAD"/>
    <w:rsid w:val="00AA2191"/>
    <w:rsid w:val="00AA2889"/>
    <w:rsid w:val="00AA28E3"/>
    <w:rsid w:val="00AA2DA9"/>
    <w:rsid w:val="00AA2E25"/>
    <w:rsid w:val="00AA2F8E"/>
    <w:rsid w:val="00AA34AB"/>
    <w:rsid w:val="00AA3813"/>
    <w:rsid w:val="00AA3D89"/>
    <w:rsid w:val="00AA3F4B"/>
    <w:rsid w:val="00AA40C0"/>
    <w:rsid w:val="00AA4EB6"/>
    <w:rsid w:val="00AA51F3"/>
    <w:rsid w:val="00AA5A9C"/>
    <w:rsid w:val="00AA6ADA"/>
    <w:rsid w:val="00AA6BF9"/>
    <w:rsid w:val="00AA6E52"/>
    <w:rsid w:val="00AA706B"/>
    <w:rsid w:val="00AA7183"/>
    <w:rsid w:val="00AA71B6"/>
    <w:rsid w:val="00AB0514"/>
    <w:rsid w:val="00AB06FF"/>
    <w:rsid w:val="00AB098B"/>
    <w:rsid w:val="00AB0DA9"/>
    <w:rsid w:val="00AB1544"/>
    <w:rsid w:val="00AB158B"/>
    <w:rsid w:val="00AB236B"/>
    <w:rsid w:val="00AB252B"/>
    <w:rsid w:val="00AB3447"/>
    <w:rsid w:val="00AB37EE"/>
    <w:rsid w:val="00AB3850"/>
    <w:rsid w:val="00AB3C10"/>
    <w:rsid w:val="00AB3ED3"/>
    <w:rsid w:val="00AB43AC"/>
    <w:rsid w:val="00AB485C"/>
    <w:rsid w:val="00AB4DF7"/>
    <w:rsid w:val="00AB4FE0"/>
    <w:rsid w:val="00AB58A4"/>
    <w:rsid w:val="00AB5B58"/>
    <w:rsid w:val="00AB5BEE"/>
    <w:rsid w:val="00AB61E6"/>
    <w:rsid w:val="00AB6EAC"/>
    <w:rsid w:val="00AB7CAD"/>
    <w:rsid w:val="00AC0048"/>
    <w:rsid w:val="00AC06B9"/>
    <w:rsid w:val="00AC06C2"/>
    <w:rsid w:val="00AC10B2"/>
    <w:rsid w:val="00AC10D4"/>
    <w:rsid w:val="00AC15BD"/>
    <w:rsid w:val="00AC186D"/>
    <w:rsid w:val="00AC1C7F"/>
    <w:rsid w:val="00AC238D"/>
    <w:rsid w:val="00AC242B"/>
    <w:rsid w:val="00AC2D38"/>
    <w:rsid w:val="00AC2D44"/>
    <w:rsid w:val="00AC2EED"/>
    <w:rsid w:val="00AC2F6F"/>
    <w:rsid w:val="00AC33C4"/>
    <w:rsid w:val="00AC3758"/>
    <w:rsid w:val="00AC387D"/>
    <w:rsid w:val="00AC3C1F"/>
    <w:rsid w:val="00AC4454"/>
    <w:rsid w:val="00AC467D"/>
    <w:rsid w:val="00AC48CF"/>
    <w:rsid w:val="00AC4BC6"/>
    <w:rsid w:val="00AC4DBB"/>
    <w:rsid w:val="00AC5065"/>
    <w:rsid w:val="00AC530F"/>
    <w:rsid w:val="00AC53A9"/>
    <w:rsid w:val="00AC5D23"/>
    <w:rsid w:val="00AC629A"/>
    <w:rsid w:val="00AC62B3"/>
    <w:rsid w:val="00AC73A1"/>
    <w:rsid w:val="00AC76E8"/>
    <w:rsid w:val="00AC7B42"/>
    <w:rsid w:val="00AD0004"/>
    <w:rsid w:val="00AD02B8"/>
    <w:rsid w:val="00AD1625"/>
    <w:rsid w:val="00AD189D"/>
    <w:rsid w:val="00AD2BE4"/>
    <w:rsid w:val="00AD3133"/>
    <w:rsid w:val="00AD326B"/>
    <w:rsid w:val="00AD363A"/>
    <w:rsid w:val="00AD38E7"/>
    <w:rsid w:val="00AD3A86"/>
    <w:rsid w:val="00AD45C4"/>
    <w:rsid w:val="00AD51B4"/>
    <w:rsid w:val="00AD5672"/>
    <w:rsid w:val="00AD5951"/>
    <w:rsid w:val="00AD6CF0"/>
    <w:rsid w:val="00AD6D60"/>
    <w:rsid w:val="00AD6DF9"/>
    <w:rsid w:val="00AD7296"/>
    <w:rsid w:val="00AD7339"/>
    <w:rsid w:val="00AD767A"/>
    <w:rsid w:val="00AD7783"/>
    <w:rsid w:val="00AD7CAE"/>
    <w:rsid w:val="00AD7CB1"/>
    <w:rsid w:val="00AD7D16"/>
    <w:rsid w:val="00AD7DFC"/>
    <w:rsid w:val="00AE0A3D"/>
    <w:rsid w:val="00AE0C9D"/>
    <w:rsid w:val="00AE121B"/>
    <w:rsid w:val="00AE1382"/>
    <w:rsid w:val="00AE16B8"/>
    <w:rsid w:val="00AE20DD"/>
    <w:rsid w:val="00AE2104"/>
    <w:rsid w:val="00AE21BC"/>
    <w:rsid w:val="00AE21C0"/>
    <w:rsid w:val="00AE2706"/>
    <w:rsid w:val="00AE277C"/>
    <w:rsid w:val="00AE2C59"/>
    <w:rsid w:val="00AE2F1C"/>
    <w:rsid w:val="00AE3256"/>
    <w:rsid w:val="00AE3365"/>
    <w:rsid w:val="00AE36B7"/>
    <w:rsid w:val="00AE379F"/>
    <w:rsid w:val="00AE39FD"/>
    <w:rsid w:val="00AE3AEE"/>
    <w:rsid w:val="00AE42D0"/>
    <w:rsid w:val="00AE44BC"/>
    <w:rsid w:val="00AE46EE"/>
    <w:rsid w:val="00AE4C21"/>
    <w:rsid w:val="00AE51ED"/>
    <w:rsid w:val="00AE5467"/>
    <w:rsid w:val="00AE5F13"/>
    <w:rsid w:val="00AE621F"/>
    <w:rsid w:val="00AE6B69"/>
    <w:rsid w:val="00AE713D"/>
    <w:rsid w:val="00AE775F"/>
    <w:rsid w:val="00AE7948"/>
    <w:rsid w:val="00AF0166"/>
    <w:rsid w:val="00AF022A"/>
    <w:rsid w:val="00AF0264"/>
    <w:rsid w:val="00AF0779"/>
    <w:rsid w:val="00AF08AD"/>
    <w:rsid w:val="00AF08CF"/>
    <w:rsid w:val="00AF1148"/>
    <w:rsid w:val="00AF161D"/>
    <w:rsid w:val="00AF1EDC"/>
    <w:rsid w:val="00AF20A3"/>
    <w:rsid w:val="00AF237C"/>
    <w:rsid w:val="00AF289A"/>
    <w:rsid w:val="00AF2DD9"/>
    <w:rsid w:val="00AF2E09"/>
    <w:rsid w:val="00AF2F17"/>
    <w:rsid w:val="00AF3A22"/>
    <w:rsid w:val="00AF3F73"/>
    <w:rsid w:val="00AF49D4"/>
    <w:rsid w:val="00AF4B5F"/>
    <w:rsid w:val="00AF4E33"/>
    <w:rsid w:val="00AF4ED1"/>
    <w:rsid w:val="00AF530F"/>
    <w:rsid w:val="00AF536F"/>
    <w:rsid w:val="00AF5665"/>
    <w:rsid w:val="00AF5812"/>
    <w:rsid w:val="00AF60D3"/>
    <w:rsid w:val="00AF6C65"/>
    <w:rsid w:val="00AF6E03"/>
    <w:rsid w:val="00AF6E63"/>
    <w:rsid w:val="00AF73D7"/>
    <w:rsid w:val="00AF7541"/>
    <w:rsid w:val="00AF776B"/>
    <w:rsid w:val="00AF7C21"/>
    <w:rsid w:val="00B003A8"/>
    <w:rsid w:val="00B00B07"/>
    <w:rsid w:val="00B00FE3"/>
    <w:rsid w:val="00B016B5"/>
    <w:rsid w:val="00B0187D"/>
    <w:rsid w:val="00B018C3"/>
    <w:rsid w:val="00B01932"/>
    <w:rsid w:val="00B0195F"/>
    <w:rsid w:val="00B01B79"/>
    <w:rsid w:val="00B01ECF"/>
    <w:rsid w:val="00B02060"/>
    <w:rsid w:val="00B021A8"/>
    <w:rsid w:val="00B027E5"/>
    <w:rsid w:val="00B02808"/>
    <w:rsid w:val="00B02A86"/>
    <w:rsid w:val="00B03603"/>
    <w:rsid w:val="00B0360D"/>
    <w:rsid w:val="00B03775"/>
    <w:rsid w:val="00B03C86"/>
    <w:rsid w:val="00B03FBB"/>
    <w:rsid w:val="00B04E5D"/>
    <w:rsid w:val="00B04FCD"/>
    <w:rsid w:val="00B0521A"/>
    <w:rsid w:val="00B05643"/>
    <w:rsid w:val="00B05D3B"/>
    <w:rsid w:val="00B06824"/>
    <w:rsid w:val="00B06F50"/>
    <w:rsid w:val="00B0703B"/>
    <w:rsid w:val="00B07452"/>
    <w:rsid w:val="00B07920"/>
    <w:rsid w:val="00B079DD"/>
    <w:rsid w:val="00B1048D"/>
    <w:rsid w:val="00B106D0"/>
    <w:rsid w:val="00B106D3"/>
    <w:rsid w:val="00B107D0"/>
    <w:rsid w:val="00B11212"/>
    <w:rsid w:val="00B116C9"/>
    <w:rsid w:val="00B11782"/>
    <w:rsid w:val="00B11D4E"/>
    <w:rsid w:val="00B128A8"/>
    <w:rsid w:val="00B128E4"/>
    <w:rsid w:val="00B12D41"/>
    <w:rsid w:val="00B12EF8"/>
    <w:rsid w:val="00B130FE"/>
    <w:rsid w:val="00B13138"/>
    <w:rsid w:val="00B135B3"/>
    <w:rsid w:val="00B1399D"/>
    <w:rsid w:val="00B141FA"/>
    <w:rsid w:val="00B1499B"/>
    <w:rsid w:val="00B14D28"/>
    <w:rsid w:val="00B15440"/>
    <w:rsid w:val="00B16131"/>
    <w:rsid w:val="00B16824"/>
    <w:rsid w:val="00B169E6"/>
    <w:rsid w:val="00B16A51"/>
    <w:rsid w:val="00B16A9B"/>
    <w:rsid w:val="00B16B3F"/>
    <w:rsid w:val="00B16CB3"/>
    <w:rsid w:val="00B1718A"/>
    <w:rsid w:val="00B176A1"/>
    <w:rsid w:val="00B17899"/>
    <w:rsid w:val="00B17935"/>
    <w:rsid w:val="00B2005E"/>
    <w:rsid w:val="00B206EF"/>
    <w:rsid w:val="00B20CBC"/>
    <w:rsid w:val="00B21049"/>
    <w:rsid w:val="00B210D4"/>
    <w:rsid w:val="00B21423"/>
    <w:rsid w:val="00B21C84"/>
    <w:rsid w:val="00B21F69"/>
    <w:rsid w:val="00B22278"/>
    <w:rsid w:val="00B22328"/>
    <w:rsid w:val="00B22641"/>
    <w:rsid w:val="00B229D8"/>
    <w:rsid w:val="00B22F88"/>
    <w:rsid w:val="00B238FA"/>
    <w:rsid w:val="00B23C39"/>
    <w:rsid w:val="00B23EE0"/>
    <w:rsid w:val="00B24521"/>
    <w:rsid w:val="00B2467A"/>
    <w:rsid w:val="00B24D44"/>
    <w:rsid w:val="00B255F9"/>
    <w:rsid w:val="00B257C4"/>
    <w:rsid w:val="00B25905"/>
    <w:rsid w:val="00B25DA7"/>
    <w:rsid w:val="00B25DB7"/>
    <w:rsid w:val="00B25F79"/>
    <w:rsid w:val="00B26843"/>
    <w:rsid w:val="00B27163"/>
    <w:rsid w:val="00B27220"/>
    <w:rsid w:val="00B27827"/>
    <w:rsid w:val="00B27BDA"/>
    <w:rsid w:val="00B27C0E"/>
    <w:rsid w:val="00B27F1C"/>
    <w:rsid w:val="00B30DD8"/>
    <w:rsid w:val="00B31337"/>
    <w:rsid w:val="00B32331"/>
    <w:rsid w:val="00B32B59"/>
    <w:rsid w:val="00B333EF"/>
    <w:rsid w:val="00B3341D"/>
    <w:rsid w:val="00B33B56"/>
    <w:rsid w:val="00B33CA1"/>
    <w:rsid w:val="00B33F99"/>
    <w:rsid w:val="00B34270"/>
    <w:rsid w:val="00B34A03"/>
    <w:rsid w:val="00B350F0"/>
    <w:rsid w:val="00B35174"/>
    <w:rsid w:val="00B35511"/>
    <w:rsid w:val="00B356C8"/>
    <w:rsid w:val="00B36025"/>
    <w:rsid w:val="00B36128"/>
    <w:rsid w:val="00B36495"/>
    <w:rsid w:val="00B369BF"/>
    <w:rsid w:val="00B370F1"/>
    <w:rsid w:val="00B408B2"/>
    <w:rsid w:val="00B415C1"/>
    <w:rsid w:val="00B41DB0"/>
    <w:rsid w:val="00B41E85"/>
    <w:rsid w:val="00B41F94"/>
    <w:rsid w:val="00B42083"/>
    <w:rsid w:val="00B42155"/>
    <w:rsid w:val="00B4219C"/>
    <w:rsid w:val="00B421E0"/>
    <w:rsid w:val="00B42519"/>
    <w:rsid w:val="00B42F69"/>
    <w:rsid w:val="00B4358A"/>
    <w:rsid w:val="00B4369A"/>
    <w:rsid w:val="00B43DF4"/>
    <w:rsid w:val="00B44698"/>
    <w:rsid w:val="00B44791"/>
    <w:rsid w:val="00B44794"/>
    <w:rsid w:val="00B44BD9"/>
    <w:rsid w:val="00B45970"/>
    <w:rsid w:val="00B45A4F"/>
    <w:rsid w:val="00B45DB7"/>
    <w:rsid w:val="00B46B4F"/>
    <w:rsid w:val="00B4711E"/>
    <w:rsid w:val="00B472A2"/>
    <w:rsid w:val="00B47333"/>
    <w:rsid w:val="00B47D23"/>
    <w:rsid w:val="00B50995"/>
    <w:rsid w:val="00B50A6F"/>
    <w:rsid w:val="00B51062"/>
    <w:rsid w:val="00B5125E"/>
    <w:rsid w:val="00B5127B"/>
    <w:rsid w:val="00B51F30"/>
    <w:rsid w:val="00B521A3"/>
    <w:rsid w:val="00B524A3"/>
    <w:rsid w:val="00B531FC"/>
    <w:rsid w:val="00B536C8"/>
    <w:rsid w:val="00B53A58"/>
    <w:rsid w:val="00B54020"/>
    <w:rsid w:val="00B54236"/>
    <w:rsid w:val="00B54431"/>
    <w:rsid w:val="00B5521F"/>
    <w:rsid w:val="00B555E7"/>
    <w:rsid w:val="00B555ED"/>
    <w:rsid w:val="00B557E3"/>
    <w:rsid w:val="00B557F2"/>
    <w:rsid w:val="00B558D8"/>
    <w:rsid w:val="00B56E9B"/>
    <w:rsid w:val="00B57773"/>
    <w:rsid w:val="00B57887"/>
    <w:rsid w:val="00B57B32"/>
    <w:rsid w:val="00B57F4A"/>
    <w:rsid w:val="00B600E9"/>
    <w:rsid w:val="00B603C0"/>
    <w:rsid w:val="00B60584"/>
    <w:rsid w:val="00B60EC8"/>
    <w:rsid w:val="00B60FBC"/>
    <w:rsid w:val="00B62074"/>
    <w:rsid w:val="00B62F66"/>
    <w:rsid w:val="00B63176"/>
    <w:rsid w:val="00B6334B"/>
    <w:rsid w:val="00B633A0"/>
    <w:rsid w:val="00B63B35"/>
    <w:rsid w:val="00B64179"/>
    <w:rsid w:val="00B64D07"/>
    <w:rsid w:val="00B64EEC"/>
    <w:rsid w:val="00B654A5"/>
    <w:rsid w:val="00B655FC"/>
    <w:rsid w:val="00B65731"/>
    <w:rsid w:val="00B65976"/>
    <w:rsid w:val="00B65A8B"/>
    <w:rsid w:val="00B65CEB"/>
    <w:rsid w:val="00B65DBA"/>
    <w:rsid w:val="00B6691C"/>
    <w:rsid w:val="00B66A39"/>
    <w:rsid w:val="00B66C6B"/>
    <w:rsid w:val="00B66D0D"/>
    <w:rsid w:val="00B66FFB"/>
    <w:rsid w:val="00B67665"/>
    <w:rsid w:val="00B67927"/>
    <w:rsid w:val="00B67BE5"/>
    <w:rsid w:val="00B67DEE"/>
    <w:rsid w:val="00B700FC"/>
    <w:rsid w:val="00B702CF"/>
    <w:rsid w:val="00B7092C"/>
    <w:rsid w:val="00B71181"/>
    <w:rsid w:val="00B7125A"/>
    <w:rsid w:val="00B712EE"/>
    <w:rsid w:val="00B71BB8"/>
    <w:rsid w:val="00B71F33"/>
    <w:rsid w:val="00B720FC"/>
    <w:rsid w:val="00B724C3"/>
    <w:rsid w:val="00B724FA"/>
    <w:rsid w:val="00B72706"/>
    <w:rsid w:val="00B729C5"/>
    <w:rsid w:val="00B729E0"/>
    <w:rsid w:val="00B72BE6"/>
    <w:rsid w:val="00B732D4"/>
    <w:rsid w:val="00B73399"/>
    <w:rsid w:val="00B7341B"/>
    <w:rsid w:val="00B737AB"/>
    <w:rsid w:val="00B73F61"/>
    <w:rsid w:val="00B744F7"/>
    <w:rsid w:val="00B74D75"/>
    <w:rsid w:val="00B752E2"/>
    <w:rsid w:val="00B755BB"/>
    <w:rsid w:val="00B757F5"/>
    <w:rsid w:val="00B75863"/>
    <w:rsid w:val="00B75974"/>
    <w:rsid w:val="00B75D85"/>
    <w:rsid w:val="00B75F7F"/>
    <w:rsid w:val="00B76BF1"/>
    <w:rsid w:val="00B76CCA"/>
    <w:rsid w:val="00B76E55"/>
    <w:rsid w:val="00B7718E"/>
    <w:rsid w:val="00B77BCE"/>
    <w:rsid w:val="00B77DC3"/>
    <w:rsid w:val="00B77F43"/>
    <w:rsid w:val="00B8098D"/>
    <w:rsid w:val="00B81573"/>
    <w:rsid w:val="00B81633"/>
    <w:rsid w:val="00B81B0E"/>
    <w:rsid w:val="00B81B30"/>
    <w:rsid w:val="00B81B47"/>
    <w:rsid w:val="00B81CA0"/>
    <w:rsid w:val="00B821D8"/>
    <w:rsid w:val="00B8296A"/>
    <w:rsid w:val="00B833B3"/>
    <w:rsid w:val="00B834E4"/>
    <w:rsid w:val="00B83E03"/>
    <w:rsid w:val="00B83F32"/>
    <w:rsid w:val="00B84AEC"/>
    <w:rsid w:val="00B84CE9"/>
    <w:rsid w:val="00B861F5"/>
    <w:rsid w:val="00B8635D"/>
    <w:rsid w:val="00B867E4"/>
    <w:rsid w:val="00B86857"/>
    <w:rsid w:val="00B86964"/>
    <w:rsid w:val="00B86984"/>
    <w:rsid w:val="00B86DF6"/>
    <w:rsid w:val="00B870D6"/>
    <w:rsid w:val="00B87A34"/>
    <w:rsid w:val="00B87F45"/>
    <w:rsid w:val="00B90081"/>
    <w:rsid w:val="00B905AB"/>
    <w:rsid w:val="00B90648"/>
    <w:rsid w:val="00B906F8"/>
    <w:rsid w:val="00B907F1"/>
    <w:rsid w:val="00B9083C"/>
    <w:rsid w:val="00B90F8C"/>
    <w:rsid w:val="00B917F6"/>
    <w:rsid w:val="00B91E8D"/>
    <w:rsid w:val="00B921D8"/>
    <w:rsid w:val="00B9243F"/>
    <w:rsid w:val="00B924F5"/>
    <w:rsid w:val="00B92713"/>
    <w:rsid w:val="00B92809"/>
    <w:rsid w:val="00B928AD"/>
    <w:rsid w:val="00B9304B"/>
    <w:rsid w:val="00B9350C"/>
    <w:rsid w:val="00B93969"/>
    <w:rsid w:val="00B939F7"/>
    <w:rsid w:val="00B944D0"/>
    <w:rsid w:val="00B94A81"/>
    <w:rsid w:val="00B94C69"/>
    <w:rsid w:val="00B94E13"/>
    <w:rsid w:val="00B9520A"/>
    <w:rsid w:val="00B95C42"/>
    <w:rsid w:val="00B95C59"/>
    <w:rsid w:val="00B95DA2"/>
    <w:rsid w:val="00B95FFB"/>
    <w:rsid w:val="00B9635E"/>
    <w:rsid w:val="00B96AC0"/>
    <w:rsid w:val="00B96B80"/>
    <w:rsid w:val="00B96BF5"/>
    <w:rsid w:val="00B96F4F"/>
    <w:rsid w:val="00B97C8F"/>
    <w:rsid w:val="00BA01DC"/>
    <w:rsid w:val="00BA033C"/>
    <w:rsid w:val="00BA098B"/>
    <w:rsid w:val="00BA0D07"/>
    <w:rsid w:val="00BA0D54"/>
    <w:rsid w:val="00BA0F0C"/>
    <w:rsid w:val="00BA1281"/>
    <w:rsid w:val="00BA1671"/>
    <w:rsid w:val="00BA17B9"/>
    <w:rsid w:val="00BA1D47"/>
    <w:rsid w:val="00BA1D78"/>
    <w:rsid w:val="00BA260B"/>
    <w:rsid w:val="00BA2F79"/>
    <w:rsid w:val="00BA3238"/>
    <w:rsid w:val="00BA3767"/>
    <w:rsid w:val="00BA38F9"/>
    <w:rsid w:val="00BA43AB"/>
    <w:rsid w:val="00BA43F4"/>
    <w:rsid w:val="00BA494F"/>
    <w:rsid w:val="00BA4A92"/>
    <w:rsid w:val="00BA50B6"/>
    <w:rsid w:val="00BA51CB"/>
    <w:rsid w:val="00BA52BC"/>
    <w:rsid w:val="00BA57A8"/>
    <w:rsid w:val="00BA5858"/>
    <w:rsid w:val="00BA59FA"/>
    <w:rsid w:val="00BA64F5"/>
    <w:rsid w:val="00BA66A7"/>
    <w:rsid w:val="00BA6963"/>
    <w:rsid w:val="00BA6D9A"/>
    <w:rsid w:val="00BA6EEC"/>
    <w:rsid w:val="00BA73C6"/>
    <w:rsid w:val="00BA7A63"/>
    <w:rsid w:val="00BB042E"/>
    <w:rsid w:val="00BB0C99"/>
    <w:rsid w:val="00BB0F49"/>
    <w:rsid w:val="00BB0F57"/>
    <w:rsid w:val="00BB1076"/>
    <w:rsid w:val="00BB109E"/>
    <w:rsid w:val="00BB1414"/>
    <w:rsid w:val="00BB1676"/>
    <w:rsid w:val="00BB1A8A"/>
    <w:rsid w:val="00BB1B58"/>
    <w:rsid w:val="00BB1C85"/>
    <w:rsid w:val="00BB1F87"/>
    <w:rsid w:val="00BB2B7F"/>
    <w:rsid w:val="00BB2C1B"/>
    <w:rsid w:val="00BB2E6B"/>
    <w:rsid w:val="00BB2F50"/>
    <w:rsid w:val="00BB3BFC"/>
    <w:rsid w:val="00BB46B2"/>
    <w:rsid w:val="00BB5017"/>
    <w:rsid w:val="00BB58EA"/>
    <w:rsid w:val="00BB5AD0"/>
    <w:rsid w:val="00BB5CD1"/>
    <w:rsid w:val="00BB66CE"/>
    <w:rsid w:val="00BB688F"/>
    <w:rsid w:val="00BB6CC3"/>
    <w:rsid w:val="00BB7316"/>
    <w:rsid w:val="00BB7462"/>
    <w:rsid w:val="00BB7635"/>
    <w:rsid w:val="00BB76E4"/>
    <w:rsid w:val="00BB77CE"/>
    <w:rsid w:val="00BB77D9"/>
    <w:rsid w:val="00BC020F"/>
    <w:rsid w:val="00BC05A4"/>
    <w:rsid w:val="00BC0661"/>
    <w:rsid w:val="00BC1162"/>
    <w:rsid w:val="00BC14C4"/>
    <w:rsid w:val="00BC1623"/>
    <w:rsid w:val="00BC1ED5"/>
    <w:rsid w:val="00BC1EE4"/>
    <w:rsid w:val="00BC23E1"/>
    <w:rsid w:val="00BC2686"/>
    <w:rsid w:val="00BC272A"/>
    <w:rsid w:val="00BC2F09"/>
    <w:rsid w:val="00BC3343"/>
    <w:rsid w:val="00BC3959"/>
    <w:rsid w:val="00BC3BAD"/>
    <w:rsid w:val="00BC410C"/>
    <w:rsid w:val="00BC4902"/>
    <w:rsid w:val="00BC4BC0"/>
    <w:rsid w:val="00BC5723"/>
    <w:rsid w:val="00BC5D98"/>
    <w:rsid w:val="00BC5E55"/>
    <w:rsid w:val="00BC625B"/>
    <w:rsid w:val="00BC6395"/>
    <w:rsid w:val="00BC672B"/>
    <w:rsid w:val="00BC7469"/>
    <w:rsid w:val="00BC77F2"/>
    <w:rsid w:val="00BC78C4"/>
    <w:rsid w:val="00BC7C40"/>
    <w:rsid w:val="00BD043A"/>
    <w:rsid w:val="00BD0518"/>
    <w:rsid w:val="00BD0A01"/>
    <w:rsid w:val="00BD0B2C"/>
    <w:rsid w:val="00BD0CFF"/>
    <w:rsid w:val="00BD126B"/>
    <w:rsid w:val="00BD1418"/>
    <w:rsid w:val="00BD17D7"/>
    <w:rsid w:val="00BD27BA"/>
    <w:rsid w:val="00BD282B"/>
    <w:rsid w:val="00BD2919"/>
    <w:rsid w:val="00BD29CC"/>
    <w:rsid w:val="00BD2A0A"/>
    <w:rsid w:val="00BD2E35"/>
    <w:rsid w:val="00BD2FF6"/>
    <w:rsid w:val="00BD3041"/>
    <w:rsid w:val="00BD30DA"/>
    <w:rsid w:val="00BD3278"/>
    <w:rsid w:val="00BD3462"/>
    <w:rsid w:val="00BD39DB"/>
    <w:rsid w:val="00BD3F13"/>
    <w:rsid w:val="00BD3F91"/>
    <w:rsid w:val="00BD4490"/>
    <w:rsid w:val="00BD4785"/>
    <w:rsid w:val="00BD493D"/>
    <w:rsid w:val="00BD55A2"/>
    <w:rsid w:val="00BD5B16"/>
    <w:rsid w:val="00BD60AF"/>
    <w:rsid w:val="00BD6BAF"/>
    <w:rsid w:val="00BD6E07"/>
    <w:rsid w:val="00BD72F9"/>
    <w:rsid w:val="00BD73B1"/>
    <w:rsid w:val="00BD74B8"/>
    <w:rsid w:val="00BD7529"/>
    <w:rsid w:val="00BD7BB9"/>
    <w:rsid w:val="00BD7CEE"/>
    <w:rsid w:val="00BD7FC8"/>
    <w:rsid w:val="00BE017A"/>
    <w:rsid w:val="00BE070E"/>
    <w:rsid w:val="00BE0DA7"/>
    <w:rsid w:val="00BE13DE"/>
    <w:rsid w:val="00BE1507"/>
    <w:rsid w:val="00BE19EF"/>
    <w:rsid w:val="00BE1BB9"/>
    <w:rsid w:val="00BE1EE2"/>
    <w:rsid w:val="00BE214A"/>
    <w:rsid w:val="00BE2363"/>
    <w:rsid w:val="00BE24A7"/>
    <w:rsid w:val="00BE25DD"/>
    <w:rsid w:val="00BE25E5"/>
    <w:rsid w:val="00BE2603"/>
    <w:rsid w:val="00BE26DE"/>
    <w:rsid w:val="00BE2CCA"/>
    <w:rsid w:val="00BE2DBD"/>
    <w:rsid w:val="00BE3248"/>
    <w:rsid w:val="00BE3465"/>
    <w:rsid w:val="00BE3DED"/>
    <w:rsid w:val="00BE489E"/>
    <w:rsid w:val="00BE59F2"/>
    <w:rsid w:val="00BE5B29"/>
    <w:rsid w:val="00BE6021"/>
    <w:rsid w:val="00BE6175"/>
    <w:rsid w:val="00BE65BA"/>
    <w:rsid w:val="00BE6A8E"/>
    <w:rsid w:val="00BE6AE1"/>
    <w:rsid w:val="00BE6C15"/>
    <w:rsid w:val="00BE6D62"/>
    <w:rsid w:val="00BE71EC"/>
    <w:rsid w:val="00BE720C"/>
    <w:rsid w:val="00BF04CA"/>
    <w:rsid w:val="00BF1241"/>
    <w:rsid w:val="00BF1804"/>
    <w:rsid w:val="00BF18B7"/>
    <w:rsid w:val="00BF1EC9"/>
    <w:rsid w:val="00BF20EA"/>
    <w:rsid w:val="00BF2C79"/>
    <w:rsid w:val="00BF2D8B"/>
    <w:rsid w:val="00BF3213"/>
    <w:rsid w:val="00BF3483"/>
    <w:rsid w:val="00BF34D0"/>
    <w:rsid w:val="00BF3991"/>
    <w:rsid w:val="00BF3C42"/>
    <w:rsid w:val="00BF3D38"/>
    <w:rsid w:val="00BF3E3D"/>
    <w:rsid w:val="00BF40DF"/>
    <w:rsid w:val="00BF437A"/>
    <w:rsid w:val="00BF481A"/>
    <w:rsid w:val="00BF50A1"/>
    <w:rsid w:val="00BF50D7"/>
    <w:rsid w:val="00BF54EA"/>
    <w:rsid w:val="00BF56BC"/>
    <w:rsid w:val="00BF5B12"/>
    <w:rsid w:val="00BF5B7B"/>
    <w:rsid w:val="00BF5C91"/>
    <w:rsid w:val="00BF5FD2"/>
    <w:rsid w:val="00BF6113"/>
    <w:rsid w:val="00BF6631"/>
    <w:rsid w:val="00BF6949"/>
    <w:rsid w:val="00BF6E63"/>
    <w:rsid w:val="00BF7032"/>
    <w:rsid w:val="00BF79DF"/>
    <w:rsid w:val="00BF7D3E"/>
    <w:rsid w:val="00C00053"/>
    <w:rsid w:val="00C00150"/>
    <w:rsid w:val="00C00708"/>
    <w:rsid w:val="00C00978"/>
    <w:rsid w:val="00C00F13"/>
    <w:rsid w:val="00C0126A"/>
    <w:rsid w:val="00C02470"/>
    <w:rsid w:val="00C02A2B"/>
    <w:rsid w:val="00C02A6A"/>
    <w:rsid w:val="00C02D9D"/>
    <w:rsid w:val="00C0313E"/>
    <w:rsid w:val="00C0339D"/>
    <w:rsid w:val="00C033FA"/>
    <w:rsid w:val="00C0346F"/>
    <w:rsid w:val="00C03541"/>
    <w:rsid w:val="00C037B5"/>
    <w:rsid w:val="00C03DAF"/>
    <w:rsid w:val="00C04862"/>
    <w:rsid w:val="00C04AE9"/>
    <w:rsid w:val="00C05364"/>
    <w:rsid w:val="00C053AD"/>
    <w:rsid w:val="00C05445"/>
    <w:rsid w:val="00C05836"/>
    <w:rsid w:val="00C05E62"/>
    <w:rsid w:val="00C05EFC"/>
    <w:rsid w:val="00C06024"/>
    <w:rsid w:val="00C06E9B"/>
    <w:rsid w:val="00C076B2"/>
    <w:rsid w:val="00C07E3A"/>
    <w:rsid w:val="00C110F2"/>
    <w:rsid w:val="00C11164"/>
    <w:rsid w:val="00C11C5B"/>
    <w:rsid w:val="00C11D09"/>
    <w:rsid w:val="00C11E4D"/>
    <w:rsid w:val="00C11EA4"/>
    <w:rsid w:val="00C121AC"/>
    <w:rsid w:val="00C12F08"/>
    <w:rsid w:val="00C137D7"/>
    <w:rsid w:val="00C1389F"/>
    <w:rsid w:val="00C13960"/>
    <w:rsid w:val="00C13BA3"/>
    <w:rsid w:val="00C1544C"/>
    <w:rsid w:val="00C154B2"/>
    <w:rsid w:val="00C15845"/>
    <w:rsid w:val="00C15EF1"/>
    <w:rsid w:val="00C16455"/>
    <w:rsid w:val="00C16F05"/>
    <w:rsid w:val="00C170B6"/>
    <w:rsid w:val="00C170B7"/>
    <w:rsid w:val="00C1769E"/>
    <w:rsid w:val="00C176AA"/>
    <w:rsid w:val="00C17E85"/>
    <w:rsid w:val="00C17F92"/>
    <w:rsid w:val="00C2008D"/>
    <w:rsid w:val="00C2012B"/>
    <w:rsid w:val="00C20322"/>
    <w:rsid w:val="00C21204"/>
    <w:rsid w:val="00C21597"/>
    <w:rsid w:val="00C2162C"/>
    <w:rsid w:val="00C23086"/>
    <w:rsid w:val="00C23262"/>
    <w:rsid w:val="00C2344C"/>
    <w:rsid w:val="00C23EDD"/>
    <w:rsid w:val="00C24415"/>
    <w:rsid w:val="00C24476"/>
    <w:rsid w:val="00C24852"/>
    <w:rsid w:val="00C24BFF"/>
    <w:rsid w:val="00C24DDF"/>
    <w:rsid w:val="00C25053"/>
    <w:rsid w:val="00C25600"/>
    <w:rsid w:val="00C25659"/>
    <w:rsid w:val="00C257B0"/>
    <w:rsid w:val="00C25A7B"/>
    <w:rsid w:val="00C25A9D"/>
    <w:rsid w:val="00C25D28"/>
    <w:rsid w:val="00C266C7"/>
    <w:rsid w:val="00C268C2"/>
    <w:rsid w:val="00C26F9F"/>
    <w:rsid w:val="00C273AB"/>
    <w:rsid w:val="00C27424"/>
    <w:rsid w:val="00C27596"/>
    <w:rsid w:val="00C275ED"/>
    <w:rsid w:val="00C27B94"/>
    <w:rsid w:val="00C303C1"/>
    <w:rsid w:val="00C305EC"/>
    <w:rsid w:val="00C3086B"/>
    <w:rsid w:val="00C30AA5"/>
    <w:rsid w:val="00C30B1B"/>
    <w:rsid w:val="00C30B57"/>
    <w:rsid w:val="00C30C2E"/>
    <w:rsid w:val="00C30F26"/>
    <w:rsid w:val="00C314F2"/>
    <w:rsid w:val="00C31C6D"/>
    <w:rsid w:val="00C3213A"/>
    <w:rsid w:val="00C3232C"/>
    <w:rsid w:val="00C32455"/>
    <w:rsid w:val="00C32D89"/>
    <w:rsid w:val="00C33314"/>
    <w:rsid w:val="00C335C8"/>
    <w:rsid w:val="00C33BB8"/>
    <w:rsid w:val="00C33E3B"/>
    <w:rsid w:val="00C341A1"/>
    <w:rsid w:val="00C34696"/>
    <w:rsid w:val="00C34F93"/>
    <w:rsid w:val="00C3522D"/>
    <w:rsid w:val="00C359B3"/>
    <w:rsid w:val="00C35B46"/>
    <w:rsid w:val="00C35CD0"/>
    <w:rsid w:val="00C35D18"/>
    <w:rsid w:val="00C363E2"/>
    <w:rsid w:val="00C365C0"/>
    <w:rsid w:val="00C36653"/>
    <w:rsid w:val="00C3698C"/>
    <w:rsid w:val="00C369AA"/>
    <w:rsid w:val="00C36AC3"/>
    <w:rsid w:val="00C36B00"/>
    <w:rsid w:val="00C37376"/>
    <w:rsid w:val="00C376BA"/>
    <w:rsid w:val="00C37DA1"/>
    <w:rsid w:val="00C404D7"/>
    <w:rsid w:val="00C41A6A"/>
    <w:rsid w:val="00C41BE3"/>
    <w:rsid w:val="00C41D6B"/>
    <w:rsid w:val="00C41FE4"/>
    <w:rsid w:val="00C42B30"/>
    <w:rsid w:val="00C43314"/>
    <w:rsid w:val="00C433E3"/>
    <w:rsid w:val="00C440A0"/>
    <w:rsid w:val="00C440E2"/>
    <w:rsid w:val="00C45185"/>
    <w:rsid w:val="00C45B61"/>
    <w:rsid w:val="00C45C0F"/>
    <w:rsid w:val="00C4643E"/>
    <w:rsid w:val="00C46A20"/>
    <w:rsid w:val="00C472B5"/>
    <w:rsid w:val="00C47B17"/>
    <w:rsid w:val="00C47C81"/>
    <w:rsid w:val="00C501D0"/>
    <w:rsid w:val="00C50528"/>
    <w:rsid w:val="00C51219"/>
    <w:rsid w:val="00C51833"/>
    <w:rsid w:val="00C52A8C"/>
    <w:rsid w:val="00C52E65"/>
    <w:rsid w:val="00C52E96"/>
    <w:rsid w:val="00C52EB5"/>
    <w:rsid w:val="00C53184"/>
    <w:rsid w:val="00C534E0"/>
    <w:rsid w:val="00C536D9"/>
    <w:rsid w:val="00C53948"/>
    <w:rsid w:val="00C53988"/>
    <w:rsid w:val="00C53D7D"/>
    <w:rsid w:val="00C5429B"/>
    <w:rsid w:val="00C549A9"/>
    <w:rsid w:val="00C54A9D"/>
    <w:rsid w:val="00C54B6D"/>
    <w:rsid w:val="00C54D26"/>
    <w:rsid w:val="00C55B14"/>
    <w:rsid w:val="00C55D90"/>
    <w:rsid w:val="00C562D4"/>
    <w:rsid w:val="00C56355"/>
    <w:rsid w:val="00C56B73"/>
    <w:rsid w:val="00C56B90"/>
    <w:rsid w:val="00C56E75"/>
    <w:rsid w:val="00C5787B"/>
    <w:rsid w:val="00C57C95"/>
    <w:rsid w:val="00C57CB0"/>
    <w:rsid w:val="00C57F56"/>
    <w:rsid w:val="00C6009C"/>
    <w:rsid w:val="00C6062C"/>
    <w:rsid w:val="00C60701"/>
    <w:rsid w:val="00C60D43"/>
    <w:rsid w:val="00C61E4C"/>
    <w:rsid w:val="00C61F54"/>
    <w:rsid w:val="00C6276D"/>
    <w:rsid w:val="00C62E08"/>
    <w:rsid w:val="00C62F00"/>
    <w:rsid w:val="00C62FBF"/>
    <w:rsid w:val="00C6305B"/>
    <w:rsid w:val="00C63562"/>
    <w:rsid w:val="00C6383B"/>
    <w:rsid w:val="00C63BA5"/>
    <w:rsid w:val="00C63DC9"/>
    <w:rsid w:val="00C642B7"/>
    <w:rsid w:val="00C64A8A"/>
    <w:rsid w:val="00C64E86"/>
    <w:rsid w:val="00C6556C"/>
    <w:rsid w:val="00C659CB"/>
    <w:rsid w:val="00C65D6D"/>
    <w:rsid w:val="00C65E20"/>
    <w:rsid w:val="00C6624E"/>
    <w:rsid w:val="00C66BB0"/>
    <w:rsid w:val="00C6736C"/>
    <w:rsid w:val="00C67440"/>
    <w:rsid w:val="00C67B0E"/>
    <w:rsid w:val="00C67ED2"/>
    <w:rsid w:val="00C7060A"/>
    <w:rsid w:val="00C721BA"/>
    <w:rsid w:val="00C7260B"/>
    <w:rsid w:val="00C72D96"/>
    <w:rsid w:val="00C72F55"/>
    <w:rsid w:val="00C73BB9"/>
    <w:rsid w:val="00C73C79"/>
    <w:rsid w:val="00C74706"/>
    <w:rsid w:val="00C75BCF"/>
    <w:rsid w:val="00C769FC"/>
    <w:rsid w:val="00C76A95"/>
    <w:rsid w:val="00C77A27"/>
    <w:rsid w:val="00C77B9F"/>
    <w:rsid w:val="00C8138A"/>
    <w:rsid w:val="00C81950"/>
    <w:rsid w:val="00C81BA2"/>
    <w:rsid w:val="00C81C6D"/>
    <w:rsid w:val="00C82351"/>
    <w:rsid w:val="00C8269E"/>
    <w:rsid w:val="00C82700"/>
    <w:rsid w:val="00C82708"/>
    <w:rsid w:val="00C82777"/>
    <w:rsid w:val="00C82E75"/>
    <w:rsid w:val="00C8301D"/>
    <w:rsid w:val="00C83980"/>
    <w:rsid w:val="00C83C4D"/>
    <w:rsid w:val="00C83E44"/>
    <w:rsid w:val="00C84599"/>
    <w:rsid w:val="00C8462A"/>
    <w:rsid w:val="00C8467D"/>
    <w:rsid w:val="00C84B66"/>
    <w:rsid w:val="00C84BE9"/>
    <w:rsid w:val="00C84CB7"/>
    <w:rsid w:val="00C85F8D"/>
    <w:rsid w:val="00C862AB"/>
    <w:rsid w:val="00C8667C"/>
    <w:rsid w:val="00C868B9"/>
    <w:rsid w:val="00C86A5C"/>
    <w:rsid w:val="00C86BB4"/>
    <w:rsid w:val="00C86C8E"/>
    <w:rsid w:val="00C86DD4"/>
    <w:rsid w:val="00C871F3"/>
    <w:rsid w:val="00C87344"/>
    <w:rsid w:val="00C87704"/>
    <w:rsid w:val="00C87DBB"/>
    <w:rsid w:val="00C904C9"/>
    <w:rsid w:val="00C90781"/>
    <w:rsid w:val="00C907EE"/>
    <w:rsid w:val="00C914F6"/>
    <w:rsid w:val="00C91559"/>
    <w:rsid w:val="00C91E1F"/>
    <w:rsid w:val="00C9208B"/>
    <w:rsid w:val="00C92E2D"/>
    <w:rsid w:val="00C94258"/>
    <w:rsid w:val="00C94620"/>
    <w:rsid w:val="00C94702"/>
    <w:rsid w:val="00C9472A"/>
    <w:rsid w:val="00C94C7D"/>
    <w:rsid w:val="00C95014"/>
    <w:rsid w:val="00C955C2"/>
    <w:rsid w:val="00C96723"/>
    <w:rsid w:val="00C967E8"/>
    <w:rsid w:val="00C968B5"/>
    <w:rsid w:val="00C9706A"/>
    <w:rsid w:val="00C97231"/>
    <w:rsid w:val="00C974AD"/>
    <w:rsid w:val="00C9785F"/>
    <w:rsid w:val="00C97F2F"/>
    <w:rsid w:val="00C97FBE"/>
    <w:rsid w:val="00CA0011"/>
    <w:rsid w:val="00CA0245"/>
    <w:rsid w:val="00CA0AB3"/>
    <w:rsid w:val="00CA0B3F"/>
    <w:rsid w:val="00CA0C14"/>
    <w:rsid w:val="00CA1063"/>
    <w:rsid w:val="00CA108A"/>
    <w:rsid w:val="00CA11B8"/>
    <w:rsid w:val="00CA12DB"/>
    <w:rsid w:val="00CA167F"/>
    <w:rsid w:val="00CA1757"/>
    <w:rsid w:val="00CA20D0"/>
    <w:rsid w:val="00CA2CFC"/>
    <w:rsid w:val="00CA399D"/>
    <w:rsid w:val="00CA3A00"/>
    <w:rsid w:val="00CA3A74"/>
    <w:rsid w:val="00CA3C46"/>
    <w:rsid w:val="00CA3C54"/>
    <w:rsid w:val="00CA3D9D"/>
    <w:rsid w:val="00CA3FC1"/>
    <w:rsid w:val="00CA463A"/>
    <w:rsid w:val="00CA4714"/>
    <w:rsid w:val="00CA4E90"/>
    <w:rsid w:val="00CA5354"/>
    <w:rsid w:val="00CA55CC"/>
    <w:rsid w:val="00CA55E1"/>
    <w:rsid w:val="00CA6021"/>
    <w:rsid w:val="00CA606A"/>
    <w:rsid w:val="00CA62D5"/>
    <w:rsid w:val="00CA6535"/>
    <w:rsid w:val="00CA6747"/>
    <w:rsid w:val="00CA79F9"/>
    <w:rsid w:val="00CB0062"/>
    <w:rsid w:val="00CB080A"/>
    <w:rsid w:val="00CB1403"/>
    <w:rsid w:val="00CB1706"/>
    <w:rsid w:val="00CB20EE"/>
    <w:rsid w:val="00CB2578"/>
    <w:rsid w:val="00CB282E"/>
    <w:rsid w:val="00CB2D5E"/>
    <w:rsid w:val="00CB4478"/>
    <w:rsid w:val="00CB47CA"/>
    <w:rsid w:val="00CB4893"/>
    <w:rsid w:val="00CB4C77"/>
    <w:rsid w:val="00CB4D09"/>
    <w:rsid w:val="00CB50D1"/>
    <w:rsid w:val="00CB5AD2"/>
    <w:rsid w:val="00CB5B02"/>
    <w:rsid w:val="00CB775B"/>
    <w:rsid w:val="00CB7F29"/>
    <w:rsid w:val="00CC0544"/>
    <w:rsid w:val="00CC0D5E"/>
    <w:rsid w:val="00CC0F05"/>
    <w:rsid w:val="00CC1268"/>
    <w:rsid w:val="00CC156F"/>
    <w:rsid w:val="00CC15AA"/>
    <w:rsid w:val="00CC161E"/>
    <w:rsid w:val="00CC1994"/>
    <w:rsid w:val="00CC1A8C"/>
    <w:rsid w:val="00CC1D38"/>
    <w:rsid w:val="00CC1D3D"/>
    <w:rsid w:val="00CC20AA"/>
    <w:rsid w:val="00CC2499"/>
    <w:rsid w:val="00CC2EF1"/>
    <w:rsid w:val="00CC35A4"/>
    <w:rsid w:val="00CC3C32"/>
    <w:rsid w:val="00CC3F1C"/>
    <w:rsid w:val="00CC46B7"/>
    <w:rsid w:val="00CC48BB"/>
    <w:rsid w:val="00CC51A2"/>
    <w:rsid w:val="00CC5613"/>
    <w:rsid w:val="00CC594A"/>
    <w:rsid w:val="00CC6FC9"/>
    <w:rsid w:val="00CC7693"/>
    <w:rsid w:val="00CC7795"/>
    <w:rsid w:val="00CC77AC"/>
    <w:rsid w:val="00CC786C"/>
    <w:rsid w:val="00CC7A80"/>
    <w:rsid w:val="00CC7B54"/>
    <w:rsid w:val="00CC7B5F"/>
    <w:rsid w:val="00CC7B66"/>
    <w:rsid w:val="00CC7FA4"/>
    <w:rsid w:val="00CD0672"/>
    <w:rsid w:val="00CD0990"/>
    <w:rsid w:val="00CD0D4D"/>
    <w:rsid w:val="00CD0D87"/>
    <w:rsid w:val="00CD1362"/>
    <w:rsid w:val="00CD1558"/>
    <w:rsid w:val="00CD1A87"/>
    <w:rsid w:val="00CD1B3B"/>
    <w:rsid w:val="00CD2106"/>
    <w:rsid w:val="00CD2285"/>
    <w:rsid w:val="00CD2A9F"/>
    <w:rsid w:val="00CD2D28"/>
    <w:rsid w:val="00CD328B"/>
    <w:rsid w:val="00CD32D2"/>
    <w:rsid w:val="00CD33AC"/>
    <w:rsid w:val="00CD3C83"/>
    <w:rsid w:val="00CD3EA4"/>
    <w:rsid w:val="00CD455B"/>
    <w:rsid w:val="00CD4852"/>
    <w:rsid w:val="00CD4F87"/>
    <w:rsid w:val="00CD531E"/>
    <w:rsid w:val="00CD5325"/>
    <w:rsid w:val="00CD5336"/>
    <w:rsid w:val="00CD55F8"/>
    <w:rsid w:val="00CD5856"/>
    <w:rsid w:val="00CD5B5A"/>
    <w:rsid w:val="00CD5E81"/>
    <w:rsid w:val="00CD6290"/>
    <w:rsid w:val="00CD6396"/>
    <w:rsid w:val="00CD6990"/>
    <w:rsid w:val="00CD77E9"/>
    <w:rsid w:val="00CD796B"/>
    <w:rsid w:val="00CE026C"/>
    <w:rsid w:val="00CE06DC"/>
    <w:rsid w:val="00CE0ED9"/>
    <w:rsid w:val="00CE1881"/>
    <w:rsid w:val="00CE1CE9"/>
    <w:rsid w:val="00CE2890"/>
    <w:rsid w:val="00CE36DF"/>
    <w:rsid w:val="00CE4417"/>
    <w:rsid w:val="00CE4A07"/>
    <w:rsid w:val="00CE4AFA"/>
    <w:rsid w:val="00CE4CA2"/>
    <w:rsid w:val="00CE4E4E"/>
    <w:rsid w:val="00CE5298"/>
    <w:rsid w:val="00CE543C"/>
    <w:rsid w:val="00CE578E"/>
    <w:rsid w:val="00CE629D"/>
    <w:rsid w:val="00CE676E"/>
    <w:rsid w:val="00CE6B1A"/>
    <w:rsid w:val="00CE6B72"/>
    <w:rsid w:val="00CE712C"/>
    <w:rsid w:val="00CE7285"/>
    <w:rsid w:val="00CE79AB"/>
    <w:rsid w:val="00CE79EB"/>
    <w:rsid w:val="00CE7B77"/>
    <w:rsid w:val="00CF0206"/>
    <w:rsid w:val="00CF0521"/>
    <w:rsid w:val="00CF059D"/>
    <w:rsid w:val="00CF0954"/>
    <w:rsid w:val="00CF1494"/>
    <w:rsid w:val="00CF176D"/>
    <w:rsid w:val="00CF1A04"/>
    <w:rsid w:val="00CF2C2E"/>
    <w:rsid w:val="00CF2CB4"/>
    <w:rsid w:val="00CF4168"/>
    <w:rsid w:val="00CF4448"/>
    <w:rsid w:val="00CF450C"/>
    <w:rsid w:val="00CF4E0A"/>
    <w:rsid w:val="00CF521D"/>
    <w:rsid w:val="00CF598E"/>
    <w:rsid w:val="00CF5E39"/>
    <w:rsid w:val="00CF5E41"/>
    <w:rsid w:val="00CF6870"/>
    <w:rsid w:val="00CF698A"/>
    <w:rsid w:val="00CF6F71"/>
    <w:rsid w:val="00CF70BB"/>
    <w:rsid w:val="00CF760A"/>
    <w:rsid w:val="00CF7DFF"/>
    <w:rsid w:val="00D00B6F"/>
    <w:rsid w:val="00D01002"/>
    <w:rsid w:val="00D0129B"/>
    <w:rsid w:val="00D0164D"/>
    <w:rsid w:val="00D01B46"/>
    <w:rsid w:val="00D01C3A"/>
    <w:rsid w:val="00D01DFC"/>
    <w:rsid w:val="00D0214C"/>
    <w:rsid w:val="00D02335"/>
    <w:rsid w:val="00D026EF"/>
    <w:rsid w:val="00D02710"/>
    <w:rsid w:val="00D02AB0"/>
    <w:rsid w:val="00D03137"/>
    <w:rsid w:val="00D03D66"/>
    <w:rsid w:val="00D041F6"/>
    <w:rsid w:val="00D041F7"/>
    <w:rsid w:val="00D0466D"/>
    <w:rsid w:val="00D0471A"/>
    <w:rsid w:val="00D0478C"/>
    <w:rsid w:val="00D047B7"/>
    <w:rsid w:val="00D04C95"/>
    <w:rsid w:val="00D057B9"/>
    <w:rsid w:val="00D0586A"/>
    <w:rsid w:val="00D05C6A"/>
    <w:rsid w:val="00D06470"/>
    <w:rsid w:val="00D06704"/>
    <w:rsid w:val="00D06B81"/>
    <w:rsid w:val="00D06CE5"/>
    <w:rsid w:val="00D06E8C"/>
    <w:rsid w:val="00D0703D"/>
    <w:rsid w:val="00D0710E"/>
    <w:rsid w:val="00D0737C"/>
    <w:rsid w:val="00D07E99"/>
    <w:rsid w:val="00D07FC4"/>
    <w:rsid w:val="00D10243"/>
    <w:rsid w:val="00D10472"/>
    <w:rsid w:val="00D10EF1"/>
    <w:rsid w:val="00D11345"/>
    <w:rsid w:val="00D11358"/>
    <w:rsid w:val="00D115A0"/>
    <w:rsid w:val="00D11981"/>
    <w:rsid w:val="00D11EC3"/>
    <w:rsid w:val="00D120B0"/>
    <w:rsid w:val="00D12445"/>
    <w:rsid w:val="00D1313E"/>
    <w:rsid w:val="00D133D2"/>
    <w:rsid w:val="00D13581"/>
    <w:rsid w:val="00D13BFE"/>
    <w:rsid w:val="00D13CAC"/>
    <w:rsid w:val="00D1416F"/>
    <w:rsid w:val="00D145A8"/>
    <w:rsid w:val="00D146BD"/>
    <w:rsid w:val="00D146F3"/>
    <w:rsid w:val="00D14A84"/>
    <w:rsid w:val="00D14F27"/>
    <w:rsid w:val="00D1518C"/>
    <w:rsid w:val="00D154F2"/>
    <w:rsid w:val="00D155D4"/>
    <w:rsid w:val="00D15684"/>
    <w:rsid w:val="00D15B33"/>
    <w:rsid w:val="00D15B62"/>
    <w:rsid w:val="00D15E7E"/>
    <w:rsid w:val="00D16485"/>
    <w:rsid w:val="00D170F6"/>
    <w:rsid w:val="00D17212"/>
    <w:rsid w:val="00D173A7"/>
    <w:rsid w:val="00D17443"/>
    <w:rsid w:val="00D179B0"/>
    <w:rsid w:val="00D17DBE"/>
    <w:rsid w:val="00D206C6"/>
    <w:rsid w:val="00D20A7C"/>
    <w:rsid w:val="00D20BEA"/>
    <w:rsid w:val="00D2147C"/>
    <w:rsid w:val="00D2147E"/>
    <w:rsid w:val="00D21886"/>
    <w:rsid w:val="00D22198"/>
    <w:rsid w:val="00D2261D"/>
    <w:rsid w:val="00D23763"/>
    <w:rsid w:val="00D23FDE"/>
    <w:rsid w:val="00D2480B"/>
    <w:rsid w:val="00D24BB2"/>
    <w:rsid w:val="00D24D2C"/>
    <w:rsid w:val="00D24E02"/>
    <w:rsid w:val="00D2545D"/>
    <w:rsid w:val="00D25DE5"/>
    <w:rsid w:val="00D25E7B"/>
    <w:rsid w:val="00D25F5B"/>
    <w:rsid w:val="00D26DC5"/>
    <w:rsid w:val="00D26DDF"/>
    <w:rsid w:val="00D26E4A"/>
    <w:rsid w:val="00D2740B"/>
    <w:rsid w:val="00D27622"/>
    <w:rsid w:val="00D27637"/>
    <w:rsid w:val="00D27CEC"/>
    <w:rsid w:val="00D27D2F"/>
    <w:rsid w:val="00D3080A"/>
    <w:rsid w:val="00D30823"/>
    <w:rsid w:val="00D308A3"/>
    <w:rsid w:val="00D30BE3"/>
    <w:rsid w:val="00D3113F"/>
    <w:rsid w:val="00D31464"/>
    <w:rsid w:val="00D31CC3"/>
    <w:rsid w:val="00D32F89"/>
    <w:rsid w:val="00D33150"/>
    <w:rsid w:val="00D33427"/>
    <w:rsid w:val="00D34175"/>
    <w:rsid w:val="00D3431D"/>
    <w:rsid w:val="00D3470A"/>
    <w:rsid w:val="00D347E6"/>
    <w:rsid w:val="00D34AD4"/>
    <w:rsid w:val="00D34F04"/>
    <w:rsid w:val="00D351CA"/>
    <w:rsid w:val="00D352F6"/>
    <w:rsid w:val="00D356CB"/>
    <w:rsid w:val="00D3589E"/>
    <w:rsid w:val="00D35D94"/>
    <w:rsid w:val="00D3655D"/>
    <w:rsid w:val="00D36A78"/>
    <w:rsid w:val="00D40387"/>
    <w:rsid w:val="00D403E7"/>
    <w:rsid w:val="00D406A2"/>
    <w:rsid w:val="00D4119C"/>
    <w:rsid w:val="00D413A1"/>
    <w:rsid w:val="00D4152F"/>
    <w:rsid w:val="00D417C2"/>
    <w:rsid w:val="00D420A8"/>
    <w:rsid w:val="00D421C0"/>
    <w:rsid w:val="00D42771"/>
    <w:rsid w:val="00D42954"/>
    <w:rsid w:val="00D429F6"/>
    <w:rsid w:val="00D42C31"/>
    <w:rsid w:val="00D42EA6"/>
    <w:rsid w:val="00D43B80"/>
    <w:rsid w:val="00D43C0B"/>
    <w:rsid w:val="00D44099"/>
    <w:rsid w:val="00D44C9B"/>
    <w:rsid w:val="00D453DD"/>
    <w:rsid w:val="00D45720"/>
    <w:rsid w:val="00D45786"/>
    <w:rsid w:val="00D46026"/>
    <w:rsid w:val="00D466C8"/>
    <w:rsid w:val="00D46BC6"/>
    <w:rsid w:val="00D4722C"/>
    <w:rsid w:val="00D472AB"/>
    <w:rsid w:val="00D473E0"/>
    <w:rsid w:val="00D477D4"/>
    <w:rsid w:val="00D479DF"/>
    <w:rsid w:val="00D47D78"/>
    <w:rsid w:val="00D47EEE"/>
    <w:rsid w:val="00D50784"/>
    <w:rsid w:val="00D50807"/>
    <w:rsid w:val="00D50B5D"/>
    <w:rsid w:val="00D50FAF"/>
    <w:rsid w:val="00D511AD"/>
    <w:rsid w:val="00D517EB"/>
    <w:rsid w:val="00D51C79"/>
    <w:rsid w:val="00D51CD5"/>
    <w:rsid w:val="00D51FCF"/>
    <w:rsid w:val="00D5263A"/>
    <w:rsid w:val="00D52FEA"/>
    <w:rsid w:val="00D533BA"/>
    <w:rsid w:val="00D5369F"/>
    <w:rsid w:val="00D54448"/>
    <w:rsid w:val="00D5444A"/>
    <w:rsid w:val="00D54A0E"/>
    <w:rsid w:val="00D54AAF"/>
    <w:rsid w:val="00D54B33"/>
    <w:rsid w:val="00D555CB"/>
    <w:rsid w:val="00D55689"/>
    <w:rsid w:val="00D55729"/>
    <w:rsid w:val="00D5597E"/>
    <w:rsid w:val="00D55DFB"/>
    <w:rsid w:val="00D55FE8"/>
    <w:rsid w:val="00D57AFA"/>
    <w:rsid w:val="00D57CC0"/>
    <w:rsid w:val="00D57D94"/>
    <w:rsid w:val="00D57F75"/>
    <w:rsid w:val="00D60153"/>
    <w:rsid w:val="00D60550"/>
    <w:rsid w:val="00D606DC"/>
    <w:rsid w:val="00D60754"/>
    <w:rsid w:val="00D60BA5"/>
    <w:rsid w:val="00D60C95"/>
    <w:rsid w:val="00D610AC"/>
    <w:rsid w:val="00D61566"/>
    <w:rsid w:val="00D6159E"/>
    <w:rsid w:val="00D621E1"/>
    <w:rsid w:val="00D62280"/>
    <w:rsid w:val="00D623BE"/>
    <w:rsid w:val="00D623CB"/>
    <w:rsid w:val="00D629A3"/>
    <w:rsid w:val="00D647F1"/>
    <w:rsid w:val="00D64846"/>
    <w:rsid w:val="00D64AEB"/>
    <w:rsid w:val="00D64BF6"/>
    <w:rsid w:val="00D64CC1"/>
    <w:rsid w:val="00D64D3D"/>
    <w:rsid w:val="00D65716"/>
    <w:rsid w:val="00D6655E"/>
    <w:rsid w:val="00D6732C"/>
    <w:rsid w:val="00D67B15"/>
    <w:rsid w:val="00D703BD"/>
    <w:rsid w:val="00D707F4"/>
    <w:rsid w:val="00D712E6"/>
    <w:rsid w:val="00D71A41"/>
    <w:rsid w:val="00D7206F"/>
    <w:rsid w:val="00D72247"/>
    <w:rsid w:val="00D722BD"/>
    <w:rsid w:val="00D7239E"/>
    <w:rsid w:val="00D723AE"/>
    <w:rsid w:val="00D723AF"/>
    <w:rsid w:val="00D73230"/>
    <w:rsid w:val="00D73B42"/>
    <w:rsid w:val="00D73E49"/>
    <w:rsid w:val="00D73FB6"/>
    <w:rsid w:val="00D741D8"/>
    <w:rsid w:val="00D74427"/>
    <w:rsid w:val="00D7464F"/>
    <w:rsid w:val="00D75086"/>
    <w:rsid w:val="00D75235"/>
    <w:rsid w:val="00D752A4"/>
    <w:rsid w:val="00D75413"/>
    <w:rsid w:val="00D75FD8"/>
    <w:rsid w:val="00D7621D"/>
    <w:rsid w:val="00D762DD"/>
    <w:rsid w:val="00D76835"/>
    <w:rsid w:val="00D76C84"/>
    <w:rsid w:val="00D7728A"/>
    <w:rsid w:val="00D77518"/>
    <w:rsid w:val="00D7775B"/>
    <w:rsid w:val="00D778FF"/>
    <w:rsid w:val="00D77D2A"/>
    <w:rsid w:val="00D77E43"/>
    <w:rsid w:val="00D77E69"/>
    <w:rsid w:val="00D8028C"/>
    <w:rsid w:val="00D80D58"/>
    <w:rsid w:val="00D81205"/>
    <w:rsid w:val="00D81210"/>
    <w:rsid w:val="00D81801"/>
    <w:rsid w:val="00D81CCB"/>
    <w:rsid w:val="00D82016"/>
    <w:rsid w:val="00D82331"/>
    <w:rsid w:val="00D82B11"/>
    <w:rsid w:val="00D82CAF"/>
    <w:rsid w:val="00D82E01"/>
    <w:rsid w:val="00D83605"/>
    <w:rsid w:val="00D8369B"/>
    <w:rsid w:val="00D83914"/>
    <w:rsid w:val="00D839D7"/>
    <w:rsid w:val="00D839E8"/>
    <w:rsid w:val="00D83C39"/>
    <w:rsid w:val="00D84373"/>
    <w:rsid w:val="00D84B4D"/>
    <w:rsid w:val="00D85198"/>
    <w:rsid w:val="00D8537A"/>
    <w:rsid w:val="00D859D7"/>
    <w:rsid w:val="00D85DAC"/>
    <w:rsid w:val="00D85F91"/>
    <w:rsid w:val="00D8606D"/>
    <w:rsid w:val="00D86681"/>
    <w:rsid w:val="00D86AB4"/>
    <w:rsid w:val="00D8700C"/>
    <w:rsid w:val="00D871D5"/>
    <w:rsid w:val="00D87C7C"/>
    <w:rsid w:val="00D910D1"/>
    <w:rsid w:val="00D913EA"/>
    <w:rsid w:val="00D9178F"/>
    <w:rsid w:val="00D91906"/>
    <w:rsid w:val="00D91BC1"/>
    <w:rsid w:val="00D9207E"/>
    <w:rsid w:val="00D9211C"/>
    <w:rsid w:val="00D92368"/>
    <w:rsid w:val="00D92432"/>
    <w:rsid w:val="00D9244B"/>
    <w:rsid w:val="00D92725"/>
    <w:rsid w:val="00D92F35"/>
    <w:rsid w:val="00D92FDF"/>
    <w:rsid w:val="00D932E4"/>
    <w:rsid w:val="00D935F9"/>
    <w:rsid w:val="00D936BA"/>
    <w:rsid w:val="00D93B96"/>
    <w:rsid w:val="00D942AA"/>
    <w:rsid w:val="00D944C6"/>
    <w:rsid w:val="00D94654"/>
    <w:rsid w:val="00D95198"/>
    <w:rsid w:val="00D951C6"/>
    <w:rsid w:val="00D95366"/>
    <w:rsid w:val="00D955BF"/>
    <w:rsid w:val="00D955C1"/>
    <w:rsid w:val="00D95E90"/>
    <w:rsid w:val="00D96427"/>
    <w:rsid w:val="00D967C4"/>
    <w:rsid w:val="00D967F6"/>
    <w:rsid w:val="00D96B73"/>
    <w:rsid w:val="00D96D39"/>
    <w:rsid w:val="00D97AB9"/>
    <w:rsid w:val="00D97BBF"/>
    <w:rsid w:val="00D97D22"/>
    <w:rsid w:val="00D97E20"/>
    <w:rsid w:val="00DA02E1"/>
    <w:rsid w:val="00DA15A4"/>
    <w:rsid w:val="00DA1A4C"/>
    <w:rsid w:val="00DA1CFF"/>
    <w:rsid w:val="00DA1D5C"/>
    <w:rsid w:val="00DA22C3"/>
    <w:rsid w:val="00DA2423"/>
    <w:rsid w:val="00DA2815"/>
    <w:rsid w:val="00DA281D"/>
    <w:rsid w:val="00DA2C06"/>
    <w:rsid w:val="00DA2EB0"/>
    <w:rsid w:val="00DA311D"/>
    <w:rsid w:val="00DA37A4"/>
    <w:rsid w:val="00DA3C34"/>
    <w:rsid w:val="00DA3F29"/>
    <w:rsid w:val="00DA40B0"/>
    <w:rsid w:val="00DA44CD"/>
    <w:rsid w:val="00DA46A6"/>
    <w:rsid w:val="00DA47C6"/>
    <w:rsid w:val="00DA47D1"/>
    <w:rsid w:val="00DA4E0C"/>
    <w:rsid w:val="00DA51E2"/>
    <w:rsid w:val="00DA59A0"/>
    <w:rsid w:val="00DA5E5A"/>
    <w:rsid w:val="00DA601A"/>
    <w:rsid w:val="00DA647F"/>
    <w:rsid w:val="00DA64C0"/>
    <w:rsid w:val="00DA6D7C"/>
    <w:rsid w:val="00DA6EED"/>
    <w:rsid w:val="00DA766E"/>
    <w:rsid w:val="00DA767F"/>
    <w:rsid w:val="00DA7792"/>
    <w:rsid w:val="00DA7F76"/>
    <w:rsid w:val="00DB0454"/>
    <w:rsid w:val="00DB0775"/>
    <w:rsid w:val="00DB09DF"/>
    <w:rsid w:val="00DB208B"/>
    <w:rsid w:val="00DB20AA"/>
    <w:rsid w:val="00DB2335"/>
    <w:rsid w:val="00DB2821"/>
    <w:rsid w:val="00DB29A4"/>
    <w:rsid w:val="00DB2ABF"/>
    <w:rsid w:val="00DB2E5C"/>
    <w:rsid w:val="00DB303E"/>
    <w:rsid w:val="00DB31D1"/>
    <w:rsid w:val="00DB31EF"/>
    <w:rsid w:val="00DB37B3"/>
    <w:rsid w:val="00DB460C"/>
    <w:rsid w:val="00DB467F"/>
    <w:rsid w:val="00DB4810"/>
    <w:rsid w:val="00DB48F0"/>
    <w:rsid w:val="00DB4D16"/>
    <w:rsid w:val="00DB520F"/>
    <w:rsid w:val="00DB5308"/>
    <w:rsid w:val="00DB5622"/>
    <w:rsid w:val="00DB5824"/>
    <w:rsid w:val="00DB5B61"/>
    <w:rsid w:val="00DB5DDC"/>
    <w:rsid w:val="00DB5E12"/>
    <w:rsid w:val="00DB60D6"/>
    <w:rsid w:val="00DB61EE"/>
    <w:rsid w:val="00DB6575"/>
    <w:rsid w:val="00DB67F5"/>
    <w:rsid w:val="00DB6A85"/>
    <w:rsid w:val="00DB6E5E"/>
    <w:rsid w:val="00DB6FC1"/>
    <w:rsid w:val="00DB6FF4"/>
    <w:rsid w:val="00DB7414"/>
    <w:rsid w:val="00DB7473"/>
    <w:rsid w:val="00DB76BD"/>
    <w:rsid w:val="00DC0212"/>
    <w:rsid w:val="00DC0214"/>
    <w:rsid w:val="00DC0299"/>
    <w:rsid w:val="00DC053A"/>
    <w:rsid w:val="00DC0A9E"/>
    <w:rsid w:val="00DC0AEC"/>
    <w:rsid w:val="00DC0B22"/>
    <w:rsid w:val="00DC0E59"/>
    <w:rsid w:val="00DC1039"/>
    <w:rsid w:val="00DC10B5"/>
    <w:rsid w:val="00DC159F"/>
    <w:rsid w:val="00DC1ADC"/>
    <w:rsid w:val="00DC1CA6"/>
    <w:rsid w:val="00DC2256"/>
    <w:rsid w:val="00DC29DB"/>
    <w:rsid w:val="00DC38FE"/>
    <w:rsid w:val="00DC3A44"/>
    <w:rsid w:val="00DC3BBB"/>
    <w:rsid w:val="00DC3D4E"/>
    <w:rsid w:val="00DC3D53"/>
    <w:rsid w:val="00DC3F37"/>
    <w:rsid w:val="00DC4E12"/>
    <w:rsid w:val="00DC4E5A"/>
    <w:rsid w:val="00DC4EAE"/>
    <w:rsid w:val="00DC52F2"/>
    <w:rsid w:val="00DC53A1"/>
    <w:rsid w:val="00DC59A0"/>
    <w:rsid w:val="00DC5E70"/>
    <w:rsid w:val="00DC5F70"/>
    <w:rsid w:val="00DC642D"/>
    <w:rsid w:val="00DC6722"/>
    <w:rsid w:val="00DC68B7"/>
    <w:rsid w:val="00DC6FEE"/>
    <w:rsid w:val="00DD07B9"/>
    <w:rsid w:val="00DD0A58"/>
    <w:rsid w:val="00DD0B55"/>
    <w:rsid w:val="00DD0B76"/>
    <w:rsid w:val="00DD0C87"/>
    <w:rsid w:val="00DD0CA2"/>
    <w:rsid w:val="00DD1029"/>
    <w:rsid w:val="00DD103E"/>
    <w:rsid w:val="00DD1207"/>
    <w:rsid w:val="00DD139C"/>
    <w:rsid w:val="00DD139F"/>
    <w:rsid w:val="00DD13AE"/>
    <w:rsid w:val="00DD15C3"/>
    <w:rsid w:val="00DD1905"/>
    <w:rsid w:val="00DD1B6F"/>
    <w:rsid w:val="00DD1D50"/>
    <w:rsid w:val="00DD2541"/>
    <w:rsid w:val="00DD26C0"/>
    <w:rsid w:val="00DD2AE9"/>
    <w:rsid w:val="00DD34C2"/>
    <w:rsid w:val="00DD379F"/>
    <w:rsid w:val="00DD3DA3"/>
    <w:rsid w:val="00DD45A4"/>
    <w:rsid w:val="00DD523D"/>
    <w:rsid w:val="00DD52AB"/>
    <w:rsid w:val="00DD667A"/>
    <w:rsid w:val="00DD67A7"/>
    <w:rsid w:val="00DD6BBF"/>
    <w:rsid w:val="00DD76E5"/>
    <w:rsid w:val="00DD7840"/>
    <w:rsid w:val="00DD7A8D"/>
    <w:rsid w:val="00DD7E88"/>
    <w:rsid w:val="00DD7F04"/>
    <w:rsid w:val="00DE00A1"/>
    <w:rsid w:val="00DE03BD"/>
    <w:rsid w:val="00DE0453"/>
    <w:rsid w:val="00DE08AF"/>
    <w:rsid w:val="00DE0A43"/>
    <w:rsid w:val="00DE0AC2"/>
    <w:rsid w:val="00DE1139"/>
    <w:rsid w:val="00DE11A1"/>
    <w:rsid w:val="00DE14B9"/>
    <w:rsid w:val="00DE21EC"/>
    <w:rsid w:val="00DE21FE"/>
    <w:rsid w:val="00DE243D"/>
    <w:rsid w:val="00DE258A"/>
    <w:rsid w:val="00DE2901"/>
    <w:rsid w:val="00DE2B3D"/>
    <w:rsid w:val="00DE2F21"/>
    <w:rsid w:val="00DE331C"/>
    <w:rsid w:val="00DE3370"/>
    <w:rsid w:val="00DE4590"/>
    <w:rsid w:val="00DE4605"/>
    <w:rsid w:val="00DE4AF5"/>
    <w:rsid w:val="00DE4B92"/>
    <w:rsid w:val="00DE5052"/>
    <w:rsid w:val="00DE5260"/>
    <w:rsid w:val="00DE5A80"/>
    <w:rsid w:val="00DE5C89"/>
    <w:rsid w:val="00DE689C"/>
    <w:rsid w:val="00DE6CBD"/>
    <w:rsid w:val="00DE6DEE"/>
    <w:rsid w:val="00DE6EE1"/>
    <w:rsid w:val="00DE7EE8"/>
    <w:rsid w:val="00DE7F57"/>
    <w:rsid w:val="00DF0ACA"/>
    <w:rsid w:val="00DF0C4D"/>
    <w:rsid w:val="00DF10A5"/>
    <w:rsid w:val="00DF10D4"/>
    <w:rsid w:val="00DF1558"/>
    <w:rsid w:val="00DF15DA"/>
    <w:rsid w:val="00DF19E5"/>
    <w:rsid w:val="00DF1A65"/>
    <w:rsid w:val="00DF2FF4"/>
    <w:rsid w:val="00DF3087"/>
    <w:rsid w:val="00DF312D"/>
    <w:rsid w:val="00DF32DE"/>
    <w:rsid w:val="00DF37D1"/>
    <w:rsid w:val="00DF3B23"/>
    <w:rsid w:val="00DF3FEF"/>
    <w:rsid w:val="00DF459C"/>
    <w:rsid w:val="00DF4B5F"/>
    <w:rsid w:val="00DF53B6"/>
    <w:rsid w:val="00DF55DB"/>
    <w:rsid w:val="00DF56FF"/>
    <w:rsid w:val="00DF5BF0"/>
    <w:rsid w:val="00DF5C1E"/>
    <w:rsid w:val="00DF5D5E"/>
    <w:rsid w:val="00DF61B1"/>
    <w:rsid w:val="00DF65B7"/>
    <w:rsid w:val="00DF690F"/>
    <w:rsid w:val="00DF6A5E"/>
    <w:rsid w:val="00DF6A98"/>
    <w:rsid w:val="00DF6BC9"/>
    <w:rsid w:val="00DF6E86"/>
    <w:rsid w:val="00DF7004"/>
    <w:rsid w:val="00DF72DA"/>
    <w:rsid w:val="00DF74B1"/>
    <w:rsid w:val="00DF77C9"/>
    <w:rsid w:val="00DF78E5"/>
    <w:rsid w:val="00E0020F"/>
    <w:rsid w:val="00E0063A"/>
    <w:rsid w:val="00E0070C"/>
    <w:rsid w:val="00E0081C"/>
    <w:rsid w:val="00E00DA9"/>
    <w:rsid w:val="00E00DAF"/>
    <w:rsid w:val="00E00DEB"/>
    <w:rsid w:val="00E00EBF"/>
    <w:rsid w:val="00E01302"/>
    <w:rsid w:val="00E01F93"/>
    <w:rsid w:val="00E029AD"/>
    <w:rsid w:val="00E02B7A"/>
    <w:rsid w:val="00E02D11"/>
    <w:rsid w:val="00E02EA7"/>
    <w:rsid w:val="00E02EDB"/>
    <w:rsid w:val="00E02EEC"/>
    <w:rsid w:val="00E02F78"/>
    <w:rsid w:val="00E03281"/>
    <w:rsid w:val="00E033DA"/>
    <w:rsid w:val="00E034F0"/>
    <w:rsid w:val="00E036CB"/>
    <w:rsid w:val="00E03ADB"/>
    <w:rsid w:val="00E04062"/>
    <w:rsid w:val="00E042BC"/>
    <w:rsid w:val="00E0485B"/>
    <w:rsid w:val="00E0538E"/>
    <w:rsid w:val="00E0558B"/>
    <w:rsid w:val="00E05E4E"/>
    <w:rsid w:val="00E05F58"/>
    <w:rsid w:val="00E061F6"/>
    <w:rsid w:val="00E0697E"/>
    <w:rsid w:val="00E06AC9"/>
    <w:rsid w:val="00E06C19"/>
    <w:rsid w:val="00E06F02"/>
    <w:rsid w:val="00E0718A"/>
    <w:rsid w:val="00E0740B"/>
    <w:rsid w:val="00E079AB"/>
    <w:rsid w:val="00E07CD7"/>
    <w:rsid w:val="00E11755"/>
    <w:rsid w:val="00E11EC5"/>
    <w:rsid w:val="00E124A7"/>
    <w:rsid w:val="00E12588"/>
    <w:rsid w:val="00E12D19"/>
    <w:rsid w:val="00E12E42"/>
    <w:rsid w:val="00E12F57"/>
    <w:rsid w:val="00E1316A"/>
    <w:rsid w:val="00E13DDC"/>
    <w:rsid w:val="00E1405E"/>
    <w:rsid w:val="00E14214"/>
    <w:rsid w:val="00E143DE"/>
    <w:rsid w:val="00E144DA"/>
    <w:rsid w:val="00E144E0"/>
    <w:rsid w:val="00E1463B"/>
    <w:rsid w:val="00E14ABC"/>
    <w:rsid w:val="00E14C40"/>
    <w:rsid w:val="00E14E5E"/>
    <w:rsid w:val="00E1518D"/>
    <w:rsid w:val="00E15475"/>
    <w:rsid w:val="00E155AE"/>
    <w:rsid w:val="00E15697"/>
    <w:rsid w:val="00E1621A"/>
    <w:rsid w:val="00E166DC"/>
    <w:rsid w:val="00E16829"/>
    <w:rsid w:val="00E16C42"/>
    <w:rsid w:val="00E17198"/>
    <w:rsid w:val="00E1731F"/>
    <w:rsid w:val="00E17695"/>
    <w:rsid w:val="00E20495"/>
    <w:rsid w:val="00E208C0"/>
    <w:rsid w:val="00E21204"/>
    <w:rsid w:val="00E220FF"/>
    <w:rsid w:val="00E22907"/>
    <w:rsid w:val="00E233A3"/>
    <w:rsid w:val="00E23914"/>
    <w:rsid w:val="00E23D15"/>
    <w:rsid w:val="00E23FEA"/>
    <w:rsid w:val="00E240C0"/>
    <w:rsid w:val="00E246BE"/>
    <w:rsid w:val="00E253EA"/>
    <w:rsid w:val="00E2563C"/>
    <w:rsid w:val="00E2602D"/>
    <w:rsid w:val="00E260A4"/>
    <w:rsid w:val="00E26412"/>
    <w:rsid w:val="00E26A12"/>
    <w:rsid w:val="00E26D6A"/>
    <w:rsid w:val="00E27C29"/>
    <w:rsid w:val="00E27E7A"/>
    <w:rsid w:val="00E30102"/>
    <w:rsid w:val="00E305C0"/>
    <w:rsid w:val="00E30701"/>
    <w:rsid w:val="00E30B9B"/>
    <w:rsid w:val="00E31910"/>
    <w:rsid w:val="00E31C56"/>
    <w:rsid w:val="00E31F31"/>
    <w:rsid w:val="00E32336"/>
    <w:rsid w:val="00E32885"/>
    <w:rsid w:val="00E334D5"/>
    <w:rsid w:val="00E335FF"/>
    <w:rsid w:val="00E33855"/>
    <w:rsid w:val="00E33A3F"/>
    <w:rsid w:val="00E34043"/>
    <w:rsid w:val="00E340C6"/>
    <w:rsid w:val="00E341A7"/>
    <w:rsid w:val="00E34CDF"/>
    <w:rsid w:val="00E354D4"/>
    <w:rsid w:val="00E356DD"/>
    <w:rsid w:val="00E35CB3"/>
    <w:rsid w:val="00E35D5B"/>
    <w:rsid w:val="00E35F32"/>
    <w:rsid w:val="00E3603C"/>
    <w:rsid w:val="00E36581"/>
    <w:rsid w:val="00E36E30"/>
    <w:rsid w:val="00E37558"/>
    <w:rsid w:val="00E37C1E"/>
    <w:rsid w:val="00E40437"/>
    <w:rsid w:val="00E4158A"/>
    <w:rsid w:val="00E424E4"/>
    <w:rsid w:val="00E426A8"/>
    <w:rsid w:val="00E426C4"/>
    <w:rsid w:val="00E4276F"/>
    <w:rsid w:val="00E42B3C"/>
    <w:rsid w:val="00E43401"/>
    <w:rsid w:val="00E4356A"/>
    <w:rsid w:val="00E43D42"/>
    <w:rsid w:val="00E43E66"/>
    <w:rsid w:val="00E4438D"/>
    <w:rsid w:val="00E4448D"/>
    <w:rsid w:val="00E45CAB"/>
    <w:rsid w:val="00E46065"/>
    <w:rsid w:val="00E46209"/>
    <w:rsid w:val="00E46342"/>
    <w:rsid w:val="00E4679C"/>
    <w:rsid w:val="00E467E0"/>
    <w:rsid w:val="00E4709A"/>
    <w:rsid w:val="00E474D6"/>
    <w:rsid w:val="00E50794"/>
    <w:rsid w:val="00E50E20"/>
    <w:rsid w:val="00E50E7B"/>
    <w:rsid w:val="00E510F5"/>
    <w:rsid w:val="00E52289"/>
    <w:rsid w:val="00E52872"/>
    <w:rsid w:val="00E52AC7"/>
    <w:rsid w:val="00E52DDF"/>
    <w:rsid w:val="00E536C3"/>
    <w:rsid w:val="00E542D2"/>
    <w:rsid w:val="00E54486"/>
    <w:rsid w:val="00E545AE"/>
    <w:rsid w:val="00E54FDA"/>
    <w:rsid w:val="00E553C2"/>
    <w:rsid w:val="00E55658"/>
    <w:rsid w:val="00E5588E"/>
    <w:rsid w:val="00E5634B"/>
    <w:rsid w:val="00E569E6"/>
    <w:rsid w:val="00E577DC"/>
    <w:rsid w:val="00E5780F"/>
    <w:rsid w:val="00E57E75"/>
    <w:rsid w:val="00E604E9"/>
    <w:rsid w:val="00E60593"/>
    <w:rsid w:val="00E60AB5"/>
    <w:rsid w:val="00E60D9F"/>
    <w:rsid w:val="00E6142D"/>
    <w:rsid w:val="00E61616"/>
    <w:rsid w:val="00E61AA6"/>
    <w:rsid w:val="00E61E64"/>
    <w:rsid w:val="00E629A0"/>
    <w:rsid w:val="00E62E4C"/>
    <w:rsid w:val="00E6335B"/>
    <w:rsid w:val="00E63453"/>
    <w:rsid w:val="00E6355B"/>
    <w:rsid w:val="00E6399C"/>
    <w:rsid w:val="00E642E8"/>
    <w:rsid w:val="00E64334"/>
    <w:rsid w:val="00E64DBE"/>
    <w:rsid w:val="00E650A8"/>
    <w:rsid w:val="00E65AFA"/>
    <w:rsid w:val="00E66081"/>
    <w:rsid w:val="00E661D8"/>
    <w:rsid w:val="00E668CD"/>
    <w:rsid w:val="00E66BB6"/>
    <w:rsid w:val="00E674DC"/>
    <w:rsid w:val="00E67BAB"/>
    <w:rsid w:val="00E67BB9"/>
    <w:rsid w:val="00E700DB"/>
    <w:rsid w:val="00E702E7"/>
    <w:rsid w:val="00E70848"/>
    <w:rsid w:val="00E70EC1"/>
    <w:rsid w:val="00E71168"/>
    <w:rsid w:val="00E711F7"/>
    <w:rsid w:val="00E7200C"/>
    <w:rsid w:val="00E727DB"/>
    <w:rsid w:val="00E72818"/>
    <w:rsid w:val="00E72B93"/>
    <w:rsid w:val="00E73185"/>
    <w:rsid w:val="00E736D9"/>
    <w:rsid w:val="00E737D6"/>
    <w:rsid w:val="00E7397E"/>
    <w:rsid w:val="00E73C91"/>
    <w:rsid w:val="00E73D4C"/>
    <w:rsid w:val="00E73DEE"/>
    <w:rsid w:val="00E74761"/>
    <w:rsid w:val="00E74A3E"/>
    <w:rsid w:val="00E74B26"/>
    <w:rsid w:val="00E75A9A"/>
    <w:rsid w:val="00E75ACF"/>
    <w:rsid w:val="00E76890"/>
    <w:rsid w:val="00E768C8"/>
    <w:rsid w:val="00E76AE5"/>
    <w:rsid w:val="00E76E8A"/>
    <w:rsid w:val="00E76EBD"/>
    <w:rsid w:val="00E77482"/>
    <w:rsid w:val="00E7779B"/>
    <w:rsid w:val="00E77CF8"/>
    <w:rsid w:val="00E77F48"/>
    <w:rsid w:val="00E801CF"/>
    <w:rsid w:val="00E8065F"/>
    <w:rsid w:val="00E8092B"/>
    <w:rsid w:val="00E814D5"/>
    <w:rsid w:val="00E81911"/>
    <w:rsid w:val="00E81959"/>
    <w:rsid w:val="00E81E03"/>
    <w:rsid w:val="00E82192"/>
    <w:rsid w:val="00E82283"/>
    <w:rsid w:val="00E828F0"/>
    <w:rsid w:val="00E82AEC"/>
    <w:rsid w:val="00E82B9C"/>
    <w:rsid w:val="00E82E40"/>
    <w:rsid w:val="00E82F01"/>
    <w:rsid w:val="00E8355E"/>
    <w:rsid w:val="00E84056"/>
    <w:rsid w:val="00E847CF"/>
    <w:rsid w:val="00E8491E"/>
    <w:rsid w:val="00E8513D"/>
    <w:rsid w:val="00E85F7D"/>
    <w:rsid w:val="00E8667D"/>
    <w:rsid w:val="00E866BB"/>
    <w:rsid w:val="00E86741"/>
    <w:rsid w:val="00E869D9"/>
    <w:rsid w:val="00E87475"/>
    <w:rsid w:val="00E8759F"/>
    <w:rsid w:val="00E879FE"/>
    <w:rsid w:val="00E90624"/>
    <w:rsid w:val="00E9073E"/>
    <w:rsid w:val="00E9097E"/>
    <w:rsid w:val="00E90DED"/>
    <w:rsid w:val="00E91158"/>
    <w:rsid w:val="00E911BA"/>
    <w:rsid w:val="00E91592"/>
    <w:rsid w:val="00E9209C"/>
    <w:rsid w:val="00E92B2E"/>
    <w:rsid w:val="00E92C22"/>
    <w:rsid w:val="00E93D2E"/>
    <w:rsid w:val="00E93D7F"/>
    <w:rsid w:val="00E93D9F"/>
    <w:rsid w:val="00E9424A"/>
    <w:rsid w:val="00E9432B"/>
    <w:rsid w:val="00E9530F"/>
    <w:rsid w:val="00E955AA"/>
    <w:rsid w:val="00E95EC8"/>
    <w:rsid w:val="00E96268"/>
    <w:rsid w:val="00E9644B"/>
    <w:rsid w:val="00E96BE7"/>
    <w:rsid w:val="00EA016E"/>
    <w:rsid w:val="00EA01BB"/>
    <w:rsid w:val="00EA0668"/>
    <w:rsid w:val="00EA0DAA"/>
    <w:rsid w:val="00EA0EFD"/>
    <w:rsid w:val="00EA195A"/>
    <w:rsid w:val="00EA19D1"/>
    <w:rsid w:val="00EA1A81"/>
    <w:rsid w:val="00EA20E7"/>
    <w:rsid w:val="00EA22F7"/>
    <w:rsid w:val="00EA2A96"/>
    <w:rsid w:val="00EA2B0E"/>
    <w:rsid w:val="00EA3088"/>
    <w:rsid w:val="00EA3181"/>
    <w:rsid w:val="00EA35BF"/>
    <w:rsid w:val="00EA4067"/>
    <w:rsid w:val="00EA4258"/>
    <w:rsid w:val="00EA4E5E"/>
    <w:rsid w:val="00EA4F3F"/>
    <w:rsid w:val="00EA52A2"/>
    <w:rsid w:val="00EA5366"/>
    <w:rsid w:val="00EA56B6"/>
    <w:rsid w:val="00EA5881"/>
    <w:rsid w:val="00EA5BE4"/>
    <w:rsid w:val="00EA5CF6"/>
    <w:rsid w:val="00EA6DA5"/>
    <w:rsid w:val="00EA71A9"/>
    <w:rsid w:val="00EA71E9"/>
    <w:rsid w:val="00EA7B5C"/>
    <w:rsid w:val="00EA7BA8"/>
    <w:rsid w:val="00EA7DD6"/>
    <w:rsid w:val="00EA7E7E"/>
    <w:rsid w:val="00EB050B"/>
    <w:rsid w:val="00EB09CC"/>
    <w:rsid w:val="00EB0C39"/>
    <w:rsid w:val="00EB0E0A"/>
    <w:rsid w:val="00EB101C"/>
    <w:rsid w:val="00EB1331"/>
    <w:rsid w:val="00EB1B05"/>
    <w:rsid w:val="00EB3020"/>
    <w:rsid w:val="00EB343D"/>
    <w:rsid w:val="00EB34CA"/>
    <w:rsid w:val="00EB3CF4"/>
    <w:rsid w:val="00EB4117"/>
    <w:rsid w:val="00EB4D6C"/>
    <w:rsid w:val="00EB50CC"/>
    <w:rsid w:val="00EB5147"/>
    <w:rsid w:val="00EB5317"/>
    <w:rsid w:val="00EB5790"/>
    <w:rsid w:val="00EB59DF"/>
    <w:rsid w:val="00EB5ED7"/>
    <w:rsid w:val="00EB6520"/>
    <w:rsid w:val="00EB66E4"/>
    <w:rsid w:val="00EB69C3"/>
    <w:rsid w:val="00EB6BEB"/>
    <w:rsid w:val="00EB78F3"/>
    <w:rsid w:val="00EB7BA4"/>
    <w:rsid w:val="00EB7D15"/>
    <w:rsid w:val="00EC0645"/>
    <w:rsid w:val="00EC08AD"/>
    <w:rsid w:val="00EC08C6"/>
    <w:rsid w:val="00EC0F46"/>
    <w:rsid w:val="00EC1069"/>
    <w:rsid w:val="00EC1271"/>
    <w:rsid w:val="00EC2629"/>
    <w:rsid w:val="00EC2C02"/>
    <w:rsid w:val="00EC2EC6"/>
    <w:rsid w:val="00EC2F1F"/>
    <w:rsid w:val="00EC334E"/>
    <w:rsid w:val="00EC3707"/>
    <w:rsid w:val="00EC3D41"/>
    <w:rsid w:val="00EC3FEF"/>
    <w:rsid w:val="00EC45DA"/>
    <w:rsid w:val="00EC52CB"/>
    <w:rsid w:val="00EC5677"/>
    <w:rsid w:val="00EC57B6"/>
    <w:rsid w:val="00EC595C"/>
    <w:rsid w:val="00EC5A6A"/>
    <w:rsid w:val="00EC6356"/>
    <w:rsid w:val="00EC6500"/>
    <w:rsid w:val="00EC672A"/>
    <w:rsid w:val="00EC6830"/>
    <w:rsid w:val="00EC6A3A"/>
    <w:rsid w:val="00EC6C38"/>
    <w:rsid w:val="00EC6E8A"/>
    <w:rsid w:val="00EC733C"/>
    <w:rsid w:val="00EC7BC1"/>
    <w:rsid w:val="00EC7F11"/>
    <w:rsid w:val="00ED0147"/>
    <w:rsid w:val="00ED0257"/>
    <w:rsid w:val="00ED0BA3"/>
    <w:rsid w:val="00ED0E3D"/>
    <w:rsid w:val="00ED10EA"/>
    <w:rsid w:val="00ED12CD"/>
    <w:rsid w:val="00ED14A6"/>
    <w:rsid w:val="00ED1615"/>
    <w:rsid w:val="00ED169F"/>
    <w:rsid w:val="00ED194E"/>
    <w:rsid w:val="00ED1AC3"/>
    <w:rsid w:val="00ED202B"/>
    <w:rsid w:val="00ED29DF"/>
    <w:rsid w:val="00ED2D88"/>
    <w:rsid w:val="00ED2D9D"/>
    <w:rsid w:val="00ED2FD5"/>
    <w:rsid w:val="00ED305D"/>
    <w:rsid w:val="00ED3335"/>
    <w:rsid w:val="00ED353D"/>
    <w:rsid w:val="00ED3CE0"/>
    <w:rsid w:val="00ED4008"/>
    <w:rsid w:val="00ED4AA8"/>
    <w:rsid w:val="00ED4F1F"/>
    <w:rsid w:val="00ED555C"/>
    <w:rsid w:val="00ED6704"/>
    <w:rsid w:val="00ED676C"/>
    <w:rsid w:val="00ED6917"/>
    <w:rsid w:val="00ED70F0"/>
    <w:rsid w:val="00ED7125"/>
    <w:rsid w:val="00ED7591"/>
    <w:rsid w:val="00ED7636"/>
    <w:rsid w:val="00ED763E"/>
    <w:rsid w:val="00ED7846"/>
    <w:rsid w:val="00ED789A"/>
    <w:rsid w:val="00ED7A6F"/>
    <w:rsid w:val="00EE045B"/>
    <w:rsid w:val="00EE04D4"/>
    <w:rsid w:val="00EE1542"/>
    <w:rsid w:val="00EE1E88"/>
    <w:rsid w:val="00EE2021"/>
    <w:rsid w:val="00EE2EC4"/>
    <w:rsid w:val="00EE3537"/>
    <w:rsid w:val="00EE3A40"/>
    <w:rsid w:val="00EE40AD"/>
    <w:rsid w:val="00EE43E7"/>
    <w:rsid w:val="00EE4F50"/>
    <w:rsid w:val="00EE5436"/>
    <w:rsid w:val="00EE5A5C"/>
    <w:rsid w:val="00EE5E59"/>
    <w:rsid w:val="00EE6A27"/>
    <w:rsid w:val="00EE6EE4"/>
    <w:rsid w:val="00EE6F9A"/>
    <w:rsid w:val="00EE73D6"/>
    <w:rsid w:val="00EE74C2"/>
    <w:rsid w:val="00EE753F"/>
    <w:rsid w:val="00EE7578"/>
    <w:rsid w:val="00EE7777"/>
    <w:rsid w:val="00EE7B19"/>
    <w:rsid w:val="00EE7B32"/>
    <w:rsid w:val="00EE7BC8"/>
    <w:rsid w:val="00EF0091"/>
    <w:rsid w:val="00EF0209"/>
    <w:rsid w:val="00EF0DBA"/>
    <w:rsid w:val="00EF138C"/>
    <w:rsid w:val="00EF16EE"/>
    <w:rsid w:val="00EF174C"/>
    <w:rsid w:val="00EF19A6"/>
    <w:rsid w:val="00EF1A17"/>
    <w:rsid w:val="00EF1D50"/>
    <w:rsid w:val="00EF2269"/>
    <w:rsid w:val="00EF2383"/>
    <w:rsid w:val="00EF24BB"/>
    <w:rsid w:val="00EF2851"/>
    <w:rsid w:val="00EF33EB"/>
    <w:rsid w:val="00EF3B47"/>
    <w:rsid w:val="00EF3EDC"/>
    <w:rsid w:val="00EF4D41"/>
    <w:rsid w:val="00EF51FA"/>
    <w:rsid w:val="00EF5596"/>
    <w:rsid w:val="00EF59CA"/>
    <w:rsid w:val="00EF5C97"/>
    <w:rsid w:val="00EF6409"/>
    <w:rsid w:val="00EF65EF"/>
    <w:rsid w:val="00EF73A1"/>
    <w:rsid w:val="00EF74F0"/>
    <w:rsid w:val="00EF7794"/>
    <w:rsid w:val="00EF783F"/>
    <w:rsid w:val="00EF7AA7"/>
    <w:rsid w:val="00EF7C78"/>
    <w:rsid w:val="00EF7F60"/>
    <w:rsid w:val="00F00DF7"/>
    <w:rsid w:val="00F0113A"/>
    <w:rsid w:val="00F015C8"/>
    <w:rsid w:val="00F018FE"/>
    <w:rsid w:val="00F01DB9"/>
    <w:rsid w:val="00F01FC9"/>
    <w:rsid w:val="00F022A7"/>
    <w:rsid w:val="00F0247A"/>
    <w:rsid w:val="00F0256E"/>
    <w:rsid w:val="00F02823"/>
    <w:rsid w:val="00F02D6F"/>
    <w:rsid w:val="00F035B8"/>
    <w:rsid w:val="00F03962"/>
    <w:rsid w:val="00F03FEB"/>
    <w:rsid w:val="00F0414A"/>
    <w:rsid w:val="00F044DD"/>
    <w:rsid w:val="00F04529"/>
    <w:rsid w:val="00F04A9E"/>
    <w:rsid w:val="00F04B05"/>
    <w:rsid w:val="00F04F2D"/>
    <w:rsid w:val="00F05990"/>
    <w:rsid w:val="00F064F6"/>
    <w:rsid w:val="00F06747"/>
    <w:rsid w:val="00F06949"/>
    <w:rsid w:val="00F06CEE"/>
    <w:rsid w:val="00F06F28"/>
    <w:rsid w:val="00F06FA2"/>
    <w:rsid w:val="00F07267"/>
    <w:rsid w:val="00F0751F"/>
    <w:rsid w:val="00F076A6"/>
    <w:rsid w:val="00F078B0"/>
    <w:rsid w:val="00F10090"/>
    <w:rsid w:val="00F10C37"/>
    <w:rsid w:val="00F10DE1"/>
    <w:rsid w:val="00F10F27"/>
    <w:rsid w:val="00F1112C"/>
    <w:rsid w:val="00F1156E"/>
    <w:rsid w:val="00F11A4A"/>
    <w:rsid w:val="00F12EB1"/>
    <w:rsid w:val="00F130F0"/>
    <w:rsid w:val="00F1359F"/>
    <w:rsid w:val="00F13EEA"/>
    <w:rsid w:val="00F14214"/>
    <w:rsid w:val="00F1426A"/>
    <w:rsid w:val="00F14AE1"/>
    <w:rsid w:val="00F14F5E"/>
    <w:rsid w:val="00F15302"/>
    <w:rsid w:val="00F1562C"/>
    <w:rsid w:val="00F15B55"/>
    <w:rsid w:val="00F15DE5"/>
    <w:rsid w:val="00F167C6"/>
    <w:rsid w:val="00F167FD"/>
    <w:rsid w:val="00F16963"/>
    <w:rsid w:val="00F16C65"/>
    <w:rsid w:val="00F16D3A"/>
    <w:rsid w:val="00F16FB9"/>
    <w:rsid w:val="00F1701D"/>
    <w:rsid w:val="00F200A6"/>
    <w:rsid w:val="00F200C2"/>
    <w:rsid w:val="00F20335"/>
    <w:rsid w:val="00F208EA"/>
    <w:rsid w:val="00F217AA"/>
    <w:rsid w:val="00F22793"/>
    <w:rsid w:val="00F22877"/>
    <w:rsid w:val="00F22944"/>
    <w:rsid w:val="00F230BC"/>
    <w:rsid w:val="00F23598"/>
    <w:rsid w:val="00F24D18"/>
    <w:rsid w:val="00F255F3"/>
    <w:rsid w:val="00F2560A"/>
    <w:rsid w:val="00F2589E"/>
    <w:rsid w:val="00F25D0F"/>
    <w:rsid w:val="00F267AB"/>
    <w:rsid w:val="00F2688C"/>
    <w:rsid w:val="00F26EAE"/>
    <w:rsid w:val="00F27A18"/>
    <w:rsid w:val="00F30641"/>
    <w:rsid w:val="00F308B2"/>
    <w:rsid w:val="00F308CA"/>
    <w:rsid w:val="00F309A1"/>
    <w:rsid w:val="00F30EA2"/>
    <w:rsid w:val="00F319A3"/>
    <w:rsid w:val="00F31F2C"/>
    <w:rsid w:val="00F32079"/>
    <w:rsid w:val="00F328E3"/>
    <w:rsid w:val="00F32A17"/>
    <w:rsid w:val="00F32AD9"/>
    <w:rsid w:val="00F33264"/>
    <w:rsid w:val="00F346C6"/>
    <w:rsid w:val="00F34D8D"/>
    <w:rsid w:val="00F34EE5"/>
    <w:rsid w:val="00F353B0"/>
    <w:rsid w:val="00F353F2"/>
    <w:rsid w:val="00F354B7"/>
    <w:rsid w:val="00F36090"/>
    <w:rsid w:val="00F363DE"/>
    <w:rsid w:val="00F363E8"/>
    <w:rsid w:val="00F367B3"/>
    <w:rsid w:val="00F3680C"/>
    <w:rsid w:val="00F36C90"/>
    <w:rsid w:val="00F37239"/>
    <w:rsid w:val="00F372F6"/>
    <w:rsid w:val="00F37402"/>
    <w:rsid w:val="00F379AD"/>
    <w:rsid w:val="00F37D4E"/>
    <w:rsid w:val="00F402B7"/>
    <w:rsid w:val="00F4071A"/>
    <w:rsid w:val="00F40B7B"/>
    <w:rsid w:val="00F40EE4"/>
    <w:rsid w:val="00F40F0B"/>
    <w:rsid w:val="00F40F14"/>
    <w:rsid w:val="00F418E2"/>
    <w:rsid w:val="00F41E14"/>
    <w:rsid w:val="00F421D5"/>
    <w:rsid w:val="00F424B9"/>
    <w:rsid w:val="00F4267C"/>
    <w:rsid w:val="00F42B9B"/>
    <w:rsid w:val="00F42C98"/>
    <w:rsid w:val="00F43301"/>
    <w:rsid w:val="00F4338E"/>
    <w:rsid w:val="00F434DC"/>
    <w:rsid w:val="00F434FA"/>
    <w:rsid w:val="00F439B5"/>
    <w:rsid w:val="00F444F1"/>
    <w:rsid w:val="00F4492B"/>
    <w:rsid w:val="00F44C06"/>
    <w:rsid w:val="00F45262"/>
    <w:rsid w:val="00F4530C"/>
    <w:rsid w:val="00F45904"/>
    <w:rsid w:val="00F45C86"/>
    <w:rsid w:val="00F45DD6"/>
    <w:rsid w:val="00F45F2A"/>
    <w:rsid w:val="00F4613C"/>
    <w:rsid w:val="00F462C4"/>
    <w:rsid w:val="00F4631A"/>
    <w:rsid w:val="00F469F5"/>
    <w:rsid w:val="00F46D4A"/>
    <w:rsid w:val="00F4723E"/>
    <w:rsid w:val="00F47AA6"/>
    <w:rsid w:val="00F47C5A"/>
    <w:rsid w:val="00F47CCB"/>
    <w:rsid w:val="00F50053"/>
    <w:rsid w:val="00F50415"/>
    <w:rsid w:val="00F50969"/>
    <w:rsid w:val="00F50B00"/>
    <w:rsid w:val="00F50CBF"/>
    <w:rsid w:val="00F51282"/>
    <w:rsid w:val="00F513E7"/>
    <w:rsid w:val="00F514F6"/>
    <w:rsid w:val="00F5277B"/>
    <w:rsid w:val="00F52A88"/>
    <w:rsid w:val="00F52D0D"/>
    <w:rsid w:val="00F53202"/>
    <w:rsid w:val="00F532A1"/>
    <w:rsid w:val="00F53546"/>
    <w:rsid w:val="00F53862"/>
    <w:rsid w:val="00F53BB5"/>
    <w:rsid w:val="00F54304"/>
    <w:rsid w:val="00F547D6"/>
    <w:rsid w:val="00F54C9C"/>
    <w:rsid w:val="00F54DAD"/>
    <w:rsid w:val="00F54F6D"/>
    <w:rsid w:val="00F550EE"/>
    <w:rsid w:val="00F55593"/>
    <w:rsid w:val="00F55A7A"/>
    <w:rsid w:val="00F55B0F"/>
    <w:rsid w:val="00F55C79"/>
    <w:rsid w:val="00F55E70"/>
    <w:rsid w:val="00F56106"/>
    <w:rsid w:val="00F567BE"/>
    <w:rsid w:val="00F56B6B"/>
    <w:rsid w:val="00F56E58"/>
    <w:rsid w:val="00F57370"/>
    <w:rsid w:val="00F57881"/>
    <w:rsid w:val="00F60182"/>
    <w:rsid w:val="00F606B1"/>
    <w:rsid w:val="00F60D99"/>
    <w:rsid w:val="00F61ABD"/>
    <w:rsid w:val="00F61FFC"/>
    <w:rsid w:val="00F6264C"/>
    <w:rsid w:val="00F626AA"/>
    <w:rsid w:val="00F628A8"/>
    <w:rsid w:val="00F63488"/>
    <w:rsid w:val="00F63608"/>
    <w:rsid w:val="00F6360E"/>
    <w:rsid w:val="00F63BEA"/>
    <w:rsid w:val="00F644F5"/>
    <w:rsid w:val="00F6456C"/>
    <w:rsid w:val="00F64F6D"/>
    <w:rsid w:val="00F65221"/>
    <w:rsid w:val="00F652B2"/>
    <w:rsid w:val="00F6572D"/>
    <w:rsid w:val="00F659D3"/>
    <w:rsid w:val="00F65DC3"/>
    <w:rsid w:val="00F65E81"/>
    <w:rsid w:val="00F6620D"/>
    <w:rsid w:val="00F663DE"/>
    <w:rsid w:val="00F664CC"/>
    <w:rsid w:val="00F66591"/>
    <w:rsid w:val="00F66BAB"/>
    <w:rsid w:val="00F6733B"/>
    <w:rsid w:val="00F6767C"/>
    <w:rsid w:val="00F700EF"/>
    <w:rsid w:val="00F7023B"/>
    <w:rsid w:val="00F70447"/>
    <w:rsid w:val="00F7072D"/>
    <w:rsid w:val="00F7099F"/>
    <w:rsid w:val="00F70AB0"/>
    <w:rsid w:val="00F70AE9"/>
    <w:rsid w:val="00F710A0"/>
    <w:rsid w:val="00F7178B"/>
    <w:rsid w:val="00F71796"/>
    <w:rsid w:val="00F71856"/>
    <w:rsid w:val="00F71E87"/>
    <w:rsid w:val="00F72C9E"/>
    <w:rsid w:val="00F73010"/>
    <w:rsid w:val="00F7318F"/>
    <w:rsid w:val="00F735CF"/>
    <w:rsid w:val="00F736DA"/>
    <w:rsid w:val="00F73C27"/>
    <w:rsid w:val="00F73D65"/>
    <w:rsid w:val="00F73F98"/>
    <w:rsid w:val="00F73FAF"/>
    <w:rsid w:val="00F74118"/>
    <w:rsid w:val="00F74AA0"/>
    <w:rsid w:val="00F75AE2"/>
    <w:rsid w:val="00F75D23"/>
    <w:rsid w:val="00F75EAC"/>
    <w:rsid w:val="00F7620D"/>
    <w:rsid w:val="00F763EF"/>
    <w:rsid w:val="00F76548"/>
    <w:rsid w:val="00F76662"/>
    <w:rsid w:val="00F76963"/>
    <w:rsid w:val="00F76D3F"/>
    <w:rsid w:val="00F7742A"/>
    <w:rsid w:val="00F7764A"/>
    <w:rsid w:val="00F77748"/>
    <w:rsid w:val="00F77876"/>
    <w:rsid w:val="00F77C26"/>
    <w:rsid w:val="00F77CA1"/>
    <w:rsid w:val="00F77D22"/>
    <w:rsid w:val="00F77D68"/>
    <w:rsid w:val="00F8011F"/>
    <w:rsid w:val="00F80504"/>
    <w:rsid w:val="00F80682"/>
    <w:rsid w:val="00F80684"/>
    <w:rsid w:val="00F809DD"/>
    <w:rsid w:val="00F80D88"/>
    <w:rsid w:val="00F81297"/>
    <w:rsid w:val="00F81591"/>
    <w:rsid w:val="00F81757"/>
    <w:rsid w:val="00F81869"/>
    <w:rsid w:val="00F81CDA"/>
    <w:rsid w:val="00F82A6A"/>
    <w:rsid w:val="00F8300B"/>
    <w:rsid w:val="00F83016"/>
    <w:rsid w:val="00F8347C"/>
    <w:rsid w:val="00F836B9"/>
    <w:rsid w:val="00F8377E"/>
    <w:rsid w:val="00F83998"/>
    <w:rsid w:val="00F83B3B"/>
    <w:rsid w:val="00F8415E"/>
    <w:rsid w:val="00F8434E"/>
    <w:rsid w:val="00F843E6"/>
    <w:rsid w:val="00F84893"/>
    <w:rsid w:val="00F8545E"/>
    <w:rsid w:val="00F85712"/>
    <w:rsid w:val="00F858C8"/>
    <w:rsid w:val="00F85F32"/>
    <w:rsid w:val="00F86083"/>
    <w:rsid w:val="00F8670B"/>
    <w:rsid w:val="00F86A44"/>
    <w:rsid w:val="00F87591"/>
    <w:rsid w:val="00F87AB2"/>
    <w:rsid w:val="00F9043E"/>
    <w:rsid w:val="00F90A38"/>
    <w:rsid w:val="00F90AC8"/>
    <w:rsid w:val="00F90D3A"/>
    <w:rsid w:val="00F91359"/>
    <w:rsid w:val="00F91486"/>
    <w:rsid w:val="00F916D3"/>
    <w:rsid w:val="00F91941"/>
    <w:rsid w:val="00F91BF5"/>
    <w:rsid w:val="00F91C13"/>
    <w:rsid w:val="00F91CD4"/>
    <w:rsid w:val="00F91F85"/>
    <w:rsid w:val="00F920F2"/>
    <w:rsid w:val="00F9281C"/>
    <w:rsid w:val="00F937E3"/>
    <w:rsid w:val="00F93DE5"/>
    <w:rsid w:val="00F94184"/>
    <w:rsid w:val="00F942AF"/>
    <w:rsid w:val="00F94527"/>
    <w:rsid w:val="00F946CB"/>
    <w:rsid w:val="00F94D1C"/>
    <w:rsid w:val="00F953F3"/>
    <w:rsid w:val="00F9698E"/>
    <w:rsid w:val="00F96AC3"/>
    <w:rsid w:val="00F9737C"/>
    <w:rsid w:val="00F97924"/>
    <w:rsid w:val="00F97F77"/>
    <w:rsid w:val="00FA018F"/>
    <w:rsid w:val="00FA059C"/>
    <w:rsid w:val="00FA0BD3"/>
    <w:rsid w:val="00FA0D2D"/>
    <w:rsid w:val="00FA13DF"/>
    <w:rsid w:val="00FA226F"/>
    <w:rsid w:val="00FA2F6B"/>
    <w:rsid w:val="00FA3237"/>
    <w:rsid w:val="00FA3839"/>
    <w:rsid w:val="00FA39B9"/>
    <w:rsid w:val="00FA3C42"/>
    <w:rsid w:val="00FA4897"/>
    <w:rsid w:val="00FA499F"/>
    <w:rsid w:val="00FA4A9D"/>
    <w:rsid w:val="00FA4E4B"/>
    <w:rsid w:val="00FA525C"/>
    <w:rsid w:val="00FA572B"/>
    <w:rsid w:val="00FA57F5"/>
    <w:rsid w:val="00FA5881"/>
    <w:rsid w:val="00FA5BEE"/>
    <w:rsid w:val="00FA5EE3"/>
    <w:rsid w:val="00FA669B"/>
    <w:rsid w:val="00FA6752"/>
    <w:rsid w:val="00FA695A"/>
    <w:rsid w:val="00FA6C16"/>
    <w:rsid w:val="00FA763F"/>
    <w:rsid w:val="00FA7D2C"/>
    <w:rsid w:val="00FB01A9"/>
    <w:rsid w:val="00FB0BAB"/>
    <w:rsid w:val="00FB106B"/>
    <w:rsid w:val="00FB172A"/>
    <w:rsid w:val="00FB2601"/>
    <w:rsid w:val="00FB29E3"/>
    <w:rsid w:val="00FB2BE1"/>
    <w:rsid w:val="00FB2E66"/>
    <w:rsid w:val="00FB3E30"/>
    <w:rsid w:val="00FB3E7D"/>
    <w:rsid w:val="00FB40D4"/>
    <w:rsid w:val="00FB47F3"/>
    <w:rsid w:val="00FB4947"/>
    <w:rsid w:val="00FB4A8E"/>
    <w:rsid w:val="00FB4D52"/>
    <w:rsid w:val="00FB4EE4"/>
    <w:rsid w:val="00FB5249"/>
    <w:rsid w:val="00FB52CB"/>
    <w:rsid w:val="00FB5418"/>
    <w:rsid w:val="00FB5627"/>
    <w:rsid w:val="00FB568D"/>
    <w:rsid w:val="00FB5710"/>
    <w:rsid w:val="00FB5DFF"/>
    <w:rsid w:val="00FB60F9"/>
    <w:rsid w:val="00FB680C"/>
    <w:rsid w:val="00FB6B63"/>
    <w:rsid w:val="00FB6B6F"/>
    <w:rsid w:val="00FB6FD6"/>
    <w:rsid w:val="00FB7386"/>
    <w:rsid w:val="00FB7C78"/>
    <w:rsid w:val="00FC018D"/>
    <w:rsid w:val="00FC08B4"/>
    <w:rsid w:val="00FC0A77"/>
    <w:rsid w:val="00FC0D78"/>
    <w:rsid w:val="00FC0FE7"/>
    <w:rsid w:val="00FC1759"/>
    <w:rsid w:val="00FC25C8"/>
    <w:rsid w:val="00FC287C"/>
    <w:rsid w:val="00FC2952"/>
    <w:rsid w:val="00FC2991"/>
    <w:rsid w:val="00FC2AA5"/>
    <w:rsid w:val="00FC33C4"/>
    <w:rsid w:val="00FC3A39"/>
    <w:rsid w:val="00FC3B5F"/>
    <w:rsid w:val="00FC4266"/>
    <w:rsid w:val="00FC427D"/>
    <w:rsid w:val="00FC4355"/>
    <w:rsid w:val="00FC4B1F"/>
    <w:rsid w:val="00FC4D9B"/>
    <w:rsid w:val="00FC4E9F"/>
    <w:rsid w:val="00FC50D8"/>
    <w:rsid w:val="00FC516E"/>
    <w:rsid w:val="00FC51F9"/>
    <w:rsid w:val="00FC52C8"/>
    <w:rsid w:val="00FC5510"/>
    <w:rsid w:val="00FC5553"/>
    <w:rsid w:val="00FC5B9D"/>
    <w:rsid w:val="00FC5D2A"/>
    <w:rsid w:val="00FC633F"/>
    <w:rsid w:val="00FC6AA2"/>
    <w:rsid w:val="00FC6B9C"/>
    <w:rsid w:val="00FC72D8"/>
    <w:rsid w:val="00FC7917"/>
    <w:rsid w:val="00FC7A86"/>
    <w:rsid w:val="00FD028F"/>
    <w:rsid w:val="00FD0324"/>
    <w:rsid w:val="00FD0349"/>
    <w:rsid w:val="00FD09AF"/>
    <w:rsid w:val="00FD0F20"/>
    <w:rsid w:val="00FD1042"/>
    <w:rsid w:val="00FD1495"/>
    <w:rsid w:val="00FD1625"/>
    <w:rsid w:val="00FD1F1B"/>
    <w:rsid w:val="00FD3D2A"/>
    <w:rsid w:val="00FD4409"/>
    <w:rsid w:val="00FD44BA"/>
    <w:rsid w:val="00FD570D"/>
    <w:rsid w:val="00FD5E76"/>
    <w:rsid w:val="00FD72AC"/>
    <w:rsid w:val="00FD7818"/>
    <w:rsid w:val="00FD7959"/>
    <w:rsid w:val="00FD7A40"/>
    <w:rsid w:val="00FD7D00"/>
    <w:rsid w:val="00FD7DBE"/>
    <w:rsid w:val="00FD7DDC"/>
    <w:rsid w:val="00FE014B"/>
    <w:rsid w:val="00FE025F"/>
    <w:rsid w:val="00FE071B"/>
    <w:rsid w:val="00FE11FA"/>
    <w:rsid w:val="00FE18D2"/>
    <w:rsid w:val="00FE1AA8"/>
    <w:rsid w:val="00FE1E55"/>
    <w:rsid w:val="00FE225F"/>
    <w:rsid w:val="00FE29CB"/>
    <w:rsid w:val="00FE3BC3"/>
    <w:rsid w:val="00FE3BE0"/>
    <w:rsid w:val="00FE46BF"/>
    <w:rsid w:val="00FE4956"/>
    <w:rsid w:val="00FE4975"/>
    <w:rsid w:val="00FE4A3A"/>
    <w:rsid w:val="00FE4BCD"/>
    <w:rsid w:val="00FE5159"/>
    <w:rsid w:val="00FE5790"/>
    <w:rsid w:val="00FE5817"/>
    <w:rsid w:val="00FE584F"/>
    <w:rsid w:val="00FE5929"/>
    <w:rsid w:val="00FE5C98"/>
    <w:rsid w:val="00FE5D64"/>
    <w:rsid w:val="00FE5EC1"/>
    <w:rsid w:val="00FE6239"/>
    <w:rsid w:val="00FE6805"/>
    <w:rsid w:val="00FE6889"/>
    <w:rsid w:val="00FE7034"/>
    <w:rsid w:val="00FE70A6"/>
    <w:rsid w:val="00FE7524"/>
    <w:rsid w:val="00FE7C23"/>
    <w:rsid w:val="00FF0B04"/>
    <w:rsid w:val="00FF10CB"/>
    <w:rsid w:val="00FF169B"/>
    <w:rsid w:val="00FF1DC3"/>
    <w:rsid w:val="00FF2353"/>
    <w:rsid w:val="00FF2A1A"/>
    <w:rsid w:val="00FF31BD"/>
    <w:rsid w:val="00FF3345"/>
    <w:rsid w:val="00FF3945"/>
    <w:rsid w:val="00FF3998"/>
    <w:rsid w:val="00FF39D6"/>
    <w:rsid w:val="00FF3A3F"/>
    <w:rsid w:val="00FF3B18"/>
    <w:rsid w:val="00FF3ED2"/>
    <w:rsid w:val="00FF43CD"/>
    <w:rsid w:val="00FF4445"/>
    <w:rsid w:val="00FF4DAB"/>
    <w:rsid w:val="00FF56D4"/>
    <w:rsid w:val="00FF5764"/>
    <w:rsid w:val="00FF6733"/>
    <w:rsid w:val="00FF7D07"/>
    <w:rsid w:val="00FF7E1B"/>
    <w:rsid w:val="00FF7EAA"/>
    <w:rsid w:val="00FF7EB8"/>
    <w:rsid w:val="00FF7EE0"/>
    <w:rsid w:val="00FF7FB1"/>
    <w:rsid w:val="0129C01E"/>
    <w:rsid w:val="019BCA02"/>
    <w:rsid w:val="02110A4E"/>
    <w:rsid w:val="02A972F5"/>
    <w:rsid w:val="02B11351"/>
    <w:rsid w:val="02EAF241"/>
    <w:rsid w:val="03283448"/>
    <w:rsid w:val="04A45F0A"/>
    <w:rsid w:val="05703CB2"/>
    <w:rsid w:val="05844959"/>
    <w:rsid w:val="05C7DB0A"/>
    <w:rsid w:val="05D8065A"/>
    <w:rsid w:val="060BCA8A"/>
    <w:rsid w:val="061A3BE3"/>
    <w:rsid w:val="06C1D3EB"/>
    <w:rsid w:val="06E9E99B"/>
    <w:rsid w:val="0718FDE8"/>
    <w:rsid w:val="074926F4"/>
    <w:rsid w:val="0768432A"/>
    <w:rsid w:val="079794C2"/>
    <w:rsid w:val="07C90A0C"/>
    <w:rsid w:val="07EE7FB6"/>
    <w:rsid w:val="0819C771"/>
    <w:rsid w:val="083976D5"/>
    <w:rsid w:val="08AFC98B"/>
    <w:rsid w:val="096DD088"/>
    <w:rsid w:val="09D76AC9"/>
    <w:rsid w:val="09E509B6"/>
    <w:rsid w:val="0A3D2570"/>
    <w:rsid w:val="0A83CF42"/>
    <w:rsid w:val="0A8F0813"/>
    <w:rsid w:val="0AE67E1B"/>
    <w:rsid w:val="0B036E77"/>
    <w:rsid w:val="0C18D926"/>
    <w:rsid w:val="0C57E0F2"/>
    <w:rsid w:val="0C7B99D6"/>
    <w:rsid w:val="0CFACDFB"/>
    <w:rsid w:val="0E306B60"/>
    <w:rsid w:val="0F188BEE"/>
    <w:rsid w:val="0FB7FCD1"/>
    <w:rsid w:val="0FD8CF4A"/>
    <w:rsid w:val="104975BE"/>
    <w:rsid w:val="104D6840"/>
    <w:rsid w:val="1083B9F4"/>
    <w:rsid w:val="10B0A42F"/>
    <w:rsid w:val="10D0ED72"/>
    <w:rsid w:val="11B5AA64"/>
    <w:rsid w:val="11B94DBC"/>
    <w:rsid w:val="11CC7676"/>
    <w:rsid w:val="12D1249B"/>
    <w:rsid w:val="12E010B2"/>
    <w:rsid w:val="1498BD3C"/>
    <w:rsid w:val="14F6F111"/>
    <w:rsid w:val="157D659E"/>
    <w:rsid w:val="158012EC"/>
    <w:rsid w:val="158D3B84"/>
    <w:rsid w:val="15C2AC44"/>
    <w:rsid w:val="16567B98"/>
    <w:rsid w:val="1739CAB9"/>
    <w:rsid w:val="178490FE"/>
    <w:rsid w:val="1788D9A9"/>
    <w:rsid w:val="17CA1F97"/>
    <w:rsid w:val="1848A4A7"/>
    <w:rsid w:val="18913213"/>
    <w:rsid w:val="18D3BB9D"/>
    <w:rsid w:val="18FA7BBA"/>
    <w:rsid w:val="194A360C"/>
    <w:rsid w:val="194D24B5"/>
    <w:rsid w:val="19A22E43"/>
    <w:rsid w:val="1BDD482C"/>
    <w:rsid w:val="1CD2A4DF"/>
    <w:rsid w:val="1D6156ED"/>
    <w:rsid w:val="1D64662B"/>
    <w:rsid w:val="1DE2EE72"/>
    <w:rsid w:val="1E8BFA98"/>
    <w:rsid w:val="1F74BC9D"/>
    <w:rsid w:val="1F8B9D8D"/>
    <w:rsid w:val="20482356"/>
    <w:rsid w:val="207DFFD1"/>
    <w:rsid w:val="217BB4E8"/>
    <w:rsid w:val="223F9908"/>
    <w:rsid w:val="2249A0A6"/>
    <w:rsid w:val="23CF2CC7"/>
    <w:rsid w:val="23FB531E"/>
    <w:rsid w:val="24284818"/>
    <w:rsid w:val="249B9E8F"/>
    <w:rsid w:val="24B0BC78"/>
    <w:rsid w:val="24F4CEA0"/>
    <w:rsid w:val="254B2394"/>
    <w:rsid w:val="25937E1B"/>
    <w:rsid w:val="259B423A"/>
    <w:rsid w:val="267CDB69"/>
    <w:rsid w:val="2765E1A6"/>
    <w:rsid w:val="277D323C"/>
    <w:rsid w:val="27808710"/>
    <w:rsid w:val="286D5289"/>
    <w:rsid w:val="2899BCE5"/>
    <w:rsid w:val="28D2D220"/>
    <w:rsid w:val="29153422"/>
    <w:rsid w:val="293B0999"/>
    <w:rsid w:val="29EAD59E"/>
    <w:rsid w:val="29FAD1EE"/>
    <w:rsid w:val="2B161E7F"/>
    <w:rsid w:val="2C86FA90"/>
    <w:rsid w:val="2CC00C93"/>
    <w:rsid w:val="2D21E139"/>
    <w:rsid w:val="2D45FB50"/>
    <w:rsid w:val="2DE4F4F9"/>
    <w:rsid w:val="2E055BF5"/>
    <w:rsid w:val="2E3F0DFD"/>
    <w:rsid w:val="2E428FC1"/>
    <w:rsid w:val="2E8E8284"/>
    <w:rsid w:val="2EA501F1"/>
    <w:rsid w:val="2F1978B7"/>
    <w:rsid w:val="2F68EAD3"/>
    <w:rsid w:val="2FD2F212"/>
    <w:rsid w:val="30CE278F"/>
    <w:rsid w:val="30E7D8BA"/>
    <w:rsid w:val="312F199F"/>
    <w:rsid w:val="31C7606E"/>
    <w:rsid w:val="328AE3A0"/>
    <w:rsid w:val="337B6233"/>
    <w:rsid w:val="3488EE1A"/>
    <w:rsid w:val="348B7360"/>
    <w:rsid w:val="34C6448A"/>
    <w:rsid w:val="34E4C41B"/>
    <w:rsid w:val="353658EA"/>
    <w:rsid w:val="3622E8AA"/>
    <w:rsid w:val="36BCE125"/>
    <w:rsid w:val="37B4B6F8"/>
    <w:rsid w:val="37FAA60B"/>
    <w:rsid w:val="382CF87E"/>
    <w:rsid w:val="387E32CD"/>
    <w:rsid w:val="39094F80"/>
    <w:rsid w:val="39587279"/>
    <w:rsid w:val="396D77F4"/>
    <w:rsid w:val="399158F6"/>
    <w:rsid w:val="39E4EBBE"/>
    <w:rsid w:val="39F66EF9"/>
    <w:rsid w:val="3A0F4BE6"/>
    <w:rsid w:val="3A48322F"/>
    <w:rsid w:val="3A7EC6FB"/>
    <w:rsid w:val="3AC43E37"/>
    <w:rsid w:val="3AD473B1"/>
    <w:rsid w:val="3B26BAD1"/>
    <w:rsid w:val="3B99E793"/>
    <w:rsid w:val="3BA36E52"/>
    <w:rsid w:val="3BE4D867"/>
    <w:rsid w:val="3C4C5E64"/>
    <w:rsid w:val="3C9C79EE"/>
    <w:rsid w:val="3D585A24"/>
    <w:rsid w:val="3D880353"/>
    <w:rsid w:val="3E1ECFFF"/>
    <w:rsid w:val="3EA2E2B9"/>
    <w:rsid w:val="3EB40759"/>
    <w:rsid w:val="3EB5BCBC"/>
    <w:rsid w:val="3ED9D54D"/>
    <w:rsid w:val="3EEA5F53"/>
    <w:rsid w:val="3FF72E0F"/>
    <w:rsid w:val="400513EA"/>
    <w:rsid w:val="40357AC3"/>
    <w:rsid w:val="4054CC4B"/>
    <w:rsid w:val="40E4643C"/>
    <w:rsid w:val="40FE23AF"/>
    <w:rsid w:val="4194D33A"/>
    <w:rsid w:val="41F83506"/>
    <w:rsid w:val="4221885B"/>
    <w:rsid w:val="42DE988F"/>
    <w:rsid w:val="43283950"/>
    <w:rsid w:val="435658C2"/>
    <w:rsid w:val="43844551"/>
    <w:rsid w:val="43C2306F"/>
    <w:rsid w:val="43C273A7"/>
    <w:rsid w:val="43C7B836"/>
    <w:rsid w:val="43F4C8EB"/>
    <w:rsid w:val="442C88CA"/>
    <w:rsid w:val="44B1EBE2"/>
    <w:rsid w:val="45276C91"/>
    <w:rsid w:val="455BEC3B"/>
    <w:rsid w:val="458409D0"/>
    <w:rsid w:val="45F7350B"/>
    <w:rsid w:val="468A60F8"/>
    <w:rsid w:val="4707C9C8"/>
    <w:rsid w:val="4747FC61"/>
    <w:rsid w:val="4783604F"/>
    <w:rsid w:val="47C747E2"/>
    <w:rsid w:val="47C8C55A"/>
    <w:rsid w:val="48027D85"/>
    <w:rsid w:val="481BACEE"/>
    <w:rsid w:val="487923B2"/>
    <w:rsid w:val="48874033"/>
    <w:rsid w:val="489044CD"/>
    <w:rsid w:val="48BF2534"/>
    <w:rsid w:val="48E208CA"/>
    <w:rsid w:val="48FA835D"/>
    <w:rsid w:val="49621E1D"/>
    <w:rsid w:val="4A856507"/>
    <w:rsid w:val="4B1F923E"/>
    <w:rsid w:val="4C43F447"/>
    <w:rsid w:val="4CADA220"/>
    <w:rsid w:val="4CEE03A0"/>
    <w:rsid w:val="4D0E01F3"/>
    <w:rsid w:val="4D33D1A1"/>
    <w:rsid w:val="4D678453"/>
    <w:rsid w:val="4DAB73FE"/>
    <w:rsid w:val="4E81082A"/>
    <w:rsid w:val="4FA0E662"/>
    <w:rsid w:val="502810B8"/>
    <w:rsid w:val="5097652C"/>
    <w:rsid w:val="50D79E5A"/>
    <w:rsid w:val="51901EB6"/>
    <w:rsid w:val="51F3E995"/>
    <w:rsid w:val="52193999"/>
    <w:rsid w:val="52333A4F"/>
    <w:rsid w:val="5378C9B9"/>
    <w:rsid w:val="53F13095"/>
    <w:rsid w:val="545F0EC9"/>
    <w:rsid w:val="546C1627"/>
    <w:rsid w:val="5499E731"/>
    <w:rsid w:val="54AE5E9C"/>
    <w:rsid w:val="55067A11"/>
    <w:rsid w:val="558A2EDB"/>
    <w:rsid w:val="559725E5"/>
    <w:rsid w:val="55B0E095"/>
    <w:rsid w:val="55B3A542"/>
    <w:rsid w:val="55EA5F38"/>
    <w:rsid w:val="56656FE9"/>
    <w:rsid w:val="56E13998"/>
    <w:rsid w:val="575FCAC4"/>
    <w:rsid w:val="57F7C935"/>
    <w:rsid w:val="588EE44C"/>
    <w:rsid w:val="59D80651"/>
    <w:rsid w:val="59E74AC7"/>
    <w:rsid w:val="59F8D36F"/>
    <w:rsid w:val="5A9338B0"/>
    <w:rsid w:val="5A9838BE"/>
    <w:rsid w:val="5B588351"/>
    <w:rsid w:val="5B5BF77F"/>
    <w:rsid w:val="5B744D3F"/>
    <w:rsid w:val="5C14EE10"/>
    <w:rsid w:val="5D43DE51"/>
    <w:rsid w:val="5DC68763"/>
    <w:rsid w:val="5E1C8983"/>
    <w:rsid w:val="5E8AEF18"/>
    <w:rsid w:val="5E936CD1"/>
    <w:rsid w:val="5EE17CDB"/>
    <w:rsid w:val="5F30766E"/>
    <w:rsid w:val="5F5DC5F1"/>
    <w:rsid w:val="6053E81C"/>
    <w:rsid w:val="6083B175"/>
    <w:rsid w:val="60E069FC"/>
    <w:rsid w:val="61814ADC"/>
    <w:rsid w:val="61943BCD"/>
    <w:rsid w:val="61978ECE"/>
    <w:rsid w:val="61D39F8A"/>
    <w:rsid w:val="61FBC9B9"/>
    <w:rsid w:val="621F6CC4"/>
    <w:rsid w:val="6222114F"/>
    <w:rsid w:val="634B7E98"/>
    <w:rsid w:val="646BD0C1"/>
    <w:rsid w:val="64FAEE8C"/>
    <w:rsid w:val="652F8F8C"/>
    <w:rsid w:val="653E6759"/>
    <w:rsid w:val="6674388D"/>
    <w:rsid w:val="66BC8AA3"/>
    <w:rsid w:val="66DACB1F"/>
    <w:rsid w:val="671577A1"/>
    <w:rsid w:val="67706EEA"/>
    <w:rsid w:val="67DBA1FC"/>
    <w:rsid w:val="67E8FD6D"/>
    <w:rsid w:val="686ED64E"/>
    <w:rsid w:val="687C2E84"/>
    <w:rsid w:val="6892AA76"/>
    <w:rsid w:val="689D9F92"/>
    <w:rsid w:val="69B56B27"/>
    <w:rsid w:val="69EF7CE7"/>
    <w:rsid w:val="6A475C49"/>
    <w:rsid w:val="6A59C1DC"/>
    <w:rsid w:val="6B069C14"/>
    <w:rsid w:val="6B277D81"/>
    <w:rsid w:val="6B332FE0"/>
    <w:rsid w:val="6B4D8983"/>
    <w:rsid w:val="6BB56DD9"/>
    <w:rsid w:val="6C636568"/>
    <w:rsid w:val="6CCC6EFC"/>
    <w:rsid w:val="6D72FDEA"/>
    <w:rsid w:val="6DDA8A00"/>
    <w:rsid w:val="6E62E3CA"/>
    <w:rsid w:val="6E6C2310"/>
    <w:rsid w:val="6E7F9A02"/>
    <w:rsid w:val="6E8E45F9"/>
    <w:rsid w:val="6EBFC099"/>
    <w:rsid w:val="6FA9E242"/>
    <w:rsid w:val="6FC89E45"/>
    <w:rsid w:val="6FE62784"/>
    <w:rsid w:val="7049DBA3"/>
    <w:rsid w:val="705E4CEE"/>
    <w:rsid w:val="708A5B11"/>
    <w:rsid w:val="70900CC1"/>
    <w:rsid w:val="70D3B8EE"/>
    <w:rsid w:val="70FC8890"/>
    <w:rsid w:val="71423F65"/>
    <w:rsid w:val="71BB7119"/>
    <w:rsid w:val="71D50CC1"/>
    <w:rsid w:val="71ECE43F"/>
    <w:rsid w:val="73B6AF58"/>
    <w:rsid w:val="73D91530"/>
    <w:rsid w:val="741D142C"/>
    <w:rsid w:val="7435147F"/>
    <w:rsid w:val="74499742"/>
    <w:rsid w:val="74536DAF"/>
    <w:rsid w:val="7457079D"/>
    <w:rsid w:val="75151AB0"/>
    <w:rsid w:val="7522A5A0"/>
    <w:rsid w:val="75A3414A"/>
    <w:rsid w:val="75D33A22"/>
    <w:rsid w:val="76208FB9"/>
    <w:rsid w:val="76261F86"/>
    <w:rsid w:val="76703279"/>
    <w:rsid w:val="768D8A25"/>
    <w:rsid w:val="76C82610"/>
    <w:rsid w:val="778E7FD5"/>
    <w:rsid w:val="77D3C9C8"/>
    <w:rsid w:val="77EFE500"/>
    <w:rsid w:val="78AF7CAC"/>
    <w:rsid w:val="79A1E665"/>
    <w:rsid w:val="79C4B7A1"/>
    <w:rsid w:val="7A364A1A"/>
    <w:rsid w:val="7A96DB13"/>
    <w:rsid w:val="7AE8BCE7"/>
    <w:rsid w:val="7BEBD112"/>
    <w:rsid w:val="7C0F2EEF"/>
    <w:rsid w:val="7C6EE10C"/>
    <w:rsid w:val="7C871588"/>
    <w:rsid w:val="7C9D0832"/>
    <w:rsid w:val="7DD52F75"/>
    <w:rsid w:val="7E4A6E2C"/>
    <w:rsid w:val="7E7BD6A7"/>
    <w:rsid w:val="7F4D239D"/>
    <w:rsid w:val="7FABCD4F"/>
    <w:rsid w:val="7FF3713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D74B3"/>
  <w15:docId w15:val="{42922E40-4361-4965-AF59-28EBD2BC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D89"/>
    <w:pPr>
      <w:spacing w:before="160" w:line="264" w:lineRule="auto"/>
    </w:pPr>
    <w:rPr>
      <w:sz w:val="24"/>
      <w:lang w:eastAsia="en-NZ"/>
    </w:rPr>
  </w:style>
  <w:style w:type="paragraph" w:styleId="Heading1">
    <w:name w:val="heading 1"/>
    <w:basedOn w:val="Normal"/>
    <w:next w:val="Normal"/>
    <w:link w:val="Heading1Char"/>
    <w:uiPriority w:val="4"/>
    <w:qFormat/>
    <w:rsid w:val="00162CAA"/>
    <w:pPr>
      <w:keepNext/>
      <w:keepLines/>
      <w:spacing w:before="0" w:after="60"/>
      <w:outlineLvl w:val="0"/>
    </w:pPr>
    <w:rPr>
      <w:rFonts w:ascii="Poppins SemiBold" w:eastAsiaTheme="majorEastAsia" w:hAnsi="Poppins SemiBold" w:cs="Poppins SemiBold"/>
      <w:bCs/>
      <w:color w:val="15284C" w:themeColor="text2"/>
      <w:sz w:val="48"/>
      <w:szCs w:val="48"/>
    </w:rPr>
  </w:style>
  <w:style w:type="paragraph" w:styleId="Heading2">
    <w:name w:val="heading 2"/>
    <w:basedOn w:val="Normal"/>
    <w:next w:val="Normal"/>
    <w:link w:val="Heading2Char"/>
    <w:uiPriority w:val="4"/>
    <w:qFormat/>
    <w:rsid w:val="00990E39"/>
    <w:pPr>
      <w:keepNext/>
      <w:keepLines/>
      <w:spacing w:before="240" w:after="0" w:line="240" w:lineRule="auto"/>
      <w:outlineLvl w:val="1"/>
    </w:pPr>
    <w:rPr>
      <w:rFonts w:ascii="Poppins SemiBold" w:eastAsiaTheme="majorEastAsia" w:hAnsi="Poppins SemiBold" w:cstheme="majorBidi"/>
      <w:color w:val="15284C"/>
      <w:sz w:val="30"/>
      <w:szCs w:val="30"/>
    </w:rPr>
  </w:style>
  <w:style w:type="paragraph" w:styleId="Heading3">
    <w:name w:val="heading 3"/>
    <w:basedOn w:val="Normal"/>
    <w:next w:val="Normal"/>
    <w:link w:val="Heading3Char"/>
    <w:uiPriority w:val="4"/>
    <w:qFormat/>
    <w:rsid w:val="00990E39"/>
    <w:pPr>
      <w:keepNext/>
      <w:keepLines/>
      <w:spacing w:after="0" w:line="240" w:lineRule="auto"/>
      <w:outlineLvl w:val="2"/>
    </w:pPr>
    <w:rPr>
      <w:rFonts w:ascii="Poppins Medium" w:eastAsia="Times New Roman" w:hAnsi="Poppins Medium" w:cstheme="majorBidi"/>
      <w:color w:val="15284C" w:themeColor="text2"/>
      <w:sz w:val="28"/>
      <w:szCs w:val="30"/>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A4BA4"/>
    <w:pPr>
      <w:spacing w:before="0" w:after="0" w:line="240" w:lineRule="auto"/>
      <w:contextualSpacing/>
    </w:pPr>
    <w:rPr>
      <w:rFonts w:asciiTheme="majorHAnsi" w:eastAsiaTheme="majorEastAsia" w:hAnsiTheme="majorHAnsi" w:cstheme="majorBidi"/>
      <w:b/>
      <w:color w:val="15284C" w:themeColor="text2"/>
      <w:spacing w:val="-10"/>
      <w:kern w:val="28"/>
      <w:sz w:val="110"/>
      <w:szCs w:val="56"/>
    </w:rPr>
  </w:style>
  <w:style w:type="character" w:customStyle="1" w:styleId="TitleChar">
    <w:name w:val="Title Char"/>
    <w:basedOn w:val="DefaultParagraphFont"/>
    <w:link w:val="Title"/>
    <w:uiPriority w:val="99"/>
    <w:rsid w:val="008A4BA4"/>
    <w:rPr>
      <w:rFonts w:asciiTheme="majorHAnsi" w:eastAsiaTheme="majorEastAsia" w:hAnsiTheme="majorHAnsi" w:cstheme="majorBidi"/>
      <w:b/>
      <w:color w:val="15284C" w:themeColor="text2"/>
      <w:spacing w:val="-10"/>
      <w:kern w:val="28"/>
      <w:sz w:val="110"/>
      <w:szCs w:val="56"/>
    </w:rPr>
  </w:style>
  <w:style w:type="paragraph" w:styleId="Subtitle">
    <w:name w:val="Subtitle"/>
    <w:basedOn w:val="Normal"/>
    <w:next w:val="Normal"/>
    <w:link w:val="SubtitleChar"/>
    <w:uiPriority w:val="99"/>
    <w:qFormat/>
    <w:rsid w:val="008A4BA4"/>
    <w:pPr>
      <w:numPr>
        <w:ilvl w:val="1"/>
      </w:numPr>
    </w:pPr>
    <w:rPr>
      <w:rFonts w:eastAsiaTheme="minorEastAsia"/>
      <w:b/>
      <w:color w:val="15284C" w:themeColor="text2"/>
      <w:sz w:val="64"/>
    </w:rPr>
  </w:style>
  <w:style w:type="character" w:customStyle="1" w:styleId="SubtitleChar">
    <w:name w:val="Subtitle Char"/>
    <w:basedOn w:val="DefaultParagraphFont"/>
    <w:link w:val="Subtitle"/>
    <w:uiPriority w:val="99"/>
    <w:rsid w:val="008A4BA4"/>
    <w:rPr>
      <w:rFonts w:eastAsiaTheme="minorEastAsia"/>
      <w:b/>
      <w:color w:val="15284C" w:themeColor="text2"/>
      <w:sz w:val="64"/>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162CAA"/>
    <w:rPr>
      <w:rFonts w:ascii="Poppins SemiBold" w:eastAsiaTheme="majorEastAsia" w:hAnsi="Poppins SemiBold" w:cs="Poppins SemiBold"/>
      <w:bCs/>
      <w:color w:val="15284C" w:themeColor="text2"/>
      <w:sz w:val="48"/>
      <w:szCs w:val="48"/>
      <w:lang w:eastAsia="en-NZ"/>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990E39"/>
    <w:rPr>
      <w:rFonts w:ascii="Poppins SemiBold" w:eastAsiaTheme="majorEastAsia" w:hAnsi="Poppins SemiBold" w:cstheme="majorBidi"/>
      <w:color w:val="15284C"/>
      <w:sz w:val="30"/>
      <w:szCs w:val="30"/>
      <w:lang w:eastAsia="en-NZ"/>
    </w:rPr>
  </w:style>
  <w:style w:type="character" w:customStyle="1" w:styleId="Heading3Char">
    <w:name w:val="Heading 3 Char"/>
    <w:basedOn w:val="DefaultParagraphFont"/>
    <w:link w:val="Heading3"/>
    <w:uiPriority w:val="4"/>
    <w:rsid w:val="00990E39"/>
    <w:rPr>
      <w:rFonts w:ascii="Poppins Medium" w:eastAsia="Times New Roman" w:hAnsi="Poppins Medium" w:cstheme="majorBidi"/>
      <w:color w:val="15284C" w:themeColor="text2"/>
      <w:sz w:val="28"/>
      <w:szCs w:val="30"/>
      <w:lang w:eastAsia="en-NZ"/>
    </w:rPr>
  </w:style>
  <w:style w:type="paragraph" w:customStyle="1" w:styleId="NumberedHeading2">
    <w:name w:val="Numbered Heading 2"/>
    <w:basedOn w:val="Heading2"/>
    <w:next w:val="Normal"/>
    <w:uiPriority w:val="5"/>
    <w:qFormat/>
    <w:rsid w:val="005938BD"/>
    <w:pPr>
      <w:numPr>
        <w:ilvl w:val="1"/>
        <w:numId w:val="1"/>
      </w:numPr>
      <w:tabs>
        <w:tab w:val="num" w:pos="360"/>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num" w:pos="360"/>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left" w:pos="425"/>
      </w:tabs>
      <w:spacing w:after="120"/>
      <w:ind w:left="425" w:hanging="425"/>
    </w:pPr>
  </w:style>
  <w:style w:type="paragraph" w:styleId="ListBullet2">
    <w:name w:val="List Bullet 2"/>
    <w:basedOn w:val="Normal"/>
    <w:uiPriority w:val="6"/>
    <w:rsid w:val="00C033FA"/>
    <w:pPr>
      <w:numPr>
        <w:numId w:val="3"/>
      </w:numPr>
      <w:tabs>
        <w:tab w:val="left" w:pos="851"/>
      </w:tabs>
      <w:spacing w:after="120"/>
      <w:ind w:left="850" w:hanging="425"/>
    </w:pPr>
  </w:style>
  <w:style w:type="paragraph" w:styleId="ListBullet3">
    <w:name w:val="List Bullet 3"/>
    <w:basedOn w:val="Normal"/>
    <w:uiPriority w:val="6"/>
    <w:rsid w:val="005938BD"/>
    <w:pPr>
      <w:numPr>
        <w:numId w:val="4"/>
      </w:numPr>
      <w:tabs>
        <w:tab w:val="left" w:pos="1276"/>
      </w:tabs>
      <w:spacing w:after="120"/>
      <w:ind w:left="1276" w:hanging="425"/>
    </w:pPr>
  </w:style>
  <w:style w:type="paragraph" w:styleId="ListNumber">
    <w:name w:val="List Number"/>
    <w:basedOn w:val="Normal"/>
    <w:uiPriority w:val="6"/>
    <w:rsid w:val="005938BD"/>
    <w:pPr>
      <w:numPr>
        <w:numId w:val="5"/>
      </w:numPr>
      <w:tabs>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990E39"/>
    <w:pPr>
      <w:spacing w:before="0" w:after="20" w:line="240" w:lineRule="auto"/>
    </w:pPr>
    <w:rPr>
      <w:rFonts w:ascii="Arial" w:hAnsi="Arial"/>
    </w:r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val="0"/>
      <w:bCs/>
      <w:color w:val="003399" w:themeColor="accent3"/>
      <w:sz w:val="52"/>
      <w:szCs w:val="32"/>
      <w:lang w:eastAsia="en-NZ"/>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val="0"/>
      <w:bCs/>
      <w:color w:val="0C818E" w:themeColor="accent1"/>
      <w:sz w:val="52"/>
      <w:szCs w:val="32"/>
      <w:lang w:eastAsia="en-NZ"/>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val="0"/>
      <w:color w:val="0C818E" w:themeColor="accent1"/>
      <w:sz w:val="32"/>
      <w:szCs w:val="26"/>
      <w:lang w:eastAsia="en-NZ"/>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lang w:eastAsia="en-NZ"/>
    </w:rPr>
  </w:style>
  <w:style w:type="paragraph" w:customStyle="1" w:styleId="Section4Heading3">
    <w:name w:val="Section 4 Heading 3"/>
    <w:basedOn w:val="Heading3"/>
    <w:next w:val="Normal"/>
    <w:uiPriority w:val="11"/>
    <w:qFormat/>
    <w:rsid w:val="00B521A3"/>
    <w:pPr>
      <w:spacing w:before="0"/>
    </w:pPr>
    <w:rPr>
      <w:color w:val="4D2379" w:themeColor="accent4"/>
      <w:szCs w:val="28"/>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val="0"/>
      <w:bCs/>
      <w:color w:val="006060" w:themeColor="accent5"/>
      <w:sz w:val="52"/>
      <w:szCs w:val="32"/>
      <w:lang w:eastAsia="en-NZ"/>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val="0"/>
      <w:color w:val="006060" w:themeColor="accent5"/>
      <w:sz w:val="32"/>
      <w:szCs w:val="26"/>
      <w:lang w:eastAsia="en-NZ"/>
    </w:rPr>
  </w:style>
  <w:style w:type="paragraph" w:customStyle="1" w:styleId="Section5Heading3">
    <w:name w:val="Section 5 Heading 3"/>
    <w:basedOn w:val="Normal"/>
    <w:link w:val="Section5Heading3Char"/>
    <w:uiPriority w:val="12"/>
    <w:qFormat/>
    <w:rsid w:val="00B521A3"/>
    <w:pPr>
      <w:spacing w:after="120"/>
    </w:pPr>
    <w:rPr>
      <w:sz w:val="28"/>
    </w:rPr>
  </w:style>
  <w:style w:type="character" w:customStyle="1" w:styleId="Section5Heading3Char">
    <w:name w:val="Section 5 Heading 3 Char"/>
    <w:basedOn w:val="Heading3Char"/>
    <w:link w:val="Section5Heading3"/>
    <w:uiPriority w:val="12"/>
    <w:rsid w:val="00B521A3"/>
    <w:rPr>
      <w:rFonts w:ascii="Poppins Medium" w:eastAsia="Times New Roman" w:hAnsi="Poppins Medium" w:cstheme="majorBidi"/>
      <w:color w:val="15284C" w:themeColor="text2"/>
      <w:sz w:val="28"/>
      <w:szCs w:val="30"/>
      <w:lang w:eastAsia="en-NZ"/>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val="0"/>
      <w:bCs/>
      <w:color w:val="660033" w:themeColor="accent6"/>
      <w:sz w:val="52"/>
      <w:szCs w:val="32"/>
      <w:lang w:eastAsia="en-NZ"/>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val="0"/>
      <w:color w:val="660033" w:themeColor="accent6"/>
      <w:sz w:val="32"/>
      <w:szCs w:val="26"/>
      <w:lang w:eastAsia="en-NZ"/>
    </w:rPr>
  </w:style>
  <w:style w:type="paragraph" w:customStyle="1" w:styleId="Section6Heading3">
    <w:name w:val="Section 6 Heading 3"/>
    <w:basedOn w:val="Heading3"/>
    <w:next w:val="Normal"/>
    <w:link w:val="Section6Heading3Char"/>
    <w:uiPriority w:val="13"/>
    <w:qFormat/>
    <w:rsid w:val="00990E39"/>
    <w:rPr>
      <w:rFonts w:cs="Poppins Medium"/>
      <w:color w:val="660033" w:themeColor="accent6"/>
    </w:rPr>
  </w:style>
  <w:style w:type="character" w:customStyle="1" w:styleId="Section6Heading3Char">
    <w:name w:val="Section 6 Heading 3 Char"/>
    <w:basedOn w:val="Heading3Char"/>
    <w:link w:val="Section6Heading3"/>
    <w:uiPriority w:val="13"/>
    <w:rsid w:val="00990E39"/>
    <w:rPr>
      <w:rFonts w:ascii="Poppins Medium" w:eastAsia="Times New Roman" w:hAnsi="Poppins Medium" w:cs="Poppins Medium"/>
      <w:color w:val="660033" w:themeColor="accent6"/>
      <w:sz w:val="28"/>
      <w:szCs w:val="30"/>
      <w:lang w:eastAsia="en-NZ"/>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paragraph" w:customStyle="1" w:styleId="k3ksmc">
    <w:name w:val="k3ksmc"/>
    <w:basedOn w:val="Normal"/>
    <w:rsid w:val="00F937E3"/>
    <w:pPr>
      <w:spacing w:before="100" w:beforeAutospacing="1" w:after="100" w:afterAutospacing="1" w:line="240" w:lineRule="auto"/>
    </w:pPr>
    <w:rPr>
      <w:rFonts w:ascii="Times New Roman" w:eastAsia="Times New Roman" w:hAnsi="Times New Roman" w:cs="Times New Roman"/>
      <w:szCs w:val="24"/>
    </w:rPr>
  </w:style>
  <w:style w:type="paragraph" w:styleId="Revision">
    <w:name w:val="Revision"/>
    <w:hidden/>
    <w:uiPriority w:val="99"/>
    <w:semiHidden/>
    <w:rsid w:val="003342C4"/>
    <w:pPr>
      <w:spacing w:after="0" w:line="240" w:lineRule="auto"/>
    </w:pPr>
    <w:rPr>
      <w:sz w:val="24"/>
    </w:rPr>
  </w:style>
  <w:style w:type="character" w:styleId="CommentReference">
    <w:name w:val="annotation reference"/>
    <w:basedOn w:val="DefaultParagraphFont"/>
    <w:uiPriority w:val="99"/>
    <w:semiHidden/>
    <w:unhideWhenUsed/>
    <w:rsid w:val="009139FA"/>
    <w:rPr>
      <w:sz w:val="16"/>
      <w:szCs w:val="16"/>
    </w:rPr>
  </w:style>
  <w:style w:type="paragraph" w:styleId="CommentText">
    <w:name w:val="annotation text"/>
    <w:basedOn w:val="Normal"/>
    <w:link w:val="CommentTextChar"/>
    <w:uiPriority w:val="99"/>
    <w:unhideWhenUsed/>
    <w:rsid w:val="009139FA"/>
    <w:pPr>
      <w:spacing w:line="240" w:lineRule="auto"/>
    </w:pPr>
    <w:rPr>
      <w:sz w:val="20"/>
      <w:szCs w:val="20"/>
    </w:rPr>
  </w:style>
  <w:style w:type="character" w:customStyle="1" w:styleId="CommentTextChar">
    <w:name w:val="Comment Text Char"/>
    <w:basedOn w:val="DefaultParagraphFont"/>
    <w:link w:val="CommentText"/>
    <w:uiPriority w:val="99"/>
    <w:rsid w:val="009139FA"/>
    <w:rPr>
      <w:sz w:val="20"/>
      <w:szCs w:val="20"/>
    </w:rPr>
  </w:style>
  <w:style w:type="paragraph" w:styleId="CommentSubject">
    <w:name w:val="annotation subject"/>
    <w:basedOn w:val="CommentText"/>
    <w:next w:val="CommentText"/>
    <w:link w:val="CommentSubjectChar"/>
    <w:uiPriority w:val="99"/>
    <w:semiHidden/>
    <w:unhideWhenUsed/>
    <w:rsid w:val="009139FA"/>
    <w:rPr>
      <w:b/>
      <w:bCs/>
    </w:rPr>
  </w:style>
  <w:style w:type="character" w:customStyle="1" w:styleId="CommentSubjectChar">
    <w:name w:val="Comment Subject Char"/>
    <w:basedOn w:val="CommentTextChar"/>
    <w:link w:val="CommentSubject"/>
    <w:uiPriority w:val="99"/>
    <w:semiHidden/>
    <w:rsid w:val="009139FA"/>
    <w:rPr>
      <w:b/>
      <w:bCs/>
      <w:sz w:val="20"/>
      <w:szCs w:val="20"/>
    </w:rPr>
  </w:style>
  <w:style w:type="character" w:styleId="UnresolvedMention">
    <w:name w:val="Unresolved Mention"/>
    <w:basedOn w:val="DefaultParagraphFont"/>
    <w:uiPriority w:val="99"/>
    <w:semiHidden/>
    <w:unhideWhenUsed/>
    <w:rsid w:val="00450797"/>
    <w:rPr>
      <w:color w:val="605E5C"/>
      <w:shd w:val="clear" w:color="auto" w:fill="E1DFDD"/>
    </w:rPr>
  </w:style>
  <w:style w:type="character" w:styleId="FollowedHyperlink">
    <w:name w:val="FollowedHyperlink"/>
    <w:basedOn w:val="DefaultParagraphFont"/>
    <w:uiPriority w:val="99"/>
    <w:semiHidden/>
    <w:unhideWhenUsed/>
    <w:rsid w:val="00BA033C"/>
    <w:rPr>
      <w:color w:val="0072BC" w:themeColor="followedHyperlink"/>
      <w:u w:val="single"/>
    </w:rPr>
  </w:style>
  <w:style w:type="paragraph" w:styleId="NormalWeb">
    <w:name w:val="Normal (Web)"/>
    <w:basedOn w:val="Normal"/>
    <w:uiPriority w:val="99"/>
    <w:semiHidden/>
    <w:unhideWhenUsed/>
    <w:rsid w:val="00796232"/>
    <w:rPr>
      <w:rFonts w:ascii="Times New Roman" w:hAnsi="Times New Roman" w:cs="Times New Roman"/>
      <w:szCs w:val="24"/>
    </w:rPr>
  </w:style>
  <w:style w:type="paragraph" w:customStyle="1" w:styleId="xmsonormal">
    <w:name w:val="x_msonormal"/>
    <w:basedOn w:val="Normal"/>
    <w:rsid w:val="00AC15BD"/>
    <w:pPr>
      <w:spacing w:before="0" w:after="0" w:line="240" w:lineRule="auto"/>
    </w:pPr>
    <w:rPr>
      <w:rFonts w:ascii="Aptos" w:hAnsi="Aptos" w:cs="Aptos"/>
      <w:sz w:val="22"/>
    </w:rPr>
  </w:style>
  <w:style w:type="paragraph" w:customStyle="1" w:styleId="TWOH2">
    <w:name w:val="TWO_H2"/>
    <w:basedOn w:val="Normal"/>
    <w:qFormat/>
    <w:rsid w:val="00CF450C"/>
    <w:rPr>
      <w:b/>
      <w:bCs/>
      <w:color w:val="15284C" w:themeColor="text2"/>
      <w:lang w:val="en-US"/>
    </w:rPr>
  </w:style>
  <w:style w:type="character" w:styleId="Emphasis">
    <w:name w:val="Emphasis"/>
    <w:basedOn w:val="DefaultParagraphFont"/>
    <w:uiPriority w:val="20"/>
    <w:qFormat/>
    <w:rsid w:val="00F735CF"/>
    <w:rPr>
      <w:i/>
      <w:iCs/>
    </w:rPr>
  </w:style>
  <w:style w:type="paragraph" w:customStyle="1" w:styleId="paragraph">
    <w:name w:val="paragraph"/>
    <w:basedOn w:val="Normal"/>
    <w:rsid w:val="001370AF"/>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1370AF"/>
  </w:style>
  <w:style w:type="character" w:styleId="Mention">
    <w:name w:val="Mention"/>
    <w:basedOn w:val="DefaultParagraphFont"/>
    <w:uiPriority w:val="99"/>
    <w:unhideWhenUsed/>
    <w:rsid w:val="00C6305B"/>
    <w:rPr>
      <w:color w:val="2B579A"/>
      <w:shd w:val="clear" w:color="auto" w:fill="E1DFDD"/>
    </w:rPr>
  </w:style>
  <w:style w:type="paragraph" w:customStyle="1" w:styleId="Numberedbullets">
    <w:name w:val="Numbered bullets"/>
    <w:basedOn w:val="Normal"/>
    <w:link w:val="NumberedbulletsChar"/>
    <w:qFormat/>
    <w:rsid w:val="00E650A8"/>
    <w:pPr>
      <w:widowControl w:val="0"/>
      <w:numPr>
        <w:numId w:val="43"/>
      </w:numPr>
      <w:autoSpaceDE w:val="0"/>
      <w:autoSpaceDN w:val="0"/>
      <w:spacing w:before="0" w:line="259" w:lineRule="auto"/>
    </w:pPr>
    <w:rPr>
      <w:rFonts w:ascii="Arial" w:eastAsia="Arial" w:hAnsi="Arial" w:cs="Arial"/>
      <w:sz w:val="22"/>
      <w:shd w:val="clear" w:color="auto" w:fill="FFFFFF"/>
    </w:rPr>
  </w:style>
  <w:style w:type="character" w:customStyle="1" w:styleId="NumberedbulletsChar">
    <w:name w:val="Numbered bullets Char"/>
    <w:basedOn w:val="DefaultParagraphFont"/>
    <w:link w:val="Numberedbullets"/>
    <w:rsid w:val="00370754"/>
    <w:rPr>
      <w:rFonts w:ascii="Arial" w:eastAsia="Arial" w:hAnsi="Arial" w:cs="Arial"/>
    </w:rPr>
  </w:style>
  <w:style w:type="paragraph" w:customStyle="1" w:styleId="Letteredbullet">
    <w:name w:val="Lettered bullet"/>
    <w:basedOn w:val="Numberedbullets"/>
    <w:qFormat/>
    <w:rsid w:val="00E650A8"/>
    <w:pPr>
      <w:numPr>
        <w:ilvl w:val="1"/>
      </w:numPr>
      <w:tabs>
        <w:tab w:val="num" w:pos="643"/>
      </w:tabs>
    </w:pPr>
    <w:rPr>
      <w:shd w:val="clear" w:color="auto" w:fill="auto"/>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8743A7"/>
    <w:rPr>
      <w:sz w:val="24"/>
    </w:rPr>
  </w:style>
  <w:style w:type="character" w:customStyle="1" w:styleId="cf01">
    <w:name w:val="cf01"/>
    <w:basedOn w:val="DefaultParagraphFont"/>
    <w:rsid w:val="00CB282E"/>
    <w:rPr>
      <w:rFonts w:ascii="Segoe UI" w:hAnsi="Segoe UI" w:cs="Segoe UI" w:hint="default"/>
      <w:sz w:val="18"/>
      <w:szCs w:val="18"/>
    </w:rPr>
  </w:style>
  <w:style w:type="character" w:customStyle="1" w:styleId="eop">
    <w:name w:val="eop"/>
    <w:basedOn w:val="DefaultParagraphFont"/>
    <w:rsid w:val="00B00FE3"/>
  </w:style>
  <w:style w:type="paragraph" w:customStyle="1" w:styleId="Title1">
    <w:name w:val="Title 1"/>
    <w:basedOn w:val="Heading1"/>
    <w:link w:val="Title1Char"/>
    <w:qFormat/>
    <w:rsid w:val="00162CAA"/>
    <w:pPr>
      <w:spacing w:after="0"/>
    </w:pPr>
    <w:rPr>
      <w:b/>
      <w:bCs w:val="0"/>
      <w:sz w:val="72"/>
      <w:szCs w:val="72"/>
    </w:rPr>
  </w:style>
  <w:style w:type="character" w:customStyle="1" w:styleId="Title1Char">
    <w:name w:val="Title 1 Char"/>
    <w:basedOn w:val="Heading1Char"/>
    <w:link w:val="Title1"/>
    <w:rsid w:val="00162CAA"/>
    <w:rPr>
      <w:rFonts w:ascii="Poppins SemiBold" w:eastAsiaTheme="majorEastAsia" w:hAnsi="Poppins SemiBold" w:cs="Poppins SemiBold"/>
      <w:b/>
      <w:bCs w:val="0"/>
      <w:color w:val="15284C" w:themeColor="text2"/>
      <w:sz w:val="72"/>
      <w:szCs w:val="72"/>
      <w:lang w:eastAsia="en-NZ"/>
    </w:rPr>
  </w:style>
  <w:style w:type="paragraph" w:customStyle="1" w:styleId="Title2">
    <w:name w:val="Title 2"/>
    <w:basedOn w:val="Heading2"/>
    <w:link w:val="Title2Char"/>
    <w:qFormat/>
    <w:rsid w:val="00162CAA"/>
    <w:pPr>
      <w:spacing w:before="0"/>
    </w:pPr>
    <w:rPr>
      <w:rFonts w:ascii="Poppins Medium" w:hAnsi="Poppins Medium" w:cs="Poppins Medium"/>
      <w:b/>
      <w:bCs/>
      <w:sz w:val="40"/>
      <w:szCs w:val="40"/>
    </w:rPr>
  </w:style>
  <w:style w:type="character" w:customStyle="1" w:styleId="Title2Char">
    <w:name w:val="Title 2 Char"/>
    <w:basedOn w:val="Heading2Char"/>
    <w:link w:val="Title2"/>
    <w:rsid w:val="00162CAA"/>
    <w:rPr>
      <w:rFonts w:ascii="Poppins Medium" w:eastAsiaTheme="majorEastAsia" w:hAnsi="Poppins Medium" w:cs="Poppins Medium"/>
      <w:b/>
      <w:bCs/>
      <w:color w:val="15284C"/>
      <w:sz w:val="40"/>
      <w:szCs w:val="40"/>
      <w:lang w:eastAsia="en-NZ"/>
    </w:rPr>
  </w:style>
  <w:style w:type="paragraph" w:customStyle="1" w:styleId="Title3">
    <w:name w:val="Title 3"/>
    <w:basedOn w:val="Heading2"/>
    <w:link w:val="Title3Char"/>
    <w:qFormat/>
    <w:rsid w:val="00162CAA"/>
    <w:rPr>
      <w:rFonts w:ascii="Poppins Medium" w:hAnsi="Poppins Medium" w:cs="Poppins Medium"/>
    </w:rPr>
  </w:style>
  <w:style w:type="character" w:customStyle="1" w:styleId="Title3Char">
    <w:name w:val="Title 3 Char"/>
    <w:basedOn w:val="Heading2Char"/>
    <w:link w:val="Title3"/>
    <w:rsid w:val="00162CAA"/>
    <w:rPr>
      <w:rFonts w:ascii="Poppins Medium" w:eastAsiaTheme="majorEastAsia" w:hAnsi="Poppins Medium" w:cs="Poppins Medium"/>
      <w:color w:val="15284C"/>
      <w:sz w:val="30"/>
      <w:szCs w:val="3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75598">
      <w:bodyDiv w:val="1"/>
      <w:marLeft w:val="0"/>
      <w:marRight w:val="0"/>
      <w:marTop w:val="0"/>
      <w:marBottom w:val="0"/>
      <w:divBdr>
        <w:top w:val="none" w:sz="0" w:space="0" w:color="auto"/>
        <w:left w:val="none" w:sz="0" w:space="0" w:color="auto"/>
        <w:bottom w:val="none" w:sz="0" w:space="0" w:color="auto"/>
        <w:right w:val="none" w:sz="0" w:space="0" w:color="auto"/>
      </w:divBdr>
    </w:div>
    <w:div w:id="95180214">
      <w:bodyDiv w:val="1"/>
      <w:marLeft w:val="0"/>
      <w:marRight w:val="0"/>
      <w:marTop w:val="0"/>
      <w:marBottom w:val="0"/>
      <w:divBdr>
        <w:top w:val="none" w:sz="0" w:space="0" w:color="auto"/>
        <w:left w:val="none" w:sz="0" w:space="0" w:color="auto"/>
        <w:bottom w:val="none" w:sz="0" w:space="0" w:color="auto"/>
        <w:right w:val="none" w:sz="0" w:space="0" w:color="auto"/>
      </w:divBdr>
      <w:divsChild>
        <w:div w:id="450438197">
          <w:marLeft w:val="274"/>
          <w:marRight w:val="0"/>
          <w:marTop w:val="0"/>
          <w:marBottom w:val="0"/>
          <w:divBdr>
            <w:top w:val="none" w:sz="0" w:space="0" w:color="auto"/>
            <w:left w:val="none" w:sz="0" w:space="0" w:color="auto"/>
            <w:bottom w:val="none" w:sz="0" w:space="0" w:color="auto"/>
            <w:right w:val="none" w:sz="0" w:space="0" w:color="auto"/>
          </w:divBdr>
        </w:div>
      </w:divsChild>
    </w:div>
    <w:div w:id="110706647">
      <w:bodyDiv w:val="1"/>
      <w:marLeft w:val="0"/>
      <w:marRight w:val="0"/>
      <w:marTop w:val="0"/>
      <w:marBottom w:val="0"/>
      <w:divBdr>
        <w:top w:val="none" w:sz="0" w:space="0" w:color="auto"/>
        <w:left w:val="none" w:sz="0" w:space="0" w:color="auto"/>
        <w:bottom w:val="none" w:sz="0" w:space="0" w:color="auto"/>
        <w:right w:val="none" w:sz="0" w:space="0" w:color="auto"/>
      </w:divBdr>
    </w:div>
    <w:div w:id="124616285">
      <w:bodyDiv w:val="1"/>
      <w:marLeft w:val="0"/>
      <w:marRight w:val="0"/>
      <w:marTop w:val="0"/>
      <w:marBottom w:val="0"/>
      <w:divBdr>
        <w:top w:val="none" w:sz="0" w:space="0" w:color="auto"/>
        <w:left w:val="none" w:sz="0" w:space="0" w:color="auto"/>
        <w:bottom w:val="none" w:sz="0" w:space="0" w:color="auto"/>
        <w:right w:val="none" w:sz="0" w:space="0" w:color="auto"/>
      </w:divBdr>
    </w:div>
    <w:div w:id="126510868">
      <w:bodyDiv w:val="1"/>
      <w:marLeft w:val="0"/>
      <w:marRight w:val="0"/>
      <w:marTop w:val="0"/>
      <w:marBottom w:val="0"/>
      <w:divBdr>
        <w:top w:val="none" w:sz="0" w:space="0" w:color="auto"/>
        <w:left w:val="none" w:sz="0" w:space="0" w:color="auto"/>
        <w:bottom w:val="none" w:sz="0" w:space="0" w:color="auto"/>
        <w:right w:val="none" w:sz="0" w:space="0" w:color="auto"/>
      </w:divBdr>
    </w:div>
    <w:div w:id="140583422">
      <w:bodyDiv w:val="1"/>
      <w:marLeft w:val="0"/>
      <w:marRight w:val="0"/>
      <w:marTop w:val="0"/>
      <w:marBottom w:val="0"/>
      <w:divBdr>
        <w:top w:val="none" w:sz="0" w:space="0" w:color="auto"/>
        <w:left w:val="none" w:sz="0" w:space="0" w:color="auto"/>
        <w:bottom w:val="none" w:sz="0" w:space="0" w:color="auto"/>
        <w:right w:val="none" w:sz="0" w:space="0" w:color="auto"/>
      </w:divBdr>
    </w:div>
    <w:div w:id="176192990">
      <w:bodyDiv w:val="1"/>
      <w:marLeft w:val="0"/>
      <w:marRight w:val="0"/>
      <w:marTop w:val="0"/>
      <w:marBottom w:val="0"/>
      <w:divBdr>
        <w:top w:val="none" w:sz="0" w:space="0" w:color="auto"/>
        <w:left w:val="none" w:sz="0" w:space="0" w:color="auto"/>
        <w:bottom w:val="none" w:sz="0" w:space="0" w:color="auto"/>
        <w:right w:val="none" w:sz="0" w:space="0" w:color="auto"/>
      </w:divBdr>
    </w:div>
    <w:div w:id="236399532">
      <w:bodyDiv w:val="1"/>
      <w:marLeft w:val="0"/>
      <w:marRight w:val="0"/>
      <w:marTop w:val="0"/>
      <w:marBottom w:val="0"/>
      <w:divBdr>
        <w:top w:val="none" w:sz="0" w:space="0" w:color="auto"/>
        <w:left w:val="none" w:sz="0" w:space="0" w:color="auto"/>
        <w:bottom w:val="none" w:sz="0" w:space="0" w:color="auto"/>
        <w:right w:val="none" w:sz="0" w:space="0" w:color="auto"/>
      </w:divBdr>
    </w:div>
    <w:div w:id="250823925">
      <w:bodyDiv w:val="1"/>
      <w:marLeft w:val="0"/>
      <w:marRight w:val="0"/>
      <w:marTop w:val="0"/>
      <w:marBottom w:val="0"/>
      <w:divBdr>
        <w:top w:val="none" w:sz="0" w:space="0" w:color="auto"/>
        <w:left w:val="none" w:sz="0" w:space="0" w:color="auto"/>
        <w:bottom w:val="none" w:sz="0" w:space="0" w:color="auto"/>
        <w:right w:val="none" w:sz="0" w:space="0" w:color="auto"/>
      </w:divBdr>
    </w:div>
    <w:div w:id="279410690">
      <w:bodyDiv w:val="1"/>
      <w:marLeft w:val="0"/>
      <w:marRight w:val="0"/>
      <w:marTop w:val="0"/>
      <w:marBottom w:val="0"/>
      <w:divBdr>
        <w:top w:val="none" w:sz="0" w:space="0" w:color="auto"/>
        <w:left w:val="none" w:sz="0" w:space="0" w:color="auto"/>
        <w:bottom w:val="none" w:sz="0" w:space="0" w:color="auto"/>
        <w:right w:val="none" w:sz="0" w:space="0" w:color="auto"/>
      </w:divBdr>
    </w:div>
    <w:div w:id="400640982">
      <w:bodyDiv w:val="1"/>
      <w:marLeft w:val="0"/>
      <w:marRight w:val="0"/>
      <w:marTop w:val="0"/>
      <w:marBottom w:val="0"/>
      <w:divBdr>
        <w:top w:val="none" w:sz="0" w:space="0" w:color="auto"/>
        <w:left w:val="none" w:sz="0" w:space="0" w:color="auto"/>
        <w:bottom w:val="none" w:sz="0" w:space="0" w:color="auto"/>
        <w:right w:val="none" w:sz="0" w:space="0" w:color="auto"/>
      </w:divBdr>
    </w:div>
    <w:div w:id="423962372">
      <w:bodyDiv w:val="1"/>
      <w:marLeft w:val="0"/>
      <w:marRight w:val="0"/>
      <w:marTop w:val="0"/>
      <w:marBottom w:val="0"/>
      <w:divBdr>
        <w:top w:val="none" w:sz="0" w:space="0" w:color="auto"/>
        <w:left w:val="none" w:sz="0" w:space="0" w:color="auto"/>
        <w:bottom w:val="none" w:sz="0" w:space="0" w:color="auto"/>
        <w:right w:val="none" w:sz="0" w:space="0" w:color="auto"/>
      </w:divBdr>
    </w:div>
    <w:div w:id="428237994">
      <w:bodyDiv w:val="1"/>
      <w:marLeft w:val="0"/>
      <w:marRight w:val="0"/>
      <w:marTop w:val="0"/>
      <w:marBottom w:val="0"/>
      <w:divBdr>
        <w:top w:val="none" w:sz="0" w:space="0" w:color="auto"/>
        <w:left w:val="none" w:sz="0" w:space="0" w:color="auto"/>
        <w:bottom w:val="none" w:sz="0" w:space="0" w:color="auto"/>
        <w:right w:val="none" w:sz="0" w:space="0" w:color="auto"/>
      </w:divBdr>
    </w:div>
    <w:div w:id="461505550">
      <w:bodyDiv w:val="1"/>
      <w:marLeft w:val="0"/>
      <w:marRight w:val="0"/>
      <w:marTop w:val="0"/>
      <w:marBottom w:val="0"/>
      <w:divBdr>
        <w:top w:val="none" w:sz="0" w:space="0" w:color="auto"/>
        <w:left w:val="none" w:sz="0" w:space="0" w:color="auto"/>
        <w:bottom w:val="none" w:sz="0" w:space="0" w:color="auto"/>
        <w:right w:val="none" w:sz="0" w:space="0" w:color="auto"/>
      </w:divBdr>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627274303">
      <w:bodyDiv w:val="1"/>
      <w:marLeft w:val="0"/>
      <w:marRight w:val="0"/>
      <w:marTop w:val="0"/>
      <w:marBottom w:val="0"/>
      <w:divBdr>
        <w:top w:val="none" w:sz="0" w:space="0" w:color="auto"/>
        <w:left w:val="none" w:sz="0" w:space="0" w:color="auto"/>
        <w:bottom w:val="none" w:sz="0" w:space="0" w:color="auto"/>
        <w:right w:val="none" w:sz="0" w:space="0" w:color="auto"/>
      </w:divBdr>
    </w:div>
    <w:div w:id="673873376">
      <w:bodyDiv w:val="1"/>
      <w:marLeft w:val="0"/>
      <w:marRight w:val="0"/>
      <w:marTop w:val="0"/>
      <w:marBottom w:val="0"/>
      <w:divBdr>
        <w:top w:val="none" w:sz="0" w:space="0" w:color="auto"/>
        <w:left w:val="none" w:sz="0" w:space="0" w:color="auto"/>
        <w:bottom w:val="none" w:sz="0" w:space="0" w:color="auto"/>
        <w:right w:val="none" w:sz="0" w:space="0" w:color="auto"/>
      </w:divBdr>
    </w:div>
    <w:div w:id="811678303">
      <w:bodyDiv w:val="1"/>
      <w:marLeft w:val="0"/>
      <w:marRight w:val="0"/>
      <w:marTop w:val="0"/>
      <w:marBottom w:val="0"/>
      <w:divBdr>
        <w:top w:val="none" w:sz="0" w:space="0" w:color="auto"/>
        <w:left w:val="none" w:sz="0" w:space="0" w:color="auto"/>
        <w:bottom w:val="none" w:sz="0" w:space="0" w:color="auto"/>
        <w:right w:val="none" w:sz="0" w:space="0" w:color="auto"/>
      </w:divBdr>
    </w:div>
    <w:div w:id="853959778">
      <w:bodyDiv w:val="1"/>
      <w:marLeft w:val="0"/>
      <w:marRight w:val="0"/>
      <w:marTop w:val="0"/>
      <w:marBottom w:val="0"/>
      <w:divBdr>
        <w:top w:val="none" w:sz="0" w:space="0" w:color="auto"/>
        <w:left w:val="none" w:sz="0" w:space="0" w:color="auto"/>
        <w:bottom w:val="none" w:sz="0" w:space="0" w:color="auto"/>
        <w:right w:val="none" w:sz="0" w:space="0" w:color="auto"/>
      </w:divBdr>
    </w:div>
    <w:div w:id="898975560">
      <w:bodyDiv w:val="1"/>
      <w:marLeft w:val="0"/>
      <w:marRight w:val="0"/>
      <w:marTop w:val="0"/>
      <w:marBottom w:val="0"/>
      <w:divBdr>
        <w:top w:val="none" w:sz="0" w:space="0" w:color="auto"/>
        <w:left w:val="none" w:sz="0" w:space="0" w:color="auto"/>
        <w:bottom w:val="none" w:sz="0" w:space="0" w:color="auto"/>
        <w:right w:val="none" w:sz="0" w:space="0" w:color="auto"/>
      </w:divBdr>
    </w:div>
    <w:div w:id="947349333">
      <w:bodyDiv w:val="1"/>
      <w:marLeft w:val="0"/>
      <w:marRight w:val="0"/>
      <w:marTop w:val="0"/>
      <w:marBottom w:val="0"/>
      <w:divBdr>
        <w:top w:val="none" w:sz="0" w:space="0" w:color="auto"/>
        <w:left w:val="none" w:sz="0" w:space="0" w:color="auto"/>
        <w:bottom w:val="none" w:sz="0" w:space="0" w:color="auto"/>
        <w:right w:val="none" w:sz="0" w:space="0" w:color="auto"/>
      </w:divBdr>
    </w:div>
    <w:div w:id="951666925">
      <w:bodyDiv w:val="1"/>
      <w:marLeft w:val="0"/>
      <w:marRight w:val="0"/>
      <w:marTop w:val="0"/>
      <w:marBottom w:val="0"/>
      <w:divBdr>
        <w:top w:val="none" w:sz="0" w:space="0" w:color="auto"/>
        <w:left w:val="none" w:sz="0" w:space="0" w:color="auto"/>
        <w:bottom w:val="none" w:sz="0" w:space="0" w:color="auto"/>
        <w:right w:val="none" w:sz="0" w:space="0" w:color="auto"/>
      </w:divBdr>
    </w:div>
    <w:div w:id="959384433">
      <w:bodyDiv w:val="1"/>
      <w:marLeft w:val="0"/>
      <w:marRight w:val="0"/>
      <w:marTop w:val="0"/>
      <w:marBottom w:val="0"/>
      <w:divBdr>
        <w:top w:val="none" w:sz="0" w:space="0" w:color="auto"/>
        <w:left w:val="none" w:sz="0" w:space="0" w:color="auto"/>
        <w:bottom w:val="none" w:sz="0" w:space="0" w:color="auto"/>
        <w:right w:val="none" w:sz="0" w:space="0" w:color="auto"/>
      </w:divBdr>
    </w:div>
    <w:div w:id="1029794567">
      <w:bodyDiv w:val="1"/>
      <w:marLeft w:val="0"/>
      <w:marRight w:val="0"/>
      <w:marTop w:val="0"/>
      <w:marBottom w:val="0"/>
      <w:divBdr>
        <w:top w:val="none" w:sz="0" w:space="0" w:color="auto"/>
        <w:left w:val="none" w:sz="0" w:space="0" w:color="auto"/>
        <w:bottom w:val="none" w:sz="0" w:space="0" w:color="auto"/>
        <w:right w:val="none" w:sz="0" w:space="0" w:color="auto"/>
      </w:divBdr>
    </w:div>
    <w:div w:id="1179541845">
      <w:bodyDiv w:val="1"/>
      <w:marLeft w:val="0"/>
      <w:marRight w:val="0"/>
      <w:marTop w:val="0"/>
      <w:marBottom w:val="0"/>
      <w:divBdr>
        <w:top w:val="none" w:sz="0" w:space="0" w:color="auto"/>
        <w:left w:val="none" w:sz="0" w:space="0" w:color="auto"/>
        <w:bottom w:val="none" w:sz="0" w:space="0" w:color="auto"/>
        <w:right w:val="none" w:sz="0" w:space="0" w:color="auto"/>
      </w:divBdr>
    </w:div>
    <w:div w:id="1237587712">
      <w:bodyDiv w:val="1"/>
      <w:marLeft w:val="0"/>
      <w:marRight w:val="0"/>
      <w:marTop w:val="0"/>
      <w:marBottom w:val="0"/>
      <w:divBdr>
        <w:top w:val="none" w:sz="0" w:space="0" w:color="auto"/>
        <w:left w:val="none" w:sz="0" w:space="0" w:color="auto"/>
        <w:bottom w:val="none" w:sz="0" w:space="0" w:color="auto"/>
        <w:right w:val="none" w:sz="0" w:space="0" w:color="auto"/>
      </w:divBdr>
    </w:div>
    <w:div w:id="1274940463">
      <w:bodyDiv w:val="1"/>
      <w:marLeft w:val="0"/>
      <w:marRight w:val="0"/>
      <w:marTop w:val="0"/>
      <w:marBottom w:val="0"/>
      <w:divBdr>
        <w:top w:val="none" w:sz="0" w:space="0" w:color="auto"/>
        <w:left w:val="none" w:sz="0" w:space="0" w:color="auto"/>
        <w:bottom w:val="none" w:sz="0" w:space="0" w:color="auto"/>
        <w:right w:val="none" w:sz="0" w:space="0" w:color="auto"/>
      </w:divBdr>
    </w:div>
    <w:div w:id="1445416057">
      <w:bodyDiv w:val="1"/>
      <w:marLeft w:val="0"/>
      <w:marRight w:val="0"/>
      <w:marTop w:val="0"/>
      <w:marBottom w:val="0"/>
      <w:divBdr>
        <w:top w:val="none" w:sz="0" w:space="0" w:color="auto"/>
        <w:left w:val="none" w:sz="0" w:space="0" w:color="auto"/>
        <w:bottom w:val="none" w:sz="0" w:space="0" w:color="auto"/>
        <w:right w:val="none" w:sz="0" w:space="0" w:color="auto"/>
      </w:divBdr>
    </w:div>
    <w:div w:id="1465927038">
      <w:bodyDiv w:val="1"/>
      <w:marLeft w:val="0"/>
      <w:marRight w:val="0"/>
      <w:marTop w:val="0"/>
      <w:marBottom w:val="0"/>
      <w:divBdr>
        <w:top w:val="none" w:sz="0" w:space="0" w:color="auto"/>
        <w:left w:val="none" w:sz="0" w:space="0" w:color="auto"/>
        <w:bottom w:val="none" w:sz="0" w:space="0" w:color="auto"/>
        <w:right w:val="none" w:sz="0" w:space="0" w:color="auto"/>
      </w:divBdr>
    </w:div>
    <w:div w:id="1536388183">
      <w:bodyDiv w:val="1"/>
      <w:marLeft w:val="0"/>
      <w:marRight w:val="0"/>
      <w:marTop w:val="0"/>
      <w:marBottom w:val="0"/>
      <w:divBdr>
        <w:top w:val="none" w:sz="0" w:space="0" w:color="auto"/>
        <w:left w:val="none" w:sz="0" w:space="0" w:color="auto"/>
        <w:bottom w:val="none" w:sz="0" w:space="0" w:color="auto"/>
        <w:right w:val="none" w:sz="0" w:space="0" w:color="auto"/>
      </w:divBdr>
    </w:div>
    <w:div w:id="1553076011">
      <w:bodyDiv w:val="1"/>
      <w:marLeft w:val="0"/>
      <w:marRight w:val="0"/>
      <w:marTop w:val="0"/>
      <w:marBottom w:val="0"/>
      <w:divBdr>
        <w:top w:val="none" w:sz="0" w:space="0" w:color="auto"/>
        <w:left w:val="none" w:sz="0" w:space="0" w:color="auto"/>
        <w:bottom w:val="none" w:sz="0" w:space="0" w:color="auto"/>
        <w:right w:val="none" w:sz="0" w:space="0" w:color="auto"/>
      </w:divBdr>
    </w:div>
    <w:div w:id="1579746490">
      <w:bodyDiv w:val="1"/>
      <w:marLeft w:val="0"/>
      <w:marRight w:val="0"/>
      <w:marTop w:val="0"/>
      <w:marBottom w:val="0"/>
      <w:divBdr>
        <w:top w:val="none" w:sz="0" w:space="0" w:color="auto"/>
        <w:left w:val="none" w:sz="0" w:space="0" w:color="auto"/>
        <w:bottom w:val="none" w:sz="0" w:space="0" w:color="auto"/>
        <w:right w:val="none" w:sz="0" w:space="0" w:color="auto"/>
      </w:divBdr>
    </w:div>
    <w:div w:id="1628852253">
      <w:bodyDiv w:val="1"/>
      <w:marLeft w:val="0"/>
      <w:marRight w:val="0"/>
      <w:marTop w:val="0"/>
      <w:marBottom w:val="0"/>
      <w:divBdr>
        <w:top w:val="none" w:sz="0" w:space="0" w:color="auto"/>
        <w:left w:val="none" w:sz="0" w:space="0" w:color="auto"/>
        <w:bottom w:val="none" w:sz="0" w:space="0" w:color="auto"/>
        <w:right w:val="none" w:sz="0" w:space="0" w:color="auto"/>
      </w:divBdr>
    </w:div>
    <w:div w:id="1764885502">
      <w:bodyDiv w:val="1"/>
      <w:marLeft w:val="0"/>
      <w:marRight w:val="0"/>
      <w:marTop w:val="0"/>
      <w:marBottom w:val="0"/>
      <w:divBdr>
        <w:top w:val="none" w:sz="0" w:space="0" w:color="auto"/>
        <w:left w:val="none" w:sz="0" w:space="0" w:color="auto"/>
        <w:bottom w:val="none" w:sz="0" w:space="0" w:color="auto"/>
        <w:right w:val="none" w:sz="0" w:space="0" w:color="auto"/>
      </w:divBdr>
    </w:div>
    <w:div w:id="1775633897">
      <w:bodyDiv w:val="1"/>
      <w:marLeft w:val="0"/>
      <w:marRight w:val="0"/>
      <w:marTop w:val="0"/>
      <w:marBottom w:val="0"/>
      <w:divBdr>
        <w:top w:val="none" w:sz="0" w:space="0" w:color="auto"/>
        <w:left w:val="none" w:sz="0" w:space="0" w:color="auto"/>
        <w:bottom w:val="none" w:sz="0" w:space="0" w:color="auto"/>
        <w:right w:val="none" w:sz="0" w:space="0" w:color="auto"/>
      </w:divBdr>
    </w:div>
    <w:div w:id="1864594194">
      <w:bodyDiv w:val="1"/>
      <w:marLeft w:val="0"/>
      <w:marRight w:val="0"/>
      <w:marTop w:val="0"/>
      <w:marBottom w:val="0"/>
      <w:divBdr>
        <w:top w:val="none" w:sz="0" w:space="0" w:color="auto"/>
        <w:left w:val="none" w:sz="0" w:space="0" w:color="auto"/>
        <w:bottom w:val="none" w:sz="0" w:space="0" w:color="auto"/>
        <w:right w:val="none" w:sz="0" w:space="0" w:color="auto"/>
      </w:divBdr>
    </w:div>
    <w:div w:id="1879395239">
      <w:bodyDiv w:val="1"/>
      <w:marLeft w:val="0"/>
      <w:marRight w:val="0"/>
      <w:marTop w:val="0"/>
      <w:marBottom w:val="0"/>
      <w:divBdr>
        <w:top w:val="none" w:sz="0" w:space="0" w:color="auto"/>
        <w:left w:val="none" w:sz="0" w:space="0" w:color="auto"/>
        <w:bottom w:val="none" w:sz="0" w:space="0" w:color="auto"/>
        <w:right w:val="none" w:sz="0" w:space="0" w:color="auto"/>
      </w:divBdr>
    </w:div>
    <w:div w:id="1949000977">
      <w:bodyDiv w:val="1"/>
      <w:marLeft w:val="0"/>
      <w:marRight w:val="0"/>
      <w:marTop w:val="0"/>
      <w:marBottom w:val="0"/>
      <w:divBdr>
        <w:top w:val="none" w:sz="0" w:space="0" w:color="auto"/>
        <w:left w:val="none" w:sz="0" w:space="0" w:color="auto"/>
        <w:bottom w:val="none" w:sz="0" w:space="0" w:color="auto"/>
        <w:right w:val="none" w:sz="0" w:space="0" w:color="auto"/>
      </w:divBdr>
    </w:div>
    <w:div w:id="1949504302">
      <w:bodyDiv w:val="1"/>
      <w:marLeft w:val="0"/>
      <w:marRight w:val="0"/>
      <w:marTop w:val="0"/>
      <w:marBottom w:val="0"/>
      <w:divBdr>
        <w:top w:val="none" w:sz="0" w:space="0" w:color="auto"/>
        <w:left w:val="none" w:sz="0" w:space="0" w:color="auto"/>
        <w:bottom w:val="none" w:sz="0" w:space="0" w:color="auto"/>
        <w:right w:val="none" w:sz="0" w:space="0" w:color="auto"/>
      </w:divBdr>
    </w:div>
    <w:div w:id="214630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whatuora.govt.nz/"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9.svg"/><Relationship Id="rId34" Type="http://schemas.openxmlformats.org/officeDocument/2006/relationships/image" Target="media/image20.png"/><Relationship Id="rId42" Type="http://schemas.openxmlformats.org/officeDocument/2006/relationships/hyperlink" Target="https://aus01.safelinks.protection.outlook.com/?url=https%3A%2F%2Fwww.tewhatuora.govt.nz%2Fcorporate-information%2Fplanning-and-performance%2Fstatement-of-performance-expectations&amp;data=05%7C02%7CRichard.Trow%40TeWhatuOra.govt.nz%7C4287e4559a0446ba2cc208ddbde0581e%7Cbed4da513cdb4d0dbaf8fb80d53268e3%7C0%7C0%7C638875493453274935%7CUnknown%7CTWFpbGZsb3d8eyJFbXB0eU1hcGkiOnRydWUsIlYiOiIwLjAuMDAwMCIsIlAiOiJXaW4zMiIsIkFOIjoiTWFpbCIsIldUIjoyfQ%3D%3D%7C0%7C%7C%7C&amp;sdata=VhDh51cYVnkYBZfrZECLsCql0W1KSAWDM%2F6ctK95ysU%3D&amp;reserved=0" TargetMode="External"/><Relationship Id="rId47" Type="http://schemas.openxmlformats.org/officeDocument/2006/relationships/image" Target="media/image25.jpg"/><Relationship Id="rId50"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0.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hyperlink" Target="https://www.tewhatuora.govt.nz/corporate-information/our-health-system/eligibility-for-publicly-funded-health-services" TargetMode="External"/><Relationship Id="rId45" Type="http://schemas.openxmlformats.org/officeDocument/2006/relationships/image" Target="media/image23.jp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svg"/><Relationship Id="rId31" Type="http://schemas.openxmlformats.org/officeDocument/2006/relationships/image" Target="media/image17.png"/><Relationship Id="rId44" Type="http://schemas.openxmlformats.org/officeDocument/2006/relationships/hyperlink" Target="https://aus01.safelinks.protection.outlook.com/?url=https%3A%2F%2Fwww.health.govt.nz%2Fabout-us%2Fnew-zealands-health-system%2Fhealth-system-roles-and-organisations%2Fcrown-health-entities%2Fletters-of-expectations-for-health-statutory-entities&amp;data=05%7C02%7CRichard.Trow%40TeWhatuOra.govt.nz%7C4287e4559a0446ba2cc208ddbde0581e%7Cbed4da513cdb4d0dbaf8fb80d53268e3%7C0%7C0%7C638875493453290445%7CUnknown%7CTWFpbGZsb3d8eyJFbXB0eU1hcGkiOnRydWUsIlYiOiIwLjAuMDAwMCIsIlAiOiJXaW4zMiIsIkFOIjoiTWFpbCIsIldUIjoyfQ%3D%3D%7C0%7C%7C%7C&amp;sdata=JQKqs7%2FJP4sLQ1D89qWzBFagB2%2Bhox%2F0MtFlYi%2FBLQM%3D&amp;reserved=0"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aus01.safelinks.protection.outlook.com/?url=https%3A%2F%2Fwww.tewhatuora.govt.nz%2Fcorporate-information%2Fplanning-and-performance%2Fstatement-of-performance-expectations&amp;data=05%7C02%7CRichard.Trow%40TeWhatuOra.govt.nz%7C4287e4559a0446ba2cc208ddbde0581e%7Cbed4da513cdb4d0dbaf8fb80d53268e3%7C0%7C0%7C638875493453274935%7CUnknown%7CTWFpbGZsb3d8eyJFbXB0eU1hcGkiOnRydWUsIlYiOiIwLjAuMDAwMCIsIlAiOiJXaW4zMiIsIkFOIjoiTWFpbCIsIldUIjoyfQ%3D%3D%7C0%7C%7C%7C&amp;sdata=VhDh51cYVnkYBZfrZECLsCql0W1KSAWDM%2F6ctK95ysU%3D&amp;reserved=0" TargetMode="External"/><Relationship Id="rId48" Type="http://schemas.openxmlformats.org/officeDocument/2006/relationships/image" Target="media/image26.jpg"/><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svg"/><Relationship Id="rId25" Type="http://schemas.openxmlformats.org/officeDocument/2006/relationships/image" Target="media/image13.svg"/><Relationship Id="rId33" Type="http://schemas.openxmlformats.org/officeDocument/2006/relationships/image" Target="media/image19.png"/><Relationship Id="rId38" Type="http://schemas.openxmlformats.org/officeDocument/2006/relationships/header" Target="header2.xml"/><Relationship Id="rId46" Type="http://schemas.openxmlformats.org/officeDocument/2006/relationships/image" Target="media/image24.jp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svg"/><Relationship Id="rId28" Type="http://schemas.openxmlformats.org/officeDocument/2006/relationships/image" Target="media/image15.png"/><Relationship Id="rId36" Type="http://schemas.openxmlformats.org/officeDocument/2006/relationships/header" Target="header1.xml"/><Relationship Id="rId49"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tewhatuora.govt.nz/publications/achieving-the-mental-health-and-addiction-targets-high-level-implementation-plans" TargetMode="External"/><Relationship Id="rId2" Type="http://schemas.openxmlformats.org/officeDocument/2006/relationships/hyperlink" Target="https://www.tewhatuora.govt.nz/publications/health-targets-implementation-plan" TargetMode="External"/><Relationship Id="rId1" Type="http://schemas.openxmlformats.org/officeDocument/2006/relationships/hyperlink" Target="https://www.health.govt.nz/statistics-research/system-monitoring/health-targets" TargetMode="External"/><Relationship Id="rId4" Type="http://schemas.openxmlformats.org/officeDocument/2006/relationships/hyperlink" Target="https://www.tewhatuora.govt.nz/corporate-information/planning-and-performance/health-targets/health-targets/perform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Trow\OneDrive%20-%20Health%20New%20Zealand\Documents\Turnaround\Reset%20Plan%20Summary%20.dotx" TargetMode="External"/></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F639AA7FFE70E449C3A29A2864A89CB" ma:contentTypeVersion="11" ma:contentTypeDescription="Create a new document." ma:contentTypeScope="" ma:versionID="c9ba2111c29dd322c5967ee19baa3b6b">
  <xsd:schema xmlns:xsd="http://www.w3.org/2001/XMLSchema" xmlns:xs="http://www.w3.org/2001/XMLSchema" xmlns:p="http://schemas.microsoft.com/office/2006/metadata/properties" xmlns:ns2="b0ac3abf-ec48-45fe-b225-6d73a9c4b157" xmlns:ns3="a4b417db-8380-4fe9-89de-98e68466a055" xmlns:ns4="9253c88c-d550-4ff1-afdc-d5dc691f60b0" targetNamespace="http://schemas.microsoft.com/office/2006/metadata/properties" ma:root="true" ma:fieldsID="373ac97d246fd5bbb56075b3f7ae8142" ns2:_="" ns3:_="" ns4:_="">
    <xsd:import namespace="b0ac3abf-ec48-45fe-b225-6d73a9c4b157"/>
    <xsd:import namespace="a4b417db-8380-4fe9-89de-98e68466a055"/>
    <xsd:import namespace="9253c88c-d550-4ff1-afdc-d5dc691f60b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4b417db-8380-4fe9-89de-98e68466a0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b7ca8c6-5a8a-4e4e-babd-bc453f3d22e2}"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0ac3abf-ec48-45fe-b225-6d73a9c4b157">2000173-37383559-432</_dlc_DocId>
    <_dlc_DocIdUrl xmlns="b0ac3abf-ec48-45fe-b225-6d73a9c4b157">
      <Url>https://hauoraaotearoa.sharepoint.com/sites/2000173/_layouts/15/DocIdRedir.aspx?ID=2000173-37383559-432</Url>
      <Description>2000173-37383559-432</Description>
    </_dlc_DocIdUrl>
    <lcf76f155ced4ddcb4097134ff3c332f xmlns="a4b417db-8380-4fe9-89de-98e68466a055">
      <Terms xmlns="http://schemas.microsoft.com/office/infopath/2007/PartnerControls"/>
    </lcf76f155ced4ddcb4097134ff3c332f>
    <TaxCatchAll xmlns="9253c88c-d550-4ff1-afdc-d5dc691f60b0" xsi:nil="true"/>
  </documentManagement>
</p:properties>
</file>

<file path=customXml/itemProps1.xml><?xml version="1.0" encoding="utf-8"?>
<ds:datastoreItem xmlns:ds="http://schemas.openxmlformats.org/officeDocument/2006/customXml" ds:itemID="{FF8034E9-7A7C-4BCB-A2E3-EAF8DFF348C5}">
  <ds:schemaRefs>
    <ds:schemaRef ds:uri="http://schemas.microsoft.com/sharepoint/events"/>
  </ds:schemaRefs>
</ds:datastoreItem>
</file>

<file path=customXml/itemProps2.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customXml/itemProps3.xml><?xml version="1.0" encoding="utf-8"?>
<ds:datastoreItem xmlns:ds="http://schemas.openxmlformats.org/officeDocument/2006/customXml" ds:itemID="{03A2DAAB-D08A-49DD-B4C6-B88729985856}">
  <ds:schemaRefs>
    <ds:schemaRef ds:uri="http://schemas.microsoft.com/sharepoint/v3/contenttype/forms"/>
  </ds:schemaRefs>
</ds:datastoreItem>
</file>

<file path=customXml/itemProps4.xml><?xml version="1.0" encoding="utf-8"?>
<ds:datastoreItem xmlns:ds="http://schemas.openxmlformats.org/officeDocument/2006/customXml" ds:itemID="{433BFBE8-4669-4F8B-91F2-C376D8F81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c3abf-ec48-45fe-b225-6d73a9c4b157"/>
    <ds:schemaRef ds:uri="a4b417db-8380-4fe9-89de-98e68466a055"/>
    <ds:schemaRef ds:uri="9253c88c-d550-4ff1-afdc-d5dc691f6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A49B4A-AF80-4C32-8832-5DC836F23BBC}">
  <ds:schemaRefs>
    <ds:schemaRef ds:uri="http://schemas.microsoft.com/office/2006/metadata/properties"/>
    <ds:schemaRef ds:uri="http://schemas.microsoft.com/office/infopath/2007/PartnerControls"/>
    <ds:schemaRef ds:uri="b0ac3abf-ec48-45fe-b225-6d73a9c4b157"/>
    <ds:schemaRef ds:uri="a4b417db-8380-4fe9-89de-98e68466a055"/>
    <ds:schemaRef ds:uri="9253c88c-d550-4ff1-afdc-d5dc691f60b0"/>
  </ds:schemaRefs>
</ds:datastoreItem>
</file>

<file path=docProps/app.xml><?xml version="1.0" encoding="utf-8"?>
<Properties xmlns="http://schemas.openxmlformats.org/officeDocument/2006/extended-properties" xmlns:vt="http://schemas.openxmlformats.org/officeDocument/2006/docPropsVTypes">
  <Template>Reset Plan Summary </Template>
  <TotalTime>1</TotalTime>
  <Pages>30</Pages>
  <Words>6727</Words>
  <Characters>38344</Characters>
  <Application>Microsoft Office Word</Application>
  <DocSecurity>4</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Trow</dc:creator>
  <cp:keywords/>
  <cp:lastModifiedBy>Richard Trow</cp:lastModifiedBy>
  <cp:revision>2</cp:revision>
  <cp:lastPrinted>2025-06-22T21:48:00Z</cp:lastPrinted>
  <dcterms:created xsi:type="dcterms:W3CDTF">2025-07-16T00:35:00Z</dcterms:created>
  <dcterms:modified xsi:type="dcterms:W3CDTF">2025-07-16T00:35:00Z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0x0101008F639AA7FFE70E449C3A29A2864A89CB</vt:lpwstr>
  </property>
  <property fmtid="{D5CDD505-2E9C-101B-9397-08002B2CF9AE}" pid="3" name="TaxKeyword">
    <vt:lpwstr/>
  </property>
  <property fmtid="{D5CDD505-2E9C-101B-9397-08002B2CF9AE}" pid="4" name="n8842703a3bf4e039a9dd9539f7868eb">
    <vt:lpwstr/>
  </property>
  <property fmtid="{D5CDD505-2E9C-101B-9397-08002B2CF9AE}" pid="5" name="BusinessFunction">
    <vt:lpwstr/>
  </property>
  <property fmtid="{D5CDD505-2E9C-101B-9397-08002B2CF9AE}" pid="6" name="MediaServiceImageTags">
    <vt:lpwstr/>
  </property>
  <property fmtid="{D5CDD505-2E9C-101B-9397-08002B2CF9AE}" pid="7" name="HNZLocation">
    <vt:lpwstr/>
  </property>
  <property fmtid="{D5CDD505-2E9C-101B-9397-08002B2CF9AE}" pid="8" name="i3a0fe6035df47329f66088a682fd9d2">
    <vt:lpwstr/>
  </property>
  <property fmtid="{D5CDD505-2E9C-101B-9397-08002B2CF9AE}" pid="9" name="HNZImageCategory">
    <vt:lpwstr/>
  </property>
  <property fmtid="{D5CDD505-2E9C-101B-9397-08002B2CF9AE}" pid="10" name="m93555d02fc84543be6ad39b8f5331ef">
    <vt:lpwstr/>
  </property>
  <property fmtid="{D5CDD505-2E9C-101B-9397-08002B2CF9AE}" pid="11" name="HNZTeam">
    <vt:lpwstr/>
  </property>
  <property fmtid="{D5CDD505-2E9C-101B-9397-08002B2CF9AE}" pid="12" name="o0b0fca0fe5341709012cd4bcbbca983">
    <vt:lpwstr/>
  </property>
  <property fmtid="{D5CDD505-2E9C-101B-9397-08002B2CF9AE}" pid="13" name="p777f0da518742b188a1f7fd5ee91810">
    <vt:lpwstr/>
  </property>
  <property fmtid="{D5CDD505-2E9C-101B-9397-08002B2CF9AE}" pid="14" name="HNZImageLicenceType">
    <vt:lpwstr/>
  </property>
  <property fmtid="{D5CDD505-2E9C-101B-9397-08002B2CF9AE}" pid="15" name="HNZBusinessUnit">
    <vt:lpwstr/>
  </property>
  <property fmtid="{D5CDD505-2E9C-101B-9397-08002B2CF9AE}" pid="16" name="HNZLocalArea">
    <vt:lpwstr/>
  </property>
  <property fmtid="{D5CDD505-2E9C-101B-9397-08002B2CF9AE}" pid="17" name="p7110e5651294189b89368865130750f">
    <vt:lpwstr/>
  </property>
  <property fmtid="{D5CDD505-2E9C-101B-9397-08002B2CF9AE}" pid="18" name="ka9b207035bc48f2a4f6a2bfed7195b7">
    <vt:lpwstr/>
  </property>
  <property fmtid="{D5CDD505-2E9C-101B-9397-08002B2CF9AE}" pid="19" name="HNZRegion">
    <vt:lpwstr/>
  </property>
  <property fmtid="{D5CDD505-2E9C-101B-9397-08002B2CF9AE}" pid="20" name="p4f69562ce3c40efbbfeedf3a8194efa">
    <vt:lpwstr/>
  </property>
  <property fmtid="{D5CDD505-2E9C-101B-9397-08002B2CF9AE}" pid="21" name="MSIP_Label_d56d5a64-59ff-48fe-ba9f-54953723bd82_Enabled">
    <vt:lpwstr>True</vt:lpwstr>
  </property>
  <property fmtid="{D5CDD505-2E9C-101B-9397-08002B2CF9AE}" pid="22" name="MSIP_Label_d56d5a64-59ff-48fe-ba9f-54953723bd82_SiteId">
    <vt:lpwstr>bed4da51-3cdb-4d0d-baf8-fb80d53268e3</vt:lpwstr>
  </property>
  <property fmtid="{D5CDD505-2E9C-101B-9397-08002B2CF9AE}" pid="23" name="MSIP_Label_d56d5a64-59ff-48fe-ba9f-54953723bd82_SetDate">
    <vt:lpwstr>2025-02-26T00:24:26Z</vt:lpwstr>
  </property>
  <property fmtid="{D5CDD505-2E9C-101B-9397-08002B2CF9AE}" pid="24" name="MSIP_Label_d56d5a64-59ff-48fe-ba9f-54953723bd82_Name">
    <vt:lpwstr>IN CONFIDENCE</vt:lpwstr>
  </property>
  <property fmtid="{D5CDD505-2E9C-101B-9397-08002B2CF9AE}" pid="25" name="MSIP_Label_d56d5a64-59ff-48fe-ba9f-54953723bd82_ActionId">
    <vt:lpwstr>d57da99e-ecd0-4ef0-95af-28dded893864</vt:lpwstr>
  </property>
  <property fmtid="{D5CDD505-2E9C-101B-9397-08002B2CF9AE}" pid="26" name="MSIP_Label_d56d5a64-59ff-48fe-ba9f-54953723bd82_Removed">
    <vt:lpwstr>False</vt:lpwstr>
  </property>
  <property fmtid="{D5CDD505-2E9C-101B-9397-08002B2CF9AE}" pid="27" name="MSIP_Label_d56d5a64-59ff-48fe-ba9f-54953723bd82_Extended_MSFT_Method">
    <vt:lpwstr>Standard</vt:lpwstr>
  </property>
  <property fmtid="{D5CDD505-2E9C-101B-9397-08002B2CF9AE}" pid="28" name="Sensitivity">
    <vt:lpwstr>IN CONFIDENCE</vt:lpwstr>
  </property>
  <property fmtid="{D5CDD505-2E9C-101B-9397-08002B2CF9AE}" pid="29" name="_dlc_DocIdItemGuid">
    <vt:lpwstr>3079196e-459c-43b7-9258-9f6d1c5e1f3b</vt:lpwstr>
  </property>
</Properties>
</file>