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FD259" w14:textId="77777777" w:rsidR="00B23F3E" w:rsidRDefault="00B23F3E" w:rsidP="00B508BB">
      <w:pPr>
        <w:pStyle w:val="tableheader"/>
        <w:rPr>
          <w:noProof/>
        </w:rPr>
      </w:pPr>
    </w:p>
    <w:p w14:paraId="66656749" w14:textId="77777777" w:rsidR="00B23F3E" w:rsidRDefault="00B23F3E" w:rsidP="00B23F3E"/>
    <w:p w14:paraId="5B385C3F" w14:textId="77777777" w:rsidR="00B23F3E" w:rsidRDefault="00B23F3E" w:rsidP="00B23F3E"/>
    <w:p w14:paraId="1C37B8FA" w14:textId="77777777" w:rsidR="00B23F3E" w:rsidRDefault="00B23F3E" w:rsidP="00B23F3E"/>
    <w:p w14:paraId="20C00B5D" w14:textId="77777777" w:rsidR="00B23F3E" w:rsidRDefault="00B23F3E" w:rsidP="00B23F3E"/>
    <w:p w14:paraId="0280BFA3" w14:textId="77777777" w:rsidR="00B23F3E" w:rsidRDefault="00421C2F" w:rsidP="00421C2F">
      <w:pPr>
        <w:tabs>
          <w:tab w:val="left" w:pos="2204"/>
        </w:tabs>
      </w:pPr>
      <w:r>
        <w:tab/>
      </w:r>
    </w:p>
    <w:p w14:paraId="20448351" w14:textId="77777777" w:rsidR="00B23F3E" w:rsidRDefault="00B23F3E" w:rsidP="00B23F3E"/>
    <w:p w14:paraId="7F6E8F9E" w14:textId="77777777" w:rsidR="00B23F3E" w:rsidRDefault="00B23F3E" w:rsidP="00B23F3E"/>
    <w:p w14:paraId="4F88A565" w14:textId="77777777" w:rsidR="00B23F3E" w:rsidRDefault="00B23F3E" w:rsidP="00B23F3E"/>
    <w:p w14:paraId="483DFD6A" w14:textId="77777777" w:rsidR="00B23F3E" w:rsidRPr="00BB1A08" w:rsidRDefault="003137EF" w:rsidP="00BB1A08">
      <w:pPr>
        <w:jc w:val="center"/>
        <w:rPr>
          <w:b/>
          <w:sz w:val="40"/>
          <w:szCs w:val="40"/>
        </w:rPr>
      </w:pPr>
      <w:r w:rsidRPr="00BB1A08">
        <w:rPr>
          <w:b/>
          <w:sz w:val="40"/>
          <w:szCs w:val="40"/>
        </w:rPr>
        <w:fldChar w:fldCharType="begin"/>
      </w:r>
      <w:r w:rsidRPr="00BB1A08">
        <w:rPr>
          <w:b/>
          <w:sz w:val="40"/>
          <w:szCs w:val="40"/>
        </w:rPr>
        <w:instrText xml:space="preserve"> DOCPROPERTY  "Datamart name"  \* MERGEFORMAT </w:instrText>
      </w:r>
      <w:r w:rsidRPr="00BB1A08">
        <w:rPr>
          <w:b/>
          <w:sz w:val="40"/>
          <w:szCs w:val="40"/>
        </w:rPr>
        <w:fldChar w:fldCharType="separate"/>
      </w:r>
      <w:r w:rsidR="00A516C2">
        <w:rPr>
          <w:b/>
          <w:sz w:val="40"/>
          <w:szCs w:val="40"/>
        </w:rPr>
        <w:t>National Minimum Dataset (Hospital Inpatient Events)</w:t>
      </w:r>
      <w:r w:rsidRPr="00BB1A08">
        <w:rPr>
          <w:b/>
          <w:sz w:val="40"/>
          <w:szCs w:val="40"/>
        </w:rPr>
        <w:fldChar w:fldCharType="end"/>
      </w:r>
    </w:p>
    <w:p w14:paraId="0D2FB0AA" w14:textId="77777777" w:rsidR="00663BD9" w:rsidRDefault="00663BD9" w:rsidP="00BB1A08">
      <w:pPr>
        <w:jc w:val="center"/>
        <w:rPr>
          <w:b/>
          <w:sz w:val="40"/>
          <w:szCs w:val="40"/>
        </w:rPr>
      </w:pPr>
    </w:p>
    <w:p w14:paraId="79992579" w14:textId="77777777" w:rsidR="00B23F3E" w:rsidRDefault="00663BD9" w:rsidP="00BB1A08">
      <w:pPr>
        <w:jc w:val="center"/>
        <w:rPr>
          <w:b/>
          <w:sz w:val="40"/>
          <w:szCs w:val="40"/>
        </w:rPr>
      </w:pPr>
      <w:r>
        <w:rPr>
          <w:b/>
          <w:sz w:val="40"/>
          <w:szCs w:val="40"/>
        </w:rPr>
        <w:t xml:space="preserve">DATA MART - </w:t>
      </w:r>
      <w:r w:rsidR="00B23F3E" w:rsidRPr="00BB1A08">
        <w:rPr>
          <w:b/>
          <w:sz w:val="40"/>
          <w:szCs w:val="40"/>
        </w:rPr>
        <w:t>DATA DICTIONARY</w:t>
      </w:r>
    </w:p>
    <w:p w14:paraId="033F8A3F" w14:textId="77777777" w:rsidR="00E219F3" w:rsidRDefault="00E219F3" w:rsidP="00BB1A08">
      <w:pPr>
        <w:jc w:val="center"/>
        <w:rPr>
          <w:b/>
          <w:sz w:val="40"/>
          <w:szCs w:val="40"/>
        </w:rPr>
      </w:pPr>
    </w:p>
    <w:p w14:paraId="37A74CF5" w14:textId="77777777" w:rsidR="0072092C" w:rsidRDefault="0072092C" w:rsidP="0072092C">
      <w:pPr>
        <w:pStyle w:val="Title"/>
      </w:pPr>
      <w:bookmarkStart w:id="0" w:name="Internal"/>
      <w:bookmarkEnd w:id="0"/>
    </w:p>
    <w:p w14:paraId="28402415" w14:textId="77777777" w:rsidR="00517D3B" w:rsidRDefault="00517D3B" w:rsidP="0072092C"/>
    <w:p w14:paraId="3FB4F246" w14:textId="77777777" w:rsidR="00517D3B" w:rsidRPr="00BB1A08" w:rsidRDefault="00517D3B" w:rsidP="00BB1A08">
      <w:pPr>
        <w:jc w:val="center"/>
        <w:rPr>
          <w:b/>
          <w:sz w:val="40"/>
          <w:szCs w:val="40"/>
        </w:rPr>
      </w:pPr>
    </w:p>
    <w:p w14:paraId="1BBF4D8F" w14:textId="7F1F17F1" w:rsidR="00B23F3E" w:rsidRPr="00E219F3" w:rsidRDefault="00B23F3E" w:rsidP="00BB1A08">
      <w:pPr>
        <w:jc w:val="center"/>
        <w:rPr>
          <w:b/>
          <w:sz w:val="32"/>
          <w:szCs w:val="32"/>
          <w:lang w:val="en-NZ"/>
        </w:rPr>
      </w:pPr>
      <w:r w:rsidRPr="00E219F3">
        <w:rPr>
          <w:b/>
          <w:sz w:val="32"/>
          <w:szCs w:val="32"/>
        </w:rPr>
        <w:t xml:space="preserve">Version </w:t>
      </w:r>
      <w:r w:rsidR="00BB1A08" w:rsidRPr="00E219F3">
        <w:rPr>
          <w:b/>
          <w:sz w:val="32"/>
          <w:szCs w:val="32"/>
        </w:rPr>
        <w:fldChar w:fldCharType="begin"/>
      </w:r>
      <w:r w:rsidR="00BB1A08" w:rsidRPr="00E219F3">
        <w:rPr>
          <w:b/>
          <w:sz w:val="32"/>
          <w:szCs w:val="32"/>
        </w:rPr>
        <w:instrText xml:space="preserve"> DOCPROPERTY  Version  \* MERGEFORMAT </w:instrText>
      </w:r>
      <w:r w:rsidR="00BB1A08" w:rsidRPr="00E219F3">
        <w:rPr>
          <w:b/>
          <w:sz w:val="32"/>
          <w:szCs w:val="32"/>
        </w:rPr>
        <w:fldChar w:fldCharType="separate"/>
      </w:r>
      <w:r w:rsidR="00A516C2">
        <w:rPr>
          <w:b/>
          <w:sz w:val="32"/>
          <w:szCs w:val="32"/>
        </w:rPr>
        <w:t>7.</w:t>
      </w:r>
      <w:r w:rsidR="00BB1A08" w:rsidRPr="00E219F3">
        <w:rPr>
          <w:b/>
          <w:sz w:val="32"/>
          <w:szCs w:val="32"/>
        </w:rPr>
        <w:fldChar w:fldCharType="end"/>
      </w:r>
      <w:r w:rsidR="00786191">
        <w:rPr>
          <w:b/>
          <w:sz w:val="32"/>
          <w:szCs w:val="32"/>
        </w:rPr>
        <w:t>9</w:t>
      </w:r>
      <w:r w:rsidR="003549D5">
        <w:rPr>
          <w:b/>
          <w:sz w:val="32"/>
          <w:szCs w:val="32"/>
        </w:rPr>
        <w:t>.</w:t>
      </w:r>
      <w:r w:rsidR="00537156">
        <w:rPr>
          <w:b/>
          <w:sz w:val="32"/>
          <w:szCs w:val="32"/>
        </w:rPr>
        <w:t>2</w:t>
      </w:r>
      <w:r w:rsidRPr="00E219F3">
        <w:rPr>
          <w:b/>
          <w:sz w:val="32"/>
          <w:szCs w:val="32"/>
        </w:rPr>
        <w:br/>
      </w:r>
      <w:r w:rsidR="00D96CBE" w:rsidRPr="00E219F3">
        <w:rPr>
          <w:b/>
          <w:sz w:val="32"/>
          <w:szCs w:val="32"/>
        </w:rPr>
        <w:fldChar w:fldCharType="begin"/>
      </w:r>
      <w:r w:rsidR="00D96CBE" w:rsidRPr="00E219F3">
        <w:rPr>
          <w:b/>
          <w:sz w:val="32"/>
          <w:szCs w:val="32"/>
        </w:rPr>
        <w:instrText xml:space="preserve"> SAVEDATE  \@ "MMMM yyyy"  \* MERGEFORMAT </w:instrText>
      </w:r>
      <w:r w:rsidR="00D96CBE" w:rsidRPr="00E219F3">
        <w:rPr>
          <w:b/>
          <w:sz w:val="32"/>
          <w:szCs w:val="32"/>
        </w:rPr>
        <w:fldChar w:fldCharType="separate"/>
      </w:r>
      <w:r w:rsidR="005A7CF8">
        <w:rPr>
          <w:b/>
          <w:noProof/>
          <w:sz w:val="32"/>
          <w:szCs w:val="32"/>
        </w:rPr>
        <w:t>November 2019</w:t>
      </w:r>
      <w:r w:rsidR="00D96CBE" w:rsidRPr="00E219F3">
        <w:rPr>
          <w:b/>
          <w:sz w:val="32"/>
          <w:szCs w:val="32"/>
        </w:rPr>
        <w:fldChar w:fldCharType="end"/>
      </w:r>
    </w:p>
    <w:p w14:paraId="150F3088" w14:textId="77777777" w:rsidR="00B23F3E" w:rsidRDefault="00B23F3E" w:rsidP="00B23F3E"/>
    <w:p w14:paraId="02C5931F" w14:textId="77777777" w:rsidR="00B23F3E" w:rsidRDefault="00B23F3E" w:rsidP="00B23F3E"/>
    <w:p w14:paraId="70A9CB33" w14:textId="77777777" w:rsidR="00B23F3E" w:rsidRDefault="00B23F3E" w:rsidP="00B23F3E">
      <w:pPr>
        <w:rPr>
          <w:i/>
        </w:rPr>
      </w:pPr>
    </w:p>
    <w:p w14:paraId="3CE5538C" w14:textId="77777777" w:rsidR="00B23F3E" w:rsidRDefault="00B23F3E" w:rsidP="00B23F3E"/>
    <w:p w14:paraId="44C3018B" w14:textId="77777777" w:rsidR="00B23F3E" w:rsidRDefault="00B23F3E" w:rsidP="00B23F3E"/>
    <w:p w14:paraId="081F099E" w14:textId="77777777" w:rsidR="00B23F3E" w:rsidRDefault="00B23F3E" w:rsidP="00B23F3E"/>
    <w:p w14:paraId="29C096E4" w14:textId="77777777" w:rsidR="00B23F3E" w:rsidRDefault="00B23F3E" w:rsidP="00B23F3E">
      <w:pPr>
        <w:rPr>
          <w:rFonts w:cs="Arial"/>
        </w:rPr>
      </w:pPr>
    </w:p>
    <w:p w14:paraId="5C696DE9" w14:textId="77777777" w:rsidR="00B23F3E" w:rsidRDefault="00B23F3E" w:rsidP="00B23F3E">
      <w:pPr>
        <w:rPr>
          <w:rFonts w:cs="Arial"/>
          <w:b/>
          <w:i/>
        </w:rPr>
      </w:pPr>
    </w:p>
    <w:p w14:paraId="53AA6F9E" w14:textId="77777777" w:rsidR="00B23F3E" w:rsidRDefault="00B23F3E" w:rsidP="00B23F3E">
      <w:pPr>
        <w:rPr>
          <w:rFonts w:cs="Arial"/>
          <w:b/>
          <w:i/>
        </w:rPr>
      </w:pPr>
    </w:p>
    <w:p w14:paraId="4C88D06C" w14:textId="77777777" w:rsidR="00B23F3E" w:rsidRDefault="00B23F3E" w:rsidP="00B23F3E">
      <w:pPr>
        <w:rPr>
          <w:rFonts w:cs="Arial"/>
          <w:b/>
          <w:i/>
        </w:rPr>
      </w:pPr>
    </w:p>
    <w:p w14:paraId="37B098C6" w14:textId="77777777" w:rsidR="00B23F3E" w:rsidRDefault="00B23F3E" w:rsidP="00B23F3E">
      <w:pPr>
        <w:rPr>
          <w:rFonts w:cs="Arial"/>
          <w:b/>
          <w:i/>
        </w:rPr>
      </w:pPr>
    </w:p>
    <w:p w14:paraId="0CE1C018" w14:textId="77777777" w:rsidR="00B23F3E" w:rsidRDefault="00371B3D" w:rsidP="002A504A">
      <w:pPr>
        <w:jc w:val="center"/>
        <w:rPr>
          <w:rFonts w:cs="Arial"/>
          <w:b/>
          <w:i/>
        </w:rPr>
      </w:pPr>
      <w:r>
        <w:rPr>
          <w:noProof/>
          <w:lang w:val="en-NZ" w:eastAsia="en-NZ"/>
        </w:rPr>
        <w:drawing>
          <wp:inline distT="0" distB="0" distL="0" distR="0" wp14:anchorId="6BF5DDC5" wp14:editId="5249C18B">
            <wp:extent cx="1621790" cy="69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690245"/>
                    </a:xfrm>
                    <a:prstGeom prst="rect">
                      <a:avLst/>
                    </a:prstGeom>
                    <a:noFill/>
                    <a:ln>
                      <a:noFill/>
                    </a:ln>
                  </pic:spPr>
                </pic:pic>
              </a:graphicData>
            </a:graphic>
          </wp:inline>
        </w:drawing>
      </w:r>
    </w:p>
    <w:p w14:paraId="4B931C3B" w14:textId="77777777" w:rsidR="00B23F3E" w:rsidRDefault="00B23F3E" w:rsidP="00B23F3E">
      <w:pPr>
        <w:jc w:val="center"/>
        <w:rPr>
          <w:rFonts w:cs="Arial"/>
        </w:rPr>
      </w:pPr>
    </w:p>
    <w:p w14:paraId="65AED028" w14:textId="77777777" w:rsidR="00B23F3E" w:rsidRDefault="00B23F3E" w:rsidP="00B23F3E"/>
    <w:p w14:paraId="7E748EBB" w14:textId="77777777" w:rsidR="003D351F" w:rsidRDefault="003D351F" w:rsidP="00457377">
      <w:pPr>
        <w:pStyle w:val="Heading9"/>
        <w:sectPr w:rsidR="003D351F" w:rsidSect="003D351F">
          <w:headerReference w:type="default" r:id="rId9"/>
          <w:footerReference w:type="even" r:id="rId10"/>
          <w:footerReference w:type="default" r:id="rId11"/>
          <w:pgSz w:w="11906" w:h="16838"/>
          <w:pgMar w:top="1440" w:right="1800" w:bottom="1440" w:left="1800" w:header="708" w:footer="708" w:gutter="0"/>
          <w:pgNumType w:fmt="lowerRoman"/>
          <w:cols w:space="708"/>
          <w:titlePg/>
          <w:docGrid w:linePitch="360"/>
        </w:sectPr>
      </w:pPr>
    </w:p>
    <w:p w14:paraId="589493F8" w14:textId="77777777" w:rsidR="00225CA6" w:rsidRPr="00BE21EB" w:rsidRDefault="00225CA6" w:rsidP="00225CA6">
      <w:pPr>
        <w:pStyle w:val="Heading9"/>
      </w:pPr>
      <w:r>
        <w:lastRenderedPageBreak/>
        <w:t>Reproduction of material</w:t>
      </w:r>
    </w:p>
    <w:p w14:paraId="56FD6AA2" w14:textId="77777777" w:rsidR="00225CA6" w:rsidRDefault="00225CA6" w:rsidP="00225CA6">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14:paraId="52F0A503" w14:textId="77777777" w:rsidR="00225CA6" w:rsidRDefault="00225CA6" w:rsidP="00225CA6">
      <w:pPr>
        <w:pStyle w:val="Heading9"/>
      </w:pPr>
      <w:r>
        <w:t>Disclaimer</w:t>
      </w:r>
    </w:p>
    <w:p w14:paraId="74F74DF6" w14:textId="77777777" w:rsidR="00225CA6" w:rsidRDefault="00225CA6" w:rsidP="00225CA6">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14:paraId="4E76C975" w14:textId="77777777" w:rsidR="00225CA6" w:rsidRDefault="00225CA6" w:rsidP="00225CA6">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2" w:history="1">
        <w:r w:rsidRPr="00527C98">
          <w:rPr>
            <w:rStyle w:val="Hyperlink"/>
            <w:lang w:val="en-US"/>
          </w:rPr>
          <w:t>http://www.health.govt.nz</w:t>
        </w:r>
      </w:hyperlink>
    </w:p>
    <w:p w14:paraId="3E1B6758" w14:textId="77777777" w:rsidR="00225CA6" w:rsidRDefault="00225CA6" w:rsidP="00225CA6">
      <w:pPr>
        <w:pStyle w:val="Heading9"/>
      </w:pPr>
      <w:r>
        <w:t>Publications</w:t>
      </w:r>
    </w:p>
    <w:p w14:paraId="3C586CA4" w14:textId="77777777" w:rsidR="00225CA6" w:rsidRDefault="00225CA6" w:rsidP="00225CA6">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3" w:history="1">
        <w:r w:rsidRPr="00527C98">
          <w:rPr>
            <w:rStyle w:val="Hyperlink"/>
            <w:lang w:val="en-US"/>
          </w:rPr>
          <w:t>http://www.</w:t>
        </w:r>
        <w:r w:rsidRPr="0066622A">
          <w:rPr>
            <w:rStyle w:val="Hyperlink"/>
            <w:lang w:val="en-US"/>
          </w:rPr>
          <w:t>health.govt.nz</w:t>
        </w:r>
      </w:hyperlink>
    </w:p>
    <w:p w14:paraId="274CA8F8" w14:textId="77777777" w:rsidR="002A504A" w:rsidRDefault="002A504A" w:rsidP="002A504A">
      <w:pPr>
        <w:pStyle w:val="BlockText"/>
        <w:spacing w:before="120"/>
      </w:pPr>
      <w:r>
        <w:t>Any enquiries about or comments on this publication should be directed to:</w:t>
      </w:r>
    </w:p>
    <w:p w14:paraId="42FB0052" w14:textId="77777777" w:rsidR="002A504A" w:rsidRDefault="002A504A" w:rsidP="002A504A">
      <w:pPr>
        <w:pStyle w:val="List"/>
        <w:rPr>
          <w:rFonts w:ascii="Tms Rmn" w:hAnsi="Tms Rmn" w:cs="Tms Rmn"/>
          <w:color w:val="000000"/>
          <w:sz w:val="24"/>
        </w:rPr>
      </w:pPr>
      <w:r>
        <w:rPr>
          <w:rFonts w:cs="Arial"/>
          <w:color w:val="000000"/>
          <w:sz w:val="20"/>
        </w:rPr>
        <w:t>Analytical Services</w:t>
      </w:r>
    </w:p>
    <w:p w14:paraId="3248158B" w14:textId="77777777" w:rsidR="002A504A" w:rsidRDefault="002A504A" w:rsidP="002A504A">
      <w:pPr>
        <w:pStyle w:val="List"/>
        <w:rPr>
          <w:lang w:val="en-NZ"/>
        </w:rPr>
      </w:pPr>
      <w:r>
        <w:rPr>
          <w:lang w:val="en-NZ"/>
        </w:rPr>
        <w:t>Ministry of Health</w:t>
      </w:r>
    </w:p>
    <w:p w14:paraId="126F417A" w14:textId="77777777" w:rsidR="002A504A" w:rsidRDefault="002A504A" w:rsidP="002A504A">
      <w:pPr>
        <w:pStyle w:val="List"/>
        <w:rPr>
          <w:lang w:val="en-NZ"/>
        </w:rPr>
      </w:pPr>
      <w:r>
        <w:rPr>
          <w:lang w:val="en-NZ"/>
        </w:rPr>
        <w:t>PO Box 5013</w:t>
      </w:r>
    </w:p>
    <w:p w14:paraId="512F9FD7" w14:textId="77777777" w:rsidR="002A504A" w:rsidRDefault="002A504A" w:rsidP="002A504A">
      <w:pPr>
        <w:pStyle w:val="List"/>
        <w:rPr>
          <w:lang w:val="en-NZ"/>
        </w:rPr>
      </w:pPr>
      <w:r>
        <w:rPr>
          <w:lang w:val="en-NZ"/>
        </w:rPr>
        <w:t>Wellington</w:t>
      </w:r>
    </w:p>
    <w:p w14:paraId="2B13CFA0" w14:textId="77777777" w:rsidR="00225CA6" w:rsidRDefault="00225CA6" w:rsidP="002A504A">
      <w:pPr>
        <w:pStyle w:val="List"/>
        <w:rPr>
          <w:lang w:val="en-NZ"/>
        </w:rPr>
      </w:pPr>
      <w:r>
        <w:rPr>
          <w:rFonts w:cs="Arial"/>
          <w:color w:val="000000"/>
          <w:szCs w:val="18"/>
          <w:lang w:val="en-NZ" w:eastAsia="en-NZ"/>
        </w:rPr>
        <w:t>Phone: (04) 816 2893 Fax: (04) 816 2898</w:t>
      </w:r>
      <w:r>
        <w:rPr>
          <w:lang w:val="en-NZ"/>
        </w:rPr>
        <w:t xml:space="preserve"> </w:t>
      </w:r>
    </w:p>
    <w:p w14:paraId="321102C5" w14:textId="77777777" w:rsidR="002A504A" w:rsidRDefault="002A504A" w:rsidP="002A504A">
      <w:pPr>
        <w:pStyle w:val="List"/>
        <w:rPr>
          <w:lang w:val="en-NZ"/>
        </w:rPr>
      </w:pPr>
      <w:r>
        <w:rPr>
          <w:lang w:val="en-NZ"/>
        </w:rPr>
        <w:t xml:space="preserve">Email: </w:t>
      </w:r>
      <w:r>
        <w:rPr>
          <w:rFonts w:cs="Arial"/>
          <w:color w:val="0000FF"/>
          <w:sz w:val="20"/>
          <w:u w:val="single"/>
        </w:rPr>
        <w:t>data-enquiries@</w:t>
      </w:r>
      <w:r w:rsidR="00095D3F">
        <w:rPr>
          <w:rFonts w:cs="Arial"/>
          <w:color w:val="0000FF"/>
          <w:sz w:val="20"/>
          <w:u w:val="single"/>
        </w:rPr>
        <w:t>health</w:t>
      </w:r>
      <w:r>
        <w:rPr>
          <w:rFonts w:cs="Arial"/>
          <w:color w:val="0000FF"/>
          <w:sz w:val="20"/>
          <w:u w:val="single"/>
        </w:rPr>
        <w:t>.govt.nz</w:t>
      </w:r>
    </w:p>
    <w:p w14:paraId="51A40AA5" w14:textId="77777777" w:rsidR="002A504A" w:rsidRDefault="002A504A" w:rsidP="002A504A"/>
    <w:p w14:paraId="1D3935EF" w14:textId="77777777" w:rsidR="002A504A" w:rsidRDefault="002A504A" w:rsidP="002A504A"/>
    <w:p w14:paraId="36D6CB12" w14:textId="77777777" w:rsidR="002A504A" w:rsidRDefault="002A504A" w:rsidP="002A504A"/>
    <w:p w14:paraId="693942AF" w14:textId="77777777" w:rsidR="002A504A" w:rsidRDefault="002A504A" w:rsidP="002A504A"/>
    <w:p w14:paraId="54C028E9" w14:textId="77777777" w:rsidR="002A504A" w:rsidRDefault="002A504A" w:rsidP="002A504A"/>
    <w:p w14:paraId="6AEE5DB7" w14:textId="77777777" w:rsidR="002A504A" w:rsidRDefault="002A504A" w:rsidP="002A504A"/>
    <w:p w14:paraId="558E24F9" w14:textId="77777777" w:rsidR="002A504A" w:rsidRDefault="002A504A" w:rsidP="002A504A">
      <w:pPr>
        <w:pStyle w:val="List"/>
        <w:rPr>
          <w:lang w:val="en-NZ"/>
        </w:rPr>
      </w:pPr>
      <w:r>
        <w:rPr>
          <w:lang w:val="en-NZ"/>
        </w:rPr>
        <w:t>Published by Ministry of Health</w:t>
      </w:r>
    </w:p>
    <w:p w14:paraId="492D4916" w14:textId="21259E3A" w:rsidR="002A504A" w:rsidRDefault="002A504A" w:rsidP="002A504A">
      <w:pPr>
        <w:pStyle w:val="List"/>
        <w:rPr>
          <w:lang w:val="en-NZ"/>
        </w:rPr>
      </w:pPr>
      <w:r>
        <w:rPr>
          <w:lang w:val="en-NZ"/>
        </w:rPr>
        <w:t xml:space="preserve">© </w:t>
      </w:r>
      <w:r>
        <w:rPr>
          <w:lang w:val="en-NZ"/>
        </w:rPr>
        <w:fldChar w:fldCharType="begin"/>
      </w:r>
      <w:r>
        <w:rPr>
          <w:lang w:val="en-NZ"/>
        </w:rPr>
        <w:instrText xml:space="preserve"> DATE \@ "yyyy" </w:instrText>
      </w:r>
      <w:r>
        <w:rPr>
          <w:lang w:val="en-NZ"/>
        </w:rPr>
        <w:fldChar w:fldCharType="separate"/>
      </w:r>
      <w:r w:rsidR="005A7CF8">
        <w:rPr>
          <w:noProof/>
          <w:lang w:val="en-NZ"/>
        </w:rPr>
        <w:t>2019</w:t>
      </w:r>
      <w:r>
        <w:rPr>
          <w:lang w:val="en-NZ"/>
        </w:rPr>
        <w:fldChar w:fldCharType="end"/>
      </w:r>
      <w:r>
        <w:rPr>
          <w:lang w:val="en-NZ"/>
        </w:rPr>
        <w:t>, Ministry of Health</w:t>
      </w:r>
    </w:p>
    <w:p w14:paraId="746F768C" w14:textId="2F9D60D0" w:rsidR="004A62E2" w:rsidRDefault="004A62E2">
      <w:pPr>
        <w:rPr>
          <w:b/>
          <w:bCs/>
          <w:sz w:val="28"/>
          <w:szCs w:val="28"/>
        </w:rPr>
      </w:pPr>
      <w:bookmarkStart w:id="1" w:name="_Toc17709158"/>
      <w:bookmarkStart w:id="2" w:name="_Toc20737695"/>
      <w:bookmarkStart w:id="3" w:name="_Toc21160146"/>
      <w:bookmarkStart w:id="4" w:name="_Toc21948478"/>
      <w:bookmarkStart w:id="5" w:name="_Toc22117688"/>
      <w:bookmarkStart w:id="6" w:name="_Toc22377315"/>
      <w:bookmarkStart w:id="7" w:name="_Toc22377516"/>
      <w:bookmarkStart w:id="8" w:name="_Toc532806153"/>
      <w:bookmarkStart w:id="9" w:name="_Toc532806149"/>
      <w:bookmarkStart w:id="10" w:name="_Toc103143346"/>
      <w:r>
        <w:br w:type="page"/>
      </w:r>
    </w:p>
    <w:p w14:paraId="30BC551C" w14:textId="5C0AF5D6" w:rsidR="00397891" w:rsidRDefault="00397891" w:rsidP="00397891">
      <w:pPr>
        <w:pStyle w:val="Heading4"/>
      </w:pPr>
      <w:r>
        <w:lastRenderedPageBreak/>
        <w:t>Introduction</w:t>
      </w:r>
      <w:bookmarkEnd w:id="1"/>
      <w:bookmarkEnd w:id="2"/>
      <w:bookmarkEnd w:id="3"/>
      <w:bookmarkEnd w:id="4"/>
      <w:bookmarkEnd w:id="5"/>
      <w:bookmarkEnd w:id="6"/>
      <w:bookmarkEnd w:id="7"/>
    </w:p>
    <w:tbl>
      <w:tblPr>
        <w:tblW w:w="0" w:type="auto"/>
        <w:tblLook w:val="0000" w:firstRow="0" w:lastRow="0" w:firstColumn="0" w:lastColumn="0" w:noHBand="0" w:noVBand="0"/>
      </w:tblPr>
      <w:tblGrid>
        <w:gridCol w:w="2951"/>
        <w:gridCol w:w="5571"/>
      </w:tblGrid>
      <w:tr w:rsidR="00397891" w14:paraId="21D6D3DB" w14:textId="77777777">
        <w:trPr>
          <w:cantSplit/>
        </w:trPr>
        <w:tc>
          <w:tcPr>
            <w:tcW w:w="2951" w:type="dxa"/>
          </w:tcPr>
          <w:p w14:paraId="4419E43F" w14:textId="77777777" w:rsidR="00397891" w:rsidRDefault="00397891" w:rsidP="00397891">
            <w:pPr>
              <w:pStyle w:val="Tabletext0"/>
              <w:rPr>
                <w:b/>
                <w:i/>
              </w:rPr>
            </w:pPr>
            <w:r>
              <w:rPr>
                <w:b/>
                <w:bCs/>
                <w:i/>
                <w:iCs/>
              </w:rPr>
              <w:t>Objectives</w:t>
            </w:r>
          </w:p>
        </w:tc>
        <w:tc>
          <w:tcPr>
            <w:tcW w:w="5571" w:type="dxa"/>
          </w:tcPr>
          <w:p w14:paraId="30560CE5" w14:textId="77777777" w:rsidR="00397891" w:rsidRDefault="00397891" w:rsidP="00397891">
            <w:pPr>
              <w:pStyle w:val="BodyText"/>
              <w:jc w:val="left"/>
            </w:pPr>
            <w:r>
              <w:t>The objectives of the Ministry of Health (‘the Ministry’) Data Dictionaries are to:</w:t>
            </w:r>
          </w:p>
          <w:p w14:paraId="70397605" w14:textId="77777777" w:rsidR="00397891" w:rsidRDefault="00397891" w:rsidP="00397891">
            <w:pPr>
              <w:pStyle w:val="ListBullet2"/>
              <w:numPr>
                <w:ilvl w:val="0"/>
                <w:numId w:val="2"/>
              </w:numPr>
              <w:ind w:left="357" w:hanging="357"/>
              <w:jc w:val="left"/>
            </w:pPr>
            <w:r>
              <w:t>describe the information available within the National Collections</w:t>
            </w:r>
          </w:p>
          <w:p w14:paraId="67718CEF" w14:textId="77777777" w:rsidR="00397891" w:rsidRDefault="00397891" w:rsidP="00397891">
            <w:pPr>
              <w:pStyle w:val="ListBullet2"/>
              <w:numPr>
                <w:ilvl w:val="0"/>
                <w:numId w:val="2"/>
              </w:numPr>
              <w:ind w:left="357" w:hanging="357"/>
              <w:jc w:val="left"/>
            </w:pPr>
            <w:r>
              <w:t>promote uniformity, availability and consistency across the National Collections</w:t>
            </w:r>
          </w:p>
          <w:p w14:paraId="0A38950E" w14:textId="77777777" w:rsidR="00397891" w:rsidRDefault="00397891" w:rsidP="00397891">
            <w:pPr>
              <w:pStyle w:val="ListBullet2"/>
              <w:numPr>
                <w:ilvl w:val="0"/>
                <w:numId w:val="2"/>
              </w:numPr>
              <w:ind w:left="357" w:hanging="357"/>
              <w:jc w:val="left"/>
            </w:pPr>
            <w:r>
              <w:t>support the use of nationally agreed protocols and standards wherever possible</w:t>
            </w:r>
          </w:p>
          <w:p w14:paraId="37BAE09A" w14:textId="77777777" w:rsidR="00397891" w:rsidRDefault="00397891" w:rsidP="00397891">
            <w:pPr>
              <w:pStyle w:val="ListBullet2"/>
              <w:numPr>
                <w:ilvl w:val="0"/>
                <w:numId w:val="2"/>
              </w:numPr>
              <w:ind w:left="357" w:hanging="357"/>
              <w:jc w:val="left"/>
            </w:pPr>
            <w:r>
              <w:t>promote national standard definitions and make them available to users.</w:t>
            </w:r>
          </w:p>
          <w:p w14:paraId="1747355C" w14:textId="77777777" w:rsidR="00397891" w:rsidRDefault="00397891" w:rsidP="00397891">
            <w:pPr>
              <w:pStyle w:val="ListBullet2"/>
              <w:numPr>
                <w:ilvl w:val="0"/>
                <w:numId w:val="0"/>
              </w:numPr>
              <w:jc w:val="left"/>
            </w:pPr>
            <w:r>
              <w:t>It is hoped that the greater level of detail along with clear definitions of the business rules around each element will assist with providing and using the data.</w:t>
            </w:r>
          </w:p>
        </w:tc>
      </w:tr>
      <w:tr w:rsidR="00397891" w14:paraId="56A46C80" w14:textId="77777777">
        <w:trPr>
          <w:cantSplit/>
        </w:trPr>
        <w:tc>
          <w:tcPr>
            <w:tcW w:w="2951" w:type="dxa"/>
          </w:tcPr>
          <w:p w14:paraId="498A2C55" w14:textId="77777777" w:rsidR="00397891" w:rsidRDefault="00397891" w:rsidP="00397891">
            <w:pPr>
              <w:pStyle w:val="Tabletext0"/>
              <w:rPr>
                <w:b/>
                <w:i/>
              </w:rPr>
            </w:pPr>
            <w:r>
              <w:rPr>
                <w:b/>
                <w:bCs/>
                <w:i/>
                <w:iCs/>
              </w:rPr>
              <w:t>Audiences</w:t>
            </w:r>
          </w:p>
        </w:tc>
        <w:tc>
          <w:tcPr>
            <w:tcW w:w="5571" w:type="dxa"/>
          </w:tcPr>
          <w:p w14:paraId="54D3A66C" w14:textId="77777777" w:rsidR="00397891" w:rsidRDefault="00397891" w:rsidP="00397891">
            <w:pPr>
              <w:pStyle w:val="BodyText"/>
              <w:jc w:val="left"/>
            </w:pPr>
            <w:r>
              <w:t>The target audiences for Data Dictionaries are data providers, software developers, and data users.</w:t>
            </w:r>
          </w:p>
        </w:tc>
      </w:tr>
      <w:tr w:rsidR="00397891" w14:paraId="171B859E" w14:textId="77777777">
        <w:trPr>
          <w:cantSplit/>
        </w:trPr>
        <w:tc>
          <w:tcPr>
            <w:tcW w:w="2951" w:type="dxa"/>
          </w:tcPr>
          <w:p w14:paraId="7CE36095" w14:textId="77777777" w:rsidR="00397891" w:rsidRDefault="00397891" w:rsidP="00397891">
            <w:pPr>
              <w:pStyle w:val="tableheader"/>
            </w:pPr>
            <w:r>
              <w:t>Format</w:t>
            </w:r>
          </w:p>
        </w:tc>
        <w:tc>
          <w:tcPr>
            <w:tcW w:w="5571" w:type="dxa"/>
          </w:tcPr>
          <w:p w14:paraId="39FD3E86" w14:textId="77777777" w:rsidR="00397891" w:rsidRDefault="00397891" w:rsidP="00397891">
            <w:pPr>
              <w:pStyle w:val="BodyText"/>
              <w:jc w:val="left"/>
            </w:pPr>
            <w:r>
              <w:t>All data element definitions in the 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14:paraId="4354610A" w14:textId="77777777" w:rsidR="00397891" w:rsidRDefault="00397891" w:rsidP="00397891">
            <w:pPr>
              <w:pStyle w:val="BodyText"/>
              <w:jc w:val="left"/>
            </w:pPr>
            <w:r>
              <w:t>The format is described in detail in the appendices of this dictionary.</w:t>
            </w:r>
          </w:p>
        </w:tc>
      </w:tr>
      <w:tr w:rsidR="00397891" w14:paraId="1E60A33A" w14:textId="77777777">
        <w:trPr>
          <w:cantSplit/>
        </w:trPr>
        <w:tc>
          <w:tcPr>
            <w:tcW w:w="2951" w:type="dxa"/>
          </w:tcPr>
          <w:p w14:paraId="15E1AEBB" w14:textId="77777777" w:rsidR="00397891" w:rsidRDefault="00397891" w:rsidP="00397891">
            <w:pPr>
              <w:pStyle w:val="Tabletext0"/>
              <w:rPr>
                <w:b/>
                <w:bCs/>
                <w:i/>
                <w:iCs/>
              </w:rPr>
            </w:pPr>
            <w:r>
              <w:rPr>
                <w:b/>
                <w:bCs/>
                <w:i/>
                <w:iCs/>
              </w:rPr>
              <w:t>Changes to dictionary format</w:t>
            </w:r>
          </w:p>
        </w:tc>
        <w:tc>
          <w:tcPr>
            <w:tcW w:w="5571" w:type="dxa"/>
          </w:tcPr>
          <w:p w14:paraId="0DF8F57B" w14:textId="77777777" w:rsidR="00397891" w:rsidRDefault="00397891" w:rsidP="00397891">
            <w:pPr>
              <w:pStyle w:val="BodyText"/>
              <w:jc w:val="left"/>
            </w:pPr>
            <w:r>
              <w:t xml:space="preserve">A more rigorous approach to recording changes in the data elements has been introduced in these dictionaries along with background material on the features of time-series data for each element. </w:t>
            </w:r>
          </w:p>
          <w:p w14:paraId="22EE3658" w14:textId="77777777" w:rsidR="00397891" w:rsidRDefault="00397891" w:rsidP="00397891">
            <w:pPr>
              <w:pStyle w:val="BodyText"/>
              <w:jc w:val="left"/>
            </w:pPr>
            <w:r>
              <w:t>In summary, the changes to the data dictionaries include:</w:t>
            </w:r>
          </w:p>
          <w:p w14:paraId="27A78C76" w14:textId="77777777" w:rsidR="00397891" w:rsidRDefault="00397891" w:rsidP="00397891">
            <w:pPr>
              <w:pStyle w:val="ListBullet2"/>
              <w:numPr>
                <w:ilvl w:val="0"/>
                <w:numId w:val="2"/>
              </w:numPr>
              <w:ind w:left="357" w:hanging="357"/>
              <w:jc w:val="left"/>
            </w:pPr>
            <w:r>
              <w:t>standardisation of the element names so that, for instance, a healthcare user’s NHI number is referred to as NHI number in all collections</w:t>
            </w:r>
          </w:p>
          <w:p w14:paraId="61C45113" w14:textId="77777777" w:rsidR="00397891" w:rsidRDefault="00397891" w:rsidP="00397891">
            <w:pPr>
              <w:pStyle w:val="ListBullet2"/>
              <w:numPr>
                <w:ilvl w:val="0"/>
                <w:numId w:val="2"/>
              </w:numPr>
              <w:ind w:left="357" w:hanging="357"/>
              <w:jc w:val="left"/>
            </w:pPr>
            <w:r>
              <w:t>elements are listed alphabetically within each table, and the tables are organised alphabetically</w:t>
            </w:r>
          </w:p>
          <w:p w14:paraId="4367274F" w14:textId="77777777" w:rsidR="00397891" w:rsidRDefault="00397891" w:rsidP="00397891">
            <w:pPr>
              <w:pStyle w:val="ListBullet2"/>
              <w:numPr>
                <w:ilvl w:val="0"/>
                <w:numId w:val="2"/>
              </w:numPr>
              <w:ind w:left="357" w:hanging="357"/>
              <w:jc w:val="left"/>
            </w:pPr>
            <w:r>
              <w:t>each table is described</w:t>
            </w:r>
          </w:p>
          <w:p w14:paraId="675BE0A2" w14:textId="77777777" w:rsidR="00397891" w:rsidRDefault="00397891" w:rsidP="00397891">
            <w:pPr>
              <w:pStyle w:val="ListBullet2"/>
              <w:numPr>
                <w:ilvl w:val="0"/>
                <w:numId w:val="2"/>
              </w:numPr>
              <w:ind w:left="357" w:hanging="357"/>
              <w:jc w:val="left"/>
            </w:pPr>
            <w:r>
              <w:t>verification rules, historical information, and data quality information are included</w:t>
            </w:r>
          </w:p>
          <w:p w14:paraId="4AC58603" w14:textId="77777777" w:rsidR="00397891" w:rsidRDefault="00397891" w:rsidP="00397891">
            <w:pPr>
              <w:pStyle w:val="ListBullet2"/>
              <w:numPr>
                <w:ilvl w:val="0"/>
                <w:numId w:val="2"/>
              </w:numPr>
              <w:ind w:left="357" w:hanging="357"/>
              <w:jc w:val="left"/>
            </w:pPr>
            <w:r>
              <w:t>alternative names for the elements are listed</w:t>
            </w:r>
          </w:p>
          <w:p w14:paraId="16B2EECB" w14:textId="77777777" w:rsidR="00397891" w:rsidRDefault="00397891" w:rsidP="00397891">
            <w:pPr>
              <w:pStyle w:val="ListBullet2"/>
              <w:numPr>
                <w:ilvl w:val="0"/>
                <w:numId w:val="2"/>
              </w:numPr>
              <w:ind w:left="357" w:hanging="357"/>
              <w:jc w:val="left"/>
            </w:pPr>
            <w:r>
              <w:t>information about how the data is collected is given</w:t>
            </w:r>
          </w:p>
          <w:p w14:paraId="697FA315" w14:textId="77777777" w:rsidR="00397891" w:rsidRDefault="00397891" w:rsidP="00397891">
            <w:pPr>
              <w:pStyle w:val="ListBullet2"/>
              <w:numPr>
                <w:ilvl w:val="0"/>
                <w:numId w:val="2"/>
              </w:numPr>
              <w:ind w:left="357" w:hanging="357"/>
              <w:jc w:val="left"/>
            </w:pPr>
            <w:r>
              <w:t>related data, and references to source documents and source organisations are included</w:t>
            </w:r>
          </w:p>
          <w:p w14:paraId="60A04574" w14:textId="77777777" w:rsidR="00397891" w:rsidRDefault="00397891" w:rsidP="00397891">
            <w:pPr>
              <w:pStyle w:val="ListBullet2"/>
              <w:numPr>
                <w:ilvl w:val="0"/>
                <w:numId w:val="2"/>
              </w:numPr>
              <w:ind w:left="357" w:hanging="357"/>
              <w:jc w:val="left"/>
            </w:pPr>
            <w:r>
              <w:t>an alphabetical index is included</w:t>
            </w:r>
          </w:p>
          <w:p w14:paraId="7F955166" w14:textId="77777777" w:rsidR="00397891" w:rsidRDefault="00397891" w:rsidP="00397891">
            <w:pPr>
              <w:pStyle w:val="ListBullet2"/>
              <w:numPr>
                <w:ilvl w:val="0"/>
                <w:numId w:val="2"/>
              </w:numPr>
              <w:ind w:left="357" w:hanging="357"/>
              <w:jc w:val="left"/>
            </w:pPr>
            <w:r>
              <w:t>code tables are included with the element, or a reference given to the Ministry’s web site (for large or dynamic code tables).</w:t>
            </w:r>
          </w:p>
        </w:tc>
      </w:tr>
      <w:bookmarkEnd w:id="8"/>
      <w:bookmarkEnd w:id="9"/>
      <w:bookmarkEnd w:id="10"/>
    </w:tbl>
    <w:p w14:paraId="7C62B492" w14:textId="49544AD5" w:rsidR="004A62E2" w:rsidRDefault="004A62E2" w:rsidP="009E26AF">
      <w:pPr>
        <w:pStyle w:val="Heading4"/>
      </w:pPr>
    </w:p>
    <w:p w14:paraId="41C79E01" w14:textId="77777777" w:rsidR="004A62E2" w:rsidRDefault="004A62E2">
      <w:pPr>
        <w:rPr>
          <w:b/>
          <w:bCs/>
          <w:sz w:val="28"/>
          <w:szCs w:val="28"/>
        </w:rPr>
      </w:pPr>
      <w:r>
        <w:br w:type="page"/>
      </w:r>
    </w:p>
    <w:p w14:paraId="71B63055" w14:textId="1475E10B" w:rsidR="004C3090" w:rsidRDefault="004C3090" w:rsidP="004C3090">
      <w:pPr>
        <w:pStyle w:val="Heading4"/>
      </w:pPr>
      <w:r>
        <w:lastRenderedPageBreak/>
        <w:t>Table of Contents</w:t>
      </w:r>
    </w:p>
    <w:p w14:paraId="75693146" w14:textId="4F5B1299" w:rsidR="003549D5" w:rsidRDefault="006F044E">
      <w:pPr>
        <w:pStyle w:val="TOC1"/>
        <w:tabs>
          <w:tab w:val="right" w:leader="dot" w:pos="10307"/>
        </w:tabs>
        <w:rPr>
          <w:rFonts w:asciiTheme="minorHAnsi" w:eastAsiaTheme="minorEastAsia" w:hAnsiTheme="minorHAnsi" w:cstheme="minorBidi"/>
          <w:noProof/>
          <w:sz w:val="22"/>
          <w:szCs w:val="22"/>
          <w:lang w:val="en-NZ" w:eastAsia="en-NZ"/>
        </w:rPr>
      </w:pPr>
      <w:r>
        <w:fldChar w:fldCharType="begin"/>
      </w:r>
      <w:r>
        <w:instrText xml:space="preserve"> TOC \o "1-2" \h \z \u </w:instrText>
      </w:r>
      <w:r>
        <w:fldChar w:fldCharType="separate"/>
      </w:r>
      <w:hyperlink w:anchor="_Toc10727631" w:history="1">
        <w:r w:rsidR="003549D5" w:rsidRPr="00D11794">
          <w:rPr>
            <w:rStyle w:val="Hyperlink"/>
            <w:noProof/>
            <w:lang w:val="en-NZ"/>
          </w:rPr>
          <w:t>National Minimum Dataset (Hospital Inpatient Events)</w:t>
        </w:r>
        <w:r w:rsidR="003549D5">
          <w:rPr>
            <w:noProof/>
            <w:webHidden/>
          </w:rPr>
          <w:tab/>
        </w:r>
        <w:r w:rsidR="003549D5">
          <w:rPr>
            <w:noProof/>
            <w:webHidden/>
          </w:rPr>
          <w:fldChar w:fldCharType="begin"/>
        </w:r>
        <w:r w:rsidR="003549D5">
          <w:rPr>
            <w:noProof/>
            <w:webHidden/>
          </w:rPr>
          <w:instrText xml:space="preserve"> PAGEREF _Toc10727631 \h </w:instrText>
        </w:r>
        <w:r w:rsidR="003549D5">
          <w:rPr>
            <w:noProof/>
            <w:webHidden/>
          </w:rPr>
        </w:r>
        <w:r w:rsidR="003549D5">
          <w:rPr>
            <w:noProof/>
            <w:webHidden/>
          </w:rPr>
          <w:fldChar w:fldCharType="separate"/>
        </w:r>
        <w:r w:rsidR="005A7CF8">
          <w:rPr>
            <w:noProof/>
            <w:webHidden/>
          </w:rPr>
          <w:t>7</w:t>
        </w:r>
        <w:r w:rsidR="003549D5">
          <w:rPr>
            <w:noProof/>
            <w:webHidden/>
          </w:rPr>
          <w:fldChar w:fldCharType="end"/>
        </w:r>
      </w:hyperlink>
    </w:p>
    <w:p w14:paraId="5F944922" w14:textId="3E353C22"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632" w:history="1">
        <w:r w:rsidR="003549D5" w:rsidRPr="00D11794">
          <w:rPr>
            <w:rStyle w:val="Hyperlink"/>
            <w:noProof/>
            <w:lang w:val="en-NZ"/>
          </w:rPr>
          <w:t>NMD Admission Source table</w:t>
        </w:r>
        <w:r w:rsidR="003549D5">
          <w:rPr>
            <w:noProof/>
            <w:webHidden/>
          </w:rPr>
          <w:tab/>
        </w:r>
        <w:r w:rsidR="003549D5">
          <w:rPr>
            <w:noProof/>
            <w:webHidden/>
          </w:rPr>
          <w:fldChar w:fldCharType="begin"/>
        </w:r>
        <w:r w:rsidR="003549D5">
          <w:rPr>
            <w:noProof/>
            <w:webHidden/>
          </w:rPr>
          <w:instrText xml:space="preserve"> PAGEREF _Toc10727632 \h </w:instrText>
        </w:r>
        <w:r w:rsidR="003549D5">
          <w:rPr>
            <w:noProof/>
            <w:webHidden/>
          </w:rPr>
        </w:r>
        <w:r w:rsidR="003549D5">
          <w:rPr>
            <w:noProof/>
            <w:webHidden/>
          </w:rPr>
          <w:fldChar w:fldCharType="separate"/>
        </w:r>
        <w:r>
          <w:rPr>
            <w:noProof/>
            <w:webHidden/>
          </w:rPr>
          <w:t>9</w:t>
        </w:r>
        <w:r w:rsidR="003549D5">
          <w:rPr>
            <w:noProof/>
            <w:webHidden/>
          </w:rPr>
          <w:fldChar w:fldCharType="end"/>
        </w:r>
      </w:hyperlink>
    </w:p>
    <w:p w14:paraId="56C67D2F" w14:textId="027DBC6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33" w:history="1">
        <w:r w:rsidR="003549D5" w:rsidRPr="00D11794">
          <w:rPr>
            <w:rStyle w:val="Hyperlink"/>
            <w:noProof/>
            <w:lang w:val="en-NZ"/>
          </w:rPr>
          <w:t>Admission source code</w:t>
        </w:r>
        <w:r w:rsidR="003549D5">
          <w:rPr>
            <w:noProof/>
            <w:webHidden/>
          </w:rPr>
          <w:tab/>
        </w:r>
        <w:r w:rsidR="003549D5">
          <w:rPr>
            <w:noProof/>
            <w:webHidden/>
          </w:rPr>
          <w:fldChar w:fldCharType="begin"/>
        </w:r>
        <w:r w:rsidR="003549D5">
          <w:rPr>
            <w:noProof/>
            <w:webHidden/>
          </w:rPr>
          <w:instrText xml:space="preserve"> PAGEREF _Toc10727633 \h </w:instrText>
        </w:r>
        <w:r w:rsidR="003549D5">
          <w:rPr>
            <w:noProof/>
            <w:webHidden/>
          </w:rPr>
        </w:r>
        <w:r w:rsidR="003549D5">
          <w:rPr>
            <w:noProof/>
            <w:webHidden/>
          </w:rPr>
          <w:fldChar w:fldCharType="separate"/>
        </w:r>
        <w:r>
          <w:rPr>
            <w:noProof/>
            <w:webHidden/>
          </w:rPr>
          <w:t>10</w:t>
        </w:r>
        <w:r w:rsidR="003549D5">
          <w:rPr>
            <w:noProof/>
            <w:webHidden/>
          </w:rPr>
          <w:fldChar w:fldCharType="end"/>
        </w:r>
      </w:hyperlink>
    </w:p>
    <w:p w14:paraId="17BD5A21" w14:textId="37EAE64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34" w:history="1">
        <w:r w:rsidR="003549D5" w:rsidRPr="00D11794">
          <w:rPr>
            <w:rStyle w:val="Hyperlink"/>
            <w:noProof/>
            <w:lang w:val="en-NZ"/>
          </w:rPr>
          <w:t>Admission source description</w:t>
        </w:r>
        <w:r w:rsidR="003549D5">
          <w:rPr>
            <w:noProof/>
            <w:webHidden/>
          </w:rPr>
          <w:tab/>
        </w:r>
        <w:r w:rsidR="003549D5">
          <w:rPr>
            <w:noProof/>
            <w:webHidden/>
          </w:rPr>
          <w:fldChar w:fldCharType="begin"/>
        </w:r>
        <w:r w:rsidR="003549D5">
          <w:rPr>
            <w:noProof/>
            <w:webHidden/>
          </w:rPr>
          <w:instrText xml:space="preserve"> PAGEREF _Toc10727634 \h </w:instrText>
        </w:r>
        <w:r w:rsidR="003549D5">
          <w:rPr>
            <w:noProof/>
            <w:webHidden/>
          </w:rPr>
        </w:r>
        <w:r w:rsidR="003549D5">
          <w:rPr>
            <w:noProof/>
            <w:webHidden/>
          </w:rPr>
          <w:fldChar w:fldCharType="separate"/>
        </w:r>
        <w:r>
          <w:rPr>
            <w:noProof/>
            <w:webHidden/>
          </w:rPr>
          <w:t>11</w:t>
        </w:r>
        <w:r w:rsidR="003549D5">
          <w:rPr>
            <w:noProof/>
            <w:webHidden/>
          </w:rPr>
          <w:fldChar w:fldCharType="end"/>
        </w:r>
      </w:hyperlink>
    </w:p>
    <w:p w14:paraId="56376699" w14:textId="64965A05"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635" w:history="1">
        <w:r w:rsidR="003549D5" w:rsidRPr="00D11794">
          <w:rPr>
            <w:rStyle w:val="Hyperlink"/>
            <w:noProof/>
            <w:lang w:val="en-NZ"/>
          </w:rPr>
          <w:t>NMD Admission Type table</w:t>
        </w:r>
        <w:r w:rsidR="003549D5">
          <w:rPr>
            <w:noProof/>
            <w:webHidden/>
          </w:rPr>
          <w:tab/>
        </w:r>
        <w:r w:rsidR="003549D5">
          <w:rPr>
            <w:noProof/>
            <w:webHidden/>
          </w:rPr>
          <w:fldChar w:fldCharType="begin"/>
        </w:r>
        <w:r w:rsidR="003549D5">
          <w:rPr>
            <w:noProof/>
            <w:webHidden/>
          </w:rPr>
          <w:instrText xml:space="preserve"> PAGEREF _Toc10727635 \h </w:instrText>
        </w:r>
        <w:r w:rsidR="003549D5">
          <w:rPr>
            <w:noProof/>
            <w:webHidden/>
          </w:rPr>
        </w:r>
        <w:r w:rsidR="003549D5">
          <w:rPr>
            <w:noProof/>
            <w:webHidden/>
          </w:rPr>
          <w:fldChar w:fldCharType="separate"/>
        </w:r>
        <w:r>
          <w:rPr>
            <w:noProof/>
            <w:webHidden/>
          </w:rPr>
          <w:t>12</w:t>
        </w:r>
        <w:r w:rsidR="003549D5">
          <w:rPr>
            <w:noProof/>
            <w:webHidden/>
          </w:rPr>
          <w:fldChar w:fldCharType="end"/>
        </w:r>
      </w:hyperlink>
    </w:p>
    <w:p w14:paraId="2667E7C8" w14:textId="1625885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36" w:history="1">
        <w:r w:rsidR="003549D5" w:rsidRPr="00D11794">
          <w:rPr>
            <w:rStyle w:val="Hyperlink"/>
            <w:noProof/>
            <w:lang w:val="en-NZ"/>
          </w:rPr>
          <w:t>Admission type</w:t>
        </w:r>
        <w:r w:rsidR="003549D5">
          <w:rPr>
            <w:noProof/>
            <w:webHidden/>
          </w:rPr>
          <w:tab/>
        </w:r>
        <w:r w:rsidR="003549D5">
          <w:rPr>
            <w:noProof/>
            <w:webHidden/>
          </w:rPr>
          <w:fldChar w:fldCharType="begin"/>
        </w:r>
        <w:r w:rsidR="003549D5">
          <w:rPr>
            <w:noProof/>
            <w:webHidden/>
          </w:rPr>
          <w:instrText xml:space="preserve"> PAGEREF _Toc10727636 \h </w:instrText>
        </w:r>
        <w:r w:rsidR="003549D5">
          <w:rPr>
            <w:noProof/>
            <w:webHidden/>
          </w:rPr>
        </w:r>
        <w:r w:rsidR="003549D5">
          <w:rPr>
            <w:noProof/>
            <w:webHidden/>
          </w:rPr>
          <w:fldChar w:fldCharType="separate"/>
        </w:r>
        <w:r>
          <w:rPr>
            <w:noProof/>
            <w:webHidden/>
          </w:rPr>
          <w:t>13</w:t>
        </w:r>
        <w:r w:rsidR="003549D5">
          <w:rPr>
            <w:noProof/>
            <w:webHidden/>
          </w:rPr>
          <w:fldChar w:fldCharType="end"/>
        </w:r>
      </w:hyperlink>
    </w:p>
    <w:p w14:paraId="7B33A238" w14:textId="001C873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37" w:history="1">
        <w:r w:rsidR="003549D5" w:rsidRPr="00D11794">
          <w:rPr>
            <w:rStyle w:val="Hyperlink"/>
            <w:noProof/>
            <w:lang w:val="en-NZ"/>
          </w:rPr>
          <w:t>Admission type description</w:t>
        </w:r>
        <w:r w:rsidR="003549D5">
          <w:rPr>
            <w:noProof/>
            <w:webHidden/>
          </w:rPr>
          <w:tab/>
        </w:r>
        <w:r w:rsidR="003549D5">
          <w:rPr>
            <w:noProof/>
            <w:webHidden/>
          </w:rPr>
          <w:fldChar w:fldCharType="begin"/>
        </w:r>
        <w:r w:rsidR="003549D5">
          <w:rPr>
            <w:noProof/>
            <w:webHidden/>
          </w:rPr>
          <w:instrText xml:space="preserve"> PAGEREF _Toc10727637 \h </w:instrText>
        </w:r>
        <w:r w:rsidR="003549D5">
          <w:rPr>
            <w:noProof/>
            <w:webHidden/>
          </w:rPr>
        </w:r>
        <w:r w:rsidR="003549D5">
          <w:rPr>
            <w:noProof/>
            <w:webHidden/>
          </w:rPr>
          <w:fldChar w:fldCharType="separate"/>
        </w:r>
        <w:r>
          <w:rPr>
            <w:noProof/>
            <w:webHidden/>
          </w:rPr>
          <w:t>15</w:t>
        </w:r>
        <w:r w:rsidR="003549D5">
          <w:rPr>
            <w:noProof/>
            <w:webHidden/>
          </w:rPr>
          <w:fldChar w:fldCharType="end"/>
        </w:r>
      </w:hyperlink>
    </w:p>
    <w:p w14:paraId="06E331E3" w14:textId="68FECF4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38" w:history="1">
        <w:r w:rsidR="003549D5" w:rsidRPr="00D11794">
          <w:rPr>
            <w:rStyle w:val="Hyperlink"/>
            <w:noProof/>
            <w:lang w:val="en-NZ"/>
          </w:rPr>
          <w:t>Admission type end date</w:t>
        </w:r>
        <w:r w:rsidR="003549D5">
          <w:rPr>
            <w:noProof/>
            <w:webHidden/>
          </w:rPr>
          <w:tab/>
        </w:r>
        <w:r w:rsidR="003549D5">
          <w:rPr>
            <w:noProof/>
            <w:webHidden/>
          </w:rPr>
          <w:fldChar w:fldCharType="begin"/>
        </w:r>
        <w:r w:rsidR="003549D5">
          <w:rPr>
            <w:noProof/>
            <w:webHidden/>
          </w:rPr>
          <w:instrText xml:space="preserve"> PAGEREF _Toc10727638 \h </w:instrText>
        </w:r>
        <w:r w:rsidR="003549D5">
          <w:rPr>
            <w:noProof/>
            <w:webHidden/>
          </w:rPr>
        </w:r>
        <w:r w:rsidR="003549D5">
          <w:rPr>
            <w:noProof/>
            <w:webHidden/>
          </w:rPr>
          <w:fldChar w:fldCharType="separate"/>
        </w:r>
        <w:r>
          <w:rPr>
            <w:noProof/>
            <w:webHidden/>
          </w:rPr>
          <w:t>16</w:t>
        </w:r>
        <w:r w:rsidR="003549D5">
          <w:rPr>
            <w:noProof/>
            <w:webHidden/>
          </w:rPr>
          <w:fldChar w:fldCharType="end"/>
        </w:r>
      </w:hyperlink>
    </w:p>
    <w:p w14:paraId="54FD8889" w14:textId="149FD89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39" w:history="1">
        <w:r w:rsidR="003549D5" w:rsidRPr="00D11794">
          <w:rPr>
            <w:rStyle w:val="Hyperlink"/>
            <w:noProof/>
            <w:lang w:val="en-NZ"/>
          </w:rPr>
          <w:t>Admission type start date</w:t>
        </w:r>
        <w:r w:rsidR="003549D5">
          <w:rPr>
            <w:noProof/>
            <w:webHidden/>
          </w:rPr>
          <w:tab/>
        </w:r>
        <w:r w:rsidR="003549D5">
          <w:rPr>
            <w:noProof/>
            <w:webHidden/>
          </w:rPr>
          <w:fldChar w:fldCharType="begin"/>
        </w:r>
        <w:r w:rsidR="003549D5">
          <w:rPr>
            <w:noProof/>
            <w:webHidden/>
          </w:rPr>
          <w:instrText xml:space="preserve"> PAGEREF _Toc10727639 \h </w:instrText>
        </w:r>
        <w:r w:rsidR="003549D5">
          <w:rPr>
            <w:noProof/>
            <w:webHidden/>
          </w:rPr>
        </w:r>
        <w:r w:rsidR="003549D5">
          <w:rPr>
            <w:noProof/>
            <w:webHidden/>
          </w:rPr>
          <w:fldChar w:fldCharType="separate"/>
        </w:r>
        <w:r>
          <w:rPr>
            <w:noProof/>
            <w:webHidden/>
          </w:rPr>
          <w:t>17</w:t>
        </w:r>
        <w:r w:rsidR="003549D5">
          <w:rPr>
            <w:noProof/>
            <w:webHidden/>
          </w:rPr>
          <w:fldChar w:fldCharType="end"/>
        </w:r>
      </w:hyperlink>
    </w:p>
    <w:p w14:paraId="1D6BDD04" w14:textId="0145A402"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640" w:history="1">
        <w:r w:rsidR="003549D5" w:rsidRPr="00D11794">
          <w:rPr>
            <w:rStyle w:val="Hyperlink"/>
            <w:noProof/>
            <w:lang w:val="en-NZ"/>
          </w:rPr>
          <w:t>NMD Condition Onset Flag Required From Table</w:t>
        </w:r>
        <w:r w:rsidR="003549D5">
          <w:rPr>
            <w:noProof/>
            <w:webHidden/>
          </w:rPr>
          <w:tab/>
        </w:r>
        <w:r w:rsidR="003549D5">
          <w:rPr>
            <w:noProof/>
            <w:webHidden/>
          </w:rPr>
          <w:fldChar w:fldCharType="begin"/>
        </w:r>
        <w:r w:rsidR="003549D5">
          <w:rPr>
            <w:noProof/>
            <w:webHidden/>
          </w:rPr>
          <w:instrText xml:space="preserve"> PAGEREF _Toc10727640 \h </w:instrText>
        </w:r>
        <w:r w:rsidR="003549D5">
          <w:rPr>
            <w:noProof/>
            <w:webHidden/>
          </w:rPr>
        </w:r>
        <w:r w:rsidR="003549D5">
          <w:rPr>
            <w:noProof/>
            <w:webHidden/>
          </w:rPr>
          <w:fldChar w:fldCharType="separate"/>
        </w:r>
        <w:r>
          <w:rPr>
            <w:noProof/>
            <w:webHidden/>
          </w:rPr>
          <w:t>18</w:t>
        </w:r>
        <w:r w:rsidR="003549D5">
          <w:rPr>
            <w:noProof/>
            <w:webHidden/>
          </w:rPr>
          <w:fldChar w:fldCharType="end"/>
        </w:r>
      </w:hyperlink>
    </w:p>
    <w:p w14:paraId="4E0AB5D9" w14:textId="22BD5E7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1" w:history="1">
        <w:r w:rsidR="003549D5" w:rsidRPr="00D11794">
          <w:rPr>
            <w:rStyle w:val="Hyperlink"/>
            <w:noProof/>
            <w:lang w:val="en-NZ"/>
          </w:rPr>
          <w:t>Facility code</w:t>
        </w:r>
        <w:r w:rsidR="003549D5">
          <w:rPr>
            <w:noProof/>
            <w:webHidden/>
          </w:rPr>
          <w:tab/>
        </w:r>
        <w:r w:rsidR="003549D5">
          <w:rPr>
            <w:noProof/>
            <w:webHidden/>
          </w:rPr>
          <w:fldChar w:fldCharType="begin"/>
        </w:r>
        <w:r w:rsidR="003549D5">
          <w:rPr>
            <w:noProof/>
            <w:webHidden/>
          </w:rPr>
          <w:instrText xml:space="preserve"> PAGEREF _Toc10727641 \h </w:instrText>
        </w:r>
        <w:r w:rsidR="003549D5">
          <w:rPr>
            <w:noProof/>
            <w:webHidden/>
          </w:rPr>
        </w:r>
        <w:r w:rsidR="003549D5">
          <w:rPr>
            <w:noProof/>
            <w:webHidden/>
          </w:rPr>
          <w:fldChar w:fldCharType="separate"/>
        </w:r>
        <w:r>
          <w:rPr>
            <w:noProof/>
            <w:webHidden/>
          </w:rPr>
          <w:t>19</w:t>
        </w:r>
        <w:r w:rsidR="003549D5">
          <w:rPr>
            <w:noProof/>
            <w:webHidden/>
          </w:rPr>
          <w:fldChar w:fldCharType="end"/>
        </w:r>
      </w:hyperlink>
    </w:p>
    <w:p w14:paraId="0BEF260B" w14:textId="65C69012"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2" w:history="1">
        <w:r w:rsidR="003549D5" w:rsidRPr="00D11794">
          <w:rPr>
            <w:rStyle w:val="Hyperlink"/>
            <w:noProof/>
            <w:lang w:val="en-NZ"/>
          </w:rPr>
          <w:t>Facility id</w:t>
        </w:r>
        <w:r w:rsidR="003549D5">
          <w:rPr>
            <w:noProof/>
            <w:webHidden/>
          </w:rPr>
          <w:tab/>
        </w:r>
        <w:r w:rsidR="003549D5">
          <w:rPr>
            <w:noProof/>
            <w:webHidden/>
          </w:rPr>
          <w:fldChar w:fldCharType="begin"/>
        </w:r>
        <w:r w:rsidR="003549D5">
          <w:rPr>
            <w:noProof/>
            <w:webHidden/>
          </w:rPr>
          <w:instrText xml:space="preserve"> PAGEREF _Toc10727642 \h </w:instrText>
        </w:r>
        <w:r w:rsidR="003549D5">
          <w:rPr>
            <w:noProof/>
            <w:webHidden/>
          </w:rPr>
        </w:r>
        <w:r w:rsidR="003549D5">
          <w:rPr>
            <w:noProof/>
            <w:webHidden/>
          </w:rPr>
          <w:fldChar w:fldCharType="separate"/>
        </w:r>
        <w:r>
          <w:rPr>
            <w:noProof/>
            <w:webHidden/>
          </w:rPr>
          <w:t>20</w:t>
        </w:r>
        <w:r w:rsidR="003549D5">
          <w:rPr>
            <w:noProof/>
            <w:webHidden/>
          </w:rPr>
          <w:fldChar w:fldCharType="end"/>
        </w:r>
      </w:hyperlink>
    </w:p>
    <w:p w14:paraId="70933029" w14:textId="33F076AC"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3" w:history="1">
        <w:r w:rsidR="003549D5" w:rsidRPr="00D11794">
          <w:rPr>
            <w:rStyle w:val="Hyperlink"/>
            <w:noProof/>
            <w:lang w:val="en-NZ"/>
          </w:rPr>
          <w:t>NMD condition onset required date from</w:t>
        </w:r>
        <w:r w:rsidR="003549D5">
          <w:rPr>
            <w:noProof/>
            <w:webHidden/>
          </w:rPr>
          <w:tab/>
        </w:r>
        <w:r w:rsidR="003549D5">
          <w:rPr>
            <w:noProof/>
            <w:webHidden/>
          </w:rPr>
          <w:fldChar w:fldCharType="begin"/>
        </w:r>
        <w:r w:rsidR="003549D5">
          <w:rPr>
            <w:noProof/>
            <w:webHidden/>
          </w:rPr>
          <w:instrText xml:space="preserve"> PAGEREF _Toc10727643 \h </w:instrText>
        </w:r>
        <w:r w:rsidR="003549D5">
          <w:rPr>
            <w:noProof/>
            <w:webHidden/>
          </w:rPr>
        </w:r>
        <w:r w:rsidR="003549D5">
          <w:rPr>
            <w:noProof/>
            <w:webHidden/>
          </w:rPr>
          <w:fldChar w:fldCharType="separate"/>
        </w:r>
        <w:r>
          <w:rPr>
            <w:noProof/>
            <w:webHidden/>
          </w:rPr>
          <w:t>21</w:t>
        </w:r>
        <w:r w:rsidR="003549D5">
          <w:rPr>
            <w:noProof/>
            <w:webHidden/>
          </w:rPr>
          <w:fldChar w:fldCharType="end"/>
        </w:r>
      </w:hyperlink>
    </w:p>
    <w:p w14:paraId="59AB8FA0" w14:textId="0C562D21"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644" w:history="1">
        <w:r w:rsidR="003549D5" w:rsidRPr="00D11794">
          <w:rPr>
            <w:rStyle w:val="Hyperlink"/>
            <w:noProof/>
            <w:lang w:val="en-NZ"/>
          </w:rPr>
          <w:t>NMD Fact Diagnosis Procedure Table</w:t>
        </w:r>
        <w:r w:rsidR="003549D5">
          <w:rPr>
            <w:noProof/>
            <w:webHidden/>
          </w:rPr>
          <w:tab/>
        </w:r>
        <w:r w:rsidR="003549D5">
          <w:rPr>
            <w:noProof/>
            <w:webHidden/>
          </w:rPr>
          <w:fldChar w:fldCharType="begin"/>
        </w:r>
        <w:r w:rsidR="003549D5">
          <w:rPr>
            <w:noProof/>
            <w:webHidden/>
          </w:rPr>
          <w:instrText xml:space="preserve"> PAGEREF _Toc10727644 \h </w:instrText>
        </w:r>
        <w:r w:rsidR="003549D5">
          <w:rPr>
            <w:noProof/>
            <w:webHidden/>
          </w:rPr>
        </w:r>
        <w:r w:rsidR="003549D5">
          <w:rPr>
            <w:noProof/>
            <w:webHidden/>
          </w:rPr>
          <w:fldChar w:fldCharType="separate"/>
        </w:r>
        <w:r>
          <w:rPr>
            <w:noProof/>
            <w:webHidden/>
          </w:rPr>
          <w:t>22</w:t>
        </w:r>
        <w:r w:rsidR="003549D5">
          <w:rPr>
            <w:noProof/>
            <w:webHidden/>
          </w:rPr>
          <w:fldChar w:fldCharType="end"/>
        </w:r>
      </w:hyperlink>
    </w:p>
    <w:p w14:paraId="25B1DB59" w14:textId="7329B2E8"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5" w:history="1">
        <w:r w:rsidR="003549D5" w:rsidRPr="00D11794">
          <w:rPr>
            <w:rStyle w:val="Hyperlink"/>
            <w:noProof/>
            <w:lang w:val="en-NZ"/>
          </w:rPr>
          <w:t>Batch id</w:t>
        </w:r>
        <w:r w:rsidR="003549D5">
          <w:rPr>
            <w:noProof/>
            <w:webHidden/>
          </w:rPr>
          <w:tab/>
        </w:r>
        <w:r w:rsidR="003549D5">
          <w:rPr>
            <w:noProof/>
            <w:webHidden/>
          </w:rPr>
          <w:fldChar w:fldCharType="begin"/>
        </w:r>
        <w:r w:rsidR="003549D5">
          <w:rPr>
            <w:noProof/>
            <w:webHidden/>
          </w:rPr>
          <w:instrText xml:space="preserve"> PAGEREF _Toc10727645 \h </w:instrText>
        </w:r>
        <w:r w:rsidR="003549D5">
          <w:rPr>
            <w:noProof/>
            <w:webHidden/>
          </w:rPr>
        </w:r>
        <w:r w:rsidR="003549D5">
          <w:rPr>
            <w:noProof/>
            <w:webHidden/>
          </w:rPr>
          <w:fldChar w:fldCharType="separate"/>
        </w:r>
        <w:r>
          <w:rPr>
            <w:noProof/>
            <w:webHidden/>
          </w:rPr>
          <w:t>24</w:t>
        </w:r>
        <w:r w:rsidR="003549D5">
          <w:rPr>
            <w:noProof/>
            <w:webHidden/>
          </w:rPr>
          <w:fldChar w:fldCharType="end"/>
        </w:r>
      </w:hyperlink>
    </w:p>
    <w:p w14:paraId="3338A03A" w14:textId="114024D5"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6" w:history="1">
        <w:r w:rsidR="003549D5" w:rsidRPr="00D11794">
          <w:rPr>
            <w:rStyle w:val="Hyperlink"/>
            <w:noProof/>
            <w:lang w:val="en-NZ"/>
          </w:rPr>
          <w:t>Clinical code</w:t>
        </w:r>
        <w:r w:rsidR="003549D5">
          <w:rPr>
            <w:noProof/>
            <w:webHidden/>
          </w:rPr>
          <w:tab/>
        </w:r>
        <w:r w:rsidR="003549D5">
          <w:rPr>
            <w:noProof/>
            <w:webHidden/>
          </w:rPr>
          <w:fldChar w:fldCharType="begin"/>
        </w:r>
        <w:r w:rsidR="003549D5">
          <w:rPr>
            <w:noProof/>
            <w:webHidden/>
          </w:rPr>
          <w:instrText xml:space="preserve"> PAGEREF _Toc10727646 \h </w:instrText>
        </w:r>
        <w:r w:rsidR="003549D5">
          <w:rPr>
            <w:noProof/>
            <w:webHidden/>
          </w:rPr>
        </w:r>
        <w:r w:rsidR="003549D5">
          <w:rPr>
            <w:noProof/>
            <w:webHidden/>
          </w:rPr>
          <w:fldChar w:fldCharType="separate"/>
        </w:r>
        <w:r>
          <w:rPr>
            <w:noProof/>
            <w:webHidden/>
          </w:rPr>
          <w:t>25</w:t>
        </w:r>
        <w:r w:rsidR="003549D5">
          <w:rPr>
            <w:noProof/>
            <w:webHidden/>
          </w:rPr>
          <w:fldChar w:fldCharType="end"/>
        </w:r>
      </w:hyperlink>
    </w:p>
    <w:p w14:paraId="1E67A212" w14:textId="5EE9492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7" w:history="1">
        <w:r w:rsidR="003549D5" w:rsidRPr="00D11794">
          <w:rPr>
            <w:rStyle w:val="Hyperlink"/>
            <w:noProof/>
            <w:lang w:val="en-NZ"/>
          </w:rPr>
          <w:t>Clinical code system</w:t>
        </w:r>
        <w:r w:rsidR="003549D5">
          <w:rPr>
            <w:noProof/>
            <w:webHidden/>
          </w:rPr>
          <w:tab/>
        </w:r>
        <w:r w:rsidR="003549D5">
          <w:rPr>
            <w:noProof/>
            <w:webHidden/>
          </w:rPr>
          <w:fldChar w:fldCharType="begin"/>
        </w:r>
        <w:r w:rsidR="003549D5">
          <w:rPr>
            <w:noProof/>
            <w:webHidden/>
          </w:rPr>
          <w:instrText xml:space="preserve"> PAGEREF _Toc10727647 \h </w:instrText>
        </w:r>
        <w:r w:rsidR="003549D5">
          <w:rPr>
            <w:noProof/>
            <w:webHidden/>
          </w:rPr>
        </w:r>
        <w:r w:rsidR="003549D5">
          <w:rPr>
            <w:noProof/>
            <w:webHidden/>
          </w:rPr>
          <w:fldChar w:fldCharType="separate"/>
        </w:r>
        <w:r>
          <w:rPr>
            <w:noProof/>
            <w:webHidden/>
          </w:rPr>
          <w:t>28</w:t>
        </w:r>
        <w:r w:rsidR="003549D5">
          <w:rPr>
            <w:noProof/>
            <w:webHidden/>
          </w:rPr>
          <w:fldChar w:fldCharType="end"/>
        </w:r>
      </w:hyperlink>
    </w:p>
    <w:p w14:paraId="08C14D95" w14:textId="68AD3A72"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8" w:history="1">
        <w:r w:rsidR="003549D5" w:rsidRPr="00D11794">
          <w:rPr>
            <w:rStyle w:val="Hyperlink"/>
            <w:noProof/>
            <w:lang w:val="en-NZ"/>
          </w:rPr>
          <w:t>Clinical code type</w:t>
        </w:r>
        <w:r w:rsidR="003549D5">
          <w:rPr>
            <w:noProof/>
            <w:webHidden/>
          </w:rPr>
          <w:tab/>
        </w:r>
        <w:r w:rsidR="003549D5">
          <w:rPr>
            <w:noProof/>
            <w:webHidden/>
          </w:rPr>
          <w:fldChar w:fldCharType="begin"/>
        </w:r>
        <w:r w:rsidR="003549D5">
          <w:rPr>
            <w:noProof/>
            <w:webHidden/>
          </w:rPr>
          <w:instrText xml:space="preserve"> PAGEREF _Toc10727648 \h </w:instrText>
        </w:r>
        <w:r w:rsidR="003549D5">
          <w:rPr>
            <w:noProof/>
            <w:webHidden/>
          </w:rPr>
        </w:r>
        <w:r w:rsidR="003549D5">
          <w:rPr>
            <w:noProof/>
            <w:webHidden/>
          </w:rPr>
          <w:fldChar w:fldCharType="separate"/>
        </w:r>
        <w:r>
          <w:rPr>
            <w:noProof/>
            <w:webHidden/>
          </w:rPr>
          <w:t>30</w:t>
        </w:r>
        <w:r w:rsidR="003549D5">
          <w:rPr>
            <w:noProof/>
            <w:webHidden/>
          </w:rPr>
          <w:fldChar w:fldCharType="end"/>
        </w:r>
      </w:hyperlink>
    </w:p>
    <w:p w14:paraId="7AC9F3B7" w14:textId="462448A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49" w:history="1">
        <w:r w:rsidR="003549D5" w:rsidRPr="00D11794">
          <w:rPr>
            <w:rStyle w:val="Hyperlink"/>
            <w:noProof/>
            <w:lang w:val="en-NZ"/>
          </w:rPr>
          <w:t>Condition onset code</w:t>
        </w:r>
        <w:r w:rsidR="003549D5">
          <w:rPr>
            <w:noProof/>
            <w:webHidden/>
          </w:rPr>
          <w:tab/>
        </w:r>
        <w:r w:rsidR="003549D5">
          <w:rPr>
            <w:noProof/>
            <w:webHidden/>
          </w:rPr>
          <w:fldChar w:fldCharType="begin"/>
        </w:r>
        <w:r w:rsidR="003549D5">
          <w:rPr>
            <w:noProof/>
            <w:webHidden/>
          </w:rPr>
          <w:instrText xml:space="preserve"> PAGEREF _Toc10727649 \h </w:instrText>
        </w:r>
        <w:r w:rsidR="003549D5">
          <w:rPr>
            <w:noProof/>
            <w:webHidden/>
          </w:rPr>
        </w:r>
        <w:r w:rsidR="003549D5">
          <w:rPr>
            <w:noProof/>
            <w:webHidden/>
          </w:rPr>
          <w:fldChar w:fldCharType="separate"/>
        </w:r>
        <w:r>
          <w:rPr>
            <w:noProof/>
            <w:webHidden/>
          </w:rPr>
          <w:t>31</w:t>
        </w:r>
        <w:r w:rsidR="003549D5">
          <w:rPr>
            <w:noProof/>
            <w:webHidden/>
          </w:rPr>
          <w:fldChar w:fldCharType="end"/>
        </w:r>
      </w:hyperlink>
    </w:p>
    <w:p w14:paraId="3097A23A" w14:textId="23EAE3E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0" w:history="1">
        <w:r w:rsidR="003549D5" w:rsidRPr="00D11794">
          <w:rPr>
            <w:rStyle w:val="Hyperlink"/>
            <w:noProof/>
            <w:lang w:val="en-NZ"/>
          </w:rPr>
          <w:t>Diagnosis description</w:t>
        </w:r>
        <w:r w:rsidR="003549D5">
          <w:rPr>
            <w:noProof/>
            <w:webHidden/>
          </w:rPr>
          <w:tab/>
        </w:r>
        <w:r w:rsidR="003549D5">
          <w:rPr>
            <w:noProof/>
            <w:webHidden/>
          </w:rPr>
          <w:fldChar w:fldCharType="begin"/>
        </w:r>
        <w:r w:rsidR="003549D5">
          <w:rPr>
            <w:noProof/>
            <w:webHidden/>
          </w:rPr>
          <w:instrText xml:space="preserve"> PAGEREF _Toc10727650 \h </w:instrText>
        </w:r>
        <w:r w:rsidR="003549D5">
          <w:rPr>
            <w:noProof/>
            <w:webHidden/>
          </w:rPr>
        </w:r>
        <w:r w:rsidR="003549D5">
          <w:rPr>
            <w:noProof/>
            <w:webHidden/>
          </w:rPr>
          <w:fldChar w:fldCharType="separate"/>
        </w:r>
        <w:r>
          <w:rPr>
            <w:noProof/>
            <w:webHidden/>
          </w:rPr>
          <w:t>32</w:t>
        </w:r>
        <w:r w:rsidR="003549D5">
          <w:rPr>
            <w:noProof/>
            <w:webHidden/>
          </w:rPr>
          <w:fldChar w:fldCharType="end"/>
        </w:r>
      </w:hyperlink>
    </w:p>
    <w:p w14:paraId="44375087" w14:textId="15EC6A1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1" w:history="1">
        <w:r w:rsidR="003549D5" w:rsidRPr="00D11794">
          <w:rPr>
            <w:rStyle w:val="Hyperlink"/>
            <w:noProof/>
            <w:lang w:val="en-NZ"/>
          </w:rPr>
          <w:t>Diagnosis sequence</w:t>
        </w:r>
        <w:r w:rsidR="003549D5">
          <w:rPr>
            <w:noProof/>
            <w:webHidden/>
          </w:rPr>
          <w:tab/>
        </w:r>
        <w:r w:rsidR="003549D5">
          <w:rPr>
            <w:noProof/>
            <w:webHidden/>
          </w:rPr>
          <w:fldChar w:fldCharType="begin"/>
        </w:r>
        <w:r w:rsidR="003549D5">
          <w:rPr>
            <w:noProof/>
            <w:webHidden/>
          </w:rPr>
          <w:instrText xml:space="preserve"> PAGEREF _Toc10727651 \h </w:instrText>
        </w:r>
        <w:r w:rsidR="003549D5">
          <w:rPr>
            <w:noProof/>
            <w:webHidden/>
          </w:rPr>
        </w:r>
        <w:r w:rsidR="003549D5">
          <w:rPr>
            <w:noProof/>
            <w:webHidden/>
          </w:rPr>
          <w:fldChar w:fldCharType="separate"/>
        </w:r>
        <w:r>
          <w:rPr>
            <w:noProof/>
            <w:webHidden/>
          </w:rPr>
          <w:t>33</w:t>
        </w:r>
        <w:r w:rsidR="003549D5">
          <w:rPr>
            <w:noProof/>
            <w:webHidden/>
          </w:rPr>
          <w:fldChar w:fldCharType="end"/>
        </w:r>
      </w:hyperlink>
    </w:p>
    <w:p w14:paraId="1919337F" w14:textId="5DEDEDB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2" w:history="1">
        <w:r w:rsidR="003549D5" w:rsidRPr="00D11794">
          <w:rPr>
            <w:rStyle w:val="Hyperlink"/>
            <w:noProof/>
            <w:lang w:val="en-NZ"/>
          </w:rPr>
          <w:t>Diagnosis number</w:t>
        </w:r>
        <w:r w:rsidR="003549D5">
          <w:rPr>
            <w:noProof/>
            <w:webHidden/>
          </w:rPr>
          <w:tab/>
        </w:r>
        <w:r w:rsidR="003549D5">
          <w:rPr>
            <w:noProof/>
            <w:webHidden/>
          </w:rPr>
          <w:fldChar w:fldCharType="begin"/>
        </w:r>
        <w:r w:rsidR="003549D5">
          <w:rPr>
            <w:noProof/>
            <w:webHidden/>
          </w:rPr>
          <w:instrText xml:space="preserve"> PAGEREF _Toc10727652 \h </w:instrText>
        </w:r>
        <w:r w:rsidR="003549D5">
          <w:rPr>
            <w:noProof/>
            <w:webHidden/>
          </w:rPr>
        </w:r>
        <w:r w:rsidR="003549D5">
          <w:rPr>
            <w:noProof/>
            <w:webHidden/>
          </w:rPr>
          <w:fldChar w:fldCharType="separate"/>
        </w:r>
        <w:r>
          <w:rPr>
            <w:noProof/>
            <w:webHidden/>
          </w:rPr>
          <w:t>34</w:t>
        </w:r>
        <w:r w:rsidR="003549D5">
          <w:rPr>
            <w:noProof/>
            <w:webHidden/>
          </w:rPr>
          <w:fldChar w:fldCharType="end"/>
        </w:r>
      </w:hyperlink>
    </w:p>
    <w:p w14:paraId="76D94A8D" w14:textId="3AE188F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3" w:history="1">
        <w:r w:rsidR="003549D5" w:rsidRPr="00D11794">
          <w:rPr>
            <w:rStyle w:val="Hyperlink"/>
            <w:noProof/>
            <w:lang w:val="en-NZ"/>
          </w:rPr>
          <w:t>Diagnosis type</w:t>
        </w:r>
        <w:r w:rsidR="003549D5">
          <w:rPr>
            <w:noProof/>
            <w:webHidden/>
          </w:rPr>
          <w:tab/>
        </w:r>
        <w:r w:rsidR="003549D5">
          <w:rPr>
            <w:noProof/>
            <w:webHidden/>
          </w:rPr>
          <w:fldChar w:fldCharType="begin"/>
        </w:r>
        <w:r w:rsidR="003549D5">
          <w:rPr>
            <w:noProof/>
            <w:webHidden/>
          </w:rPr>
          <w:instrText xml:space="preserve"> PAGEREF _Toc10727653 \h </w:instrText>
        </w:r>
        <w:r w:rsidR="003549D5">
          <w:rPr>
            <w:noProof/>
            <w:webHidden/>
          </w:rPr>
        </w:r>
        <w:r w:rsidR="003549D5">
          <w:rPr>
            <w:noProof/>
            <w:webHidden/>
          </w:rPr>
          <w:fldChar w:fldCharType="separate"/>
        </w:r>
        <w:r>
          <w:rPr>
            <w:noProof/>
            <w:webHidden/>
          </w:rPr>
          <w:t>35</w:t>
        </w:r>
        <w:r w:rsidR="003549D5">
          <w:rPr>
            <w:noProof/>
            <w:webHidden/>
          </w:rPr>
          <w:fldChar w:fldCharType="end"/>
        </w:r>
      </w:hyperlink>
    </w:p>
    <w:p w14:paraId="090E0501" w14:textId="10B0529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4" w:history="1">
        <w:r w:rsidR="003549D5" w:rsidRPr="00D11794">
          <w:rPr>
            <w:rStyle w:val="Hyperlink"/>
            <w:noProof/>
            <w:lang w:val="en-NZ"/>
          </w:rPr>
          <w:t>Diagnosis type sequence</w:t>
        </w:r>
        <w:r w:rsidR="003549D5">
          <w:rPr>
            <w:noProof/>
            <w:webHidden/>
          </w:rPr>
          <w:tab/>
        </w:r>
        <w:r w:rsidR="003549D5">
          <w:rPr>
            <w:noProof/>
            <w:webHidden/>
          </w:rPr>
          <w:fldChar w:fldCharType="begin"/>
        </w:r>
        <w:r w:rsidR="003549D5">
          <w:rPr>
            <w:noProof/>
            <w:webHidden/>
          </w:rPr>
          <w:instrText xml:space="preserve"> PAGEREF _Toc10727654 \h </w:instrText>
        </w:r>
        <w:r w:rsidR="003549D5">
          <w:rPr>
            <w:noProof/>
            <w:webHidden/>
          </w:rPr>
        </w:r>
        <w:r w:rsidR="003549D5">
          <w:rPr>
            <w:noProof/>
            <w:webHidden/>
          </w:rPr>
          <w:fldChar w:fldCharType="separate"/>
        </w:r>
        <w:r>
          <w:rPr>
            <w:noProof/>
            <w:webHidden/>
          </w:rPr>
          <w:t>36</w:t>
        </w:r>
        <w:r w:rsidR="003549D5">
          <w:rPr>
            <w:noProof/>
            <w:webHidden/>
          </w:rPr>
          <w:fldChar w:fldCharType="end"/>
        </w:r>
      </w:hyperlink>
    </w:p>
    <w:p w14:paraId="79E29B8D" w14:textId="3E978BC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5" w:history="1">
        <w:r w:rsidR="003549D5" w:rsidRPr="00D11794">
          <w:rPr>
            <w:rStyle w:val="Hyperlink"/>
            <w:noProof/>
            <w:lang w:val="en-NZ"/>
          </w:rPr>
          <w:t>Dim condition onset code key</w:t>
        </w:r>
        <w:r w:rsidR="003549D5">
          <w:rPr>
            <w:noProof/>
            <w:webHidden/>
          </w:rPr>
          <w:tab/>
        </w:r>
        <w:r w:rsidR="003549D5">
          <w:rPr>
            <w:noProof/>
            <w:webHidden/>
          </w:rPr>
          <w:fldChar w:fldCharType="begin"/>
        </w:r>
        <w:r w:rsidR="003549D5">
          <w:rPr>
            <w:noProof/>
            <w:webHidden/>
          </w:rPr>
          <w:instrText xml:space="preserve"> PAGEREF _Toc10727655 \h </w:instrText>
        </w:r>
        <w:r w:rsidR="003549D5">
          <w:rPr>
            <w:noProof/>
            <w:webHidden/>
          </w:rPr>
        </w:r>
        <w:r w:rsidR="003549D5">
          <w:rPr>
            <w:noProof/>
            <w:webHidden/>
          </w:rPr>
          <w:fldChar w:fldCharType="separate"/>
        </w:r>
        <w:r>
          <w:rPr>
            <w:noProof/>
            <w:webHidden/>
          </w:rPr>
          <w:t>37</w:t>
        </w:r>
        <w:r w:rsidR="003549D5">
          <w:rPr>
            <w:noProof/>
            <w:webHidden/>
          </w:rPr>
          <w:fldChar w:fldCharType="end"/>
        </w:r>
      </w:hyperlink>
    </w:p>
    <w:p w14:paraId="0576662A" w14:textId="7754283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6" w:history="1">
        <w:r w:rsidR="003549D5" w:rsidRPr="00D11794">
          <w:rPr>
            <w:rStyle w:val="Hyperlink"/>
            <w:noProof/>
            <w:lang w:val="en-NZ"/>
          </w:rPr>
          <w:t>Event end date</w:t>
        </w:r>
        <w:r w:rsidR="003549D5">
          <w:rPr>
            <w:noProof/>
            <w:webHidden/>
          </w:rPr>
          <w:tab/>
        </w:r>
        <w:r w:rsidR="003549D5">
          <w:rPr>
            <w:noProof/>
            <w:webHidden/>
          </w:rPr>
          <w:fldChar w:fldCharType="begin"/>
        </w:r>
        <w:r w:rsidR="003549D5">
          <w:rPr>
            <w:noProof/>
            <w:webHidden/>
          </w:rPr>
          <w:instrText xml:space="preserve"> PAGEREF _Toc10727656 \h </w:instrText>
        </w:r>
        <w:r w:rsidR="003549D5">
          <w:rPr>
            <w:noProof/>
            <w:webHidden/>
          </w:rPr>
        </w:r>
        <w:r w:rsidR="003549D5">
          <w:rPr>
            <w:noProof/>
            <w:webHidden/>
          </w:rPr>
          <w:fldChar w:fldCharType="separate"/>
        </w:r>
        <w:r>
          <w:rPr>
            <w:noProof/>
            <w:webHidden/>
          </w:rPr>
          <w:t>38</w:t>
        </w:r>
        <w:r w:rsidR="003549D5">
          <w:rPr>
            <w:noProof/>
            <w:webHidden/>
          </w:rPr>
          <w:fldChar w:fldCharType="end"/>
        </w:r>
      </w:hyperlink>
    </w:p>
    <w:p w14:paraId="2A3A0923" w14:textId="62A3E55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7" w:history="1">
        <w:r w:rsidR="003549D5" w:rsidRPr="00D11794">
          <w:rPr>
            <w:rStyle w:val="Hyperlink"/>
            <w:noProof/>
            <w:lang w:val="en-NZ"/>
          </w:rPr>
          <w:t>Event id</w:t>
        </w:r>
        <w:r w:rsidR="003549D5">
          <w:rPr>
            <w:noProof/>
            <w:webHidden/>
          </w:rPr>
          <w:tab/>
        </w:r>
        <w:r w:rsidR="003549D5">
          <w:rPr>
            <w:noProof/>
            <w:webHidden/>
          </w:rPr>
          <w:fldChar w:fldCharType="begin"/>
        </w:r>
        <w:r w:rsidR="003549D5">
          <w:rPr>
            <w:noProof/>
            <w:webHidden/>
          </w:rPr>
          <w:instrText xml:space="preserve"> PAGEREF _Toc10727657 \h </w:instrText>
        </w:r>
        <w:r w:rsidR="003549D5">
          <w:rPr>
            <w:noProof/>
            <w:webHidden/>
          </w:rPr>
        </w:r>
        <w:r w:rsidR="003549D5">
          <w:rPr>
            <w:noProof/>
            <w:webHidden/>
          </w:rPr>
          <w:fldChar w:fldCharType="separate"/>
        </w:r>
        <w:r>
          <w:rPr>
            <w:noProof/>
            <w:webHidden/>
          </w:rPr>
          <w:t>39</w:t>
        </w:r>
        <w:r w:rsidR="003549D5">
          <w:rPr>
            <w:noProof/>
            <w:webHidden/>
          </w:rPr>
          <w:fldChar w:fldCharType="end"/>
        </w:r>
      </w:hyperlink>
    </w:p>
    <w:p w14:paraId="0F7D602E" w14:textId="3CF10CB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8" w:history="1">
        <w:r w:rsidR="003549D5" w:rsidRPr="00D11794">
          <w:rPr>
            <w:rStyle w:val="Hyperlink"/>
            <w:noProof/>
            <w:lang w:val="en-NZ"/>
          </w:rPr>
          <w:t>Event start datetime</w:t>
        </w:r>
        <w:r w:rsidR="003549D5">
          <w:rPr>
            <w:noProof/>
            <w:webHidden/>
          </w:rPr>
          <w:tab/>
        </w:r>
        <w:r w:rsidR="003549D5">
          <w:rPr>
            <w:noProof/>
            <w:webHidden/>
          </w:rPr>
          <w:fldChar w:fldCharType="begin"/>
        </w:r>
        <w:r w:rsidR="003549D5">
          <w:rPr>
            <w:noProof/>
            <w:webHidden/>
          </w:rPr>
          <w:instrText xml:space="preserve"> PAGEREF _Toc10727658 \h </w:instrText>
        </w:r>
        <w:r w:rsidR="003549D5">
          <w:rPr>
            <w:noProof/>
            <w:webHidden/>
          </w:rPr>
        </w:r>
        <w:r w:rsidR="003549D5">
          <w:rPr>
            <w:noProof/>
            <w:webHidden/>
          </w:rPr>
          <w:fldChar w:fldCharType="separate"/>
        </w:r>
        <w:r>
          <w:rPr>
            <w:noProof/>
            <w:webHidden/>
          </w:rPr>
          <w:t>40</w:t>
        </w:r>
        <w:r w:rsidR="003549D5">
          <w:rPr>
            <w:noProof/>
            <w:webHidden/>
          </w:rPr>
          <w:fldChar w:fldCharType="end"/>
        </w:r>
      </w:hyperlink>
    </w:p>
    <w:p w14:paraId="57DF7DBB" w14:textId="46627B7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59" w:history="1">
        <w:r w:rsidR="003549D5" w:rsidRPr="00D11794">
          <w:rPr>
            <w:rStyle w:val="Hyperlink"/>
            <w:noProof/>
            <w:lang w:val="en-NZ"/>
          </w:rPr>
          <w:t>Private hospital flag</w:t>
        </w:r>
        <w:r w:rsidR="003549D5">
          <w:rPr>
            <w:noProof/>
            <w:webHidden/>
          </w:rPr>
          <w:tab/>
        </w:r>
        <w:r w:rsidR="003549D5">
          <w:rPr>
            <w:noProof/>
            <w:webHidden/>
          </w:rPr>
          <w:fldChar w:fldCharType="begin"/>
        </w:r>
        <w:r w:rsidR="003549D5">
          <w:rPr>
            <w:noProof/>
            <w:webHidden/>
          </w:rPr>
          <w:instrText xml:space="preserve"> PAGEREF _Toc10727659 \h </w:instrText>
        </w:r>
        <w:r w:rsidR="003549D5">
          <w:rPr>
            <w:noProof/>
            <w:webHidden/>
          </w:rPr>
        </w:r>
        <w:r w:rsidR="003549D5">
          <w:rPr>
            <w:noProof/>
            <w:webHidden/>
          </w:rPr>
          <w:fldChar w:fldCharType="separate"/>
        </w:r>
        <w:r>
          <w:rPr>
            <w:noProof/>
            <w:webHidden/>
          </w:rPr>
          <w:t>41</w:t>
        </w:r>
        <w:r w:rsidR="003549D5">
          <w:rPr>
            <w:noProof/>
            <w:webHidden/>
          </w:rPr>
          <w:fldChar w:fldCharType="end"/>
        </w:r>
      </w:hyperlink>
    </w:p>
    <w:p w14:paraId="33E7518A" w14:textId="65C5FAC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0" w:history="1">
        <w:r w:rsidR="003549D5" w:rsidRPr="00D11794">
          <w:rPr>
            <w:rStyle w:val="Hyperlink"/>
            <w:noProof/>
            <w:lang w:val="en-NZ"/>
          </w:rPr>
          <w:t>Procedure ACC date</w:t>
        </w:r>
        <w:r w:rsidR="003549D5">
          <w:rPr>
            <w:noProof/>
            <w:webHidden/>
          </w:rPr>
          <w:tab/>
        </w:r>
        <w:r w:rsidR="003549D5">
          <w:rPr>
            <w:noProof/>
            <w:webHidden/>
          </w:rPr>
          <w:fldChar w:fldCharType="begin"/>
        </w:r>
        <w:r w:rsidR="003549D5">
          <w:rPr>
            <w:noProof/>
            <w:webHidden/>
          </w:rPr>
          <w:instrText xml:space="preserve"> PAGEREF _Toc10727660 \h </w:instrText>
        </w:r>
        <w:r w:rsidR="003549D5">
          <w:rPr>
            <w:noProof/>
            <w:webHidden/>
          </w:rPr>
        </w:r>
        <w:r w:rsidR="003549D5">
          <w:rPr>
            <w:noProof/>
            <w:webHidden/>
          </w:rPr>
          <w:fldChar w:fldCharType="separate"/>
        </w:r>
        <w:r>
          <w:rPr>
            <w:noProof/>
            <w:webHidden/>
          </w:rPr>
          <w:t>42</w:t>
        </w:r>
        <w:r w:rsidR="003549D5">
          <w:rPr>
            <w:noProof/>
            <w:webHidden/>
          </w:rPr>
          <w:fldChar w:fldCharType="end"/>
        </w:r>
      </w:hyperlink>
    </w:p>
    <w:p w14:paraId="4C2FF678" w14:textId="6ABB4661"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1" w:history="1">
        <w:r w:rsidR="003549D5" w:rsidRPr="00D11794">
          <w:rPr>
            <w:rStyle w:val="Hyperlink"/>
            <w:noProof/>
            <w:lang w:val="en-NZ"/>
          </w:rPr>
          <w:t>Procedure ACC date flag</w:t>
        </w:r>
        <w:r w:rsidR="003549D5">
          <w:rPr>
            <w:noProof/>
            <w:webHidden/>
          </w:rPr>
          <w:tab/>
        </w:r>
        <w:r w:rsidR="003549D5">
          <w:rPr>
            <w:noProof/>
            <w:webHidden/>
          </w:rPr>
          <w:fldChar w:fldCharType="begin"/>
        </w:r>
        <w:r w:rsidR="003549D5">
          <w:rPr>
            <w:noProof/>
            <w:webHidden/>
          </w:rPr>
          <w:instrText xml:space="preserve"> PAGEREF _Toc10727661 \h </w:instrText>
        </w:r>
        <w:r w:rsidR="003549D5">
          <w:rPr>
            <w:noProof/>
            <w:webHidden/>
          </w:rPr>
        </w:r>
        <w:r w:rsidR="003549D5">
          <w:rPr>
            <w:noProof/>
            <w:webHidden/>
          </w:rPr>
          <w:fldChar w:fldCharType="separate"/>
        </w:r>
        <w:r>
          <w:rPr>
            <w:noProof/>
            <w:webHidden/>
          </w:rPr>
          <w:t>43</w:t>
        </w:r>
        <w:r w:rsidR="003549D5">
          <w:rPr>
            <w:noProof/>
            <w:webHidden/>
          </w:rPr>
          <w:fldChar w:fldCharType="end"/>
        </w:r>
      </w:hyperlink>
    </w:p>
    <w:p w14:paraId="670F438A" w14:textId="50B7238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2" w:history="1">
        <w:r w:rsidR="003549D5" w:rsidRPr="00D11794">
          <w:rPr>
            <w:rStyle w:val="Hyperlink"/>
            <w:noProof/>
            <w:lang w:val="en-NZ"/>
          </w:rPr>
          <w:t>Submitted system id</w:t>
        </w:r>
        <w:r w:rsidR="003549D5">
          <w:rPr>
            <w:noProof/>
            <w:webHidden/>
          </w:rPr>
          <w:tab/>
        </w:r>
        <w:r w:rsidR="003549D5">
          <w:rPr>
            <w:noProof/>
            <w:webHidden/>
          </w:rPr>
          <w:fldChar w:fldCharType="begin"/>
        </w:r>
        <w:r w:rsidR="003549D5">
          <w:rPr>
            <w:noProof/>
            <w:webHidden/>
          </w:rPr>
          <w:instrText xml:space="preserve"> PAGEREF _Toc10727662 \h </w:instrText>
        </w:r>
        <w:r w:rsidR="003549D5">
          <w:rPr>
            <w:noProof/>
            <w:webHidden/>
          </w:rPr>
        </w:r>
        <w:r w:rsidR="003549D5">
          <w:rPr>
            <w:noProof/>
            <w:webHidden/>
          </w:rPr>
          <w:fldChar w:fldCharType="separate"/>
        </w:r>
        <w:r>
          <w:rPr>
            <w:noProof/>
            <w:webHidden/>
          </w:rPr>
          <w:t>44</w:t>
        </w:r>
        <w:r w:rsidR="003549D5">
          <w:rPr>
            <w:noProof/>
            <w:webHidden/>
          </w:rPr>
          <w:fldChar w:fldCharType="end"/>
        </w:r>
      </w:hyperlink>
    </w:p>
    <w:p w14:paraId="4F9EFF31" w14:textId="3977DA5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3" w:history="1">
        <w:r w:rsidR="003549D5" w:rsidRPr="00D11794">
          <w:rPr>
            <w:rStyle w:val="Hyperlink"/>
            <w:noProof/>
            <w:lang w:val="en-NZ"/>
          </w:rPr>
          <w:t>Transaction id</w:t>
        </w:r>
        <w:r w:rsidR="003549D5">
          <w:rPr>
            <w:noProof/>
            <w:webHidden/>
          </w:rPr>
          <w:tab/>
        </w:r>
        <w:r w:rsidR="003549D5">
          <w:rPr>
            <w:noProof/>
            <w:webHidden/>
          </w:rPr>
          <w:fldChar w:fldCharType="begin"/>
        </w:r>
        <w:r w:rsidR="003549D5">
          <w:rPr>
            <w:noProof/>
            <w:webHidden/>
          </w:rPr>
          <w:instrText xml:space="preserve"> PAGEREF _Toc10727663 \h </w:instrText>
        </w:r>
        <w:r w:rsidR="003549D5">
          <w:rPr>
            <w:noProof/>
            <w:webHidden/>
          </w:rPr>
        </w:r>
        <w:r w:rsidR="003549D5">
          <w:rPr>
            <w:noProof/>
            <w:webHidden/>
          </w:rPr>
          <w:fldChar w:fldCharType="separate"/>
        </w:r>
        <w:r>
          <w:rPr>
            <w:noProof/>
            <w:webHidden/>
          </w:rPr>
          <w:t>45</w:t>
        </w:r>
        <w:r w:rsidR="003549D5">
          <w:rPr>
            <w:noProof/>
            <w:webHidden/>
          </w:rPr>
          <w:fldChar w:fldCharType="end"/>
        </w:r>
      </w:hyperlink>
    </w:p>
    <w:p w14:paraId="21B0D085" w14:textId="22B88570"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664" w:history="1">
        <w:r w:rsidR="003549D5" w:rsidRPr="00D11794">
          <w:rPr>
            <w:rStyle w:val="Hyperlink"/>
            <w:noProof/>
            <w:lang w:val="en-NZ"/>
          </w:rPr>
          <w:t>NMD Fact Event Legal Status table</w:t>
        </w:r>
        <w:r w:rsidR="003549D5">
          <w:rPr>
            <w:noProof/>
            <w:webHidden/>
          </w:rPr>
          <w:tab/>
        </w:r>
        <w:r w:rsidR="003549D5">
          <w:rPr>
            <w:noProof/>
            <w:webHidden/>
          </w:rPr>
          <w:fldChar w:fldCharType="begin"/>
        </w:r>
        <w:r w:rsidR="003549D5">
          <w:rPr>
            <w:noProof/>
            <w:webHidden/>
          </w:rPr>
          <w:instrText xml:space="preserve"> PAGEREF _Toc10727664 \h </w:instrText>
        </w:r>
        <w:r w:rsidR="003549D5">
          <w:rPr>
            <w:noProof/>
            <w:webHidden/>
          </w:rPr>
        </w:r>
        <w:r w:rsidR="003549D5">
          <w:rPr>
            <w:noProof/>
            <w:webHidden/>
          </w:rPr>
          <w:fldChar w:fldCharType="separate"/>
        </w:r>
        <w:r>
          <w:rPr>
            <w:noProof/>
            <w:webHidden/>
          </w:rPr>
          <w:t>46</w:t>
        </w:r>
        <w:r w:rsidR="003549D5">
          <w:rPr>
            <w:noProof/>
            <w:webHidden/>
          </w:rPr>
          <w:fldChar w:fldCharType="end"/>
        </w:r>
      </w:hyperlink>
    </w:p>
    <w:p w14:paraId="173C505E" w14:textId="0E174C5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5" w:history="1">
        <w:r w:rsidR="003549D5" w:rsidRPr="00D11794">
          <w:rPr>
            <w:rStyle w:val="Hyperlink"/>
            <w:noProof/>
            <w:lang w:val="en-NZ"/>
          </w:rPr>
          <w:t>Batch id</w:t>
        </w:r>
        <w:r w:rsidR="003549D5">
          <w:rPr>
            <w:noProof/>
            <w:webHidden/>
          </w:rPr>
          <w:tab/>
        </w:r>
        <w:r w:rsidR="003549D5">
          <w:rPr>
            <w:noProof/>
            <w:webHidden/>
          </w:rPr>
          <w:fldChar w:fldCharType="begin"/>
        </w:r>
        <w:r w:rsidR="003549D5">
          <w:rPr>
            <w:noProof/>
            <w:webHidden/>
          </w:rPr>
          <w:instrText xml:space="preserve"> PAGEREF _Toc10727665 \h </w:instrText>
        </w:r>
        <w:r w:rsidR="003549D5">
          <w:rPr>
            <w:noProof/>
            <w:webHidden/>
          </w:rPr>
        </w:r>
        <w:r w:rsidR="003549D5">
          <w:rPr>
            <w:noProof/>
            <w:webHidden/>
          </w:rPr>
          <w:fldChar w:fldCharType="separate"/>
        </w:r>
        <w:r>
          <w:rPr>
            <w:noProof/>
            <w:webHidden/>
          </w:rPr>
          <w:t>47</w:t>
        </w:r>
        <w:r w:rsidR="003549D5">
          <w:rPr>
            <w:noProof/>
            <w:webHidden/>
          </w:rPr>
          <w:fldChar w:fldCharType="end"/>
        </w:r>
      </w:hyperlink>
    </w:p>
    <w:p w14:paraId="7FE3D5A6" w14:textId="5F963C6C"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6" w:history="1">
        <w:r w:rsidR="003549D5" w:rsidRPr="00D11794">
          <w:rPr>
            <w:rStyle w:val="Hyperlink"/>
            <w:noProof/>
            <w:lang w:val="en-NZ"/>
          </w:rPr>
          <w:t>Event id</w:t>
        </w:r>
        <w:r w:rsidR="003549D5">
          <w:rPr>
            <w:noProof/>
            <w:webHidden/>
          </w:rPr>
          <w:tab/>
        </w:r>
        <w:r w:rsidR="003549D5">
          <w:rPr>
            <w:noProof/>
            <w:webHidden/>
          </w:rPr>
          <w:fldChar w:fldCharType="begin"/>
        </w:r>
        <w:r w:rsidR="003549D5">
          <w:rPr>
            <w:noProof/>
            <w:webHidden/>
          </w:rPr>
          <w:instrText xml:space="preserve"> PAGEREF _Toc10727666 \h </w:instrText>
        </w:r>
        <w:r w:rsidR="003549D5">
          <w:rPr>
            <w:noProof/>
            <w:webHidden/>
          </w:rPr>
        </w:r>
        <w:r w:rsidR="003549D5">
          <w:rPr>
            <w:noProof/>
            <w:webHidden/>
          </w:rPr>
          <w:fldChar w:fldCharType="separate"/>
        </w:r>
        <w:r>
          <w:rPr>
            <w:noProof/>
            <w:webHidden/>
          </w:rPr>
          <w:t>48</w:t>
        </w:r>
        <w:r w:rsidR="003549D5">
          <w:rPr>
            <w:noProof/>
            <w:webHidden/>
          </w:rPr>
          <w:fldChar w:fldCharType="end"/>
        </w:r>
      </w:hyperlink>
    </w:p>
    <w:p w14:paraId="628847A6" w14:textId="040713F8"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7" w:history="1">
        <w:r w:rsidR="003549D5" w:rsidRPr="00D11794">
          <w:rPr>
            <w:rStyle w:val="Hyperlink"/>
            <w:noProof/>
            <w:lang w:val="en-NZ"/>
          </w:rPr>
          <w:t>Legal status code</w:t>
        </w:r>
        <w:r w:rsidR="003549D5">
          <w:rPr>
            <w:noProof/>
            <w:webHidden/>
          </w:rPr>
          <w:tab/>
        </w:r>
        <w:r w:rsidR="003549D5">
          <w:rPr>
            <w:noProof/>
            <w:webHidden/>
          </w:rPr>
          <w:fldChar w:fldCharType="begin"/>
        </w:r>
        <w:r w:rsidR="003549D5">
          <w:rPr>
            <w:noProof/>
            <w:webHidden/>
          </w:rPr>
          <w:instrText xml:space="preserve"> PAGEREF _Toc10727667 \h </w:instrText>
        </w:r>
        <w:r w:rsidR="003549D5">
          <w:rPr>
            <w:noProof/>
            <w:webHidden/>
          </w:rPr>
        </w:r>
        <w:r w:rsidR="003549D5">
          <w:rPr>
            <w:noProof/>
            <w:webHidden/>
          </w:rPr>
          <w:fldChar w:fldCharType="separate"/>
        </w:r>
        <w:r>
          <w:rPr>
            <w:noProof/>
            <w:webHidden/>
          </w:rPr>
          <w:t>49</w:t>
        </w:r>
        <w:r w:rsidR="003549D5">
          <w:rPr>
            <w:noProof/>
            <w:webHidden/>
          </w:rPr>
          <w:fldChar w:fldCharType="end"/>
        </w:r>
      </w:hyperlink>
    </w:p>
    <w:p w14:paraId="21319F5F" w14:textId="7177F428"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8" w:history="1">
        <w:r w:rsidR="003549D5" w:rsidRPr="00D11794">
          <w:rPr>
            <w:rStyle w:val="Hyperlink"/>
            <w:noProof/>
            <w:lang w:val="en-NZ"/>
          </w:rPr>
          <w:t>Legal status date</w:t>
        </w:r>
        <w:r w:rsidR="003549D5">
          <w:rPr>
            <w:noProof/>
            <w:webHidden/>
          </w:rPr>
          <w:tab/>
        </w:r>
        <w:r w:rsidR="003549D5">
          <w:rPr>
            <w:noProof/>
            <w:webHidden/>
          </w:rPr>
          <w:fldChar w:fldCharType="begin"/>
        </w:r>
        <w:r w:rsidR="003549D5">
          <w:rPr>
            <w:noProof/>
            <w:webHidden/>
          </w:rPr>
          <w:instrText xml:space="preserve"> PAGEREF _Toc10727668 \h </w:instrText>
        </w:r>
        <w:r w:rsidR="003549D5">
          <w:rPr>
            <w:noProof/>
            <w:webHidden/>
          </w:rPr>
        </w:r>
        <w:r w:rsidR="003549D5">
          <w:rPr>
            <w:noProof/>
            <w:webHidden/>
          </w:rPr>
          <w:fldChar w:fldCharType="separate"/>
        </w:r>
        <w:r>
          <w:rPr>
            <w:noProof/>
            <w:webHidden/>
          </w:rPr>
          <w:t>50</w:t>
        </w:r>
        <w:r w:rsidR="003549D5">
          <w:rPr>
            <w:noProof/>
            <w:webHidden/>
          </w:rPr>
          <w:fldChar w:fldCharType="end"/>
        </w:r>
      </w:hyperlink>
    </w:p>
    <w:p w14:paraId="07BBC0DA" w14:textId="76018D70"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69" w:history="1">
        <w:r w:rsidR="003549D5" w:rsidRPr="00D11794">
          <w:rPr>
            <w:rStyle w:val="Hyperlink"/>
            <w:noProof/>
            <w:lang w:val="en-NZ"/>
          </w:rPr>
          <w:t>Private hospital flag</w:t>
        </w:r>
        <w:r w:rsidR="003549D5">
          <w:rPr>
            <w:noProof/>
            <w:webHidden/>
          </w:rPr>
          <w:tab/>
        </w:r>
        <w:r w:rsidR="003549D5">
          <w:rPr>
            <w:noProof/>
            <w:webHidden/>
          </w:rPr>
          <w:fldChar w:fldCharType="begin"/>
        </w:r>
        <w:r w:rsidR="003549D5">
          <w:rPr>
            <w:noProof/>
            <w:webHidden/>
          </w:rPr>
          <w:instrText xml:space="preserve"> PAGEREF _Toc10727669 \h </w:instrText>
        </w:r>
        <w:r w:rsidR="003549D5">
          <w:rPr>
            <w:noProof/>
            <w:webHidden/>
          </w:rPr>
        </w:r>
        <w:r w:rsidR="003549D5">
          <w:rPr>
            <w:noProof/>
            <w:webHidden/>
          </w:rPr>
          <w:fldChar w:fldCharType="separate"/>
        </w:r>
        <w:r>
          <w:rPr>
            <w:noProof/>
            <w:webHidden/>
          </w:rPr>
          <w:t>51</w:t>
        </w:r>
        <w:r w:rsidR="003549D5">
          <w:rPr>
            <w:noProof/>
            <w:webHidden/>
          </w:rPr>
          <w:fldChar w:fldCharType="end"/>
        </w:r>
      </w:hyperlink>
    </w:p>
    <w:p w14:paraId="48E22DA8" w14:textId="5C5563C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0" w:history="1">
        <w:r w:rsidR="003549D5" w:rsidRPr="00D11794">
          <w:rPr>
            <w:rStyle w:val="Hyperlink"/>
            <w:noProof/>
            <w:lang w:val="en-NZ"/>
          </w:rPr>
          <w:t>Transaction id</w:t>
        </w:r>
        <w:r w:rsidR="003549D5">
          <w:rPr>
            <w:noProof/>
            <w:webHidden/>
          </w:rPr>
          <w:tab/>
        </w:r>
        <w:r w:rsidR="003549D5">
          <w:rPr>
            <w:noProof/>
            <w:webHidden/>
          </w:rPr>
          <w:fldChar w:fldCharType="begin"/>
        </w:r>
        <w:r w:rsidR="003549D5">
          <w:rPr>
            <w:noProof/>
            <w:webHidden/>
          </w:rPr>
          <w:instrText xml:space="preserve"> PAGEREF _Toc10727670 \h </w:instrText>
        </w:r>
        <w:r w:rsidR="003549D5">
          <w:rPr>
            <w:noProof/>
            <w:webHidden/>
          </w:rPr>
        </w:r>
        <w:r w:rsidR="003549D5">
          <w:rPr>
            <w:noProof/>
            <w:webHidden/>
          </w:rPr>
          <w:fldChar w:fldCharType="separate"/>
        </w:r>
        <w:r>
          <w:rPr>
            <w:noProof/>
            <w:webHidden/>
          </w:rPr>
          <w:t>52</w:t>
        </w:r>
        <w:r w:rsidR="003549D5">
          <w:rPr>
            <w:noProof/>
            <w:webHidden/>
          </w:rPr>
          <w:fldChar w:fldCharType="end"/>
        </w:r>
      </w:hyperlink>
    </w:p>
    <w:p w14:paraId="27FE644B" w14:textId="4724F2C0"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671" w:history="1">
        <w:r w:rsidR="003549D5" w:rsidRPr="00D11794">
          <w:rPr>
            <w:rStyle w:val="Hyperlink"/>
            <w:noProof/>
            <w:lang w:val="en-NZ"/>
          </w:rPr>
          <w:t>NMD Fact Health Event table</w:t>
        </w:r>
        <w:r w:rsidR="003549D5">
          <w:rPr>
            <w:noProof/>
            <w:webHidden/>
          </w:rPr>
          <w:tab/>
        </w:r>
        <w:r w:rsidR="003549D5">
          <w:rPr>
            <w:noProof/>
            <w:webHidden/>
          </w:rPr>
          <w:fldChar w:fldCharType="begin"/>
        </w:r>
        <w:r w:rsidR="003549D5">
          <w:rPr>
            <w:noProof/>
            <w:webHidden/>
          </w:rPr>
          <w:instrText xml:space="preserve"> PAGEREF _Toc10727671 \h </w:instrText>
        </w:r>
        <w:r w:rsidR="003549D5">
          <w:rPr>
            <w:noProof/>
            <w:webHidden/>
          </w:rPr>
        </w:r>
        <w:r w:rsidR="003549D5">
          <w:rPr>
            <w:noProof/>
            <w:webHidden/>
          </w:rPr>
          <w:fldChar w:fldCharType="separate"/>
        </w:r>
        <w:r>
          <w:rPr>
            <w:noProof/>
            <w:webHidden/>
          </w:rPr>
          <w:t>53</w:t>
        </w:r>
        <w:r w:rsidR="003549D5">
          <w:rPr>
            <w:noProof/>
            <w:webHidden/>
          </w:rPr>
          <w:fldChar w:fldCharType="end"/>
        </w:r>
      </w:hyperlink>
    </w:p>
    <w:p w14:paraId="655A580D" w14:textId="5585AEA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2" w:history="1">
        <w:r w:rsidR="003549D5" w:rsidRPr="00D11794">
          <w:rPr>
            <w:rStyle w:val="Hyperlink"/>
            <w:noProof/>
            <w:lang w:val="en-NZ"/>
          </w:rPr>
          <w:t>ACC claim number</w:t>
        </w:r>
        <w:r w:rsidR="003549D5">
          <w:rPr>
            <w:noProof/>
            <w:webHidden/>
          </w:rPr>
          <w:tab/>
        </w:r>
        <w:r w:rsidR="003549D5">
          <w:rPr>
            <w:noProof/>
            <w:webHidden/>
          </w:rPr>
          <w:fldChar w:fldCharType="begin"/>
        </w:r>
        <w:r w:rsidR="003549D5">
          <w:rPr>
            <w:noProof/>
            <w:webHidden/>
          </w:rPr>
          <w:instrText xml:space="preserve"> PAGEREF _Toc10727672 \h </w:instrText>
        </w:r>
        <w:r w:rsidR="003549D5">
          <w:rPr>
            <w:noProof/>
            <w:webHidden/>
          </w:rPr>
        </w:r>
        <w:r w:rsidR="003549D5">
          <w:rPr>
            <w:noProof/>
            <w:webHidden/>
          </w:rPr>
          <w:fldChar w:fldCharType="separate"/>
        </w:r>
        <w:r>
          <w:rPr>
            <w:noProof/>
            <w:webHidden/>
          </w:rPr>
          <w:t>55</w:t>
        </w:r>
        <w:r w:rsidR="003549D5">
          <w:rPr>
            <w:noProof/>
            <w:webHidden/>
          </w:rPr>
          <w:fldChar w:fldCharType="end"/>
        </w:r>
      </w:hyperlink>
    </w:p>
    <w:p w14:paraId="55F0DD83" w14:textId="644EAF1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3" w:history="1">
        <w:r w:rsidR="003549D5" w:rsidRPr="00D11794">
          <w:rPr>
            <w:rStyle w:val="Hyperlink"/>
            <w:noProof/>
            <w:lang w:val="en-NZ"/>
          </w:rPr>
          <w:t>Accident flag</w:t>
        </w:r>
        <w:r w:rsidR="003549D5">
          <w:rPr>
            <w:noProof/>
            <w:webHidden/>
          </w:rPr>
          <w:tab/>
        </w:r>
        <w:r w:rsidR="003549D5">
          <w:rPr>
            <w:noProof/>
            <w:webHidden/>
          </w:rPr>
          <w:fldChar w:fldCharType="begin"/>
        </w:r>
        <w:r w:rsidR="003549D5">
          <w:rPr>
            <w:noProof/>
            <w:webHidden/>
          </w:rPr>
          <w:instrText xml:space="preserve"> PAGEREF _Toc10727673 \h </w:instrText>
        </w:r>
        <w:r w:rsidR="003549D5">
          <w:rPr>
            <w:noProof/>
            <w:webHidden/>
          </w:rPr>
        </w:r>
        <w:r w:rsidR="003549D5">
          <w:rPr>
            <w:noProof/>
            <w:webHidden/>
          </w:rPr>
          <w:fldChar w:fldCharType="separate"/>
        </w:r>
        <w:r>
          <w:rPr>
            <w:noProof/>
            <w:webHidden/>
          </w:rPr>
          <w:t>56</w:t>
        </w:r>
        <w:r w:rsidR="003549D5">
          <w:rPr>
            <w:noProof/>
            <w:webHidden/>
          </w:rPr>
          <w:fldChar w:fldCharType="end"/>
        </w:r>
      </w:hyperlink>
    </w:p>
    <w:p w14:paraId="146ECEEC" w14:textId="78C0C1B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4" w:history="1">
        <w:r w:rsidR="003549D5" w:rsidRPr="00D11794">
          <w:rPr>
            <w:rStyle w:val="Hyperlink"/>
            <w:noProof/>
            <w:lang w:val="en-NZ"/>
          </w:rPr>
          <w:t>Admission source code</w:t>
        </w:r>
        <w:r w:rsidR="003549D5">
          <w:rPr>
            <w:noProof/>
            <w:webHidden/>
          </w:rPr>
          <w:tab/>
        </w:r>
        <w:r w:rsidR="003549D5">
          <w:rPr>
            <w:noProof/>
            <w:webHidden/>
          </w:rPr>
          <w:fldChar w:fldCharType="begin"/>
        </w:r>
        <w:r w:rsidR="003549D5">
          <w:rPr>
            <w:noProof/>
            <w:webHidden/>
          </w:rPr>
          <w:instrText xml:space="preserve"> PAGEREF _Toc10727674 \h </w:instrText>
        </w:r>
        <w:r w:rsidR="003549D5">
          <w:rPr>
            <w:noProof/>
            <w:webHidden/>
          </w:rPr>
        </w:r>
        <w:r w:rsidR="003549D5">
          <w:rPr>
            <w:noProof/>
            <w:webHidden/>
          </w:rPr>
          <w:fldChar w:fldCharType="separate"/>
        </w:r>
        <w:r>
          <w:rPr>
            <w:noProof/>
            <w:webHidden/>
          </w:rPr>
          <w:t>57</w:t>
        </w:r>
        <w:r w:rsidR="003549D5">
          <w:rPr>
            <w:noProof/>
            <w:webHidden/>
          </w:rPr>
          <w:fldChar w:fldCharType="end"/>
        </w:r>
      </w:hyperlink>
    </w:p>
    <w:p w14:paraId="7A04EF86" w14:textId="3FF6698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5" w:history="1">
        <w:r w:rsidR="003549D5" w:rsidRPr="00D11794">
          <w:rPr>
            <w:rStyle w:val="Hyperlink"/>
            <w:noProof/>
            <w:lang w:val="en-NZ"/>
          </w:rPr>
          <w:t>Admission type</w:t>
        </w:r>
        <w:r w:rsidR="003549D5">
          <w:rPr>
            <w:noProof/>
            <w:webHidden/>
          </w:rPr>
          <w:tab/>
        </w:r>
        <w:r w:rsidR="003549D5">
          <w:rPr>
            <w:noProof/>
            <w:webHidden/>
          </w:rPr>
          <w:fldChar w:fldCharType="begin"/>
        </w:r>
        <w:r w:rsidR="003549D5">
          <w:rPr>
            <w:noProof/>
            <w:webHidden/>
          </w:rPr>
          <w:instrText xml:space="preserve"> PAGEREF _Toc10727675 \h </w:instrText>
        </w:r>
        <w:r w:rsidR="003549D5">
          <w:rPr>
            <w:noProof/>
            <w:webHidden/>
          </w:rPr>
        </w:r>
        <w:r w:rsidR="003549D5">
          <w:rPr>
            <w:noProof/>
            <w:webHidden/>
          </w:rPr>
          <w:fldChar w:fldCharType="separate"/>
        </w:r>
        <w:r>
          <w:rPr>
            <w:noProof/>
            <w:webHidden/>
          </w:rPr>
          <w:t>58</w:t>
        </w:r>
        <w:r w:rsidR="003549D5">
          <w:rPr>
            <w:noProof/>
            <w:webHidden/>
          </w:rPr>
          <w:fldChar w:fldCharType="end"/>
        </w:r>
      </w:hyperlink>
    </w:p>
    <w:p w14:paraId="2A65E5EF" w14:textId="6A73491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6" w:history="1">
        <w:r w:rsidR="003549D5" w:rsidRPr="00D11794">
          <w:rPr>
            <w:rStyle w:val="Hyperlink"/>
            <w:noProof/>
            <w:lang w:val="en-NZ"/>
          </w:rPr>
          <w:t>Age at admission</w:t>
        </w:r>
        <w:r w:rsidR="003549D5">
          <w:rPr>
            <w:noProof/>
            <w:webHidden/>
          </w:rPr>
          <w:tab/>
        </w:r>
        <w:r w:rsidR="003549D5">
          <w:rPr>
            <w:noProof/>
            <w:webHidden/>
          </w:rPr>
          <w:fldChar w:fldCharType="begin"/>
        </w:r>
        <w:r w:rsidR="003549D5">
          <w:rPr>
            <w:noProof/>
            <w:webHidden/>
          </w:rPr>
          <w:instrText xml:space="preserve"> PAGEREF _Toc10727676 \h </w:instrText>
        </w:r>
        <w:r w:rsidR="003549D5">
          <w:rPr>
            <w:noProof/>
            <w:webHidden/>
          </w:rPr>
        </w:r>
        <w:r w:rsidR="003549D5">
          <w:rPr>
            <w:noProof/>
            <w:webHidden/>
          </w:rPr>
          <w:fldChar w:fldCharType="separate"/>
        </w:r>
        <w:r>
          <w:rPr>
            <w:noProof/>
            <w:webHidden/>
          </w:rPr>
          <w:t>60</w:t>
        </w:r>
        <w:r w:rsidR="003549D5">
          <w:rPr>
            <w:noProof/>
            <w:webHidden/>
          </w:rPr>
          <w:fldChar w:fldCharType="end"/>
        </w:r>
      </w:hyperlink>
    </w:p>
    <w:p w14:paraId="2232DE37" w14:textId="3261631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7" w:history="1">
        <w:r w:rsidR="003549D5" w:rsidRPr="00D11794">
          <w:rPr>
            <w:rStyle w:val="Hyperlink"/>
            <w:noProof/>
            <w:lang w:val="en-NZ"/>
          </w:rPr>
          <w:t>Age at discharge</w:t>
        </w:r>
        <w:r w:rsidR="003549D5">
          <w:rPr>
            <w:noProof/>
            <w:webHidden/>
          </w:rPr>
          <w:tab/>
        </w:r>
        <w:r w:rsidR="003549D5">
          <w:rPr>
            <w:noProof/>
            <w:webHidden/>
          </w:rPr>
          <w:fldChar w:fldCharType="begin"/>
        </w:r>
        <w:r w:rsidR="003549D5">
          <w:rPr>
            <w:noProof/>
            <w:webHidden/>
          </w:rPr>
          <w:instrText xml:space="preserve"> PAGEREF _Toc10727677 \h </w:instrText>
        </w:r>
        <w:r w:rsidR="003549D5">
          <w:rPr>
            <w:noProof/>
            <w:webHidden/>
          </w:rPr>
        </w:r>
        <w:r w:rsidR="003549D5">
          <w:rPr>
            <w:noProof/>
            <w:webHidden/>
          </w:rPr>
          <w:fldChar w:fldCharType="separate"/>
        </w:r>
        <w:r>
          <w:rPr>
            <w:noProof/>
            <w:webHidden/>
          </w:rPr>
          <w:t>61</w:t>
        </w:r>
        <w:r w:rsidR="003549D5">
          <w:rPr>
            <w:noProof/>
            <w:webHidden/>
          </w:rPr>
          <w:fldChar w:fldCharType="end"/>
        </w:r>
      </w:hyperlink>
    </w:p>
    <w:p w14:paraId="14839609" w14:textId="3A380CA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8" w:history="1">
        <w:r w:rsidR="003549D5" w:rsidRPr="00D11794">
          <w:rPr>
            <w:rStyle w:val="Hyperlink"/>
            <w:noProof/>
            <w:lang w:val="en-NZ"/>
          </w:rPr>
          <w:t>Age of mother</w:t>
        </w:r>
        <w:r w:rsidR="003549D5">
          <w:rPr>
            <w:noProof/>
            <w:webHidden/>
          </w:rPr>
          <w:tab/>
        </w:r>
        <w:r w:rsidR="003549D5">
          <w:rPr>
            <w:noProof/>
            <w:webHidden/>
          </w:rPr>
          <w:fldChar w:fldCharType="begin"/>
        </w:r>
        <w:r w:rsidR="003549D5">
          <w:rPr>
            <w:noProof/>
            <w:webHidden/>
          </w:rPr>
          <w:instrText xml:space="preserve"> PAGEREF _Toc10727678 \h </w:instrText>
        </w:r>
        <w:r w:rsidR="003549D5">
          <w:rPr>
            <w:noProof/>
            <w:webHidden/>
          </w:rPr>
        </w:r>
        <w:r w:rsidR="003549D5">
          <w:rPr>
            <w:noProof/>
            <w:webHidden/>
          </w:rPr>
          <w:fldChar w:fldCharType="separate"/>
        </w:r>
        <w:r>
          <w:rPr>
            <w:noProof/>
            <w:webHidden/>
          </w:rPr>
          <w:t>62</w:t>
        </w:r>
        <w:r w:rsidR="003549D5">
          <w:rPr>
            <w:noProof/>
            <w:webHidden/>
          </w:rPr>
          <w:fldChar w:fldCharType="end"/>
        </w:r>
      </w:hyperlink>
    </w:p>
    <w:p w14:paraId="171F97A3" w14:textId="49E80D4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79" w:history="1">
        <w:r w:rsidR="003549D5" w:rsidRPr="00D11794">
          <w:rPr>
            <w:rStyle w:val="Hyperlink"/>
            <w:noProof/>
            <w:lang w:val="en-NZ"/>
          </w:rPr>
          <w:t>Agency code</w:t>
        </w:r>
        <w:r w:rsidR="003549D5">
          <w:rPr>
            <w:noProof/>
            <w:webHidden/>
          </w:rPr>
          <w:tab/>
        </w:r>
        <w:r w:rsidR="003549D5">
          <w:rPr>
            <w:noProof/>
            <w:webHidden/>
          </w:rPr>
          <w:fldChar w:fldCharType="begin"/>
        </w:r>
        <w:r w:rsidR="003549D5">
          <w:rPr>
            <w:noProof/>
            <w:webHidden/>
          </w:rPr>
          <w:instrText xml:space="preserve"> PAGEREF _Toc10727679 \h </w:instrText>
        </w:r>
        <w:r w:rsidR="003549D5">
          <w:rPr>
            <w:noProof/>
            <w:webHidden/>
          </w:rPr>
        </w:r>
        <w:r w:rsidR="003549D5">
          <w:rPr>
            <w:noProof/>
            <w:webHidden/>
          </w:rPr>
          <w:fldChar w:fldCharType="separate"/>
        </w:r>
        <w:r>
          <w:rPr>
            <w:noProof/>
            <w:webHidden/>
          </w:rPr>
          <w:t>63</w:t>
        </w:r>
        <w:r w:rsidR="003549D5">
          <w:rPr>
            <w:noProof/>
            <w:webHidden/>
          </w:rPr>
          <w:fldChar w:fldCharType="end"/>
        </w:r>
      </w:hyperlink>
    </w:p>
    <w:p w14:paraId="3208FCD1" w14:textId="767D6AC5"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0" w:history="1">
        <w:r w:rsidR="003549D5" w:rsidRPr="00D11794">
          <w:rPr>
            <w:rStyle w:val="Hyperlink"/>
            <w:noProof/>
            <w:lang w:val="en-NZ"/>
          </w:rPr>
          <w:t>Batch id</w:t>
        </w:r>
        <w:r w:rsidR="003549D5">
          <w:rPr>
            <w:noProof/>
            <w:webHidden/>
          </w:rPr>
          <w:tab/>
        </w:r>
        <w:r w:rsidR="003549D5">
          <w:rPr>
            <w:noProof/>
            <w:webHidden/>
          </w:rPr>
          <w:fldChar w:fldCharType="begin"/>
        </w:r>
        <w:r w:rsidR="003549D5">
          <w:rPr>
            <w:noProof/>
            <w:webHidden/>
          </w:rPr>
          <w:instrText xml:space="preserve"> PAGEREF _Toc10727680 \h </w:instrText>
        </w:r>
        <w:r w:rsidR="003549D5">
          <w:rPr>
            <w:noProof/>
            <w:webHidden/>
          </w:rPr>
        </w:r>
        <w:r w:rsidR="003549D5">
          <w:rPr>
            <w:noProof/>
            <w:webHidden/>
          </w:rPr>
          <w:fldChar w:fldCharType="separate"/>
        </w:r>
        <w:r>
          <w:rPr>
            <w:noProof/>
            <w:webHidden/>
          </w:rPr>
          <w:t>64</w:t>
        </w:r>
        <w:r w:rsidR="003549D5">
          <w:rPr>
            <w:noProof/>
            <w:webHidden/>
          </w:rPr>
          <w:fldChar w:fldCharType="end"/>
        </w:r>
      </w:hyperlink>
    </w:p>
    <w:p w14:paraId="1DD7A509" w14:textId="7B8E4AE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1" w:history="1">
        <w:r w:rsidR="003549D5" w:rsidRPr="00D11794">
          <w:rPr>
            <w:rStyle w:val="Hyperlink"/>
            <w:noProof/>
            <w:lang w:val="en-NZ"/>
          </w:rPr>
          <w:t>Birth status</w:t>
        </w:r>
        <w:r w:rsidR="003549D5">
          <w:rPr>
            <w:noProof/>
            <w:webHidden/>
          </w:rPr>
          <w:tab/>
        </w:r>
        <w:r w:rsidR="003549D5">
          <w:rPr>
            <w:noProof/>
            <w:webHidden/>
          </w:rPr>
          <w:fldChar w:fldCharType="begin"/>
        </w:r>
        <w:r w:rsidR="003549D5">
          <w:rPr>
            <w:noProof/>
            <w:webHidden/>
          </w:rPr>
          <w:instrText xml:space="preserve"> PAGEREF _Toc10727681 \h </w:instrText>
        </w:r>
        <w:r w:rsidR="003549D5">
          <w:rPr>
            <w:noProof/>
            <w:webHidden/>
          </w:rPr>
        </w:r>
        <w:r w:rsidR="003549D5">
          <w:rPr>
            <w:noProof/>
            <w:webHidden/>
          </w:rPr>
          <w:fldChar w:fldCharType="separate"/>
        </w:r>
        <w:r>
          <w:rPr>
            <w:noProof/>
            <w:webHidden/>
          </w:rPr>
          <w:t>65</w:t>
        </w:r>
        <w:r w:rsidR="003549D5">
          <w:rPr>
            <w:noProof/>
            <w:webHidden/>
          </w:rPr>
          <w:fldChar w:fldCharType="end"/>
        </w:r>
      </w:hyperlink>
    </w:p>
    <w:p w14:paraId="74E30C34" w14:textId="689854A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2" w:history="1">
        <w:r w:rsidR="003549D5" w:rsidRPr="00D11794">
          <w:rPr>
            <w:rStyle w:val="Hyperlink"/>
            <w:noProof/>
            <w:lang w:val="en-NZ"/>
          </w:rPr>
          <w:t>Birth weight</w:t>
        </w:r>
        <w:r w:rsidR="003549D5">
          <w:rPr>
            <w:noProof/>
            <w:webHidden/>
          </w:rPr>
          <w:tab/>
        </w:r>
        <w:r w:rsidR="003549D5">
          <w:rPr>
            <w:noProof/>
            <w:webHidden/>
          </w:rPr>
          <w:fldChar w:fldCharType="begin"/>
        </w:r>
        <w:r w:rsidR="003549D5">
          <w:rPr>
            <w:noProof/>
            <w:webHidden/>
          </w:rPr>
          <w:instrText xml:space="preserve"> PAGEREF _Toc10727682 \h </w:instrText>
        </w:r>
        <w:r w:rsidR="003549D5">
          <w:rPr>
            <w:noProof/>
            <w:webHidden/>
          </w:rPr>
        </w:r>
        <w:r w:rsidR="003549D5">
          <w:rPr>
            <w:noProof/>
            <w:webHidden/>
          </w:rPr>
          <w:fldChar w:fldCharType="separate"/>
        </w:r>
        <w:r>
          <w:rPr>
            <w:noProof/>
            <w:webHidden/>
          </w:rPr>
          <w:t>66</w:t>
        </w:r>
        <w:r w:rsidR="003549D5">
          <w:rPr>
            <w:noProof/>
            <w:webHidden/>
          </w:rPr>
          <w:fldChar w:fldCharType="end"/>
        </w:r>
      </w:hyperlink>
    </w:p>
    <w:p w14:paraId="45582119" w14:textId="726E9921"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3" w:history="1">
        <w:r w:rsidR="003549D5" w:rsidRPr="00D11794">
          <w:rPr>
            <w:rStyle w:val="Hyperlink"/>
            <w:noProof/>
            <w:lang w:val="en-NZ"/>
          </w:rPr>
          <w:t>Client system identifier</w:t>
        </w:r>
        <w:r w:rsidR="003549D5">
          <w:rPr>
            <w:noProof/>
            <w:webHidden/>
          </w:rPr>
          <w:tab/>
        </w:r>
        <w:r w:rsidR="003549D5">
          <w:rPr>
            <w:noProof/>
            <w:webHidden/>
          </w:rPr>
          <w:fldChar w:fldCharType="begin"/>
        </w:r>
        <w:r w:rsidR="003549D5">
          <w:rPr>
            <w:noProof/>
            <w:webHidden/>
          </w:rPr>
          <w:instrText xml:space="preserve"> PAGEREF _Toc10727683 \h </w:instrText>
        </w:r>
        <w:r w:rsidR="003549D5">
          <w:rPr>
            <w:noProof/>
            <w:webHidden/>
          </w:rPr>
        </w:r>
        <w:r w:rsidR="003549D5">
          <w:rPr>
            <w:noProof/>
            <w:webHidden/>
          </w:rPr>
          <w:fldChar w:fldCharType="separate"/>
        </w:r>
        <w:r>
          <w:rPr>
            <w:noProof/>
            <w:webHidden/>
          </w:rPr>
          <w:t>67</w:t>
        </w:r>
        <w:r w:rsidR="003549D5">
          <w:rPr>
            <w:noProof/>
            <w:webHidden/>
          </w:rPr>
          <w:fldChar w:fldCharType="end"/>
        </w:r>
      </w:hyperlink>
    </w:p>
    <w:p w14:paraId="60FA9FCF" w14:textId="3D5F41D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4" w:history="1">
        <w:r w:rsidR="003549D5" w:rsidRPr="00D11794">
          <w:rPr>
            <w:rStyle w:val="Hyperlink"/>
            <w:noProof/>
            <w:lang w:val="en-NZ"/>
          </w:rPr>
          <w:t>Complication and comorbidity level (CCL)</w:t>
        </w:r>
        <w:r w:rsidR="003549D5">
          <w:rPr>
            <w:noProof/>
            <w:webHidden/>
          </w:rPr>
          <w:tab/>
        </w:r>
        <w:r w:rsidR="003549D5">
          <w:rPr>
            <w:noProof/>
            <w:webHidden/>
          </w:rPr>
          <w:fldChar w:fldCharType="begin"/>
        </w:r>
        <w:r w:rsidR="003549D5">
          <w:rPr>
            <w:noProof/>
            <w:webHidden/>
          </w:rPr>
          <w:instrText xml:space="preserve"> PAGEREF _Toc10727684 \h </w:instrText>
        </w:r>
        <w:r w:rsidR="003549D5">
          <w:rPr>
            <w:noProof/>
            <w:webHidden/>
          </w:rPr>
        </w:r>
        <w:r w:rsidR="003549D5">
          <w:rPr>
            <w:noProof/>
            <w:webHidden/>
          </w:rPr>
          <w:fldChar w:fldCharType="separate"/>
        </w:r>
        <w:r>
          <w:rPr>
            <w:noProof/>
            <w:webHidden/>
          </w:rPr>
          <w:t>68</w:t>
        </w:r>
        <w:r w:rsidR="003549D5">
          <w:rPr>
            <w:noProof/>
            <w:webHidden/>
          </w:rPr>
          <w:fldChar w:fldCharType="end"/>
        </w:r>
      </w:hyperlink>
    </w:p>
    <w:p w14:paraId="09D1BF57" w14:textId="5358306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5" w:history="1">
        <w:r w:rsidR="003549D5" w:rsidRPr="00D11794">
          <w:rPr>
            <w:rStyle w:val="Hyperlink"/>
            <w:noProof/>
            <w:lang w:val="en-NZ"/>
          </w:rPr>
          <w:t>Cost weight</w:t>
        </w:r>
        <w:r w:rsidR="003549D5">
          <w:rPr>
            <w:noProof/>
            <w:webHidden/>
          </w:rPr>
          <w:tab/>
        </w:r>
        <w:r w:rsidR="003549D5">
          <w:rPr>
            <w:noProof/>
            <w:webHidden/>
          </w:rPr>
          <w:fldChar w:fldCharType="begin"/>
        </w:r>
        <w:r w:rsidR="003549D5">
          <w:rPr>
            <w:noProof/>
            <w:webHidden/>
          </w:rPr>
          <w:instrText xml:space="preserve"> PAGEREF _Toc10727685 \h </w:instrText>
        </w:r>
        <w:r w:rsidR="003549D5">
          <w:rPr>
            <w:noProof/>
            <w:webHidden/>
          </w:rPr>
        </w:r>
        <w:r w:rsidR="003549D5">
          <w:rPr>
            <w:noProof/>
            <w:webHidden/>
          </w:rPr>
          <w:fldChar w:fldCharType="separate"/>
        </w:r>
        <w:r>
          <w:rPr>
            <w:noProof/>
            <w:webHidden/>
          </w:rPr>
          <w:t>69</w:t>
        </w:r>
        <w:r w:rsidR="003549D5">
          <w:rPr>
            <w:noProof/>
            <w:webHidden/>
          </w:rPr>
          <w:fldChar w:fldCharType="end"/>
        </w:r>
      </w:hyperlink>
    </w:p>
    <w:p w14:paraId="4EA618BD" w14:textId="6B0A5D3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6" w:history="1">
        <w:r w:rsidR="003549D5" w:rsidRPr="00D11794">
          <w:rPr>
            <w:rStyle w:val="Hyperlink"/>
            <w:noProof/>
            <w:lang w:val="en-NZ"/>
          </w:rPr>
          <w:t>Cost weight code</w:t>
        </w:r>
        <w:r w:rsidR="003549D5">
          <w:rPr>
            <w:noProof/>
            <w:webHidden/>
          </w:rPr>
          <w:tab/>
        </w:r>
        <w:r w:rsidR="003549D5">
          <w:rPr>
            <w:noProof/>
            <w:webHidden/>
          </w:rPr>
          <w:fldChar w:fldCharType="begin"/>
        </w:r>
        <w:r w:rsidR="003549D5">
          <w:rPr>
            <w:noProof/>
            <w:webHidden/>
          </w:rPr>
          <w:instrText xml:space="preserve"> PAGEREF _Toc10727686 \h </w:instrText>
        </w:r>
        <w:r w:rsidR="003549D5">
          <w:rPr>
            <w:noProof/>
            <w:webHidden/>
          </w:rPr>
        </w:r>
        <w:r w:rsidR="003549D5">
          <w:rPr>
            <w:noProof/>
            <w:webHidden/>
          </w:rPr>
          <w:fldChar w:fldCharType="separate"/>
        </w:r>
        <w:r>
          <w:rPr>
            <w:noProof/>
            <w:webHidden/>
          </w:rPr>
          <w:t>70</w:t>
        </w:r>
        <w:r w:rsidR="003549D5">
          <w:rPr>
            <w:noProof/>
            <w:webHidden/>
          </w:rPr>
          <w:fldChar w:fldCharType="end"/>
        </w:r>
      </w:hyperlink>
    </w:p>
    <w:p w14:paraId="550FE3F9" w14:textId="1CD12B5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7" w:history="1">
        <w:r w:rsidR="003549D5" w:rsidRPr="00D11794">
          <w:rPr>
            <w:rStyle w:val="Hyperlink"/>
            <w:noProof/>
            <w:lang w:val="en-NZ"/>
          </w:rPr>
          <w:t>Country code</w:t>
        </w:r>
        <w:r w:rsidR="003549D5">
          <w:rPr>
            <w:noProof/>
            <w:webHidden/>
          </w:rPr>
          <w:tab/>
        </w:r>
        <w:r w:rsidR="003549D5">
          <w:rPr>
            <w:noProof/>
            <w:webHidden/>
          </w:rPr>
          <w:fldChar w:fldCharType="begin"/>
        </w:r>
        <w:r w:rsidR="003549D5">
          <w:rPr>
            <w:noProof/>
            <w:webHidden/>
          </w:rPr>
          <w:instrText xml:space="preserve"> PAGEREF _Toc10727687 \h </w:instrText>
        </w:r>
        <w:r w:rsidR="003549D5">
          <w:rPr>
            <w:noProof/>
            <w:webHidden/>
          </w:rPr>
        </w:r>
        <w:r w:rsidR="003549D5">
          <w:rPr>
            <w:noProof/>
            <w:webHidden/>
          </w:rPr>
          <w:fldChar w:fldCharType="separate"/>
        </w:r>
        <w:r>
          <w:rPr>
            <w:noProof/>
            <w:webHidden/>
          </w:rPr>
          <w:t>71</w:t>
        </w:r>
        <w:r w:rsidR="003549D5">
          <w:rPr>
            <w:noProof/>
            <w:webHidden/>
          </w:rPr>
          <w:fldChar w:fldCharType="end"/>
        </w:r>
      </w:hyperlink>
    </w:p>
    <w:p w14:paraId="5DA9B513" w14:textId="0D56CED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8" w:history="1">
        <w:r w:rsidR="003549D5" w:rsidRPr="00D11794">
          <w:rPr>
            <w:rStyle w:val="Hyperlink"/>
            <w:noProof/>
            <w:lang w:val="en-NZ"/>
          </w:rPr>
          <w:t>Date of birth</w:t>
        </w:r>
        <w:r w:rsidR="003549D5">
          <w:rPr>
            <w:noProof/>
            <w:webHidden/>
          </w:rPr>
          <w:tab/>
        </w:r>
        <w:r w:rsidR="003549D5">
          <w:rPr>
            <w:noProof/>
            <w:webHidden/>
          </w:rPr>
          <w:fldChar w:fldCharType="begin"/>
        </w:r>
        <w:r w:rsidR="003549D5">
          <w:rPr>
            <w:noProof/>
            <w:webHidden/>
          </w:rPr>
          <w:instrText xml:space="preserve"> PAGEREF _Toc10727688 \h </w:instrText>
        </w:r>
        <w:r w:rsidR="003549D5">
          <w:rPr>
            <w:noProof/>
            <w:webHidden/>
          </w:rPr>
        </w:r>
        <w:r w:rsidR="003549D5">
          <w:rPr>
            <w:noProof/>
            <w:webHidden/>
          </w:rPr>
          <w:fldChar w:fldCharType="separate"/>
        </w:r>
        <w:r>
          <w:rPr>
            <w:noProof/>
            <w:webHidden/>
          </w:rPr>
          <w:t>72</w:t>
        </w:r>
        <w:r w:rsidR="003549D5">
          <w:rPr>
            <w:noProof/>
            <w:webHidden/>
          </w:rPr>
          <w:fldChar w:fldCharType="end"/>
        </w:r>
      </w:hyperlink>
    </w:p>
    <w:p w14:paraId="52949023" w14:textId="57DBCC5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89" w:history="1">
        <w:r w:rsidR="003549D5" w:rsidRPr="00D11794">
          <w:rPr>
            <w:rStyle w:val="Hyperlink"/>
            <w:noProof/>
            <w:lang w:val="en-NZ"/>
          </w:rPr>
          <w:t>Date of birth flag</w:t>
        </w:r>
        <w:r w:rsidR="003549D5">
          <w:rPr>
            <w:noProof/>
            <w:webHidden/>
          </w:rPr>
          <w:tab/>
        </w:r>
        <w:r w:rsidR="003549D5">
          <w:rPr>
            <w:noProof/>
            <w:webHidden/>
          </w:rPr>
          <w:fldChar w:fldCharType="begin"/>
        </w:r>
        <w:r w:rsidR="003549D5">
          <w:rPr>
            <w:noProof/>
            <w:webHidden/>
          </w:rPr>
          <w:instrText xml:space="preserve"> PAGEREF _Toc10727689 \h </w:instrText>
        </w:r>
        <w:r w:rsidR="003549D5">
          <w:rPr>
            <w:noProof/>
            <w:webHidden/>
          </w:rPr>
        </w:r>
        <w:r w:rsidR="003549D5">
          <w:rPr>
            <w:noProof/>
            <w:webHidden/>
          </w:rPr>
          <w:fldChar w:fldCharType="separate"/>
        </w:r>
        <w:r>
          <w:rPr>
            <w:noProof/>
            <w:webHidden/>
          </w:rPr>
          <w:t>73</w:t>
        </w:r>
        <w:r w:rsidR="003549D5">
          <w:rPr>
            <w:noProof/>
            <w:webHidden/>
          </w:rPr>
          <w:fldChar w:fldCharType="end"/>
        </w:r>
      </w:hyperlink>
    </w:p>
    <w:p w14:paraId="286A80AF" w14:textId="4ADAB1A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0" w:history="1">
        <w:r w:rsidR="003549D5" w:rsidRPr="00D11794">
          <w:rPr>
            <w:rStyle w:val="Hyperlink"/>
            <w:noProof/>
            <w:lang w:val="en-NZ"/>
          </w:rPr>
          <w:t>Date psychiatric leave ends</w:t>
        </w:r>
        <w:r w:rsidR="003549D5">
          <w:rPr>
            <w:noProof/>
            <w:webHidden/>
          </w:rPr>
          <w:tab/>
        </w:r>
        <w:r w:rsidR="003549D5">
          <w:rPr>
            <w:noProof/>
            <w:webHidden/>
          </w:rPr>
          <w:fldChar w:fldCharType="begin"/>
        </w:r>
        <w:r w:rsidR="003549D5">
          <w:rPr>
            <w:noProof/>
            <w:webHidden/>
          </w:rPr>
          <w:instrText xml:space="preserve"> PAGEREF _Toc10727690 \h </w:instrText>
        </w:r>
        <w:r w:rsidR="003549D5">
          <w:rPr>
            <w:noProof/>
            <w:webHidden/>
          </w:rPr>
        </w:r>
        <w:r w:rsidR="003549D5">
          <w:rPr>
            <w:noProof/>
            <w:webHidden/>
          </w:rPr>
          <w:fldChar w:fldCharType="separate"/>
        </w:r>
        <w:r>
          <w:rPr>
            <w:noProof/>
            <w:webHidden/>
          </w:rPr>
          <w:t>74</w:t>
        </w:r>
        <w:r w:rsidR="003549D5">
          <w:rPr>
            <w:noProof/>
            <w:webHidden/>
          </w:rPr>
          <w:fldChar w:fldCharType="end"/>
        </w:r>
      </w:hyperlink>
    </w:p>
    <w:p w14:paraId="18D7779E" w14:textId="0E62F59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1" w:history="1">
        <w:r w:rsidR="003549D5" w:rsidRPr="00D11794">
          <w:rPr>
            <w:rStyle w:val="Hyperlink"/>
            <w:noProof/>
            <w:lang w:val="en-NZ"/>
          </w:rPr>
          <w:t>Date surgery decided</w:t>
        </w:r>
        <w:r w:rsidR="003549D5">
          <w:rPr>
            <w:noProof/>
            <w:webHidden/>
          </w:rPr>
          <w:tab/>
        </w:r>
        <w:r w:rsidR="003549D5">
          <w:rPr>
            <w:noProof/>
            <w:webHidden/>
          </w:rPr>
          <w:fldChar w:fldCharType="begin"/>
        </w:r>
        <w:r w:rsidR="003549D5">
          <w:rPr>
            <w:noProof/>
            <w:webHidden/>
          </w:rPr>
          <w:instrText xml:space="preserve"> PAGEREF _Toc10727691 \h </w:instrText>
        </w:r>
        <w:r w:rsidR="003549D5">
          <w:rPr>
            <w:noProof/>
            <w:webHidden/>
          </w:rPr>
        </w:r>
        <w:r w:rsidR="003549D5">
          <w:rPr>
            <w:noProof/>
            <w:webHidden/>
          </w:rPr>
          <w:fldChar w:fldCharType="separate"/>
        </w:r>
        <w:r>
          <w:rPr>
            <w:noProof/>
            <w:webHidden/>
          </w:rPr>
          <w:t>75</w:t>
        </w:r>
        <w:r w:rsidR="003549D5">
          <w:rPr>
            <w:noProof/>
            <w:webHidden/>
          </w:rPr>
          <w:fldChar w:fldCharType="end"/>
        </w:r>
      </w:hyperlink>
    </w:p>
    <w:p w14:paraId="1D14AB29" w14:textId="72F37B70"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2" w:history="1">
        <w:r w:rsidR="003549D5" w:rsidRPr="00D11794">
          <w:rPr>
            <w:rStyle w:val="Hyperlink"/>
            <w:noProof/>
            <w:lang w:val="en-NZ"/>
          </w:rPr>
          <w:t>Dim_funding_agency_code_key</w:t>
        </w:r>
        <w:r w:rsidR="003549D5">
          <w:rPr>
            <w:noProof/>
            <w:webHidden/>
          </w:rPr>
          <w:tab/>
        </w:r>
        <w:r w:rsidR="003549D5">
          <w:rPr>
            <w:noProof/>
            <w:webHidden/>
          </w:rPr>
          <w:fldChar w:fldCharType="begin"/>
        </w:r>
        <w:r w:rsidR="003549D5">
          <w:rPr>
            <w:noProof/>
            <w:webHidden/>
          </w:rPr>
          <w:instrText xml:space="preserve"> PAGEREF _Toc10727692 \h </w:instrText>
        </w:r>
        <w:r w:rsidR="003549D5">
          <w:rPr>
            <w:noProof/>
            <w:webHidden/>
          </w:rPr>
        </w:r>
        <w:r w:rsidR="003549D5">
          <w:rPr>
            <w:noProof/>
            <w:webHidden/>
          </w:rPr>
          <w:fldChar w:fldCharType="separate"/>
        </w:r>
        <w:r>
          <w:rPr>
            <w:noProof/>
            <w:webHidden/>
          </w:rPr>
          <w:t>76</w:t>
        </w:r>
        <w:r w:rsidR="003549D5">
          <w:rPr>
            <w:noProof/>
            <w:webHidden/>
          </w:rPr>
          <w:fldChar w:fldCharType="end"/>
        </w:r>
      </w:hyperlink>
    </w:p>
    <w:p w14:paraId="3CF717AA" w14:textId="269D2F2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3" w:history="1">
        <w:r w:rsidR="003549D5" w:rsidRPr="00D11794">
          <w:rPr>
            <w:rStyle w:val="Hyperlink"/>
            <w:noProof/>
            <w:lang w:val="en-NZ"/>
          </w:rPr>
          <w:t>Domicile code</w:t>
        </w:r>
        <w:r w:rsidR="003549D5">
          <w:rPr>
            <w:noProof/>
            <w:webHidden/>
          </w:rPr>
          <w:tab/>
        </w:r>
        <w:r w:rsidR="003549D5">
          <w:rPr>
            <w:noProof/>
            <w:webHidden/>
          </w:rPr>
          <w:fldChar w:fldCharType="begin"/>
        </w:r>
        <w:r w:rsidR="003549D5">
          <w:rPr>
            <w:noProof/>
            <w:webHidden/>
          </w:rPr>
          <w:instrText xml:space="preserve"> PAGEREF _Toc10727693 \h </w:instrText>
        </w:r>
        <w:r w:rsidR="003549D5">
          <w:rPr>
            <w:noProof/>
            <w:webHidden/>
          </w:rPr>
        </w:r>
        <w:r w:rsidR="003549D5">
          <w:rPr>
            <w:noProof/>
            <w:webHidden/>
          </w:rPr>
          <w:fldChar w:fldCharType="separate"/>
        </w:r>
        <w:r>
          <w:rPr>
            <w:noProof/>
            <w:webHidden/>
          </w:rPr>
          <w:t>77</w:t>
        </w:r>
        <w:r w:rsidR="003549D5">
          <w:rPr>
            <w:noProof/>
            <w:webHidden/>
          </w:rPr>
          <w:fldChar w:fldCharType="end"/>
        </w:r>
      </w:hyperlink>
    </w:p>
    <w:p w14:paraId="6E53B171" w14:textId="3A5774F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4" w:history="1">
        <w:r w:rsidR="003549D5" w:rsidRPr="00D11794">
          <w:rPr>
            <w:rStyle w:val="Hyperlink"/>
            <w:noProof/>
            <w:lang w:val="en-NZ"/>
          </w:rPr>
          <w:t>DRG code current</w:t>
        </w:r>
        <w:r w:rsidR="003549D5">
          <w:rPr>
            <w:noProof/>
            <w:webHidden/>
          </w:rPr>
          <w:tab/>
        </w:r>
        <w:r w:rsidR="003549D5">
          <w:rPr>
            <w:noProof/>
            <w:webHidden/>
          </w:rPr>
          <w:fldChar w:fldCharType="begin"/>
        </w:r>
        <w:r w:rsidR="003549D5">
          <w:rPr>
            <w:noProof/>
            <w:webHidden/>
          </w:rPr>
          <w:instrText xml:space="preserve"> PAGEREF _Toc10727694 \h </w:instrText>
        </w:r>
        <w:r w:rsidR="003549D5">
          <w:rPr>
            <w:noProof/>
            <w:webHidden/>
          </w:rPr>
        </w:r>
        <w:r w:rsidR="003549D5">
          <w:rPr>
            <w:noProof/>
            <w:webHidden/>
          </w:rPr>
          <w:fldChar w:fldCharType="separate"/>
        </w:r>
        <w:r>
          <w:rPr>
            <w:noProof/>
            <w:webHidden/>
          </w:rPr>
          <w:t>79</w:t>
        </w:r>
        <w:r w:rsidR="003549D5">
          <w:rPr>
            <w:noProof/>
            <w:webHidden/>
          </w:rPr>
          <w:fldChar w:fldCharType="end"/>
        </w:r>
      </w:hyperlink>
    </w:p>
    <w:p w14:paraId="1BCB3058" w14:textId="387C8BA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5" w:history="1">
        <w:r w:rsidR="003549D5" w:rsidRPr="00D11794">
          <w:rPr>
            <w:rStyle w:val="Hyperlink"/>
            <w:noProof/>
            <w:lang w:val="en-NZ"/>
          </w:rPr>
          <w:t>DRG code v30</w:t>
        </w:r>
        <w:r w:rsidR="003549D5">
          <w:rPr>
            <w:noProof/>
            <w:webHidden/>
          </w:rPr>
          <w:tab/>
        </w:r>
        <w:r w:rsidR="003549D5">
          <w:rPr>
            <w:noProof/>
            <w:webHidden/>
          </w:rPr>
          <w:fldChar w:fldCharType="begin"/>
        </w:r>
        <w:r w:rsidR="003549D5">
          <w:rPr>
            <w:noProof/>
            <w:webHidden/>
          </w:rPr>
          <w:instrText xml:space="preserve"> PAGEREF _Toc10727695 \h </w:instrText>
        </w:r>
        <w:r w:rsidR="003549D5">
          <w:rPr>
            <w:noProof/>
            <w:webHidden/>
          </w:rPr>
        </w:r>
        <w:r w:rsidR="003549D5">
          <w:rPr>
            <w:noProof/>
            <w:webHidden/>
          </w:rPr>
          <w:fldChar w:fldCharType="separate"/>
        </w:r>
        <w:r>
          <w:rPr>
            <w:noProof/>
            <w:webHidden/>
          </w:rPr>
          <w:t>81</w:t>
        </w:r>
        <w:r w:rsidR="003549D5">
          <w:rPr>
            <w:noProof/>
            <w:webHidden/>
          </w:rPr>
          <w:fldChar w:fldCharType="end"/>
        </w:r>
      </w:hyperlink>
    </w:p>
    <w:p w14:paraId="5D0A4FD9" w14:textId="02F6087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6" w:history="1">
        <w:r w:rsidR="003549D5" w:rsidRPr="00D11794">
          <w:rPr>
            <w:rStyle w:val="Hyperlink"/>
            <w:noProof/>
            <w:lang w:val="en-NZ"/>
          </w:rPr>
          <w:t>DRG code v31</w:t>
        </w:r>
        <w:r w:rsidR="003549D5">
          <w:rPr>
            <w:noProof/>
            <w:webHidden/>
          </w:rPr>
          <w:tab/>
        </w:r>
        <w:r w:rsidR="003549D5">
          <w:rPr>
            <w:noProof/>
            <w:webHidden/>
          </w:rPr>
          <w:fldChar w:fldCharType="begin"/>
        </w:r>
        <w:r w:rsidR="003549D5">
          <w:rPr>
            <w:noProof/>
            <w:webHidden/>
          </w:rPr>
          <w:instrText xml:space="preserve"> PAGEREF _Toc10727696 \h </w:instrText>
        </w:r>
        <w:r w:rsidR="003549D5">
          <w:rPr>
            <w:noProof/>
            <w:webHidden/>
          </w:rPr>
        </w:r>
        <w:r w:rsidR="003549D5">
          <w:rPr>
            <w:noProof/>
            <w:webHidden/>
          </w:rPr>
          <w:fldChar w:fldCharType="separate"/>
        </w:r>
        <w:r>
          <w:rPr>
            <w:noProof/>
            <w:webHidden/>
          </w:rPr>
          <w:t>82</w:t>
        </w:r>
        <w:r w:rsidR="003549D5">
          <w:rPr>
            <w:noProof/>
            <w:webHidden/>
          </w:rPr>
          <w:fldChar w:fldCharType="end"/>
        </w:r>
      </w:hyperlink>
    </w:p>
    <w:p w14:paraId="6FA6144A" w14:textId="6F1E836C"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7" w:history="1">
        <w:r w:rsidR="003549D5" w:rsidRPr="00D11794">
          <w:rPr>
            <w:rStyle w:val="Hyperlink"/>
            <w:noProof/>
            <w:lang w:val="en-NZ"/>
          </w:rPr>
          <w:t>DRG grouper type</w:t>
        </w:r>
        <w:r w:rsidR="003549D5">
          <w:rPr>
            <w:noProof/>
            <w:webHidden/>
          </w:rPr>
          <w:tab/>
        </w:r>
        <w:r w:rsidR="003549D5">
          <w:rPr>
            <w:noProof/>
            <w:webHidden/>
          </w:rPr>
          <w:fldChar w:fldCharType="begin"/>
        </w:r>
        <w:r w:rsidR="003549D5">
          <w:rPr>
            <w:noProof/>
            <w:webHidden/>
          </w:rPr>
          <w:instrText xml:space="preserve"> PAGEREF _Toc10727697 \h </w:instrText>
        </w:r>
        <w:r w:rsidR="003549D5">
          <w:rPr>
            <w:noProof/>
            <w:webHidden/>
          </w:rPr>
        </w:r>
        <w:r w:rsidR="003549D5">
          <w:rPr>
            <w:noProof/>
            <w:webHidden/>
          </w:rPr>
          <w:fldChar w:fldCharType="separate"/>
        </w:r>
        <w:r>
          <w:rPr>
            <w:noProof/>
            <w:webHidden/>
          </w:rPr>
          <w:t>83</w:t>
        </w:r>
        <w:r w:rsidR="003549D5">
          <w:rPr>
            <w:noProof/>
            <w:webHidden/>
          </w:rPr>
          <w:fldChar w:fldCharType="end"/>
        </w:r>
      </w:hyperlink>
    </w:p>
    <w:p w14:paraId="516560A1" w14:textId="4A71FE7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8" w:history="1">
        <w:r w:rsidR="003549D5" w:rsidRPr="00D11794">
          <w:rPr>
            <w:rStyle w:val="Hyperlink"/>
            <w:noProof/>
            <w:lang w:val="en-NZ"/>
          </w:rPr>
          <w:t>Encrypted hcu id</w:t>
        </w:r>
        <w:r w:rsidR="003549D5">
          <w:rPr>
            <w:noProof/>
            <w:webHidden/>
          </w:rPr>
          <w:tab/>
        </w:r>
        <w:r w:rsidR="003549D5">
          <w:rPr>
            <w:noProof/>
            <w:webHidden/>
          </w:rPr>
          <w:fldChar w:fldCharType="begin"/>
        </w:r>
        <w:r w:rsidR="003549D5">
          <w:rPr>
            <w:noProof/>
            <w:webHidden/>
          </w:rPr>
          <w:instrText xml:space="preserve"> PAGEREF _Toc10727698 \h </w:instrText>
        </w:r>
        <w:r w:rsidR="003549D5">
          <w:rPr>
            <w:noProof/>
            <w:webHidden/>
          </w:rPr>
        </w:r>
        <w:r w:rsidR="003549D5">
          <w:rPr>
            <w:noProof/>
            <w:webHidden/>
          </w:rPr>
          <w:fldChar w:fldCharType="separate"/>
        </w:r>
        <w:r>
          <w:rPr>
            <w:noProof/>
            <w:webHidden/>
          </w:rPr>
          <w:t>84</w:t>
        </w:r>
        <w:r w:rsidR="003549D5">
          <w:rPr>
            <w:noProof/>
            <w:webHidden/>
          </w:rPr>
          <w:fldChar w:fldCharType="end"/>
        </w:r>
      </w:hyperlink>
    </w:p>
    <w:p w14:paraId="3938E32B" w14:textId="2EC3149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699" w:history="1">
        <w:r w:rsidR="003549D5" w:rsidRPr="00D11794">
          <w:rPr>
            <w:rStyle w:val="Hyperlink"/>
            <w:noProof/>
            <w:lang w:val="en-NZ"/>
          </w:rPr>
          <w:t>Ethnic code</w:t>
        </w:r>
        <w:r w:rsidR="003549D5">
          <w:rPr>
            <w:noProof/>
            <w:webHidden/>
          </w:rPr>
          <w:tab/>
        </w:r>
        <w:r w:rsidR="003549D5">
          <w:rPr>
            <w:noProof/>
            <w:webHidden/>
          </w:rPr>
          <w:fldChar w:fldCharType="begin"/>
        </w:r>
        <w:r w:rsidR="003549D5">
          <w:rPr>
            <w:noProof/>
            <w:webHidden/>
          </w:rPr>
          <w:instrText xml:space="preserve"> PAGEREF _Toc10727699 \h </w:instrText>
        </w:r>
        <w:r w:rsidR="003549D5">
          <w:rPr>
            <w:noProof/>
            <w:webHidden/>
          </w:rPr>
        </w:r>
        <w:r w:rsidR="003549D5">
          <w:rPr>
            <w:noProof/>
            <w:webHidden/>
          </w:rPr>
          <w:fldChar w:fldCharType="separate"/>
        </w:r>
        <w:r>
          <w:rPr>
            <w:noProof/>
            <w:webHidden/>
          </w:rPr>
          <w:t>86</w:t>
        </w:r>
        <w:r w:rsidR="003549D5">
          <w:rPr>
            <w:noProof/>
            <w:webHidden/>
          </w:rPr>
          <w:fldChar w:fldCharType="end"/>
        </w:r>
      </w:hyperlink>
    </w:p>
    <w:p w14:paraId="566FCAED" w14:textId="538882F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0" w:history="1">
        <w:r w:rsidR="003549D5" w:rsidRPr="00D11794">
          <w:rPr>
            <w:rStyle w:val="Hyperlink"/>
            <w:noProof/>
            <w:lang w:val="en-NZ"/>
          </w:rPr>
          <w:t>Event elapsed time in minutes</w:t>
        </w:r>
        <w:r w:rsidR="003549D5">
          <w:rPr>
            <w:noProof/>
            <w:webHidden/>
          </w:rPr>
          <w:tab/>
        </w:r>
        <w:r w:rsidR="003549D5">
          <w:rPr>
            <w:noProof/>
            <w:webHidden/>
          </w:rPr>
          <w:fldChar w:fldCharType="begin"/>
        </w:r>
        <w:r w:rsidR="003549D5">
          <w:rPr>
            <w:noProof/>
            <w:webHidden/>
          </w:rPr>
          <w:instrText xml:space="preserve"> PAGEREF _Toc10727700 \h </w:instrText>
        </w:r>
        <w:r w:rsidR="003549D5">
          <w:rPr>
            <w:noProof/>
            <w:webHidden/>
          </w:rPr>
        </w:r>
        <w:r w:rsidR="003549D5">
          <w:rPr>
            <w:noProof/>
            <w:webHidden/>
          </w:rPr>
          <w:fldChar w:fldCharType="separate"/>
        </w:r>
        <w:r>
          <w:rPr>
            <w:noProof/>
            <w:webHidden/>
          </w:rPr>
          <w:t>87</w:t>
        </w:r>
        <w:r w:rsidR="003549D5">
          <w:rPr>
            <w:noProof/>
            <w:webHidden/>
          </w:rPr>
          <w:fldChar w:fldCharType="end"/>
        </w:r>
      </w:hyperlink>
    </w:p>
    <w:p w14:paraId="19C8CBEE" w14:textId="3B593A3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1" w:history="1">
        <w:r w:rsidR="003549D5" w:rsidRPr="00D11794">
          <w:rPr>
            <w:rStyle w:val="Hyperlink"/>
            <w:noProof/>
            <w:lang w:val="en-NZ"/>
          </w:rPr>
          <w:t>Event end datetime</w:t>
        </w:r>
        <w:r w:rsidR="003549D5">
          <w:rPr>
            <w:noProof/>
            <w:webHidden/>
          </w:rPr>
          <w:tab/>
        </w:r>
        <w:r w:rsidR="003549D5">
          <w:rPr>
            <w:noProof/>
            <w:webHidden/>
          </w:rPr>
          <w:fldChar w:fldCharType="begin"/>
        </w:r>
        <w:r w:rsidR="003549D5">
          <w:rPr>
            <w:noProof/>
            <w:webHidden/>
          </w:rPr>
          <w:instrText xml:space="preserve"> PAGEREF _Toc10727701 \h </w:instrText>
        </w:r>
        <w:r w:rsidR="003549D5">
          <w:rPr>
            <w:noProof/>
            <w:webHidden/>
          </w:rPr>
        </w:r>
        <w:r w:rsidR="003549D5">
          <w:rPr>
            <w:noProof/>
            <w:webHidden/>
          </w:rPr>
          <w:fldChar w:fldCharType="separate"/>
        </w:r>
        <w:r>
          <w:rPr>
            <w:noProof/>
            <w:webHidden/>
          </w:rPr>
          <w:t>88</w:t>
        </w:r>
        <w:r w:rsidR="003549D5">
          <w:rPr>
            <w:noProof/>
            <w:webHidden/>
          </w:rPr>
          <w:fldChar w:fldCharType="end"/>
        </w:r>
      </w:hyperlink>
    </w:p>
    <w:p w14:paraId="4744172B" w14:textId="3ACAFBB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2" w:history="1">
        <w:r w:rsidR="003549D5" w:rsidRPr="00D11794">
          <w:rPr>
            <w:rStyle w:val="Hyperlink"/>
            <w:noProof/>
            <w:lang w:val="en-NZ"/>
          </w:rPr>
          <w:t>Event end type</w:t>
        </w:r>
        <w:r w:rsidR="003549D5">
          <w:rPr>
            <w:noProof/>
            <w:webHidden/>
          </w:rPr>
          <w:tab/>
        </w:r>
        <w:r w:rsidR="003549D5">
          <w:rPr>
            <w:noProof/>
            <w:webHidden/>
          </w:rPr>
          <w:fldChar w:fldCharType="begin"/>
        </w:r>
        <w:r w:rsidR="003549D5">
          <w:rPr>
            <w:noProof/>
            <w:webHidden/>
          </w:rPr>
          <w:instrText xml:space="preserve"> PAGEREF _Toc10727702 \h </w:instrText>
        </w:r>
        <w:r w:rsidR="003549D5">
          <w:rPr>
            <w:noProof/>
            <w:webHidden/>
          </w:rPr>
        </w:r>
        <w:r w:rsidR="003549D5">
          <w:rPr>
            <w:noProof/>
            <w:webHidden/>
          </w:rPr>
          <w:fldChar w:fldCharType="separate"/>
        </w:r>
        <w:r>
          <w:rPr>
            <w:noProof/>
            <w:webHidden/>
          </w:rPr>
          <w:t>89</w:t>
        </w:r>
        <w:r w:rsidR="003549D5">
          <w:rPr>
            <w:noProof/>
            <w:webHidden/>
          </w:rPr>
          <w:fldChar w:fldCharType="end"/>
        </w:r>
      </w:hyperlink>
    </w:p>
    <w:p w14:paraId="1A399ED2" w14:textId="2704175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3" w:history="1">
        <w:r w:rsidR="003549D5" w:rsidRPr="00D11794">
          <w:rPr>
            <w:rStyle w:val="Hyperlink"/>
            <w:noProof/>
            <w:lang w:val="en-NZ"/>
          </w:rPr>
          <w:t>Event extra information</w:t>
        </w:r>
        <w:r w:rsidR="003549D5">
          <w:rPr>
            <w:noProof/>
            <w:webHidden/>
          </w:rPr>
          <w:tab/>
        </w:r>
        <w:r w:rsidR="003549D5">
          <w:rPr>
            <w:noProof/>
            <w:webHidden/>
          </w:rPr>
          <w:fldChar w:fldCharType="begin"/>
        </w:r>
        <w:r w:rsidR="003549D5">
          <w:rPr>
            <w:noProof/>
            <w:webHidden/>
          </w:rPr>
          <w:instrText xml:space="preserve"> PAGEREF _Toc10727703 \h </w:instrText>
        </w:r>
        <w:r w:rsidR="003549D5">
          <w:rPr>
            <w:noProof/>
            <w:webHidden/>
          </w:rPr>
        </w:r>
        <w:r w:rsidR="003549D5">
          <w:rPr>
            <w:noProof/>
            <w:webHidden/>
          </w:rPr>
          <w:fldChar w:fldCharType="separate"/>
        </w:r>
        <w:r>
          <w:rPr>
            <w:noProof/>
            <w:webHidden/>
          </w:rPr>
          <w:t>90</w:t>
        </w:r>
        <w:r w:rsidR="003549D5">
          <w:rPr>
            <w:noProof/>
            <w:webHidden/>
          </w:rPr>
          <w:fldChar w:fldCharType="end"/>
        </w:r>
      </w:hyperlink>
    </w:p>
    <w:p w14:paraId="2F8E9BBB" w14:textId="2EE0CCD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4" w:history="1">
        <w:r w:rsidR="003549D5" w:rsidRPr="00D11794">
          <w:rPr>
            <w:rStyle w:val="Hyperlink"/>
            <w:noProof/>
            <w:lang w:val="en-NZ"/>
          </w:rPr>
          <w:t>Event id</w:t>
        </w:r>
        <w:r w:rsidR="003549D5">
          <w:rPr>
            <w:noProof/>
            <w:webHidden/>
          </w:rPr>
          <w:tab/>
        </w:r>
        <w:r w:rsidR="003549D5">
          <w:rPr>
            <w:noProof/>
            <w:webHidden/>
          </w:rPr>
          <w:fldChar w:fldCharType="begin"/>
        </w:r>
        <w:r w:rsidR="003549D5">
          <w:rPr>
            <w:noProof/>
            <w:webHidden/>
          </w:rPr>
          <w:instrText xml:space="preserve"> PAGEREF _Toc10727704 \h </w:instrText>
        </w:r>
        <w:r w:rsidR="003549D5">
          <w:rPr>
            <w:noProof/>
            <w:webHidden/>
          </w:rPr>
        </w:r>
        <w:r w:rsidR="003549D5">
          <w:rPr>
            <w:noProof/>
            <w:webHidden/>
          </w:rPr>
          <w:fldChar w:fldCharType="separate"/>
        </w:r>
        <w:r>
          <w:rPr>
            <w:noProof/>
            <w:webHidden/>
          </w:rPr>
          <w:t>91</w:t>
        </w:r>
        <w:r w:rsidR="003549D5">
          <w:rPr>
            <w:noProof/>
            <w:webHidden/>
          </w:rPr>
          <w:fldChar w:fldCharType="end"/>
        </w:r>
      </w:hyperlink>
    </w:p>
    <w:p w14:paraId="0CF92CAE" w14:textId="1CD4C36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5" w:history="1">
        <w:r w:rsidR="003549D5" w:rsidRPr="00D11794">
          <w:rPr>
            <w:rStyle w:val="Hyperlink"/>
            <w:noProof/>
            <w:lang w:val="en-NZ"/>
          </w:rPr>
          <w:t>Event leave days</w:t>
        </w:r>
        <w:r w:rsidR="003549D5">
          <w:rPr>
            <w:noProof/>
            <w:webHidden/>
          </w:rPr>
          <w:tab/>
        </w:r>
        <w:r w:rsidR="003549D5">
          <w:rPr>
            <w:noProof/>
            <w:webHidden/>
          </w:rPr>
          <w:fldChar w:fldCharType="begin"/>
        </w:r>
        <w:r w:rsidR="003549D5">
          <w:rPr>
            <w:noProof/>
            <w:webHidden/>
          </w:rPr>
          <w:instrText xml:space="preserve"> PAGEREF _Toc10727705 \h </w:instrText>
        </w:r>
        <w:r w:rsidR="003549D5">
          <w:rPr>
            <w:noProof/>
            <w:webHidden/>
          </w:rPr>
        </w:r>
        <w:r w:rsidR="003549D5">
          <w:rPr>
            <w:noProof/>
            <w:webHidden/>
          </w:rPr>
          <w:fldChar w:fldCharType="separate"/>
        </w:r>
        <w:r>
          <w:rPr>
            <w:noProof/>
            <w:webHidden/>
          </w:rPr>
          <w:t>92</w:t>
        </w:r>
        <w:r w:rsidR="003549D5">
          <w:rPr>
            <w:noProof/>
            <w:webHidden/>
          </w:rPr>
          <w:fldChar w:fldCharType="end"/>
        </w:r>
      </w:hyperlink>
    </w:p>
    <w:p w14:paraId="4E33B739" w14:textId="7A96B7C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6" w:history="1">
        <w:r w:rsidR="003549D5" w:rsidRPr="00D11794">
          <w:rPr>
            <w:rStyle w:val="Hyperlink"/>
            <w:noProof/>
            <w:lang w:val="en-NZ"/>
          </w:rPr>
          <w:t>Event local id</w:t>
        </w:r>
        <w:r w:rsidR="003549D5">
          <w:rPr>
            <w:noProof/>
            <w:webHidden/>
          </w:rPr>
          <w:tab/>
        </w:r>
        <w:r w:rsidR="003549D5">
          <w:rPr>
            <w:noProof/>
            <w:webHidden/>
          </w:rPr>
          <w:fldChar w:fldCharType="begin"/>
        </w:r>
        <w:r w:rsidR="003549D5">
          <w:rPr>
            <w:noProof/>
            <w:webHidden/>
          </w:rPr>
          <w:instrText xml:space="preserve"> PAGEREF _Toc10727706 \h </w:instrText>
        </w:r>
        <w:r w:rsidR="003549D5">
          <w:rPr>
            <w:noProof/>
            <w:webHidden/>
          </w:rPr>
        </w:r>
        <w:r w:rsidR="003549D5">
          <w:rPr>
            <w:noProof/>
            <w:webHidden/>
          </w:rPr>
          <w:fldChar w:fldCharType="separate"/>
        </w:r>
        <w:r>
          <w:rPr>
            <w:noProof/>
            <w:webHidden/>
          </w:rPr>
          <w:t>93</w:t>
        </w:r>
        <w:r w:rsidR="003549D5">
          <w:rPr>
            <w:noProof/>
            <w:webHidden/>
          </w:rPr>
          <w:fldChar w:fldCharType="end"/>
        </w:r>
      </w:hyperlink>
    </w:p>
    <w:p w14:paraId="3108DF66" w14:textId="12A041C0"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7" w:history="1">
        <w:r w:rsidR="003549D5" w:rsidRPr="00D11794">
          <w:rPr>
            <w:rStyle w:val="Hyperlink"/>
            <w:noProof/>
            <w:lang w:val="en-NZ"/>
          </w:rPr>
          <w:t>Event start datetime</w:t>
        </w:r>
        <w:r w:rsidR="003549D5">
          <w:rPr>
            <w:noProof/>
            <w:webHidden/>
          </w:rPr>
          <w:tab/>
        </w:r>
        <w:r w:rsidR="003549D5">
          <w:rPr>
            <w:noProof/>
            <w:webHidden/>
          </w:rPr>
          <w:fldChar w:fldCharType="begin"/>
        </w:r>
        <w:r w:rsidR="003549D5">
          <w:rPr>
            <w:noProof/>
            <w:webHidden/>
          </w:rPr>
          <w:instrText xml:space="preserve"> PAGEREF _Toc10727707 \h </w:instrText>
        </w:r>
        <w:r w:rsidR="003549D5">
          <w:rPr>
            <w:noProof/>
            <w:webHidden/>
          </w:rPr>
        </w:r>
        <w:r w:rsidR="003549D5">
          <w:rPr>
            <w:noProof/>
            <w:webHidden/>
          </w:rPr>
          <w:fldChar w:fldCharType="separate"/>
        </w:r>
        <w:r>
          <w:rPr>
            <w:noProof/>
            <w:webHidden/>
          </w:rPr>
          <w:t>94</w:t>
        </w:r>
        <w:r w:rsidR="003549D5">
          <w:rPr>
            <w:noProof/>
            <w:webHidden/>
          </w:rPr>
          <w:fldChar w:fldCharType="end"/>
        </w:r>
      </w:hyperlink>
    </w:p>
    <w:p w14:paraId="3C6F0FCA" w14:textId="125C5BA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8" w:history="1">
        <w:r w:rsidR="003549D5" w:rsidRPr="00D11794">
          <w:rPr>
            <w:rStyle w:val="Hyperlink"/>
            <w:noProof/>
            <w:lang w:val="en-NZ"/>
          </w:rPr>
          <w:t>Event type</w:t>
        </w:r>
        <w:r w:rsidR="003549D5">
          <w:rPr>
            <w:noProof/>
            <w:webHidden/>
          </w:rPr>
          <w:tab/>
        </w:r>
        <w:r w:rsidR="003549D5">
          <w:rPr>
            <w:noProof/>
            <w:webHidden/>
          </w:rPr>
          <w:fldChar w:fldCharType="begin"/>
        </w:r>
        <w:r w:rsidR="003549D5">
          <w:rPr>
            <w:noProof/>
            <w:webHidden/>
          </w:rPr>
          <w:instrText xml:space="preserve"> PAGEREF _Toc10727708 \h </w:instrText>
        </w:r>
        <w:r w:rsidR="003549D5">
          <w:rPr>
            <w:noProof/>
            <w:webHidden/>
          </w:rPr>
        </w:r>
        <w:r w:rsidR="003549D5">
          <w:rPr>
            <w:noProof/>
            <w:webHidden/>
          </w:rPr>
          <w:fldChar w:fldCharType="separate"/>
        </w:r>
        <w:r>
          <w:rPr>
            <w:noProof/>
            <w:webHidden/>
          </w:rPr>
          <w:t>95</w:t>
        </w:r>
        <w:r w:rsidR="003549D5">
          <w:rPr>
            <w:noProof/>
            <w:webHidden/>
          </w:rPr>
          <w:fldChar w:fldCharType="end"/>
        </w:r>
      </w:hyperlink>
    </w:p>
    <w:p w14:paraId="0BBD9A05" w14:textId="409CF32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09" w:history="1">
        <w:r w:rsidR="003549D5" w:rsidRPr="00D11794">
          <w:rPr>
            <w:rStyle w:val="Hyperlink"/>
            <w:noProof/>
            <w:lang w:val="en-NZ"/>
          </w:rPr>
          <w:t>Excluded Purchase Unit</w:t>
        </w:r>
        <w:r w:rsidR="003549D5">
          <w:rPr>
            <w:noProof/>
            <w:webHidden/>
          </w:rPr>
          <w:tab/>
        </w:r>
        <w:r w:rsidR="003549D5">
          <w:rPr>
            <w:noProof/>
            <w:webHidden/>
          </w:rPr>
          <w:fldChar w:fldCharType="begin"/>
        </w:r>
        <w:r w:rsidR="003549D5">
          <w:rPr>
            <w:noProof/>
            <w:webHidden/>
          </w:rPr>
          <w:instrText xml:space="preserve"> PAGEREF _Toc10727709 \h </w:instrText>
        </w:r>
        <w:r w:rsidR="003549D5">
          <w:rPr>
            <w:noProof/>
            <w:webHidden/>
          </w:rPr>
        </w:r>
        <w:r w:rsidR="003549D5">
          <w:rPr>
            <w:noProof/>
            <w:webHidden/>
          </w:rPr>
          <w:fldChar w:fldCharType="separate"/>
        </w:r>
        <w:r>
          <w:rPr>
            <w:noProof/>
            <w:webHidden/>
          </w:rPr>
          <w:t>96</w:t>
        </w:r>
        <w:r w:rsidR="003549D5">
          <w:rPr>
            <w:noProof/>
            <w:webHidden/>
          </w:rPr>
          <w:fldChar w:fldCharType="end"/>
        </w:r>
      </w:hyperlink>
    </w:p>
    <w:p w14:paraId="03CA58EF" w14:textId="343B1DA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0" w:history="1">
        <w:r w:rsidR="003549D5" w:rsidRPr="00D11794">
          <w:rPr>
            <w:rStyle w:val="Hyperlink"/>
            <w:noProof/>
            <w:lang w:val="en-NZ"/>
          </w:rPr>
          <w:t>Facility Transfer From</w:t>
        </w:r>
        <w:r w:rsidR="003549D5">
          <w:rPr>
            <w:noProof/>
            <w:webHidden/>
          </w:rPr>
          <w:tab/>
        </w:r>
        <w:r w:rsidR="003549D5">
          <w:rPr>
            <w:noProof/>
            <w:webHidden/>
          </w:rPr>
          <w:fldChar w:fldCharType="begin"/>
        </w:r>
        <w:r w:rsidR="003549D5">
          <w:rPr>
            <w:noProof/>
            <w:webHidden/>
          </w:rPr>
          <w:instrText xml:space="preserve"> PAGEREF _Toc10727710 \h </w:instrText>
        </w:r>
        <w:r w:rsidR="003549D5">
          <w:rPr>
            <w:noProof/>
            <w:webHidden/>
          </w:rPr>
        </w:r>
        <w:r w:rsidR="003549D5">
          <w:rPr>
            <w:noProof/>
            <w:webHidden/>
          </w:rPr>
          <w:fldChar w:fldCharType="separate"/>
        </w:r>
        <w:r>
          <w:rPr>
            <w:noProof/>
            <w:webHidden/>
          </w:rPr>
          <w:t>97</w:t>
        </w:r>
        <w:r w:rsidR="003549D5">
          <w:rPr>
            <w:noProof/>
            <w:webHidden/>
          </w:rPr>
          <w:fldChar w:fldCharType="end"/>
        </w:r>
      </w:hyperlink>
    </w:p>
    <w:p w14:paraId="04C27543" w14:textId="088CE9E6"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1" w:history="1">
        <w:r w:rsidR="003549D5" w:rsidRPr="00D11794">
          <w:rPr>
            <w:rStyle w:val="Hyperlink"/>
            <w:noProof/>
            <w:lang w:val="en-NZ"/>
          </w:rPr>
          <w:t>Facility Transfer To</w:t>
        </w:r>
        <w:r w:rsidR="003549D5">
          <w:rPr>
            <w:noProof/>
            <w:webHidden/>
          </w:rPr>
          <w:tab/>
        </w:r>
        <w:r w:rsidR="003549D5">
          <w:rPr>
            <w:noProof/>
            <w:webHidden/>
          </w:rPr>
          <w:fldChar w:fldCharType="begin"/>
        </w:r>
        <w:r w:rsidR="003549D5">
          <w:rPr>
            <w:noProof/>
            <w:webHidden/>
          </w:rPr>
          <w:instrText xml:space="preserve"> PAGEREF _Toc10727711 \h </w:instrText>
        </w:r>
        <w:r w:rsidR="003549D5">
          <w:rPr>
            <w:noProof/>
            <w:webHidden/>
          </w:rPr>
        </w:r>
        <w:r w:rsidR="003549D5">
          <w:rPr>
            <w:noProof/>
            <w:webHidden/>
          </w:rPr>
          <w:fldChar w:fldCharType="separate"/>
        </w:r>
        <w:r>
          <w:rPr>
            <w:noProof/>
            <w:webHidden/>
          </w:rPr>
          <w:t>98</w:t>
        </w:r>
        <w:r w:rsidR="003549D5">
          <w:rPr>
            <w:noProof/>
            <w:webHidden/>
          </w:rPr>
          <w:fldChar w:fldCharType="end"/>
        </w:r>
      </w:hyperlink>
    </w:p>
    <w:p w14:paraId="331933CD" w14:textId="127C861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2" w:history="1">
        <w:r w:rsidR="003549D5" w:rsidRPr="00D11794">
          <w:rPr>
            <w:rStyle w:val="Hyperlink"/>
            <w:noProof/>
            <w:lang w:val="en-NZ"/>
          </w:rPr>
          <w:t>Facility code</w:t>
        </w:r>
        <w:r w:rsidR="003549D5">
          <w:rPr>
            <w:noProof/>
            <w:webHidden/>
          </w:rPr>
          <w:tab/>
        </w:r>
        <w:r w:rsidR="003549D5">
          <w:rPr>
            <w:noProof/>
            <w:webHidden/>
          </w:rPr>
          <w:fldChar w:fldCharType="begin"/>
        </w:r>
        <w:r w:rsidR="003549D5">
          <w:rPr>
            <w:noProof/>
            <w:webHidden/>
          </w:rPr>
          <w:instrText xml:space="preserve"> PAGEREF _Toc10727712 \h </w:instrText>
        </w:r>
        <w:r w:rsidR="003549D5">
          <w:rPr>
            <w:noProof/>
            <w:webHidden/>
          </w:rPr>
        </w:r>
        <w:r w:rsidR="003549D5">
          <w:rPr>
            <w:noProof/>
            <w:webHidden/>
          </w:rPr>
          <w:fldChar w:fldCharType="separate"/>
        </w:r>
        <w:r>
          <w:rPr>
            <w:noProof/>
            <w:webHidden/>
          </w:rPr>
          <w:t>99</w:t>
        </w:r>
        <w:r w:rsidR="003549D5">
          <w:rPr>
            <w:noProof/>
            <w:webHidden/>
          </w:rPr>
          <w:fldChar w:fldCharType="end"/>
        </w:r>
      </w:hyperlink>
    </w:p>
    <w:p w14:paraId="68E51C9B" w14:textId="4D7BA27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3" w:history="1">
        <w:r w:rsidR="003549D5" w:rsidRPr="00D11794">
          <w:rPr>
            <w:rStyle w:val="Hyperlink"/>
            <w:noProof/>
            <w:lang w:val="en-NZ"/>
          </w:rPr>
          <w:t>Facility type</w:t>
        </w:r>
        <w:r w:rsidR="003549D5">
          <w:rPr>
            <w:noProof/>
            <w:webHidden/>
          </w:rPr>
          <w:tab/>
        </w:r>
        <w:r w:rsidR="003549D5">
          <w:rPr>
            <w:noProof/>
            <w:webHidden/>
          </w:rPr>
          <w:fldChar w:fldCharType="begin"/>
        </w:r>
        <w:r w:rsidR="003549D5">
          <w:rPr>
            <w:noProof/>
            <w:webHidden/>
          </w:rPr>
          <w:instrText xml:space="preserve"> PAGEREF _Toc10727713 \h </w:instrText>
        </w:r>
        <w:r w:rsidR="003549D5">
          <w:rPr>
            <w:noProof/>
            <w:webHidden/>
          </w:rPr>
        </w:r>
        <w:r w:rsidR="003549D5">
          <w:rPr>
            <w:noProof/>
            <w:webHidden/>
          </w:rPr>
          <w:fldChar w:fldCharType="separate"/>
        </w:r>
        <w:r>
          <w:rPr>
            <w:noProof/>
            <w:webHidden/>
          </w:rPr>
          <w:t>100</w:t>
        </w:r>
        <w:r w:rsidR="003549D5">
          <w:rPr>
            <w:noProof/>
            <w:webHidden/>
          </w:rPr>
          <w:fldChar w:fldCharType="end"/>
        </w:r>
      </w:hyperlink>
    </w:p>
    <w:p w14:paraId="38875E0B" w14:textId="7FE0B1E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4" w:history="1">
        <w:r w:rsidR="003549D5" w:rsidRPr="00D11794">
          <w:rPr>
            <w:rStyle w:val="Hyperlink"/>
            <w:noProof/>
            <w:lang w:val="en-NZ"/>
          </w:rPr>
          <w:t>Financial year</w:t>
        </w:r>
        <w:r w:rsidR="003549D5">
          <w:rPr>
            <w:noProof/>
            <w:webHidden/>
          </w:rPr>
          <w:tab/>
        </w:r>
        <w:r w:rsidR="003549D5">
          <w:rPr>
            <w:noProof/>
            <w:webHidden/>
          </w:rPr>
          <w:fldChar w:fldCharType="begin"/>
        </w:r>
        <w:r w:rsidR="003549D5">
          <w:rPr>
            <w:noProof/>
            <w:webHidden/>
          </w:rPr>
          <w:instrText xml:space="preserve"> PAGEREF _Toc10727714 \h </w:instrText>
        </w:r>
        <w:r w:rsidR="003549D5">
          <w:rPr>
            <w:noProof/>
            <w:webHidden/>
          </w:rPr>
        </w:r>
        <w:r w:rsidR="003549D5">
          <w:rPr>
            <w:noProof/>
            <w:webHidden/>
          </w:rPr>
          <w:fldChar w:fldCharType="separate"/>
        </w:r>
        <w:r>
          <w:rPr>
            <w:noProof/>
            <w:webHidden/>
          </w:rPr>
          <w:t>101</w:t>
        </w:r>
        <w:r w:rsidR="003549D5">
          <w:rPr>
            <w:noProof/>
            <w:webHidden/>
          </w:rPr>
          <w:fldChar w:fldCharType="end"/>
        </w:r>
      </w:hyperlink>
    </w:p>
    <w:p w14:paraId="3C2FAFE0" w14:textId="0C285D8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5" w:history="1">
        <w:r w:rsidR="003549D5" w:rsidRPr="00D11794">
          <w:rPr>
            <w:rStyle w:val="Hyperlink"/>
            <w:noProof/>
            <w:lang w:val="en-NZ"/>
          </w:rPr>
          <w:t>First consult date</w:t>
        </w:r>
        <w:r w:rsidR="003549D5">
          <w:rPr>
            <w:noProof/>
            <w:webHidden/>
          </w:rPr>
          <w:tab/>
        </w:r>
        <w:r w:rsidR="003549D5">
          <w:rPr>
            <w:noProof/>
            <w:webHidden/>
          </w:rPr>
          <w:fldChar w:fldCharType="begin"/>
        </w:r>
        <w:r w:rsidR="003549D5">
          <w:rPr>
            <w:noProof/>
            <w:webHidden/>
          </w:rPr>
          <w:instrText xml:space="preserve"> PAGEREF _Toc10727715 \h </w:instrText>
        </w:r>
        <w:r w:rsidR="003549D5">
          <w:rPr>
            <w:noProof/>
            <w:webHidden/>
          </w:rPr>
        </w:r>
        <w:r w:rsidR="003549D5">
          <w:rPr>
            <w:noProof/>
            <w:webHidden/>
          </w:rPr>
          <w:fldChar w:fldCharType="separate"/>
        </w:r>
        <w:r>
          <w:rPr>
            <w:noProof/>
            <w:webHidden/>
          </w:rPr>
          <w:t>102</w:t>
        </w:r>
        <w:r w:rsidR="003549D5">
          <w:rPr>
            <w:noProof/>
            <w:webHidden/>
          </w:rPr>
          <w:fldChar w:fldCharType="end"/>
        </w:r>
      </w:hyperlink>
    </w:p>
    <w:p w14:paraId="0C7B0316" w14:textId="167187B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6" w:history="1">
        <w:r w:rsidR="003549D5" w:rsidRPr="00D11794">
          <w:rPr>
            <w:rStyle w:val="Hyperlink"/>
            <w:noProof/>
            <w:lang w:val="en-NZ"/>
          </w:rPr>
          <w:t>Funding_agency_code</w:t>
        </w:r>
        <w:r w:rsidR="003549D5">
          <w:rPr>
            <w:noProof/>
            <w:webHidden/>
          </w:rPr>
          <w:tab/>
        </w:r>
        <w:r w:rsidR="003549D5">
          <w:rPr>
            <w:noProof/>
            <w:webHidden/>
          </w:rPr>
          <w:fldChar w:fldCharType="begin"/>
        </w:r>
        <w:r w:rsidR="003549D5">
          <w:rPr>
            <w:noProof/>
            <w:webHidden/>
          </w:rPr>
          <w:instrText xml:space="preserve"> PAGEREF _Toc10727716 \h </w:instrText>
        </w:r>
        <w:r w:rsidR="003549D5">
          <w:rPr>
            <w:noProof/>
            <w:webHidden/>
          </w:rPr>
        </w:r>
        <w:r w:rsidR="003549D5">
          <w:rPr>
            <w:noProof/>
            <w:webHidden/>
          </w:rPr>
          <w:fldChar w:fldCharType="separate"/>
        </w:r>
        <w:r>
          <w:rPr>
            <w:noProof/>
            <w:webHidden/>
          </w:rPr>
          <w:t>103</w:t>
        </w:r>
        <w:r w:rsidR="003549D5">
          <w:rPr>
            <w:noProof/>
            <w:webHidden/>
          </w:rPr>
          <w:fldChar w:fldCharType="end"/>
        </w:r>
      </w:hyperlink>
    </w:p>
    <w:p w14:paraId="66322D3E" w14:textId="2192676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7" w:history="1">
        <w:r w:rsidR="003549D5" w:rsidRPr="00D11794">
          <w:rPr>
            <w:rStyle w:val="Hyperlink"/>
            <w:noProof/>
            <w:lang w:val="en-NZ"/>
          </w:rPr>
          <w:t>Gender code</w:t>
        </w:r>
        <w:r w:rsidR="003549D5">
          <w:rPr>
            <w:noProof/>
            <w:webHidden/>
          </w:rPr>
          <w:tab/>
        </w:r>
        <w:r w:rsidR="003549D5">
          <w:rPr>
            <w:noProof/>
            <w:webHidden/>
          </w:rPr>
          <w:fldChar w:fldCharType="begin"/>
        </w:r>
        <w:r w:rsidR="003549D5">
          <w:rPr>
            <w:noProof/>
            <w:webHidden/>
          </w:rPr>
          <w:instrText xml:space="preserve"> PAGEREF _Toc10727717 \h </w:instrText>
        </w:r>
        <w:r w:rsidR="003549D5">
          <w:rPr>
            <w:noProof/>
            <w:webHidden/>
          </w:rPr>
        </w:r>
        <w:r w:rsidR="003549D5">
          <w:rPr>
            <w:noProof/>
            <w:webHidden/>
          </w:rPr>
          <w:fldChar w:fldCharType="separate"/>
        </w:r>
        <w:r>
          <w:rPr>
            <w:noProof/>
            <w:webHidden/>
          </w:rPr>
          <w:t>104</w:t>
        </w:r>
        <w:r w:rsidR="003549D5">
          <w:rPr>
            <w:noProof/>
            <w:webHidden/>
          </w:rPr>
          <w:fldChar w:fldCharType="end"/>
        </w:r>
      </w:hyperlink>
    </w:p>
    <w:p w14:paraId="2DFEA3F4" w14:textId="7D6E7831"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8" w:history="1">
        <w:r w:rsidR="003549D5" w:rsidRPr="00D11794">
          <w:rPr>
            <w:rStyle w:val="Hyperlink"/>
            <w:noProof/>
            <w:lang w:val="en-NZ"/>
          </w:rPr>
          <w:t>Gestation period</w:t>
        </w:r>
        <w:r w:rsidR="003549D5">
          <w:rPr>
            <w:noProof/>
            <w:webHidden/>
          </w:rPr>
          <w:tab/>
        </w:r>
        <w:r w:rsidR="003549D5">
          <w:rPr>
            <w:noProof/>
            <w:webHidden/>
          </w:rPr>
          <w:fldChar w:fldCharType="begin"/>
        </w:r>
        <w:r w:rsidR="003549D5">
          <w:rPr>
            <w:noProof/>
            <w:webHidden/>
          </w:rPr>
          <w:instrText xml:space="preserve"> PAGEREF _Toc10727718 \h </w:instrText>
        </w:r>
        <w:r w:rsidR="003549D5">
          <w:rPr>
            <w:noProof/>
            <w:webHidden/>
          </w:rPr>
        </w:r>
        <w:r w:rsidR="003549D5">
          <w:rPr>
            <w:noProof/>
            <w:webHidden/>
          </w:rPr>
          <w:fldChar w:fldCharType="separate"/>
        </w:r>
        <w:r>
          <w:rPr>
            <w:noProof/>
            <w:webHidden/>
          </w:rPr>
          <w:t>105</w:t>
        </w:r>
        <w:r w:rsidR="003549D5">
          <w:rPr>
            <w:noProof/>
            <w:webHidden/>
          </w:rPr>
          <w:fldChar w:fldCharType="end"/>
        </w:r>
      </w:hyperlink>
    </w:p>
    <w:p w14:paraId="1CE487DB" w14:textId="05B8EC0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19" w:history="1">
        <w:r w:rsidR="003549D5" w:rsidRPr="00D11794">
          <w:rPr>
            <w:rStyle w:val="Hyperlink"/>
            <w:noProof/>
            <w:lang w:val="en-NZ"/>
          </w:rPr>
          <w:t>Health specialty code</w:t>
        </w:r>
        <w:r w:rsidR="003549D5">
          <w:rPr>
            <w:noProof/>
            <w:webHidden/>
          </w:rPr>
          <w:tab/>
        </w:r>
        <w:r w:rsidR="003549D5">
          <w:rPr>
            <w:noProof/>
            <w:webHidden/>
          </w:rPr>
          <w:fldChar w:fldCharType="begin"/>
        </w:r>
        <w:r w:rsidR="003549D5">
          <w:rPr>
            <w:noProof/>
            <w:webHidden/>
          </w:rPr>
          <w:instrText xml:space="preserve"> PAGEREF _Toc10727719 \h </w:instrText>
        </w:r>
        <w:r w:rsidR="003549D5">
          <w:rPr>
            <w:noProof/>
            <w:webHidden/>
          </w:rPr>
        </w:r>
        <w:r w:rsidR="003549D5">
          <w:rPr>
            <w:noProof/>
            <w:webHidden/>
          </w:rPr>
          <w:fldChar w:fldCharType="separate"/>
        </w:r>
        <w:r>
          <w:rPr>
            <w:noProof/>
            <w:webHidden/>
          </w:rPr>
          <w:t>106</w:t>
        </w:r>
        <w:r w:rsidR="003549D5">
          <w:rPr>
            <w:noProof/>
            <w:webHidden/>
          </w:rPr>
          <w:fldChar w:fldCharType="end"/>
        </w:r>
      </w:hyperlink>
    </w:p>
    <w:p w14:paraId="063CA997" w14:textId="7B98BF3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0" w:history="1">
        <w:r w:rsidR="003549D5" w:rsidRPr="00D11794">
          <w:rPr>
            <w:rStyle w:val="Hyperlink"/>
            <w:noProof/>
            <w:lang w:val="en-NZ"/>
          </w:rPr>
          <w:t>Length of stay</w:t>
        </w:r>
        <w:r w:rsidR="003549D5">
          <w:rPr>
            <w:noProof/>
            <w:webHidden/>
          </w:rPr>
          <w:tab/>
        </w:r>
        <w:r w:rsidR="003549D5">
          <w:rPr>
            <w:noProof/>
            <w:webHidden/>
          </w:rPr>
          <w:fldChar w:fldCharType="begin"/>
        </w:r>
        <w:r w:rsidR="003549D5">
          <w:rPr>
            <w:noProof/>
            <w:webHidden/>
          </w:rPr>
          <w:instrText xml:space="preserve"> PAGEREF _Toc10727720 \h </w:instrText>
        </w:r>
        <w:r w:rsidR="003549D5">
          <w:rPr>
            <w:noProof/>
            <w:webHidden/>
          </w:rPr>
        </w:r>
        <w:r w:rsidR="003549D5">
          <w:rPr>
            <w:noProof/>
            <w:webHidden/>
          </w:rPr>
          <w:fldChar w:fldCharType="separate"/>
        </w:r>
        <w:r>
          <w:rPr>
            <w:noProof/>
            <w:webHidden/>
          </w:rPr>
          <w:t>108</w:t>
        </w:r>
        <w:r w:rsidR="003549D5">
          <w:rPr>
            <w:noProof/>
            <w:webHidden/>
          </w:rPr>
          <w:fldChar w:fldCharType="end"/>
        </w:r>
      </w:hyperlink>
    </w:p>
    <w:p w14:paraId="6042AED7" w14:textId="01652B9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1" w:history="1">
        <w:r w:rsidR="003549D5" w:rsidRPr="00D11794">
          <w:rPr>
            <w:rStyle w:val="Hyperlink"/>
            <w:noProof/>
            <w:lang w:val="en-NZ"/>
          </w:rPr>
          <w:t>Location code</w:t>
        </w:r>
        <w:r w:rsidR="003549D5">
          <w:rPr>
            <w:noProof/>
            <w:webHidden/>
          </w:rPr>
          <w:tab/>
        </w:r>
        <w:r w:rsidR="003549D5">
          <w:rPr>
            <w:noProof/>
            <w:webHidden/>
          </w:rPr>
          <w:fldChar w:fldCharType="begin"/>
        </w:r>
        <w:r w:rsidR="003549D5">
          <w:rPr>
            <w:noProof/>
            <w:webHidden/>
          </w:rPr>
          <w:instrText xml:space="preserve"> PAGEREF _Toc10727721 \h </w:instrText>
        </w:r>
        <w:r w:rsidR="003549D5">
          <w:rPr>
            <w:noProof/>
            <w:webHidden/>
          </w:rPr>
        </w:r>
        <w:r w:rsidR="003549D5">
          <w:rPr>
            <w:noProof/>
            <w:webHidden/>
          </w:rPr>
          <w:fldChar w:fldCharType="separate"/>
        </w:r>
        <w:r>
          <w:rPr>
            <w:noProof/>
            <w:webHidden/>
          </w:rPr>
          <w:t>109</w:t>
        </w:r>
        <w:r w:rsidR="003549D5">
          <w:rPr>
            <w:noProof/>
            <w:webHidden/>
          </w:rPr>
          <w:fldChar w:fldCharType="end"/>
        </w:r>
      </w:hyperlink>
    </w:p>
    <w:p w14:paraId="793A55A7" w14:textId="1130911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2" w:history="1">
        <w:r w:rsidR="003549D5" w:rsidRPr="00D11794">
          <w:rPr>
            <w:rStyle w:val="Hyperlink"/>
            <w:noProof/>
            <w:lang w:val="en-NZ"/>
          </w:rPr>
          <w:t>Major diagnostic category (MDC) code</w:t>
        </w:r>
        <w:r w:rsidR="003549D5">
          <w:rPr>
            <w:noProof/>
            <w:webHidden/>
          </w:rPr>
          <w:tab/>
        </w:r>
        <w:r w:rsidR="003549D5">
          <w:rPr>
            <w:noProof/>
            <w:webHidden/>
          </w:rPr>
          <w:fldChar w:fldCharType="begin"/>
        </w:r>
        <w:r w:rsidR="003549D5">
          <w:rPr>
            <w:noProof/>
            <w:webHidden/>
          </w:rPr>
          <w:instrText xml:space="preserve"> PAGEREF _Toc10727722 \h </w:instrText>
        </w:r>
        <w:r w:rsidR="003549D5">
          <w:rPr>
            <w:noProof/>
            <w:webHidden/>
          </w:rPr>
        </w:r>
        <w:r w:rsidR="003549D5">
          <w:rPr>
            <w:noProof/>
            <w:webHidden/>
          </w:rPr>
          <w:fldChar w:fldCharType="separate"/>
        </w:r>
        <w:r>
          <w:rPr>
            <w:noProof/>
            <w:webHidden/>
          </w:rPr>
          <w:t>110</w:t>
        </w:r>
        <w:r w:rsidR="003549D5">
          <w:rPr>
            <w:noProof/>
            <w:webHidden/>
          </w:rPr>
          <w:fldChar w:fldCharType="end"/>
        </w:r>
      </w:hyperlink>
    </w:p>
    <w:p w14:paraId="4DF4E8EB" w14:textId="70EEE538"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3" w:history="1">
        <w:r w:rsidR="003549D5" w:rsidRPr="00D11794">
          <w:rPr>
            <w:rStyle w:val="Hyperlink"/>
            <w:noProof/>
            <w:lang w:val="en-NZ"/>
          </w:rPr>
          <w:t>Major diagnostic category (MDC) type</w:t>
        </w:r>
        <w:r w:rsidR="003549D5">
          <w:rPr>
            <w:noProof/>
            <w:webHidden/>
          </w:rPr>
          <w:tab/>
        </w:r>
        <w:r w:rsidR="003549D5">
          <w:rPr>
            <w:noProof/>
            <w:webHidden/>
          </w:rPr>
          <w:fldChar w:fldCharType="begin"/>
        </w:r>
        <w:r w:rsidR="003549D5">
          <w:rPr>
            <w:noProof/>
            <w:webHidden/>
          </w:rPr>
          <w:instrText xml:space="preserve"> PAGEREF _Toc10727723 \h </w:instrText>
        </w:r>
        <w:r w:rsidR="003549D5">
          <w:rPr>
            <w:noProof/>
            <w:webHidden/>
          </w:rPr>
        </w:r>
        <w:r w:rsidR="003549D5">
          <w:rPr>
            <w:noProof/>
            <w:webHidden/>
          </w:rPr>
          <w:fldChar w:fldCharType="separate"/>
        </w:r>
        <w:r>
          <w:rPr>
            <w:noProof/>
            <w:webHidden/>
          </w:rPr>
          <w:t>111</w:t>
        </w:r>
        <w:r w:rsidR="003549D5">
          <w:rPr>
            <w:noProof/>
            <w:webHidden/>
          </w:rPr>
          <w:fldChar w:fldCharType="end"/>
        </w:r>
      </w:hyperlink>
    </w:p>
    <w:p w14:paraId="479865F3" w14:textId="7FC312C8"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4" w:history="1">
        <w:r w:rsidR="003549D5" w:rsidRPr="00D11794">
          <w:rPr>
            <w:rStyle w:val="Hyperlink"/>
            <w:noProof/>
            <w:lang w:val="en-NZ"/>
          </w:rPr>
          <w:t>Month of data</w:t>
        </w:r>
        <w:r w:rsidR="003549D5">
          <w:rPr>
            <w:noProof/>
            <w:webHidden/>
          </w:rPr>
          <w:tab/>
        </w:r>
        <w:r w:rsidR="003549D5">
          <w:rPr>
            <w:noProof/>
            <w:webHidden/>
          </w:rPr>
          <w:fldChar w:fldCharType="begin"/>
        </w:r>
        <w:r w:rsidR="003549D5">
          <w:rPr>
            <w:noProof/>
            <w:webHidden/>
          </w:rPr>
          <w:instrText xml:space="preserve"> PAGEREF _Toc10727724 \h </w:instrText>
        </w:r>
        <w:r w:rsidR="003549D5">
          <w:rPr>
            <w:noProof/>
            <w:webHidden/>
          </w:rPr>
        </w:r>
        <w:r w:rsidR="003549D5">
          <w:rPr>
            <w:noProof/>
            <w:webHidden/>
          </w:rPr>
          <w:fldChar w:fldCharType="separate"/>
        </w:r>
        <w:r>
          <w:rPr>
            <w:noProof/>
            <w:webHidden/>
          </w:rPr>
          <w:t>112</w:t>
        </w:r>
        <w:r w:rsidR="003549D5">
          <w:rPr>
            <w:noProof/>
            <w:webHidden/>
          </w:rPr>
          <w:fldChar w:fldCharType="end"/>
        </w:r>
      </w:hyperlink>
    </w:p>
    <w:p w14:paraId="3C8BE84E" w14:textId="1EADD0D8"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5" w:history="1">
        <w:r w:rsidR="003549D5" w:rsidRPr="00D11794">
          <w:rPr>
            <w:rStyle w:val="Hyperlink"/>
            <w:noProof/>
            <w:lang w:val="en-NZ"/>
          </w:rPr>
          <w:t>Mother's Encrypted NHI</w:t>
        </w:r>
        <w:r w:rsidR="003549D5">
          <w:rPr>
            <w:noProof/>
            <w:webHidden/>
          </w:rPr>
          <w:tab/>
        </w:r>
        <w:r w:rsidR="003549D5">
          <w:rPr>
            <w:noProof/>
            <w:webHidden/>
          </w:rPr>
          <w:fldChar w:fldCharType="begin"/>
        </w:r>
        <w:r w:rsidR="003549D5">
          <w:rPr>
            <w:noProof/>
            <w:webHidden/>
          </w:rPr>
          <w:instrText xml:space="preserve"> PAGEREF _Toc10727725 \h </w:instrText>
        </w:r>
        <w:r w:rsidR="003549D5">
          <w:rPr>
            <w:noProof/>
            <w:webHidden/>
          </w:rPr>
        </w:r>
        <w:r w:rsidR="003549D5">
          <w:rPr>
            <w:noProof/>
            <w:webHidden/>
          </w:rPr>
          <w:fldChar w:fldCharType="separate"/>
        </w:r>
        <w:r>
          <w:rPr>
            <w:noProof/>
            <w:webHidden/>
          </w:rPr>
          <w:t>113</w:t>
        </w:r>
        <w:r w:rsidR="003549D5">
          <w:rPr>
            <w:noProof/>
            <w:webHidden/>
          </w:rPr>
          <w:fldChar w:fldCharType="end"/>
        </w:r>
      </w:hyperlink>
    </w:p>
    <w:p w14:paraId="5E5BC7AF" w14:textId="467FF72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6" w:history="1">
        <w:r w:rsidR="003549D5" w:rsidRPr="00D11794">
          <w:rPr>
            <w:rStyle w:val="Hyperlink"/>
            <w:noProof/>
            <w:lang w:val="en-NZ"/>
          </w:rPr>
          <w:t>NZ drg code</w:t>
        </w:r>
        <w:r w:rsidR="003549D5">
          <w:rPr>
            <w:noProof/>
            <w:webHidden/>
          </w:rPr>
          <w:tab/>
        </w:r>
        <w:r w:rsidR="003549D5">
          <w:rPr>
            <w:noProof/>
            <w:webHidden/>
          </w:rPr>
          <w:fldChar w:fldCharType="begin"/>
        </w:r>
        <w:r w:rsidR="003549D5">
          <w:rPr>
            <w:noProof/>
            <w:webHidden/>
          </w:rPr>
          <w:instrText xml:space="preserve"> PAGEREF _Toc10727726 \h </w:instrText>
        </w:r>
        <w:r w:rsidR="003549D5">
          <w:rPr>
            <w:noProof/>
            <w:webHidden/>
          </w:rPr>
        </w:r>
        <w:r w:rsidR="003549D5">
          <w:rPr>
            <w:noProof/>
            <w:webHidden/>
          </w:rPr>
          <w:fldChar w:fldCharType="separate"/>
        </w:r>
        <w:r>
          <w:rPr>
            <w:noProof/>
            <w:webHidden/>
          </w:rPr>
          <w:t>114</w:t>
        </w:r>
        <w:r w:rsidR="003549D5">
          <w:rPr>
            <w:noProof/>
            <w:webHidden/>
          </w:rPr>
          <w:fldChar w:fldCharType="end"/>
        </w:r>
      </w:hyperlink>
    </w:p>
    <w:p w14:paraId="02086C21" w14:textId="6C52E050"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7" w:history="1">
        <w:r w:rsidR="003549D5" w:rsidRPr="00D11794">
          <w:rPr>
            <w:rStyle w:val="Hyperlink"/>
            <w:noProof/>
            <w:lang w:val="en-NZ"/>
          </w:rPr>
          <w:t>NZ resident flag</w:t>
        </w:r>
        <w:r w:rsidR="003549D5">
          <w:rPr>
            <w:noProof/>
            <w:webHidden/>
          </w:rPr>
          <w:tab/>
        </w:r>
        <w:r w:rsidR="003549D5">
          <w:rPr>
            <w:noProof/>
            <w:webHidden/>
          </w:rPr>
          <w:fldChar w:fldCharType="begin"/>
        </w:r>
        <w:r w:rsidR="003549D5">
          <w:rPr>
            <w:noProof/>
            <w:webHidden/>
          </w:rPr>
          <w:instrText xml:space="preserve"> PAGEREF _Toc10727727 \h </w:instrText>
        </w:r>
        <w:r w:rsidR="003549D5">
          <w:rPr>
            <w:noProof/>
            <w:webHidden/>
          </w:rPr>
        </w:r>
        <w:r w:rsidR="003549D5">
          <w:rPr>
            <w:noProof/>
            <w:webHidden/>
          </w:rPr>
          <w:fldChar w:fldCharType="separate"/>
        </w:r>
        <w:r>
          <w:rPr>
            <w:noProof/>
            <w:webHidden/>
          </w:rPr>
          <w:t>116</w:t>
        </w:r>
        <w:r w:rsidR="003549D5">
          <w:rPr>
            <w:noProof/>
            <w:webHidden/>
          </w:rPr>
          <w:fldChar w:fldCharType="end"/>
        </w:r>
      </w:hyperlink>
    </w:p>
    <w:p w14:paraId="1828E284" w14:textId="0068024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8" w:history="1">
        <w:r w:rsidR="003549D5" w:rsidRPr="00D11794">
          <w:rPr>
            <w:rStyle w:val="Hyperlink"/>
            <w:noProof/>
            <w:lang w:val="en-NZ"/>
          </w:rPr>
          <w:t>Occupation code</w:t>
        </w:r>
        <w:r w:rsidR="003549D5">
          <w:rPr>
            <w:noProof/>
            <w:webHidden/>
          </w:rPr>
          <w:tab/>
        </w:r>
        <w:r w:rsidR="003549D5">
          <w:rPr>
            <w:noProof/>
            <w:webHidden/>
          </w:rPr>
          <w:fldChar w:fldCharType="begin"/>
        </w:r>
        <w:r w:rsidR="003549D5">
          <w:rPr>
            <w:noProof/>
            <w:webHidden/>
          </w:rPr>
          <w:instrText xml:space="preserve"> PAGEREF _Toc10727728 \h </w:instrText>
        </w:r>
        <w:r w:rsidR="003549D5">
          <w:rPr>
            <w:noProof/>
            <w:webHidden/>
          </w:rPr>
        </w:r>
        <w:r w:rsidR="003549D5">
          <w:rPr>
            <w:noProof/>
            <w:webHidden/>
          </w:rPr>
          <w:fldChar w:fldCharType="separate"/>
        </w:r>
        <w:r>
          <w:rPr>
            <w:noProof/>
            <w:webHidden/>
          </w:rPr>
          <w:t>117</w:t>
        </w:r>
        <w:r w:rsidR="003549D5">
          <w:rPr>
            <w:noProof/>
            <w:webHidden/>
          </w:rPr>
          <w:fldChar w:fldCharType="end"/>
        </w:r>
      </w:hyperlink>
    </w:p>
    <w:p w14:paraId="7386A217" w14:textId="123DC1D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29" w:history="1">
        <w:r w:rsidR="003549D5" w:rsidRPr="00D11794">
          <w:rPr>
            <w:rStyle w:val="Hyperlink"/>
            <w:noProof/>
            <w:lang w:val="en-NZ"/>
          </w:rPr>
          <w:t>Occupation free text</w:t>
        </w:r>
        <w:r w:rsidR="003549D5">
          <w:rPr>
            <w:noProof/>
            <w:webHidden/>
          </w:rPr>
          <w:tab/>
        </w:r>
        <w:r w:rsidR="003549D5">
          <w:rPr>
            <w:noProof/>
            <w:webHidden/>
          </w:rPr>
          <w:fldChar w:fldCharType="begin"/>
        </w:r>
        <w:r w:rsidR="003549D5">
          <w:rPr>
            <w:noProof/>
            <w:webHidden/>
          </w:rPr>
          <w:instrText xml:space="preserve"> PAGEREF _Toc10727729 \h </w:instrText>
        </w:r>
        <w:r w:rsidR="003549D5">
          <w:rPr>
            <w:noProof/>
            <w:webHidden/>
          </w:rPr>
        </w:r>
        <w:r w:rsidR="003549D5">
          <w:rPr>
            <w:noProof/>
            <w:webHidden/>
          </w:rPr>
          <w:fldChar w:fldCharType="separate"/>
        </w:r>
        <w:r>
          <w:rPr>
            <w:noProof/>
            <w:webHidden/>
          </w:rPr>
          <w:t>118</w:t>
        </w:r>
        <w:r w:rsidR="003549D5">
          <w:rPr>
            <w:noProof/>
            <w:webHidden/>
          </w:rPr>
          <w:fldChar w:fldCharType="end"/>
        </w:r>
      </w:hyperlink>
    </w:p>
    <w:p w14:paraId="0F054FC8" w14:textId="1F362B2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0" w:history="1">
        <w:r w:rsidR="003549D5" w:rsidRPr="00D11794">
          <w:rPr>
            <w:rStyle w:val="Hyperlink"/>
            <w:noProof/>
            <w:lang w:val="en-NZ"/>
          </w:rPr>
          <w:t>Patient clinical complexity level (PCCL)</w:t>
        </w:r>
        <w:r w:rsidR="003549D5">
          <w:rPr>
            <w:noProof/>
            <w:webHidden/>
          </w:rPr>
          <w:tab/>
        </w:r>
        <w:r w:rsidR="003549D5">
          <w:rPr>
            <w:noProof/>
            <w:webHidden/>
          </w:rPr>
          <w:fldChar w:fldCharType="begin"/>
        </w:r>
        <w:r w:rsidR="003549D5">
          <w:rPr>
            <w:noProof/>
            <w:webHidden/>
          </w:rPr>
          <w:instrText xml:space="preserve"> PAGEREF _Toc10727730 \h </w:instrText>
        </w:r>
        <w:r w:rsidR="003549D5">
          <w:rPr>
            <w:noProof/>
            <w:webHidden/>
          </w:rPr>
        </w:r>
        <w:r w:rsidR="003549D5">
          <w:rPr>
            <w:noProof/>
            <w:webHidden/>
          </w:rPr>
          <w:fldChar w:fldCharType="separate"/>
        </w:r>
        <w:r>
          <w:rPr>
            <w:noProof/>
            <w:webHidden/>
          </w:rPr>
          <w:t>119</w:t>
        </w:r>
        <w:r w:rsidR="003549D5">
          <w:rPr>
            <w:noProof/>
            <w:webHidden/>
          </w:rPr>
          <w:fldChar w:fldCharType="end"/>
        </w:r>
      </w:hyperlink>
    </w:p>
    <w:p w14:paraId="59D27635" w14:textId="5E9E4FAC"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1" w:history="1">
        <w:r w:rsidR="003549D5" w:rsidRPr="00D11794">
          <w:rPr>
            <w:rStyle w:val="Hyperlink"/>
            <w:noProof/>
            <w:lang w:val="en-NZ"/>
          </w:rPr>
          <w:t>Pms unique identifier</w:t>
        </w:r>
        <w:r w:rsidR="003549D5">
          <w:rPr>
            <w:noProof/>
            <w:webHidden/>
          </w:rPr>
          <w:tab/>
        </w:r>
        <w:r w:rsidR="003549D5">
          <w:rPr>
            <w:noProof/>
            <w:webHidden/>
          </w:rPr>
          <w:fldChar w:fldCharType="begin"/>
        </w:r>
        <w:r w:rsidR="003549D5">
          <w:rPr>
            <w:noProof/>
            <w:webHidden/>
          </w:rPr>
          <w:instrText xml:space="preserve"> PAGEREF _Toc10727731 \h </w:instrText>
        </w:r>
        <w:r w:rsidR="003549D5">
          <w:rPr>
            <w:noProof/>
            <w:webHidden/>
          </w:rPr>
        </w:r>
        <w:r w:rsidR="003549D5">
          <w:rPr>
            <w:noProof/>
            <w:webHidden/>
          </w:rPr>
          <w:fldChar w:fldCharType="separate"/>
        </w:r>
        <w:r>
          <w:rPr>
            <w:noProof/>
            <w:webHidden/>
          </w:rPr>
          <w:t>120</w:t>
        </w:r>
        <w:r w:rsidR="003549D5">
          <w:rPr>
            <w:noProof/>
            <w:webHidden/>
          </w:rPr>
          <w:fldChar w:fldCharType="end"/>
        </w:r>
      </w:hyperlink>
    </w:p>
    <w:p w14:paraId="7A0DC530" w14:textId="52438902"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2" w:history="1">
        <w:r w:rsidR="003549D5" w:rsidRPr="00D11794">
          <w:rPr>
            <w:rStyle w:val="Hyperlink"/>
            <w:noProof/>
            <w:lang w:val="en-NZ"/>
          </w:rPr>
          <w:t>Principal diag 06 clin code</w:t>
        </w:r>
        <w:r w:rsidR="003549D5">
          <w:rPr>
            <w:noProof/>
            <w:webHidden/>
          </w:rPr>
          <w:tab/>
        </w:r>
        <w:r w:rsidR="003549D5">
          <w:rPr>
            <w:noProof/>
            <w:webHidden/>
          </w:rPr>
          <w:fldChar w:fldCharType="begin"/>
        </w:r>
        <w:r w:rsidR="003549D5">
          <w:rPr>
            <w:noProof/>
            <w:webHidden/>
          </w:rPr>
          <w:instrText xml:space="preserve"> PAGEREF _Toc10727732 \h </w:instrText>
        </w:r>
        <w:r w:rsidR="003549D5">
          <w:rPr>
            <w:noProof/>
            <w:webHidden/>
          </w:rPr>
        </w:r>
        <w:r w:rsidR="003549D5">
          <w:rPr>
            <w:noProof/>
            <w:webHidden/>
          </w:rPr>
          <w:fldChar w:fldCharType="separate"/>
        </w:r>
        <w:r>
          <w:rPr>
            <w:noProof/>
            <w:webHidden/>
          </w:rPr>
          <w:t>121</w:t>
        </w:r>
        <w:r w:rsidR="003549D5">
          <w:rPr>
            <w:noProof/>
            <w:webHidden/>
          </w:rPr>
          <w:fldChar w:fldCharType="end"/>
        </w:r>
      </w:hyperlink>
    </w:p>
    <w:p w14:paraId="7D52BEE4" w14:textId="0FF4C61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3" w:history="1">
        <w:r w:rsidR="003549D5" w:rsidRPr="00D11794">
          <w:rPr>
            <w:rStyle w:val="Hyperlink"/>
            <w:noProof/>
            <w:lang w:val="en-NZ"/>
          </w:rPr>
          <w:t>Principal diag 10 clin code</w:t>
        </w:r>
        <w:r w:rsidR="003549D5">
          <w:rPr>
            <w:noProof/>
            <w:webHidden/>
          </w:rPr>
          <w:tab/>
        </w:r>
        <w:r w:rsidR="003549D5">
          <w:rPr>
            <w:noProof/>
            <w:webHidden/>
          </w:rPr>
          <w:fldChar w:fldCharType="begin"/>
        </w:r>
        <w:r w:rsidR="003549D5">
          <w:rPr>
            <w:noProof/>
            <w:webHidden/>
          </w:rPr>
          <w:instrText xml:space="preserve"> PAGEREF _Toc10727733 \h </w:instrText>
        </w:r>
        <w:r w:rsidR="003549D5">
          <w:rPr>
            <w:noProof/>
            <w:webHidden/>
          </w:rPr>
        </w:r>
        <w:r w:rsidR="003549D5">
          <w:rPr>
            <w:noProof/>
            <w:webHidden/>
          </w:rPr>
          <w:fldChar w:fldCharType="separate"/>
        </w:r>
        <w:r>
          <w:rPr>
            <w:noProof/>
            <w:webHidden/>
          </w:rPr>
          <w:t>122</w:t>
        </w:r>
        <w:r w:rsidR="003549D5">
          <w:rPr>
            <w:noProof/>
            <w:webHidden/>
          </w:rPr>
          <w:fldChar w:fldCharType="end"/>
        </w:r>
      </w:hyperlink>
    </w:p>
    <w:p w14:paraId="6A7225CA" w14:textId="642F57D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4" w:history="1">
        <w:r w:rsidR="003549D5" w:rsidRPr="00D11794">
          <w:rPr>
            <w:rStyle w:val="Hyperlink"/>
            <w:noProof/>
            <w:lang w:val="en-NZ"/>
          </w:rPr>
          <w:t>Principal diag 11 clin code</w:t>
        </w:r>
        <w:r w:rsidR="003549D5">
          <w:rPr>
            <w:noProof/>
            <w:webHidden/>
          </w:rPr>
          <w:tab/>
        </w:r>
        <w:r w:rsidR="003549D5">
          <w:rPr>
            <w:noProof/>
            <w:webHidden/>
          </w:rPr>
          <w:fldChar w:fldCharType="begin"/>
        </w:r>
        <w:r w:rsidR="003549D5">
          <w:rPr>
            <w:noProof/>
            <w:webHidden/>
          </w:rPr>
          <w:instrText xml:space="preserve"> PAGEREF _Toc10727734 \h </w:instrText>
        </w:r>
        <w:r w:rsidR="003549D5">
          <w:rPr>
            <w:noProof/>
            <w:webHidden/>
          </w:rPr>
        </w:r>
        <w:r w:rsidR="003549D5">
          <w:rPr>
            <w:noProof/>
            <w:webHidden/>
          </w:rPr>
          <w:fldChar w:fldCharType="separate"/>
        </w:r>
        <w:r>
          <w:rPr>
            <w:noProof/>
            <w:webHidden/>
          </w:rPr>
          <w:t>123</w:t>
        </w:r>
        <w:r w:rsidR="003549D5">
          <w:rPr>
            <w:noProof/>
            <w:webHidden/>
          </w:rPr>
          <w:fldChar w:fldCharType="end"/>
        </w:r>
      </w:hyperlink>
    </w:p>
    <w:p w14:paraId="3820A50D" w14:textId="205CCB4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5" w:history="1">
        <w:r w:rsidR="003549D5" w:rsidRPr="00D11794">
          <w:rPr>
            <w:rStyle w:val="Hyperlink"/>
            <w:noProof/>
            <w:lang w:val="en-NZ"/>
          </w:rPr>
          <w:t>Principal diag 12 clin code</w:t>
        </w:r>
        <w:r w:rsidR="003549D5">
          <w:rPr>
            <w:noProof/>
            <w:webHidden/>
          </w:rPr>
          <w:tab/>
        </w:r>
        <w:r w:rsidR="003549D5">
          <w:rPr>
            <w:noProof/>
            <w:webHidden/>
          </w:rPr>
          <w:fldChar w:fldCharType="begin"/>
        </w:r>
        <w:r w:rsidR="003549D5">
          <w:rPr>
            <w:noProof/>
            <w:webHidden/>
          </w:rPr>
          <w:instrText xml:space="preserve"> PAGEREF _Toc10727735 \h </w:instrText>
        </w:r>
        <w:r w:rsidR="003549D5">
          <w:rPr>
            <w:noProof/>
            <w:webHidden/>
          </w:rPr>
        </w:r>
        <w:r w:rsidR="003549D5">
          <w:rPr>
            <w:noProof/>
            <w:webHidden/>
          </w:rPr>
          <w:fldChar w:fldCharType="separate"/>
        </w:r>
        <w:r>
          <w:rPr>
            <w:noProof/>
            <w:webHidden/>
          </w:rPr>
          <w:t>124</w:t>
        </w:r>
        <w:r w:rsidR="003549D5">
          <w:rPr>
            <w:noProof/>
            <w:webHidden/>
          </w:rPr>
          <w:fldChar w:fldCharType="end"/>
        </w:r>
      </w:hyperlink>
    </w:p>
    <w:p w14:paraId="5768C86D" w14:textId="6D1EC92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6" w:history="1">
        <w:r w:rsidR="003549D5" w:rsidRPr="00D11794">
          <w:rPr>
            <w:rStyle w:val="Hyperlink"/>
            <w:noProof/>
            <w:lang w:val="en-NZ"/>
          </w:rPr>
          <w:t>Principal diag 13 clin code</w:t>
        </w:r>
        <w:r w:rsidR="003549D5">
          <w:rPr>
            <w:noProof/>
            <w:webHidden/>
          </w:rPr>
          <w:tab/>
        </w:r>
        <w:r w:rsidR="003549D5">
          <w:rPr>
            <w:noProof/>
            <w:webHidden/>
          </w:rPr>
          <w:fldChar w:fldCharType="begin"/>
        </w:r>
        <w:r w:rsidR="003549D5">
          <w:rPr>
            <w:noProof/>
            <w:webHidden/>
          </w:rPr>
          <w:instrText xml:space="preserve"> PAGEREF _Toc10727736 \h </w:instrText>
        </w:r>
        <w:r w:rsidR="003549D5">
          <w:rPr>
            <w:noProof/>
            <w:webHidden/>
          </w:rPr>
        </w:r>
        <w:r w:rsidR="003549D5">
          <w:rPr>
            <w:noProof/>
            <w:webHidden/>
          </w:rPr>
          <w:fldChar w:fldCharType="separate"/>
        </w:r>
        <w:r>
          <w:rPr>
            <w:noProof/>
            <w:webHidden/>
          </w:rPr>
          <w:t>125</w:t>
        </w:r>
        <w:r w:rsidR="003549D5">
          <w:rPr>
            <w:noProof/>
            <w:webHidden/>
          </w:rPr>
          <w:fldChar w:fldCharType="end"/>
        </w:r>
      </w:hyperlink>
    </w:p>
    <w:p w14:paraId="69DDDC3B" w14:textId="186F7B7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7" w:history="1">
        <w:r w:rsidR="003549D5" w:rsidRPr="00D11794">
          <w:rPr>
            <w:rStyle w:val="Hyperlink"/>
            <w:noProof/>
            <w:lang w:val="en-NZ"/>
          </w:rPr>
          <w:t>Principal diag 14 clin code</w:t>
        </w:r>
        <w:r w:rsidR="003549D5">
          <w:rPr>
            <w:noProof/>
            <w:webHidden/>
          </w:rPr>
          <w:tab/>
        </w:r>
        <w:r w:rsidR="003549D5">
          <w:rPr>
            <w:noProof/>
            <w:webHidden/>
          </w:rPr>
          <w:fldChar w:fldCharType="begin"/>
        </w:r>
        <w:r w:rsidR="003549D5">
          <w:rPr>
            <w:noProof/>
            <w:webHidden/>
          </w:rPr>
          <w:instrText xml:space="preserve"> PAGEREF _Toc10727737 \h </w:instrText>
        </w:r>
        <w:r w:rsidR="003549D5">
          <w:rPr>
            <w:noProof/>
            <w:webHidden/>
          </w:rPr>
        </w:r>
        <w:r w:rsidR="003549D5">
          <w:rPr>
            <w:noProof/>
            <w:webHidden/>
          </w:rPr>
          <w:fldChar w:fldCharType="separate"/>
        </w:r>
        <w:r>
          <w:rPr>
            <w:noProof/>
            <w:webHidden/>
          </w:rPr>
          <w:t>126</w:t>
        </w:r>
        <w:r w:rsidR="003549D5">
          <w:rPr>
            <w:noProof/>
            <w:webHidden/>
          </w:rPr>
          <w:fldChar w:fldCharType="end"/>
        </w:r>
      </w:hyperlink>
    </w:p>
    <w:p w14:paraId="7F56AD14" w14:textId="4CB27792"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8" w:history="1">
        <w:r w:rsidR="003549D5" w:rsidRPr="00D11794">
          <w:rPr>
            <w:rStyle w:val="Hyperlink"/>
            <w:noProof/>
            <w:lang w:val="en-NZ"/>
          </w:rPr>
          <w:t>Principal diag 15 clin code</w:t>
        </w:r>
        <w:r w:rsidR="003549D5">
          <w:rPr>
            <w:noProof/>
            <w:webHidden/>
          </w:rPr>
          <w:tab/>
        </w:r>
        <w:r w:rsidR="003549D5">
          <w:rPr>
            <w:noProof/>
            <w:webHidden/>
          </w:rPr>
          <w:fldChar w:fldCharType="begin"/>
        </w:r>
        <w:r w:rsidR="003549D5">
          <w:rPr>
            <w:noProof/>
            <w:webHidden/>
          </w:rPr>
          <w:instrText xml:space="preserve"> PAGEREF _Toc10727738 \h </w:instrText>
        </w:r>
        <w:r w:rsidR="003549D5">
          <w:rPr>
            <w:noProof/>
            <w:webHidden/>
          </w:rPr>
        </w:r>
        <w:r w:rsidR="003549D5">
          <w:rPr>
            <w:noProof/>
            <w:webHidden/>
          </w:rPr>
          <w:fldChar w:fldCharType="separate"/>
        </w:r>
        <w:r>
          <w:rPr>
            <w:noProof/>
            <w:webHidden/>
          </w:rPr>
          <w:t>127</w:t>
        </w:r>
        <w:r w:rsidR="003549D5">
          <w:rPr>
            <w:noProof/>
            <w:webHidden/>
          </w:rPr>
          <w:fldChar w:fldCharType="end"/>
        </w:r>
      </w:hyperlink>
    </w:p>
    <w:p w14:paraId="3B3ADCD0" w14:textId="635F5385"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39" w:history="1">
        <w:r w:rsidR="003549D5" w:rsidRPr="00D11794">
          <w:rPr>
            <w:rStyle w:val="Hyperlink"/>
            <w:noProof/>
            <w:lang w:val="en-NZ"/>
          </w:rPr>
          <w:t>Prioritised ethnic code</w:t>
        </w:r>
        <w:r w:rsidR="003549D5">
          <w:rPr>
            <w:noProof/>
            <w:webHidden/>
          </w:rPr>
          <w:tab/>
        </w:r>
        <w:r w:rsidR="003549D5">
          <w:rPr>
            <w:noProof/>
            <w:webHidden/>
          </w:rPr>
          <w:fldChar w:fldCharType="begin"/>
        </w:r>
        <w:r w:rsidR="003549D5">
          <w:rPr>
            <w:noProof/>
            <w:webHidden/>
          </w:rPr>
          <w:instrText xml:space="preserve"> PAGEREF _Toc10727739 \h </w:instrText>
        </w:r>
        <w:r w:rsidR="003549D5">
          <w:rPr>
            <w:noProof/>
            <w:webHidden/>
          </w:rPr>
        </w:r>
        <w:r w:rsidR="003549D5">
          <w:rPr>
            <w:noProof/>
            <w:webHidden/>
          </w:rPr>
          <w:fldChar w:fldCharType="separate"/>
        </w:r>
        <w:r>
          <w:rPr>
            <w:noProof/>
            <w:webHidden/>
          </w:rPr>
          <w:t>128</w:t>
        </w:r>
        <w:r w:rsidR="003549D5">
          <w:rPr>
            <w:noProof/>
            <w:webHidden/>
          </w:rPr>
          <w:fldChar w:fldCharType="end"/>
        </w:r>
      </w:hyperlink>
    </w:p>
    <w:p w14:paraId="5C35FDD7" w14:textId="26A824C2"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0" w:history="1">
        <w:r w:rsidR="003549D5" w:rsidRPr="00D11794">
          <w:rPr>
            <w:rStyle w:val="Hyperlink"/>
            <w:noProof/>
            <w:lang w:val="en-NZ"/>
          </w:rPr>
          <w:t>Private hospital flag</w:t>
        </w:r>
        <w:r w:rsidR="003549D5">
          <w:rPr>
            <w:noProof/>
            <w:webHidden/>
          </w:rPr>
          <w:tab/>
        </w:r>
        <w:r w:rsidR="003549D5">
          <w:rPr>
            <w:noProof/>
            <w:webHidden/>
          </w:rPr>
          <w:fldChar w:fldCharType="begin"/>
        </w:r>
        <w:r w:rsidR="003549D5">
          <w:rPr>
            <w:noProof/>
            <w:webHidden/>
          </w:rPr>
          <w:instrText xml:space="preserve"> PAGEREF _Toc10727740 \h </w:instrText>
        </w:r>
        <w:r w:rsidR="003549D5">
          <w:rPr>
            <w:noProof/>
            <w:webHidden/>
          </w:rPr>
        </w:r>
        <w:r w:rsidR="003549D5">
          <w:rPr>
            <w:noProof/>
            <w:webHidden/>
          </w:rPr>
          <w:fldChar w:fldCharType="separate"/>
        </w:r>
        <w:r>
          <w:rPr>
            <w:noProof/>
            <w:webHidden/>
          </w:rPr>
          <w:t>129</w:t>
        </w:r>
        <w:r w:rsidR="003549D5">
          <w:rPr>
            <w:noProof/>
            <w:webHidden/>
          </w:rPr>
          <w:fldChar w:fldCharType="end"/>
        </w:r>
      </w:hyperlink>
    </w:p>
    <w:p w14:paraId="1E57F8A0" w14:textId="06CC64F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1" w:history="1">
        <w:r w:rsidR="003549D5" w:rsidRPr="00D11794">
          <w:rPr>
            <w:rStyle w:val="Hyperlink"/>
            <w:noProof/>
            <w:lang w:val="en-NZ"/>
          </w:rPr>
          <w:t>Psychiatric leave end type</w:t>
        </w:r>
        <w:r w:rsidR="003549D5">
          <w:rPr>
            <w:noProof/>
            <w:webHidden/>
          </w:rPr>
          <w:tab/>
        </w:r>
        <w:r w:rsidR="003549D5">
          <w:rPr>
            <w:noProof/>
            <w:webHidden/>
          </w:rPr>
          <w:fldChar w:fldCharType="begin"/>
        </w:r>
        <w:r w:rsidR="003549D5">
          <w:rPr>
            <w:noProof/>
            <w:webHidden/>
          </w:rPr>
          <w:instrText xml:space="preserve"> PAGEREF _Toc10727741 \h </w:instrText>
        </w:r>
        <w:r w:rsidR="003549D5">
          <w:rPr>
            <w:noProof/>
            <w:webHidden/>
          </w:rPr>
        </w:r>
        <w:r w:rsidR="003549D5">
          <w:rPr>
            <w:noProof/>
            <w:webHidden/>
          </w:rPr>
          <w:fldChar w:fldCharType="separate"/>
        </w:r>
        <w:r>
          <w:rPr>
            <w:noProof/>
            <w:webHidden/>
          </w:rPr>
          <w:t>130</w:t>
        </w:r>
        <w:r w:rsidR="003549D5">
          <w:rPr>
            <w:noProof/>
            <w:webHidden/>
          </w:rPr>
          <w:fldChar w:fldCharType="end"/>
        </w:r>
      </w:hyperlink>
    </w:p>
    <w:p w14:paraId="2FE9CB99" w14:textId="22D69A2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2" w:history="1">
        <w:r w:rsidR="003549D5" w:rsidRPr="00D11794">
          <w:rPr>
            <w:rStyle w:val="Hyperlink"/>
            <w:noProof/>
            <w:lang w:val="en-NZ"/>
          </w:rPr>
          <w:t>Public birth</w:t>
        </w:r>
        <w:r w:rsidR="003549D5">
          <w:rPr>
            <w:noProof/>
            <w:webHidden/>
          </w:rPr>
          <w:tab/>
        </w:r>
        <w:r w:rsidR="003549D5">
          <w:rPr>
            <w:noProof/>
            <w:webHidden/>
          </w:rPr>
          <w:fldChar w:fldCharType="begin"/>
        </w:r>
        <w:r w:rsidR="003549D5">
          <w:rPr>
            <w:noProof/>
            <w:webHidden/>
          </w:rPr>
          <w:instrText xml:space="preserve"> PAGEREF _Toc10727742 \h </w:instrText>
        </w:r>
        <w:r w:rsidR="003549D5">
          <w:rPr>
            <w:noProof/>
            <w:webHidden/>
          </w:rPr>
        </w:r>
        <w:r w:rsidR="003549D5">
          <w:rPr>
            <w:noProof/>
            <w:webHidden/>
          </w:rPr>
          <w:fldChar w:fldCharType="separate"/>
        </w:r>
        <w:r>
          <w:rPr>
            <w:noProof/>
            <w:webHidden/>
          </w:rPr>
          <w:t>131</w:t>
        </w:r>
        <w:r w:rsidR="003549D5">
          <w:rPr>
            <w:noProof/>
            <w:webHidden/>
          </w:rPr>
          <w:fldChar w:fldCharType="end"/>
        </w:r>
      </w:hyperlink>
    </w:p>
    <w:p w14:paraId="37346C46" w14:textId="70A4089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3" w:history="1">
        <w:r w:rsidR="003549D5" w:rsidRPr="00D11794">
          <w:rPr>
            <w:rStyle w:val="Hyperlink"/>
            <w:noProof/>
            <w:lang w:val="en-NZ"/>
          </w:rPr>
          <w:t>Purchase unit</w:t>
        </w:r>
        <w:r w:rsidR="003549D5">
          <w:rPr>
            <w:noProof/>
            <w:webHidden/>
          </w:rPr>
          <w:tab/>
        </w:r>
        <w:r w:rsidR="003549D5">
          <w:rPr>
            <w:noProof/>
            <w:webHidden/>
          </w:rPr>
          <w:fldChar w:fldCharType="begin"/>
        </w:r>
        <w:r w:rsidR="003549D5">
          <w:rPr>
            <w:noProof/>
            <w:webHidden/>
          </w:rPr>
          <w:instrText xml:space="preserve"> PAGEREF _Toc10727743 \h </w:instrText>
        </w:r>
        <w:r w:rsidR="003549D5">
          <w:rPr>
            <w:noProof/>
            <w:webHidden/>
          </w:rPr>
        </w:r>
        <w:r w:rsidR="003549D5">
          <w:rPr>
            <w:noProof/>
            <w:webHidden/>
          </w:rPr>
          <w:fldChar w:fldCharType="separate"/>
        </w:r>
        <w:r>
          <w:rPr>
            <w:noProof/>
            <w:webHidden/>
          </w:rPr>
          <w:t>132</w:t>
        </w:r>
        <w:r w:rsidR="003549D5">
          <w:rPr>
            <w:noProof/>
            <w:webHidden/>
          </w:rPr>
          <w:fldChar w:fldCharType="end"/>
        </w:r>
      </w:hyperlink>
    </w:p>
    <w:p w14:paraId="712A7C0A" w14:textId="5B444593"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4" w:history="1">
        <w:r w:rsidR="003549D5" w:rsidRPr="00D11794">
          <w:rPr>
            <w:rStyle w:val="Hyperlink"/>
            <w:noProof/>
            <w:lang w:val="en-NZ"/>
          </w:rPr>
          <w:t>Purchaser code</w:t>
        </w:r>
        <w:r w:rsidR="003549D5">
          <w:rPr>
            <w:noProof/>
            <w:webHidden/>
          </w:rPr>
          <w:tab/>
        </w:r>
        <w:r w:rsidR="003549D5">
          <w:rPr>
            <w:noProof/>
            <w:webHidden/>
          </w:rPr>
          <w:fldChar w:fldCharType="begin"/>
        </w:r>
        <w:r w:rsidR="003549D5">
          <w:rPr>
            <w:noProof/>
            <w:webHidden/>
          </w:rPr>
          <w:instrText xml:space="preserve"> PAGEREF _Toc10727744 \h </w:instrText>
        </w:r>
        <w:r w:rsidR="003549D5">
          <w:rPr>
            <w:noProof/>
            <w:webHidden/>
          </w:rPr>
        </w:r>
        <w:r w:rsidR="003549D5">
          <w:rPr>
            <w:noProof/>
            <w:webHidden/>
          </w:rPr>
          <w:fldChar w:fldCharType="separate"/>
        </w:r>
        <w:r>
          <w:rPr>
            <w:noProof/>
            <w:webHidden/>
          </w:rPr>
          <w:t>133</w:t>
        </w:r>
        <w:r w:rsidR="003549D5">
          <w:rPr>
            <w:noProof/>
            <w:webHidden/>
          </w:rPr>
          <w:fldChar w:fldCharType="end"/>
        </w:r>
      </w:hyperlink>
    </w:p>
    <w:p w14:paraId="05E577D5" w14:textId="32DD7637"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5" w:history="1">
        <w:r w:rsidR="003549D5" w:rsidRPr="00D11794">
          <w:rPr>
            <w:rStyle w:val="Hyperlink"/>
            <w:noProof/>
            <w:lang w:val="en-NZ"/>
          </w:rPr>
          <w:t>Referral date</w:t>
        </w:r>
        <w:r w:rsidR="003549D5">
          <w:rPr>
            <w:noProof/>
            <w:webHidden/>
          </w:rPr>
          <w:tab/>
        </w:r>
        <w:r w:rsidR="003549D5">
          <w:rPr>
            <w:noProof/>
            <w:webHidden/>
          </w:rPr>
          <w:fldChar w:fldCharType="begin"/>
        </w:r>
        <w:r w:rsidR="003549D5">
          <w:rPr>
            <w:noProof/>
            <w:webHidden/>
          </w:rPr>
          <w:instrText xml:space="preserve"> PAGEREF _Toc10727745 \h </w:instrText>
        </w:r>
        <w:r w:rsidR="003549D5">
          <w:rPr>
            <w:noProof/>
            <w:webHidden/>
          </w:rPr>
        </w:r>
        <w:r w:rsidR="003549D5">
          <w:rPr>
            <w:noProof/>
            <w:webHidden/>
          </w:rPr>
          <w:fldChar w:fldCharType="separate"/>
        </w:r>
        <w:r>
          <w:rPr>
            <w:noProof/>
            <w:webHidden/>
          </w:rPr>
          <w:t>135</w:t>
        </w:r>
        <w:r w:rsidR="003549D5">
          <w:rPr>
            <w:noProof/>
            <w:webHidden/>
          </w:rPr>
          <w:fldChar w:fldCharType="end"/>
        </w:r>
      </w:hyperlink>
    </w:p>
    <w:p w14:paraId="4F32E4F2" w14:textId="0E05A20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6" w:history="1">
        <w:r w:rsidR="003549D5" w:rsidRPr="00D11794">
          <w:rPr>
            <w:rStyle w:val="Hyperlink"/>
            <w:noProof/>
            <w:lang w:val="en-NZ"/>
          </w:rPr>
          <w:t>Suppression flag</w:t>
        </w:r>
        <w:r w:rsidR="003549D5">
          <w:rPr>
            <w:noProof/>
            <w:webHidden/>
          </w:rPr>
          <w:tab/>
        </w:r>
        <w:r w:rsidR="003549D5">
          <w:rPr>
            <w:noProof/>
            <w:webHidden/>
          </w:rPr>
          <w:fldChar w:fldCharType="begin"/>
        </w:r>
        <w:r w:rsidR="003549D5">
          <w:rPr>
            <w:noProof/>
            <w:webHidden/>
          </w:rPr>
          <w:instrText xml:space="preserve"> PAGEREF _Toc10727746 \h </w:instrText>
        </w:r>
        <w:r w:rsidR="003549D5">
          <w:rPr>
            <w:noProof/>
            <w:webHidden/>
          </w:rPr>
        </w:r>
        <w:r w:rsidR="003549D5">
          <w:rPr>
            <w:noProof/>
            <w:webHidden/>
          </w:rPr>
          <w:fldChar w:fldCharType="separate"/>
        </w:r>
        <w:r>
          <w:rPr>
            <w:noProof/>
            <w:webHidden/>
          </w:rPr>
          <w:t>136</w:t>
        </w:r>
        <w:r w:rsidR="003549D5">
          <w:rPr>
            <w:noProof/>
            <w:webHidden/>
          </w:rPr>
          <w:fldChar w:fldCharType="end"/>
        </w:r>
      </w:hyperlink>
    </w:p>
    <w:p w14:paraId="6E85E516" w14:textId="17249691"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7" w:history="1">
        <w:r w:rsidR="003549D5" w:rsidRPr="00D11794">
          <w:rPr>
            <w:rStyle w:val="Hyperlink"/>
            <w:noProof/>
            <w:lang w:val="en-NZ"/>
          </w:rPr>
          <w:t>Surgical priority</w:t>
        </w:r>
        <w:r w:rsidR="003549D5">
          <w:rPr>
            <w:noProof/>
            <w:webHidden/>
          </w:rPr>
          <w:tab/>
        </w:r>
        <w:r w:rsidR="003549D5">
          <w:rPr>
            <w:noProof/>
            <w:webHidden/>
          </w:rPr>
          <w:fldChar w:fldCharType="begin"/>
        </w:r>
        <w:r w:rsidR="003549D5">
          <w:rPr>
            <w:noProof/>
            <w:webHidden/>
          </w:rPr>
          <w:instrText xml:space="preserve"> PAGEREF _Toc10727747 \h </w:instrText>
        </w:r>
        <w:r w:rsidR="003549D5">
          <w:rPr>
            <w:noProof/>
            <w:webHidden/>
          </w:rPr>
        </w:r>
        <w:r w:rsidR="003549D5">
          <w:rPr>
            <w:noProof/>
            <w:webHidden/>
          </w:rPr>
          <w:fldChar w:fldCharType="separate"/>
        </w:r>
        <w:r>
          <w:rPr>
            <w:noProof/>
            <w:webHidden/>
          </w:rPr>
          <w:t>137</w:t>
        </w:r>
        <w:r w:rsidR="003549D5">
          <w:rPr>
            <w:noProof/>
            <w:webHidden/>
          </w:rPr>
          <w:fldChar w:fldCharType="end"/>
        </w:r>
      </w:hyperlink>
    </w:p>
    <w:p w14:paraId="21B280A5" w14:textId="2C7A192B"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8" w:history="1">
        <w:r w:rsidR="003549D5" w:rsidRPr="00D11794">
          <w:rPr>
            <w:rStyle w:val="Hyperlink"/>
            <w:noProof/>
            <w:lang w:val="en-NZ"/>
          </w:rPr>
          <w:t>TLA of domicile</w:t>
        </w:r>
        <w:r w:rsidR="003549D5">
          <w:rPr>
            <w:noProof/>
            <w:webHidden/>
          </w:rPr>
          <w:tab/>
        </w:r>
        <w:r w:rsidR="003549D5">
          <w:rPr>
            <w:noProof/>
            <w:webHidden/>
          </w:rPr>
          <w:fldChar w:fldCharType="begin"/>
        </w:r>
        <w:r w:rsidR="003549D5">
          <w:rPr>
            <w:noProof/>
            <w:webHidden/>
          </w:rPr>
          <w:instrText xml:space="preserve"> PAGEREF _Toc10727748 \h </w:instrText>
        </w:r>
        <w:r w:rsidR="003549D5">
          <w:rPr>
            <w:noProof/>
            <w:webHidden/>
          </w:rPr>
        </w:r>
        <w:r w:rsidR="003549D5">
          <w:rPr>
            <w:noProof/>
            <w:webHidden/>
          </w:rPr>
          <w:fldChar w:fldCharType="separate"/>
        </w:r>
        <w:r>
          <w:rPr>
            <w:noProof/>
            <w:webHidden/>
          </w:rPr>
          <w:t>138</w:t>
        </w:r>
        <w:r w:rsidR="003549D5">
          <w:rPr>
            <w:noProof/>
            <w:webHidden/>
          </w:rPr>
          <w:fldChar w:fldCharType="end"/>
        </w:r>
      </w:hyperlink>
    </w:p>
    <w:p w14:paraId="57FDF2F6" w14:textId="027C043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49" w:history="1">
        <w:r w:rsidR="003549D5" w:rsidRPr="00D11794">
          <w:rPr>
            <w:rStyle w:val="Hyperlink"/>
            <w:noProof/>
            <w:lang w:val="en-NZ"/>
          </w:rPr>
          <w:t>Total hours on continuous positive airway pressure</w:t>
        </w:r>
        <w:r w:rsidR="003549D5">
          <w:rPr>
            <w:noProof/>
            <w:webHidden/>
          </w:rPr>
          <w:tab/>
        </w:r>
        <w:r w:rsidR="003549D5">
          <w:rPr>
            <w:noProof/>
            <w:webHidden/>
          </w:rPr>
          <w:fldChar w:fldCharType="begin"/>
        </w:r>
        <w:r w:rsidR="003549D5">
          <w:rPr>
            <w:noProof/>
            <w:webHidden/>
          </w:rPr>
          <w:instrText xml:space="preserve"> PAGEREF _Toc10727749 \h </w:instrText>
        </w:r>
        <w:r w:rsidR="003549D5">
          <w:rPr>
            <w:noProof/>
            <w:webHidden/>
          </w:rPr>
        </w:r>
        <w:r w:rsidR="003549D5">
          <w:rPr>
            <w:noProof/>
            <w:webHidden/>
          </w:rPr>
          <w:fldChar w:fldCharType="separate"/>
        </w:r>
        <w:r>
          <w:rPr>
            <w:noProof/>
            <w:webHidden/>
          </w:rPr>
          <w:t>139</w:t>
        </w:r>
        <w:r w:rsidR="003549D5">
          <w:rPr>
            <w:noProof/>
            <w:webHidden/>
          </w:rPr>
          <w:fldChar w:fldCharType="end"/>
        </w:r>
      </w:hyperlink>
    </w:p>
    <w:p w14:paraId="445EA9F9" w14:textId="2C3AD5F2"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0" w:history="1">
        <w:r w:rsidR="003549D5" w:rsidRPr="00D11794">
          <w:rPr>
            <w:rStyle w:val="Hyperlink"/>
            <w:noProof/>
            <w:lang w:val="en-NZ"/>
          </w:rPr>
          <w:t>Total Hours on mechanical ventilation</w:t>
        </w:r>
        <w:r w:rsidR="003549D5">
          <w:rPr>
            <w:noProof/>
            <w:webHidden/>
          </w:rPr>
          <w:tab/>
        </w:r>
        <w:r w:rsidR="003549D5">
          <w:rPr>
            <w:noProof/>
            <w:webHidden/>
          </w:rPr>
          <w:fldChar w:fldCharType="begin"/>
        </w:r>
        <w:r w:rsidR="003549D5">
          <w:rPr>
            <w:noProof/>
            <w:webHidden/>
          </w:rPr>
          <w:instrText xml:space="preserve"> PAGEREF _Toc10727750 \h </w:instrText>
        </w:r>
        <w:r w:rsidR="003549D5">
          <w:rPr>
            <w:noProof/>
            <w:webHidden/>
          </w:rPr>
        </w:r>
        <w:r w:rsidR="003549D5">
          <w:rPr>
            <w:noProof/>
            <w:webHidden/>
          </w:rPr>
          <w:fldChar w:fldCharType="separate"/>
        </w:r>
        <w:r>
          <w:rPr>
            <w:noProof/>
            <w:webHidden/>
          </w:rPr>
          <w:t>141</w:t>
        </w:r>
        <w:r w:rsidR="003549D5">
          <w:rPr>
            <w:noProof/>
            <w:webHidden/>
          </w:rPr>
          <w:fldChar w:fldCharType="end"/>
        </w:r>
      </w:hyperlink>
    </w:p>
    <w:p w14:paraId="7EAB90CB" w14:textId="5846405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1" w:history="1">
        <w:r w:rsidR="003549D5" w:rsidRPr="00D11794">
          <w:rPr>
            <w:rStyle w:val="Hyperlink"/>
            <w:noProof/>
            <w:lang w:val="en-NZ"/>
          </w:rPr>
          <w:t>Total ICU Hours</w:t>
        </w:r>
        <w:r w:rsidR="003549D5">
          <w:rPr>
            <w:noProof/>
            <w:webHidden/>
          </w:rPr>
          <w:tab/>
        </w:r>
        <w:r w:rsidR="003549D5">
          <w:rPr>
            <w:noProof/>
            <w:webHidden/>
          </w:rPr>
          <w:fldChar w:fldCharType="begin"/>
        </w:r>
        <w:r w:rsidR="003549D5">
          <w:rPr>
            <w:noProof/>
            <w:webHidden/>
          </w:rPr>
          <w:instrText xml:space="preserve"> PAGEREF _Toc10727751 \h </w:instrText>
        </w:r>
        <w:r w:rsidR="003549D5">
          <w:rPr>
            <w:noProof/>
            <w:webHidden/>
          </w:rPr>
        </w:r>
        <w:r w:rsidR="003549D5">
          <w:rPr>
            <w:noProof/>
            <w:webHidden/>
          </w:rPr>
          <w:fldChar w:fldCharType="separate"/>
        </w:r>
        <w:r>
          <w:rPr>
            <w:noProof/>
            <w:webHidden/>
          </w:rPr>
          <w:t>143</w:t>
        </w:r>
        <w:r w:rsidR="003549D5">
          <w:rPr>
            <w:noProof/>
            <w:webHidden/>
          </w:rPr>
          <w:fldChar w:fldCharType="end"/>
        </w:r>
      </w:hyperlink>
    </w:p>
    <w:p w14:paraId="16DEA5B3" w14:textId="5E4E408F"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2" w:history="1">
        <w:r w:rsidR="003549D5" w:rsidRPr="00D11794">
          <w:rPr>
            <w:rStyle w:val="Hyperlink"/>
            <w:noProof/>
            <w:lang w:val="en-NZ"/>
          </w:rPr>
          <w:t>Total NIV hours</w:t>
        </w:r>
        <w:r w:rsidR="003549D5">
          <w:rPr>
            <w:noProof/>
            <w:webHidden/>
          </w:rPr>
          <w:tab/>
        </w:r>
        <w:r w:rsidR="003549D5">
          <w:rPr>
            <w:noProof/>
            <w:webHidden/>
          </w:rPr>
          <w:fldChar w:fldCharType="begin"/>
        </w:r>
        <w:r w:rsidR="003549D5">
          <w:rPr>
            <w:noProof/>
            <w:webHidden/>
          </w:rPr>
          <w:instrText xml:space="preserve"> PAGEREF _Toc10727752 \h </w:instrText>
        </w:r>
        <w:r w:rsidR="003549D5">
          <w:rPr>
            <w:noProof/>
            <w:webHidden/>
          </w:rPr>
        </w:r>
        <w:r w:rsidR="003549D5">
          <w:rPr>
            <w:noProof/>
            <w:webHidden/>
          </w:rPr>
          <w:fldChar w:fldCharType="separate"/>
        </w:r>
        <w:r>
          <w:rPr>
            <w:noProof/>
            <w:webHidden/>
          </w:rPr>
          <w:t>144</w:t>
        </w:r>
        <w:r w:rsidR="003549D5">
          <w:rPr>
            <w:noProof/>
            <w:webHidden/>
          </w:rPr>
          <w:fldChar w:fldCharType="end"/>
        </w:r>
      </w:hyperlink>
    </w:p>
    <w:p w14:paraId="76877181" w14:textId="1D63475C"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3" w:history="1">
        <w:r w:rsidR="003549D5" w:rsidRPr="00D11794">
          <w:rPr>
            <w:rStyle w:val="Hyperlink"/>
            <w:noProof/>
            <w:lang w:val="en-NZ"/>
          </w:rPr>
          <w:t>Transaction id</w:t>
        </w:r>
        <w:r w:rsidR="003549D5">
          <w:rPr>
            <w:noProof/>
            <w:webHidden/>
          </w:rPr>
          <w:tab/>
        </w:r>
        <w:r w:rsidR="003549D5">
          <w:rPr>
            <w:noProof/>
            <w:webHidden/>
          </w:rPr>
          <w:fldChar w:fldCharType="begin"/>
        </w:r>
        <w:r w:rsidR="003549D5">
          <w:rPr>
            <w:noProof/>
            <w:webHidden/>
          </w:rPr>
          <w:instrText xml:space="preserve"> PAGEREF _Toc10727753 \h </w:instrText>
        </w:r>
        <w:r w:rsidR="003549D5">
          <w:rPr>
            <w:noProof/>
            <w:webHidden/>
          </w:rPr>
        </w:r>
        <w:r w:rsidR="003549D5">
          <w:rPr>
            <w:noProof/>
            <w:webHidden/>
          </w:rPr>
          <w:fldChar w:fldCharType="separate"/>
        </w:r>
        <w:r>
          <w:rPr>
            <w:noProof/>
            <w:webHidden/>
          </w:rPr>
          <w:t>146</w:t>
        </w:r>
        <w:r w:rsidR="003549D5">
          <w:rPr>
            <w:noProof/>
            <w:webHidden/>
          </w:rPr>
          <w:fldChar w:fldCharType="end"/>
        </w:r>
      </w:hyperlink>
    </w:p>
    <w:p w14:paraId="451A6BE2" w14:textId="3BD8BA1A"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4" w:history="1">
        <w:r w:rsidR="003549D5" w:rsidRPr="00D11794">
          <w:rPr>
            <w:rStyle w:val="Hyperlink"/>
            <w:noProof/>
            <w:lang w:val="en-NZ"/>
          </w:rPr>
          <w:t>Weight on admission</w:t>
        </w:r>
        <w:r w:rsidR="003549D5">
          <w:rPr>
            <w:noProof/>
            <w:webHidden/>
          </w:rPr>
          <w:tab/>
        </w:r>
        <w:r w:rsidR="003549D5">
          <w:rPr>
            <w:noProof/>
            <w:webHidden/>
          </w:rPr>
          <w:fldChar w:fldCharType="begin"/>
        </w:r>
        <w:r w:rsidR="003549D5">
          <w:rPr>
            <w:noProof/>
            <w:webHidden/>
          </w:rPr>
          <w:instrText xml:space="preserve"> PAGEREF _Toc10727754 \h </w:instrText>
        </w:r>
        <w:r w:rsidR="003549D5">
          <w:rPr>
            <w:noProof/>
            <w:webHidden/>
          </w:rPr>
        </w:r>
        <w:r w:rsidR="003549D5">
          <w:rPr>
            <w:noProof/>
            <w:webHidden/>
          </w:rPr>
          <w:fldChar w:fldCharType="separate"/>
        </w:r>
        <w:r>
          <w:rPr>
            <w:noProof/>
            <w:webHidden/>
          </w:rPr>
          <w:t>147</w:t>
        </w:r>
        <w:r w:rsidR="003549D5">
          <w:rPr>
            <w:noProof/>
            <w:webHidden/>
          </w:rPr>
          <w:fldChar w:fldCharType="end"/>
        </w:r>
      </w:hyperlink>
    </w:p>
    <w:p w14:paraId="21A9870F" w14:textId="32AC9C0D"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5" w:history="1">
        <w:r w:rsidR="003549D5" w:rsidRPr="00D11794">
          <w:rPr>
            <w:rStyle w:val="Hyperlink"/>
            <w:noProof/>
            <w:lang w:val="en-NZ"/>
          </w:rPr>
          <w:t>Year of data</w:t>
        </w:r>
        <w:r w:rsidR="003549D5">
          <w:rPr>
            <w:noProof/>
            <w:webHidden/>
          </w:rPr>
          <w:tab/>
        </w:r>
        <w:r w:rsidR="003549D5">
          <w:rPr>
            <w:noProof/>
            <w:webHidden/>
          </w:rPr>
          <w:fldChar w:fldCharType="begin"/>
        </w:r>
        <w:r w:rsidR="003549D5">
          <w:rPr>
            <w:noProof/>
            <w:webHidden/>
          </w:rPr>
          <w:instrText xml:space="preserve"> PAGEREF _Toc10727755 \h </w:instrText>
        </w:r>
        <w:r w:rsidR="003549D5">
          <w:rPr>
            <w:noProof/>
            <w:webHidden/>
          </w:rPr>
        </w:r>
        <w:r w:rsidR="003549D5">
          <w:rPr>
            <w:noProof/>
            <w:webHidden/>
          </w:rPr>
          <w:fldChar w:fldCharType="separate"/>
        </w:r>
        <w:r>
          <w:rPr>
            <w:noProof/>
            <w:webHidden/>
          </w:rPr>
          <w:t>148</w:t>
        </w:r>
        <w:r w:rsidR="003549D5">
          <w:rPr>
            <w:noProof/>
            <w:webHidden/>
          </w:rPr>
          <w:fldChar w:fldCharType="end"/>
        </w:r>
      </w:hyperlink>
    </w:p>
    <w:p w14:paraId="7FAF08A3" w14:textId="3F013809"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6" w:history="1">
        <w:r w:rsidR="003549D5" w:rsidRPr="00D11794">
          <w:rPr>
            <w:rStyle w:val="Hyperlink"/>
            <w:noProof/>
            <w:lang w:val="en-NZ"/>
          </w:rPr>
          <w:t>NMD Psych leave end type table</w:t>
        </w:r>
        <w:r w:rsidR="003549D5">
          <w:rPr>
            <w:noProof/>
            <w:webHidden/>
          </w:rPr>
          <w:tab/>
        </w:r>
        <w:r w:rsidR="003549D5">
          <w:rPr>
            <w:noProof/>
            <w:webHidden/>
          </w:rPr>
          <w:fldChar w:fldCharType="begin"/>
        </w:r>
        <w:r w:rsidR="003549D5">
          <w:rPr>
            <w:noProof/>
            <w:webHidden/>
          </w:rPr>
          <w:instrText xml:space="preserve"> PAGEREF _Toc10727756 \h </w:instrText>
        </w:r>
        <w:r w:rsidR="003549D5">
          <w:rPr>
            <w:noProof/>
            <w:webHidden/>
          </w:rPr>
        </w:r>
        <w:r w:rsidR="003549D5">
          <w:rPr>
            <w:noProof/>
            <w:webHidden/>
          </w:rPr>
          <w:fldChar w:fldCharType="separate"/>
        </w:r>
        <w:r>
          <w:rPr>
            <w:noProof/>
            <w:webHidden/>
          </w:rPr>
          <w:t>149</w:t>
        </w:r>
        <w:r w:rsidR="003549D5">
          <w:rPr>
            <w:noProof/>
            <w:webHidden/>
          </w:rPr>
          <w:fldChar w:fldCharType="end"/>
        </w:r>
      </w:hyperlink>
    </w:p>
    <w:p w14:paraId="78EB4C46" w14:textId="315D7FBE"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7" w:history="1">
        <w:r w:rsidR="003549D5" w:rsidRPr="00D11794">
          <w:rPr>
            <w:rStyle w:val="Hyperlink"/>
            <w:noProof/>
            <w:lang w:val="en-NZ"/>
          </w:rPr>
          <w:t>Psychiatric leave description</w:t>
        </w:r>
        <w:r w:rsidR="003549D5">
          <w:rPr>
            <w:noProof/>
            <w:webHidden/>
          </w:rPr>
          <w:tab/>
        </w:r>
        <w:r w:rsidR="003549D5">
          <w:rPr>
            <w:noProof/>
            <w:webHidden/>
          </w:rPr>
          <w:fldChar w:fldCharType="begin"/>
        </w:r>
        <w:r w:rsidR="003549D5">
          <w:rPr>
            <w:noProof/>
            <w:webHidden/>
          </w:rPr>
          <w:instrText xml:space="preserve"> PAGEREF _Toc10727757 \h </w:instrText>
        </w:r>
        <w:r w:rsidR="003549D5">
          <w:rPr>
            <w:noProof/>
            <w:webHidden/>
          </w:rPr>
        </w:r>
        <w:r w:rsidR="003549D5">
          <w:rPr>
            <w:noProof/>
            <w:webHidden/>
          </w:rPr>
          <w:fldChar w:fldCharType="separate"/>
        </w:r>
        <w:r>
          <w:rPr>
            <w:noProof/>
            <w:webHidden/>
          </w:rPr>
          <w:t>150</w:t>
        </w:r>
        <w:r w:rsidR="003549D5">
          <w:rPr>
            <w:noProof/>
            <w:webHidden/>
          </w:rPr>
          <w:fldChar w:fldCharType="end"/>
        </w:r>
      </w:hyperlink>
    </w:p>
    <w:p w14:paraId="75DA0B65" w14:textId="22245804" w:rsidR="003549D5" w:rsidRDefault="005A7CF8">
      <w:pPr>
        <w:pStyle w:val="TOC2"/>
        <w:tabs>
          <w:tab w:val="right" w:leader="dot" w:pos="10307"/>
        </w:tabs>
        <w:rPr>
          <w:rFonts w:asciiTheme="minorHAnsi" w:eastAsiaTheme="minorEastAsia" w:hAnsiTheme="minorHAnsi" w:cstheme="minorBidi"/>
          <w:noProof/>
          <w:sz w:val="22"/>
          <w:szCs w:val="22"/>
          <w:lang w:val="en-NZ" w:eastAsia="en-NZ"/>
        </w:rPr>
      </w:pPr>
      <w:hyperlink w:anchor="_Toc10727758" w:history="1">
        <w:r w:rsidR="003549D5" w:rsidRPr="00D11794">
          <w:rPr>
            <w:rStyle w:val="Hyperlink"/>
            <w:noProof/>
            <w:lang w:val="en-NZ"/>
          </w:rPr>
          <w:t>Psychiatric leave end type</w:t>
        </w:r>
        <w:r w:rsidR="003549D5">
          <w:rPr>
            <w:noProof/>
            <w:webHidden/>
          </w:rPr>
          <w:tab/>
        </w:r>
        <w:r w:rsidR="003549D5">
          <w:rPr>
            <w:noProof/>
            <w:webHidden/>
          </w:rPr>
          <w:fldChar w:fldCharType="begin"/>
        </w:r>
        <w:r w:rsidR="003549D5">
          <w:rPr>
            <w:noProof/>
            <w:webHidden/>
          </w:rPr>
          <w:instrText xml:space="preserve"> PAGEREF _Toc10727758 \h </w:instrText>
        </w:r>
        <w:r w:rsidR="003549D5">
          <w:rPr>
            <w:noProof/>
            <w:webHidden/>
          </w:rPr>
        </w:r>
        <w:r w:rsidR="003549D5">
          <w:rPr>
            <w:noProof/>
            <w:webHidden/>
          </w:rPr>
          <w:fldChar w:fldCharType="separate"/>
        </w:r>
        <w:r>
          <w:rPr>
            <w:noProof/>
            <w:webHidden/>
          </w:rPr>
          <w:t>151</w:t>
        </w:r>
        <w:r w:rsidR="003549D5">
          <w:rPr>
            <w:noProof/>
            <w:webHidden/>
          </w:rPr>
          <w:fldChar w:fldCharType="end"/>
        </w:r>
      </w:hyperlink>
    </w:p>
    <w:p w14:paraId="48F4062C" w14:textId="364693AF"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59" w:history="1">
        <w:r w:rsidR="003549D5" w:rsidRPr="00D11794">
          <w:rPr>
            <w:rStyle w:val="Hyperlink"/>
            <w:noProof/>
            <w:lang w:val="en-NZ"/>
          </w:rPr>
          <w:t>Appendix A: Logical to Physical Table Mapping</w:t>
        </w:r>
        <w:r w:rsidR="003549D5">
          <w:rPr>
            <w:noProof/>
            <w:webHidden/>
          </w:rPr>
          <w:tab/>
        </w:r>
        <w:r w:rsidR="003549D5">
          <w:rPr>
            <w:noProof/>
            <w:webHidden/>
          </w:rPr>
          <w:fldChar w:fldCharType="begin"/>
        </w:r>
        <w:r w:rsidR="003549D5">
          <w:rPr>
            <w:noProof/>
            <w:webHidden/>
          </w:rPr>
          <w:instrText xml:space="preserve"> PAGEREF _Toc10727759 \h </w:instrText>
        </w:r>
        <w:r w:rsidR="003549D5">
          <w:rPr>
            <w:noProof/>
            <w:webHidden/>
          </w:rPr>
        </w:r>
        <w:r w:rsidR="003549D5">
          <w:rPr>
            <w:noProof/>
            <w:webHidden/>
          </w:rPr>
          <w:fldChar w:fldCharType="separate"/>
        </w:r>
        <w:r>
          <w:rPr>
            <w:noProof/>
            <w:webHidden/>
          </w:rPr>
          <w:t>152</w:t>
        </w:r>
        <w:r w:rsidR="003549D5">
          <w:rPr>
            <w:noProof/>
            <w:webHidden/>
          </w:rPr>
          <w:fldChar w:fldCharType="end"/>
        </w:r>
      </w:hyperlink>
    </w:p>
    <w:p w14:paraId="549D8FCA" w14:textId="265C70DC"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0" w:history="1">
        <w:r w:rsidR="003549D5" w:rsidRPr="00D11794">
          <w:rPr>
            <w:rStyle w:val="Hyperlink"/>
            <w:noProof/>
            <w:lang w:val="en-NZ"/>
          </w:rPr>
          <w:t>Appendix B: List of Shared Dimensions</w:t>
        </w:r>
        <w:r w:rsidR="003549D5">
          <w:rPr>
            <w:noProof/>
            <w:webHidden/>
          </w:rPr>
          <w:tab/>
        </w:r>
        <w:r w:rsidR="003549D5">
          <w:rPr>
            <w:noProof/>
            <w:webHidden/>
          </w:rPr>
          <w:fldChar w:fldCharType="begin"/>
        </w:r>
        <w:r w:rsidR="003549D5">
          <w:rPr>
            <w:noProof/>
            <w:webHidden/>
          </w:rPr>
          <w:instrText xml:space="preserve"> PAGEREF _Toc10727760 \h </w:instrText>
        </w:r>
        <w:r w:rsidR="003549D5">
          <w:rPr>
            <w:noProof/>
            <w:webHidden/>
          </w:rPr>
        </w:r>
        <w:r w:rsidR="003549D5">
          <w:rPr>
            <w:noProof/>
            <w:webHidden/>
          </w:rPr>
          <w:fldChar w:fldCharType="separate"/>
        </w:r>
        <w:r>
          <w:rPr>
            <w:noProof/>
            <w:webHidden/>
          </w:rPr>
          <w:t>153</w:t>
        </w:r>
        <w:r w:rsidR="003549D5">
          <w:rPr>
            <w:noProof/>
            <w:webHidden/>
          </w:rPr>
          <w:fldChar w:fldCharType="end"/>
        </w:r>
      </w:hyperlink>
    </w:p>
    <w:p w14:paraId="3BA20F00" w14:textId="31DD0CC2"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1" w:history="1">
        <w:r w:rsidR="003549D5" w:rsidRPr="00D11794">
          <w:rPr>
            <w:rStyle w:val="Hyperlink"/>
            <w:noProof/>
            <w:lang w:val="en-NZ"/>
          </w:rPr>
          <w:t>Appendix C: List of Views</w:t>
        </w:r>
        <w:r w:rsidR="003549D5">
          <w:rPr>
            <w:noProof/>
            <w:webHidden/>
          </w:rPr>
          <w:tab/>
        </w:r>
        <w:r w:rsidR="003549D5">
          <w:rPr>
            <w:noProof/>
            <w:webHidden/>
          </w:rPr>
          <w:fldChar w:fldCharType="begin"/>
        </w:r>
        <w:r w:rsidR="003549D5">
          <w:rPr>
            <w:noProof/>
            <w:webHidden/>
          </w:rPr>
          <w:instrText xml:space="preserve"> PAGEREF _Toc10727761 \h </w:instrText>
        </w:r>
        <w:r w:rsidR="003549D5">
          <w:rPr>
            <w:noProof/>
            <w:webHidden/>
          </w:rPr>
        </w:r>
        <w:r w:rsidR="003549D5">
          <w:rPr>
            <w:noProof/>
            <w:webHidden/>
          </w:rPr>
          <w:fldChar w:fldCharType="separate"/>
        </w:r>
        <w:r>
          <w:rPr>
            <w:noProof/>
            <w:webHidden/>
          </w:rPr>
          <w:t>154</w:t>
        </w:r>
        <w:r w:rsidR="003549D5">
          <w:rPr>
            <w:noProof/>
            <w:webHidden/>
          </w:rPr>
          <w:fldChar w:fldCharType="end"/>
        </w:r>
      </w:hyperlink>
    </w:p>
    <w:p w14:paraId="53264BF0" w14:textId="7E58E202"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2" w:history="1">
        <w:r w:rsidR="003549D5" w:rsidRPr="00D11794">
          <w:rPr>
            <w:rStyle w:val="Hyperlink"/>
            <w:noProof/>
            <w:kern w:val="28"/>
          </w:rPr>
          <w:t>Appendix D: Data Dictionary Template</w:t>
        </w:r>
        <w:r w:rsidR="003549D5">
          <w:rPr>
            <w:noProof/>
            <w:webHidden/>
          </w:rPr>
          <w:tab/>
        </w:r>
        <w:r w:rsidR="003549D5">
          <w:rPr>
            <w:noProof/>
            <w:webHidden/>
          </w:rPr>
          <w:fldChar w:fldCharType="begin"/>
        </w:r>
        <w:r w:rsidR="003549D5">
          <w:rPr>
            <w:noProof/>
            <w:webHidden/>
          </w:rPr>
          <w:instrText xml:space="preserve"> PAGEREF _Toc10727762 \h </w:instrText>
        </w:r>
        <w:r w:rsidR="003549D5">
          <w:rPr>
            <w:noProof/>
            <w:webHidden/>
          </w:rPr>
        </w:r>
        <w:r w:rsidR="003549D5">
          <w:rPr>
            <w:noProof/>
            <w:webHidden/>
          </w:rPr>
          <w:fldChar w:fldCharType="separate"/>
        </w:r>
        <w:r>
          <w:rPr>
            <w:noProof/>
            <w:webHidden/>
          </w:rPr>
          <w:t>156</w:t>
        </w:r>
        <w:r w:rsidR="003549D5">
          <w:rPr>
            <w:noProof/>
            <w:webHidden/>
          </w:rPr>
          <w:fldChar w:fldCharType="end"/>
        </w:r>
      </w:hyperlink>
    </w:p>
    <w:p w14:paraId="7F3C2753" w14:textId="5958058D"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3" w:history="1">
        <w:r w:rsidR="003549D5" w:rsidRPr="00D11794">
          <w:rPr>
            <w:rStyle w:val="Hyperlink"/>
            <w:b/>
            <w:noProof/>
            <w:kern w:val="28"/>
          </w:rPr>
          <w:t>Appendix E: Code Table Index</w:t>
        </w:r>
        <w:r w:rsidR="003549D5">
          <w:rPr>
            <w:noProof/>
            <w:webHidden/>
          </w:rPr>
          <w:tab/>
        </w:r>
        <w:r w:rsidR="003549D5">
          <w:rPr>
            <w:noProof/>
            <w:webHidden/>
          </w:rPr>
          <w:fldChar w:fldCharType="begin"/>
        </w:r>
        <w:r w:rsidR="003549D5">
          <w:rPr>
            <w:noProof/>
            <w:webHidden/>
          </w:rPr>
          <w:instrText xml:space="preserve"> PAGEREF _Toc10727763 \h </w:instrText>
        </w:r>
        <w:r w:rsidR="003549D5">
          <w:rPr>
            <w:noProof/>
            <w:webHidden/>
          </w:rPr>
        </w:r>
        <w:r w:rsidR="003549D5">
          <w:rPr>
            <w:noProof/>
            <w:webHidden/>
          </w:rPr>
          <w:fldChar w:fldCharType="separate"/>
        </w:r>
        <w:r>
          <w:rPr>
            <w:noProof/>
            <w:webHidden/>
          </w:rPr>
          <w:t>158</w:t>
        </w:r>
        <w:r w:rsidR="003549D5">
          <w:rPr>
            <w:noProof/>
            <w:webHidden/>
          </w:rPr>
          <w:fldChar w:fldCharType="end"/>
        </w:r>
      </w:hyperlink>
    </w:p>
    <w:p w14:paraId="41BDA5FF" w14:textId="6033DF70"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4" w:history="1">
        <w:r w:rsidR="003549D5" w:rsidRPr="00D11794">
          <w:rPr>
            <w:rStyle w:val="Hyperlink"/>
            <w:b/>
            <w:noProof/>
            <w:kern w:val="28"/>
          </w:rPr>
          <w:t>Appendix F: Logical Groups of Elements</w:t>
        </w:r>
        <w:r w:rsidR="003549D5">
          <w:rPr>
            <w:noProof/>
            <w:webHidden/>
          </w:rPr>
          <w:tab/>
        </w:r>
        <w:r w:rsidR="003549D5">
          <w:rPr>
            <w:noProof/>
            <w:webHidden/>
          </w:rPr>
          <w:fldChar w:fldCharType="begin"/>
        </w:r>
        <w:r w:rsidR="003549D5">
          <w:rPr>
            <w:noProof/>
            <w:webHidden/>
          </w:rPr>
          <w:instrText xml:space="preserve"> PAGEREF _Toc10727764 \h </w:instrText>
        </w:r>
        <w:r w:rsidR="003549D5">
          <w:rPr>
            <w:noProof/>
            <w:webHidden/>
          </w:rPr>
        </w:r>
        <w:r w:rsidR="003549D5">
          <w:rPr>
            <w:noProof/>
            <w:webHidden/>
          </w:rPr>
          <w:fldChar w:fldCharType="separate"/>
        </w:r>
        <w:r>
          <w:rPr>
            <w:noProof/>
            <w:webHidden/>
          </w:rPr>
          <w:t>160</w:t>
        </w:r>
        <w:r w:rsidR="003549D5">
          <w:rPr>
            <w:noProof/>
            <w:webHidden/>
          </w:rPr>
          <w:fldChar w:fldCharType="end"/>
        </w:r>
      </w:hyperlink>
    </w:p>
    <w:p w14:paraId="2395F171" w14:textId="123F4758"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5" w:history="1">
        <w:r w:rsidR="003549D5" w:rsidRPr="00D11794">
          <w:rPr>
            <w:rStyle w:val="Hyperlink"/>
            <w:b/>
            <w:noProof/>
            <w:kern w:val="28"/>
          </w:rPr>
          <w:t>Appendix G: Collection of Ethnicity Data</w:t>
        </w:r>
        <w:r w:rsidR="003549D5">
          <w:rPr>
            <w:noProof/>
            <w:webHidden/>
          </w:rPr>
          <w:tab/>
        </w:r>
        <w:r w:rsidR="003549D5">
          <w:rPr>
            <w:noProof/>
            <w:webHidden/>
          </w:rPr>
          <w:fldChar w:fldCharType="begin"/>
        </w:r>
        <w:r w:rsidR="003549D5">
          <w:rPr>
            <w:noProof/>
            <w:webHidden/>
          </w:rPr>
          <w:instrText xml:space="preserve"> PAGEREF _Toc10727765 \h </w:instrText>
        </w:r>
        <w:r w:rsidR="003549D5">
          <w:rPr>
            <w:noProof/>
            <w:webHidden/>
          </w:rPr>
        </w:r>
        <w:r w:rsidR="003549D5">
          <w:rPr>
            <w:noProof/>
            <w:webHidden/>
          </w:rPr>
          <w:fldChar w:fldCharType="separate"/>
        </w:r>
        <w:r>
          <w:rPr>
            <w:noProof/>
            <w:webHidden/>
          </w:rPr>
          <w:t>161</w:t>
        </w:r>
        <w:r w:rsidR="003549D5">
          <w:rPr>
            <w:noProof/>
            <w:webHidden/>
          </w:rPr>
          <w:fldChar w:fldCharType="end"/>
        </w:r>
      </w:hyperlink>
    </w:p>
    <w:p w14:paraId="4A5C52AB" w14:textId="51A42251"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6" w:history="1">
        <w:r w:rsidR="003549D5" w:rsidRPr="00D11794">
          <w:rPr>
            <w:rStyle w:val="Hyperlink"/>
            <w:b/>
            <w:noProof/>
            <w:kern w:val="28"/>
          </w:rPr>
          <w:t>Appendix H: DRG Process</w:t>
        </w:r>
        <w:r w:rsidR="003549D5">
          <w:rPr>
            <w:noProof/>
            <w:webHidden/>
          </w:rPr>
          <w:tab/>
        </w:r>
        <w:r w:rsidR="003549D5">
          <w:rPr>
            <w:noProof/>
            <w:webHidden/>
          </w:rPr>
          <w:fldChar w:fldCharType="begin"/>
        </w:r>
        <w:r w:rsidR="003549D5">
          <w:rPr>
            <w:noProof/>
            <w:webHidden/>
          </w:rPr>
          <w:instrText xml:space="preserve"> PAGEREF _Toc10727766 \h </w:instrText>
        </w:r>
        <w:r w:rsidR="003549D5">
          <w:rPr>
            <w:noProof/>
            <w:webHidden/>
          </w:rPr>
        </w:r>
        <w:r w:rsidR="003549D5">
          <w:rPr>
            <w:noProof/>
            <w:webHidden/>
          </w:rPr>
          <w:fldChar w:fldCharType="separate"/>
        </w:r>
        <w:r>
          <w:rPr>
            <w:noProof/>
            <w:webHidden/>
          </w:rPr>
          <w:t>167</w:t>
        </w:r>
        <w:r w:rsidR="003549D5">
          <w:rPr>
            <w:noProof/>
            <w:webHidden/>
          </w:rPr>
          <w:fldChar w:fldCharType="end"/>
        </w:r>
      </w:hyperlink>
    </w:p>
    <w:p w14:paraId="52DC430F" w14:textId="4C448DCD"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7" w:history="1">
        <w:r w:rsidR="003549D5" w:rsidRPr="00D11794">
          <w:rPr>
            <w:rStyle w:val="Hyperlink"/>
            <w:b/>
            <w:noProof/>
            <w:kern w:val="28"/>
          </w:rPr>
          <w:t>Appendix I: Enhanced Event Type/Event Diagnosis Type Table</w:t>
        </w:r>
        <w:r w:rsidR="003549D5">
          <w:rPr>
            <w:noProof/>
            <w:webHidden/>
          </w:rPr>
          <w:tab/>
        </w:r>
        <w:r w:rsidR="003549D5">
          <w:rPr>
            <w:noProof/>
            <w:webHidden/>
          </w:rPr>
          <w:fldChar w:fldCharType="begin"/>
        </w:r>
        <w:r w:rsidR="003549D5">
          <w:rPr>
            <w:noProof/>
            <w:webHidden/>
          </w:rPr>
          <w:instrText xml:space="preserve"> PAGEREF _Toc10727767 \h </w:instrText>
        </w:r>
        <w:r w:rsidR="003549D5">
          <w:rPr>
            <w:noProof/>
            <w:webHidden/>
          </w:rPr>
        </w:r>
        <w:r w:rsidR="003549D5">
          <w:rPr>
            <w:noProof/>
            <w:webHidden/>
          </w:rPr>
          <w:fldChar w:fldCharType="separate"/>
        </w:r>
        <w:r>
          <w:rPr>
            <w:noProof/>
            <w:webHidden/>
          </w:rPr>
          <w:t>169</w:t>
        </w:r>
        <w:r w:rsidR="003549D5">
          <w:rPr>
            <w:noProof/>
            <w:webHidden/>
          </w:rPr>
          <w:fldChar w:fldCharType="end"/>
        </w:r>
      </w:hyperlink>
    </w:p>
    <w:p w14:paraId="67058797" w14:textId="2065462E"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8" w:history="1">
        <w:r w:rsidR="003549D5" w:rsidRPr="00D11794">
          <w:rPr>
            <w:rStyle w:val="Hyperlink"/>
            <w:b/>
            <w:noProof/>
            <w:kern w:val="28"/>
          </w:rPr>
          <w:t>Appendix J: Duplicate and overlapping event checking rules</w:t>
        </w:r>
        <w:r w:rsidR="003549D5">
          <w:rPr>
            <w:noProof/>
            <w:webHidden/>
          </w:rPr>
          <w:tab/>
        </w:r>
        <w:r w:rsidR="003549D5">
          <w:rPr>
            <w:noProof/>
            <w:webHidden/>
          </w:rPr>
          <w:fldChar w:fldCharType="begin"/>
        </w:r>
        <w:r w:rsidR="003549D5">
          <w:rPr>
            <w:noProof/>
            <w:webHidden/>
          </w:rPr>
          <w:instrText xml:space="preserve"> PAGEREF _Toc10727768 \h </w:instrText>
        </w:r>
        <w:r w:rsidR="003549D5">
          <w:rPr>
            <w:noProof/>
            <w:webHidden/>
          </w:rPr>
        </w:r>
        <w:r w:rsidR="003549D5">
          <w:rPr>
            <w:noProof/>
            <w:webHidden/>
          </w:rPr>
          <w:fldChar w:fldCharType="separate"/>
        </w:r>
        <w:r>
          <w:rPr>
            <w:noProof/>
            <w:webHidden/>
          </w:rPr>
          <w:t>170</w:t>
        </w:r>
        <w:r w:rsidR="003549D5">
          <w:rPr>
            <w:noProof/>
            <w:webHidden/>
          </w:rPr>
          <w:fldChar w:fldCharType="end"/>
        </w:r>
      </w:hyperlink>
    </w:p>
    <w:p w14:paraId="5A2F9055" w14:textId="49A35DB6"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69" w:history="1">
        <w:r w:rsidR="003549D5" w:rsidRPr="00D11794">
          <w:rPr>
            <w:rStyle w:val="Hyperlink"/>
            <w:b/>
            <w:noProof/>
            <w:kern w:val="28"/>
          </w:rPr>
          <w:t>Appendix K: Guide for Use of NMDS Purchaser Code</w:t>
        </w:r>
        <w:r w:rsidR="003549D5">
          <w:rPr>
            <w:noProof/>
            <w:webHidden/>
          </w:rPr>
          <w:tab/>
        </w:r>
        <w:r w:rsidR="003549D5">
          <w:rPr>
            <w:noProof/>
            <w:webHidden/>
          </w:rPr>
          <w:fldChar w:fldCharType="begin"/>
        </w:r>
        <w:r w:rsidR="003549D5">
          <w:rPr>
            <w:noProof/>
            <w:webHidden/>
          </w:rPr>
          <w:instrText xml:space="preserve"> PAGEREF _Toc10727769 \h </w:instrText>
        </w:r>
        <w:r w:rsidR="003549D5">
          <w:rPr>
            <w:noProof/>
            <w:webHidden/>
          </w:rPr>
        </w:r>
        <w:r w:rsidR="003549D5">
          <w:rPr>
            <w:noProof/>
            <w:webHidden/>
          </w:rPr>
          <w:fldChar w:fldCharType="separate"/>
        </w:r>
        <w:r>
          <w:rPr>
            <w:noProof/>
            <w:webHidden/>
          </w:rPr>
          <w:t>171</w:t>
        </w:r>
        <w:r w:rsidR="003549D5">
          <w:rPr>
            <w:noProof/>
            <w:webHidden/>
          </w:rPr>
          <w:fldChar w:fldCharType="end"/>
        </w:r>
      </w:hyperlink>
    </w:p>
    <w:p w14:paraId="6DC0FCF8" w14:textId="3C93D8F4"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70" w:history="1">
        <w:r w:rsidR="003549D5" w:rsidRPr="00D11794">
          <w:rPr>
            <w:rStyle w:val="Hyperlink"/>
            <w:b/>
            <w:noProof/>
            <w:kern w:val="28"/>
          </w:rPr>
          <w:t>Appendix L: NMD Data Mart Data Model</w:t>
        </w:r>
        <w:r w:rsidR="003549D5">
          <w:rPr>
            <w:noProof/>
            <w:webHidden/>
          </w:rPr>
          <w:tab/>
        </w:r>
        <w:r w:rsidR="003549D5">
          <w:rPr>
            <w:noProof/>
            <w:webHidden/>
          </w:rPr>
          <w:fldChar w:fldCharType="begin"/>
        </w:r>
        <w:r w:rsidR="003549D5">
          <w:rPr>
            <w:noProof/>
            <w:webHidden/>
          </w:rPr>
          <w:instrText xml:space="preserve"> PAGEREF _Toc10727770 \h </w:instrText>
        </w:r>
        <w:r w:rsidR="003549D5">
          <w:rPr>
            <w:noProof/>
            <w:webHidden/>
          </w:rPr>
        </w:r>
        <w:r w:rsidR="003549D5">
          <w:rPr>
            <w:noProof/>
            <w:webHidden/>
          </w:rPr>
          <w:fldChar w:fldCharType="separate"/>
        </w:r>
        <w:r>
          <w:rPr>
            <w:noProof/>
            <w:webHidden/>
          </w:rPr>
          <w:t>172</w:t>
        </w:r>
        <w:r w:rsidR="003549D5">
          <w:rPr>
            <w:noProof/>
            <w:webHidden/>
          </w:rPr>
          <w:fldChar w:fldCharType="end"/>
        </w:r>
      </w:hyperlink>
    </w:p>
    <w:p w14:paraId="1FB5AC1C" w14:textId="2F922369" w:rsidR="003549D5" w:rsidRDefault="005A7CF8">
      <w:pPr>
        <w:pStyle w:val="TOC1"/>
        <w:tabs>
          <w:tab w:val="right" w:leader="dot" w:pos="10307"/>
        </w:tabs>
        <w:rPr>
          <w:rFonts w:asciiTheme="minorHAnsi" w:eastAsiaTheme="minorEastAsia" w:hAnsiTheme="minorHAnsi" w:cstheme="minorBidi"/>
          <w:noProof/>
          <w:sz w:val="22"/>
          <w:szCs w:val="22"/>
          <w:lang w:val="en-NZ" w:eastAsia="en-NZ"/>
        </w:rPr>
      </w:pPr>
      <w:hyperlink w:anchor="_Toc10727771" w:history="1">
        <w:r w:rsidR="003549D5" w:rsidRPr="00D11794">
          <w:rPr>
            <w:rStyle w:val="Hyperlink"/>
            <w:b/>
            <w:noProof/>
            <w:kern w:val="28"/>
          </w:rPr>
          <w:t>Appendix M: Guide for Use of Emergency Department (ED) Event End Type Codes</w:t>
        </w:r>
        <w:r w:rsidR="003549D5">
          <w:rPr>
            <w:noProof/>
            <w:webHidden/>
          </w:rPr>
          <w:tab/>
        </w:r>
        <w:r w:rsidR="003549D5">
          <w:rPr>
            <w:noProof/>
            <w:webHidden/>
          </w:rPr>
          <w:fldChar w:fldCharType="begin"/>
        </w:r>
        <w:r w:rsidR="003549D5">
          <w:rPr>
            <w:noProof/>
            <w:webHidden/>
          </w:rPr>
          <w:instrText xml:space="preserve"> PAGEREF _Toc10727771 \h </w:instrText>
        </w:r>
        <w:r w:rsidR="003549D5">
          <w:rPr>
            <w:noProof/>
            <w:webHidden/>
          </w:rPr>
        </w:r>
        <w:r w:rsidR="003549D5">
          <w:rPr>
            <w:noProof/>
            <w:webHidden/>
          </w:rPr>
          <w:fldChar w:fldCharType="separate"/>
        </w:r>
        <w:r>
          <w:rPr>
            <w:noProof/>
            <w:webHidden/>
          </w:rPr>
          <w:t>173</w:t>
        </w:r>
        <w:r w:rsidR="003549D5">
          <w:rPr>
            <w:noProof/>
            <w:webHidden/>
          </w:rPr>
          <w:fldChar w:fldCharType="end"/>
        </w:r>
      </w:hyperlink>
    </w:p>
    <w:p w14:paraId="179864F2" w14:textId="77777777" w:rsidR="004C3090" w:rsidRDefault="006F044E" w:rsidP="004C3090">
      <w:pPr>
        <w:pStyle w:val="BodyText"/>
      </w:pPr>
      <w:r>
        <w:fldChar w:fldCharType="end"/>
      </w:r>
    </w:p>
    <w:p w14:paraId="4C656949" w14:textId="26259B08" w:rsidR="004A62E2" w:rsidRDefault="004A62E2">
      <w:pPr>
        <w:rPr>
          <w:rStyle w:val="LineNumber"/>
          <w:rFonts w:cs="Arial"/>
          <w:b/>
          <w:bCs/>
          <w:kern w:val="32"/>
          <w:sz w:val="32"/>
          <w:szCs w:val="32"/>
        </w:rPr>
      </w:pPr>
      <w:r>
        <w:rPr>
          <w:rStyle w:val="LineNumber"/>
        </w:rPr>
        <w:br w:type="page"/>
      </w:r>
    </w:p>
    <w:p w14:paraId="6984F966" w14:textId="5337B26E" w:rsidR="00A516C2" w:rsidRDefault="00A516C2" w:rsidP="00A516C2">
      <w:pPr>
        <w:pStyle w:val="Heading1"/>
        <w:rPr>
          <w:rStyle w:val="LineNumber"/>
        </w:rPr>
      </w:pPr>
      <w:bookmarkStart w:id="11" w:name="Summary"/>
      <w:bookmarkStart w:id="12" w:name="_Toc10727631"/>
      <w:bookmarkEnd w:id="11"/>
      <w:r>
        <w:rPr>
          <w:rStyle w:val="LineNumber"/>
        </w:rPr>
        <w:lastRenderedPageBreak/>
        <w:t>National Minimum Dataset (Hospital Inpatient Events)</w:t>
      </w:r>
      <w:bookmarkEnd w:id="12"/>
    </w:p>
    <w:tbl>
      <w:tblPr>
        <w:tblW w:w="0" w:type="auto"/>
        <w:tblCellMar>
          <w:bottom w:w="170" w:type="dxa"/>
        </w:tblCellMar>
        <w:tblLook w:val="04A0" w:firstRow="1" w:lastRow="0" w:firstColumn="1" w:lastColumn="0" w:noHBand="0" w:noVBand="1"/>
      </w:tblPr>
      <w:tblGrid>
        <w:gridCol w:w="2267"/>
        <w:gridCol w:w="5952"/>
      </w:tblGrid>
      <w:tr w:rsidR="00A516C2" w14:paraId="138BC392" w14:textId="77777777" w:rsidTr="00D01893">
        <w:trPr>
          <w:cantSplit/>
        </w:trPr>
        <w:tc>
          <w:tcPr>
            <w:tcW w:w="2267" w:type="dxa"/>
            <w:shd w:val="clear" w:color="auto" w:fill="auto"/>
          </w:tcPr>
          <w:p w14:paraId="2D609CC4" w14:textId="77777777" w:rsidR="00A516C2" w:rsidRDefault="00A516C2" w:rsidP="00A516C2">
            <w:pPr>
              <w:pStyle w:val="tableheader"/>
              <w:rPr>
                <w:rStyle w:val="LineNumber"/>
              </w:rPr>
            </w:pPr>
            <w:r>
              <w:rPr>
                <w:rStyle w:val="LineNumber"/>
              </w:rPr>
              <w:t>Purpose</w:t>
            </w:r>
          </w:p>
        </w:tc>
        <w:tc>
          <w:tcPr>
            <w:tcW w:w="5952" w:type="dxa"/>
            <w:shd w:val="clear" w:color="auto" w:fill="auto"/>
          </w:tcPr>
          <w:p w14:paraId="6E6AD574" w14:textId="77777777" w:rsidR="00A516C2" w:rsidRDefault="00A516C2" w:rsidP="00A516C2">
            <w:pPr>
              <w:pStyle w:val="tabletext"/>
              <w:rPr>
                <w:rStyle w:val="LineNumber"/>
              </w:rPr>
            </w:pPr>
            <w:r>
              <w:rPr>
                <w:rStyle w:val="LineNumber"/>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tc>
      </w:tr>
      <w:tr w:rsidR="00A516C2" w14:paraId="1AD66560" w14:textId="77777777" w:rsidTr="00D01893">
        <w:trPr>
          <w:cantSplit/>
        </w:trPr>
        <w:tc>
          <w:tcPr>
            <w:tcW w:w="2267" w:type="dxa"/>
            <w:shd w:val="clear" w:color="auto" w:fill="auto"/>
          </w:tcPr>
          <w:p w14:paraId="73DA7866" w14:textId="77777777" w:rsidR="00A516C2" w:rsidRDefault="00A516C2" w:rsidP="00A516C2">
            <w:pPr>
              <w:pStyle w:val="tableheader"/>
              <w:rPr>
                <w:rStyle w:val="LineNumber"/>
              </w:rPr>
            </w:pPr>
            <w:r>
              <w:rPr>
                <w:rStyle w:val="LineNumber"/>
              </w:rPr>
              <w:t>Content</w:t>
            </w:r>
          </w:p>
        </w:tc>
        <w:tc>
          <w:tcPr>
            <w:tcW w:w="5952" w:type="dxa"/>
            <w:shd w:val="clear" w:color="auto" w:fill="auto"/>
          </w:tcPr>
          <w:p w14:paraId="1F49E262" w14:textId="77777777" w:rsidR="00A516C2" w:rsidRDefault="00A516C2" w:rsidP="00A516C2">
            <w:pPr>
              <w:pStyle w:val="tabletext"/>
              <w:rPr>
                <w:rStyle w:val="LineNumber"/>
              </w:rPr>
            </w:pPr>
            <w:r>
              <w:rPr>
                <w:rStyle w:val="LineNumber"/>
              </w:rPr>
              <w:t>The NMDS is a national collection of public and private hospital discharge information, including clinical information, for inpatients and day patients. Unit record data is collected and stored. All records must have a valid NHI number.</w:t>
            </w:r>
          </w:p>
          <w:p w14:paraId="707E90DB" w14:textId="77777777" w:rsidR="00A516C2" w:rsidRDefault="00A516C2" w:rsidP="00A516C2">
            <w:pPr>
              <w:pStyle w:val="tabletext"/>
              <w:rPr>
                <w:rStyle w:val="LineNumber"/>
              </w:rPr>
            </w:pPr>
          </w:p>
          <w:p w14:paraId="428817CC" w14:textId="77777777" w:rsidR="00A516C2" w:rsidRDefault="00A516C2" w:rsidP="00A516C2">
            <w:pPr>
              <w:pStyle w:val="tabletext"/>
              <w:rPr>
                <w:rStyle w:val="LineNumber"/>
              </w:rPr>
            </w:pPr>
            <w:r>
              <w:rPr>
                <w:rStyle w:val="LineNumber"/>
              </w:rPr>
              <w:t>Data has been submitted electronically in an agreed format by public hospitals since 1993.</w:t>
            </w:r>
          </w:p>
          <w:p w14:paraId="7A05B8DC" w14:textId="77777777" w:rsidR="00A516C2" w:rsidRDefault="00A516C2" w:rsidP="00A516C2">
            <w:pPr>
              <w:pStyle w:val="tabletext"/>
              <w:rPr>
                <w:rStyle w:val="LineNumber"/>
              </w:rPr>
            </w:pPr>
          </w:p>
          <w:p w14:paraId="4891C243" w14:textId="77777777" w:rsidR="00A516C2" w:rsidRDefault="00A516C2" w:rsidP="00A516C2">
            <w:pPr>
              <w:pStyle w:val="tabletext"/>
              <w:rPr>
                <w:rStyle w:val="LineNumber"/>
              </w:rPr>
            </w:pPr>
            <w:r>
              <w:rPr>
                <w:rStyle w:val="LineNumber"/>
              </w:rPr>
              <w:t>The private hospital discharge information for publicly funded events, eg, birth events and geriatric care, has been collected since 1997. Other data is being added as it becomes available electronically.</w:t>
            </w:r>
          </w:p>
        </w:tc>
      </w:tr>
      <w:tr w:rsidR="00A516C2" w14:paraId="5A7915F6" w14:textId="77777777" w:rsidTr="00D01893">
        <w:trPr>
          <w:cantSplit/>
        </w:trPr>
        <w:tc>
          <w:tcPr>
            <w:tcW w:w="2267" w:type="dxa"/>
            <w:shd w:val="clear" w:color="auto" w:fill="auto"/>
          </w:tcPr>
          <w:p w14:paraId="2DFBCFF8" w14:textId="77777777" w:rsidR="00A516C2" w:rsidRDefault="00A516C2" w:rsidP="00A516C2">
            <w:pPr>
              <w:pStyle w:val="tableheader"/>
              <w:rPr>
                <w:rStyle w:val="LineNumber"/>
              </w:rPr>
            </w:pPr>
            <w:r>
              <w:rPr>
                <w:rStyle w:val="LineNumber"/>
              </w:rPr>
              <w:t>Start date</w:t>
            </w:r>
          </w:p>
        </w:tc>
        <w:tc>
          <w:tcPr>
            <w:tcW w:w="5952" w:type="dxa"/>
            <w:shd w:val="clear" w:color="auto" w:fill="auto"/>
          </w:tcPr>
          <w:p w14:paraId="30662A7F" w14:textId="77777777" w:rsidR="00A516C2" w:rsidRDefault="00A516C2" w:rsidP="00A516C2">
            <w:pPr>
              <w:pStyle w:val="tabletext"/>
              <w:rPr>
                <w:rStyle w:val="LineNumber"/>
              </w:rPr>
            </w:pPr>
            <w:r>
              <w:rPr>
                <w:rStyle w:val="LineNumber"/>
              </w:rPr>
              <w:t>The current NMDS was introduced in 1999. The original NMDS was implemented in 1993 and back-loaded with public hospital discharge information from 1988.</w:t>
            </w:r>
          </w:p>
        </w:tc>
      </w:tr>
      <w:tr w:rsidR="00A516C2" w14:paraId="7DB6AF98" w14:textId="77777777" w:rsidTr="00D01893">
        <w:trPr>
          <w:cantSplit/>
        </w:trPr>
        <w:tc>
          <w:tcPr>
            <w:tcW w:w="2267" w:type="dxa"/>
            <w:shd w:val="clear" w:color="auto" w:fill="auto"/>
          </w:tcPr>
          <w:p w14:paraId="724C77AC"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A98049B" w14:textId="77777777" w:rsidR="00A516C2" w:rsidRDefault="00A516C2" w:rsidP="00A516C2">
            <w:pPr>
              <w:pStyle w:val="tabletext"/>
              <w:rPr>
                <w:rStyle w:val="LineNumber"/>
              </w:rPr>
            </w:pPr>
            <w:r>
              <w:rPr>
                <w:rStyle w:val="LineNumber"/>
              </w:rPr>
              <w:t>The NMDS has undergone many changes over the years. Some data subsets have been removed and are now held in separate collections (Cancer Register and the Mortality Collection). In other cases, additional fields have been included and events are reported in more detail than in the past. For further details refer to the NMDS Data Dictionary.</w:t>
            </w:r>
          </w:p>
          <w:p w14:paraId="34F5A9B7" w14:textId="77777777" w:rsidR="00A516C2" w:rsidRDefault="00A516C2" w:rsidP="00A516C2">
            <w:pPr>
              <w:pStyle w:val="tabletext"/>
              <w:rPr>
                <w:rStyle w:val="LineNumber"/>
              </w:rPr>
            </w:pPr>
          </w:p>
          <w:p w14:paraId="4F7CB19D" w14:textId="77777777" w:rsidR="00A516C2" w:rsidRDefault="00A516C2" w:rsidP="00A516C2">
            <w:pPr>
              <w:pStyle w:val="tabletext"/>
              <w:rPr>
                <w:rStyle w:val="LineNumber"/>
              </w:rPr>
            </w:pPr>
            <w:r>
              <w:rPr>
                <w:rStyle w:val="LineNumber"/>
              </w:rPr>
              <w:t>Private hospital information is also stored in the NMDS. Publicly funded events (primarily maternity and geriatric) and surgical events from some hospitals are up-to-date. Privately funded events may be delayed.</w:t>
            </w:r>
          </w:p>
        </w:tc>
      </w:tr>
      <w:tr w:rsidR="00A516C2" w14:paraId="79E7C06D" w14:textId="77777777" w:rsidTr="00D01893">
        <w:trPr>
          <w:cantSplit/>
        </w:trPr>
        <w:tc>
          <w:tcPr>
            <w:tcW w:w="2267" w:type="dxa"/>
            <w:shd w:val="clear" w:color="auto" w:fill="auto"/>
          </w:tcPr>
          <w:p w14:paraId="647B5912" w14:textId="77777777" w:rsidR="00A516C2" w:rsidRDefault="00A516C2" w:rsidP="00A516C2">
            <w:pPr>
              <w:pStyle w:val="tableheader"/>
              <w:rPr>
                <w:rStyle w:val="LineNumber"/>
              </w:rPr>
            </w:pPr>
            <w:r>
              <w:rPr>
                <w:rStyle w:val="LineNumber"/>
              </w:rPr>
              <w:t>Contact information</w:t>
            </w:r>
          </w:p>
        </w:tc>
        <w:tc>
          <w:tcPr>
            <w:tcW w:w="5952" w:type="dxa"/>
            <w:shd w:val="clear" w:color="auto" w:fill="auto"/>
          </w:tcPr>
          <w:p w14:paraId="6B14F54F" w14:textId="77777777" w:rsidR="00A516C2" w:rsidRDefault="00A516C2" w:rsidP="00A516C2">
            <w:pPr>
              <w:pStyle w:val="tabletext"/>
              <w:rPr>
                <w:rStyle w:val="LineNumber"/>
              </w:rPr>
            </w:pPr>
            <w:r>
              <w:rPr>
                <w:rStyle w:val="LineNumber"/>
              </w:rPr>
              <w:t xml:space="preserve">For further information about this collection or to request specific datasets or reports, contact the NZHIS Analytical Services team on </w:t>
            </w:r>
          </w:p>
          <w:p w14:paraId="1E13B583" w14:textId="77777777" w:rsidR="00A516C2" w:rsidRDefault="00A516C2" w:rsidP="00A516C2">
            <w:pPr>
              <w:pStyle w:val="tabletext"/>
              <w:rPr>
                <w:rStyle w:val="LineNumber"/>
              </w:rPr>
            </w:pPr>
            <w:r>
              <w:rPr>
                <w:rStyle w:val="LineNumber"/>
              </w:rPr>
              <w:t>-</w:t>
            </w:r>
            <w:r>
              <w:rPr>
                <w:rStyle w:val="LineNumber"/>
              </w:rPr>
              <w:tab/>
            </w:r>
            <w:r w:rsidR="00AC2EE3" w:rsidRPr="00AC2EE3">
              <w:rPr>
                <w:rStyle w:val="LineNumber"/>
              </w:rPr>
              <w:t>Phone: (04) 816 2893 Fax: (04) 816 2898</w:t>
            </w:r>
            <w:r>
              <w:rPr>
                <w:rStyle w:val="LineNumber"/>
              </w:rPr>
              <w:t xml:space="preserve">, </w:t>
            </w:r>
          </w:p>
          <w:p w14:paraId="752725F3" w14:textId="77777777" w:rsidR="00AC2EE3" w:rsidRDefault="00A516C2" w:rsidP="005F72CB">
            <w:pPr>
              <w:pStyle w:val="tabletext"/>
              <w:rPr>
                <w:rStyle w:val="LineNumber"/>
              </w:rPr>
            </w:pPr>
            <w:r>
              <w:rPr>
                <w:rStyle w:val="LineNumber"/>
              </w:rPr>
              <w:t>-</w:t>
            </w:r>
            <w:r>
              <w:rPr>
                <w:rStyle w:val="LineNumber"/>
              </w:rPr>
              <w:tab/>
              <w:t xml:space="preserve">or e-mail </w:t>
            </w:r>
            <w:r w:rsidR="00AC2EE3" w:rsidRPr="00AC2EE3">
              <w:rPr>
                <w:rStyle w:val="LineNumber"/>
              </w:rPr>
              <w:t>data-enquiries@moh.govt.nz</w:t>
            </w:r>
          </w:p>
        </w:tc>
      </w:tr>
      <w:tr w:rsidR="00A516C2" w14:paraId="3B803775" w14:textId="77777777" w:rsidTr="00D01893">
        <w:trPr>
          <w:cantSplit/>
        </w:trPr>
        <w:tc>
          <w:tcPr>
            <w:tcW w:w="2267" w:type="dxa"/>
            <w:shd w:val="clear" w:color="auto" w:fill="auto"/>
          </w:tcPr>
          <w:p w14:paraId="4ACE1E31"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60691CBC" w14:textId="77777777" w:rsidR="00A516C2" w:rsidRDefault="00A516C2" w:rsidP="00A516C2">
            <w:pPr>
              <w:pStyle w:val="tabletext"/>
              <w:rPr>
                <w:rStyle w:val="LineNumber"/>
              </w:rPr>
            </w:pPr>
            <w:r>
              <w:rPr>
                <w:rStyle w:val="LineNumber"/>
              </w:rPr>
              <w:t>Data is provided by public and the larger private hospitals in an agreed electronic file format. Paper forms and a cut-down electronic file format are also forwarded by other private hospitals.</w:t>
            </w:r>
          </w:p>
        </w:tc>
      </w:tr>
      <w:tr w:rsidR="00A516C2" w14:paraId="2302A1C4" w14:textId="77777777" w:rsidTr="00D01893">
        <w:trPr>
          <w:cantSplit/>
        </w:trPr>
        <w:tc>
          <w:tcPr>
            <w:tcW w:w="2267" w:type="dxa"/>
            <w:shd w:val="clear" w:color="auto" w:fill="auto"/>
          </w:tcPr>
          <w:p w14:paraId="40DC5134" w14:textId="77777777" w:rsidR="00A516C2" w:rsidRDefault="00A516C2" w:rsidP="00A516C2">
            <w:pPr>
              <w:pStyle w:val="tableheader"/>
              <w:rPr>
                <w:rStyle w:val="LineNumber"/>
              </w:rPr>
            </w:pPr>
            <w:r>
              <w:rPr>
                <w:rStyle w:val="LineNumber"/>
              </w:rPr>
              <w:t>Frequency of updates</w:t>
            </w:r>
          </w:p>
        </w:tc>
        <w:tc>
          <w:tcPr>
            <w:tcW w:w="5952" w:type="dxa"/>
            <w:shd w:val="clear" w:color="auto" w:fill="auto"/>
          </w:tcPr>
          <w:p w14:paraId="5F241F97" w14:textId="77777777" w:rsidR="00A516C2" w:rsidRDefault="00A516C2" w:rsidP="00A516C2">
            <w:pPr>
              <w:pStyle w:val="tabletext"/>
              <w:rPr>
                <w:rStyle w:val="LineNumber"/>
              </w:rPr>
            </w:pPr>
            <w:r>
              <w:rPr>
                <w:rStyle w:val="LineNumber"/>
              </w:rPr>
              <w:t>Publicly funded hospital events are required to be loaded into the NMDS within 21 days after the month of discharge. Electronic files are received and processed almost every day at NZHIS.</w:t>
            </w:r>
          </w:p>
          <w:p w14:paraId="07DCCCAF" w14:textId="77777777" w:rsidR="00A516C2" w:rsidRDefault="00A516C2" w:rsidP="00A516C2">
            <w:pPr>
              <w:pStyle w:val="tabletext"/>
              <w:rPr>
                <w:rStyle w:val="LineNumber"/>
              </w:rPr>
            </w:pPr>
          </w:p>
          <w:p w14:paraId="3CA50D79" w14:textId="77777777" w:rsidR="00A516C2" w:rsidRDefault="00A516C2" w:rsidP="00A516C2">
            <w:pPr>
              <w:pStyle w:val="tabletext"/>
              <w:rPr>
                <w:rStyle w:val="LineNumber"/>
              </w:rPr>
            </w:pPr>
            <w:r>
              <w:rPr>
                <w:rStyle w:val="LineNumber"/>
              </w:rPr>
              <w:t xml:space="preserve">NZHIS has a team of staff who manually process private hospital electronic and paper reports. </w:t>
            </w:r>
          </w:p>
        </w:tc>
      </w:tr>
      <w:tr w:rsidR="00A516C2" w14:paraId="1CD4C3B5" w14:textId="77777777" w:rsidTr="00D01893">
        <w:trPr>
          <w:cantSplit/>
        </w:trPr>
        <w:tc>
          <w:tcPr>
            <w:tcW w:w="2267" w:type="dxa"/>
            <w:shd w:val="clear" w:color="auto" w:fill="auto"/>
          </w:tcPr>
          <w:p w14:paraId="3704A8A1" w14:textId="77777777" w:rsidR="00A516C2" w:rsidRDefault="00A516C2" w:rsidP="00A516C2">
            <w:pPr>
              <w:pStyle w:val="tableheader"/>
              <w:rPr>
                <w:rStyle w:val="LineNumber"/>
              </w:rPr>
            </w:pPr>
            <w:r>
              <w:rPr>
                <w:rStyle w:val="LineNumber"/>
              </w:rPr>
              <w:t>Security of data</w:t>
            </w:r>
          </w:p>
        </w:tc>
        <w:tc>
          <w:tcPr>
            <w:tcW w:w="5952" w:type="dxa"/>
            <w:shd w:val="clear" w:color="auto" w:fill="auto"/>
          </w:tcPr>
          <w:p w14:paraId="48C60CD1" w14:textId="77777777" w:rsidR="00A516C2" w:rsidRDefault="00A516C2" w:rsidP="00A516C2">
            <w:pPr>
              <w:pStyle w:val="tabletext"/>
              <w:rPr>
                <w:rStyle w:val="LineNumber"/>
              </w:rPr>
            </w:pPr>
            <w:r>
              <w:rPr>
                <w:rStyle w:val="LineNumber"/>
              </w:rPr>
              <w:t>The NMDS is accessed by authorised NZHIS staff for maintenance, data quality, audit and analytical purposes.</w:t>
            </w:r>
          </w:p>
          <w:p w14:paraId="70E69014" w14:textId="77777777" w:rsidR="00A516C2" w:rsidRDefault="00A516C2" w:rsidP="00A516C2">
            <w:pPr>
              <w:pStyle w:val="tabletext"/>
              <w:rPr>
                <w:rStyle w:val="LineNumber"/>
              </w:rPr>
            </w:pPr>
          </w:p>
          <w:p w14:paraId="58324D85" w14:textId="77777777" w:rsidR="00A516C2" w:rsidRDefault="00A516C2" w:rsidP="00A516C2">
            <w:pPr>
              <w:pStyle w:val="tabletext"/>
              <w:rPr>
                <w:rStyle w:val="LineNumber"/>
              </w:rPr>
            </w:pPr>
            <w:r>
              <w:rPr>
                <w:rStyle w:val="LineNumber"/>
              </w:rPr>
              <w:t>Authorised members of the Ministry of Health and DHBs have access to the NMDS for analytical purposes, via the Business Objects reporting tool and the secure Health Information Network. Business Objects contains a subset of the data described in the Data Dictionary.</w:t>
            </w:r>
          </w:p>
        </w:tc>
      </w:tr>
      <w:tr w:rsidR="00A516C2" w14:paraId="5AF109DB" w14:textId="77777777" w:rsidTr="00D01893">
        <w:trPr>
          <w:cantSplit/>
        </w:trPr>
        <w:tc>
          <w:tcPr>
            <w:tcW w:w="2267" w:type="dxa"/>
            <w:shd w:val="clear" w:color="auto" w:fill="auto"/>
          </w:tcPr>
          <w:p w14:paraId="2964A8CF" w14:textId="77777777" w:rsidR="00A516C2" w:rsidRDefault="00A516C2" w:rsidP="00A516C2">
            <w:pPr>
              <w:pStyle w:val="tableheader"/>
              <w:rPr>
                <w:rStyle w:val="LineNumber"/>
              </w:rPr>
            </w:pPr>
            <w:r>
              <w:rPr>
                <w:rStyle w:val="LineNumber"/>
              </w:rPr>
              <w:t>Privacy issues</w:t>
            </w:r>
          </w:p>
        </w:tc>
        <w:tc>
          <w:tcPr>
            <w:tcW w:w="5952" w:type="dxa"/>
            <w:shd w:val="clear" w:color="auto" w:fill="auto"/>
          </w:tcPr>
          <w:p w14:paraId="15ACCD91" w14:textId="77777777" w:rsidR="00A516C2" w:rsidRDefault="00A516C2" w:rsidP="00A516C2">
            <w:pPr>
              <w:pStyle w:val="tabletext"/>
              <w:rPr>
                <w:rStyle w:val="LineNumber"/>
              </w:rPr>
            </w:pPr>
            <w:r>
              <w:rPr>
                <w:rStyle w:val="LineNumber"/>
              </w:rPr>
              <w:t>The Ministry of Health is required to ensure that the release of information recognises any legislation related to the privacy of health information, in particular the Official Information Act 1982, the Privacy Act 1993 and the Health Information Privacy Code 1994.</w:t>
            </w:r>
          </w:p>
          <w:p w14:paraId="2156E847" w14:textId="77777777" w:rsidR="00A516C2" w:rsidRDefault="00A516C2" w:rsidP="00A516C2">
            <w:pPr>
              <w:pStyle w:val="tabletext"/>
              <w:rPr>
                <w:rStyle w:val="LineNumber"/>
              </w:rPr>
            </w:pPr>
          </w:p>
          <w:p w14:paraId="1E19B2E7" w14:textId="77777777" w:rsidR="00A516C2" w:rsidRDefault="00A516C2" w:rsidP="00A516C2">
            <w:pPr>
              <w:pStyle w:val="tabletext"/>
              <w:rPr>
                <w:rStyle w:val="LineNumber"/>
              </w:rPr>
            </w:pPr>
            <w:r>
              <w:rPr>
                <w:rStyle w:val="LineNumber"/>
              </w:rPr>
              <w:t>Information available to the general public is of a statistical and non-identifiable nature. Researchers requiring identifiable data will usually need approval from an approved Ethics Committee.</w:t>
            </w:r>
          </w:p>
        </w:tc>
      </w:tr>
      <w:tr w:rsidR="00A516C2" w14:paraId="4E1083DB" w14:textId="77777777" w:rsidTr="00D01893">
        <w:trPr>
          <w:cantSplit/>
        </w:trPr>
        <w:tc>
          <w:tcPr>
            <w:tcW w:w="2267" w:type="dxa"/>
            <w:shd w:val="clear" w:color="auto" w:fill="auto"/>
          </w:tcPr>
          <w:p w14:paraId="6C13EA67" w14:textId="77777777" w:rsidR="00A516C2" w:rsidRDefault="00A516C2" w:rsidP="00A516C2">
            <w:pPr>
              <w:pStyle w:val="tableheader"/>
              <w:rPr>
                <w:rStyle w:val="LineNumber"/>
              </w:rPr>
            </w:pPr>
            <w:r>
              <w:rPr>
                <w:rStyle w:val="LineNumber"/>
              </w:rPr>
              <w:lastRenderedPageBreak/>
              <w:t>National reports and publications</w:t>
            </w:r>
          </w:p>
        </w:tc>
        <w:tc>
          <w:tcPr>
            <w:tcW w:w="5952" w:type="dxa"/>
            <w:shd w:val="clear" w:color="auto" w:fill="auto"/>
          </w:tcPr>
          <w:p w14:paraId="53145512" w14:textId="77777777" w:rsidR="00A516C2" w:rsidRDefault="00A516C2" w:rsidP="00066EF8">
            <w:pPr>
              <w:pStyle w:val="tabletext"/>
              <w:rPr>
                <w:rStyle w:val="LineNumber"/>
              </w:rPr>
            </w:pPr>
            <w:r>
              <w:rPr>
                <w:rStyle w:val="LineNumber"/>
              </w:rPr>
              <w:t xml:space="preserve">NZHIS publishes an annual report Selected Morbidity Data for Publicly Funded Hospitals in hard copy and </w:t>
            </w:r>
            <w:r w:rsidR="00066EF8">
              <w:rPr>
                <w:rStyle w:val="LineNumber"/>
              </w:rPr>
              <w:t xml:space="preserve">on </w:t>
            </w:r>
            <w:r w:rsidR="00066EF8">
              <w:t xml:space="preserve">the Ministry web site </w:t>
            </w:r>
            <w:hyperlink r:id="rId14" w:history="1">
              <w:r w:rsidR="00066EF8" w:rsidRPr="006A4A7A">
                <w:rPr>
                  <w:rStyle w:val="Hyperlink"/>
                </w:rPr>
                <w:t>http://www.health.govt.nz</w:t>
              </w:r>
            </w:hyperlink>
            <w:r w:rsidR="00066EF8">
              <w:t>.</w:t>
            </w:r>
            <w:r>
              <w:rPr>
                <w:rStyle w:val="LineNumber"/>
              </w:rPr>
              <w:t>. This publication contains summary NMDS information for a financial year.</w:t>
            </w:r>
          </w:p>
        </w:tc>
      </w:tr>
      <w:tr w:rsidR="00A516C2" w14:paraId="02E8BA4C" w14:textId="77777777" w:rsidTr="00D01893">
        <w:trPr>
          <w:cantSplit/>
        </w:trPr>
        <w:tc>
          <w:tcPr>
            <w:tcW w:w="2267" w:type="dxa"/>
            <w:shd w:val="clear" w:color="auto" w:fill="auto"/>
          </w:tcPr>
          <w:p w14:paraId="6A9F4D1C" w14:textId="77777777" w:rsidR="00A516C2" w:rsidRDefault="00A516C2" w:rsidP="00A516C2">
            <w:pPr>
              <w:pStyle w:val="tableheader"/>
              <w:rPr>
                <w:rStyle w:val="LineNumber"/>
              </w:rPr>
            </w:pPr>
            <w:r>
              <w:rPr>
                <w:rStyle w:val="LineNumber"/>
              </w:rPr>
              <w:t>Data provision</w:t>
            </w:r>
          </w:p>
        </w:tc>
        <w:tc>
          <w:tcPr>
            <w:tcW w:w="5952" w:type="dxa"/>
            <w:shd w:val="clear" w:color="auto" w:fill="auto"/>
          </w:tcPr>
          <w:p w14:paraId="7C5E223B" w14:textId="77777777" w:rsidR="00A516C2" w:rsidRDefault="00A516C2" w:rsidP="00A516C2">
            <w:pPr>
              <w:pStyle w:val="tabletext"/>
              <w:rPr>
                <w:rStyle w:val="LineNumber"/>
              </w:rPr>
            </w:pPr>
            <w:r>
              <w:rPr>
                <w:rStyle w:val="LineNumber"/>
              </w:rPr>
              <w:t>Customised datasets or summary reports are available on request, either electronically or on paper. Staff from the NZHIS Analytical Services team can help to define the specifications for a request and are familiar with the strengths and weaknesses of the data. New fields have been added to the collection since 1988, but wherever possible consistent time-series data will be provided.</w:t>
            </w:r>
          </w:p>
          <w:p w14:paraId="42542353" w14:textId="77777777" w:rsidR="00A516C2" w:rsidRDefault="00A516C2" w:rsidP="00A516C2">
            <w:pPr>
              <w:pStyle w:val="tabletext"/>
              <w:rPr>
                <w:rStyle w:val="LineNumber"/>
              </w:rPr>
            </w:pPr>
          </w:p>
          <w:p w14:paraId="30DC0497" w14:textId="77777777" w:rsidR="00A516C2" w:rsidRDefault="00A516C2" w:rsidP="00A516C2">
            <w:pPr>
              <w:pStyle w:val="tabletext"/>
              <w:rPr>
                <w:rStyle w:val="LineNumber"/>
              </w:rPr>
            </w:pPr>
            <w:r>
              <w:rPr>
                <w:rStyle w:val="LineNumber"/>
              </w:rPr>
              <w:t>The NZHIS Analytical Services team also offers a peer review service to ensure that NZHIS data is reported appropriately when published by other organisations.</w:t>
            </w:r>
          </w:p>
          <w:p w14:paraId="03A8DBBE" w14:textId="77777777" w:rsidR="00A516C2" w:rsidRDefault="00A516C2" w:rsidP="00A516C2">
            <w:pPr>
              <w:pStyle w:val="tabletext"/>
              <w:rPr>
                <w:rStyle w:val="LineNumber"/>
              </w:rPr>
            </w:pPr>
          </w:p>
          <w:p w14:paraId="0002B50F" w14:textId="77777777" w:rsidR="00A516C2" w:rsidRDefault="00A516C2" w:rsidP="00A516C2">
            <w:pPr>
              <w:pStyle w:val="tabletext"/>
              <w:rPr>
                <w:rStyle w:val="LineNumber"/>
              </w:rPr>
            </w:pPr>
            <w:r>
              <w:rPr>
                <w:rStyle w:val="LineNumber"/>
              </w:rPr>
              <w:t>There may be charges associated with data extracts.</w:t>
            </w:r>
          </w:p>
        </w:tc>
      </w:tr>
    </w:tbl>
    <w:p w14:paraId="353FB1C7" w14:textId="77777777" w:rsidR="00A516C2" w:rsidRDefault="00A516C2" w:rsidP="00A516C2">
      <w:pPr>
        <w:rPr>
          <w:rStyle w:val="LineNumber"/>
        </w:rPr>
      </w:pPr>
    </w:p>
    <w:p w14:paraId="6794017F" w14:textId="77777777" w:rsidR="00A516C2" w:rsidRDefault="00A516C2" w:rsidP="00A516C2">
      <w:pPr>
        <w:pStyle w:val="Heading1"/>
        <w:rPr>
          <w:rStyle w:val="LineNumber"/>
        </w:rPr>
      </w:pPr>
      <w:r>
        <w:rPr>
          <w:rStyle w:val="LineNumber"/>
        </w:rPr>
        <w:br w:type="page"/>
      </w:r>
      <w:bookmarkStart w:id="13" w:name="_Toc10727632"/>
      <w:r>
        <w:rPr>
          <w:rStyle w:val="LineNumber"/>
        </w:rPr>
        <w:lastRenderedPageBreak/>
        <w:t>NMD Admission Source table</w:t>
      </w:r>
      <w:bookmarkEnd w:id="13"/>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14:paraId="16885119" w14:textId="77777777" w:rsidTr="00D01893">
        <w:tc>
          <w:tcPr>
            <w:tcW w:w="2267" w:type="dxa"/>
            <w:shd w:val="clear" w:color="auto" w:fill="auto"/>
          </w:tcPr>
          <w:p w14:paraId="340A5395"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0B354AEE" w14:textId="77777777" w:rsidR="00A516C2" w:rsidRDefault="00A516C2" w:rsidP="00A516C2">
            <w:pPr>
              <w:pStyle w:val="tabletext"/>
              <w:rPr>
                <w:rStyle w:val="LineNumber"/>
              </w:rPr>
            </w:pPr>
            <w:r>
              <w:rPr>
                <w:rStyle w:val="LineNumber"/>
              </w:rPr>
              <w:t>dim_admission_source</w:t>
            </w:r>
          </w:p>
        </w:tc>
      </w:tr>
      <w:tr w:rsidR="00A516C2" w14:paraId="1EDDB9B9" w14:textId="77777777" w:rsidTr="00D01893">
        <w:tc>
          <w:tcPr>
            <w:tcW w:w="2267" w:type="dxa"/>
            <w:shd w:val="clear" w:color="auto" w:fill="auto"/>
          </w:tcPr>
          <w:p w14:paraId="069BEE3F"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270FA946" w14:textId="77777777" w:rsidR="00A516C2" w:rsidRDefault="00A516C2" w:rsidP="00A516C2">
            <w:pPr>
              <w:pStyle w:val="tabletext"/>
              <w:rPr>
                <w:rStyle w:val="LineNumber"/>
              </w:rPr>
            </w:pPr>
            <w:r>
              <w:rPr>
                <w:rStyle w:val="LineNumber"/>
              </w:rPr>
              <w:t>The dim_admission_source dimension holds values for the admission source of the Health Care User.</w:t>
            </w:r>
          </w:p>
        </w:tc>
      </w:tr>
      <w:tr w:rsidR="00A516C2" w14:paraId="24542A0E" w14:textId="77777777" w:rsidTr="00D01893">
        <w:tc>
          <w:tcPr>
            <w:tcW w:w="2267" w:type="dxa"/>
            <w:shd w:val="clear" w:color="auto" w:fill="auto"/>
          </w:tcPr>
          <w:p w14:paraId="3B2AB923" w14:textId="77777777" w:rsidR="00A516C2" w:rsidRDefault="00A516C2" w:rsidP="00A516C2">
            <w:pPr>
              <w:pStyle w:val="tableheader"/>
              <w:rPr>
                <w:rStyle w:val="LineNumber"/>
              </w:rPr>
            </w:pPr>
            <w:r>
              <w:rPr>
                <w:rStyle w:val="LineNumber"/>
              </w:rPr>
              <w:t>Primary key</w:t>
            </w:r>
          </w:p>
        </w:tc>
        <w:tc>
          <w:tcPr>
            <w:tcW w:w="5952" w:type="dxa"/>
            <w:shd w:val="clear" w:color="auto" w:fill="auto"/>
          </w:tcPr>
          <w:p w14:paraId="710D3FC4" w14:textId="77777777" w:rsidR="00A516C2" w:rsidRDefault="00A516C2" w:rsidP="00A516C2">
            <w:pPr>
              <w:pStyle w:val="tabletext"/>
              <w:rPr>
                <w:rStyle w:val="LineNumber"/>
              </w:rPr>
            </w:pPr>
            <w:r>
              <w:rPr>
                <w:rStyle w:val="LineNumber"/>
              </w:rPr>
              <w:t>dim_admission_source_key</w:t>
            </w:r>
          </w:p>
        </w:tc>
      </w:tr>
      <w:tr w:rsidR="00A516C2" w14:paraId="2816C984" w14:textId="77777777" w:rsidTr="00D01893">
        <w:tc>
          <w:tcPr>
            <w:tcW w:w="2267" w:type="dxa"/>
            <w:shd w:val="clear" w:color="auto" w:fill="auto"/>
          </w:tcPr>
          <w:p w14:paraId="4BDE2BA2" w14:textId="77777777" w:rsidR="00A516C2" w:rsidRDefault="00A516C2" w:rsidP="00A516C2">
            <w:pPr>
              <w:pStyle w:val="tableheader"/>
              <w:rPr>
                <w:rStyle w:val="LineNumber"/>
              </w:rPr>
            </w:pPr>
            <w:r>
              <w:rPr>
                <w:rStyle w:val="LineNumber"/>
              </w:rPr>
              <w:t>Business key</w:t>
            </w:r>
          </w:p>
        </w:tc>
        <w:tc>
          <w:tcPr>
            <w:tcW w:w="5952" w:type="dxa"/>
            <w:shd w:val="clear" w:color="auto" w:fill="auto"/>
          </w:tcPr>
          <w:p w14:paraId="253CC9CF" w14:textId="77777777" w:rsidR="00A516C2" w:rsidRDefault="00A516C2" w:rsidP="00A516C2">
            <w:pPr>
              <w:pStyle w:val="tabletext"/>
              <w:rPr>
                <w:rStyle w:val="LineNumber"/>
              </w:rPr>
            </w:pPr>
            <w:r>
              <w:rPr>
                <w:rStyle w:val="LineNumber"/>
              </w:rPr>
              <w:t>admission_source_code</w:t>
            </w:r>
          </w:p>
        </w:tc>
      </w:tr>
      <w:tr w:rsidR="00A516C2" w14:paraId="5D7E9804" w14:textId="77777777" w:rsidTr="00D01893">
        <w:tc>
          <w:tcPr>
            <w:tcW w:w="2267" w:type="dxa"/>
            <w:shd w:val="clear" w:color="auto" w:fill="auto"/>
          </w:tcPr>
          <w:p w14:paraId="0D3D9317"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0E408D6F" w14:textId="77777777" w:rsidR="00A516C2" w:rsidRDefault="00A516C2" w:rsidP="00A516C2">
            <w:pPr>
              <w:pStyle w:val="tabletext"/>
              <w:rPr>
                <w:rStyle w:val="LineNumber"/>
              </w:rPr>
            </w:pPr>
          </w:p>
        </w:tc>
      </w:tr>
      <w:tr w:rsidR="00A516C2" w14:paraId="6DD7B68B" w14:textId="77777777" w:rsidTr="00D01893">
        <w:tc>
          <w:tcPr>
            <w:tcW w:w="2267" w:type="dxa"/>
            <w:shd w:val="clear" w:color="auto" w:fill="auto"/>
          </w:tcPr>
          <w:p w14:paraId="5C9AB03C" w14:textId="77777777" w:rsidR="00A516C2" w:rsidRDefault="00A516C2" w:rsidP="00A516C2">
            <w:pPr>
              <w:pStyle w:val="tableheader"/>
              <w:rPr>
                <w:rStyle w:val="LineNumber"/>
              </w:rPr>
            </w:pPr>
            <w:r>
              <w:rPr>
                <w:rStyle w:val="LineNumber"/>
              </w:rPr>
              <w:t>Relational rules</w:t>
            </w:r>
          </w:p>
        </w:tc>
        <w:tc>
          <w:tcPr>
            <w:tcW w:w="5952" w:type="dxa"/>
            <w:shd w:val="clear" w:color="auto" w:fill="auto"/>
          </w:tcPr>
          <w:p w14:paraId="3567E562" w14:textId="77777777" w:rsidR="00A516C2" w:rsidRDefault="00A516C2" w:rsidP="00A516C2">
            <w:pPr>
              <w:pStyle w:val="tabletext"/>
              <w:rPr>
                <w:rStyle w:val="LineNumber"/>
              </w:rPr>
            </w:pPr>
          </w:p>
        </w:tc>
      </w:tr>
      <w:tr w:rsidR="00A516C2" w14:paraId="50B49D01" w14:textId="77777777" w:rsidTr="00D01893">
        <w:tc>
          <w:tcPr>
            <w:tcW w:w="2267" w:type="dxa"/>
            <w:shd w:val="clear" w:color="auto" w:fill="auto"/>
          </w:tcPr>
          <w:p w14:paraId="0782D974" w14:textId="77777777" w:rsidR="00A516C2" w:rsidRDefault="00A516C2" w:rsidP="00A516C2">
            <w:pPr>
              <w:pStyle w:val="tableheader"/>
              <w:rPr>
                <w:rStyle w:val="LineNumber"/>
              </w:rPr>
            </w:pPr>
            <w:r>
              <w:rPr>
                <w:rStyle w:val="LineNumber"/>
              </w:rPr>
              <w:t>Data content</w:t>
            </w:r>
          </w:p>
        </w:tc>
        <w:tc>
          <w:tcPr>
            <w:tcW w:w="5952" w:type="dxa"/>
            <w:shd w:val="clear" w:color="auto" w:fill="auto"/>
          </w:tcPr>
          <w:p w14:paraId="41DCDA6F" w14:textId="77777777" w:rsidR="00A516C2" w:rsidRDefault="00A516C2" w:rsidP="00A516C2">
            <w:pPr>
              <w:pStyle w:val="tabletext"/>
              <w:rPr>
                <w:rStyle w:val="LineNumber"/>
              </w:rPr>
            </w:pPr>
          </w:p>
        </w:tc>
      </w:tr>
    </w:tbl>
    <w:p w14:paraId="3BF8108C" w14:textId="77777777" w:rsidR="00A516C2" w:rsidRDefault="00A516C2" w:rsidP="00A516C2">
      <w:pPr>
        <w:rPr>
          <w:rStyle w:val="LineNumber"/>
        </w:rPr>
      </w:pPr>
    </w:p>
    <w:p w14:paraId="369F94E4"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2A162F">
        <w:instrText>Admission source code</w:instrText>
      </w:r>
      <w:r>
        <w:instrText xml:space="preserve">" </w:instrText>
      </w:r>
      <w:r>
        <w:rPr>
          <w:rStyle w:val="LineNumber"/>
        </w:rPr>
        <w:fldChar w:fldCharType="end"/>
      </w:r>
      <w:bookmarkStart w:id="14" w:name="_Toc10727633"/>
      <w:r>
        <w:rPr>
          <w:rStyle w:val="LineNumber"/>
        </w:rPr>
        <w:t>Admission source code</w:t>
      </w:r>
      <w:bookmarkEnd w:id="14"/>
    </w:p>
    <w:tbl>
      <w:tblPr>
        <w:tblW w:w="0" w:type="auto"/>
        <w:tblCellMar>
          <w:bottom w:w="170" w:type="dxa"/>
        </w:tblCellMar>
        <w:tblLook w:val="04A0" w:firstRow="1" w:lastRow="0" w:firstColumn="1" w:lastColumn="0" w:noHBand="0" w:noVBand="1"/>
      </w:tblPr>
      <w:tblGrid>
        <w:gridCol w:w="2267"/>
        <w:gridCol w:w="5952"/>
      </w:tblGrid>
      <w:tr w:rsidR="00A516C2" w14:paraId="0B9A3051" w14:textId="77777777" w:rsidTr="00D01893">
        <w:tc>
          <w:tcPr>
            <w:tcW w:w="2267" w:type="dxa"/>
            <w:shd w:val="clear" w:color="auto" w:fill="auto"/>
          </w:tcPr>
          <w:p w14:paraId="231FB3FD"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248BD7D" w14:textId="77777777" w:rsidR="00A516C2" w:rsidRDefault="00A516C2" w:rsidP="00A516C2">
            <w:pPr>
              <w:pStyle w:val="tabletext"/>
              <w:rPr>
                <w:rStyle w:val="LineNumber"/>
              </w:rPr>
            </w:pPr>
            <w:r>
              <w:rPr>
                <w:rStyle w:val="LineNumber"/>
              </w:rPr>
              <w:t>A code used to describe the nature of admission (routine or transfer) for a hospital inpatient health event.</w:t>
            </w:r>
          </w:p>
        </w:tc>
      </w:tr>
      <w:tr w:rsidR="00A516C2" w14:paraId="7A202D22" w14:textId="77777777" w:rsidTr="00D01893">
        <w:tc>
          <w:tcPr>
            <w:tcW w:w="2267" w:type="dxa"/>
            <w:shd w:val="clear" w:color="auto" w:fill="auto"/>
          </w:tcPr>
          <w:p w14:paraId="353C46FA"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647BBD75" w14:textId="77777777" w:rsidR="00A516C2" w:rsidRDefault="00A516C2" w:rsidP="00A516C2">
            <w:pPr>
              <w:pStyle w:val="tabletext"/>
              <w:rPr>
                <w:rStyle w:val="LineNumber"/>
              </w:rPr>
            </w:pPr>
            <w:r>
              <w:rPr>
                <w:rStyle w:val="LineNumber"/>
              </w:rPr>
              <w:t>admission_source_code</w:t>
            </w:r>
          </w:p>
        </w:tc>
      </w:tr>
      <w:tr w:rsidR="00A516C2" w14:paraId="0AA65FA4" w14:textId="77777777" w:rsidTr="00D01893">
        <w:tc>
          <w:tcPr>
            <w:tcW w:w="2267" w:type="dxa"/>
            <w:shd w:val="clear" w:color="auto" w:fill="auto"/>
          </w:tcPr>
          <w:p w14:paraId="3F706651"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5611F9BB" w14:textId="77777777" w:rsidR="00A516C2" w:rsidRDefault="00A516C2" w:rsidP="00A516C2">
            <w:pPr>
              <w:pStyle w:val="tabletext"/>
              <w:rPr>
                <w:rStyle w:val="LineNumber"/>
              </w:rPr>
            </w:pPr>
            <w:r>
              <w:rPr>
                <w:rStyle w:val="LineNumber"/>
              </w:rPr>
              <w:t>dim_admission_source</w:t>
            </w:r>
          </w:p>
        </w:tc>
      </w:tr>
      <w:tr w:rsidR="00A516C2" w14:paraId="031300DF" w14:textId="77777777" w:rsidTr="00D01893">
        <w:tc>
          <w:tcPr>
            <w:tcW w:w="2267" w:type="dxa"/>
            <w:shd w:val="clear" w:color="auto" w:fill="auto"/>
          </w:tcPr>
          <w:p w14:paraId="2BAFCEDA"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29F447C" w14:textId="77777777" w:rsidR="00A516C2" w:rsidRDefault="00A516C2" w:rsidP="00A516C2">
            <w:pPr>
              <w:pStyle w:val="tabletext"/>
              <w:rPr>
                <w:rStyle w:val="LineNumber"/>
              </w:rPr>
            </w:pPr>
            <w:r>
              <w:rPr>
                <w:rStyle w:val="LineNumber"/>
              </w:rPr>
              <w:t>char(1)</w:t>
            </w:r>
          </w:p>
        </w:tc>
      </w:tr>
      <w:tr w:rsidR="00A516C2" w14:paraId="64911CF8" w14:textId="77777777" w:rsidTr="00D01893">
        <w:tc>
          <w:tcPr>
            <w:tcW w:w="2267" w:type="dxa"/>
            <w:shd w:val="clear" w:color="auto" w:fill="auto"/>
          </w:tcPr>
          <w:p w14:paraId="0B152ADB"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4619BDBF" w14:textId="77777777" w:rsidR="00A516C2" w:rsidRDefault="00A516C2" w:rsidP="00A516C2">
            <w:pPr>
              <w:pStyle w:val="tabletext"/>
              <w:rPr>
                <w:rStyle w:val="LineNumber"/>
              </w:rPr>
            </w:pPr>
          </w:p>
        </w:tc>
      </w:tr>
      <w:tr w:rsidR="00A516C2" w14:paraId="3CEC56CE" w14:textId="77777777" w:rsidTr="00D01893">
        <w:tc>
          <w:tcPr>
            <w:tcW w:w="2267" w:type="dxa"/>
            <w:shd w:val="clear" w:color="auto" w:fill="auto"/>
          </w:tcPr>
          <w:p w14:paraId="2E1149C9"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84868E0" w14:textId="77777777" w:rsidR="00A516C2" w:rsidRDefault="00A516C2" w:rsidP="00A516C2">
            <w:pPr>
              <w:pStyle w:val="tabletext"/>
              <w:rPr>
                <w:rStyle w:val="LineNumber"/>
              </w:rPr>
            </w:pPr>
            <w:r>
              <w:rPr>
                <w:rStyle w:val="LineNumber"/>
              </w:rPr>
              <w:t>Hospital inpatient or day patient health event.</w:t>
            </w:r>
          </w:p>
        </w:tc>
      </w:tr>
      <w:tr w:rsidR="00A516C2" w14:paraId="77BB03FC" w14:textId="77777777" w:rsidTr="00D01893">
        <w:tc>
          <w:tcPr>
            <w:tcW w:w="2267" w:type="dxa"/>
            <w:shd w:val="clear" w:color="auto" w:fill="auto"/>
          </w:tcPr>
          <w:p w14:paraId="51CAF939"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72C7D81F" w14:textId="77777777" w:rsidR="00A516C2" w:rsidRDefault="00A516C2" w:rsidP="00A516C2">
            <w:pPr>
              <w:pStyle w:val="tabletext"/>
              <w:rPr>
                <w:rStyle w:val="LineNumber"/>
              </w:rPr>
            </w:pPr>
            <w:r>
              <w:rPr>
                <w:rStyle w:val="LineNumber"/>
              </w:rPr>
              <w:t>A</w:t>
            </w:r>
          </w:p>
        </w:tc>
      </w:tr>
      <w:tr w:rsidR="00A516C2" w14:paraId="5F46EE7C" w14:textId="77777777" w:rsidTr="00D01893">
        <w:tc>
          <w:tcPr>
            <w:tcW w:w="2267" w:type="dxa"/>
            <w:shd w:val="clear" w:color="auto" w:fill="auto"/>
          </w:tcPr>
          <w:p w14:paraId="5C94DBF2"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55C6C76D" w14:textId="77777777" w:rsidR="00A516C2" w:rsidRDefault="00A516C2" w:rsidP="00A516C2">
            <w:pPr>
              <w:pStyle w:val="tabletext"/>
              <w:rPr>
                <w:rStyle w:val="LineNumber"/>
              </w:rPr>
            </w:pPr>
            <w:r>
              <w:rPr>
                <w:rStyle w:val="LineNumber"/>
              </w:rPr>
              <w:t>R        Routine admission</w:t>
            </w:r>
          </w:p>
          <w:p w14:paraId="45DD8BBF" w14:textId="77777777" w:rsidR="00A516C2" w:rsidRDefault="00A516C2" w:rsidP="00A516C2">
            <w:pPr>
              <w:pStyle w:val="tabletext"/>
              <w:rPr>
                <w:rStyle w:val="LineNumber"/>
              </w:rPr>
            </w:pPr>
            <w:r>
              <w:rPr>
                <w:rStyle w:val="LineNumber"/>
              </w:rPr>
              <w:t>T        Transfer from another hospital facility</w:t>
            </w:r>
          </w:p>
        </w:tc>
      </w:tr>
      <w:tr w:rsidR="00A516C2" w14:paraId="5DD860DC" w14:textId="77777777" w:rsidTr="00D01893">
        <w:tc>
          <w:tcPr>
            <w:tcW w:w="2267" w:type="dxa"/>
            <w:shd w:val="clear" w:color="auto" w:fill="auto"/>
          </w:tcPr>
          <w:p w14:paraId="3F37EB8E"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5F547EA0" w14:textId="77777777" w:rsidR="00A516C2" w:rsidRDefault="00A516C2" w:rsidP="00A516C2">
            <w:pPr>
              <w:pStyle w:val="tabletext"/>
              <w:rPr>
                <w:rStyle w:val="LineNumber"/>
              </w:rPr>
            </w:pPr>
            <w:r>
              <w:rPr>
                <w:rStyle w:val="LineNumber"/>
              </w:rPr>
              <w:t xml:space="preserve">Patients admitted from rest homes where the rest home is their usual place of residence are routine admissions, not transfers. </w:t>
            </w:r>
          </w:p>
          <w:p w14:paraId="478AAA60" w14:textId="77777777" w:rsidR="00A516C2" w:rsidRDefault="00A516C2" w:rsidP="00A516C2">
            <w:pPr>
              <w:pStyle w:val="tabletext"/>
              <w:rPr>
                <w:rStyle w:val="LineNumber"/>
              </w:rPr>
            </w:pPr>
          </w:p>
          <w:p w14:paraId="2DB6EE15" w14:textId="77777777" w:rsidR="00A516C2" w:rsidRDefault="00A516C2" w:rsidP="00A516C2">
            <w:pPr>
              <w:pStyle w:val="tabletext"/>
              <w:rPr>
                <w:rStyle w:val="LineNumber"/>
              </w:rPr>
            </w:pPr>
            <w:r>
              <w:rPr>
                <w:rStyle w:val="LineNumber"/>
              </w:rPr>
              <w:t>Patients transferred using DW or DF event end type codes within the same facility should be readmitted with an admission source code of R.</w:t>
            </w:r>
          </w:p>
        </w:tc>
      </w:tr>
      <w:tr w:rsidR="00A516C2" w14:paraId="2E1B1F2F" w14:textId="77777777" w:rsidTr="00D01893">
        <w:tc>
          <w:tcPr>
            <w:tcW w:w="2267" w:type="dxa"/>
            <w:shd w:val="clear" w:color="auto" w:fill="auto"/>
          </w:tcPr>
          <w:p w14:paraId="5108D1D4"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5A66A029" w14:textId="77777777" w:rsidR="00A516C2" w:rsidRDefault="00A516C2" w:rsidP="00A516C2">
            <w:pPr>
              <w:pStyle w:val="tabletext"/>
              <w:rPr>
                <w:rStyle w:val="LineNumber"/>
              </w:rPr>
            </w:pPr>
            <w:r>
              <w:rPr>
                <w:rStyle w:val="LineNumber"/>
              </w:rPr>
              <w:t>Must be a valid code in the Admission Source code table.</w:t>
            </w:r>
          </w:p>
        </w:tc>
      </w:tr>
      <w:tr w:rsidR="00A516C2" w14:paraId="2575967E" w14:textId="77777777" w:rsidTr="00D01893">
        <w:tc>
          <w:tcPr>
            <w:tcW w:w="2267" w:type="dxa"/>
            <w:shd w:val="clear" w:color="auto" w:fill="auto"/>
          </w:tcPr>
          <w:p w14:paraId="61882331"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3EBAF5D4" w14:textId="77777777" w:rsidR="00A516C2" w:rsidRDefault="00A516C2" w:rsidP="00A516C2">
            <w:pPr>
              <w:pStyle w:val="tabletext"/>
              <w:rPr>
                <w:rStyle w:val="LineNumber"/>
              </w:rPr>
            </w:pPr>
          </w:p>
        </w:tc>
      </w:tr>
      <w:tr w:rsidR="00A516C2" w14:paraId="5F9A4988" w14:textId="77777777" w:rsidTr="00D01893">
        <w:tc>
          <w:tcPr>
            <w:tcW w:w="2267" w:type="dxa"/>
            <w:shd w:val="clear" w:color="auto" w:fill="auto"/>
          </w:tcPr>
          <w:p w14:paraId="2B1B1666"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9370A7D" w14:textId="77777777" w:rsidR="00A516C2" w:rsidRDefault="00A516C2" w:rsidP="00A516C2">
            <w:pPr>
              <w:pStyle w:val="tabletext"/>
              <w:rPr>
                <w:rStyle w:val="LineNumber"/>
              </w:rPr>
            </w:pPr>
            <w:r>
              <w:rPr>
                <w:rStyle w:val="LineNumber"/>
              </w:rPr>
              <w:t>Admission Source code.</w:t>
            </w:r>
          </w:p>
        </w:tc>
      </w:tr>
      <w:tr w:rsidR="00A516C2" w14:paraId="5DD6C153" w14:textId="77777777" w:rsidTr="00D01893">
        <w:tc>
          <w:tcPr>
            <w:tcW w:w="2267" w:type="dxa"/>
            <w:shd w:val="clear" w:color="auto" w:fill="auto"/>
          </w:tcPr>
          <w:p w14:paraId="3D03C45E"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4911B72" w14:textId="77777777" w:rsidR="00A516C2" w:rsidRDefault="00A516C2" w:rsidP="00A516C2">
            <w:pPr>
              <w:pStyle w:val="tabletext"/>
              <w:rPr>
                <w:rStyle w:val="LineNumber"/>
              </w:rPr>
            </w:pPr>
          </w:p>
        </w:tc>
      </w:tr>
      <w:tr w:rsidR="00A516C2" w14:paraId="52CD932F" w14:textId="77777777" w:rsidTr="00D01893">
        <w:tc>
          <w:tcPr>
            <w:tcW w:w="2267" w:type="dxa"/>
            <w:shd w:val="clear" w:color="auto" w:fill="auto"/>
          </w:tcPr>
          <w:p w14:paraId="12C36FFC"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6EABE06C" w14:textId="77777777" w:rsidR="00A516C2" w:rsidRDefault="00A516C2" w:rsidP="00A516C2">
            <w:pPr>
              <w:pStyle w:val="tabletext"/>
              <w:rPr>
                <w:rStyle w:val="LineNumber"/>
              </w:rPr>
            </w:pPr>
            <w:r>
              <w:rPr>
                <w:rStyle w:val="LineNumber"/>
              </w:rPr>
              <w:t>National Data Policy Group</w:t>
            </w:r>
          </w:p>
        </w:tc>
      </w:tr>
    </w:tbl>
    <w:p w14:paraId="339446F8" w14:textId="77777777" w:rsidR="00A516C2" w:rsidRDefault="00A516C2" w:rsidP="00A516C2">
      <w:pPr>
        <w:rPr>
          <w:rStyle w:val="LineNumber"/>
        </w:rPr>
      </w:pPr>
    </w:p>
    <w:p w14:paraId="5A736A37"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4F71">
        <w:instrText>Admission source description</w:instrText>
      </w:r>
      <w:r>
        <w:instrText xml:space="preserve">" </w:instrText>
      </w:r>
      <w:r>
        <w:rPr>
          <w:rStyle w:val="LineNumber"/>
        </w:rPr>
        <w:fldChar w:fldCharType="end"/>
      </w:r>
      <w:bookmarkStart w:id="15" w:name="_Toc10727634"/>
      <w:r>
        <w:rPr>
          <w:rStyle w:val="LineNumber"/>
        </w:rPr>
        <w:t>Admission source description</w:t>
      </w:r>
      <w:bookmarkEnd w:id="15"/>
    </w:p>
    <w:tbl>
      <w:tblPr>
        <w:tblW w:w="0" w:type="auto"/>
        <w:tblCellMar>
          <w:bottom w:w="170" w:type="dxa"/>
        </w:tblCellMar>
        <w:tblLook w:val="04A0" w:firstRow="1" w:lastRow="0" w:firstColumn="1" w:lastColumn="0" w:noHBand="0" w:noVBand="1"/>
      </w:tblPr>
      <w:tblGrid>
        <w:gridCol w:w="2267"/>
        <w:gridCol w:w="5952"/>
      </w:tblGrid>
      <w:tr w:rsidR="00A516C2" w14:paraId="13B9E863" w14:textId="77777777" w:rsidTr="00D01893">
        <w:trPr>
          <w:cantSplit/>
        </w:trPr>
        <w:tc>
          <w:tcPr>
            <w:tcW w:w="2267" w:type="dxa"/>
            <w:shd w:val="clear" w:color="auto" w:fill="auto"/>
          </w:tcPr>
          <w:p w14:paraId="18BE9CD2"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6392D9C9" w14:textId="77777777"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source i.e. R = Routine Admission, T = Transferred from another facility.</w:t>
            </w:r>
          </w:p>
        </w:tc>
      </w:tr>
      <w:tr w:rsidR="00A516C2" w14:paraId="6D7D08AD" w14:textId="77777777" w:rsidTr="00D01893">
        <w:trPr>
          <w:cantSplit/>
        </w:trPr>
        <w:tc>
          <w:tcPr>
            <w:tcW w:w="2267" w:type="dxa"/>
            <w:shd w:val="clear" w:color="auto" w:fill="auto"/>
          </w:tcPr>
          <w:p w14:paraId="5E14D4D0"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603507E7" w14:textId="77777777" w:rsidR="00A516C2" w:rsidRDefault="00A516C2" w:rsidP="00A516C2">
            <w:pPr>
              <w:pStyle w:val="tabletext"/>
              <w:rPr>
                <w:rStyle w:val="LineNumber"/>
              </w:rPr>
            </w:pPr>
            <w:r>
              <w:rPr>
                <w:rStyle w:val="LineNumber"/>
              </w:rPr>
              <w:t>admission_source_description</w:t>
            </w:r>
          </w:p>
        </w:tc>
      </w:tr>
      <w:tr w:rsidR="00A516C2" w14:paraId="063B795B" w14:textId="77777777" w:rsidTr="00D01893">
        <w:trPr>
          <w:cantSplit/>
        </w:trPr>
        <w:tc>
          <w:tcPr>
            <w:tcW w:w="2267" w:type="dxa"/>
            <w:shd w:val="clear" w:color="auto" w:fill="auto"/>
          </w:tcPr>
          <w:p w14:paraId="70C2B3EE"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787D9EA1" w14:textId="77777777" w:rsidR="00A516C2" w:rsidRDefault="00A516C2" w:rsidP="00A516C2">
            <w:pPr>
              <w:pStyle w:val="tabletext"/>
              <w:rPr>
                <w:rStyle w:val="LineNumber"/>
              </w:rPr>
            </w:pPr>
            <w:r>
              <w:rPr>
                <w:rStyle w:val="LineNumber"/>
              </w:rPr>
              <w:t>dim_admission_source</w:t>
            </w:r>
          </w:p>
        </w:tc>
      </w:tr>
      <w:tr w:rsidR="00A516C2" w14:paraId="69AACADA" w14:textId="77777777" w:rsidTr="00D01893">
        <w:trPr>
          <w:cantSplit/>
        </w:trPr>
        <w:tc>
          <w:tcPr>
            <w:tcW w:w="2267" w:type="dxa"/>
            <w:shd w:val="clear" w:color="auto" w:fill="auto"/>
          </w:tcPr>
          <w:p w14:paraId="32AB5D12"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731E3A2D" w14:textId="77777777" w:rsidR="00A516C2" w:rsidRDefault="00A516C2" w:rsidP="00A516C2">
            <w:pPr>
              <w:pStyle w:val="tabletext"/>
              <w:rPr>
                <w:rStyle w:val="LineNumber"/>
              </w:rPr>
            </w:pPr>
            <w:r>
              <w:rPr>
                <w:rStyle w:val="LineNumber"/>
              </w:rPr>
              <w:t>varchar2(70)</w:t>
            </w:r>
          </w:p>
        </w:tc>
      </w:tr>
      <w:tr w:rsidR="00A516C2" w14:paraId="4D4710D5" w14:textId="77777777" w:rsidTr="00D01893">
        <w:trPr>
          <w:cantSplit/>
        </w:trPr>
        <w:tc>
          <w:tcPr>
            <w:tcW w:w="2267" w:type="dxa"/>
            <w:shd w:val="clear" w:color="auto" w:fill="auto"/>
          </w:tcPr>
          <w:p w14:paraId="58350CCC"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0638D4C4" w14:textId="77777777" w:rsidR="00A516C2" w:rsidRDefault="00A516C2" w:rsidP="00A516C2">
            <w:pPr>
              <w:pStyle w:val="tabletext"/>
              <w:rPr>
                <w:rStyle w:val="LineNumber"/>
              </w:rPr>
            </w:pPr>
          </w:p>
        </w:tc>
      </w:tr>
      <w:tr w:rsidR="00A516C2" w14:paraId="3A722D2F" w14:textId="77777777" w:rsidTr="00D01893">
        <w:trPr>
          <w:cantSplit/>
        </w:trPr>
        <w:tc>
          <w:tcPr>
            <w:tcW w:w="2267" w:type="dxa"/>
            <w:shd w:val="clear" w:color="auto" w:fill="auto"/>
          </w:tcPr>
          <w:p w14:paraId="3A5DACF9"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36C18E05" w14:textId="77777777" w:rsidR="00A516C2" w:rsidRDefault="00A516C2" w:rsidP="00A516C2">
            <w:pPr>
              <w:pStyle w:val="tabletext"/>
              <w:rPr>
                <w:rStyle w:val="LineNumber"/>
              </w:rPr>
            </w:pPr>
          </w:p>
        </w:tc>
      </w:tr>
      <w:tr w:rsidR="00A516C2" w14:paraId="6A451330" w14:textId="77777777" w:rsidTr="00D01893">
        <w:trPr>
          <w:cantSplit/>
        </w:trPr>
        <w:tc>
          <w:tcPr>
            <w:tcW w:w="2267" w:type="dxa"/>
            <w:shd w:val="clear" w:color="auto" w:fill="auto"/>
          </w:tcPr>
          <w:p w14:paraId="493C35F8"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25EF5964" w14:textId="77777777" w:rsidR="00A516C2" w:rsidRDefault="00A516C2" w:rsidP="00A516C2">
            <w:pPr>
              <w:pStyle w:val="tabletext"/>
              <w:rPr>
                <w:rStyle w:val="LineNumber"/>
              </w:rPr>
            </w:pPr>
          </w:p>
        </w:tc>
      </w:tr>
      <w:tr w:rsidR="00A516C2" w14:paraId="6C4D6AA1" w14:textId="77777777" w:rsidTr="00D01893">
        <w:trPr>
          <w:cantSplit/>
        </w:trPr>
        <w:tc>
          <w:tcPr>
            <w:tcW w:w="2267" w:type="dxa"/>
            <w:shd w:val="clear" w:color="auto" w:fill="auto"/>
          </w:tcPr>
          <w:p w14:paraId="76FE0BAD"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0B12D3A0" w14:textId="77777777" w:rsidR="00A516C2" w:rsidRDefault="00A516C2" w:rsidP="00A516C2">
            <w:pPr>
              <w:pStyle w:val="tabletext"/>
              <w:rPr>
                <w:rStyle w:val="LineNumber"/>
              </w:rPr>
            </w:pPr>
            <w:r>
              <w:rPr>
                <w:rStyle w:val="LineNumber"/>
              </w:rPr>
              <w:t>Free text short description field</w:t>
            </w:r>
          </w:p>
        </w:tc>
      </w:tr>
      <w:tr w:rsidR="00A516C2" w14:paraId="1A5A4E4D" w14:textId="77777777" w:rsidTr="00D01893">
        <w:trPr>
          <w:cantSplit/>
        </w:trPr>
        <w:tc>
          <w:tcPr>
            <w:tcW w:w="2267" w:type="dxa"/>
            <w:shd w:val="clear" w:color="auto" w:fill="auto"/>
          </w:tcPr>
          <w:p w14:paraId="71008398"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BC547A5" w14:textId="77777777" w:rsidR="00A516C2" w:rsidRDefault="00A516C2" w:rsidP="00A516C2">
            <w:pPr>
              <w:pStyle w:val="tabletext"/>
              <w:rPr>
                <w:rStyle w:val="LineNumber"/>
              </w:rPr>
            </w:pPr>
            <w:r>
              <w:rPr>
                <w:rStyle w:val="LineNumber"/>
              </w:rPr>
              <w:t>See Admission Source code in this table for further information.</w:t>
            </w:r>
          </w:p>
        </w:tc>
      </w:tr>
      <w:tr w:rsidR="00A516C2" w14:paraId="1D4068E6" w14:textId="77777777" w:rsidTr="00D01893">
        <w:trPr>
          <w:cantSplit/>
        </w:trPr>
        <w:tc>
          <w:tcPr>
            <w:tcW w:w="2267" w:type="dxa"/>
            <w:shd w:val="clear" w:color="auto" w:fill="auto"/>
          </w:tcPr>
          <w:p w14:paraId="157A8CC8"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19779FF6" w14:textId="77777777" w:rsidR="00A516C2" w:rsidRDefault="00A516C2" w:rsidP="00A516C2">
            <w:pPr>
              <w:pStyle w:val="tabletext"/>
              <w:rPr>
                <w:rStyle w:val="LineNumber"/>
              </w:rPr>
            </w:pPr>
          </w:p>
        </w:tc>
      </w:tr>
      <w:tr w:rsidR="00A516C2" w14:paraId="03BBA7CD" w14:textId="77777777" w:rsidTr="00D01893">
        <w:trPr>
          <w:cantSplit/>
        </w:trPr>
        <w:tc>
          <w:tcPr>
            <w:tcW w:w="2267" w:type="dxa"/>
            <w:shd w:val="clear" w:color="auto" w:fill="auto"/>
          </w:tcPr>
          <w:p w14:paraId="4B0512CD"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1CAF14BF" w14:textId="77777777" w:rsidR="00A516C2" w:rsidRDefault="00A516C2" w:rsidP="00A516C2">
            <w:pPr>
              <w:pStyle w:val="tabletext"/>
              <w:rPr>
                <w:rStyle w:val="LineNumber"/>
              </w:rPr>
            </w:pPr>
          </w:p>
        </w:tc>
      </w:tr>
      <w:tr w:rsidR="00A516C2" w14:paraId="1439A3BF" w14:textId="77777777" w:rsidTr="00D01893">
        <w:trPr>
          <w:cantSplit/>
        </w:trPr>
        <w:tc>
          <w:tcPr>
            <w:tcW w:w="2267" w:type="dxa"/>
            <w:shd w:val="clear" w:color="auto" w:fill="auto"/>
          </w:tcPr>
          <w:p w14:paraId="512110BB"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7C8BA4AE" w14:textId="77777777" w:rsidR="00A516C2" w:rsidRDefault="00A516C2" w:rsidP="00A516C2">
            <w:pPr>
              <w:pStyle w:val="tabletext"/>
              <w:rPr>
                <w:rStyle w:val="LineNumber"/>
              </w:rPr>
            </w:pPr>
            <w:r>
              <w:rPr>
                <w:rStyle w:val="LineNumber"/>
              </w:rPr>
              <w:t>admission_source_code</w:t>
            </w:r>
          </w:p>
        </w:tc>
      </w:tr>
      <w:tr w:rsidR="00A516C2" w14:paraId="7567CA84" w14:textId="77777777" w:rsidTr="00D01893">
        <w:trPr>
          <w:cantSplit/>
        </w:trPr>
        <w:tc>
          <w:tcPr>
            <w:tcW w:w="2267" w:type="dxa"/>
            <w:shd w:val="clear" w:color="auto" w:fill="auto"/>
          </w:tcPr>
          <w:p w14:paraId="024B85AC"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2653BC33" w14:textId="77777777" w:rsidR="00A516C2" w:rsidRDefault="00A516C2" w:rsidP="00A516C2">
            <w:pPr>
              <w:pStyle w:val="tabletext"/>
              <w:rPr>
                <w:rStyle w:val="LineNumber"/>
              </w:rPr>
            </w:pPr>
          </w:p>
        </w:tc>
      </w:tr>
      <w:tr w:rsidR="00A516C2" w14:paraId="2FD41C26" w14:textId="77777777" w:rsidTr="00D01893">
        <w:trPr>
          <w:cantSplit/>
        </w:trPr>
        <w:tc>
          <w:tcPr>
            <w:tcW w:w="2267" w:type="dxa"/>
            <w:shd w:val="clear" w:color="auto" w:fill="auto"/>
          </w:tcPr>
          <w:p w14:paraId="29D12091"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56DB22D5" w14:textId="77777777" w:rsidR="00A516C2" w:rsidRDefault="00A516C2" w:rsidP="00A516C2">
            <w:pPr>
              <w:pStyle w:val="tabletext"/>
              <w:rPr>
                <w:rStyle w:val="LineNumber"/>
              </w:rPr>
            </w:pPr>
          </w:p>
        </w:tc>
      </w:tr>
    </w:tbl>
    <w:p w14:paraId="77489E51" w14:textId="77777777" w:rsidR="00A516C2" w:rsidRDefault="00A516C2" w:rsidP="00A516C2">
      <w:pPr>
        <w:rPr>
          <w:rStyle w:val="LineNumber"/>
        </w:rPr>
      </w:pPr>
    </w:p>
    <w:p w14:paraId="37EE7254" w14:textId="77777777" w:rsidR="00A516C2" w:rsidRDefault="00A516C2" w:rsidP="00A516C2">
      <w:pPr>
        <w:pStyle w:val="Heading1"/>
        <w:rPr>
          <w:rStyle w:val="LineNumber"/>
        </w:rPr>
      </w:pPr>
      <w:r>
        <w:rPr>
          <w:rStyle w:val="LineNumber"/>
        </w:rPr>
        <w:br w:type="page"/>
      </w:r>
      <w:bookmarkStart w:id="16" w:name="_Toc10727635"/>
      <w:r>
        <w:rPr>
          <w:rStyle w:val="LineNumber"/>
        </w:rPr>
        <w:lastRenderedPageBreak/>
        <w:t>NMD Admission Type table</w:t>
      </w:r>
      <w:bookmarkEnd w:id="1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14:paraId="435944AF" w14:textId="77777777" w:rsidTr="00D01893">
        <w:tc>
          <w:tcPr>
            <w:tcW w:w="2267" w:type="dxa"/>
            <w:shd w:val="clear" w:color="auto" w:fill="auto"/>
          </w:tcPr>
          <w:p w14:paraId="51A4BF61"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384ED54A" w14:textId="77777777" w:rsidR="00A516C2" w:rsidRDefault="00A516C2" w:rsidP="00A516C2">
            <w:pPr>
              <w:pStyle w:val="tabletext"/>
              <w:rPr>
                <w:rStyle w:val="LineNumber"/>
              </w:rPr>
            </w:pPr>
            <w:r>
              <w:rPr>
                <w:rStyle w:val="LineNumber"/>
              </w:rPr>
              <w:t>dim_admission_type</w:t>
            </w:r>
          </w:p>
        </w:tc>
      </w:tr>
      <w:tr w:rsidR="00A516C2" w14:paraId="3860D8EF" w14:textId="77777777" w:rsidTr="00D01893">
        <w:tc>
          <w:tcPr>
            <w:tcW w:w="2267" w:type="dxa"/>
            <w:shd w:val="clear" w:color="auto" w:fill="auto"/>
          </w:tcPr>
          <w:p w14:paraId="52ACCE61"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4A765327" w14:textId="77777777" w:rsidR="00A516C2" w:rsidRDefault="00A516C2" w:rsidP="00A516C2">
            <w:pPr>
              <w:pStyle w:val="tabletext"/>
              <w:rPr>
                <w:rStyle w:val="LineNumber"/>
              </w:rPr>
            </w:pPr>
            <w:r>
              <w:rPr>
                <w:rStyle w:val="LineNumber"/>
              </w:rPr>
              <w:t>This table holds the values associated with the admission type for the health care event.</w:t>
            </w:r>
          </w:p>
        </w:tc>
      </w:tr>
      <w:tr w:rsidR="00A516C2" w14:paraId="0AF4B871" w14:textId="77777777" w:rsidTr="00D01893">
        <w:tc>
          <w:tcPr>
            <w:tcW w:w="2267" w:type="dxa"/>
            <w:shd w:val="clear" w:color="auto" w:fill="auto"/>
          </w:tcPr>
          <w:p w14:paraId="766F1386" w14:textId="77777777" w:rsidR="00A516C2" w:rsidRDefault="00A516C2" w:rsidP="00A516C2">
            <w:pPr>
              <w:pStyle w:val="tableheader"/>
              <w:rPr>
                <w:rStyle w:val="LineNumber"/>
              </w:rPr>
            </w:pPr>
            <w:r>
              <w:rPr>
                <w:rStyle w:val="LineNumber"/>
              </w:rPr>
              <w:t>Primary key</w:t>
            </w:r>
          </w:p>
        </w:tc>
        <w:tc>
          <w:tcPr>
            <w:tcW w:w="5952" w:type="dxa"/>
            <w:shd w:val="clear" w:color="auto" w:fill="auto"/>
          </w:tcPr>
          <w:p w14:paraId="1E4CFF8E" w14:textId="77777777" w:rsidR="00A516C2" w:rsidRDefault="00A516C2" w:rsidP="00A516C2">
            <w:pPr>
              <w:pStyle w:val="tabletext"/>
              <w:rPr>
                <w:rStyle w:val="LineNumber"/>
              </w:rPr>
            </w:pPr>
            <w:r>
              <w:rPr>
                <w:rStyle w:val="LineNumber"/>
              </w:rPr>
              <w:t>dim_admission_type_key</w:t>
            </w:r>
          </w:p>
        </w:tc>
      </w:tr>
      <w:tr w:rsidR="00A516C2" w14:paraId="388F194A" w14:textId="77777777" w:rsidTr="00D01893">
        <w:tc>
          <w:tcPr>
            <w:tcW w:w="2267" w:type="dxa"/>
            <w:shd w:val="clear" w:color="auto" w:fill="auto"/>
          </w:tcPr>
          <w:p w14:paraId="69546FF6" w14:textId="77777777" w:rsidR="00A516C2" w:rsidRDefault="00A516C2" w:rsidP="00A516C2">
            <w:pPr>
              <w:pStyle w:val="tableheader"/>
              <w:rPr>
                <w:rStyle w:val="LineNumber"/>
              </w:rPr>
            </w:pPr>
            <w:r>
              <w:rPr>
                <w:rStyle w:val="LineNumber"/>
              </w:rPr>
              <w:t>Business key</w:t>
            </w:r>
          </w:p>
        </w:tc>
        <w:tc>
          <w:tcPr>
            <w:tcW w:w="5952" w:type="dxa"/>
            <w:shd w:val="clear" w:color="auto" w:fill="auto"/>
          </w:tcPr>
          <w:p w14:paraId="675810F3" w14:textId="77777777" w:rsidR="00A516C2" w:rsidRDefault="00150D1F" w:rsidP="00A516C2">
            <w:pPr>
              <w:pStyle w:val="tabletext"/>
              <w:rPr>
                <w:rStyle w:val="LineNumber"/>
              </w:rPr>
            </w:pPr>
            <w:r>
              <w:rPr>
                <w:rStyle w:val="LineNumber"/>
              </w:rPr>
              <w:t>admission type</w:t>
            </w:r>
          </w:p>
        </w:tc>
      </w:tr>
      <w:tr w:rsidR="00A516C2" w14:paraId="18FBAE2E" w14:textId="77777777" w:rsidTr="00D01893">
        <w:tc>
          <w:tcPr>
            <w:tcW w:w="2267" w:type="dxa"/>
            <w:shd w:val="clear" w:color="auto" w:fill="auto"/>
          </w:tcPr>
          <w:p w14:paraId="64C9EBA5"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16208E3" w14:textId="77777777" w:rsidR="00A516C2" w:rsidRDefault="00A516C2" w:rsidP="00A516C2">
            <w:pPr>
              <w:pStyle w:val="tabletext"/>
              <w:rPr>
                <w:rStyle w:val="LineNumber"/>
              </w:rPr>
            </w:pPr>
            <w:r>
              <w:rPr>
                <w:rStyle w:val="LineNumber"/>
              </w:rPr>
              <w:t xml:space="preserve">See </w:t>
            </w:r>
            <w:r w:rsidR="00150D1F">
              <w:rPr>
                <w:rStyle w:val="LineNumber"/>
              </w:rPr>
              <w:t>admission type</w:t>
            </w:r>
            <w:r>
              <w:rPr>
                <w:rStyle w:val="LineNumber"/>
              </w:rPr>
              <w:t xml:space="preserve"> for a list of valid associated values.</w:t>
            </w:r>
          </w:p>
        </w:tc>
      </w:tr>
      <w:tr w:rsidR="00A516C2" w14:paraId="7A5229D4" w14:textId="77777777" w:rsidTr="00D01893">
        <w:tc>
          <w:tcPr>
            <w:tcW w:w="2267" w:type="dxa"/>
            <w:shd w:val="clear" w:color="auto" w:fill="auto"/>
          </w:tcPr>
          <w:p w14:paraId="0A55D9A8" w14:textId="77777777" w:rsidR="00A516C2" w:rsidRDefault="00A516C2" w:rsidP="00A516C2">
            <w:pPr>
              <w:pStyle w:val="tableheader"/>
              <w:rPr>
                <w:rStyle w:val="LineNumber"/>
              </w:rPr>
            </w:pPr>
            <w:r>
              <w:rPr>
                <w:rStyle w:val="LineNumber"/>
              </w:rPr>
              <w:t>Relational rules</w:t>
            </w:r>
          </w:p>
        </w:tc>
        <w:tc>
          <w:tcPr>
            <w:tcW w:w="5952" w:type="dxa"/>
            <w:shd w:val="clear" w:color="auto" w:fill="auto"/>
          </w:tcPr>
          <w:p w14:paraId="1A8BA553" w14:textId="77777777" w:rsidR="00A516C2" w:rsidRDefault="00A516C2" w:rsidP="00A516C2">
            <w:pPr>
              <w:pStyle w:val="tabletext"/>
              <w:rPr>
                <w:rStyle w:val="LineNumber"/>
              </w:rPr>
            </w:pPr>
          </w:p>
        </w:tc>
      </w:tr>
      <w:tr w:rsidR="00A516C2" w14:paraId="0BF7F400" w14:textId="77777777" w:rsidTr="00D01893">
        <w:tc>
          <w:tcPr>
            <w:tcW w:w="2267" w:type="dxa"/>
            <w:shd w:val="clear" w:color="auto" w:fill="auto"/>
          </w:tcPr>
          <w:p w14:paraId="3D1BB190" w14:textId="77777777" w:rsidR="00A516C2" w:rsidRDefault="00A516C2" w:rsidP="00A516C2">
            <w:pPr>
              <w:pStyle w:val="tableheader"/>
              <w:rPr>
                <w:rStyle w:val="LineNumber"/>
              </w:rPr>
            </w:pPr>
            <w:r>
              <w:rPr>
                <w:rStyle w:val="LineNumber"/>
              </w:rPr>
              <w:t>Data content</w:t>
            </w:r>
          </w:p>
        </w:tc>
        <w:tc>
          <w:tcPr>
            <w:tcW w:w="5952" w:type="dxa"/>
            <w:shd w:val="clear" w:color="auto" w:fill="auto"/>
          </w:tcPr>
          <w:p w14:paraId="6A77AB6A" w14:textId="77777777" w:rsidR="00A516C2" w:rsidRDefault="00A516C2" w:rsidP="00A516C2">
            <w:pPr>
              <w:pStyle w:val="tabletext"/>
              <w:rPr>
                <w:rStyle w:val="LineNumber"/>
              </w:rPr>
            </w:pPr>
          </w:p>
        </w:tc>
      </w:tr>
    </w:tbl>
    <w:p w14:paraId="42586C75" w14:textId="77777777" w:rsidR="00A516C2" w:rsidRDefault="00A516C2" w:rsidP="00A516C2">
      <w:pPr>
        <w:rPr>
          <w:rStyle w:val="LineNumber"/>
        </w:rPr>
      </w:pPr>
    </w:p>
    <w:p w14:paraId="554590C8"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B13B6B">
        <w:instrText>Admission type</w:instrText>
      </w:r>
      <w:r>
        <w:instrText xml:space="preserve">" </w:instrText>
      </w:r>
      <w:r>
        <w:rPr>
          <w:rStyle w:val="LineNumber"/>
        </w:rPr>
        <w:fldChar w:fldCharType="end"/>
      </w:r>
      <w:bookmarkStart w:id="17" w:name="_Toc10727636"/>
      <w:r>
        <w:rPr>
          <w:rStyle w:val="LineNumber"/>
        </w:rPr>
        <w:t>Admission type</w:t>
      </w:r>
      <w:bookmarkEnd w:id="17"/>
    </w:p>
    <w:tbl>
      <w:tblPr>
        <w:tblW w:w="0" w:type="auto"/>
        <w:tblCellMar>
          <w:bottom w:w="170" w:type="dxa"/>
        </w:tblCellMar>
        <w:tblLook w:val="04A0" w:firstRow="1" w:lastRow="0" w:firstColumn="1" w:lastColumn="0" w:noHBand="0" w:noVBand="1"/>
      </w:tblPr>
      <w:tblGrid>
        <w:gridCol w:w="2267"/>
        <w:gridCol w:w="5952"/>
      </w:tblGrid>
      <w:tr w:rsidR="00A516C2" w14:paraId="31D15E9F" w14:textId="77777777" w:rsidTr="00D01893">
        <w:tc>
          <w:tcPr>
            <w:tcW w:w="2267" w:type="dxa"/>
            <w:shd w:val="clear" w:color="auto" w:fill="auto"/>
          </w:tcPr>
          <w:p w14:paraId="68D01F0C"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343F9C3" w14:textId="77777777" w:rsidR="00A516C2" w:rsidRDefault="00A516C2" w:rsidP="00A516C2">
            <w:pPr>
              <w:pStyle w:val="tabletext"/>
              <w:rPr>
                <w:rStyle w:val="LineNumber"/>
              </w:rPr>
            </w:pPr>
            <w:r>
              <w:rPr>
                <w:rStyle w:val="LineNumber"/>
              </w:rPr>
              <w:t>A code used to describe the type of admission for a hospital healthcare health event.</w:t>
            </w:r>
          </w:p>
        </w:tc>
      </w:tr>
      <w:tr w:rsidR="00A516C2" w14:paraId="6E5322E1" w14:textId="77777777" w:rsidTr="00D01893">
        <w:tc>
          <w:tcPr>
            <w:tcW w:w="2267" w:type="dxa"/>
            <w:shd w:val="clear" w:color="auto" w:fill="auto"/>
          </w:tcPr>
          <w:p w14:paraId="4827B6C1"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369ADE69" w14:textId="77777777" w:rsidR="00A516C2" w:rsidRDefault="00150D1F" w:rsidP="00A516C2">
            <w:pPr>
              <w:pStyle w:val="tabletext"/>
              <w:rPr>
                <w:rStyle w:val="LineNumber"/>
              </w:rPr>
            </w:pPr>
            <w:r>
              <w:rPr>
                <w:rStyle w:val="LineNumber"/>
              </w:rPr>
              <w:t>admission type</w:t>
            </w:r>
          </w:p>
        </w:tc>
      </w:tr>
      <w:tr w:rsidR="00A516C2" w14:paraId="74843377" w14:textId="77777777" w:rsidTr="00D01893">
        <w:tc>
          <w:tcPr>
            <w:tcW w:w="2267" w:type="dxa"/>
            <w:shd w:val="clear" w:color="auto" w:fill="auto"/>
          </w:tcPr>
          <w:p w14:paraId="066E0F8C"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47572070" w14:textId="77777777" w:rsidR="00A516C2" w:rsidRDefault="00A516C2" w:rsidP="00A516C2">
            <w:pPr>
              <w:pStyle w:val="tabletext"/>
              <w:rPr>
                <w:rStyle w:val="LineNumber"/>
              </w:rPr>
            </w:pPr>
            <w:r>
              <w:rPr>
                <w:rStyle w:val="LineNumber"/>
              </w:rPr>
              <w:t>dim_admission_type</w:t>
            </w:r>
          </w:p>
        </w:tc>
      </w:tr>
      <w:tr w:rsidR="00A516C2" w14:paraId="0318E75B" w14:textId="77777777" w:rsidTr="00D01893">
        <w:tc>
          <w:tcPr>
            <w:tcW w:w="2267" w:type="dxa"/>
            <w:shd w:val="clear" w:color="auto" w:fill="auto"/>
          </w:tcPr>
          <w:p w14:paraId="0EB740B6"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273A4FEC" w14:textId="77777777" w:rsidR="00A516C2" w:rsidRDefault="00A516C2" w:rsidP="00A516C2">
            <w:pPr>
              <w:pStyle w:val="tabletext"/>
              <w:rPr>
                <w:rStyle w:val="LineNumber"/>
              </w:rPr>
            </w:pPr>
            <w:r>
              <w:rPr>
                <w:rStyle w:val="LineNumber"/>
              </w:rPr>
              <w:t>varchar2(2)</w:t>
            </w:r>
          </w:p>
        </w:tc>
      </w:tr>
      <w:tr w:rsidR="00A516C2" w14:paraId="0A4446D5" w14:textId="77777777" w:rsidTr="00D01893">
        <w:tc>
          <w:tcPr>
            <w:tcW w:w="2267" w:type="dxa"/>
            <w:shd w:val="clear" w:color="auto" w:fill="auto"/>
          </w:tcPr>
          <w:p w14:paraId="6D7040A2"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066C7800" w14:textId="77777777" w:rsidR="00A516C2" w:rsidRDefault="00A516C2" w:rsidP="00A516C2">
            <w:pPr>
              <w:pStyle w:val="tabletext"/>
              <w:rPr>
                <w:rStyle w:val="LineNumber"/>
              </w:rPr>
            </w:pPr>
            <w:r>
              <w:rPr>
                <w:rStyle w:val="LineNumber"/>
              </w:rPr>
              <w:t>Admission type</w:t>
            </w:r>
          </w:p>
        </w:tc>
      </w:tr>
      <w:tr w:rsidR="00A516C2" w14:paraId="058C987E" w14:textId="77777777" w:rsidTr="00D01893">
        <w:tc>
          <w:tcPr>
            <w:tcW w:w="2267" w:type="dxa"/>
            <w:shd w:val="clear" w:color="auto" w:fill="auto"/>
          </w:tcPr>
          <w:p w14:paraId="785E2102"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4E253C71" w14:textId="77777777" w:rsidR="00A516C2" w:rsidRDefault="00A516C2" w:rsidP="00A516C2">
            <w:pPr>
              <w:pStyle w:val="tabletext"/>
              <w:rPr>
                <w:rStyle w:val="LineNumber"/>
              </w:rPr>
            </w:pPr>
            <w:r>
              <w:rPr>
                <w:rStyle w:val="LineNumber"/>
              </w:rPr>
              <w:t>Hospital inpatient or day patient health event. Used in the NMDS.</w:t>
            </w:r>
          </w:p>
        </w:tc>
      </w:tr>
      <w:tr w:rsidR="00A516C2" w14:paraId="4C794DDC" w14:textId="77777777" w:rsidTr="00D01893">
        <w:tc>
          <w:tcPr>
            <w:tcW w:w="2267" w:type="dxa"/>
            <w:shd w:val="clear" w:color="auto" w:fill="auto"/>
          </w:tcPr>
          <w:p w14:paraId="7DC2BA4A"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3271A2A4" w14:textId="77777777" w:rsidR="00A516C2" w:rsidRDefault="00A516C2" w:rsidP="00A516C2">
            <w:pPr>
              <w:pStyle w:val="tabletext"/>
              <w:rPr>
                <w:rStyle w:val="LineNumber"/>
              </w:rPr>
            </w:pPr>
            <w:r>
              <w:rPr>
                <w:rStyle w:val="LineNumber"/>
              </w:rPr>
              <w:t>AA</w:t>
            </w:r>
          </w:p>
        </w:tc>
      </w:tr>
      <w:tr w:rsidR="00A516C2" w14:paraId="112B2A22" w14:textId="77777777" w:rsidTr="00D01893">
        <w:tc>
          <w:tcPr>
            <w:tcW w:w="2267" w:type="dxa"/>
            <w:shd w:val="clear" w:color="auto" w:fill="auto"/>
          </w:tcPr>
          <w:p w14:paraId="64ACDA6B"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5644317B" w14:textId="77777777" w:rsidR="00A516C2" w:rsidRDefault="00A516C2" w:rsidP="00A516C2">
            <w:pPr>
              <w:pStyle w:val="tabletext"/>
              <w:rPr>
                <w:rStyle w:val="LineNumber"/>
              </w:rPr>
            </w:pPr>
          </w:p>
        </w:tc>
      </w:tr>
      <w:tr w:rsidR="00A516C2" w14:paraId="2BCA37E1" w14:textId="77777777" w:rsidTr="00D01893">
        <w:tc>
          <w:tcPr>
            <w:tcW w:w="2267" w:type="dxa"/>
            <w:shd w:val="clear" w:color="auto" w:fill="auto"/>
          </w:tcPr>
          <w:p w14:paraId="3FFC03CA"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422A2104" w14:textId="77777777" w:rsidR="00A516C2" w:rsidRDefault="00A516C2" w:rsidP="00A516C2">
            <w:pPr>
              <w:pStyle w:val="tabletext"/>
              <w:rPr>
                <w:rStyle w:val="LineNumber"/>
              </w:rPr>
            </w:pPr>
            <w:r>
              <w:rPr>
                <w:rStyle w:val="LineNumber"/>
              </w:rPr>
              <w:t>From 30 June 2004 Admission Types ZA, ZC, ZP and ZW were retired and ACC cases should be identified by use of the Accident Flag.</w:t>
            </w:r>
          </w:p>
          <w:p w14:paraId="65417EFA" w14:textId="77777777" w:rsidR="00A516C2" w:rsidRDefault="00A516C2" w:rsidP="00A516C2">
            <w:pPr>
              <w:pStyle w:val="tabletext"/>
              <w:rPr>
                <w:rStyle w:val="LineNumber"/>
              </w:rPr>
            </w:pPr>
          </w:p>
          <w:p w14:paraId="1CB12593" w14:textId="77777777" w:rsidR="00A516C2" w:rsidRDefault="00A516C2" w:rsidP="00A516C2">
            <w:pPr>
              <w:pStyle w:val="tabletext"/>
              <w:rPr>
                <w:rStyle w:val="LineNumber"/>
              </w:rPr>
            </w:pPr>
          </w:p>
          <w:p w14:paraId="52FB2954" w14:textId="77777777" w:rsidR="00A516C2" w:rsidRDefault="00A516C2" w:rsidP="00A516C2">
            <w:pPr>
              <w:pStyle w:val="tabletext"/>
              <w:rPr>
                <w:rStyle w:val="LineNumber"/>
              </w:rPr>
            </w:pPr>
          </w:p>
          <w:p w14:paraId="086D6CD0" w14:textId="77777777" w:rsidR="00A516C2" w:rsidRDefault="00A516C2" w:rsidP="00A516C2">
            <w:pPr>
              <w:pStyle w:val="tabletext"/>
              <w:rPr>
                <w:rStyle w:val="LineNumber"/>
              </w:rPr>
            </w:pPr>
            <w:r>
              <w:rPr>
                <w:rStyle w:val="LineNumber"/>
              </w:rPr>
              <w:t>As from July 01 2004, use of the retired codes will generate an error message.</w:t>
            </w:r>
          </w:p>
          <w:p w14:paraId="68F40D40" w14:textId="77777777" w:rsidR="00A516C2" w:rsidRDefault="00A516C2" w:rsidP="00A516C2">
            <w:pPr>
              <w:pStyle w:val="tabletext"/>
              <w:rPr>
                <w:rStyle w:val="LineNumber"/>
              </w:rPr>
            </w:pPr>
          </w:p>
          <w:p w14:paraId="75AD3819" w14:textId="77777777" w:rsidR="00A516C2" w:rsidRDefault="00A516C2" w:rsidP="00A516C2">
            <w:pPr>
              <w:pStyle w:val="tabletext"/>
              <w:rPr>
                <w:rStyle w:val="LineNumber"/>
              </w:rPr>
            </w:pPr>
            <w:r>
              <w:rPr>
                <w:rStyle w:val="LineNumber"/>
              </w:rPr>
              <w:t>CURRENT</w:t>
            </w:r>
          </w:p>
          <w:p w14:paraId="114E0DD9" w14:textId="77777777" w:rsidR="00A516C2" w:rsidRDefault="00A516C2" w:rsidP="00A516C2">
            <w:pPr>
              <w:pStyle w:val="tabletext"/>
              <w:rPr>
                <w:rStyle w:val="LineNumber"/>
              </w:rPr>
            </w:pPr>
          </w:p>
          <w:p w14:paraId="7A75ED8F" w14:textId="77777777" w:rsidR="00A516C2" w:rsidRDefault="00A516C2" w:rsidP="00A516C2">
            <w:pPr>
              <w:pStyle w:val="tabletext"/>
              <w:rPr>
                <w:rStyle w:val="LineNumber"/>
              </w:rPr>
            </w:pPr>
            <w:r>
              <w:rPr>
                <w:rStyle w:val="LineNumber"/>
              </w:rPr>
              <w:t>'AA' = Arranged admission</w:t>
            </w:r>
          </w:p>
          <w:p w14:paraId="19277BD7" w14:textId="77777777" w:rsidR="00A516C2" w:rsidRDefault="00A516C2" w:rsidP="00A516C2">
            <w:pPr>
              <w:pStyle w:val="tabletext"/>
              <w:rPr>
                <w:rStyle w:val="LineNumber"/>
              </w:rPr>
            </w:pPr>
          </w:p>
          <w:p w14:paraId="1AC6A85F" w14:textId="77777777" w:rsidR="00A516C2" w:rsidRDefault="00A516C2" w:rsidP="00A516C2">
            <w:pPr>
              <w:pStyle w:val="tabletext"/>
              <w:rPr>
                <w:rStyle w:val="LineNumber"/>
              </w:rPr>
            </w:pPr>
            <w:r>
              <w:rPr>
                <w:rStyle w:val="LineNumber"/>
              </w:rPr>
              <w:t>'AC' = Acute admission</w:t>
            </w:r>
          </w:p>
          <w:p w14:paraId="52360001" w14:textId="77777777" w:rsidR="00A516C2" w:rsidRDefault="00A516C2" w:rsidP="00A516C2">
            <w:pPr>
              <w:pStyle w:val="tabletext"/>
              <w:rPr>
                <w:rStyle w:val="LineNumber"/>
              </w:rPr>
            </w:pPr>
          </w:p>
          <w:p w14:paraId="7CAB08BE" w14:textId="77777777" w:rsidR="00A516C2" w:rsidRDefault="00A516C2" w:rsidP="00A516C2">
            <w:pPr>
              <w:pStyle w:val="tabletext"/>
              <w:rPr>
                <w:rStyle w:val="LineNumber"/>
              </w:rPr>
            </w:pPr>
            <w:r>
              <w:rPr>
                <w:rStyle w:val="LineNumber"/>
              </w:rPr>
              <w:t>'AP' = Elective admission of a privately funded patient</w:t>
            </w:r>
          </w:p>
          <w:p w14:paraId="487B4DD2" w14:textId="77777777" w:rsidR="00A516C2" w:rsidRDefault="00A516C2" w:rsidP="00A516C2">
            <w:pPr>
              <w:pStyle w:val="tabletext"/>
              <w:rPr>
                <w:rStyle w:val="LineNumber"/>
              </w:rPr>
            </w:pPr>
          </w:p>
          <w:p w14:paraId="3D65413D" w14:textId="77777777" w:rsidR="00A516C2" w:rsidRDefault="00A516C2" w:rsidP="00A516C2">
            <w:pPr>
              <w:pStyle w:val="tabletext"/>
              <w:rPr>
                <w:rStyle w:val="LineNumber"/>
              </w:rPr>
            </w:pPr>
            <w:r>
              <w:rPr>
                <w:rStyle w:val="LineNumber"/>
              </w:rPr>
              <w:t>'RL' = Psychiatric patient returned from leave of more than 10 days</w:t>
            </w:r>
          </w:p>
          <w:p w14:paraId="708493BA" w14:textId="77777777" w:rsidR="00A516C2" w:rsidRDefault="00A516C2" w:rsidP="00A516C2">
            <w:pPr>
              <w:pStyle w:val="tabletext"/>
              <w:rPr>
                <w:rStyle w:val="LineNumber"/>
              </w:rPr>
            </w:pPr>
          </w:p>
          <w:p w14:paraId="29244D38" w14:textId="77777777" w:rsidR="00A516C2" w:rsidRDefault="00A516C2" w:rsidP="00A516C2">
            <w:pPr>
              <w:pStyle w:val="tabletext"/>
              <w:rPr>
                <w:rStyle w:val="LineNumber"/>
              </w:rPr>
            </w:pPr>
            <w:r>
              <w:rPr>
                <w:rStyle w:val="LineNumber"/>
              </w:rPr>
              <w:t>'WN' = Admitted from DHB booking system (used to be known as 'waiting list')</w:t>
            </w:r>
          </w:p>
          <w:p w14:paraId="70B3208D" w14:textId="77777777" w:rsidR="00A516C2" w:rsidRDefault="00A516C2" w:rsidP="00A516C2">
            <w:pPr>
              <w:pStyle w:val="tabletext"/>
              <w:rPr>
                <w:rStyle w:val="LineNumber"/>
              </w:rPr>
            </w:pPr>
          </w:p>
          <w:p w14:paraId="22F4BECE" w14:textId="77777777" w:rsidR="00A516C2" w:rsidRDefault="00A516C2" w:rsidP="00A516C2">
            <w:pPr>
              <w:pStyle w:val="tabletext"/>
              <w:rPr>
                <w:rStyle w:val="LineNumber"/>
              </w:rPr>
            </w:pPr>
          </w:p>
          <w:p w14:paraId="2248A8CC" w14:textId="77777777" w:rsidR="00A516C2" w:rsidRDefault="00A516C2" w:rsidP="00A516C2">
            <w:pPr>
              <w:pStyle w:val="tabletext"/>
              <w:rPr>
                <w:rStyle w:val="LineNumber"/>
              </w:rPr>
            </w:pPr>
          </w:p>
          <w:p w14:paraId="58806A48" w14:textId="77777777" w:rsidR="00A516C2" w:rsidRDefault="00A516C2" w:rsidP="00A516C2">
            <w:pPr>
              <w:pStyle w:val="tabletext"/>
              <w:rPr>
                <w:rStyle w:val="LineNumber"/>
              </w:rPr>
            </w:pPr>
            <w:r>
              <w:rPr>
                <w:rStyle w:val="LineNumber"/>
              </w:rPr>
              <w:t>RETIRED</w:t>
            </w:r>
          </w:p>
          <w:p w14:paraId="517A33A2" w14:textId="77777777" w:rsidR="00A516C2" w:rsidRDefault="00A516C2" w:rsidP="00A516C2">
            <w:pPr>
              <w:pStyle w:val="tabletext"/>
              <w:rPr>
                <w:rStyle w:val="LineNumber"/>
              </w:rPr>
            </w:pPr>
          </w:p>
          <w:p w14:paraId="581BA1C5" w14:textId="77777777" w:rsidR="00A516C2" w:rsidRDefault="00A516C2" w:rsidP="00A516C2">
            <w:pPr>
              <w:pStyle w:val="tabletext"/>
              <w:rPr>
                <w:rStyle w:val="LineNumber"/>
              </w:rPr>
            </w:pPr>
            <w:r>
              <w:rPr>
                <w:rStyle w:val="LineNumber"/>
              </w:rPr>
              <w:t>'ZA' = Arranged admission, ACC covered  (retired 30 June 2004)</w:t>
            </w:r>
          </w:p>
          <w:p w14:paraId="3719ED31" w14:textId="77777777" w:rsidR="00A516C2" w:rsidRDefault="00A516C2" w:rsidP="00A516C2">
            <w:pPr>
              <w:pStyle w:val="tabletext"/>
              <w:rPr>
                <w:rStyle w:val="LineNumber"/>
              </w:rPr>
            </w:pPr>
          </w:p>
          <w:p w14:paraId="78AD367B" w14:textId="77777777" w:rsidR="00A516C2" w:rsidRDefault="00A516C2" w:rsidP="00A516C2">
            <w:pPr>
              <w:pStyle w:val="tabletext"/>
              <w:rPr>
                <w:rStyle w:val="LineNumber"/>
              </w:rPr>
            </w:pPr>
            <w:r>
              <w:rPr>
                <w:rStyle w:val="LineNumber"/>
              </w:rPr>
              <w:t>'ZC' = Acute, ACC covered  (retired 30 June 2004)</w:t>
            </w:r>
          </w:p>
          <w:p w14:paraId="28100A0A" w14:textId="77777777" w:rsidR="00A516C2" w:rsidRDefault="00A516C2" w:rsidP="00A516C2">
            <w:pPr>
              <w:pStyle w:val="tabletext"/>
              <w:rPr>
                <w:rStyle w:val="LineNumber"/>
              </w:rPr>
            </w:pPr>
          </w:p>
          <w:p w14:paraId="0A5DF721" w14:textId="77777777" w:rsidR="00A516C2" w:rsidRDefault="00A516C2" w:rsidP="00A516C2">
            <w:pPr>
              <w:pStyle w:val="tabletext"/>
              <w:rPr>
                <w:rStyle w:val="LineNumber"/>
              </w:rPr>
            </w:pPr>
            <w:r>
              <w:rPr>
                <w:rStyle w:val="LineNumber"/>
              </w:rPr>
              <w:t>'ZP' = Private, ACC covered  (retired 30 June 2004)</w:t>
            </w:r>
          </w:p>
          <w:p w14:paraId="51DE6A21" w14:textId="77777777" w:rsidR="00A516C2" w:rsidRDefault="00A516C2" w:rsidP="00A516C2">
            <w:pPr>
              <w:pStyle w:val="tabletext"/>
              <w:rPr>
                <w:rStyle w:val="LineNumber"/>
              </w:rPr>
            </w:pPr>
          </w:p>
          <w:p w14:paraId="5C9A5638" w14:textId="77777777" w:rsidR="00A516C2" w:rsidRDefault="00A516C2" w:rsidP="00A516C2">
            <w:pPr>
              <w:pStyle w:val="tabletext"/>
              <w:rPr>
                <w:rStyle w:val="LineNumber"/>
              </w:rPr>
            </w:pPr>
            <w:r>
              <w:rPr>
                <w:rStyle w:val="LineNumber"/>
              </w:rPr>
              <w:t>'ZW' = Waiting list, ACC covered  (retired 30 June 2004)</w:t>
            </w:r>
          </w:p>
          <w:p w14:paraId="27EA8134" w14:textId="77777777" w:rsidR="00A516C2" w:rsidRDefault="00A516C2" w:rsidP="00A516C2">
            <w:pPr>
              <w:pStyle w:val="tabletext"/>
              <w:rPr>
                <w:rStyle w:val="LineNumber"/>
              </w:rPr>
            </w:pPr>
          </w:p>
          <w:p w14:paraId="6A6B8014" w14:textId="77777777" w:rsidR="00A516C2" w:rsidRDefault="00A516C2" w:rsidP="00A516C2">
            <w:pPr>
              <w:pStyle w:val="tabletext"/>
              <w:rPr>
                <w:rStyle w:val="LineNumber"/>
              </w:rPr>
            </w:pPr>
            <w:r>
              <w:rPr>
                <w:rStyle w:val="LineNumber"/>
              </w:rPr>
              <w:t>AA - Arranged admission is a planned admission where:</w:t>
            </w:r>
          </w:p>
          <w:p w14:paraId="391D7774" w14:textId="77777777" w:rsidR="00A516C2" w:rsidRDefault="00A516C2" w:rsidP="00A516C2">
            <w:pPr>
              <w:pStyle w:val="tabletext"/>
              <w:rPr>
                <w:rStyle w:val="LineNumber"/>
              </w:rPr>
            </w:pPr>
          </w:p>
          <w:p w14:paraId="3A7C5E1B" w14:textId="77777777" w:rsidR="00A516C2" w:rsidRDefault="00A516C2" w:rsidP="00A516C2">
            <w:pPr>
              <w:pStyle w:val="tabletext"/>
              <w:rPr>
                <w:rStyle w:val="LineNumber"/>
              </w:rPr>
            </w:pPr>
            <w:r>
              <w:rPr>
                <w:rStyle w:val="LineNumber"/>
              </w:rPr>
              <w:t>- the admission date is less than seven days after the date the decision was made by the specialist that this admission was necessary, or</w:t>
            </w:r>
          </w:p>
          <w:p w14:paraId="5032F7CA" w14:textId="77777777" w:rsidR="00A516C2" w:rsidRDefault="00A516C2" w:rsidP="00A516C2">
            <w:pPr>
              <w:pStyle w:val="tabletext"/>
              <w:rPr>
                <w:rStyle w:val="LineNumber"/>
              </w:rPr>
            </w:pPr>
          </w:p>
          <w:p w14:paraId="4E58F33F" w14:textId="66BB33DA" w:rsidR="00A516C2" w:rsidRDefault="00A516C2" w:rsidP="00A516C2">
            <w:pPr>
              <w:pStyle w:val="tabletext"/>
              <w:rPr>
                <w:rStyle w:val="LineNumber"/>
              </w:rPr>
            </w:pPr>
            <w:r>
              <w:rPr>
                <w:rStyle w:val="LineNumber"/>
              </w:rPr>
              <w:t xml:space="preserve">- the admission relates to normal </w:t>
            </w:r>
            <w:bookmarkStart w:id="18" w:name="_GoBack"/>
            <w:r>
              <w:rPr>
                <w:rStyle w:val="LineNumber"/>
              </w:rPr>
              <w:t>obstetric</w:t>
            </w:r>
            <w:bookmarkEnd w:id="18"/>
            <w:r>
              <w:rPr>
                <w:rStyle w:val="LineNumber"/>
              </w:rPr>
              <w:t xml:space="preserve"> cases, 3</w:t>
            </w:r>
            <w:r w:rsidR="00B667C6">
              <w:rPr>
                <w:rStyle w:val="LineNumber"/>
              </w:rPr>
              <w:t>7</w:t>
            </w:r>
            <w:r>
              <w:rPr>
                <w:rStyle w:val="LineNumber"/>
              </w:rPr>
              <w:t xml:space="preserve"> to 42 weeks' gestation, delivered during the event. In these cases, patients will have been booked into the admitting facility and the health specialty code for records where the date portion of Event End Date is before 1 July 2008 will always be P10 Delivery Services (Mothers). For records where the date portion </w:t>
            </w:r>
            <w:r w:rsidR="00150D1F">
              <w:rPr>
                <w:rStyle w:val="LineNumber"/>
              </w:rPr>
              <w:t>of Event</w:t>
            </w:r>
            <w:r>
              <w:rPr>
                <w:rStyle w:val="LineNumber"/>
              </w:rPr>
              <w:t xml:space="preserve"> End Datetime </w:t>
            </w:r>
            <w:r w:rsidR="00150D1F">
              <w:rPr>
                <w:rStyle w:val="LineNumber"/>
              </w:rPr>
              <w:t>is on</w:t>
            </w:r>
            <w:r>
              <w:rPr>
                <w:rStyle w:val="LineNumber"/>
              </w:rPr>
              <w:t xml:space="preserve"> or after 1 July 2008 the health specialty code will always be P60 Maternity Services-Mother (no community LMC) or P70 Maternity Services-Mother (with community LMC).</w:t>
            </w:r>
          </w:p>
          <w:p w14:paraId="4578A32F" w14:textId="77777777" w:rsidR="00A516C2" w:rsidRDefault="00A516C2" w:rsidP="00A516C2">
            <w:pPr>
              <w:pStyle w:val="tabletext"/>
              <w:rPr>
                <w:rStyle w:val="LineNumber"/>
              </w:rPr>
            </w:pPr>
          </w:p>
          <w:p w14:paraId="4019201C" w14:textId="77777777" w:rsidR="00A516C2" w:rsidRDefault="00A516C2" w:rsidP="00A516C2">
            <w:pPr>
              <w:pStyle w:val="tabletext"/>
              <w:rPr>
                <w:rStyle w:val="LineNumber"/>
              </w:rPr>
            </w:pPr>
          </w:p>
          <w:p w14:paraId="1EF1AA71" w14:textId="77777777" w:rsidR="00A516C2" w:rsidRDefault="00A516C2" w:rsidP="00A516C2">
            <w:pPr>
              <w:pStyle w:val="tabletext"/>
              <w:rPr>
                <w:rStyle w:val="LineNumber"/>
              </w:rPr>
            </w:pPr>
          </w:p>
          <w:p w14:paraId="3824637A" w14:textId="77777777" w:rsidR="00A516C2" w:rsidRDefault="00A516C2" w:rsidP="00A516C2">
            <w:pPr>
              <w:pStyle w:val="tabletext"/>
              <w:rPr>
                <w:rStyle w:val="LineNumber"/>
              </w:rPr>
            </w:pPr>
            <w:r>
              <w:rPr>
                <w:rStyle w:val="LineNumber"/>
              </w:rPr>
              <w:t>AC - ACUTE ADMISSION (introduced in 1994)</w:t>
            </w:r>
          </w:p>
          <w:p w14:paraId="67092286" w14:textId="77777777" w:rsidR="00A516C2" w:rsidRDefault="00A516C2" w:rsidP="00A516C2">
            <w:pPr>
              <w:pStyle w:val="tabletext"/>
              <w:rPr>
                <w:rStyle w:val="LineNumber"/>
              </w:rPr>
            </w:pPr>
          </w:p>
          <w:p w14:paraId="647E5B66" w14:textId="77777777" w:rsidR="00A516C2" w:rsidRDefault="00A516C2" w:rsidP="00A516C2">
            <w:pPr>
              <w:pStyle w:val="tabletext"/>
              <w:rPr>
                <w:rStyle w:val="LineNumber"/>
              </w:rPr>
            </w:pPr>
            <w:r>
              <w:rPr>
                <w:rStyle w:val="LineNumber"/>
              </w:rPr>
              <w:lastRenderedPageBreak/>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14:paraId="5E854766" w14:textId="77777777" w:rsidR="00A516C2" w:rsidRDefault="00A516C2" w:rsidP="00A516C2">
            <w:pPr>
              <w:pStyle w:val="tabletext"/>
              <w:rPr>
                <w:rStyle w:val="LineNumber"/>
              </w:rPr>
            </w:pPr>
          </w:p>
          <w:p w14:paraId="3A10EABF" w14:textId="77777777" w:rsidR="00A516C2" w:rsidRDefault="00A516C2" w:rsidP="00A516C2">
            <w:pPr>
              <w:pStyle w:val="tabletext"/>
              <w:rPr>
                <w:rStyle w:val="LineNumber"/>
              </w:rPr>
            </w:pPr>
          </w:p>
          <w:p w14:paraId="360A814C" w14:textId="77777777" w:rsidR="00A516C2" w:rsidRDefault="00A516C2" w:rsidP="00A516C2">
            <w:pPr>
              <w:pStyle w:val="tabletext"/>
              <w:rPr>
                <w:rStyle w:val="LineNumber"/>
              </w:rPr>
            </w:pPr>
          </w:p>
          <w:p w14:paraId="4C0F0744" w14:textId="77777777" w:rsidR="00A516C2" w:rsidRDefault="00A516C2" w:rsidP="00A516C2">
            <w:pPr>
              <w:pStyle w:val="tabletext"/>
              <w:rPr>
                <w:rStyle w:val="LineNumber"/>
              </w:rPr>
            </w:pPr>
            <w:r>
              <w:rPr>
                <w:rStyle w:val="LineNumber"/>
              </w:rPr>
              <w:t>AP - ELECTIVE (introduced in 1996)</w:t>
            </w:r>
          </w:p>
          <w:p w14:paraId="7796A08E" w14:textId="77777777" w:rsidR="00A516C2" w:rsidRDefault="00A516C2" w:rsidP="00A516C2">
            <w:pPr>
              <w:pStyle w:val="tabletext"/>
              <w:rPr>
                <w:rStyle w:val="LineNumber"/>
              </w:rPr>
            </w:pPr>
          </w:p>
          <w:p w14:paraId="689A5428" w14:textId="77777777" w:rsidR="00A516C2" w:rsidRDefault="00A516C2" w:rsidP="00A516C2">
            <w:pPr>
              <w:pStyle w:val="tabletext"/>
              <w:rPr>
                <w:rStyle w:val="LineNumber"/>
              </w:rPr>
            </w:pPr>
            <w:r>
              <w:rPr>
                <w:rStyle w:val="LineNumber"/>
              </w:rPr>
              <w:t>Elective admission of a privately funded patient in either a public or private hospital.</w:t>
            </w:r>
          </w:p>
          <w:p w14:paraId="039B6404" w14:textId="77777777" w:rsidR="00A516C2" w:rsidRDefault="00A516C2" w:rsidP="00A516C2">
            <w:pPr>
              <w:pStyle w:val="tabletext"/>
              <w:rPr>
                <w:rStyle w:val="LineNumber"/>
              </w:rPr>
            </w:pPr>
          </w:p>
          <w:p w14:paraId="7B58ACFD" w14:textId="77777777" w:rsidR="00A516C2" w:rsidRDefault="00A516C2" w:rsidP="00A516C2">
            <w:pPr>
              <w:pStyle w:val="tabletext"/>
              <w:rPr>
                <w:rStyle w:val="LineNumber"/>
              </w:rPr>
            </w:pPr>
          </w:p>
          <w:p w14:paraId="13F16750" w14:textId="77777777" w:rsidR="00A516C2" w:rsidRDefault="00A516C2" w:rsidP="00A516C2">
            <w:pPr>
              <w:pStyle w:val="tabletext"/>
              <w:rPr>
                <w:rStyle w:val="LineNumber"/>
              </w:rPr>
            </w:pPr>
          </w:p>
          <w:p w14:paraId="2F153637" w14:textId="77777777" w:rsidR="00A516C2" w:rsidRDefault="00A516C2" w:rsidP="00A516C2">
            <w:pPr>
              <w:pStyle w:val="tabletext"/>
              <w:rPr>
                <w:rStyle w:val="LineNumber"/>
              </w:rPr>
            </w:pPr>
            <w:r>
              <w:rPr>
                <w:rStyle w:val="LineNumber"/>
              </w:rPr>
              <w:t>RL - PSYCHIATRIC PATIENT RETURNED FROM LEAVE (introduced in 1994)</w:t>
            </w:r>
          </w:p>
          <w:p w14:paraId="5BCDA0C3" w14:textId="77777777" w:rsidR="00A516C2" w:rsidRDefault="00A516C2" w:rsidP="00A516C2">
            <w:pPr>
              <w:pStyle w:val="tabletext"/>
              <w:rPr>
                <w:rStyle w:val="LineNumber"/>
              </w:rPr>
            </w:pPr>
          </w:p>
          <w:p w14:paraId="7A9D4F4C" w14:textId="77777777" w:rsidR="00A516C2" w:rsidRDefault="00A516C2" w:rsidP="00A516C2">
            <w:pPr>
              <w:pStyle w:val="tabletext"/>
              <w:rPr>
                <w:rStyle w:val="LineNumber"/>
              </w:rPr>
            </w:pPr>
            <w:r>
              <w:rPr>
                <w:rStyle w:val="LineNumber"/>
              </w:rPr>
              <w:t>A sectioned mental health patient, returning from more than 14 days leave.</w:t>
            </w:r>
          </w:p>
          <w:p w14:paraId="7FF81D7A" w14:textId="77777777" w:rsidR="00A516C2" w:rsidRDefault="00A516C2" w:rsidP="00A516C2">
            <w:pPr>
              <w:pStyle w:val="tabletext"/>
              <w:rPr>
                <w:rStyle w:val="LineNumber"/>
              </w:rPr>
            </w:pPr>
          </w:p>
          <w:p w14:paraId="6C8FCFB9" w14:textId="77777777" w:rsidR="00A516C2" w:rsidRDefault="00A516C2" w:rsidP="00A516C2">
            <w:pPr>
              <w:pStyle w:val="tabletext"/>
              <w:rPr>
                <w:rStyle w:val="LineNumber"/>
              </w:rPr>
            </w:pPr>
          </w:p>
          <w:p w14:paraId="6420D687" w14:textId="77777777" w:rsidR="00A516C2" w:rsidRDefault="00A516C2" w:rsidP="00A516C2">
            <w:pPr>
              <w:pStyle w:val="tabletext"/>
              <w:rPr>
                <w:rStyle w:val="LineNumber"/>
              </w:rPr>
            </w:pPr>
          </w:p>
          <w:p w14:paraId="5AD2EFA7" w14:textId="77777777" w:rsidR="00A516C2" w:rsidRDefault="00A516C2" w:rsidP="00A516C2">
            <w:pPr>
              <w:pStyle w:val="tabletext"/>
              <w:rPr>
                <w:rStyle w:val="LineNumber"/>
              </w:rPr>
            </w:pPr>
            <w:r>
              <w:rPr>
                <w:rStyle w:val="LineNumber"/>
              </w:rPr>
              <w:t>WN - WAITING LIST/BOOKING LIST (introduced in 1994)</w:t>
            </w:r>
          </w:p>
          <w:p w14:paraId="6940C81C" w14:textId="77777777" w:rsidR="00A516C2" w:rsidRDefault="00A516C2" w:rsidP="00A516C2">
            <w:pPr>
              <w:pStyle w:val="tabletext"/>
              <w:rPr>
                <w:rStyle w:val="LineNumber"/>
              </w:rPr>
            </w:pPr>
          </w:p>
          <w:p w14:paraId="7549D055" w14:textId="77777777" w:rsidR="00A516C2" w:rsidRDefault="00A516C2" w:rsidP="00A516C2">
            <w:pPr>
              <w:pStyle w:val="tabletext"/>
              <w:rPr>
                <w:rStyle w:val="LineNumber"/>
              </w:rPr>
            </w:pPr>
            <w:r>
              <w:rPr>
                <w:rStyle w:val="LineNumber"/>
              </w:rPr>
              <w:t>A planned admission where the admission date is seven or more days after the date the decision was made by the specialist that this admission was necessary.</w:t>
            </w:r>
          </w:p>
        </w:tc>
      </w:tr>
      <w:tr w:rsidR="00A516C2" w14:paraId="1C4B7BA1" w14:textId="77777777" w:rsidTr="00D01893">
        <w:tc>
          <w:tcPr>
            <w:tcW w:w="2267" w:type="dxa"/>
            <w:shd w:val="clear" w:color="auto" w:fill="auto"/>
          </w:tcPr>
          <w:p w14:paraId="07CE74E7" w14:textId="77777777" w:rsidR="00A516C2" w:rsidRDefault="00A516C2" w:rsidP="00A516C2">
            <w:pPr>
              <w:pStyle w:val="tableheader"/>
              <w:rPr>
                <w:rStyle w:val="LineNumber"/>
              </w:rPr>
            </w:pPr>
            <w:r>
              <w:rPr>
                <w:rStyle w:val="LineNumber"/>
              </w:rPr>
              <w:lastRenderedPageBreak/>
              <w:t>Verification rules</w:t>
            </w:r>
          </w:p>
        </w:tc>
        <w:tc>
          <w:tcPr>
            <w:tcW w:w="5952" w:type="dxa"/>
            <w:shd w:val="clear" w:color="auto" w:fill="auto"/>
          </w:tcPr>
          <w:p w14:paraId="1667844F" w14:textId="77777777" w:rsidR="00A516C2" w:rsidRDefault="00A516C2" w:rsidP="00A516C2">
            <w:pPr>
              <w:pStyle w:val="tabletext"/>
              <w:rPr>
                <w:rStyle w:val="LineNumber"/>
              </w:rPr>
            </w:pPr>
          </w:p>
        </w:tc>
      </w:tr>
      <w:tr w:rsidR="00A516C2" w14:paraId="092E3397" w14:textId="77777777" w:rsidTr="00D01893">
        <w:tc>
          <w:tcPr>
            <w:tcW w:w="2267" w:type="dxa"/>
            <w:shd w:val="clear" w:color="auto" w:fill="auto"/>
          </w:tcPr>
          <w:p w14:paraId="16D29A6B"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287AC6ED" w14:textId="77777777" w:rsidR="00A516C2" w:rsidRDefault="00A516C2" w:rsidP="00A516C2">
            <w:pPr>
              <w:pStyle w:val="tabletext"/>
              <w:rPr>
                <w:rStyle w:val="LineNumber"/>
              </w:rPr>
            </w:pPr>
          </w:p>
        </w:tc>
      </w:tr>
      <w:tr w:rsidR="00A516C2" w14:paraId="56566563" w14:textId="77777777" w:rsidTr="00D01893">
        <w:tc>
          <w:tcPr>
            <w:tcW w:w="2267" w:type="dxa"/>
            <w:shd w:val="clear" w:color="auto" w:fill="auto"/>
          </w:tcPr>
          <w:p w14:paraId="4C7DD1E4"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11E9EDD9" w14:textId="77777777" w:rsidR="00A516C2" w:rsidRDefault="00A516C2" w:rsidP="00A516C2">
            <w:pPr>
              <w:pStyle w:val="tabletext"/>
              <w:rPr>
                <w:rStyle w:val="LineNumber"/>
              </w:rPr>
            </w:pPr>
          </w:p>
        </w:tc>
      </w:tr>
      <w:tr w:rsidR="00A516C2" w14:paraId="2163807D" w14:textId="77777777" w:rsidTr="00D01893">
        <w:tc>
          <w:tcPr>
            <w:tcW w:w="2267" w:type="dxa"/>
            <w:shd w:val="clear" w:color="auto" w:fill="auto"/>
          </w:tcPr>
          <w:p w14:paraId="4B7C72B6"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0049919A" w14:textId="77777777" w:rsidR="00A516C2" w:rsidRDefault="00A516C2" w:rsidP="00A516C2">
            <w:pPr>
              <w:pStyle w:val="tabletext"/>
              <w:rPr>
                <w:rStyle w:val="LineNumber"/>
              </w:rPr>
            </w:pPr>
          </w:p>
        </w:tc>
      </w:tr>
      <w:tr w:rsidR="00A516C2" w14:paraId="4A3D3986" w14:textId="77777777" w:rsidTr="00D01893">
        <w:tc>
          <w:tcPr>
            <w:tcW w:w="2267" w:type="dxa"/>
            <w:shd w:val="clear" w:color="auto" w:fill="auto"/>
          </w:tcPr>
          <w:p w14:paraId="0144F017"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4CBB5874" w14:textId="77777777" w:rsidR="00A516C2" w:rsidRDefault="00A516C2" w:rsidP="00A516C2">
            <w:pPr>
              <w:pStyle w:val="tabletext"/>
              <w:rPr>
                <w:rStyle w:val="LineNumber"/>
              </w:rPr>
            </w:pPr>
          </w:p>
        </w:tc>
      </w:tr>
    </w:tbl>
    <w:p w14:paraId="29D4B7C0" w14:textId="77777777" w:rsidR="00A516C2" w:rsidRDefault="00A516C2" w:rsidP="00A516C2">
      <w:pPr>
        <w:rPr>
          <w:rStyle w:val="LineNumber"/>
        </w:rPr>
      </w:pPr>
    </w:p>
    <w:p w14:paraId="609A1412"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B32CB6">
        <w:instrText>Admission type description</w:instrText>
      </w:r>
      <w:r>
        <w:instrText xml:space="preserve">" </w:instrText>
      </w:r>
      <w:r>
        <w:rPr>
          <w:rStyle w:val="LineNumber"/>
        </w:rPr>
        <w:fldChar w:fldCharType="end"/>
      </w:r>
      <w:bookmarkStart w:id="19" w:name="_Toc10727637"/>
      <w:r>
        <w:rPr>
          <w:rStyle w:val="LineNumber"/>
        </w:rPr>
        <w:t>Admission type description</w:t>
      </w:r>
      <w:bookmarkEnd w:id="19"/>
    </w:p>
    <w:tbl>
      <w:tblPr>
        <w:tblW w:w="0" w:type="auto"/>
        <w:tblCellMar>
          <w:bottom w:w="170" w:type="dxa"/>
        </w:tblCellMar>
        <w:tblLook w:val="04A0" w:firstRow="1" w:lastRow="0" w:firstColumn="1" w:lastColumn="0" w:noHBand="0" w:noVBand="1"/>
      </w:tblPr>
      <w:tblGrid>
        <w:gridCol w:w="2267"/>
        <w:gridCol w:w="5952"/>
      </w:tblGrid>
      <w:tr w:rsidR="00A516C2" w14:paraId="7D7B76E8" w14:textId="77777777" w:rsidTr="00D01893">
        <w:trPr>
          <w:cantSplit/>
        </w:trPr>
        <w:tc>
          <w:tcPr>
            <w:tcW w:w="2267" w:type="dxa"/>
            <w:shd w:val="clear" w:color="auto" w:fill="auto"/>
          </w:tcPr>
          <w:p w14:paraId="1200CFC8"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442FEBF2" w14:textId="77777777" w:rsidR="00A516C2" w:rsidRDefault="00A516C2" w:rsidP="00A516C2">
            <w:pPr>
              <w:pStyle w:val="tabletext"/>
              <w:rPr>
                <w:rStyle w:val="LineNumber"/>
              </w:rPr>
            </w:pPr>
            <w:r>
              <w:rPr>
                <w:rStyle w:val="LineNumber"/>
              </w:rPr>
              <w:t xml:space="preserve">Description of the </w:t>
            </w:r>
            <w:r w:rsidR="00150D1F">
              <w:rPr>
                <w:rStyle w:val="LineNumber"/>
              </w:rPr>
              <w:t>admission</w:t>
            </w:r>
            <w:r>
              <w:rPr>
                <w:rStyle w:val="LineNumber"/>
              </w:rPr>
              <w:t xml:space="preserve"> type for the health care user event e.g. AA = Arranged Admission, WN = Admitted from waiting list - Normal,</w:t>
            </w:r>
          </w:p>
        </w:tc>
      </w:tr>
      <w:tr w:rsidR="00A516C2" w14:paraId="20E0038E" w14:textId="77777777" w:rsidTr="00D01893">
        <w:trPr>
          <w:cantSplit/>
        </w:trPr>
        <w:tc>
          <w:tcPr>
            <w:tcW w:w="2267" w:type="dxa"/>
            <w:shd w:val="clear" w:color="auto" w:fill="auto"/>
          </w:tcPr>
          <w:p w14:paraId="048D93E0"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66EB9F0" w14:textId="77777777" w:rsidR="00A516C2" w:rsidRDefault="00A516C2" w:rsidP="00A516C2">
            <w:pPr>
              <w:pStyle w:val="tabletext"/>
              <w:rPr>
                <w:rStyle w:val="LineNumber"/>
              </w:rPr>
            </w:pPr>
            <w:r>
              <w:rPr>
                <w:rStyle w:val="LineNumber"/>
              </w:rPr>
              <w:t>admission_type_description</w:t>
            </w:r>
          </w:p>
        </w:tc>
      </w:tr>
      <w:tr w:rsidR="00A516C2" w14:paraId="5E317B0B" w14:textId="77777777" w:rsidTr="00D01893">
        <w:trPr>
          <w:cantSplit/>
        </w:trPr>
        <w:tc>
          <w:tcPr>
            <w:tcW w:w="2267" w:type="dxa"/>
            <w:shd w:val="clear" w:color="auto" w:fill="auto"/>
          </w:tcPr>
          <w:p w14:paraId="4CF5307B"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7551CCFA" w14:textId="77777777" w:rsidR="00A516C2" w:rsidRDefault="00A516C2" w:rsidP="00A516C2">
            <w:pPr>
              <w:pStyle w:val="tabletext"/>
              <w:rPr>
                <w:rStyle w:val="LineNumber"/>
              </w:rPr>
            </w:pPr>
            <w:r>
              <w:rPr>
                <w:rStyle w:val="LineNumber"/>
              </w:rPr>
              <w:t>dim_admission_type</w:t>
            </w:r>
          </w:p>
        </w:tc>
      </w:tr>
      <w:tr w:rsidR="00A516C2" w14:paraId="2CD5F3B9" w14:textId="77777777" w:rsidTr="00D01893">
        <w:trPr>
          <w:cantSplit/>
        </w:trPr>
        <w:tc>
          <w:tcPr>
            <w:tcW w:w="2267" w:type="dxa"/>
            <w:shd w:val="clear" w:color="auto" w:fill="auto"/>
          </w:tcPr>
          <w:p w14:paraId="2B4A4850"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5BC4ED71" w14:textId="77777777" w:rsidR="00A516C2" w:rsidRDefault="00A516C2" w:rsidP="00A516C2">
            <w:pPr>
              <w:pStyle w:val="tabletext"/>
              <w:rPr>
                <w:rStyle w:val="LineNumber"/>
              </w:rPr>
            </w:pPr>
            <w:r>
              <w:rPr>
                <w:rStyle w:val="LineNumber"/>
              </w:rPr>
              <w:t>varchar2(70)</w:t>
            </w:r>
          </w:p>
        </w:tc>
      </w:tr>
      <w:tr w:rsidR="00A516C2" w14:paraId="3EB35550" w14:textId="77777777" w:rsidTr="00D01893">
        <w:trPr>
          <w:cantSplit/>
        </w:trPr>
        <w:tc>
          <w:tcPr>
            <w:tcW w:w="2267" w:type="dxa"/>
            <w:shd w:val="clear" w:color="auto" w:fill="auto"/>
          </w:tcPr>
          <w:p w14:paraId="26F3DAB9"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741AAEDD" w14:textId="77777777" w:rsidR="00A516C2" w:rsidRDefault="00A516C2" w:rsidP="00A516C2">
            <w:pPr>
              <w:pStyle w:val="tabletext"/>
              <w:rPr>
                <w:rStyle w:val="LineNumber"/>
              </w:rPr>
            </w:pPr>
          </w:p>
        </w:tc>
      </w:tr>
      <w:tr w:rsidR="00A516C2" w14:paraId="298AD00E" w14:textId="77777777" w:rsidTr="00D01893">
        <w:trPr>
          <w:cantSplit/>
        </w:trPr>
        <w:tc>
          <w:tcPr>
            <w:tcW w:w="2267" w:type="dxa"/>
            <w:shd w:val="clear" w:color="auto" w:fill="auto"/>
          </w:tcPr>
          <w:p w14:paraId="00DCAFD0"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2D51788F" w14:textId="77777777" w:rsidR="00A516C2" w:rsidRDefault="00A516C2" w:rsidP="00A516C2">
            <w:pPr>
              <w:pStyle w:val="tabletext"/>
              <w:rPr>
                <w:rStyle w:val="LineNumber"/>
              </w:rPr>
            </w:pPr>
          </w:p>
        </w:tc>
      </w:tr>
      <w:tr w:rsidR="00A516C2" w14:paraId="7AD61E37" w14:textId="77777777" w:rsidTr="00D01893">
        <w:trPr>
          <w:cantSplit/>
        </w:trPr>
        <w:tc>
          <w:tcPr>
            <w:tcW w:w="2267" w:type="dxa"/>
            <w:shd w:val="clear" w:color="auto" w:fill="auto"/>
          </w:tcPr>
          <w:p w14:paraId="4D5C80B7"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70C2C395" w14:textId="77777777" w:rsidR="00A516C2" w:rsidRDefault="00A516C2" w:rsidP="00A516C2">
            <w:pPr>
              <w:pStyle w:val="tabletext"/>
              <w:rPr>
                <w:rStyle w:val="LineNumber"/>
              </w:rPr>
            </w:pPr>
          </w:p>
        </w:tc>
      </w:tr>
      <w:tr w:rsidR="00A516C2" w14:paraId="001D88A7" w14:textId="77777777" w:rsidTr="00D01893">
        <w:trPr>
          <w:cantSplit/>
        </w:trPr>
        <w:tc>
          <w:tcPr>
            <w:tcW w:w="2267" w:type="dxa"/>
            <w:shd w:val="clear" w:color="auto" w:fill="auto"/>
          </w:tcPr>
          <w:p w14:paraId="03522430"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0142F0D3" w14:textId="77777777" w:rsidR="00A516C2" w:rsidRDefault="00A516C2" w:rsidP="00A516C2">
            <w:pPr>
              <w:pStyle w:val="tabletext"/>
              <w:rPr>
                <w:rStyle w:val="LineNumber"/>
              </w:rPr>
            </w:pPr>
            <w:r>
              <w:rPr>
                <w:rStyle w:val="LineNumber"/>
              </w:rPr>
              <w:t>Free text short description field</w:t>
            </w:r>
          </w:p>
        </w:tc>
      </w:tr>
      <w:tr w:rsidR="00A516C2" w14:paraId="3979A472" w14:textId="77777777" w:rsidTr="00D01893">
        <w:trPr>
          <w:cantSplit/>
        </w:trPr>
        <w:tc>
          <w:tcPr>
            <w:tcW w:w="2267" w:type="dxa"/>
            <w:shd w:val="clear" w:color="auto" w:fill="auto"/>
          </w:tcPr>
          <w:p w14:paraId="08102969"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6F115114" w14:textId="77777777" w:rsidR="00A516C2" w:rsidRDefault="00A516C2" w:rsidP="00A516C2">
            <w:pPr>
              <w:pStyle w:val="tabletext"/>
              <w:rPr>
                <w:rStyle w:val="LineNumber"/>
              </w:rPr>
            </w:pPr>
            <w:r>
              <w:rPr>
                <w:rStyle w:val="LineNumber"/>
              </w:rPr>
              <w:t>See Admission Type code in this table for further information.</w:t>
            </w:r>
          </w:p>
          <w:p w14:paraId="06605A6C" w14:textId="77777777" w:rsidR="00A516C2" w:rsidRDefault="00A516C2" w:rsidP="00A516C2">
            <w:pPr>
              <w:pStyle w:val="tabletext"/>
              <w:rPr>
                <w:rStyle w:val="LineNumber"/>
              </w:rPr>
            </w:pPr>
            <w:r>
              <w:rPr>
                <w:rStyle w:val="LineNumber"/>
              </w:rPr>
              <w:t>See Admission Type code table: http://www.health.govt.nz/nz-health-statistics/data-references/code-tables/common-code-tables</w:t>
            </w:r>
          </w:p>
        </w:tc>
      </w:tr>
      <w:tr w:rsidR="00A516C2" w14:paraId="40571DBC" w14:textId="77777777" w:rsidTr="00D01893">
        <w:trPr>
          <w:cantSplit/>
        </w:trPr>
        <w:tc>
          <w:tcPr>
            <w:tcW w:w="2267" w:type="dxa"/>
            <w:shd w:val="clear" w:color="auto" w:fill="auto"/>
          </w:tcPr>
          <w:p w14:paraId="0AA680A2"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30A18AD0" w14:textId="77777777" w:rsidR="00A516C2" w:rsidRDefault="00A516C2" w:rsidP="00A516C2">
            <w:pPr>
              <w:pStyle w:val="tabletext"/>
              <w:rPr>
                <w:rStyle w:val="LineNumber"/>
              </w:rPr>
            </w:pPr>
          </w:p>
        </w:tc>
      </w:tr>
      <w:tr w:rsidR="00A516C2" w14:paraId="531A0E74" w14:textId="77777777" w:rsidTr="00D01893">
        <w:trPr>
          <w:cantSplit/>
        </w:trPr>
        <w:tc>
          <w:tcPr>
            <w:tcW w:w="2267" w:type="dxa"/>
            <w:shd w:val="clear" w:color="auto" w:fill="auto"/>
          </w:tcPr>
          <w:p w14:paraId="691C9CC5"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09B72BDA" w14:textId="77777777" w:rsidR="00A516C2" w:rsidRDefault="00A516C2" w:rsidP="00A516C2">
            <w:pPr>
              <w:pStyle w:val="tabletext"/>
              <w:rPr>
                <w:rStyle w:val="LineNumber"/>
              </w:rPr>
            </w:pPr>
          </w:p>
        </w:tc>
      </w:tr>
      <w:tr w:rsidR="00A516C2" w14:paraId="4B67BD61" w14:textId="77777777" w:rsidTr="00D01893">
        <w:trPr>
          <w:cantSplit/>
        </w:trPr>
        <w:tc>
          <w:tcPr>
            <w:tcW w:w="2267" w:type="dxa"/>
            <w:shd w:val="clear" w:color="auto" w:fill="auto"/>
          </w:tcPr>
          <w:p w14:paraId="29A96430"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62755C6D" w14:textId="77777777" w:rsidR="00A516C2" w:rsidRDefault="00A516C2" w:rsidP="00A516C2">
            <w:pPr>
              <w:pStyle w:val="tabletext"/>
              <w:rPr>
                <w:rStyle w:val="LineNumber"/>
              </w:rPr>
            </w:pPr>
            <w:r>
              <w:rPr>
                <w:rStyle w:val="LineNumber"/>
              </w:rPr>
              <w:t>Admission Type code</w:t>
            </w:r>
          </w:p>
        </w:tc>
      </w:tr>
      <w:tr w:rsidR="00A516C2" w14:paraId="73FCB0A3" w14:textId="77777777" w:rsidTr="00D01893">
        <w:trPr>
          <w:cantSplit/>
        </w:trPr>
        <w:tc>
          <w:tcPr>
            <w:tcW w:w="2267" w:type="dxa"/>
            <w:shd w:val="clear" w:color="auto" w:fill="auto"/>
          </w:tcPr>
          <w:p w14:paraId="65D90EC6"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318A848" w14:textId="77777777" w:rsidR="00A516C2" w:rsidRDefault="00A516C2" w:rsidP="00A516C2">
            <w:pPr>
              <w:pStyle w:val="tabletext"/>
              <w:rPr>
                <w:rStyle w:val="LineNumber"/>
              </w:rPr>
            </w:pPr>
          </w:p>
        </w:tc>
      </w:tr>
      <w:tr w:rsidR="00A516C2" w14:paraId="04243C28" w14:textId="77777777" w:rsidTr="00D01893">
        <w:trPr>
          <w:cantSplit/>
        </w:trPr>
        <w:tc>
          <w:tcPr>
            <w:tcW w:w="2267" w:type="dxa"/>
            <w:shd w:val="clear" w:color="auto" w:fill="auto"/>
          </w:tcPr>
          <w:p w14:paraId="40115F4A"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7581804F" w14:textId="77777777" w:rsidR="00A516C2" w:rsidRDefault="00A516C2" w:rsidP="00A516C2">
            <w:pPr>
              <w:pStyle w:val="tabletext"/>
              <w:rPr>
                <w:rStyle w:val="LineNumber"/>
              </w:rPr>
            </w:pPr>
          </w:p>
        </w:tc>
      </w:tr>
    </w:tbl>
    <w:p w14:paraId="7D247BE8" w14:textId="77777777" w:rsidR="00A516C2" w:rsidRDefault="00A516C2" w:rsidP="00A516C2">
      <w:pPr>
        <w:rPr>
          <w:rStyle w:val="LineNumber"/>
        </w:rPr>
      </w:pPr>
    </w:p>
    <w:p w14:paraId="7BB26804"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5F37">
        <w:instrText>Admission type end date</w:instrText>
      </w:r>
      <w:r>
        <w:instrText xml:space="preserve">" </w:instrText>
      </w:r>
      <w:r>
        <w:rPr>
          <w:rStyle w:val="LineNumber"/>
        </w:rPr>
        <w:fldChar w:fldCharType="end"/>
      </w:r>
      <w:bookmarkStart w:id="20" w:name="_Toc10727638"/>
      <w:r>
        <w:rPr>
          <w:rStyle w:val="LineNumber"/>
        </w:rPr>
        <w:t>Admission type end date</w:t>
      </w:r>
      <w:bookmarkEnd w:id="20"/>
    </w:p>
    <w:tbl>
      <w:tblPr>
        <w:tblW w:w="0" w:type="auto"/>
        <w:tblCellMar>
          <w:bottom w:w="170" w:type="dxa"/>
        </w:tblCellMar>
        <w:tblLook w:val="04A0" w:firstRow="1" w:lastRow="0" w:firstColumn="1" w:lastColumn="0" w:noHBand="0" w:noVBand="1"/>
      </w:tblPr>
      <w:tblGrid>
        <w:gridCol w:w="2267"/>
        <w:gridCol w:w="5952"/>
      </w:tblGrid>
      <w:tr w:rsidR="00A516C2" w14:paraId="0E0A21A7" w14:textId="77777777" w:rsidTr="00D01893">
        <w:trPr>
          <w:cantSplit/>
        </w:trPr>
        <w:tc>
          <w:tcPr>
            <w:tcW w:w="2267" w:type="dxa"/>
            <w:shd w:val="clear" w:color="auto" w:fill="auto"/>
          </w:tcPr>
          <w:p w14:paraId="064D61A9"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61A83BC7" w14:textId="77777777" w:rsidR="00A516C2" w:rsidRDefault="00A516C2" w:rsidP="00A516C2">
            <w:pPr>
              <w:pStyle w:val="tabletext"/>
              <w:rPr>
                <w:rStyle w:val="LineNumber"/>
              </w:rPr>
            </w:pPr>
            <w:r>
              <w:rPr>
                <w:rStyle w:val="LineNumber"/>
              </w:rPr>
              <w:t>The end date of the patients admission for this type.</w:t>
            </w:r>
          </w:p>
        </w:tc>
      </w:tr>
      <w:tr w:rsidR="00A516C2" w14:paraId="158794E8" w14:textId="77777777" w:rsidTr="00D01893">
        <w:trPr>
          <w:cantSplit/>
        </w:trPr>
        <w:tc>
          <w:tcPr>
            <w:tcW w:w="2267" w:type="dxa"/>
            <w:shd w:val="clear" w:color="auto" w:fill="auto"/>
          </w:tcPr>
          <w:p w14:paraId="35B9CDC6"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3417F10F" w14:textId="77777777" w:rsidR="00A516C2" w:rsidRDefault="00A516C2" w:rsidP="00A516C2">
            <w:pPr>
              <w:pStyle w:val="tabletext"/>
              <w:rPr>
                <w:rStyle w:val="LineNumber"/>
              </w:rPr>
            </w:pPr>
            <w:r>
              <w:rPr>
                <w:rStyle w:val="LineNumber"/>
              </w:rPr>
              <w:t>admission_type_end_date</w:t>
            </w:r>
          </w:p>
        </w:tc>
      </w:tr>
      <w:tr w:rsidR="00A516C2" w14:paraId="45929C01" w14:textId="77777777" w:rsidTr="00D01893">
        <w:trPr>
          <w:cantSplit/>
        </w:trPr>
        <w:tc>
          <w:tcPr>
            <w:tcW w:w="2267" w:type="dxa"/>
            <w:shd w:val="clear" w:color="auto" w:fill="auto"/>
          </w:tcPr>
          <w:p w14:paraId="0D685490"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7680C857" w14:textId="77777777" w:rsidR="00A516C2" w:rsidRDefault="00A516C2" w:rsidP="00A516C2">
            <w:pPr>
              <w:pStyle w:val="tabletext"/>
              <w:rPr>
                <w:rStyle w:val="LineNumber"/>
              </w:rPr>
            </w:pPr>
            <w:r>
              <w:rPr>
                <w:rStyle w:val="LineNumber"/>
              </w:rPr>
              <w:t>dim_admission_type</w:t>
            </w:r>
          </w:p>
        </w:tc>
      </w:tr>
      <w:tr w:rsidR="00A516C2" w14:paraId="4ED241A3" w14:textId="77777777" w:rsidTr="00D01893">
        <w:trPr>
          <w:cantSplit/>
        </w:trPr>
        <w:tc>
          <w:tcPr>
            <w:tcW w:w="2267" w:type="dxa"/>
            <w:shd w:val="clear" w:color="auto" w:fill="auto"/>
          </w:tcPr>
          <w:p w14:paraId="2477A982"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DAE9D38" w14:textId="77777777" w:rsidR="00A516C2" w:rsidRDefault="00A516C2" w:rsidP="00A516C2">
            <w:pPr>
              <w:pStyle w:val="tabletext"/>
              <w:rPr>
                <w:rStyle w:val="LineNumber"/>
              </w:rPr>
            </w:pPr>
            <w:r>
              <w:rPr>
                <w:rStyle w:val="LineNumber"/>
              </w:rPr>
              <w:t>date</w:t>
            </w:r>
          </w:p>
        </w:tc>
      </w:tr>
      <w:tr w:rsidR="00A516C2" w14:paraId="13932897" w14:textId="77777777" w:rsidTr="00D01893">
        <w:trPr>
          <w:cantSplit/>
        </w:trPr>
        <w:tc>
          <w:tcPr>
            <w:tcW w:w="2267" w:type="dxa"/>
            <w:shd w:val="clear" w:color="auto" w:fill="auto"/>
          </w:tcPr>
          <w:p w14:paraId="732CF150"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1E3287DF" w14:textId="77777777" w:rsidR="00A516C2" w:rsidRDefault="00A516C2" w:rsidP="00A516C2">
            <w:pPr>
              <w:pStyle w:val="tabletext"/>
              <w:rPr>
                <w:rStyle w:val="LineNumber"/>
              </w:rPr>
            </w:pPr>
          </w:p>
        </w:tc>
      </w:tr>
      <w:tr w:rsidR="00A516C2" w14:paraId="16E9F09C" w14:textId="77777777" w:rsidTr="00D01893">
        <w:trPr>
          <w:cantSplit/>
        </w:trPr>
        <w:tc>
          <w:tcPr>
            <w:tcW w:w="2267" w:type="dxa"/>
            <w:shd w:val="clear" w:color="auto" w:fill="auto"/>
          </w:tcPr>
          <w:p w14:paraId="0F88F3A3"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13F77255" w14:textId="77777777" w:rsidR="00A516C2" w:rsidRDefault="00A516C2" w:rsidP="00A516C2">
            <w:pPr>
              <w:pStyle w:val="tabletext"/>
              <w:rPr>
                <w:rStyle w:val="LineNumber"/>
              </w:rPr>
            </w:pPr>
          </w:p>
        </w:tc>
      </w:tr>
      <w:tr w:rsidR="00A516C2" w14:paraId="0BDFA39A" w14:textId="77777777" w:rsidTr="00D01893">
        <w:trPr>
          <w:cantSplit/>
        </w:trPr>
        <w:tc>
          <w:tcPr>
            <w:tcW w:w="2267" w:type="dxa"/>
            <w:shd w:val="clear" w:color="auto" w:fill="auto"/>
          </w:tcPr>
          <w:p w14:paraId="27C06053"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1A3C06DA" w14:textId="77777777" w:rsidR="00A516C2" w:rsidRDefault="00A516C2" w:rsidP="00A516C2">
            <w:pPr>
              <w:pStyle w:val="tabletext"/>
              <w:rPr>
                <w:rStyle w:val="LineNumber"/>
              </w:rPr>
            </w:pPr>
            <w:r>
              <w:rPr>
                <w:rStyle w:val="LineNumber"/>
              </w:rPr>
              <w:t>Oracle date/time field</w:t>
            </w:r>
          </w:p>
        </w:tc>
      </w:tr>
      <w:tr w:rsidR="00A516C2" w14:paraId="2A6D3902" w14:textId="77777777" w:rsidTr="00D01893">
        <w:trPr>
          <w:cantSplit/>
        </w:trPr>
        <w:tc>
          <w:tcPr>
            <w:tcW w:w="2267" w:type="dxa"/>
            <w:shd w:val="clear" w:color="auto" w:fill="auto"/>
          </w:tcPr>
          <w:p w14:paraId="1D940C96"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53B38E76" w14:textId="77777777" w:rsidR="00A516C2" w:rsidRDefault="00A516C2" w:rsidP="00A516C2">
            <w:pPr>
              <w:pStyle w:val="tabletext"/>
              <w:rPr>
                <w:rStyle w:val="LineNumber"/>
              </w:rPr>
            </w:pPr>
          </w:p>
        </w:tc>
      </w:tr>
      <w:tr w:rsidR="00A516C2" w14:paraId="3B1D344F" w14:textId="77777777" w:rsidTr="00D01893">
        <w:trPr>
          <w:cantSplit/>
        </w:trPr>
        <w:tc>
          <w:tcPr>
            <w:tcW w:w="2267" w:type="dxa"/>
            <w:shd w:val="clear" w:color="auto" w:fill="auto"/>
          </w:tcPr>
          <w:p w14:paraId="3B30CA08"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59C3799C" w14:textId="77777777" w:rsidR="00A516C2" w:rsidRDefault="00A516C2" w:rsidP="00A516C2">
            <w:pPr>
              <w:pStyle w:val="tabletext"/>
              <w:rPr>
                <w:rStyle w:val="LineNumber"/>
              </w:rPr>
            </w:pPr>
          </w:p>
        </w:tc>
      </w:tr>
      <w:tr w:rsidR="00A516C2" w14:paraId="6AEA8E22" w14:textId="77777777" w:rsidTr="00D01893">
        <w:trPr>
          <w:cantSplit/>
        </w:trPr>
        <w:tc>
          <w:tcPr>
            <w:tcW w:w="2267" w:type="dxa"/>
            <w:shd w:val="clear" w:color="auto" w:fill="auto"/>
          </w:tcPr>
          <w:p w14:paraId="6A6C7DFC"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5F2A0ABB" w14:textId="77777777" w:rsidR="00A516C2" w:rsidRDefault="00A516C2" w:rsidP="00A516C2">
            <w:pPr>
              <w:pStyle w:val="tabletext"/>
              <w:rPr>
                <w:rStyle w:val="LineNumber"/>
              </w:rPr>
            </w:pPr>
          </w:p>
        </w:tc>
      </w:tr>
      <w:tr w:rsidR="00A516C2" w14:paraId="008905CC" w14:textId="77777777" w:rsidTr="00D01893">
        <w:trPr>
          <w:cantSplit/>
        </w:trPr>
        <w:tc>
          <w:tcPr>
            <w:tcW w:w="2267" w:type="dxa"/>
            <w:shd w:val="clear" w:color="auto" w:fill="auto"/>
          </w:tcPr>
          <w:p w14:paraId="435BA543"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2DDFDF5F" w14:textId="77777777" w:rsidR="00A516C2" w:rsidRDefault="00A516C2" w:rsidP="00A516C2">
            <w:pPr>
              <w:pStyle w:val="tabletext"/>
              <w:rPr>
                <w:rStyle w:val="LineNumber"/>
              </w:rPr>
            </w:pPr>
          </w:p>
        </w:tc>
      </w:tr>
      <w:tr w:rsidR="00A516C2" w14:paraId="350950F0" w14:textId="77777777" w:rsidTr="00D01893">
        <w:trPr>
          <w:cantSplit/>
        </w:trPr>
        <w:tc>
          <w:tcPr>
            <w:tcW w:w="2267" w:type="dxa"/>
            <w:shd w:val="clear" w:color="auto" w:fill="auto"/>
          </w:tcPr>
          <w:p w14:paraId="23B02520"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378CF114" w14:textId="77777777" w:rsidR="00A516C2" w:rsidRDefault="00A516C2" w:rsidP="00A516C2">
            <w:pPr>
              <w:pStyle w:val="tabletext"/>
              <w:rPr>
                <w:rStyle w:val="LineNumber"/>
              </w:rPr>
            </w:pPr>
            <w:r>
              <w:rPr>
                <w:rStyle w:val="LineNumber"/>
              </w:rPr>
              <w:t>Admission Type code, Admission Type description.</w:t>
            </w:r>
          </w:p>
        </w:tc>
      </w:tr>
      <w:tr w:rsidR="00A516C2" w14:paraId="76CF05CA" w14:textId="77777777" w:rsidTr="00D01893">
        <w:trPr>
          <w:cantSplit/>
        </w:trPr>
        <w:tc>
          <w:tcPr>
            <w:tcW w:w="2267" w:type="dxa"/>
            <w:shd w:val="clear" w:color="auto" w:fill="auto"/>
          </w:tcPr>
          <w:p w14:paraId="4172E00D"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6F0A3CE5" w14:textId="77777777" w:rsidR="00A516C2" w:rsidRDefault="00A516C2" w:rsidP="00A516C2">
            <w:pPr>
              <w:pStyle w:val="tabletext"/>
              <w:rPr>
                <w:rStyle w:val="LineNumber"/>
              </w:rPr>
            </w:pPr>
          </w:p>
        </w:tc>
      </w:tr>
      <w:tr w:rsidR="00A516C2" w14:paraId="5E8AE6A5" w14:textId="77777777" w:rsidTr="00D01893">
        <w:trPr>
          <w:cantSplit/>
        </w:trPr>
        <w:tc>
          <w:tcPr>
            <w:tcW w:w="2267" w:type="dxa"/>
            <w:shd w:val="clear" w:color="auto" w:fill="auto"/>
          </w:tcPr>
          <w:p w14:paraId="7F1E0619"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3DDCE6B1" w14:textId="77777777" w:rsidR="00A516C2" w:rsidRDefault="00A516C2" w:rsidP="00A516C2">
            <w:pPr>
              <w:pStyle w:val="tabletext"/>
              <w:rPr>
                <w:rStyle w:val="LineNumber"/>
              </w:rPr>
            </w:pPr>
          </w:p>
        </w:tc>
      </w:tr>
    </w:tbl>
    <w:p w14:paraId="11BF39B0" w14:textId="77777777" w:rsidR="00A516C2" w:rsidRDefault="00A516C2" w:rsidP="00A516C2">
      <w:pPr>
        <w:rPr>
          <w:rStyle w:val="LineNumber"/>
        </w:rPr>
      </w:pPr>
    </w:p>
    <w:p w14:paraId="7014BE12"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60442">
        <w:instrText>Admission type start date</w:instrText>
      </w:r>
      <w:r>
        <w:instrText xml:space="preserve">" </w:instrText>
      </w:r>
      <w:r>
        <w:rPr>
          <w:rStyle w:val="LineNumber"/>
        </w:rPr>
        <w:fldChar w:fldCharType="end"/>
      </w:r>
      <w:bookmarkStart w:id="21" w:name="_Toc10727639"/>
      <w:r>
        <w:rPr>
          <w:rStyle w:val="LineNumber"/>
        </w:rPr>
        <w:t>Admission type start date</w:t>
      </w:r>
      <w:bookmarkEnd w:id="21"/>
    </w:p>
    <w:tbl>
      <w:tblPr>
        <w:tblW w:w="0" w:type="auto"/>
        <w:tblCellMar>
          <w:bottom w:w="170" w:type="dxa"/>
        </w:tblCellMar>
        <w:tblLook w:val="04A0" w:firstRow="1" w:lastRow="0" w:firstColumn="1" w:lastColumn="0" w:noHBand="0" w:noVBand="1"/>
      </w:tblPr>
      <w:tblGrid>
        <w:gridCol w:w="2267"/>
        <w:gridCol w:w="5952"/>
      </w:tblGrid>
      <w:tr w:rsidR="00A516C2" w14:paraId="2362B9B1" w14:textId="77777777" w:rsidTr="00D01893">
        <w:trPr>
          <w:cantSplit/>
        </w:trPr>
        <w:tc>
          <w:tcPr>
            <w:tcW w:w="2267" w:type="dxa"/>
            <w:shd w:val="clear" w:color="auto" w:fill="auto"/>
          </w:tcPr>
          <w:p w14:paraId="66CCAE06"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553D1530" w14:textId="77777777" w:rsidR="00A516C2" w:rsidRDefault="00A516C2" w:rsidP="00A516C2">
            <w:pPr>
              <w:pStyle w:val="tabletext"/>
              <w:rPr>
                <w:rStyle w:val="LineNumber"/>
              </w:rPr>
            </w:pPr>
            <w:r>
              <w:rPr>
                <w:rStyle w:val="LineNumber"/>
              </w:rPr>
              <w:t>The start date of the patients admission for this type.</w:t>
            </w:r>
          </w:p>
        </w:tc>
      </w:tr>
      <w:tr w:rsidR="00A516C2" w14:paraId="3E932548" w14:textId="77777777" w:rsidTr="00D01893">
        <w:trPr>
          <w:cantSplit/>
        </w:trPr>
        <w:tc>
          <w:tcPr>
            <w:tcW w:w="2267" w:type="dxa"/>
            <w:shd w:val="clear" w:color="auto" w:fill="auto"/>
          </w:tcPr>
          <w:p w14:paraId="1D7A7A51"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7EB3460C" w14:textId="77777777" w:rsidR="00A516C2" w:rsidRDefault="00A516C2" w:rsidP="00A516C2">
            <w:pPr>
              <w:pStyle w:val="tabletext"/>
              <w:rPr>
                <w:rStyle w:val="LineNumber"/>
              </w:rPr>
            </w:pPr>
            <w:r>
              <w:rPr>
                <w:rStyle w:val="LineNumber"/>
              </w:rPr>
              <w:t>admission_type_start_date</w:t>
            </w:r>
          </w:p>
        </w:tc>
      </w:tr>
      <w:tr w:rsidR="00A516C2" w14:paraId="5F1B50B7" w14:textId="77777777" w:rsidTr="00D01893">
        <w:trPr>
          <w:cantSplit/>
        </w:trPr>
        <w:tc>
          <w:tcPr>
            <w:tcW w:w="2267" w:type="dxa"/>
            <w:shd w:val="clear" w:color="auto" w:fill="auto"/>
          </w:tcPr>
          <w:p w14:paraId="2E0A1CCA"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54FF3EDC" w14:textId="77777777" w:rsidR="00A516C2" w:rsidRDefault="00A516C2" w:rsidP="00A516C2">
            <w:pPr>
              <w:pStyle w:val="tabletext"/>
              <w:rPr>
                <w:rStyle w:val="LineNumber"/>
              </w:rPr>
            </w:pPr>
            <w:r>
              <w:rPr>
                <w:rStyle w:val="LineNumber"/>
              </w:rPr>
              <w:t>dim_admission_type</w:t>
            </w:r>
          </w:p>
        </w:tc>
      </w:tr>
      <w:tr w:rsidR="00A516C2" w14:paraId="51F9D759" w14:textId="77777777" w:rsidTr="00D01893">
        <w:trPr>
          <w:cantSplit/>
        </w:trPr>
        <w:tc>
          <w:tcPr>
            <w:tcW w:w="2267" w:type="dxa"/>
            <w:shd w:val="clear" w:color="auto" w:fill="auto"/>
          </w:tcPr>
          <w:p w14:paraId="35F471AB"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7DB98A41" w14:textId="77777777" w:rsidR="00A516C2" w:rsidRDefault="00A516C2" w:rsidP="00A516C2">
            <w:pPr>
              <w:pStyle w:val="tabletext"/>
              <w:rPr>
                <w:rStyle w:val="LineNumber"/>
              </w:rPr>
            </w:pPr>
            <w:r>
              <w:rPr>
                <w:rStyle w:val="LineNumber"/>
              </w:rPr>
              <w:t>date</w:t>
            </w:r>
          </w:p>
        </w:tc>
      </w:tr>
      <w:tr w:rsidR="00A516C2" w14:paraId="540A4FB3" w14:textId="77777777" w:rsidTr="00D01893">
        <w:trPr>
          <w:cantSplit/>
        </w:trPr>
        <w:tc>
          <w:tcPr>
            <w:tcW w:w="2267" w:type="dxa"/>
            <w:shd w:val="clear" w:color="auto" w:fill="auto"/>
          </w:tcPr>
          <w:p w14:paraId="78C7555C"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12229712" w14:textId="77777777" w:rsidR="00A516C2" w:rsidRDefault="00A516C2" w:rsidP="00A516C2">
            <w:pPr>
              <w:pStyle w:val="tabletext"/>
              <w:rPr>
                <w:rStyle w:val="LineNumber"/>
              </w:rPr>
            </w:pPr>
          </w:p>
        </w:tc>
      </w:tr>
      <w:tr w:rsidR="00A516C2" w14:paraId="49E5086C" w14:textId="77777777" w:rsidTr="00D01893">
        <w:trPr>
          <w:cantSplit/>
        </w:trPr>
        <w:tc>
          <w:tcPr>
            <w:tcW w:w="2267" w:type="dxa"/>
            <w:shd w:val="clear" w:color="auto" w:fill="auto"/>
          </w:tcPr>
          <w:p w14:paraId="2AA06EC7"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7C69F95" w14:textId="77777777" w:rsidR="00A516C2" w:rsidRDefault="00A516C2" w:rsidP="00A516C2">
            <w:pPr>
              <w:pStyle w:val="tabletext"/>
              <w:rPr>
                <w:rStyle w:val="LineNumber"/>
              </w:rPr>
            </w:pPr>
          </w:p>
        </w:tc>
      </w:tr>
      <w:tr w:rsidR="00A516C2" w14:paraId="689DC00F" w14:textId="77777777" w:rsidTr="00D01893">
        <w:trPr>
          <w:cantSplit/>
        </w:trPr>
        <w:tc>
          <w:tcPr>
            <w:tcW w:w="2267" w:type="dxa"/>
            <w:shd w:val="clear" w:color="auto" w:fill="auto"/>
          </w:tcPr>
          <w:p w14:paraId="7280E349"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559C4F5F" w14:textId="77777777" w:rsidR="00A516C2" w:rsidRDefault="00A516C2" w:rsidP="00A516C2">
            <w:pPr>
              <w:pStyle w:val="tabletext"/>
              <w:rPr>
                <w:rStyle w:val="LineNumber"/>
              </w:rPr>
            </w:pPr>
            <w:r>
              <w:rPr>
                <w:rStyle w:val="LineNumber"/>
              </w:rPr>
              <w:t>Oracle date/time field</w:t>
            </w:r>
          </w:p>
        </w:tc>
      </w:tr>
      <w:tr w:rsidR="00A516C2" w14:paraId="3AC7A137" w14:textId="77777777" w:rsidTr="00D01893">
        <w:trPr>
          <w:cantSplit/>
        </w:trPr>
        <w:tc>
          <w:tcPr>
            <w:tcW w:w="2267" w:type="dxa"/>
            <w:shd w:val="clear" w:color="auto" w:fill="auto"/>
          </w:tcPr>
          <w:p w14:paraId="06DDE368"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0969CC19" w14:textId="77777777" w:rsidR="00A516C2" w:rsidRDefault="00A516C2" w:rsidP="00A516C2">
            <w:pPr>
              <w:pStyle w:val="tabletext"/>
              <w:rPr>
                <w:rStyle w:val="LineNumber"/>
              </w:rPr>
            </w:pPr>
          </w:p>
        </w:tc>
      </w:tr>
      <w:tr w:rsidR="00A516C2" w14:paraId="4C89BEE2" w14:textId="77777777" w:rsidTr="00D01893">
        <w:trPr>
          <w:cantSplit/>
        </w:trPr>
        <w:tc>
          <w:tcPr>
            <w:tcW w:w="2267" w:type="dxa"/>
            <w:shd w:val="clear" w:color="auto" w:fill="auto"/>
          </w:tcPr>
          <w:p w14:paraId="1780956C"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AF10CED" w14:textId="77777777" w:rsidR="00A516C2" w:rsidRDefault="00A516C2" w:rsidP="00A516C2">
            <w:pPr>
              <w:pStyle w:val="tabletext"/>
              <w:rPr>
                <w:rStyle w:val="LineNumber"/>
              </w:rPr>
            </w:pPr>
          </w:p>
        </w:tc>
      </w:tr>
      <w:tr w:rsidR="00A516C2" w14:paraId="489E0AAC" w14:textId="77777777" w:rsidTr="00D01893">
        <w:trPr>
          <w:cantSplit/>
        </w:trPr>
        <w:tc>
          <w:tcPr>
            <w:tcW w:w="2267" w:type="dxa"/>
            <w:shd w:val="clear" w:color="auto" w:fill="auto"/>
          </w:tcPr>
          <w:p w14:paraId="5B6CB553"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74750718" w14:textId="77777777" w:rsidR="00A516C2" w:rsidRDefault="00A516C2" w:rsidP="00A516C2">
            <w:pPr>
              <w:pStyle w:val="tabletext"/>
              <w:rPr>
                <w:rStyle w:val="LineNumber"/>
              </w:rPr>
            </w:pPr>
          </w:p>
        </w:tc>
      </w:tr>
      <w:tr w:rsidR="00A516C2" w14:paraId="7DEF8ECE" w14:textId="77777777" w:rsidTr="00D01893">
        <w:trPr>
          <w:cantSplit/>
        </w:trPr>
        <w:tc>
          <w:tcPr>
            <w:tcW w:w="2267" w:type="dxa"/>
            <w:shd w:val="clear" w:color="auto" w:fill="auto"/>
          </w:tcPr>
          <w:p w14:paraId="720C3223"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58EC57C2" w14:textId="77777777" w:rsidR="00A516C2" w:rsidRDefault="00A516C2" w:rsidP="00A516C2">
            <w:pPr>
              <w:pStyle w:val="tabletext"/>
              <w:rPr>
                <w:rStyle w:val="LineNumber"/>
              </w:rPr>
            </w:pPr>
          </w:p>
        </w:tc>
      </w:tr>
      <w:tr w:rsidR="00A516C2" w14:paraId="0B2A3C34" w14:textId="77777777" w:rsidTr="00D01893">
        <w:trPr>
          <w:cantSplit/>
        </w:trPr>
        <w:tc>
          <w:tcPr>
            <w:tcW w:w="2267" w:type="dxa"/>
            <w:shd w:val="clear" w:color="auto" w:fill="auto"/>
          </w:tcPr>
          <w:p w14:paraId="6A46732A"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2BBCF5B0" w14:textId="77777777" w:rsidR="00A516C2" w:rsidRDefault="00A516C2" w:rsidP="00A516C2">
            <w:pPr>
              <w:pStyle w:val="tabletext"/>
              <w:rPr>
                <w:rStyle w:val="LineNumber"/>
              </w:rPr>
            </w:pPr>
            <w:r>
              <w:rPr>
                <w:rStyle w:val="LineNumber"/>
              </w:rPr>
              <w:t>Admission Type code, Admission Type description.</w:t>
            </w:r>
          </w:p>
        </w:tc>
      </w:tr>
      <w:tr w:rsidR="00A516C2" w14:paraId="109ACD58" w14:textId="77777777" w:rsidTr="00D01893">
        <w:trPr>
          <w:cantSplit/>
        </w:trPr>
        <w:tc>
          <w:tcPr>
            <w:tcW w:w="2267" w:type="dxa"/>
            <w:shd w:val="clear" w:color="auto" w:fill="auto"/>
          </w:tcPr>
          <w:p w14:paraId="6E545381"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34147A0B" w14:textId="77777777" w:rsidR="00A516C2" w:rsidRDefault="00A516C2" w:rsidP="00A516C2">
            <w:pPr>
              <w:pStyle w:val="tabletext"/>
              <w:rPr>
                <w:rStyle w:val="LineNumber"/>
              </w:rPr>
            </w:pPr>
          </w:p>
        </w:tc>
      </w:tr>
      <w:tr w:rsidR="00A516C2" w14:paraId="52A1B89D" w14:textId="77777777" w:rsidTr="00D01893">
        <w:trPr>
          <w:cantSplit/>
        </w:trPr>
        <w:tc>
          <w:tcPr>
            <w:tcW w:w="2267" w:type="dxa"/>
            <w:shd w:val="clear" w:color="auto" w:fill="auto"/>
          </w:tcPr>
          <w:p w14:paraId="1DC4582D"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10777A76" w14:textId="77777777" w:rsidR="00A516C2" w:rsidRDefault="00A516C2" w:rsidP="00A516C2">
            <w:pPr>
              <w:pStyle w:val="tabletext"/>
              <w:rPr>
                <w:rStyle w:val="LineNumber"/>
              </w:rPr>
            </w:pPr>
          </w:p>
        </w:tc>
      </w:tr>
    </w:tbl>
    <w:p w14:paraId="21343E45" w14:textId="77777777" w:rsidR="00A516C2" w:rsidRDefault="00A516C2" w:rsidP="00A516C2">
      <w:pPr>
        <w:rPr>
          <w:rStyle w:val="LineNumber"/>
        </w:rPr>
      </w:pPr>
    </w:p>
    <w:p w14:paraId="6C45B1BC" w14:textId="77777777" w:rsidR="00A516C2" w:rsidRDefault="00A516C2" w:rsidP="00A516C2">
      <w:pPr>
        <w:pStyle w:val="Heading1"/>
        <w:rPr>
          <w:rStyle w:val="LineNumber"/>
        </w:rPr>
      </w:pPr>
      <w:r>
        <w:rPr>
          <w:rStyle w:val="LineNumber"/>
        </w:rPr>
        <w:br w:type="page"/>
      </w:r>
      <w:bookmarkStart w:id="22" w:name="_Toc10727640"/>
      <w:r>
        <w:rPr>
          <w:rStyle w:val="LineNumber"/>
        </w:rPr>
        <w:lastRenderedPageBreak/>
        <w:t xml:space="preserve">NMD Condition Onset </w:t>
      </w:r>
      <w:r w:rsidR="00150D1F">
        <w:rPr>
          <w:rStyle w:val="LineNumber"/>
        </w:rPr>
        <w:t>Flag Required</w:t>
      </w:r>
      <w:r>
        <w:rPr>
          <w:rStyle w:val="LineNumber"/>
        </w:rPr>
        <w:t xml:space="preserve"> From Table</w:t>
      </w:r>
      <w:bookmarkEnd w:id="22"/>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14:paraId="28185003" w14:textId="77777777" w:rsidTr="00D01893">
        <w:tc>
          <w:tcPr>
            <w:tcW w:w="2267" w:type="dxa"/>
            <w:shd w:val="clear" w:color="auto" w:fill="auto"/>
          </w:tcPr>
          <w:p w14:paraId="48C05CE0"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16B7E6A7" w14:textId="77777777" w:rsidR="00A516C2" w:rsidRDefault="00A516C2" w:rsidP="00A516C2">
            <w:pPr>
              <w:pStyle w:val="tabletext"/>
              <w:rPr>
                <w:rStyle w:val="LineNumber"/>
              </w:rPr>
            </w:pPr>
            <w:r>
              <w:rPr>
                <w:rStyle w:val="LineNumber"/>
              </w:rPr>
              <w:t>dim_nmd_fac_cond_onset_rqd_dte</w:t>
            </w:r>
          </w:p>
        </w:tc>
      </w:tr>
      <w:tr w:rsidR="00A516C2" w14:paraId="23CF719E" w14:textId="77777777" w:rsidTr="00D01893">
        <w:tc>
          <w:tcPr>
            <w:tcW w:w="2267" w:type="dxa"/>
            <w:shd w:val="clear" w:color="auto" w:fill="auto"/>
          </w:tcPr>
          <w:p w14:paraId="47C25789"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05A4F173" w14:textId="77777777" w:rsidR="00A516C2" w:rsidRDefault="00A516C2" w:rsidP="00A516C2">
            <w:pPr>
              <w:pStyle w:val="tabletext"/>
              <w:rPr>
                <w:rStyle w:val="LineNumber"/>
              </w:rPr>
            </w:pPr>
            <w:r>
              <w:rPr>
                <w:rStyle w:val="LineNumber"/>
              </w:rPr>
              <w:t>Date when the facility implements the Condition Onset Flag in its Patient Management System (PMS) and reports to the NMDS.</w:t>
            </w:r>
          </w:p>
        </w:tc>
      </w:tr>
      <w:tr w:rsidR="00A516C2" w14:paraId="438BF414" w14:textId="77777777" w:rsidTr="00D01893">
        <w:tc>
          <w:tcPr>
            <w:tcW w:w="2267" w:type="dxa"/>
            <w:shd w:val="clear" w:color="auto" w:fill="auto"/>
          </w:tcPr>
          <w:p w14:paraId="68466DA6" w14:textId="77777777" w:rsidR="00A516C2" w:rsidRDefault="00A516C2" w:rsidP="00A516C2">
            <w:pPr>
              <w:pStyle w:val="tableheader"/>
              <w:rPr>
                <w:rStyle w:val="LineNumber"/>
              </w:rPr>
            </w:pPr>
            <w:r>
              <w:rPr>
                <w:rStyle w:val="LineNumber"/>
              </w:rPr>
              <w:t>Primary key</w:t>
            </w:r>
          </w:p>
        </w:tc>
        <w:tc>
          <w:tcPr>
            <w:tcW w:w="5952" w:type="dxa"/>
            <w:shd w:val="clear" w:color="auto" w:fill="auto"/>
          </w:tcPr>
          <w:p w14:paraId="70E95C6F" w14:textId="77777777" w:rsidR="00A516C2" w:rsidRDefault="00A516C2" w:rsidP="00A516C2">
            <w:pPr>
              <w:pStyle w:val="tabletext"/>
              <w:rPr>
                <w:rStyle w:val="LineNumber"/>
              </w:rPr>
            </w:pPr>
          </w:p>
        </w:tc>
      </w:tr>
      <w:tr w:rsidR="00A516C2" w14:paraId="30DA3898" w14:textId="77777777" w:rsidTr="00D01893">
        <w:tc>
          <w:tcPr>
            <w:tcW w:w="2267" w:type="dxa"/>
            <w:shd w:val="clear" w:color="auto" w:fill="auto"/>
          </w:tcPr>
          <w:p w14:paraId="6B1F7084" w14:textId="77777777" w:rsidR="00A516C2" w:rsidRDefault="00A516C2" w:rsidP="00A516C2">
            <w:pPr>
              <w:pStyle w:val="tableheader"/>
              <w:rPr>
                <w:rStyle w:val="LineNumber"/>
              </w:rPr>
            </w:pPr>
            <w:r>
              <w:rPr>
                <w:rStyle w:val="LineNumber"/>
              </w:rPr>
              <w:t>Business key</w:t>
            </w:r>
          </w:p>
        </w:tc>
        <w:tc>
          <w:tcPr>
            <w:tcW w:w="5952" w:type="dxa"/>
            <w:shd w:val="clear" w:color="auto" w:fill="auto"/>
          </w:tcPr>
          <w:p w14:paraId="302C5C35" w14:textId="77777777" w:rsidR="00A516C2" w:rsidRDefault="00A516C2" w:rsidP="00A516C2">
            <w:pPr>
              <w:pStyle w:val="tabletext"/>
              <w:rPr>
                <w:rStyle w:val="LineNumber"/>
              </w:rPr>
            </w:pPr>
          </w:p>
        </w:tc>
      </w:tr>
      <w:tr w:rsidR="00A516C2" w14:paraId="7410B3D4" w14:textId="77777777" w:rsidTr="00D01893">
        <w:tc>
          <w:tcPr>
            <w:tcW w:w="2267" w:type="dxa"/>
            <w:shd w:val="clear" w:color="auto" w:fill="auto"/>
          </w:tcPr>
          <w:p w14:paraId="3EB9E2CE"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C3ECC87" w14:textId="77777777"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14:paraId="10395321" w14:textId="77777777"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14:paraId="0236C4AD" w14:textId="77777777"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14:paraId="0A23D05B" w14:textId="77777777" w:rsidR="00A516C2" w:rsidRDefault="00A516C2" w:rsidP="00A516C2">
            <w:pPr>
              <w:pStyle w:val="tabletext"/>
              <w:rPr>
                <w:rStyle w:val="LineNumber"/>
              </w:rPr>
            </w:pPr>
            <w:r>
              <w:rPr>
                <w:rStyle w:val="LineNumber"/>
              </w:rPr>
              <w:t>http://www.health.govt.nz/nz-health-statistics/data-references/code-tables/common-code-tables</w:t>
            </w:r>
          </w:p>
          <w:p w14:paraId="1AFCECAF" w14:textId="77777777"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14:paraId="289A6112" w14:textId="77777777" w:rsidTr="00D01893">
        <w:tc>
          <w:tcPr>
            <w:tcW w:w="2267" w:type="dxa"/>
            <w:shd w:val="clear" w:color="auto" w:fill="auto"/>
          </w:tcPr>
          <w:p w14:paraId="3FCFBACC" w14:textId="77777777" w:rsidR="00A516C2" w:rsidRDefault="00A516C2" w:rsidP="00A516C2">
            <w:pPr>
              <w:pStyle w:val="tableheader"/>
              <w:rPr>
                <w:rStyle w:val="LineNumber"/>
              </w:rPr>
            </w:pPr>
            <w:r>
              <w:rPr>
                <w:rStyle w:val="LineNumber"/>
              </w:rPr>
              <w:t>Relational rules</w:t>
            </w:r>
          </w:p>
        </w:tc>
        <w:tc>
          <w:tcPr>
            <w:tcW w:w="5952" w:type="dxa"/>
            <w:shd w:val="clear" w:color="auto" w:fill="auto"/>
          </w:tcPr>
          <w:p w14:paraId="1F3E0033" w14:textId="77777777" w:rsidR="00A516C2" w:rsidRDefault="00A516C2" w:rsidP="00A516C2">
            <w:pPr>
              <w:pStyle w:val="tabletext"/>
              <w:rPr>
                <w:rStyle w:val="LineNumber"/>
              </w:rPr>
            </w:pPr>
          </w:p>
        </w:tc>
      </w:tr>
      <w:tr w:rsidR="00A516C2" w14:paraId="59D6A427" w14:textId="77777777" w:rsidTr="00D01893">
        <w:tc>
          <w:tcPr>
            <w:tcW w:w="2267" w:type="dxa"/>
            <w:shd w:val="clear" w:color="auto" w:fill="auto"/>
          </w:tcPr>
          <w:p w14:paraId="458AC063" w14:textId="77777777" w:rsidR="00A516C2" w:rsidRDefault="00A516C2" w:rsidP="00A516C2">
            <w:pPr>
              <w:pStyle w:val="tableheader"/>
              <w:rPr>
                <w:rStyle w:val="LineNumber"/>
              </w:rPr>
            </w:pPr>
            <w:r>
              <w:rPr>
                <w:rStyle w:val="LineNumber"/>
              </w:rPr>
              <w:t>Data content</w:t>
            </w:r>
          </w:p>
        </w:tc>
        <w:tc>
          <w:tcPr>
            <w:tcW w:w="5952" w:type="dxa"/>
            <w:shd w:val="clear" w:color="auto" w:fill="auto"/>
          </w:tcPr>
          <w:p w14:paraId="77036F6D" w14:textId="77777777" w:rsidR="00A516C2" w:rsidRDefault="00A516C2" w:rsidP="00A516C2">
            <w:pPr>
              <w:pStyle w:val="tabletext"/>
              <w:rPr>
                <w:rStyle w:val="LineNumber"/>
              </w:rPr>
            </w:pPr>
          </w:p>
        </w:tc>
      </w:tr>
    </w:tbl>
    <w:p w14:paraId="1A645A3E" w14:textId="77777777" w:rsidR="00A516C2" w:rsidRDefault="00A516C2" w:rsidP="00A516C2">
      <w:pPr>
        <w:rPr>
          <w:rStyle w:val="LineNumber"/>
        </w:rPr>
      </w:pPr>
    </w:p>
    <w:p w14:paraId="16E6A97C"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247E27">
        <w:instrText>facility code</w:instrText>
      </w:r>
      <w:r>
        <w:instrText xml:space="preserve">" </w:instrText>
      </w:r>
      <w:r>
        <w:rPr>
          <w:rStyle w:val="LineNumber"/>
        </w:rPr>
        <w:fldChar w:fldCharType="end"/>
      </w:r>
      <w:bookmarkStart w:id="23" w:name="_Toc10727641"/>
      <w:r w:rsidR="00AC2EE3">
        <w:rPr>
          <w:rStyle w:val="LineNumber"/>
        </w:rPr>
        <w:t>F</w:t>
      </w:r>
      <w:r>
        <w:rPr>
          <w:rStyle w:val="LineNumber"/>
        </w:rPr>
        <w:t>acility code</w:t>
      </w:r>
      <w:bookmarkEnd w:id="23"/>
    </w:p>
    <w:tbl>
      <w:tblPr>
        <w:tblW w:w="0" w:type="auto"/>
        <w:tblCellMar>
          <w:bottom w:w="170" w:type="dxa"/>
        </w:tblCellMar>
        <w:tblLook w:val="04A0" w:firstRow="1" w:lastRow="0" w:firstColumn="1" w:lastColumn="0" w:noHBand="0" w:noVBand="1"/>
      </w:tblPr>
      <w:tblGrid>
        <w:gridCol w:w="2267"/>
        <w:gridCol w:w="5952"/>
      </w:tblGrid>
      <w:tr w:rsidR="00A516C2" w14:paraId="733F69F5" w14:textId="77777777" w:rsidTr="00D01893">
        <w:tc>
          <w:tcPr>
            <w:tcW w:w="2267" w:type="dxa"/>
            <w:shd w:val="clear" w:color="auto" w:fill="auto"/>
          </w:tcPr>
          <w:p w14:paraId="2A00ACED"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76F6C062" w14:textId="77777777" w:rsidR="00A516C2" w:rsidRDefault="00A516C2" w:rsidP="00A516C2">
            <w:pPr>
              <w:pStyle w:val="tabletext"/>
              <w:rPr>
                <w:rStyle w:val="LineNumber"/>
              </w:rPr>
            </w:pPr>
            <w:r>
              <w:rPr>
                <w:rStyle w:val="LineNumber"/>
              </w:rPr>
              <w:t>A code that uniquely identifies a healthcare facility.</w:t>
            </w:r>
          </w:p>
        </w:tc>
      </w:tr>
      <w:tr w:rsidR="00A516C2" w14:paraId="61963491" w14:textId="77777777" w:rsidTr="00D01893">
        <w:tc>
          <w:tcPr>
            <w:tcW w:w="2267" w:type="dxa"/>
            <w:shd w:val="clear" w:color="auto" w:fill="auto"/>
          </w:tcPr>
          <w:p w14:paraId="62D0CDAB"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7F6F0816" w14:textId="77777777" w:rsidR="00A516C2" w:rsidRDefault="00150D1F" w:rsidP="00A516C2">
            <w:pPr>
              <w:pStyle w:val="tabletext"/>
              <w:rPr>
                <w:rStyle w:val="LineNumber"/>
              </w:rPr>
            </w:pPr>
            <w:r>
              <w:rPr>
                <w:rStyle w:val="LineNumber"/>
              </w:rPr>
              <w:t>facility code</w:t>
            </w:r>
          </w:p>
        </w:tc>
      </w:tr>
      <w:tr w:rsidR="00A516C2" w14:paraId="0496E198" w14:textId="77777777" w:rsidTr="00D01893">
        <w:tc>
          <w:tcPr>
            <w:tcW w:w="2267" w:type="dxa"/>
            <w:shd w:val="clear" w:color="auto" w:fill="auto"/>
          </w:tcPr>
          <w:p w14:paraId="5A6B9330"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6BFA8395" w14:textId="77777777" w:rsidR="00A516C2" w:rsidRDefault="00A516C2" w:rsidP="00A516C2">
            <w:pPr>
              <w:pStyle w:val="tabletext"/>
              <w:rPr>
                <w:rStyle w:val="LineNumber"/>
              </w:rPr>
            </w:pPr>
            <w:r>
              <w:rPr>
                <w:rStyle w:val="LineNumber"/>
              </w:rPr>
              <w:t>dim_nmd_fac_cond_onset_rqd_dte</w:t>
            </w:r>
          </w:p>
        </w:tc>
      </w:tr>
      <w:tr w:rsidR="00A516C2" w14:paraId="098EEBCC" w14:textId="77777777" w:rsidTr="00D01893">
        <w:tc>
          <w:tcPr>
            <w:tcW w:w="2267" w:type="dxa"/>
            <w:shd w:val="clear" w:color="auto" w:fill="auto"/>
          </w:tcPr>
          <w:p w14:paraId="2B593E71"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9BD2DB3" w14:textId="77777777" w:rsidR="00A516C2" w:rsidRDefault="00A516C2" w:rsidP="00A516C2">
            <w:pPr>
              <w:pStyle w:val="tabletext"/>
              <w:rPr>
                <w:rStyle w:val="LineNumber"/>
              </w:rPr>
            </w:pPr>
            <w:r>
              <w:rPr>
                <w:rStyle w:val="LineNumber"/>
              </w:rPr>
              <w:t>varchar(64)</w:t>
            </w:r>
          </w:p>
        </w:tc>
      </w:tr>
      <w:tr w:rsidR="00A516C2" w14:paraId="04CAC261" w14:textId="77777777" w:rsidTr="00D01893">
        <w:tc>
          <w:tcPr>
            <w:tcW w:w="2267" w:type="dxa"/>
            <w:shd w:val="clear" w:color="auto" w:fill="auto"/>
          </w:tcPr>
          <w:p w14:paraId="4AF89453"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D5F1C3A" w14:textId="77777777" w:rsidR="00A516C2" w:rsidRDefault="00A516C2" w:rsidP="00A516C2">
            <w:pPr>
              <w:pStyle w:val="tabletext"/>
              <w:rPr>
                <w:rStyle w:val="LineNumber"/>
              </w:rPr>
            </w:pPr>
            <w:r>
              <w:rPr>
                <w:rStyle w:val="LineNumber"/>
              </w:rPr>
              <w:t>Health agency facility code, Hospital, HAF code, HAFC</w:t>
            </w:r>
          </w:p>
        </w:tc>
      </w:tr>
      <w:tr w:rsidR="00A516C2" w14:paraId="73AFC552" w14:textId="77777777" w:rsidTr="00D01893">
        <w:tc>
          <w:tcPr>
            <w:tcW w:w="2267" w:type="dxa"/>
            <w:shd w:val="clear" w:color="auto" w:fill="auto"/>
          </w:tcPr>
          <w:p w14:paraId="718FA687"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2EF47817" w14:textId="77777777" w:rsidR="00A516C2" w:rsidRDefault="00A516C2" w:rsidP="00A516C2">
            <w:pPr>
              <w:pStyle w:val="tabletext"/>
              <w:rPr>
                <w:rStyle w:val="LineNumber"/>
              </w:rPr>
            </w:pPr>
          </w:p>
        </w:tc>
      </w:tr>
      <w:tr w:rsidR="00A516C2" w14:paraId="214E6CC8" w14:textId="77777777" w:rsidTr="00D01893">
        <w:tc>
          <w:tcPr>
            <w:tcW w:w="2267" w:type="dxa"/>
            <w:shd w:val="clear" w:color="auto" w:fill="auto"/>
          </w:tcPr>
          <w:p w14:paraId="3931D91E"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48633754" w14:textId="77777777" w:rsidR="00A516C2" w:rsidRDefault="00A516C2" w:rsidP="00A516C2">
            <w:pPr>
              <w:pStyle w:val="tabletext"/>
              <w:rPr>
                <w:rStyle w:val="LineNumber"/>
              </w:rPr>
            </w:pPr>
          </w:p>
        </w:tc>
      </w:tr>
      <w:tr w:rsidR="00A516C2" w14:paraId="3F3F603B" w14:textId="77777777" w:rsidTr="00D01893">
        <w:tc>
          <w:tcPr>
            <w:tcW w:w="2267" w:type="dxa"/>
            <w:shd w:val="clear" w:color="auto" w:fill="auto"/>
          </w:tcPr>
          <w:p w14:paraId="58AFF146"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70C7E23E" w14:textId="77777777" w:rsidR="00A516C2" w:rsidRDefault="00A516C2" w:rsidP="00A516C2">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A516C2" w14:paraId="14A6CA1E" w14:textId="77777777" w:rsidTr="00D01893">
        <w:tc>
          <w:tcPr>
            <w:tcW w:w="2267" w:type="dxa"/>
            <w:shd w:val="clear" w:color="auto" w:fill="auto"/>
          </w:tcPr>
          <w:p w14:paraId="7D5B8D13"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C400358" w14:textId="77777777" w:rsidR="00A516C2" w:rsidRDefault="00A516C2" w:rsidP="00A516C2">
            <w:pPr>
              <w:pStyle w:val="tabletext"/>
              <w:rPr>
                <w:rStyle w:val="LineNumber"/>
              </w:rPr>
            </w:pPr>
            <w:r>
              <w:rPr>
                <w:rStyle w:val="LineNumber"/>
              </w:rPr>
              <w:t xml:space="preserve">A healthcare facility is a place, which may be a permanent, temporary, or mobile </w:t>
            </w:r>
            <w:r w:rsidR="00150D1F">
              <w:rPr>
                <w:rStyle w:val="LineNumber"/>
              </w:rPr>
              <w:t>structure that</w:t>
            </w:r>
            <w:r>
              <w:rPr>
                <w:rStyle w:val="LineNumber"/>
              </w:rPr>
              <w:t xml:space="preserve">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14:paraId="7ECD211B" w14:textId="77777777" w:rsidR="00A516C2" w:rsidRDefault="00A516C2" w:rsidP="00A516C2">
            <w:pPr>
              <w:pStyle w:val="tabletext"/>
              <w:rPr>
                <w:rStyle w:val="LineNumber"/>
              </w:rPr>
            </w:pPr>
          </w:p>
          <w:p w14:paraId="1E7BF65B" w14:textId="77777777" w:rsidR="00A516C2" w:rsidRDefault="00A516C2" w:rsidP="00A516C2">
            <w:pPr>
              <w:pStyle w:val="tabletext"/>
              <w:rPr>
                <w:rStyle w:val="LineNumber"/>
              </w:rPr>
            </w:pPr>
            <w:r>
              <w:rPr>
                <w:rStyle w:val="LineNumber"/>
              </w:rPr>
              <w:t>See Appendix: Duplicate and Overlapping Event Checking rules.</w:t>
            </w:r>
          </w:p>
        </w:tc>
      </w:tr>
      <w:tr w:rsidR="00A516C2" w14:paraId="596EF8E4" w14:textId="77777777" w:rsidTr="00D01893">
        <w:tc>
          <w:tcPr>
            <w:tcW w:w="2267" w:type="dxa"/>
            <w:shd w:val="clear" w:color="auto" w:fill="auto"/>
          </w:tcPr>
          <w:p w14:paraId="5DA49832"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0E6F91F4" w14:textId="77777777" w:rsidR="00A516C2" w:rsidRDefault="00A516C2" w:rsidP="00A516C2">
            <w:pPr>
              <w:pStyle w:val="tabletext"/>
              <w:rPr>
                <w:rStyle w:val="LineNumber"/>
              </w:rPr>
            </w:pPr>
            <w:r>
              <w:rPr>
                <w:rStyle w:val="LineNumber"/>
              </w:rPr>
              <w:t>Must be a valid code in the Facility code table.</w:t>
            </w:r>
          </w:p>
          <w:p w14:paraId="693F04AC" w14:textId="77777777" w:rsidR="00A516C2" w:rsidRDefault="00A516C2" w:rsidP="00A516C2">
            <w:pPr>
              <w:pStyle w:val="tabletext"/>
              <w:rPr>
                <w:rStyle w:val="LineNumber"/>
              </w:rPr>
            </w:pPr>
          </w:p>
          <w:p w14:paraId="31A31BD1" w14:textId="77777777" w:rsidR="00A516C2" w:rsidRDefault="00A516C2" w:rsidP="00A516C2">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A516C2" w14:paraId="56596C5C" w14:textId="77777777" w:rsidTr="00D01893">
        <w:tc>
          <w:tcPr>
            <w:tcW w:w="2267" w:type="dxa"/>
            <w:shd w:val="clear" w:color="auto" w:fill="auto"/>
          </w:tcPr>
          <w:p w14:paraId="114F261C"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2475CD80" w14:textId="77777777" w:rsidR="00A516C2" w:rsidRDefault="00A516C2" w:rsidP="00A516C2">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A516C2" w14:paraId="60E55868" w14:textId="77777777" w:rsidTr="00D01893">
        <w:tc>
          <w:tcPr>
            <w:tcW w:w="2267" w:type="dxa"/>
            <w:shd w:val="clear" w:color="auto" w:fill="auto"/>
          </w:tcPr>
          <w:p w14:paraId="3F9EDC7D"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C7D83CC" w14:textId="77777777" w:rsidR="00A516C2" w:rsidRDefault="00A516C2" w:rsidP="00A516C2">
            <w:pPr>
              <w:pStyle w:val="tabletext"/>
              <w:rPr>
                <w:rStyle w:val="LineNumber"/>
              </w:rPr>
            </w:pPr>
            <w:r>
              <w:rPr>
                <w:rStyle w:val="LineNumber"/>
              </w:rPr>
              <w:t>Birth location</w:t>
            </w:r>
          </w:p>
          <w:p w14:paraId="06360187" w14:textId="77777777" w:rsidR="00A516C2" w:rsidRDefault="00A516C2" w:rsidP="00A516C2">
            <w:pPr>
              <w:pStyle w:val="tabletext"/>
              <w:rPr>
                <w:rStyle w:val="LineNumber"/>
              </w:rPr>
            </w:pPr>
            <w:r>
              <w:rPr>
                <w:rStyle w:val="LineNumber"/>
              </w:rPr>
              <w:t>Facility type</w:t>
            </w:r>
          </w:p>
        </w:tc>
      </w:tr>
      <w:tr w:rsidR="00A516C2" w14:paraId="0F8C8014" w14:textId="77777777" w:rsidTr="00D01893">
        <w:tc>
          <w:tcPr>
            <w:tcW w:w="2267" w:type="dxa"/>
            <w:shd w:val="clear" w:color="auto" w:fill="auto"/>
          </w:tcPr>
          <w:p w14:paraId="597D68BE"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3B282E7F" w14:textId="77777777" w:rsidR="00A516C2" w:rsidRDefault="00A516C2" w:rsidP="00A516C2">
            <w:pPr>
              <w:pStyle w:val="tabletext"/>
              <w:rPr>
                <w:rStyle w:val="LineNumber"/>
              </w:rPr>
            </w:pPr>
          </w:p>
        </w:tc>
      </w:tr>
      <w:tr w:rsidR="00A516C2" w14:paraId="599D92CD" w14:textId="77777777" w:rsidTr="00D01893">
        <w:tc>
          <w:tcPr>
            <w:tcW w:w="2267" w:type="dxa"/>
            <w:shd w:val="clear" w:color="auto" w:fill="auto"/>
          </w:tcPr>
          <w:p w14:paraId="1C1A2CC0"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33337F0B" w14:textId="77777777" w:rsidR="00A516C2" w:rsidRDefault="00A516C2" w:rsidP="00A516C2">
            <w:pPr>
              <w:pStyle w:val="tabletext"/>
              <w:rPr>
                <w:rStyle w:val="LineNumber"/>
              </w:rPr>
            </w:pPr>
            <w:r>
              <w:rPr>
                <w:rStyle w:val="LineNumber"/>
              </w:rPr>
              <w:t>Ministry of Health</w:t>
            </w:r>
          </w:p>
        </w:tc>
      </w:tr>
    </w:tbl>
    <w:p w14:paraId="0D159918" w14:textId="77777777" w:rsidR="00A516C2" w:rsidRDefault="00A516C2" w:rsidP="00A516C2">
      <w:pPr>
        <w:rPr>
          <w:rStyle w:val="LineNumber"/>
        </w:rPr>
      </w:pPr>
    </w:p>
    <w:p w14:paraId="109EE04C"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6709A8">
        <w:instrText>facility id</w:instrText>
      </w:r>
      <w:r>
        <w:instrText xml:space="preserve">" </w:instrText>
      </w:r>
      <w:r>
        <w:rPr>
          <w:rStyle w:val="LineNumber"/>
        </w:rPr>
        <w:fldChar w:fldCharType="end"/>
      </w:r>
      <w:bookmarkStart w:id="24" w:name="_Toc10727642"/>
      <w:r w:rsidR="00AC2EE3">
        <w:rPr>
          <w:rStyle w:val="LineNumber"/>
        </w:rPr>
        <w:t>F</w:t>
      </w:r>
      <w:r>
        <w:rPr>
          <w:rStyle w:val="LineNumber"/>
        </w:rPr>
        <w:t>acility id</w:t>
      </w:r>
      <w:bookmarkEnd w:id="24"/>
    </w:p>
    <w:tbl>
      <w:tblPr>
        <w:tblW w:w="0" w:type="auto"/>
        <w:tblCellMar>
          <w:bottom w:w="170" w:type="dxa"/>
        </w:tblCellMar>
        <w:tblLook w:val="04A0" w:firstRow="1" w:lastRow="0" w:firstColumn="1" w:lastColumn="0" w:noHBand="0" w:noVBand="1"/>
      </w:tblPr>
      <w:tblGrid>
        <w:gridCol w:w="2267"/>
        <w:gridCol w:w="5952"/>
      </w:tblGrid>
      <w:tr w:rsidR="00A516C2" w14:paraId="15D8EF25" w14:textId="77777777" w:rsidTr="00D01893">
        <w:trPr>
          <w:cantSplit/>
        </w:trPr>
        <w:tc>
          <w:tcPr>
            <w:tcW w:w="2267" w:type="dxa"/>
            <w:shd w:val="clear" w:color="auto" w:fill="auto"/>
          </w:tcPr>
          <w:p w14:paraId="3A0F8E63"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01D65073" w14:textId="77777777" w:rsidR="00A516C2" w:rsidRDefault="00A516C2" w:rsidP="00A516C2">
            <w:pPr>
              <w:pStyle w:val="tabletext"/>
              <w:rPr>
                <w:rStyle w:val="LineNumber"/>
              </w:rPr>
            </w:pPr>
          </w:p>
        </w:tc>
      </w:tr>
      <w:tr w:rsidR="00A516C2" w14:paraId="77C31C92" w14:textId="77777777" w:rsidTr="00D01893">
        <w:trPr>
          <w:cantSplit/>
        </w:trPr>
        <w:tc>
          <w:tcPr>
            <w:tcW w:w="2267" w:type="dxa"/>
            <w:shd w:val="clear" w:color="auto" w:fill="auto"/>
          </w:tcPr>
          <w:p w14:paraId="3E5B2E18"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B041C6B" w14:textId="77777777" w:rsidR="00A516C2" w:rsidRDefault="00A516C2" w:rsidP="00A516C2">
            <w:pPr>
              <w:pStyle w:val="tabletext"/>
              <w:rPr>
                <w:rStyle w:val="LineNumber"/>
              </w:rPr>
            </w:pPr>
            <w:r>
              <w:rPr>
                <w:rStyle w:val="LineNumber"/>
              </w:rPr>
              <w:t>facility_id</w:t>
            </w:r>
          </w:p>
        </w:tc>
      </w:tr>
      <w:tr w:rsidR="00A516C2" w14:paraId="1AA58A8A" w14:textId="77777777" w:rsidTr="00D01893">
        <w:trPr>
          <w:cantSplit/>
        </w:trPr>
        <w:tc>
          <w:tcPr>
            <w:tcW w:w="2267" w:type="dxa"/>
            <w:shd w:val="clear" w:color="auto" w:fill="auto"/>
          </w:tcPr>
          <w:p w14:paraId="132BF5DE"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1883FD9F" w14:textId="77777777" w:rsidR="00A516C2" w:rsidRDefault="00A516C2" w:rsidP="00A516C2">
            <w:pPr>
              <w:pStyle w:val="tabletext"/>
              <w:rPr>
                <w:rStyle w:val="LineNumber"/>
              </w:rPr>
            </w:pPr>
            <w:r>
              <w:rPr>
                <w:rStyle w:val="LineNumber"/>
              </w:rPr>
              <w:t>dim_nmd_fac_cond_onset_rqd_dte</w:t>
            </w:r>
          </w:p>
        </w:tc>
      </w:tr>
      <w:tr w:rsidR="00A516C2" w14:paraId="7F010BF6" w14:textId="77777777" w:rsidTr="00D01893">
        <w:trPr>
          <w:cantSplit/>
        </w:trPr>
        <w:tc>
          <w:tcPr>
            <w:tcW w:w="2267" w:type="dxa"/>
            <w:shd w:val="clear" w:color="auto" w:fill="auto"/>
          </w:tcPr>
          <w:p w14:paraId="5BC09870"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06A4E565" w14:textId="77777777" w:rsidR="00A516C2" w:rsidRDefault="00A516C2" w:rsidP="00A516C2">
            <w:pPr>
              <w:pStyle w:val="tabletext"/>
              <w:rPr>
                <w:rStyle w:val="LineNumber"/>
              </w:rPr>
            </w:pPr>
            <w:r>
              <w:rPr>
                <w:rStyle w:val="LineNumber"/>
              </w:rPr>
              <w:t>varchar(64)</w:t>
            </w:r>
          </w:p>
        </w:tc>
      </w:tr>
      <w:tr w:rsidR="00A516C2" w14:paraId="5E56C428" w14:textId="77777777" w:rsidTr="00D01893">
        <w:trPr>
          <w:cantSplit/>
        </w:trPr>
        <w:tc>
          <w:tcPr>
            <w:tcW w:w="2267" w:type="dxa"/>
            <w:shd w:val="clear" w:color="auto" w:fill="auto"/>
          </w:tcPr>
          <w:p w14:paraId="6634C604"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119D65CA" w14:textId="77777777" w:rsidR="00A516C2" w:rsidRDefault="00A516C2" w:rsidP="00A516C2">
            <w:pPr>
              <w:pStyle w:val="tabletext"/>
              <w:rPr>
                <w:rStyle w:val="LineNumber"/>
              </w:rPr>
            </w:pPr>
          </w:p>
        </w:tc>
      </w:tr>
      <w:tr w:rsidR="00A516C2" w14:paraId="38886412" w14:textId="77777777" w:rsidTr="00D01893">
        <w:trPr>
          <w:cantSplit/>
        </w:trPr>
        <w:tc>
          <w:tcPr>
            <w:tcW w:w="2267" w:type="dxa"/>
            <w:shd w:val="clear" w:color="auto" w:fill="auto"/>
          </w:tcPr>
          <w:p w14:paraId="41B02133"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1CF6863C" w14:textId="77777777" w:rsidR="00A516C2" w:rsidRDefault="00A516C2" w:rsidP="00A516C2">
            <w:pPr>
              <w:pStyle w:val="tabletext"/>
              <w:rPr>
                <w:rStyle w:val="LineNumber"/>
              </w:rPr>
            </w:pPr>
          </w:p>
        </w:tc>
      </w:tr>
      <w:tr w:rsidR="00A516C2" w14:paraId="1D0BD4F2" w14:textId="77777777" w:rsidTr="00D01893">
        <w:trPr>
          <w:cantSplit/>
        </w:trPr>
        <w:tc>
          <w:tcPr>
            <w:tcW w:w="2267" w:type="dxa"/>
            <w:shd w:val="clear" w:color="auto" w:fill="auto"/>
          </w:tcPr>
          <w:p w14:paraId="6373C9D3"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6C1281D6" w14:textId="77777777" w:rsidR="00A516C2" w:rsidRDefault="00A516C2" w:rsidP="00A516C2">
            <w:pPr>
              <w:pStyle w:val="tabletext"/>
              <w:rPr>
                <w:rStyle w:val="LineNumber"/>
              </w:rPr>
            </w:pPr>
          </w:p>
        </w:tc>
      </w:tr>
      <w:tr w:rsidR="00A516C2" w14:paraId="0B1B3FF8" w14:textId="77777777" w:rsidTr="00D01893">
        <w:trPr>
          <w:cantSplit/>
        </w:trPr>
        <w:tc>
          <w:tcPr>
            <w:tcW w:w="2267" w:type="dxa"/>
            <w:shd w:val="clear" w:color="auto" w:fill="auto"/>
          </w:tcPr>
          <w:p w14:paraId="69F51876"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7AB84AD1" w14:textId="77777777" w:rsidR="00A516C2" w:rsidRDefault="00A516C2" w:rsidP="00A516C2">
            <w:pPr>
              <w:pStyle w:val="tabletext"/>
              <w:rPr>
                <w:rStyle w:val="LineNumber"/>
              </w:rPr>
            </w:pPr>
          </w:p>
        </w:tc>
      </w:tr>
      <w:tr w:rsidR="00A516C2" w14:paraId="4901F22C" w14:textId="77777777" w:rsidTr="00D01893">
        <w:trPr>
          <w:cantSplit/>
        </w:trPr>
        <w:tc>
          <w:tcPr>
            <w:tcW w:w="2267" w:type="dxa"/>
            <w:shd w:val="clear" w:color="auto" w:fill="auto"/>
          </w:tcPr>
          <w:p w14:paraId="2F71D34E"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CC41261" w14:textId="77777777" w:rsidR="00A516C2" w:rsidRDefault="00A516C2" w:rsidP="00A516C2">
            <w:pPr>
              <w:pStyle w:val="tabletext"/>
              <w:rPr>
                <w:rStyle w:val="LineNumber"/>
              </w:rPr>
            </w:pPr>
          </w:p>
        </w:tc>
      </w:tr>
      <w:tr w:rsidR="00A516C2" w14:paraId="7C2FCAC7" w14:textId="77777777" w:rsidTr="00D01893">
        <w:trPr>
          <w:cantSplit/>
        </w:trPr>
        <w:tc>
          <w:tcPr>
            <w:tcW w:w="2267" w:type="dxa"/>
            <w:shd w:val="clear" w:color="auto" w:fill="auto"/>
          </w:tcPr>
          <w:p w14:paraId="6AB46124"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24FF9625" w14:textId="77777777" w:rsidR="00A516C2" w:rsidRDefault="00A516C2" w:rsidP="00A516C2">
            <w:pPr>
              <w:pStyle w:val="tabletext"/>
              <w:rPr>
                <w:rStyle w:val="LineNumber"/>
              </w:rPr>
            </w:pPr>
          </w:p>
        </w:tc>
      </w:tr>
      <w:tr w:rsidR="00A516C2" w14:paraId="2A8D5993" w14:textId="77777777" w:rsidTr="00D01893">
        <w:trPr>
          <w:cantSplit/>
        </w:trPr>
        <w:tc>
          <w:tcPr>
            <w:tcW w:w="2267" w:type="dxa"/>
            <w:shd w:val="clear" w:color="auto" w:fill="auto"/>
          </w:tcPr>
          <w:p w14:paraId="50831D1E"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5100E63C" w14:textId="77777777" w:rsidR="00A516C2" w:rsidRDefault="00A516C2" w:rsidP="00A516C2">
            <w:pPr>
              <w:pStyle w:val="tabletext"/>
              <w:rPr>
                <w:rStyle w:val="LineNumber"/>
              </w:rPr>
            </w:pPr>
          </w:p>
        </w:tc>
      </w:tr>
      <w:tr w:rsidR="00A516C2" w14:paraId="78B21F23" w14:textId="77777777" w:rsidTr="00D01893">
        <w:trPr>
          <w:cantSplit/>
        </w:trPr>
        <w:tc>
          <w:tcPr>
            <w:tcW w:w="2267" w:type="dxa"/>
            <w:shd w:val="clear" w:color="auto" w:fill="auto"/>
          </w:tcPr>
          <w:p w14:paraId="0BB224B6"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C371875" w14:textId="77777777" w:rsidR="00A516C2" w:rsidRDefault="00A516C2" w:rsidP="00A516C2">
            <w:pPr>
              <w:pStyle w:val="tabletext"/>
              <w:rPr>
                <w:rStyle w:val="LineNumber"/>
              </w:rPr>
            </w:pPr>
          </w:p>
        </w:tc>
      </w:tr>
      <w:tr w:rsidR="00A516C2" w14:paraId="7FDE4C09" w14:textId="77777777" w:rsidTr="00D01893">
        <w:trPr>
          <w:cantSplit/>
        </w:trPr>
        <w:tc>
          <w:tcPr>
            <w:tcW w:w="2267" w:type="dxa"/>
            <w:shd w:val="clear" w:color="auto" w:fill="auto"/>
          </w:tcPr>
          <w:p w14:paraId="64616B5D"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0860AD20" w14:textId="77777777" w:rsidR="00A516C2" w:rsidRDefault="00A516C2" w:rsidP="00A516C2">
            <w:pPr>
              <w:pStyle w:val="tabletext"/>
              <w:rPr>
                <w:rStyle w:val="LineNumber"/>
              </w:rPr>
            </w:pPr>
          </w:p>
        </w:tc>
      </w:tr>
      <w:tr w:rsidR="00A516C2" w14:paraId="4CCBB355" w14:textId="77777777" w:rsidTr="00D01893">
        <w:trPr>
          <w:cantSplit/>
        </w:trPr>
        <w:tc>
          <w:tcPr>
            <w:tcW w:w="2267" w:type="dxa"/>
            <w:shd w:val="clear" w:color="auto" w:fill="auto"/>
          </w:tcPr>
          <w:p w14:paraId="0E17E3F1"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459052F7" w14:textId="77777777" w:rsidR="00A516C2" w:rsidRDefault="00A516C2" w:rsidP="00A516C2">
            <w:pPr>
              <w:pStyle w:val="tabletext"/>
              <w:rPr>
                <w:rStyle w:val="LineNumber"/>
              </w:rPr>
            </w:pPr>
          </w:p>
        </w:tc>
      </w:tr>
    </w:tbl>
    <w:p w14:paraId="3DABA968" w14:textId="77777777" w:rsidR="00A516C2" w:rsidRDefault="00A516C2" w:rsidP="00A516C2">
      <w:pPr>
        <w:rPr>
          <w:rStyle w:val="LineNumber"/>
        </w:rPr>
      </w:pPr>
    </w:p>
    <w:p w14:paraId="7D8ED956" w14:textId="77777777" w:rsidR="00A516C2" w:rsidRDefault="00A516C2" w:rsidP="00A516C2">
      <w:pPr>
        <w:pStyle w:val="Heading2"/>
        <w:rPr>
          <w:rStyle w:val="LineNumber"/>
        </w:rPr>
      </w:pPr>
      <w:r>
        <w:rPr>
          <w:rStyle w:val="LineNumber"/>
        </w:rPr>
        <w:br w:type="page"/>
      </w:r>
      <w:r w:rsidR="00AC2EE3">
        <w:rPr>
          <w:rStyle w:val="LineNumber"/>
        </w:rPr>
        <w:lastRenderedPageBreak/>
        <w:fldChar w:fldCharType="begin"/>
      </w:r>
      <w:r w:rsidR="00AC2EE3">
        <w:instrText xml:space="preserve"> XE "</w:instrText>
      </w:r>
      <w:r w:rsidR="00AC2EE3" w:rsidRPr="009D0DB0">
        <w:instrText>nmd condition onset required date from</w:instrText>
      </w:r>
      <w:r w:rsidR="00AC2EE3">
        <w:instrText xml:space="preserve">" </w:instrText>
      </w:r>
      <w:r w:rsidR="00AC2EE3">
        <w:rPr>
          <w:rStyle w:val="LineNumber"/>
        </w:rPr>
        <w:fldChar w:fldCharType="end"/>
      </w:r>
      <w:bookmarkStart w:id="25" w:name="_Toc10727643"/>
      <w:r w:rsidR="00AC2EE3">
        <w:rPr>
          <w:rStyle w:val="LineNumber"/>
        </w:rPr>
        <w:t xml:space="preserve">NMD </w:t>
      </w:r>
      <w:r>
        <w:rPr>
          <w:rStyle w:val="LineNumber"/>
        </w:rPr>
        <w:t>condition onset required date from</w:t>
      </w:r>
      <w:bookmarkEnd w:id="25"/>
    </w:p>
    <w:tbl>
      <w:tblPr>
        <w:tblW w:w="0" w:type="auto"/>
        <w:tblCellMar>
          <w:bottom w:w="170" w:type="dxa"/>
        </w:tblCellMar>
        <w:tblLook w:val="04A0" w:firstRow="1" w:lastRow="0" w:firstColumn="1" w:lastColumn="0" w:noHBand="0" w:noVBand="1"/>
      </w:tblPr>
      <w:tblGrid>
        <w:gridCol w:w="2267"/>
        <w:gridCol w:w="5952"/>
      </w:tblGrid>
      <w:tr w:rsidR="00A516C2" w14:paraId="62EB376C" w14:textId="77777777" w:rsidTr="00D01893">
        <w:trPr>
          <w:cantSplit/>
        </w:trPr>
        <w:tc>
          <w:tcPr>
            <w:tcW w:w="2267" w:type="dxa"/>
            <w:shd w:val="clear" w:color="auto" w:fill="auto"/>
          </w:tcPr>
          <w:p w14:paraId="6C34C149"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3EE7EFE7" w14:textId="77777777" w:rsidR="00A516C2" w:rsidRDefault="00A516C2" w:rsidP="00A516C2">
            <w:pPr>
              <w:pStyle w:val="tabletext"/>
              <w:rPr>
                <w:rStyle w:val="LineNumber"/>
              </w:rPr>
            </w:pPr>
          </w:p>
        </w:tc>
      </w:tr>
      <w:tr w:rsidR="00A516C2" w14:paraId="7A2A6D26" w14:textId="77777777" w:rsidTr="00D01893">
        <w:trPr>
          <w:cantSplit/>
        </w:trPr>
        <w:tc>
          <w:tcPr>
            <w:tcW w:w="2267" w:type="dxa"/>
            <w:shd w:val="clear" w:color="auto" w:fill="auto"/>
          </w:tcPr>
          <w:p w14:paraId="74BA2783"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248AC168" w14:textId="77777777" w:rsidR="00A516C2" w:rsidRDefault="00A516C2" w:rsidP="00A516C2">
            <w:pPr>
              <w:pStyle w:val="tabletext"/>
              <w:rPr>
                <w:rStyle w:val="LineNumber"/>
              </w:rPr>
            </w:pPr>
            <w:r>
              <w:rPr>
                <w:rStyle w:val="LineNumber"/>
              </w:rPr>
              <w:t>nmd_fac_cond_onset_rqd_frm_dte</w:t>
            </w:r>
          </w:p>
        </w:tc>
      </w:tr>
      <w:tr w:rsidR="00A516C2" w14:paraId="68BD5D48" w14:textId="77777777" w:rsidTr="00D01893">
        <w:trPr>
          <w:cantSplit/>
        </w:trPr>
        <w:tc>
          <w:tcPr>
            <w:tcW w:w="2267" w:type="dxa"/>
            <w:shd w:val="clear" w:color="auto" w:fill="auto"/>
          </w:tcPr>
          <w:p w14:paraId="48AA37C0"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45299EC9" w14:textId="77777777" w:rsidR="00A516C2" w:rsidRDefault="00A516C2" w:rsidP="00A516C2">
            <w:pPr>
              <w:pStyle w:val="tabletext"/>
              <w:rPr>
                <w:rStyle w:val="LineNumber"/>
              </w:rPr>
            </w:pPr>
            <w:r>
              <w:rPr>
                <w:rStyle w:val="LineNumber"/>
              </w:rPr>
              <w:t>dim_nmd_fac_cond_onset_rqd_dte</w:t>
            </w:r>
          </w:p>
        </w:tc>
      </w:tr>
      <w:tr w:rsidR="00A516C2" w14:paraId="0E0D61A4" w14:textId="77777777" w:rsidTr="00D01893">
        <w:trPr>
          <w:cantSplit/>
        </w:trPr>
        <w:tc>
          <w:tcPr>
            <w:tcW w:w="2267" w:type="dxa"/>
            <w:shd w:val="clear" w:color="auto" w:fill="auto"/>
          </w:tcPr>
          <w:p w14:paraId="43B0924F"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7E9C3E7" w14:textId="77777777" w:rsidR="00A516C2" w:rsidRDefault="00A516C2" w:rsidP="00A516C2">
            <w:pPr>
              <w:pStyle w:val="tabletext"/>
              <w:rPr>
                <w:rStyle w:val="LineNumber"/>
              </w:rPr>
            </w:pPr>
            <w:r>
              <w:rPr>
                <w:rStyle w:val="LineNumber"/>
              </w:rPr>
              <w:t>date</w:t>
            </w:r>
          </w:p>
        </w:tc>
      </w:tr>
      <w:tr w:rsidR="00A516C2" w14:paraId="42FC487D" w14:textId="77777777" w:rsidTr="00D01893">
        <w:trPr>
          <w:cantSplit/>
        </w:trPr>
        <w:tc>
          <w:tcPr>
            <w:tcW w:w="2267" w:type="dxa"/>
            <w:shd w:val="clear" w:color="auto" w:fill="auto"/>
          </w:tcPr>
          <w:p w14:paraId="3267998F"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4B7AD9A4" w14:textId="77777777" w:rsidR="00A516C2" w:rsidRDefault="00A516C2" w:rsidP="00A516C2">
            <w:pPr>
              <w:pStyle w:val="tabletext"/>
              <w:rPr>
                <w:rStyle w:val="LineNumber"/>
              </w:rPr>
            </w:pPr>
          </w:p>
        </w:tc>
      </w:tr>
      <w:tr w:rsidR="00A516C2" w14:paraId="0654801E" w14:textId="77777777" w:rsidTr="00D01893">
        <w:trPr>
          <w:cantSplit/>
        </w:trPr>
        <w:tc>
          <w:tcPr>
            <w:tcW w:w="2267" w:type="dxa"/>
            <w:shd w:val="clear" w:color="auto" w:fill="auto"/>
          </w:tcPr>
          <w:p w14:paraId="6375AA11"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340A3308" w14:textId="77777777" w:rsidR="00A516C2" w:rsidRDefault="00A516C2" w:rsidP="00A516C2">
            <w:pPr>
              <w:pStyle w:val="tabletext"/>
              <w:rPr>
                <w:rStyle w:val="LineNumber"/>
              </w:rPr>
            </w:pPr>
          </w:p>
        </w:tc>
      </w:tr>
      <w:tr w:rsidR="00A516C2" w14:paraId="63944147" w14:textId="77777777" w:rsidTr="00D01893">
        <w:trPr>
          <w:cantSplit/>
        </w:trPr>
        <w:tc>
          <w:tcPr>
            <w:tcW w:w="2267" w:type="dxa"/>
            <w:shd w:val="clear" w:color="auto" w:fill="auto"/>
          </w:tcPr>
          <w:p w14:paraId="72C3B9F0"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59C1317C" w14:textId="77777777" w:rsidR="00A516C2" w:rsidRDefault="00A516C2" w:rsidP="00A516C2">
            <w:pPr>
              <w:pStyle w:val="tabletext"/>
              <w:rPr>
                <w:rStyle w:val="LineNumber"/>
              </w:rPr>
            </w:pPr>
          </w:p>
        </w:tc>
      </w:tr>
      <w:tr w:rsidR="00A516C2" w14:paraId="046B4DA3" w14:textId="77777777" w:rsidTr="00D01893">
        <w:trPr>
          <w:cantSplit/>
        </w:trPr>
        <w:tc>
          <w:tcPr>
            <w:tcW w:w="2267" w:type="dxa"/>
            <w:shd w:val="clear" w:color="auto" w:fill="auto"/>
          </w:tcPr>
          <w:p w14:paraId="49993BD3"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1698F13C" w14:textId="77777777" w:rsidR="00A516C2" w:rsidRDefault="00A516C2" w:rsidP="00A516C2">
            <w:pPr>
              <w:pStyle w:val="tabletext"/>
              <w:rPr>
                <w:rStyle w:val="LineNumber"/>
              </w:rPr>
            </w:pPr>
          </w:p>
        </w:tc>
      </w:tr>
      <w:tr w:rsidR="00A516C2" w14:paraId="54C20314" w14:textId="77777777" w:rsidTr="00D01893">
        <w:trPr>
          <w:cantSplit/>
        </w:trPr>
        <w:tc>
          <w:tcPr>
            <w:tcW w:w="2267" w:type="dxa"/>
            <w:shd w:val="clear" w:color="auto" w:fill="auto"/>
          </w:tcPr>
          <w:p w14:paraId="238E1A97"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1D9EEB6C" w14:textId="77777777"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14:paraId="74BA5C88" w14:textId="77777777"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14:paraId="2C7CC67E" w14:textId="77777777"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14:paraId="49D797A1" w14:textId="77777777" w:rsidR="00A516C2" w:rsidRDefault="00A516C2" w:rsidP="00A516C2">
            <w:pPr>
              <w:pStyle w:val="tabletext"/>
              <w:rPr>
                <w:rStyle w:val="LineNumber"/>
              </w:rPr>
            </w:pPr>
            <w:r>
              <w:rPr>
                <w:rStyle w:val="LineNumber"/>
              </w:rPr>
              <w:t>http://www.health.govt.nz/nz-health-statistics/data-references/code-tables/common-code-tables</w:t>
            </w:r>
          </w:p>
          <w:p w14:paraId="6EE0DCBE" w14:textId="77777777" w:rsidR="00A516C2" w:rsidRDefault="00A516C2" w:rsidP="00A516C2">
            <w:pPr>
              <w:pStyle w:val="tabletext"/>
              <w:rPr>
                <w:rStyle w:val="LineNumber"/>
              </w:rPr>
            </w:pPr>
          </w:p>
          <w:p w14:paraId="43815C62" w14:textId="77777777"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14:paraId="761B53B5" w14:textId="77777777" w:rsidTr="00D01893">
        <w:trPr>
          <w:cantSplit/>
        </w:trPr>
        <w:tc>
          <w:tcPr>
            <w:tcW w:w="2267" w:type="dxa"/>
            <w:shd w:val="clear" w:color="auto" w:fill="auto"/>
          </w:tcPr>
          <w:p w14:paraId="31FCEA30"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4EB0F7B2" w14:textId="77777777" w:rsidR="00A516C2" w:rsidRDefault="00A516C2" w:rsidP="00A516C2">
            <w:pPr>
              <w:pStyle w:val="tabletext"/>
              <w:rPr>
                <w:rStyle w:val="LineNumber"/>
              </w:rPr>
            </w:pPr>
          </w:p>
        </w:tc>
      </w:tr>
      <w:tr w:rsidR="00A516C2" w14:paraId="1AA84C44" w14:textId="77777777" w:rsidTr="00D01893">
        <w:trPr>
          <w:cantSplit/>
        </w:trPr>
        <w:tc>
          <w:tcPr>
            <w:tcW w:w="2267" w:type="dxa"/>
            <w:shd w:val="clear" w:color="auto" w:fill="auto"/>
          </w:tcPr>
          <w:p w14:paraId="1167441D"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41ACBBAA" w14:textId="77777777" w:rsidR="00A516C2" w:rsidRDefault="00A516C2" w:rsidP="00A516C2">
            <w:pPr>
              <w:pStyle w:val="tabletext"/>
              <w:rPr>
                <w:rStyle w:val="LineNumber"/>
              </w:rPr>
            </w:pPr>
          </w:p>
        </w:tc>
      </w:tr>
      <w:tr w:rsidR="00A516C2" w14:paraId="090D7AC0" w14:textId="77777777" w:rsidTr="00D01893">
        <w:trPr>
          <w:cantSplit/>
        </w:trPr>
        <w:tc>
          <w:tcPr>
            <w:tcW w:w="2267" w:type="dxa"/>
            <w:shd w:val="clear" w:color="auto" w:fill="auto"/>
          </w:tcPr>
          <w:p w14:paraId="45828892"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3BBE27E6" w14:textId="77777777" w:rsidR="00A516C2" w:rsidRDefault="00A516C2" w:rsidP="00A516C2">
            <w:pPr>
              <w:pStyle w:val="tabletext"/>
              <w:rPr>
                <w:rStyle w:val="LineNumber"/>
              </w:rPr>
            </w:pPr>
          </w:p>
        </w:tc>
      </w:tr>
      <w:tr w:rsidR="00A516C2" w14:paraId="074FAD1E" w14:textId="77777777" w:rsidTr="00D01893">
        <w:trPr>
          <w:cantSplit/>
        </w:trPr>
        <w:tc>
          <w:tcPr>
            <w:tcW w:w="2267" w:type="dxa"/>
            <w:shd w:val="clear" w:color="auto" w:fill="auto"/>
          </w:tcPr>
          <w:p w14:paraId="652AC335"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348FAF95" w14:textId="77777777" w:rsidR="00A516C2" w:rsidRDefault="00A516C2" w:rsidP="00A516C2">
            <w:pPr>
              <w:pStyle w:val="tabletext"/>
              <w:rPr>
                <w:rStyle w:val="LineNumber"/>
              </w:rPr>
            </w:pPr>
          </w:p>
        </w:tc>
      </w:tr>
      <w:tr w:rsidR="00A516C2" w14:paraId="0BE6BAB7" w14:textId="77777777" w:rsidTr="00D01893">
        <w:trPr>
          <w:cantSplit/>
        </w:trPr>
        <w:tc>
          <w:tcPr>
            <w:tcW w:w="2267" w:type="dxa"/>
            <w:shd w:val="clear" w:color="auto" w:fill="auto"/>
          </w:tcPr>
          <w:p w14:paraId="16B0FE0A"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1F0E8A92" w14:textId="77777777" w:rsidR="00A516C2" w:rsidRDefault="00A516C2" w:rsidP="00A516C2">
            <w:pPr>
              <w:pStyle w:val="tabletext"/>
              <w:rPr>
                <w:rStyle w:val="LineNumber"/>
              </w:rPr>
            </w:pPr>
          </w:p>
        </w:tc>
      </w:tr>
    </w:tbl>
    <w:p w14:paraId="2D95B062" w14:textId="77777777" w:rsidR="00A516C2" w:rsidRDefault="00A516C2" w:rsidP="00A516C2">
      <w:pPr>
        <w:rPr>
          <w:rStyle w:val="LineNumber"/>
        </w:rPr>
      </w:pPr>
    </w:p>
    <w:p w14:paraId="629C7864" w14:textId="77777777" w:rsidR="00A516C2" w:rsidRDefault="00A516C2" w:rsidP="00A516C2">
      <w:pPr>
        <w:pStyle w:val="Heading1"/>
        <w:rPr>
          <w:rStyle w:val="LineNumber"/>
        </w:rPr>
      </w:pPr>
      <w:r>
        <w:rPr>
          <w:rStyle w:val="LineNumber"/>
        </w:rPr>
        <w:br w:type="page"/>
      </w:r>
      <w:bookmarkStart w:id="26" w:name="_Toc10727644"/>
      <w:r>
        <w:rPr>
          <w:rStyle w:val="LineNumber"/>
        </w:rPr>
        <w:lastRenderedPageBreak/>
        <w:t>NMD Fact Diagnosis Procedure Table</w:t>
      </w:r>
      <w:bookmarkEnd w:id="2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14:paraId="38127FF8" w14:textId="77777777" w:rsidTr="00D01893">
        <w:tc>
          <w:tcPr>
            <w:tcW w:w="2267" w:type="dxa"/>
            <w:shd w:val="clear" w:color="auto" w:fill="auto"/>
          </w:tcPr>
          <w:p w14:paraId="27C37789"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10CD8921" w14:textId="77777777" w:rsidR="00A516C2" w:rsidRDefault="00A516C2" w:rsidP="00A516C2">
            <w:pPr>
              <w:pStyle w:val="tabletext"/>
              <w:rPr>
                <w:rStyle w:val="LineNumber"/>
              </w:rPr>
            </w:pPr>
            <w:r>
              <w:rPr>
                <w:rStyle w:val="LineNumber"/>
              </w:rPr>
              <w:t>fact_nmd_diagnosis_procedure</w:t>
            </w:r>
          </w:p>
        </w:tc>
      </w:tr>
      <w:tr w:rsidR="00A516C2" w14:paraId="5859321E" w14:textId="77777777" w:rsidTr="00D01893">
        <w:tc>
          <w:tcPr>
            <w:tcW w:w="2267" w:type="dxa"/>
            <w:shd w:val="clear" w:color="auto" w:fill="auto"/>
          </w:tcPr>
          <w:p w14:paraId="38C423C9"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579DB5ED" w14:textId="77777777" w:rsidR="00A516C2" w:rsidRDefault="00A516C2" w:rsidP="00A516C2">
            <w:pPr>
              <w:pStyle w:val="tabletext"/>
              <w:rPr>
                <w:rStyle w:val="LineNumber"/>
              </w:rPr>
            </w:pPr>
            <w:r>
              <w:rPr>
                <w:rStyle w:val="LineNumber"/>
              </w:rPr>
              <w:t>Details relating to diagnoses and procedures associated with a health event.</w:t>
            </w:r>
          </w:p>
        </w:tc>
      </w:tr>
      <w:tr w:rsidR="00A516C2" w14:paraId="3C368A45" w14:textId="77777777" w:rsidTr="00D01893">
        <w:tc>
          <w:tcPr>
            <w:tcW w:w="2267" w:type="dxa"/>
            <w:shd w:val="clear" w:color="auto" w:fill="auto"/>
          </w:tcPr>
          <w:p w14:paraId="70E48DC0" w14:textId="77777777" w:rsidR="00A516C2" w:rsidRDefault="00A516C2" w:rsidP="00A516C2">
            <w:pPr>
              <w:pStyle w:val="tableheader"/>
              <w:rPr>
                <w:rStyle w:val="LineNumber"/>
              </w:rPr>
            </w:pPr>
            <w:r>
              <w:rPr>
                <w:rStyle w:val="LineNumber"/>
              </w:rPr>
              <w:t>Primary key</w:t>
            </w:r>
          </w:p>
        </w:tc>
        <w:tc>
          <w:tcPr>
            <w:tcW w:w="5952" w:type="dxa"/>
            <w:shd w:val="clear" w:color="auto" w:fill="auto"/>
          </w:tcPr>
          <w:p w14:paraId="0B1EEB53" w14:textId="77777777" w:rsidR="00A516C2" w:rsidRDefault="00A516C2" w:rsidP="00A516C2">
            <w:pPr>
              <w:pStyle w:val="tabletext"/>
              <w:rPr>
                <w:rStyle w:val="LineNumber"/>
              </w:rPr>
            </w:pPr>
          </w:p>
        </w:tc>
      </w:tr>
      <w:tr w:rsidR="00A516C2" w14:paraId="2066856E" w14:textId="77777777" w:rsidTr="00D01893">
        <w:tc>
          <w:tcPr>
            <w:tcW w:w="2267" w:type="dxa"/>
            <w:shd w:val="clear" w:color="auto" w:fill="auto"/>
          </w:tcPr>
          <w:p w14:paraId="13635EF9" w14:textId="77777777" w:rsidR="00A516C2" w:rsidRDefault="00A516C2" w:rsidP="00A516C2">
            <w:pPr>
              <w:pStyle w:val="tableheader"/>
              <w:rPr>
                <w:rStyle w:val="LineNumber"/>
              </w:rPr>
            </w:pPr>
            <w:r>
              <w:rPr>
                <w:rStyle w:val="LineNumber"/>
              </w:rPr>
              <w:t>Business key</w:t>
            </w:r>
          </w:p>
        </w:tc>
        <w:tc>
          <w:tcPr>
            <w:tcW w:w="5952" w:type="dxa"/>
            <w:shd w:val="clear" w:color="auto" w:fill="auto"/>
          </w:tcPr>
          <w:p w14:paraId="663F2B21" w14:textId="77777777" w:rsidR="00A516C2" w:rsidRDefault="00A516C2" w:rsidP="00A516C2">
            <w:pPr>
              <w:pStyle w:val="tabletext"/>
              <w:rPr>
                <w:rStyle w:val="LineNumber"/>
              </w:rPr>
            </w:pPr>
            <w:r>
              <w:rPr>
                <w:rStyle w:val="LineNumber"/>
              </w:rPr>
              <w:t>event_id</w:t>
            </w:r>
          </w:p>
        </w:tc>
      </w:tr>
      <w:tr w:rsidR="00A516C2" w14:paraId="3C1C5B93" w14:textId="77777777" w:rsidTr="00D01893">
        <w:tc>
          <w:tcPr>
            <w:tcW w:w="2267" w:type="dxa"/>
            <w:shd w:val="clear" w:color="auto" w:fill="auto"/>
          </w:tcPr>
          <w:p w14:paraId="18198AC8"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26EDC884" w14:textId="77777777" w:rsidR="00A516C2" w:rsidRDefault="00A516C2" w:rsidP="00A516C2">
            <w:pPr>
              <w:pStyle w:val="tabletext"/>
              <w:rPr>
                <w:rStyle w:val="LineNumber"/>
              </w:rPr>
            </w:pPr>
            <w:r>
              <w:rPr>
                <w:rStyle w:val="LineNumber"/>
              </w:rPr>
              <w:t xml:space="preserve">Contains clinical information about the reason for admission to hospital, procedures carried out while in hospital, and incidental or concurrent diseases that were a factor in the treatment. </w:t>
            </w:r>
          </w:p>
          <w:p w14:paraId="0B3229BA" w14:textId="77777777" w:rsidR="00A516C2" w:rsidRDefault="00A516C2" w:rsidP="00A516C2">
            <w:pPr>
              <w:pStyle w:val="tabletext"/>
              <w:rPr>
                <w:rStyle w:val="LineNumber"/>
              </w:rPr>
            </w:pPr>
          </w:p>
          <w:p w14:paraId="1E7779C6" w14:textId="77777777" w:rsidR="00A516C2" w:rsidRDefault="00A516C2" w:rsidP="00A516C2">
            <w:pPr>
              <w:pStyle w:val="tabletext"/>
              <w:rPr>
                <w:rStyle w:val="LineNumber"/>
              </w:rPr>
            </w:pPr>
            <w:r>
              <w:rPr>
                <w:rStyle w:val="LineNumber"/>
              </w:rPr>
              <w:t xml:space="preserve">Also contains information about accidents that caused health events or occurred during a health event, including adverse reactions. </w:t>
            </w:r>
          </w:p>
          <w:p w14:paraId="6887530E" w14:textId="77777777" w:rsidR="00A516C2" w:rsidRDefault="00A516C2" w:rsidP="00A516C2">
            <w:pPr>
              <w:pStyle w:val="tabletext"/>
              <w:rPr>
                <w:rStyle w:val="LineNumber"/>
              </w:rPr>
            </w:pPr>
          </w:p>
          <w:p w14:paraId="2A8A2DC8" w14:textId="77777777" w:rsidR="00A516C2" w:rsidRDefault="00A516C2" w:rsidP="00A516C2">
            <w:pPr>
              <w:pStyle w:val="tabletext"/>
              <w:rPr>
                <w:rStyle w:val="LineNumber"/>
              </w:rPr>
            </w:pPr>
            <w:r>
              <w:rPr>
                <w:rStyle w:val="LineNumber"/>
              </w:rPr>
              <w:t>Diagnoses and procedures are held in multiple versions of the International Classification of Diseases. All events:</w:t>
            </w:r>
          </w:p>
          <w:p w14:paraId="120B2880" w14:textId="77777777" w:rsidR="00A516C2" w:rsidRDefault="00A516C2" w:rsidP="00A516C2">
            <w:pPr>
              <w:pStyle w:val="tabletext"/>
              <w:rPr>
                <w:rStyle w:val="LineNumber"/>
              </w:rPr>
            </w:pPr>
            <w:r>
              <w:rPr>
                <w:rStyle w:val="LineNumber"/>
              </w:rPr>
              <w:t xml:space="preserve">- are stored in ICD-9-CM-A </w:t>
            </w:r>
          </w:p>
          <w:p w14:paraId="511D7DFB" w14:textId="77777777" w:rsidR="00A516C2" w:rsidRDefault="00A516C2" w:rsidP="00A516C2">
            <w:pPr>
              <w:pStyle w:val="tabletext"/>
              <w:rPr>
                <w:rStyle w:val="LineNumber"/>
              </w:rPr>
            </w:pPr>
            <w:r>
              <w:rPr>
                <w:rStyle w:val="LineNumber"/>
              </w:rPr>
              <w:t xml:space="preserve">- with an Event end datetime on or after 1 July 1999 are stored in ICD-9-CM-A and ICD-10-AM 1st Edition </w:t>
            </w:r>
          </w:p>
          <w:p w14:paraId="7376EAF6" w14:textId="77777777" w:rsidR="00A516C2" w:rsidRDefault="00A516C2" w:rsidP="00A516C2">
            <w:pPr>
              <w:pStyle w:val="tabletext"/>
              <w:rPr>
                <w:rStyle w:val="LineNumber"/>
              </w:rPr>
            </w:pPr>
            <w:r>
              <w:rPr>
                <w:rStyle w:val="LineNumber"/>
              </w:rPr>
              <w:t xml:space="preserve">- with an Event end datetime on or after 1 July 2001 are stored in ICD-9-CM-A, ICD-10-AM 1st Edition, and ICD-10-AM 2nd Edition </w:t>
            </w:r>
          </w:p>
          <w:p w14:paraId="3420C4F9" w14:textId="77777777" w:rsidR="00A40326" w:rsidRDefault="00A516C2" w:rsidP="00A516C2">
            <w:pPr>
              <w:pStyle w:val="tabletext"/>
              <w:rPr>
                <w:rStyle w:val="LineNumber"/>
              </w:rPr>
            </w:pPr>
            <w:r>
              <w:rPr>
                <w:rStyle w:val="LineNumber"/>
              </w:rPr>
              <w:t>- with an Event end datetime on or after 1 July 2004 are stored in ICD-9-CM-A, ICD-10-AM 1st Edition, ICD-10-AM 2nd Edition- and ICD-10-AM 3rd Edition</w:t>
            </w:r>
          </w:p>
          <w:p w14:paraId="6831439F" w14:textId="77777777" w:rsidR="00A40326" w:rsidRDefault="00A40326" w:rsidP="00A40326">
            <w:pPr>
              <w:pStyle w:val="tabletext"/>
              <w:rPr>
                <w:rStyle w:val="LineNumber"/>
              </w:rPr>
            </w:pPr>
            <w:r>
              <w:rPr>
                <w:rStyle w:val="LineNumber"/>
              </w:rPr>
              <w:t xml:space="preserve">- with an Event end datetime on or after 1 July 2008 are stored in ICD-9-CM-A, ICD-10-AM 1st Edition, ICD-10-AM 2nd Edition,  ICD-10-AM 3rd Edition and ICD-10-AM 6th Edition </w:t>
            </w:r>
          </w:p>
          <w:p w14:paraId="44FC0952" w14:textId="77777777" w:rsidR="00F637D6" w:rsidRDefault="00A40326" w:rsidP="00A516C2">
            <w:pPr>
              <w:pStyle w:val="tabletext"/>
              <w:rPr>
                <w:rStyle w:val="LineNumber"/>
              </w:rPr>
            </w:pPr>
            <w:r>
              <w:rPr>
                <w:rStyle w:val="LineNumber"/>
              </w:rPr>
              <w:t>- with an Event end datetime on or after 1 July 2014 are stored in ICD-9-CM-A, ICD-10-AM 1st Edition, ICD-10-AM 2nd Edition, ICD-10-AM 3rd Edition, ICD-10-AM 6</w:t>
            </w:r>
            <w:r w:rsidRPr="00A40326">
              <w:rPr>
                <w:rStyle w:val="LineNumber"/>
              </w:rPr>
              <w:t>th</w:t>
            </w:r>
            <w:r>
              <w:rPr>
                <w:rStyle w:val="LineNumber"/>
              </w:rPr>
              <w:t xml:space="preserve"> Edition and ICD-10-AM 8th Edition</w:t>
            </w:r>
          </w:p>
          <w:p w14:paraId="13FE7179" w14:textId="77777777" w:rsidR="00A516C2" w:rsidRDefault="00F637D6" w:rsidP="00A516C2">
            <w:pPr>
              <w:pStyle w:val="tabletext"/>
              <w:rPr>
                <w:rStyle w:val="LineNumber"/>
              </w:rPr>
            </w:pPr>
            <w:r>
              <w:rPr>
                <w:rStyle w:val="LineNumber"/>
              </w:rPr>
              <w:t>-- with an Event end datetime on or after 1 July 2019 are stored in ICD-9-CM-A, ICD-10-AM 1st Edition, ICD-10-AM 2nd Edition, ICD-10-AM 3rd Edition, ICD-10-AM 6</w:t>
            </w:r>
            <w:r w:rsidRPr="00A40326">
              <w:rPr>
                <w:rStyle w:val="LineNumber"/>
              </w:rPr>
              <w:t>th</w:t>
            </w:r>
            <w:r>
              <w:rPr>
                <w:rStyle w:val="LineNumber"/>
              </w:rPr>
              <w:t xml:space="preserve"> Edition, ICD-10-AM 8th Edition and ICD-10-AM 11th Edition</w:t>
            </w:r>
            <w:r w:rsidR="00A40326">
              <w:rPr>
                <w:rStyle w:val="LineNumber"/>
              </w:rPr>
              <w:t xml:space="preserve"> </w:t>
            </w:r>
          </w:p>
          <w:p w14:paraId="2353EAE7" w14:textId="77777777" w:rsidR="00A516C2" w:rsidRDefault="00A516C2" w:rsidP="00A516C2">
            <w:pPr>
              <w:pStyle w:val="tabletext"/>
              <w:rPr>
                <w:rStyle w:val="LineNumber"/>
              </w:rPr>
            </w:pPr>
          </w:p>
          <w:p w14:paraId="65675F61" w14:textId="77777777" w:rsidR="00A516C2" w:rsidRDefault="00A516C2" w:rsidP="00A516C2">
            <w:pPr>
              <w:pStyle w:val="tabletext"/>
              <w:rPr>
                <w:rStyle w:val="LineNumber"/>
              </w:rPr>
            </w:pPr>
            <w:r>
              <w:rPr>
                <w:rStyle w:val="LineNumber"/>
              </w:rPr>
              <w:t xml:space="preserve">See Clinical code type for more information. </w:t>
            </w:r>
          </w:p>
          <w:p w14:paraId="49C306AC" w14:textId="77777777" w:rsidR="00A516C2" w:rsidRDefault="00A516C2" w:rsidP="00A516C2">
            <w:pPr>
              <w:pStyle w:val="tabletext"/>
              <w:rPr>
                <w:rStyle w:val="LineNumber"/>
              </w:rPr>
            </w:pPr>
          </w:p>
          <w:p w14:paraId="59E3C6AE" w14:textId="77777777" w:rsidR="00A516C2" w:rsidRDefault="00A516C2" w:rsidP="00A516C2">
            <w:pPr>
              <w:pStyle w:val="tabletext"/>
              <w:rPr>
                <w:rStyle w:val="LineNumber"/>
              </w:rPr>
            </w:pPr>
            <w:r>
              <w:rPr>
                <w:rStyle w:val="LineNumber"/>
              </w:rPr>
              <w:t xml:space="preserve">The selection of codes are based on the guidelines provided in The Australian Coding Standards (ACS. </w:t>
            </w:r>
          </w:p>
          <w:p w14:paraId="1249E505" w14:textId="77777777" w:rsidR="00A516C2" w:rsidRDefault="00A516C2" w:rsidP="00A516C2">
            <w:pPr>
              <w:pStyle w:val="tabletext"/>
              <w:rPr>
                <w:rStyle w:val="LineNumber"/>
              </w:rPr>
            </w:pPr>
          </w:p>
          <w:p w14:paraId="37E3A232" w14:textId="77777777"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14:paraId="32D2268A" w14:textId="77777777" w:rsidR="00A516C2" w:rsidRDefault="00A516C2" w:rsidP="00A516C2">
            <w:pPr>
              <w:pStyle w:val="tabletext"/>
              <w:rPr>
                <w:rStyle w:val="LineNumber"/>
              </w:rPr>
            </w:pPr>
          </w:p>
          <w:p w14:paraId="431D55D2" w14:textId="77777777" w:rsidR="00A516C2" w:rsidRDefault="00A516C2" w:rsidP="00A516C2">
            <w:pPr>
              <w:pStyle w:val="tabletext"/>
              <w:rPr>
                <w:rStyle w:val="LineNumber"/>
              </w:rPr>
            </w:pPr>
            <w:r>
              <w:rPr>
                <w:rStyle w:val="LineNumber"/>
              </w:rPr>
              <w:t xml:space="preserve">The condition established after study may or may not confirm the admitting diagnosis. </w:t>
            </w:r>
          </w:p>
          <w:p w14:paraId="57724363" w14:textId="77777777" w:rsidR="00A516C2" w:rsidRDefault="00A516C2" w:rsidP="00A516C2">
            <w:pPr>
              <w:pStyle w:val="tabletext"/>
              <w:rPr>
                <w:rStyle w:val="LineNumber"/>
              </w:rPr>
            </w:pPr>
          </w:p>
          <w:p w14:paraId="55900E98" w14:textId="77777777"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14:paraId="128CD110" w14:textId="77777777" w:rsidR="00A516C2" w:rsidRDefault="00A516C2" w:rsidP="00A516C2">
            <w:pPr>
              <w:pStyle w:val="tabletext"/>
              <w:rPr>
                <w:rStyle w:val="LineNumber"/>
              </w:rPr>
            </w:pPr>
          </w:p>
          <w:p w14:paraId="3F3CFF3F" w14:textId="77777777"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14:paraId="2218E2B7" w14:textId="77777777" w:rsidR="00A516C2" w:rsidRDefault="00A516C2" w:rsidP="00A516C2">
            <w:pPr>
              <w:pStyle w:val="tabletext"/>
              <w:rPr>
                <w:rStyle w:val="LineNumber"/>
              </w:rPr>
            </w:pPr>
            <w:r>
              <w:rPr>
                <w:rStyle w:val="LineNumber"/>
              </w:rPr>
              <w:t xml:space="preserve">- therapeutic treatment </w:t>
            </w:r>
          </w:p>
          <w:p w14:paraId="2FBE3D41" w14:textId="77777777" w:rsidR="00A516C2" w:rsidRDefault="00A516C2" w:rsidP="00A516C2">
            <w:pPr>
              <w:pStyle w:val="tabletext"/>
              <w:rPr>
                <w:rStyle w:val="LineNumber"/>
              </w:rPr>
            </w:pPr>
            <w:r>
              <w:rPr>
                <w:rStyle w:val="LineNumber"/>
              </w:rPr>
              <w:t xml:space="preserve">- diagnostic procedures </w:t>
            </w:r>
          </w:p>
          <w:p w14:paraId="3040B7FD" w14:textId="77777777" w:rsidR="00A516C2" w:rsidRDefault="00A516C2" w:rsidP="00A516C2">
            <w:pPr>
              <w:pStyle w:val="tabletext"/>
              <w:rPr>
                <w:rStyle w:val="LineNumber"/>
              </w:rPr>
            </w:pPr>
            <w:r>
              <w:rPr>
                <w:rStyle w:val="LineNumber"/>
              </w:rPr>
              <w:t xml:space="preserve">- increased clinical care and/or monitoring. </w:t>
            </w:r>
          </w:p>
          <w:p w14:paraId="3DDF226D" w14:textId="77777777" w:rsidR="00A516C2" w:rsidRDefault="00A516C2" w:rsidP="00A516C2">
            <w:pPr>
              <w:pStyle w:val="tabletext"/>
              <w:rPr>
                <w:rStyle w:val="LineNumber"/>
              </w:rPr>
            </w:pPr>
          </w:p>
          <w:p w14:paraId="34388E4F" w14:textId="77777777" w:rsidR="00A516C2" w:rsidRDefault="00A516C2" w:rsidP="00A516C2">
            <w:pPr>
              <w:pStyle w:val="tabletext"/>
              <w:rPr>
                <w:rStyle w:val="LineNumber"/>
              </w:rPr>
            </w:pPr>
            <w:r>
              <w:rPr>
                <w:rStyle w:val="LineNumber"/>
              </w:rPr>
              <w:t xml:space="preserve">Coding procedures carried out in Emergency Department (ED) before admission: </w:t>
            </w:r>
          </w:p>
          <w:p w14:paraId="78B836F3" w14:textId="77777777" w:rsidR="00A516C2" w:rsidRDefault="00A516C2" w:rsidP="00A516C2">
            <w:pPr>
              <w:pStyle w:val="tabletext"/>
              <w:rPr>
                <w:rStyle w:val="LineNumber"/>
              </w:rPr>
            </w:pPr>
            <w:r>
              <w:rPr>
                <w:rStyle w:val="LineNumber"/>
              </w:rPr>
              <w:lastRenderedPageBreak/>
              <w:t>If the patient is admitted as an ED short stay (three hours or more) or is admitted to an inpatient ward, the time spent and the treatment carried out in ED are included in the short stay/inpatient event. Procedures carried out in ED meeting the criteria for clinical coding are to be coded on the relevant short stay/inpatient event record.</w:t>
            </w:r>
          </w:p>
          <w:p w14:paraId="4E2108B4" w14:textId="77777777" w:rsidR="00A516C2" w:rsidRDefault="00A516C2" w:rsidP="00A516C2">
            <w:pPr>
              <w:pStyle w:val="tabletext"/>
              <w:rPr>
                <w:rStyle w:val="LineNumber"/>
              </w:rPr>
            </w:pPr>
            <w:r>
              <w:rPr>
                <w:rStyle w:val="LineNumber"/>
              </w:rPr>
              <w:t xml:space="preserve"> All hours on mechanical ventilation in ED are to be included in the calculation of total hours on mechanical ventilation and have a procedure code assigned, whether the patient is intubated in ED or in the ambulance. If ventilation is commenced in the ambulance, it is counted only from the time of hospitalisation. </w:t>
            </w:r>
          </w:p>
          <w:p w14:paraId="6457C81E" w14:textId="77777777" w:rsidR="00A516C2" w:rsidRDefault="00A516C2" w:rsidP="00A516C2">
            <w:pPr>
              <w:pStyle w:val="tabletext"/>
              <w:rPr>
                <w:rStyle w:val="LineNumber"/>
              </w:rPr>
            </w:pPr>
            <w:r>
              <w:rPr>
                <w:rStyle w:val="LineNumber"/>
              </w:rPr>
              <w:t xml:space="preserve">. </w:t>
            </w:r>
          </w:p>
          <w:p w14:paraId="16A501DD" w14:textId="77777777" w:rsidR="00A516C2" w:rsidRDefault="00A516C2" w:rsidP="00A516C2">
            <w:pPr>
              <w:pStyle w:val="tabletext"/>
              <w:rPr>
                <w:rStyle w:val="LineNumber"/>
              </w:rPr>
            </w:pPr>
          </w:p>
          <w:p w14:paraId="53454264" w14:textId="77777777" w:rsidR="00A516C2" w:rsidRDefault="00A516C2" w:rsidP="00A516C2">
            <w:pPr>
              <w:pStyle w:val="tabletext"/>
              <w:rPr>
                <w:rStyle w:val="LineNumber"/>
              </w:rPr>
            </w:pPr>
            <w:r>
              <w:rPr>
                <w:rStyle w:val="LineNumber"/>
              </w:rPr>
              <w:t xml:space="preserve">The structure of this table has been significantly changed from 1 July 2004. </w:t>
            </w:r>
          </w:p>
          <w:p w14:paraId="2310DEA1" w14:textId="77777777" w:rsidR="00A516C2" w:rsidRDefault="00A516C2" w:rsidP="00A516C2">
            <w:pPr>
              <w:pStyle w:val="tabletext"/>
              <w:rPr>
                <w:rStyle w:val="LineNumber"/>
              </w:rPr>
            </w:pPr>
            <w:r>
              <w:rPr>
                <w:rStyle w:val="LineNumber"/>
              </w:rPr>
              <w:t xml:space="preserve">- Prior to this change, the structure held each submitted diagnosis record received from a provider in the same row in the table as any records mapped to other clinical coding classifications. This necessitated the existence of sets of columns specifically for the ICD9, ICD10v1 and ICD10v2 clinical code classifications and the ongoing need to add additional sets of columns each time a new clinical coding classification is to be implemented. </w:t>
            </w:r>
          </w:p>
          <w:p w14:paraId="59399A55" w14:textId="77777777" w:rsidR="00A516C2" w:rsidRDefault="00A516C2" w:rsidP="00A516C2">
            <w:pPr>
              <w:pStyle w:val="tabletext"/>
              <w:rPr>
                <w:rStyle w:val="LineNumber"/>
              </w:rPr>
            </w:pPr>
            <w:r>
              <w:rPr>
                <w:rStyle w:val="LineNumber"/>
              </w:rPr>
              <w:t xml:space="preserve">- From 1July 2004, only one level of clinical code classification will be held per row in the table. Each new 'submitted' record will be loaded into a new row in the table, then a new row will be created for each record produced by mapping to another clinical coding classification version. These groups of rows are linked by common event id and diagnosis sequence values. The original submitted record is identified by the submitted system id value. </w:t>
            </w:r>
          </w:p>
          <w:p w14:paraId="11E29289" w14:textId="77777777" w:rsidR="00A516C2" w:rsidRDefault="00A516C2" w:rsidP="00A516C2">
            <w:pPr>
              <w:pStyle w:val="tabletext"/>
              <w:rPr>
                <w:rStyle w:val="LineNumber"/>
              </w:rPr>
            </w:pPr>
            <w:r>
              <w:rPr>
                <w:rStyle w:val="LineNumber"/>
              </w:rPr>
              <w:t xml:space="preserve">- Note: The new database structure </w:t>
            </w:r>
          </w:p>
        </w:tc>
      </w:tr>
      <w:tr w:rsidR="00A516C2" w14:paraId="76962A41" w14:textId="77777777" w:rsidTr="00D01893">
        <w:tc>
          <w:tcPr>
            <w:tcW w:w="2267" w:type="dxa"/>
            <w:shd w:val="clear" w:color="auto" w:fill="auto"/>
          </w:tcPr>
          <w:p w14:paraId="26F1ED05" w14:textId="77777777" w:rsidR="00A516C2" w:rsidRDefault="00A516C2" w:rsidP="00A516C2">
            <w:pPr>
              <w:pStyle w:val="tableheader"/>
              <w:rPr>
                <w:rStyle w:val="LineNumber"/>
              </w:rPr>
            </w:pPr>
            <w:r>
              <w:rPr>
                <w:rStyle w:val="LineNumber"/>
              </w:rPr>
              <w:lastRenderedPageBreak/>
              <w:t>Relational rules</w:t>
            </w:r>
          </w:p>
        </w:tc>
        <w:tc>
          <w:tcPr>
            <w:tcW w:w="5952" w:type="dxa"/>
            <w:shd w:val="clear" w:color="auto" w:fill="auto"/>
          </w:tcPr>
          <w:p w14:paraId="2A1EB1C2" w14:textId="77777777" w:rsidR="00A516C2" w:rsidRDefault="00A516C2" w:rsidP="00A516C2">
            <w:pPr>
              <w:pStyle w:val="tabletext"/>
              <w:rPr>
                <w:rStyle w:val="LineNumber"/>
              </w:rPr>
            </w:pPr>
            <w:r>
              <w:rPr>
                <w:rStyle w:val="LineNumber"/>
              </w:rPr>
              <w:t>Refer to Guide for Use above</w:t>
            </w:r>
          </w:p>
        </w:tc>
      </w:tr>
      <w:tr w:rsidR="00A516C2" w14:paraId="76BE895E" w14:textId="77777777" w:rsidTr="00D01893">
        <w:tc>
          <w:tcPr>
            <w:tcW w:w="2267" w:type="dxa"/>
            <w:shd w:val="clear" w:color="auto" w:fill="auto"/>
          </w:tcPr>
          <w:p w14:paraId="79DFE417" w14:textId="77777777" w:rsidR="00A516C2" w:rsidRDefault="00A516C2" w:rsidP="00A516C2">
            <w:pPr>
              <w:pStyle w:val="tableheader"/>
              <w:rPr>
                <w:rStyle w:val="LineNumber"/>
              </w:rPr>
            </w:pPr>
            <w:r>
              <w:rPr>
                <w:rStyle w:val="LineNumber"/>
              </w:rPr>
              <w:t>Data content</w:t>
            </w:r>
          </w:p>
        </w:tc>
        <w:tc>
          <w:tcPr>
            <w:tcW w:w="5952" w:type="dxa"/>
            <w:shd w:val="clear" w:color="auto" w:fill="auto"/>
          </w:tcPr>
          <w:p w14:paraId="1D3E3687" w14:textId="77777777" w:rsidR="00A516C2" w:rsidRDefault="00A516C2" w:rsidP="00A516C2">
            <w:pPr>
              <w:pStyle w:val="tabletext"/>
              <w:rPr>
                <w:rStyle w:val="LineNumber"/>
              </w:rPr>
            </w:pPr>
          </w:p>
        </w:tc>
      </w:tr>
    </w:tbl>
    <w:p w14:paraId="06A8E16C" w14:textId="77777777" w:rsidR="00A516C2" w:rsidRDefault="00A516C2" w:rsidP="00A516C2">
      <w:pPr>
        <w:rPr>
          <w:rStyle w:val="LineNumber"/>
        </w:rPr>
      </w:pPr>
    </w:p>
    <w:p w14:paraId="17DCB2E5"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A94AC1">
        <w:instrText>Batch id</w:instrText>
      </w:r>
      <w:r>
        <w:instrText xml:space="preserve">" </w:instrText>
      </w:r>
      <w:r>
        <w:rPr>
          <w:rStyle w:val="LineNumber"/>
        </w:rPr>
        <w:fldChar w:fldCharType="end"/>
      </w:r>
      <w:bookmarkStart w:id="27" w:name="_Toc10727645"/>
      <w:r>
        <w:rPr>
          <w:rStyle w:val="LineNumber"/>
        </w:rPr>
        <w:t>Batch id</w:t>
      </w:r>
      <w:bookmarkEnd w:id="27"/>
    </w:p>
    <w:tbl>
      <w:tblPr>
        <w:tblW w:w="0" w:type="auto"/>
        <w:tblCellMar>
          <w:bottom w:w="170" w:type="dxa"/>
        </w:tblCellMar>
        <w:tblLook w:val="04A0" w:firstRow="1" w:lastRow="0" w:firstColumn="1" w:lastColumn="0" w:noHBand="0" w:noVBand="1"/>
      </w:tblPr>
      <w:tblGrid>
        <w:gridCol w:w="2267"/>
        <w:gridCol w:w="5952"/>
      </w:tblGrid>
      <w:tr w:rsidR="00A516C2" w14:paraId="2194BE11" w14:textId="77777777" w:rsidTr="00D01893">
        <w:tc>
          <w:tcPr>
            <w:tcW w:w="2267" w:type="dxa"/>
            <w:shd w:val="clear" w:color="auto" w:fill="auto"/>
          </w:tcPr>
          <w:p w14:paraId="08C7B9AF"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712B34C8" w14:textId="77777777" w:rsidR="00A516C2" w:rsidRDefault="00A516C2" w:rsidP="00A516C2">
            <w:pPr>
              <w:pStyle w:val="tabletext"/>
              <w:rPr>
                <w:rStyle w:val="LineNumber"/>
              </w:rPr>
            </w:pPr>
            <w:r>
              <w:rPr>
                <w:rStyle w:val="LineNumber"/>
              </w:rPr>
              <w:t>A unique identifier for each batch.</w:t>
            </w:r>
          </w:p>
        </w:tc>
      </w:tr>
      <w:tr w:rsidR="00A516C2" w14:paraId="5870A88F" w14:textId="77777777" w:rsidTr="00D01893">
        <w:tc>
          <w:tcPr>
            <w:tcW w:w="2267" w:type="dxa"/>
            <w:shd w:val="clear" w:color="auto" w:fill="auto"/>
          </w:tcPr>
          <w:p w14:paraId="624C4ABF"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23DC608C" w14:textId="77777777" w:rsidR="00A516C2" w:rsidRDefault="00A516C2" w:rsidP="00A516C2">
            <w:pPr>
              <w:pStyle w:val="tabletext"/>
              <w:rPr>
                <w:rStyle w:val="LineNumber"/>
              </w:rPr>
            </w:pPr>
            <w:r>
              <w:rPr>
                <w:rStyle w:val="LineNumber"/>
              </w:rPr>
              <w:t>batch_id</w:t>
            </w:r>
          </w:p>
        </w:tc>
      </w:tr>
      <w:tr w:rsidR="00A516C2" w14:paraId="5ACADA52" w14:textId="77777777" w:rsidTr="00D01893">
        <w:tc>
          <w:tcPr>
            <w:tcW w:w="2267" w:type="dxa"/>
            <w:shd w:val="clear" w:color="auto" w:fill="auto"/>
          </w:tcPr>
          <w:p w14:paraId="74FF5DA6"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03B89222" w14:textId="77777777" w:rsidR="00A516C2" w:rsidRDefault="00A516C2" w:rsidP="00A516C2">
            <w:pPr>
              <w:pStyle w:val="tabletext"/>
              <w:rPr>
                <w:rStyle w:val="LineNumber"/>
              </w:rPr>
            </w:pPr>
            <w:r>
              <w:rPr>
                <w:rStyle w:val="LineNumber"/>
              </w:rPr>
              <w:t>fact_nmd_diagnosis_procedure</w:t>
            </w:r>
          </w:p>
        </w:tc>
      </w:tr>
      <w:tr w:rsidR="00A516C2" w14:paraId="06CFD4E9" w14:textId="77777777" w:rsidTr="00D01893">
        <w:tc>
          <w:tcPr>
            <w:tcW w:w="2267" w:type="dxa"/>
            <w:shd w:val="clear" w:color="auto" w:fill="auto"/>
          </w:tcPr>
          <w:p w14:paraId="33266FEE"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4A0C5C4" w14:textId="77777777" w:rsidR="00A516C2" w:rsidRDefault="00A516C2" w:rsidP="00A516C2">
            <w:pPr>
              <w:pStyle w:val="tabletext"/>
              <w:rPr>
                <w:rStyle w:val="LineNumber"/>
              </w:rPr>
            </w:pPr>
            <w:r>
              <w:rPr>
                <w:rStyle w:val="LineNumber"/>
              </w:rPr>
              <w:t>integer</w:t>
            </w:r>
          </w:p>
        </w:tc>
      </w:tr>
      <w:tr w:rsidR="00A516C2" w14:paraId="375F335E" w14:textId="77777777" w:rsidTr="00D01893">
        <w:tc>
          <w:tcPr>
            <w:tcW w:w="2267" w:type="dxa"/>
            <w:shd w:val="clear" w:color="auto" w:fill="auto"/>
          </w:tcPr>
          <w:p w14:paraId="6E27A6EA"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023B48A9" w14:textId="77777777" w:rsidR="00A516C2" w:rsidRDefault="00A516C2" w:rsidP="00A516C2">
            <w:pPr>
              <w:pStyle w:val="tabletext"/>
              <w:rPr>
                <w:rStyle w:val="LineNumber"/>
              </w:rPr>
            </w:pPr>
          </w:p>
        </w:tc>
      </w:tr>
      <w:tr w:rsidR="00A516C2" w14:paraId="26C9A26C" w14:textId="77777777" w:rsidTr="00D01893">
        <w:tc>
          <w:tcPr>
            <w:tcW w:w="2267" w:type="dxa"/>
            <w:shd w:val="clear" w:color="auto" w:fill="auto"/>
          </w:tcPr>
          <w:p w14:paraId="5A426AED"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410CE568" w14:textId="77777777" w:rsidR="00A516C2" w:rsidRDefault="00A516C2" w:rsidP="00A516C2">
            <w:pPr>
              <w:pStyle w:val="tabletext"/>
              <w:rPr>
                <w:rStyle w:val="LineNumber"/>
              </w:rPr>
            </w:pPr>
          </w:p>
        </w:tc>
      </w:tr>
      <w:tr w:rsidR="00A516C2" w14:paraId="43CE1B92" w14:textId="77777777" w:rsidTr="00D01893">
        <w:tc>
          <w:tcPr>
            <w:tcW w:w="2267" w:type="dxa"/>
            <w:shd w:val="clear" w:color="auto" w:fill="auto"/>
          </w:tcPr>
          <w:p w14:paraId="2068C255"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6DF3FA16" w14:textId="77777777" w:rsidR="00A516C2" w:rsidRDefault="00A516C2" w:rsidP="00A516C2">
            <w:pPr>
              <w:pStyle w:val="tabletext"/>
              <w:rPr>
                <w:rStyle w:val="LineNumber"/>
              </w:rPr>
            </w:pPr>
          </w:p>
        </w:tc>
      </w:tr>
      <w:tr w:rsidR="00A516C2" w14:paraId="7891EB7A" w14:textId="77777777" w:rsidTr="00D01893">
        <w:tc>
          <w:tcPr>
            <w:tcW w:w="2267" w:type="dxa"/>
            <w:shd w:val="clear" w:color="auto" w:fill="auto"/>
          </w:tcPr>
          <w:p w14:paraId="55049A5D"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CA2B1F6" w14:textId="77777777" w:rsidR="00A516C2" w:rsidRDefault="00A516C2" w:rsidP="00A516C2">
            <w:pPr>
              <w:pStyle w:val="tabletext"/>
              <w:rPr>
                <w:rStyle w:val="LineNumber"/>
              </w:rPr>
            </w:pPr>
          </w:p>
        </w:tc>
      </w:tr>
      <w:tr w:rsidR="00A516C2" w14:paraId="34D48706" w14:textId="77777777" w:rsidTr="00D01893">
        <w:tc>
          <w:tcPr>
            <w:tcW w:w="2267" w:type="dxa"/>
            <w:shd w:val="clear" w:color="auto" w:fill="auto"/>
          </w:tcPr>
          <w:p w14:paraId="1103A19B"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535B7B91" w14:textId="77777777"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14:paraId="77A055B8" w14:textId="77777777" w:rsidR="00A516C2" w:rsidRDefault="00A516C2" w:rsidP="00A516C2">
            <w:pPr>
              <w:pStyle w:val="tabletext"/>
              <w:rPr>
                <w:rStyle w:val="LineNumber"/>
              </w:rPr>
            </w:pPr>
          </w:p>
          <w:p w14:paraId="5D057133" w14:textId="77777777" w:rsidR="00A516C2" w:rsidRDefault="00A516C2" w:rsidP="00A516C2">
            <w:pPr>
              <w:pStyle w:val="tabletext"/>
              <w:rPr>
                <w:rStyle w:val="LineNumber"/>
              </w:rPr>
            </w:pPr>
            <w:r>
              <w:rPr>
                <w:rStyle w:val="LineNumber"/>
              </w:rPr>
              <w:t>The Batch ID is used in place of the batch filename.</w:t>
            </w:r>
          </w:p>
        </w:tc>
      </w:tr>
      <w:tr w:rsidR="00A516C2" w14:paraId="726538AC" w14:textId="77777777" w:rsidTr="00D01893">
        <w:tc>
          <w:tcPr>
            <w:tcW w:w="2267" w:type="dxa"/>
            <w:shd w:val="clear" w:color="auto" w:fill="auto"/>
          </w:tcPr>
          <w:p w14:paraId="584CAE52"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10C86206" w14:textId="77777777" w:rsidR="00A516C2" w:rsidRDefault="00A516C2" w:rsidP="00A516C2">
            <w:pPr>
              <w:pStyle w:val="tabletext"/>
              <w:rPr>
                <w:rStyle w:val="LineNumber"/>
              </w:rPr>
            </w:pPr>
          </w:p>
        </w:tc>
      </w:tr>
      <w:tr w:rsidR="00A516C2" w14:paraId="72F65B56" w14:textId="77777777" w:rsidTr="00D01893">
        <w:tc>
          <w:tcPr>
            <w:tcW w:w="2267" w:type="dxa"/>
            <w:shd w:val="clear" w:color="auto" w:fill="auto"/>
          </w:tcPr>
          <w:p w14:paraId="303C1D0A"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0D32DA88" w14:textId="77777777" w:rsidR="00A516C2" w:rsidRDefault="00A516C2" w:rsidP="00A516C2">
            <w:pPr>
              <w:pStyle w:val="tabletext"/>
              <w:rPr>
                <w:rStyle w:val="LineNumber"/>
              </w:rPr>
            </w:pPr>
          </w:p>
        </w:tc>
      </w:tr>
      <w:tr w:rsidR="00A516C2" w14:paraId="05079552" w14:textId="77777777" w:rsidTr="00D01893">
        <w:tc>
          <w:tcPr>
            <w:tcW w:w="2267" w:type="dxa"/>
            <w:shd w:val="clear" w:color="auto" w:fill="auto"/>
          </w:tcPr>
          <w:p w14:paraId="701ADA77"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513BFA8B" w14:textId="77777777" w:rsidR="00A516C2" w:rsidRDefault="00A516C2" w:rsidP="00A516C2">
            <w:pPr>
              <w:pStyle w:val="tabletext"/>
              <w:rPr>
                <w:rStyle w:val="LineNumber"/>
              </w:rPr>
            </w:pPr>
          </w:p>
        </w:tc>
      </w:tr>
      <w:tr w:rsidR="00A516C2" w14:paraId="35EFA60E" w14:textId="77777777" w:rsidTr="00D01893">
        <w:tc>
          <w:tcPr>
            <w:tcW w:w="2267" w:type="dxa"/>
            <w:shd w:val="clear" w:color="auto" w:fill="auto"/>
          </w:tcPr>
          <w:p w14:paraId="0EF810B5"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DA59FC8" w14:textId="77777777" w:rsidR="00A516C2" w:rsidRDefault="00A516C2" w:rsidP="00A516C2">
            <w:pPr>
              <w:pStyle w:val="tabletext"/>
              <w:rPr>
                <w:rStyle w:val="LineNumber"/>
              </w:rPr>
            </w:pPr>
          </w:p>
        </w:tc>
      </w:tr>
      <w:tr w:rsidR="00A516C2" w14:paraId="15349BE5" w14:textId="77777777" w:rsidTr="00D01893">
        <w:tc>
          <w:tcPr>
            <w:tcW w:w="2267" w:type="dxa"/>
            <w:shd w:val="clear" w:color="auto" w:fill="auto"/>
          </w:tcPr>
          <w:p w14:paraId="45C23E3A"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47DA1A6D" w14:textId="77777777" w:rsidR="00A516C2" w:rsidRDefault="00A516C2" w:rsidP="00A516C2">
            <w:pPr>
              <w:pStyle w:val="tabletext"/>
              <w:rPr>
                <w:rStyle w:val="LineNumber"/>
              </w:rPr>
            </w:pPr>
          </w:p>
        </w:tc>
      </w:tr>
    </w:tbl>
    <w:p w14:paraId="1E4D60EF" w14:textId="77777777" w:rsidR="00A516C2" w:rsidRDefault="00A516C2" w:rsidP="00A516C2">
      <w:pPr>
        <w:rPr>
          <w:rStyle w:val="LineNumber"/>
        </w:rPr>
      </w:pPr>
    </w:p>
    <w:p w14:paraId="198C61E8"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02B4C">
        <w:instrText>Clinical code</w:instrText>
      </w:r>
      <w:r>
        <w:instrText xml:space="preserve">" </w:instrText>
      </w:r>
      <w:r>
        <w:rPr>
          <w:rStyle w:val="LineNumber"/>
        </w:rPr>
        <w:fldChar w:fldCharType="end"/>
      </w:r>
      <w:bookmarkStart w:id="28" w:name="_Toc10727646"/>
      <w:r>
        <w:rPr>
          <w:rStyle w:val="LineNumber"/>
        </w:rPr>
        <w:t>Clinical code</w:t>
      </w:r>
      <w:bookmarkEnd w:id="28"/>
    </w:p>
    <w:tbl>
      <w:tblPr>
        <w:tblW w:w="0" w:type="auto"/>
        <w:tblCellMar>
          <w:bottom w:w="170" w:type="dxa"/>
        </w:tblCellMar>
        <w:tblLook w:val="04A0" w:firstRow="1" w:lastRow="0" w:firstColumn="1" w:lastColumn="0" w:noHBand="0" w:noVBand="1"/>
      </w:tblPr>
      <w:tblGrid>
        <w:gridCol w:w="2267"/>
        <w:gridCol w:w="5952"/>
      </w:tblGrid>
      <w:tr w:rsidR="00A516C2" w14:paraId="6234529D" w14:textId="77777777" w:rsidTr="00D01893">
        <w:tc>
          <w:tcPr>
            <w:tcW w:w="2267" w:type="dxa"/>
            <w:shd w:val="clear" w:color="auto" w:fill="auto"/>
          </w:tcPr>
          <w:p w14:paraId="3994B3C9"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8C1E9D5" w14:textId="77777777" w:rsidR="00A516C2" w:rsidRDefault="00A516C2" w:rsidP="00A516C2">
            <w:pPr>
              <w:pStyle w:val="tabletext"/>
              <w:rPr>
                <w:rStyle w:val="LineNumber"/>
              </w:rPr>
            </w:pPr>
            <w:r>
              <w:rPr>
                <w:rStyle w:val="LineNumber"/>
              </w:rPr>
              <w:t>A code used to classify the clinical description of a condition.</w:t>
            </w:r>
          </w:p>
        </w:tc>
      </w:tr>
      <w:tr w:rsidR="00A516C2" w14:paraId="51705ED2" w14:textId="77777777" w:rsidTr="00D01893">
        <w:tc>
          <w:tcPr>
            <w:tcW w:w="2267" w:type="dxa"/>
            <w:shd w:val="clear" w:color="auto" w:fill="auto"/>
          </w:tcPr>
          <w:p w14:paraId="0C5240C2"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A8AFF49" w14:textId="77777777" w:rsidR="00A516C2" w:rsidRDefault="00A516C2" w:rsidP="00A516C2">
            <w:pPr>
              <w:pStyle w:val="tabletext"/>
              <w:rPr>
                <w:rStyle w:val="LineNumber"/>
              </w:rPr>
            </w:pPr>
            <w:r>
              <w:rPr>
                <w:rStyle w:val="LineNumber"/>
              </w:rPr>
              <w:t>clinical_code</w:t>
            </w:r>
          </w:p>
        </w:tc>
      </w:tr>
      <w:tr w:rsidR="00A516C2" w14:paraId="35CE7710" w14:textId="77777777" w:rsidTr="00D01893">
        <w:tc>
          <w:tcPr>
            <w:tcW w:w="2267" w:type="dxa"/>
            <w:shd w:val="clear" w:color="auto" w:fill="auto"/>
          </w:tcPr>
          <w:p w14:paraId="5EF28D2E"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1A1F1752" w14:textId="77777777" w:rsidR="00A516C2" w:rsidRDefault="00A516C2" w:rsidP="00A516C2">
            <w:pPr>
              <w:pStyle w:val="tabletext"/>
              <w:rPr>
                <w:rStyle w:val="LineNumber"/>
              </w:rPr>
            </w:pPr>
            <w:r>
              <w:rPr>
                <w:rStyle w:val="LineNumber"/>
              </w:rPr>
              <w:t>fact_nmd_diagnosis_procedure</w:t>
            </w:r>
          </w:p>
        </w:tc>
      </w:tr>
      <w:tr w:rsidR="00A516C2" w14:paraId="53BAD844" w14:textId="77777777" w:rsidTr="00D01893">
        <w:tc>
          <w:tcPr>
            <w:tcW w:w="2267" w:type="dxa"/>
            <w:shd w:val="clear" w:color="auto" w:fill="auto"/>
          </w:tcPr>
          <w:p w14:paraId="4CBA6539"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25CA0F54" w14:textId="77777777" w:rsidR="00A516C2" w:rsidRDefault="00A516C2" w:rsidP="00A516C2">
            <w:pPr>
              <w:pStyle w:val="tabletext"/>
              <w:rPr>
                <w:rStyle w:val="LineNumber"/>
              </w:rPr>
            </w:pPr>
            <w:r>
              <w:rPr>
                <w:rStyle w:val="LineNumber"/>
              </w:rPr>
              <w:t>varchar2(8)</w:t>
            </w:r>
          </w:p>
        </w:tc>
      </w:tr>
      <w:tr w:rsidR="00A516C2" w14:paraId="3A55665E" w14:textId="77777777" w:rsidTr="00D01893">
        <w:tc>
          <w:tcPr>
            <w:tcW w:w="2267" w:type="dxa"/>
            <w:shd w:val="clear" w:color="auto" w:fill="auto"/>
          </w:tcPr>
          <w:p w14:paraId="42077EDF"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49B0682" w14:textId="77777777" w:rsidR="00A516C2" w:rsidRDefault="00A516C2" w:rsidP="00A516C2">
            <w:pPr>
              <w:pStyle w:val="tabletext"/>
              <w:rPr>
                <w:rStyle w:val="LineNumber"/>
              </w:rPr>
            </w:pPr>
            <w:r>
              <w:rPr>
                <w:rStyle w:val="LineNumber"/>
              </w:rPr>
              <w:t>Diagnosis/procedure code</w:t>
            </w:r>
          </w:p>
        </w:tc>
      </w:tr>
      <w:tr w:rsidR="00A516C2" w14:paraId="3FE3AFFE" w14:textId="77777777" w:rsidTr="00D01893">
        <w:tc>
          <w:tcPr>
            <w:tcW w:w="2267" w:type="dxa"/>
            <w:shd w:val="clear" w:color="auto" w:fill="auto"/>
          </w:tcPr>
          <w:p w14:paraId="79450660"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8129618" w14:textId="77777777" w:rsidR="00A516C2" w:rsidRDefault="00A516C2" w:rsidP="00A516C2">
            <w:pPr>
              <w:pStyle w:val="tabletext"/>
              <w:rPr>
                <w:rStyle w:val="LineNumber"/>
              </w:rPr>
            </w:pPr>
            <w:r>
              <w:rPr>
                <w:rStyle w:val="LineNumber"/>
              </w:rPr>
              <w:t>Clinical information within a health event.</w:t>
            </w:r>
          </w:p>
          <w:p w14:paraId="2C15156D" w14:textId="77777777" w:rsidR="00A516C2" w:rsidRDefault="00A516C2" w:rsidP="00A516C2">
            <w:pPr>
              <w:pStyle w:val="tabletext"/>
              <w:rPr>
                <w:rStyle w:val="LineNumber"/>
              </w:rPr>
            </w:pPr>
            <w:r>
              <w:rPr>
                <w:rStyle w:val="LineNumber"/>
              </w:rPr>
              <w:t>Includes codes for diagnosis, injury, cause of intentional and unintentional injury, and procedure performed.</w:t>
            </w:r>
          </w:p>
        </w:tc>
      </w:tr>
      <w:tr w:rsidR="00A516C2" w14:paraId="08B425FE" w14:textId="77777777" w:rsidTr="00D01893">
        <w:tc>
          <w:tcPr>
            <w:tcW w:w="2267" w:type="dxa"/>
            <w:shd w:val="clear" w:color="auto" w:fill="auto"/>
          </w:tcPr>
          <w:p w14:paraId="1CE3825C"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5F0CCA27" w14:textId="77777777" w:rsidR="00A516C2" w:rsidRDefault="00A516C2" w:rsidP="00A516C2">
            <w:pPr>
              <w:pStyle w:val="tabletext"/>
              <w:rPr>
                <w:rStyle w:val="LineNumber"/>
              </w:rPr>
            </w:pPr>
          </w:p>
        </w:tc>
      </w:tr>
      <w:tr w:rsidR="00A516C2" w14:paraId="5E84604E" w14:textId="77777777" w:rsidTr="00D01893">
        <w:tc>
          <w:tcPr>
            <w:tcW w:w="2267" w:type="dxa"/>
            <w:shd w:val="clear" w:color="auto" w:fill="auto"/>
          </w:tcPr>
          <w:p w14:paraId="0222435D"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777F0233" w14:textId="77777777" w:rsidR="00A516C2" w:rsidRDefault="00A516C2" w:rsidP="00A516C2">
            <w:pPr>
              <w:pStyle w:val="tabletext"/>
              <w:rPr>
                <w:rStyle w:val="LineNumber"/>
              </w:rPr>
            </w:pPr>
            <w:r>
              <w:rPr>
                <w:rStyle w:val="LineNumber"/>
              </w:rPr>
              <w:t>Must be a valid code in one of the clinical coding systems mentioned below.</w:t>
            </w:r>
          </w:p>
        </w:tc>
      </w:tr>
      <w:tr w:rsidR="00A516C2" w14:paraId="7FB55C22" w14:textId="77777777" w:rsidTr="00D01893">
        <w:tc>
          <w:tcPr>
            <w:tcW w:w="2267" w:type="dxa"/>
            <w:shd w:val="clear" w:color="auto" w:fill="auto"/>
          </w:tcPr>
          <w:p w14:paraId="176F71F8"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29740492" w14:textId="77777777" w:rsidR="00A516C2" w:rsidRDefault="00A516C2" w:rsidP="00A516C2">
            <w:pPr>
              <w:pStyle w:val="tabletext"/>
              <w:rPr>
                <w:rStyle w:val="LineNumber"/>
              </w:rPr>
            </w:pPr>
            <w:r>
              <w:rPr>
                <w:rStyle w:val="LineNumber"/>
              </w:rPr>
              <w:t>Clinical coding systems:</w:t>
            </w:r>
          </w:p>
          <w:p w14:paraId="62E027D5" w14:textId="77777777" w:rsidR="00A516C2" w:rsidRDefault="00A516C2" w:rsidP="00A516C2">
            <w:pPr>
              <w:pStyle w:val="tabletext"/>
              <w:rPr>
                <w:rStyle w:val="LineNumber"/>
              </w:rPr>
            </w:pPr>
            <w:r>
              <w:rPr>
                <w:rStyle w:val="LineNumber"/>
              </w:rPr>
              <w:t>- ICD-9-CM-A 2nd Edition - Australian Version of The International Classification of Diseases, 9th Revision, Clinical Modification, 2nd Edition</w:t>
            </w:r>
          </w:p>
          <w:p w14:paraId="4C650B91" w14:textId="77777777" w:rsidR="00A516C2" w:rsidRDefault="00A516C2" w:rsidP="00A516C2">
            <w:pPr>
              <w:pStyle w:val="tabletext"/>
              <w:rPr>
                <w:rStyle w:val="LineNumber"/>
              </w:rPr>
            </w:pPr>
            <w:r>
              <w:rPr>
                <w:rStyle w:val="LineNumber"/>
              </w:rPr>
              <w:t>- ICD-10-AM 1st Edition - The International Statistical Classification of Diseases and Related Health Problems, 10th Revision, Australian Modification, 1st Edition</w:t>
            </w:r>
          </w:p>
          <w:p w14:paraId="5B7996CF" w14:textId="77777777" w:rsidR="00A516C2" w:rsidRDefault="00A516C2" w:rsidP="00A516C2">
            <w:pPr>
              <w:pStyle w:val="tabletext"/>
              <w:rPr>
                <w:rStyle w:val="LineNumber"/>
              </w:rPr>
            </w:pPr>
            <w:r>
              <w:rPr>
                <w:rStyle w:val="LineNumber"/>
              </w:rPr>
              <w:t>- ICD-10-AM 2nd Edition - The International Statistical Classification of Diseases and Related Health Problems, 10th Revision, Australian Modification, 2nd Edition</w:t>
            </w:r>
          </w:p>
          <w:p w14:paraId="629B7AEF" w14:textId="77777777" w:rsidR="00A516C2" w:rsidRDefault="00A516C2" w:rsidP="00A516C2">
            <w:pPr>
              <w:pStyle w:val="tabletext"/>
              <w:rPr>
                <w:rStyle w:val="LineNumber"/>
              </w:rPr>
            </w:pPr>
            <w:r>
              <w:rPr>
                <w:rStyle w:val="LineNumber"/>
              </w:rPr>
              <w:t>- ICD-10-AM 3rd Edition - The International Statistical Classification of Diseases and Related Health Problems, 10th Revision, Australian Modification, 3rd Edition</w:t>
            </w:r>
          </w:p>
          <w:p w14:paraId="01C806B5" w14:textId="77777777" w:rsidR="00A40326" w:rsidRDefault="00A516C2" w:rsidP="00A516C2">
            <w:pPr>
              <w:pStyle w:val="tabletext"/>
              <w:rPr>
                <w:rStyle w:val="LineNumber"/>
              </w:rPr>
            </w:pPr>
            <w:r>
              <w:rPr>
                <w:rStyle w:val="LineNumber"/>
              </w:rPr>
              <w:t>- ICD-10-AM 6th Edition - The International Statistical Classification of Diseases and Related Health Problems, 10th Revision, Australian Modification, 6th Edition</w:t>
            </w:r>
          </w:p>
          <w:p w14:paraId="71B60619" w14:textId="77777777" w:rsidR="00A40326" w:rsidRDefault="00A40326" w:rsidP="00A40326">
            <w:pPr>
              <w:pStyle w:val="tabletext"/>
              <w:rPr>
                <w:rStyle w:val="LineNumber"/>
              </w:rPr>
            </w:pPr>
            <w:r>
              <w:rPr>
                <w:rStyle w:val="LineNumber"/>
              </w:rPr>
              <w:t xml:space="preserve"> - ICD-10-AM 8th Edition - The International Statistical Classification of Diseases and Related Health Problems, 10th Revision, Australian Modification, 8th Edition</w:t>
            </w:r>
          </w:p>
          <w:p w14:paraId="6F14DDB3" w14:textId="77777777" w:rsidR="00F637D6" w:rsidRDefault="00F637D6" w:rsidP="00F637D6">
            <w:pPr>
              <w:pStyle w:val="tabletext"/>
              <w:rPr>
                <w:rStyle w:val="LineNumber"/>
              </w:rPr>
            </w:pPr>
            <w:r>
              <w:rPr>
                <w:rStyle w:val="LineNumber"/>
              </w:rPr>
              <w:t>- ICD-10-AM 11th Edition - The International Statistical Classification of Diseases and Related Health Problems, 10th Revision, Australian Modification, 11th Edition</w:t>
            </w:r>
          </w:p>
          <w:p w14:paraId="0E8A0D19" w14:textId="77777777" w:rsidR="00A516C2" w:rsidRDefault="00A516C2" w:rsidP="00A516C2">
            <w:pPr>
              <w:pStyle w:val="tabletext"/>
              <w:rPr>
                <w:rStyle w:val="LineNumber"/>
              </w:rPr>
            </w:pPr>
          </w:p>
          <w:p w14:paraId="61252F4D" w14:textId="77777777" w:rsidR="00A516C2" w:rsidRDefault="00A516C2" w:rsidP="00A516C2">
            <w:pPr>
              <w:pStyle w:val="tabletext"/>
              <w:rPr>
                <w:rStyle w:val="LineNumber"/>
              </w:rPr>
            </w:pPr>
          </w:p>
          <w:p w14:paraId="6A949827" w14:textId="77777777" w:rsidR="00A516C2" w:rsidRDefault="00A516C2" w:rsidP="00A516C2">
            <w:pPr>
              <w:pStyle w:val="tabletext"/>
              <w:rPr>
                <w:rStyle w:val="LineNumber"/>
              </w:rPr>
            </w:pPr>
            <w:r>
              <w:rPr>
                <w:rStyle w:val="LineNumber"/>
              </w:rPr>
              <w:t>Depending on the context, this is also known as Diagnosis/procedure code (external cause).</w:t>
            </w:r>
          </w:p>
          <w:p w14:paraId="619E01AF" w14:textId="77777777" w:rsidR="00A516C2" w:rsidRDefault="00A516C2" w:rsidP="00A516C2">
            <w:pPr>
              <w:pStyle w:val="tabletext"/>
              <w:rPr>
                <w:rStyle w:val="LineNumber"/>
              </w:rPr>
            </w:pPr>
          </w:p>
          <w:p w14:paraId="05B37789" w14:textId="77777777" w:rsidR="00A516C2" w:rsidRDefault="00A516C2" w:rsidP="00A516C2">
            <w:pPr>
              <w:pStyle w:val="tabletext"/>
              <w:rPr>
                <w:rStyle w:val="LineNumber"/>
              </w:rPr>
            </w:pPr>
            <w:r>
              <w:rPr>
                <w:rStyle w:val="LineNumber"/>
              </w:rPr>
              <w:t>From 1 July 1995, this field contains the Clinical code as supplied by the provider.</w:t>
            </w:r>
          </w:p>
          <w:p w14:paraId="50FD77E5" w14:textId="77777777" w:rsidR="00A516C2" w:rsidRDefault="00A516C2" w:rsidP="00A516C2">
            <w:pPr>
              <w:pStyle w:val="tabletext"/>
              <w:rPr>
                <w:rStyle w:val="LineNumber"/>
              </w:rPr>
            </w:pPr>
          </w:p>
          <w:p w14:paraId="26ED5DB7" w14:textId="77777777" w:rsidR="00A516C2" w:rsidRDefault="00A516C2" w:rsidP="00A516C2">
            <w:pPr>
              <w:pStyle w:val="tabletext"/>
              <w:rPr>
                <w:rStyle w:val="LineNumber"/>
              </w:rPr>
            </w:pPr>
            <w:r>
              <w:rPr>
                <w:rStyle w:val="LineNumber"/>
              </w:rPr>
              <w:t>ICD-9-CM (TO 30 JUNE 1995)</w:t>
            </w:r>
          </w:p>
          <w:p w14:paraId="7B3100EE" w14:textId="77777777" w:rsidR="00A516C2" w:rsidRDefault="00A516C2" w:rsidP="00A516C2">
            <w:pPr>
              <w:pStyle w:val="tabletext"/>
              <w:rPr>
                <w:rStyle w:val="LineNumber"/>
              </w:rPr>
            </w:pPr>
          </w:p>
          <w:p w14:paraId="21FDA74B" w14:textId="77777777" w:rsidR="00A516C2" w:rsidRDefault="00A516C2" w:rsidP="00A516C2">
            <w:pPr>
              <w:pStyle w:val="tabletext"/>
              <w:rPr>
                <w:rStyle w:val="LineNumber"/>
              </w:rPr>
            </w:pPr>
            <w:r>
              <w:rPr>
                <w:rStyle w:val="LineNumber"/>
              </w:rPr>
              <w:t>In ICD-9-CM all codes have at least 3 digits and most have 4 or 5. Standard practice was to use a filler 4th digit of '9' for codes with only 3 digits and for codes which have a 5th digit but no 4th digit.</w:t>
            </w:r>
          </w:p>
          <w:p w14:paraId="1B07B367" w14:textId="77777777" w:rsidR="00A516C2" w:rsidRDefault="00A516C2" w:rsidP="00A516C2">
            <w:pPr>
              <w:pStyle w:val="tabletext"/>
              <w:rPr>
                <w:rStyle w:val="LineNumber"/>
              </w:rPr>
            </w:pPr>
          </w:p>
          <w:p w14:paraId="117A3104" w14:textId="77777777" w:rsidR="00A516C2" w:rsidRDefault="00A516C2" w:rsidP="00A516C2">
            <w:pPr>
              <w:pStyle w:val="tabletext"/>
              <w:rPr>
                <w:rStyle w:val="LineNumber"/>
              </w:rPr>
            </w:pPr>
            <w:r>
              <w:rPr>
                <w:rStyle w:val="LineNumber"/>
              </w:rPr>
              <w:t>ICD-9-CM-A (1 JULY 1995 ONWARDS)</w:t>
            </w:r>
          </w:p>
          <w:p w14:paraId="17B71B94" w14:textId="77777777" w:rsidR="00A516C2" w:rsidRDefault="00A516C2" w:rsidP="00A516C2">
            <w:pPr>
              <w:pStyle w:val="tabletext"/>
              <w:rPr>
                <w:rStyle w:val="LineNumber"/>
              </w:rPr>
            </w:pPr>
          </w:p>
          <w:p w14:paraId="66A9CE49" w14:textId="77777777" w:rsidR="00A516C2" w:rsidRDefault="00A516C2" w:rsidP="00A516C2">
            <w:pPr>
              <w:pStyle w:val="tabletext"/>
              <w:rPr>
                <w:rStyle w:val="LineNumber"/>
              </w:rPr>
            </w:pPr>
            <w:r>
              <w:rPr>
                <w:rStyle w:val="LineNumber"/>
              </w:rPr>
              <w:t>In 1995 codes were mapped to ICD-9-CM-A, and the place of occurrence, which had been separate, was mapped onto the 5th digit of the E code.</w:t>
            </w:r>
          </w:p>
          <w:p w14:paraId="1B5BB857" w14:textId="77777777" w:rsidR="00A516C2" w:rsidRDefault="00A516C2" w:rsidP="00A516C2">
            <w:pPr>
              <w:pStyle w:val="tabletext"/>
              <w:rPr>
                <w:rStyle w:val="LineNumber"/>
              </w:rPr>
            </w:pPr>
          </w:p>
          <w:p w14:paraId="28BB91B6" w14:textId="77777777" w:rsidR="00A516C2" w:rsidRDefault="00A516C2" w:rsidP="00A516C2">
            <w:pPr>
              <w:pStyle w:val="tabletext"/>
              <w:rPr>
                <w:rStyle w:val="LineNumber"/>
              </w:rPr>
            </w:pPr>
            <w:r>
              <w:rPr>
                <w:rStyle w:val="LineNumber"/>
              </w:rPr>
              <w:t>Also, codes that only had 3 digits no longer required a filler digit: the fields for 4th and 5th digits could be left blank. ICD-9-CM-A codes which had a 5th digit but no 4th digit could have a filler 4th digit of '0' (zero) entered.</w:t>
            </w:r>
          </w:p>
          <w:p w14:paraId="3ED1BE1F" w14:textId="77777777" w:rsidR="00A516C2" w:rsidRDefault="00A516C2" w:rsidP="00A516C2">
            <w:pPr>
              <w:pStyle w:val="tabletext"/>
              <w:rPr>
                <w:rStyle w:val="LineNumber"/>
              </w:rPr>
            </w:pPr>
          </w:p>
          <w:p w14:paraId="0F777E49" w14:textId="77777777" w:rsidR="00A516C2" w:rsidRDefault="00A516C2" w:rsidP="00A516C2">
            <w:pPr>
              <w:pStyle w:val="tabletext"/>
              <w:rPr>
                <w:rStyle w:val="LineNumber"/>
              </w:rPr>
            </w:pPr>
            <w:r>
              <w:rPr>
                <w:rStyle w:val="LineNumber"/>
              </w:rPr>
              <w:t xml:space="preserve">E codes were mandatory for codes between 800 and 999. The location field and code E849 were not used. Instead, the digit to indicate place of occurrence of external cause of injury was recorded as the 5th digit </w:t>
            </w:r>
            <w:r>
              <w:rPr>
                <w:rStyle w:val="LineNumber"/>
              </w:rPr>
              <w:lastRenderedPageBreak/>
              <w:t>for the following ranges of 4 digit 'E' codes: E810-E829, E846-E848, E850-E869, E880-E928, E950-E958, E960-E968, E980-E988.</w:t>
            </w:r>
          </w:p>
          <w:p w14:paraId="763473E2" w14:textId="77777777" w:rsidR="00A516C2" w:rsidRDefault="00A516C2" w:rsidP="00A516C2">
            <w:pPr>
              <w:pStyle w:val="tabletext"/>
              <w:rPr>
                <w:rStyle w:val="LineNumber"/>
              </w:rPr>
            </w:pPr>
          </w:p>
          <w:p w14:paraId="554E9C3D" w14:textId="77777777" w:rsidR="00A516C2" w:rsidRDefault="00A516C2" w:rsidP="00A516C2">
            <w:pPr>
              <w:pStyle w:val="tabletext"/>
              <w:rPr>
                <w:rStyle w:val="LineNumber"/>
              </w:rPr>
            </w:pPr>
            <w:r>
              <w:rPr>
                <w:rStyle w:val="LineNumber"/>
              </w:rPr>
              <w:t>ICD-10-AM 1ST EDITION (1 JULY 1999 ONWARDS)</w:t>
            </w:r>
          </w:p>
          <w:p w14:paraId="43CCA2CE" w14:textId="77777777" w:rsidR="00A516C2" w:rsidRDefault="00A516C2" w:rsidP="00A516C2">
            <w:pPr>
              <w:pStyle w:val="tabletext"/>
              <w:rPr>
                <w:rStyle w:val="LineNumber"/>
              </w:rPr>
            </w:pPr>
          </w:p>
          <w:p w14:paraId="1C8EA017" w14:textId="77777777" w:rsidR="00A516C2" w:rsidRDefault="00A516C2" w:rsidP="00A516C2">
            <w:pPr>
              <w:pStyle w:val="tabletext"/>
              <w:rPr>
                <w:rStyle w:val="LineNumber"/>
              </w:rPr>
            </w:pPr>
            <w:r>
              <w:rPr>
                <w:rStyle w:val="LineNumber"/>
              </w:rPr>
              <w:t>In ICD-10-AM, codes V01 to Y98 were used to classify environmental events and circumstances as the external cause of injury, poisoning and other adverse effects. (It was intended that the nature of the condition would be indicated separately using the appropriate code, usually codes between S00 and T98.)</w:t>
            </w:r>
          </w:p>
          <w:p w14:paraId="26A0515F" w14:textId="77777777" w:rsidR="00A516C2" w:rsidRDefault="00A516C2" w:rsidP="00A516C2">
            <w:pPr>
              <w:pStyle w:val="tabletext"/>
              <w:rPr>
                <w:rStyle w:val="LineNumber"/>
              </w:rPr>
            </w:pPr>
          </w:p>
          <w:p w14:paraId="6F5E7A22" w14:textId="77777777" w:rsidR="00A516C2" w:rsidRDefault="00A516C2" w:rsidP="00A516C2">
            <w:pPr>
              <w:pStyle w:val="tabletext"/>
              <w:rPr>
                <w:rStyle w:val="LineNumber"/>
              </w:rPr>
            </w:pPr>
            <w:r>
              <w:rPr>
                <w:rStyle w:val="LineNumber"/>
              </w:rPr>
              <w:t>1. Place of Occurrence Code</w:t>
            </w:r>
          </w:p>
          <w:p w14:paraId="16805547" w14:textId="77777777" w:rsidR="00A516C2" w:rsidRDefault="00A516C2" w:rsidP="00A516C2">
            <w:pPr>
              <w:pStyle w:val="tabletext"/>
              <w:rPr>
                <w:rStyle w:val="LineNumber"/>
              </w:rPr>
            </w:pPr>
          </w:p>
          <w:p w14:paraId="5454400F" w14:textId="77777777" w:rsidR="00A516C2" w:rsidRDefault="00A516C2" w:rsidP="00A516C2">
            <w:pPr>
              <w:pStyle w:val="tabletext"/>
              <w:rPr>
                <w:rStyle w:val="LineNumber"/>
              </w:rPr>
            </w:pPr>
            <w:r>
              <w:rPr>
                <w:rStyle w:val="LineNumber"/>
              </w:rPr>
              <w:t>The following 4th-character subdivisions of the external cause code were used with categories W00 to Y34 (except Y06 and Y07) to identify where the external cause occurred:</w:t>
            </w:r>
          </w:p>
          <w:p w14:paraId="3F2A734A" w14:textId="77777777" w:rsidR="00A516C2" w:rsidRDefault="00A516C2" w:rsidP="00A516C2">
            <w:pPr>
              <w:pStyle w:val="tabletext"/>
              <w:rPr>
                <w:rStyle w:val="LineNumber"/>
              </w:rPr>
            </w:pPr>
          </w:p>
          <w:p w14:paraId="5A95B0AD" w14:textId="77777777" w:rsidR="00A516C2" w:rsidRDefault="00A516C2" w:rsidP="00A516C2">
            <w:pPr>
              <w:pStyle w:val="tabletext"/>
              <w:rPr>
                <w:rStyle w:val="LineNumber"/>
              </w:rPr>
            </w:pPr>
            <w:r>
              <w:rPr>
                <w:rStyle w:val="LineNumber"/>
              </w:rPr>
              <w:t>0 = home</w:t>
            </w:r>
          </w:p>
          <w:p w14:paraId="3BA7D209" w14:textId="77777777" w:rsidR="00A516C2" w:rsidRDefault="00A516C2" w:rsidP="00A516C2">
            <w:pPr>
              <w:pStyle w:val="tabletext"/>
              <w:rPr>
                <w:rStyle w:val="LineNumber"/>
              </w:rPr>
            </w:pPr>
          </w:p>
          <w:p w14:paraId="30318068" w14:textId="77777777" w:rsidR="00A516C2" w:rsidRDefault="00A516C2" w:rsidP="00A516C2">
            <w:pPr>
              <w:pStyle w:val="tabletext"/>
              <w:rPr>
                <w:rStyle w:val="LineNumber"/>
              </w:rPr>
            </w:pPr>
            <w:r>
              <w:rPr>
                <w:rStyle w:val="LineNumber"/>
              </w:rPr>
              <w:t>1 = residential institution</w:t>
            </w:r>
          </w:p>
          <w:p w14:paraId="7617E727" w14:textId="77777777" w:rsidR="00A516C2" w:rsidRDefault="00A516C2" w:rsidP="00A516C2">
            <w:pPr>
              <w:pStyle w:val="tabletext"/>
              <w:rPr>
                <w:rStyle w:val="LineNumber"/>
              </w:rPr>
            </w:pPr>
          </w:p>
          <w:p w14:paraId="0E0BA70D" w14:textId="77777777" w:rsidR="00A516C2" w:rsidRDefault="00A516C2" w:rsidP="00A516C2">
            <w:pPr>
              <w:pStyle w:val="tabletext"/>
              <w:rPr>
                <w:rStyle w:val="LineNumber"/>
              </w:rPr>
            </w:pPr>
            <w:r>
              <w:rPr>
                <w:rStyle w:val="LineNumber"/>
              </w:rPr>
              <w:t>2 = school, other institution, and public administrative area</w:t>
            </w:r>
          </w:p>
          <w:p w14:paraId="70145624" w14:textId="77777777" w:rsidR="00A516C2" w:rsidRDefault="00A516C2" w:rsidP="00A516C2">
            <w:pPr>
              <w:pStyle w:val="tabletext"/>
              <w:rPr>
                <w:rStyle w:val="LineNumber"/>
              </w:rPr>
            </w:pPr>
          </w:p>
          <w:p w14:paraId="57399AAA" w14:textId="77777777" w:rsidR="00A516C2" w:rsidRDefault="00A516C2" w:rsidP="00A516C2">
            <w:pPr>
              <w:pStyle w:val="tabletext"/>
              <w:rPr>
                <w:rStyle w:val="LineNumber"/>
              </w:rPr>
            </w:pPr>
            <w:r>
              <w:rPr>
                <w:rStyle w:val="LineNumber"/>
              </w:rPr>
              <w:t>3 = sports and athletics area</w:t>
            </w:r>
          </w:p>
          <w:p w14:paraId="57EF41B3" w14:textId="77777777" w:rsidR="00A516C2" w:rsidRDefault="00A516C2" w:rsidP="00A516C2">
            <w:pPr>
              <w:pStyle w:val="tabletext"/>
              <w:rPr>
                <w:rStyle w:val="LineNumber"/>
              </w:rPr>
            </w:pPr>
          </w:p>
          <w:p w14:paraId="10B856FB" w14:textId="77777777" w:rsidR="00A516C2" w:rsidRDefault="00A516C2" w:rsidP="00A516C2">
            <w:pPr>
              <w:pStyle w:val="tabletext"/>
              <w:rPr>
                <w:rStyle w:val="LineNumber"/>
              </w:rPr>
            </w:pPr>
            <w:r>
              <w:rPr>
                <w:rStyle w:val="LineNumber"/>
              </w:rPr>
              <w:t>4 = street and highway</w:t>
            </w:r>
          </w:p>
          <w:p w14:paraId="0AEDA4B1" w14:textId="77777777" w:rsidR="00A516C2" w:rsidRDefault="00A516C2" w:rsidP="00A516C2">
            <w:pPr>
              <w:pStyle w:val="tabletext"/>
              <w:rPr>
                <w:rStyle w:val="LineNumber"/>
              </w:rPr>
            </w:pPr>
          </w:p>
          <w:p w14:paraId="59D3D50B" w14:textId="77777777" w:rsidR="00A516C2" w:rsidRDefault="00A516C2" w:rsidP="00A516C2">
            <w:pPr>
              <w:pStyle w:val="tabletext"/>
              <w:rPr>
                <w:rStyle w:val="LineNumber"/>
              </w:rPr>
            </w:pPr>
            <w:r>
              <w:rPr>
                <w:rStyle w:val="LineNumber"/>
              </w:rPr>
              <w:t>5 = trade and service area</w:t>
            </w:r>
          </w:p>
          <w:p w14:paraId="2EA0F06C" w14:textId="77777777" w:rsidR="00A516C2" w:rsidRDefault="00A516C2" w:rsidP="00A516C2">
            <w:pPr>
              <w:pStyle w:val="tabletext"/>
              <w:rPr>
                <w:rStyle w:val="LineNumber"/>
              </w:rPr>
            </w:pPr>
          </w:p>
          <w:p w14:paraId="6F342883" w14:textId="77777777" w:rsidR="00A516C2" w:rsidRDefault="00A516C2" w:rsidP="00A516C2">
            <w:pPr>
              <w:pStyle w:val="tabletext"/>
              <w:rPr>
                <w:rStyle w:val="LineNumber"/>
              </w:rPr>
            </w:pPr>
            <w:r>
              <w:rPr>
                <w:rStyle w:val="LineNumber"/>
              </w:rPr>
              <w:t>6 = industrial and construction area</w:t>
            </w:r>
          </w:p>
          <w:p w14:paraId="3F031C28" w14:textId="77777777" w:rsidR="00A516C2" w:rsidRDefault="00A516C2" w:rsidP="00A516C2">
            <w:pPr>
              <w:pStyle w:val="tabletext"/>
              <w:rPr>
                <w:rStyle w:val="LineNumber"/>
              </w:rPr>
            </w:pPr>
          </w:p>
          <w:p w14:paraId="755BFA07" w14:textId="77777777" w:rsidR="00A516C2" w:rsidRDefault="00A516C2" w:rsidP="00A516C2">
            <w:pPr>
              <w:pStyle w:val="tabletext"/>
              <w:rPr>
                <w:rStyle w:val="LineNumber"/>
              </w:rPr>
            </w:pPr>
            <w:r>
              <w:rPr>
                <w:rStyle w:val="LineNumber"/>
              </w:rPr>
              <w:t>7 = farm</w:t>
            </w:r>
          </w:p>
          <w:p w14:paraId="6493D407" w14:textId="77777777" w:rsidR="00A516C2" w:rsidRDefault="00A516C2" w:rsidP="00A516C2">
            <w:pPr>
              <w:pStyle w:val="tabletext"/>
              <w:rPr>
                <w:rStyle w:val="LineNumber"/>
              </w:rPr>
            </w:pPr>
          </w:p>
          <w:p w14:paraId="163A098E" w14:textId="77777777" w:rsidR="00A516C2" w:rsidRDefault="00A516C2" w:rsidP="00A516C2">
            <w:pPr>
              <w:pStyle w:val="tabletext"/>
              <w:rPr>
                <w:rStyle w:val="LineNumber"/>
              </w:rPr>
            </w:pPr>
            <w:r>
              <w:rPr>
                <w:rStyle w:val="LineNumber"/>
              </w:rPr>
              <w:t>8 = other specified places</w:t>
            </w:r>
          </w:p>
          <w:p w14:paraId="4B8D4D79" w14:textId="77777777" w:rsidR="00A516C2" w:rsidRDefault="00A516C2" w:rsidP="00A516C2">
            <w:pPr>
              <w:pStyle w:val="tabletext"/>
              <w:rPr>
                <w:rStyle w:val="LineNumber"/>
              </w:rPr>
            </w:pPr>
          </w:p>
          <w:p w14:paraId="06E20057" w14:textId="77777777" w:rsidR="00A516C2" w:rsidRDefault="00A516C2" w:rsidP="00A516C2">
            <w:pPr>
              <w:pStyle w:val="tabletext"/>
              <w:rPr>
                <w:rStyle w:val="LineNumber"/>
              </w:rPr>
            </w:pPr>
            <w:r>
              <w:rPr>
                <w:rStyle w:val="LineNumber"/>
              </w:rPr>
              <w:t>9 = unspecified place</w:t>
            </w:r>
          </w:p>
          <w:p w14:paraId="2733B3DE" w14:textId="77777777" w:rsidR="00A516C2" w:rsidRDefault="00A516C2" w:rsidP="00A516C2">
            <w:pPr>
              <w:pStyle w:val="tabletext"/>
              <w:rPr>
                <w:rStyle w:val="LineNumber"/>
              </w:rPr>
            </w:pPr>
          </w:p>
          <w:p w14:paraId="05881036" w14:textId="77777777" w:rsidR="00A516C2" w:rsidRDefault="00A516C2" w:rsidP="00A516C2">
            <w:pPr>
              <w:pStyle w:val="tabletext"/>
              <w:rPr>
                <w:rStyle w:val="LineNumber"/>
              </w:rPr>
            </w:pPr>
          </w:p>
          <w:p w14:paraId="4FE2A2CF" w14:textId="77777777" w:rsidR="00A516C2" w:rsidRDefault="00A516C2" w:rsidP="00A516C2">
            <w:pPr>
              <w:pStyle w:val="tabletext"/>
              <w:rPr>
                <w:rStyle w:val="LineNumber"/>
              </w:rPr>
            </w:pPr>
          </w:p>
          <w:p w14:paraId="448CCC12" w14:textId="77777777" w:rsidR="00A516C2" w:rsidRDefault="00A516C2" w:rsidP="00A516C2">
            <w:pPr>
              <w:pStyle w:val="tabletext"/>
              <w:rPr>
                <w:rStyle w:val="LineNumber"/>
              </w:rPr>
            </w:pPr>
            <w:r>
              <w:rPr>
                <w:rStyle w:val="LineNumber"/>
              </w:rPr>
              <w:t>2. Activity Code</w:t>
            </w:r>
          </w:p>
          <w:p w14:paraId="687DA574" w14:textId="77777777" w:rsidR="00A516C2" w:rsidRDefault="00A516C2" w:rsidP="00A516C2">
            <w:pPr>
              <w:pStyle w:val="tabletext"/>
              <w:rPr>
                <w:rStyle w:val="LineNumber"/>
              </w:rPr>
            </w:pPr>
          </w:p>
          <w:p w14:paraId="374147F4" w14:textId="77777777" w:rsidR="00A516C2" w:rsidRDefault="00A516C2" w:rsidP="00A516C2">
            <w:pPr>
              <w:pStyle w:val="tabletext"/>
              <w:rPr>
                <w:rStyle w:val="LineNumber"/>
              </w:rPr>
            </w:pPr>
            <w:r>
              <w:rPr>
                <w:rStyle w:val="LineNumber"/>
              </w:rPr>
              <w:t xml:space="preserve">The following 5th-character subdivision of the external cause code was used with categories V01 to Y34 to indicate the activity of the injured person at the time the event occurred. (This </w:t>
            </w:r>
            <w:r w:rsidR="00150D1F">
              <w:rPr>
                <w:rStyle w:val="LineNumber"/>
              </w:rPr>
              <w:t>sub classification</w:t>
            </w:r>
            <w:r>
              <w:rPr>
                <w:rStyle w:val="LineNumber"/>
              </w:rPr>
              <w:t xml:space="preserve"> was used in addition to the 4th-character subdivisions indicating place of occurrence of events classifiable to W00-Y34.)</w:t>
            </w:r>
          </w:p>
          <w:p w14:paraId="5E723C4C" w14:textId="77777777" w:rsidR="00A516C2" w:rsidRDefault="00A516C2" w:rsidP="00A516C2">
            <w:pPr>
              <w:pStyle w:val="tabletext"/>
              <w:rPr>
                <w:rStyle w:val="LineNumber"/>
              </w:rPr>
            </w:pPr>
          </w:p>
          <w:p w14:paraId="5F801596" w14:textId="77777777" w:rsidR="00A516C2" w:rsidRDefault="00A516C2" w:rsidP="00A516C2">
            <w:pPr>
              <w:pStyle w:val="tabletext"/>
              <w:rPr>
                <w:rStyle w:val="LineNumber"/>
              </w:rPr>
            </w:pPr>
            <w:r>
              <w:rPr>
                <w:rStyle w:val="LineNumber"/>
              </w:rPr>
              <w:t>0 = while engaged in sports activity</w:t>
            </w:r>
          </w:p>
          <w:p w14:paraId="4FC8FD7F" w14:textId="77777777" w:rsidR="00A516C2" w:rsidRDefault="00A516C2" w:rsidP="00A516C2">
            <w:pPr>
              <w:pStyle w:val="tabletext"/>
              <w:rPr>
                <w:rStyle w:val="LineNumber"/>
              </w:rPr>
            </w:pPr>
          </w:p>
          <w:p w14:paraId="6CB1E174" w14:textId="77777777" w:rsidR="00A516C2" w:rsidRDefault="00A516C2" w:rsidP="00A516C2">
            <w:pPr>
              <w:pStyle w:val="tabletext"/>
              <w:rPr>
                <w:rStyle w:val="LineNumber"/>
              </w:rPr>
            </w:pPr>
            <w:r>
              <w:rPr>
                <w:rStyle w:val="LineNumber"/>
              </w:rPr>
              <w:t>1 = while engaged in leisure activity</w:t>
            </w:r>
          </w:p>
          <w:p w14:paraId="7F2303B1" w14:textId="77777777" w:rsidR="00A516C2" w:rsidRDefault="00A516C2" w:rsidP="00A516C2">
            <w:pPr>
              <w:pStyle w:val="tabletext"/>
              <w:rPr>
                <w:rStyle w:val="LineNumber"/>
              </w:rPr>
            </w:pPr>
          </w:p>
          <w:p w14:paraId="7D519482" w14:textId="77777777" w:rsidR="00A516C2" w:rsidRDefault="00A516C2" w:rsidP="00A516C2">
            <w:pPr>
              <w:pStyle w:val="tabletext"/>
              <w:rPr>
                <w:rStyle w:val="LineNumber"/>
              </w:rPr>
            </w:pPr>
            <w:r>
              <w:rPr>
                <w:rStyle w:val="LineNumber"/>
              </w:rPr>
              <w:t>2 = while working for income</w:t>
            </w:r>
          </w:p>
          <w:p w14:paraId="3DBB3F21" w14:textId="77777777" w:rsidR="00A516C2" w:rsidRDefault="00A516C2" w:rsidP="00A516C2">
            <w:pPr>
              <w:pStyle w:val="tabletext"/>
              <w:rPr>
                <w:rStyle w:val="LineNumber"/>
              </w:rPr>
            </w:pPr>
          </w:p>
          <w:p w14:paraId="5371B139" w14:textId="77777777" w:rsidR="00A516C2" w:rsidRDefault="00A516C2" w:rsidP="00A516C2">
            <w:pPr>
              <w:pStyle w:val="tabletext"/>
              <w:rPr>
                <w:rStyle w:val="LineNumber"/>
              </w:rPr>
            </w:pPr>
            <w:r>
              <w:rPr>
                <w:rStyle w:val="LineNumber"/>
              </w:rPr>
              <w:t>3 = while engaged in other types of work</w:t>
            </w:r>
          </w:p>
          <w:p w14:paraId="4BA8C88C" w14:textId="77777777" w:rsidR="00A516C2" w:rsidRDefault="00A516C2" w:rsidP="00A516C2">
            <w:pPr>
              <w:pStyle w:val="tabletext"/>
              <w:rPr>
                <w:rStyle w:val="LineNumber"/>
              </w:rPr>
            </w:pPr>
          </w:p>
          <w:p w14:paraId="252291D5" w14:textId="77777777" w:rsidR="00A516C2" w:rsidRDefault="00A516C2" w:rsidP="00A516C2">
            <w:pPr>
              <w:pStyle w:val="tabletext"/>
              <w:rPr>
                <w:rStyle w:val="LineNumber"/>
              </w:rPr>
            </w:pPr>
            <w:r>
              <w:rPr>
                <w:rStyle w:val="LineNumber"/>
              </w:rPr>
              <w:t>4 = while resting, sleeping, eating or engaging in other vital activities</w:t>
            </w:r>
          </w:p>
          <w:p w14:paraId="3A414C3B" w14:textId="77777777" w:rsidR="00A516C2" w:rsidRDefault="00A516C2" w:rsidP="00A516C2">
            <w:pPr>
              <w:pStyle w:val="tabletext"/>
              <w:rPr>
                <w:rStyle w:val="LineNumber"/>
              </w:rPr>
            </w:pPr>
          </w:p>
          <w:p w14:paraId="76164195" w14:textId="77777777" w:rsidR="00A516C2" w:rsidRDefault="00A516C2" w:rsidP="00A516C2">
            <w:pPr>
              <w:pStyle w:val="tabletext"/>
              <w:rPr>
                <w:rStyle w:val="LineNumber"/>
              </w:rPr>
            </w:pPr>
            <w:r>
              <w:rPr>
                <w:rStyle w:val="LineNumber"/>
              </w:rPr>
              <w:t>8 = while engaged in other specified activities</w:t>
            </w:r>
          </w:p>
          <w:p w14:paraId="4EDEDC47" w14:textId="77777777" w:rsidR="00A516C2" w:rsidRDefault="00A516C2" w:rsidP="00A516C2">
            <w:pPr>
              <w:pStyle w:val="tabletext"/>
              <w:rPr>
                <w:rStyle w:val="LineNumber"/>
              </w:rPr>
            </w:pPr>
          </w:p>
          <w:p w14:paraId="56B5600A" w14:textId="77777777" w:rsidR="00A516C2" w:rsidRDefault="00A516C2" w:rsidP="00A516C2">
            <w:pPr>
              <w:pStyle w:val="tabletext"/>
              <w:rPr>
                <w:rStyle w:val="LineNumber"/>
              </w:rPr>
            </w:pPr>
            <w:r>
              <w:rPr>
                <w:rStyle w:val="LineNumber"/>
              </w:rPr>
              <w:t>9 = during unspecified activity</w:t>
            </w:r>
          </w:p>
          <w:p w14:paraId="07324E15" w14:textId="77777777" w:rsidR="00A516C2" w:rsidRDefault="00A516C2" w:rsidP="00A516C2">
            <w:pPr>
              <w:pStyle w:val="tabletext"/>
              <w:rPr>
                <w:rStyle w:val="LineNumber"/>
              </w:rPr>
            </w:pPr>
          </w:p>
          <w:p w14:paraId="2FEA2511" w14:textId="77777777" w:rsidR="00A516C2" w:rsidRDefault="00A516C2" w:rsidP="00A516C2">
            <w:pPr>
              <w:pStyle w:val="tabletext"/>
              <w:rPr>
                <w:rStyle w:val="LineNumber"/>
              </w:rPr>
            </w:pPr>
          </w:p>
          <w:p w14:paraId="449CC1CF" w14:textId="77777777" w:rsidR="00A516C2" w:rsidRDefault="00A516C2" w:rsidP="00A516C2">
            <w:pPr>
              <w:pStyle w:val="tabletext"/>
              <w:rPr>
                <w:rStyle w:val="LineNumber"/>
              </w:rPr>
            </w:pPr>
          </w:p>
          <w:p w14:paraId="4CC40AB9" w14:textId="77777777" w:rsidR="00A516C2" w:rsidRDefault="00A516C2" w:rsidP="00A516C2">
            <w:pPr>
              <w:pStyle w:val="tabletext"/>
              <w:rPr>
                <w:rStyle w:val="LineNumber"/>
              </w:rPr>
            </w:pPr>
            <w:r>
              <w:rPr>
                <w:rStyle w:val="LineNumber"/>
              </w:rPr>
              <w:t>3. Example of the external cause code, place of occurrence and activity code:</w:t>
            </w:r>
          </w:p>
          <w:p w14:paraId="17DC43F6" w14:textId="77777777" w:rsidR="00A516C2" w:rsidRDefault="00A516C2" w:rsidP="00A516C2">
            <w:pPr>
              <w:pStyle w:val="tabletext"/>
              <w:rPr>
                <w:rStyle w:val="LineNumber"/>
              </w:rPr>
            </w:pPr>
          </w:p>
          <w:p w14:paraId="7827E54B" w14:textId="77777777" w:rsidR="00A516C2" w:rsidRDefault="00A516C2" w:rsidP="00A516C2">
            <w:pPr>
              <w:pStyle w:val="tabletext"/>
              <w:rPr>
                <w:rStyle w:val="LineNumber"/>
              </w:rPr>
            </w:pPr>
            <w:r>
              <w:rPr>
                <w:rStyle w:val="LineNumber"/>
              </w:rPr>
              <w:t>Diagnosis type allocated by provider system - Description - ICD-10-AM code</w:t>
            </w:r>
          </w:p>
          <w:p w14:paraId="2D945F8A" w14:textId="77777777" w:rsidR="00A516C2" w:rsidRDefault="00A516C2" w:rsidP="00A516C2">
            <w:pPr>
              <w:pStyle w:val="tabletext"/>
              <w:rPr>
                <w:rStyle w:val="LineNumber"/>
              </w:rPr>
            </w:pPr>
          </w:p>
          <w:p w14:paraId="3021FD30" w14:textId="77777777" w:rsidR="00A516C2" w:rsidRDefault="00A516C2" w:rsidP="00A516C2">
            <w:pPr>
              <w:pStyle w:val="tabletext"/>
              <w:rPr>
                <w:rStyle w:val="LineNumber"/>
              </w:rPr>
            </w:pPr>
            <w:r>
              <w:rPr>
                <w:rStyle w:val="LineNumber"/>
              </w:rPr>
              <w:lastRenderedPageBreak/>
              <w:t>A - # L shaft tibia and fibula, closed - S82.21</w:t>
            </w:r>
          </w:p>
          <w:p w14:paraId="22FADBED" w14:textId="77777777" w:rsidR="00A516C2" w:rsidRDefault="00A516C2" w:rsidP="00A516C2">
            <w:pPr>
              <w:pStyle w:val="tabletext"/>
              <w:rPr>
                <w:rStyle w:val="LineNumber"/>
              </w:rPr>
            </w:pPr>
          </w:p>
          <w:p w14:paraId="0CD3E380" w14:textId="77777777" w:rsidR="00A516C2" w:rsidRDefault="00A516C2" w:rsidP="00A516C2">
            <w:pPr>
              <w:pStyle w:val="tabletext"/>
              <w:rPr>
                <w:rStyle w:val="LineNumber"/>
              </w:rPr>
            </w:pPr>
            <w:r>
              <w:rPr>
                <w:rStyle w:val="LineNumber"/>
              </w:rPr>
              <w:t>B - Laceration L elbow - S51.0</w:t>
            </w:r>
          </w:p>
          <w:p w14:paraId="37CB5528" w14:textId="77777777" w:rsidR="00A516C2" w:rsidRDefault="00A516C2" w:rsidP="00A516C2">
            <w:pPr>
              <w:pStyle w:val="tabletext"/>
              <w:rPr>
                <w:rStyle w:val="LineNumber"/>
              </w:rPr>
            </w:pPr>
          </w:p>
          <w:p w14:paraId="0E8EA717" w14:textId="77777777" w:rsidR="00A516C2" w:rsidRDefault="00A516C2" w:rsidP="00A516C2">
            <w:pPr>
              <w:pStyle w:val="tabletext"/>
              <w:rPr>
                <w:rStyle w:val="LineNumber"/>
              </w:rPr>
            </w:pPr>
            <w:r>
              <w:rPr>
                <w:rStyle w:val="LineNumber"/>
              </w:rPr>
              <w:t>B - Contusion scalp - S00.05</w:t>
            </w:r>
          </w:p>
          <w:p w14:paraId="11ACE2BE" w14:textId="77777777" w:rsidR="00A516C2" w:rsidRDefault="00A516C2" w:rsidP="00A516C2">
            <w:pPr>
              <w:pStyle w:val="tabletext"/>
              <w:rPr>
                <w:rStyle w:val="LineNumber"/>
              </w:rPr>
            </w:pPr>
          </w:p>
          <w:p w14:paraId="30834E25" w14:textId="77777777" w:rsidR="00A516C2" w:rsidRDefault="00A516C2" w:rsidP="00A516C2">
            <w:pPr>
              <w:pStyle w:val="tabletext"/>
              <w:rPr>
                <w:rStyle w:val="LineNumber"/>
              </w:rPr>
            </w:pPr>
            <w:r>
              <w:rPr>
                <w:rStyle w:val="LineNumber"/>
              </w:rPr>
              <w:t>O - Closed reduction of # tibia and fibula - 47564-00</w:t>
            </w:r>
          </w:p>
          <w:p w14:paraId="3859A0FB" w14:textId="77777777" w:rsidR="00A516C2" w:rsidRDefault="00A516C2" w:rsidP="00A516C2">
            <w:pPr>
              <w:pStyle w:val="tabletext"/>
              <w:rPr>
                <w:rStyle w:val="LineNumber"/>
              </w:rPr>
            </w:pPr>
          </w:p>
          <w:p w14:paraId="61819838" w14:textId="77777777" w:rsidR="00A516C2" w:rsidRDefault="00A516C2" w:rsidP="00A516C2">
            <w:pPr>
              <w:pStyle w:val="tabletext"/>
              <w:rPr>
                <w:rStyle w:val="LineNumber"/>
              </w:rPr>
            </w:pPr>
            <w:r>
              <w:rPr>
                <w:rStyle w:val="LineNumber"/>
              </w:rPr>
              <w:t xml:space="preserve">E - Tripped over hose while gardening at home - W01.03* </w:t>
            </w:r>
          </w:p>
          <w:p w14:paraId="43B990C8" w14:textId="77777777" w:rsidR="00A516C2" w:rsidRDefault="00A516C2" w:rsidP="00A516C2">
            <w:pPr>
              <w:pStyle w:val="tabletext"/>
              <w:rPr>
                <w:rStyle w:val="LineNumber"/>
              </w:rPr>
            </w:pPr>
          </w:p>
          <w:p w14:paraId="40F42CD6" w14:textId="77777777" w:rsidR="00A516C2" w:rsidRDefault="00A516C2" w:rsidP="00A516C2">
            <w:pPr>
              <w:pStyle w:val="tabletext"/>
              <w:rPr>
                <w:rStyle w:val="LineNumber"/>
              </w:rPr>
            </w:pPr>
          </w:p>
          <w:p w14:paraId="7268E1F5" w14:textId="77777777" w:rsidR="00154575" w:rsidRPr="005309CB" w:rsidRDefault="005309CB" w:rsidP="00154575">
            <w:pPr>
              <w:pStyle w:val="tabletext"/>
            </w:pPr>
            <w:r w:rsidRPr="005309CB">
              <w:t xml:space="preserve">* The 4th character represents ‘home’ as place of occurrence; the 5th character represents ‘gardening’ </w:t>
            </w:r>
            <w:r w:rsidR="00154575" w:rsidRPr="005309CB">
              <w:t>as activity.</w:t>
            </w:r>
          </w:p>
          <w:p w14:paraId="3CB17A80" w14:textId="77777777" w:rsidR="00A516C2" w:rsidRDefault="00A516C2" w:rsidP="00154575">
            <w:pPr>
              <w:pStyle w:val="tabletext"/>
              <w:rPr>
                <w:rStyle w:val="LineNumber"/>
              </w:rPr>
            </w:pPr>
          </w:p>
        </w:tc>
      </w:tr>
      <w:tr w:rsidR="00A516C2" w14:paraId="5C2E3BFB" w14:textId="77777777" w:rsidTr="00D01893">
        <w:tc>
          <w:tcPr>
            <w:tcW w:w="2267" w:type="dxa"/>
            <w:shd w:val="clear" w:color="auto" w:fill="auto"/>
          </w:tcPr>
          <w:p w14:paraId="6B9C8A2C" w14:textId="77777777" w:rsidR="00A516C2" w:rsidRDefault="00A516C2" w:rsidP="00A516C2">
            <w:pPr>
              <w:pStyle w:val="tableheader"/>
              <w:rPr>
                <w:rStyle w:val="LineNumber"/>
              </w:rPr>
            </w:pPr>
            <w:r>
              <w:rPr>
                <w:rStyle w:val="LineNumber"/>
              </w:rPr>
              <w:lastRenderedPageBreak/>
              <w:t>Verification rules</w:t>
            </w:r>
          </w:p>
        </w:tc>
        <w:tc>
          <w:tcPr>
            <w:tcW w:w="5952" w:type="dxa"/>
            <w:shd w:val="clear" w:color="auto" w:fill="auto"/>
          </w:tcPr>
          <w:p w14:paraId="6F6DA3B5" w14:textId="77777777"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14:paraId="49E8F76E" w14:textId="77777777" w:rsidTr="00D01893">
        <w:tc>
          <w:tcPr>
            <w:tcW w:w="2267" w:type="dxa"/>
            <w:shd w:val="clear" w:color="auto" w:fill="auto"/>
          </w:tcPr>
          <w:p w14:paraId="74BFF54E"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0332AB79" w14:textId="77777777" w:rsidR="00A516C2" w:rsidRDefault="00A516C2" w:rsidP="00A516C2">
            <w:pPr>
              <w:pStyle w:val="tabletext"/>
              <w:rPr>
                <w:rStyle w:val="LineNumber"/>
              </w:rPr>
            </w:pPr>
          </w:p>
        </w:tc>
      </w:tr>
      <w:tr w:rsidR="00A516C2" w14:paraId="49FE2349" w14:textId="77777777" w:rsidTr="00D01893">
        <w:tc>
          <w:tcPr>
            <w:tcW w:w="2267" w:type="dxa"/>
            <w:shd w:val="clear" w:color="auto" w:fill="auto"/>
          </w:tcPr>
          <w:p w14:paraId="096912D4"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1F040DA8" w14:textId="77777777" w:rsidR="00A516C2" w:rsidRDefault="00A516C2" w:rsidP="00A516C2">
            <w:pPr>
              <w:pStyle w:val="tabletext"/>
              <w:rPr>
                <w:rStyle w:val="LineNumber"/>
              </w:rPr>
            </w:pPr>
            <w:r>
              <w:rPr>
                <w:rStyle w:val="LineNumber"/>
              </w:rPr>
              <w:t>Diagnosis/procedure description</w:t>
            </w:r>
          </w:p>
          <w:p w14:paraId="798CBA2C" w14:textId="77777777" w:rsidR="00A516C2" w:rsidRDefault="00A516C2" w:rsidP="00A516C2">
            <w:pPr>
              <w:pStyle w:val="tabletext"/>
              <w:rPr>
                <w:rStyle w:val="LineNumber"/>
              </w:rPr>
            </w:pPr>
            <w:r>
              <w:rPr>
                <w:rStyle w:val="LineNumber"/>
              </w:rPr>
              <w:t>Clinical coding system ID</w:t>
            </w:r>
          </w:p>
          <w:p w14:paraId="26CF2984" w14:textId="77777777" w:rsidR="00A516C2" w:rsidRDefault="00A516C2" w:rsidP="00A516C2">
            <w:pPr>
              <w:pStyle w:val="tabletext"/>
              <w:rPr>
                <w:rStyle w:val="LineNumber"/>
              </w:rPr>
            </w:pPr>
            <w:r>
              <w:rPr>
                <w:rStyle w:val="LineNumber"/>
              </w:rPr>
              <w:t>Clinical code type</w:t>
            </w:r>
          </w:p>
          <w:p w14:paraId="7478666C" w14:textId="77777777" w:rsidR="00A516C2" w:rsidRDefault="00A516C2" w:rsidP="00A516C2">
            <w:pPr>
              <w:pStyle w:val="tabletext"/>
              <w:rPr>
                <w:rStyle w:val="LineNumber"/>
              </w:rPr>
            </w:pPr>
            <w:r>
              <w:rPr>
                <w:rStyle w:val="LineNumber"/>
              </w:rPr>
              <w:t>Diagnosis type</w:t>
            </w:r>
          </w:p>
        </w:tc>
      </w:tr>
      <w:tr w:rsidR="00A516C2" w14:paraId="1ED18E16" w14:textId="77777777" w:rsidTr="00D01893">
        <w:tc>
          <w:tcPr>
            <w:tcW w:w="2267" w:type="dxa"/>
            <w:shd w:val="clear" w:color="auto" w:fill="auto"/>
          </w:tcPr>
          <w:p w14:paraId="359C90A5"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265DDB6" w14:textId="77777777" w:rsidR="00A516C2" w:rsidRDefault="00A516C2" w:rsidP="00A516C2">
            <w:pPr>
              <w:pStyle w:val="tabletext"/>
              <w:rPr>
                <w:rStyle w:val="LineNumber"/>
              </w:rPr>
            </w:pPr>
            <w:r>
              <w:rPr>
                <w:rStyle w:val="LineNumber"/>
              </w:rPr>
              <w:t xml:space="preserve">Refer to the Official NCCH Australian Version of ICD-9-CM-A, Second Edition, Volumes 1 to 4, and the International Classification of Diseases for Oncology (ICD-O) Version 2. </w:t>
            </w:r>
          </w:p>
          <w:p w14:paraId="28F76BCE" w14:textId="77777777" w:rsidR="00A516C2" w:rsidRDefault="00A516C2" w:rsidP="00A516C2">
            <w:pPr>
              <w:pStyle w:val="tabletext"/>
              <w:rPr>
                <w:rStyle w:val="LineNumber"/>
              </w:rPr>
            </w:pPr>
          </w:p>
          <w:p w14:paraId="36EF8BC3" w14:textId="77777777" w:rsidR="00A516C2" w:rsidRDefault="00A516C2" w:rsidP="00A516C2">
            <w:pPr>
              <w:pStyle w:val="tabletext"/>
              <w:rPr>
                <w:rStyle w:val="LineNumber"/>
              </w:rPr>
            </w:pPr>
            <w:r>
              <w:rPr>
                <w:rStyle w:val="LineNumber"/>
              </w:rPr>
              <w:t>For ICD-10-AM, refer to ICD-10-AM, the International Statistical Classificati</w:t>
            </w:r>
            <w:r w:rsidR="00A40326">
              <w:rPr>
                <w:rStyle w:val="LineNumber"/>
              </w:rPr>
              <w:t>on</w:t>
            </w:r>
          </w:p>
        </w:tc>
      </w:tr>
      <w:tr w:rsidR="00A516C2" w14:paraId="462FFA44" w14:textId="77777777" w:rsidTr="00D01893">
        <w:tc>
          <w:tcPr>
            <w:tcW w:w="2267" w:type="dxa"/>
            <w:shd w:val="clear" w:color="auto" w:fill="auto"/>
          </w:tcPr>
          <w:p w14:paraId="68449817"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2A8B89BE" w14:textId="77777777" w:rsidR="00A516C2" w:rsidRDefault="00A516C2" w:rsidP="00A516C2">
            <w:pPr>
              <w:pStyle w:val="tabletext"/>
              <w:rPr>
                <w:rStyle w:val="LineNumber"/>
              </w:rPr>
            </w:pPr>
          </w:p>
        </w:tc>
      </w:tr>
    </w:tbl>
    <w:p w14:paraId="39A0DE0B" w14:textId="77777777" w:rsidR="00A516C2" w:rsidRDefault="00A516C2" w:rsidP="00A516C2">
      <w:pPr>
        <w:rPr>
          <w:rStyle w:val="LineNumber"/>
        </w:rPr>
      </w:pPr>
    </w:p>
    <w:p w14:paraId="6B730F94" w14:textId="77777777" w:rsidR="005F72CB" w:rsidRDefault="00A516C2" w:rsidP="005F72CB">
      <w:pPr>
        <w:pStyle w:val="Heading2"/>
        <w:rPr>
          <w:rStyle w:val="LineNumber"/>
        </w:rPr>
      </w:pPr>
      <w:r>
        <w:rPr>
          <w:rStyle w:val="LineNumber"/>
        </w:rPr>
        <w:br w:type="page"/>
      </w:r>
      <w:bookmarkStart w:id="29" w:name="_Toc10727647"/>
      <w:r w:rsidR="005F72CB">
        <w:rPr>
          <w:rStyle w:val="LineNumber"/>
        </w:rPr>
        <w:lastRenderedPageBreak/>
        <w:t>Clinical code system</w:t>
      </w:r>
      <w:bookmarkEnd w:id="29"/>
    </w:p>
    <w:tbl>
      <w:tblPr>
        <w:tblW w:w="0" w:type="auto"/>
        <w:tblCellMar>
          <w:bottom w:w="170" w:type="dxa"/>
        </w:tblCellMar>
        <w:tblLook w:val="04A0" w:firstRow="1" w:lastRow="0" w:firstColumn="1" w:lastColumn="0" w:noHBand="0" w:noVBand="1"/>
      </w:tblPr>
      <w:tblGrid>
        <w:gridCol w:w="2267"/>
        <w:gridCol w:w="5952"/>
      </w:tblGrid>
      <w:tr w:rsidR="005F72CB" w14:paraId="48D7FC6E" w14:textId="77777777" w:rsidTr="005F72CB">
        <w:trPr>
          <w:cantSplit/>
        </w:trPr>
        <w:tc>
          <w:tcPr>
            <w:tcW w:w="2267" w:type="dxa"/>
            <w:shd w:val="clear" w:color="auto" w:fill="auto"/>
          </w:tcPr>
          <w:p w14:paraId="38299AD3" w14:textId="77777777" w:rsidR="005F72CB" w:rsidRDefault="005F72CB" w:rsidP="005F72CB">
            <w:pPr>
              <w:pStyle w:val="tableheader"/>
              <w:rPr>
                <w:rStyle w:val="LineNumber"/>
              </w:rPr>
            </w:pPr>
            <w:r>
              <w:rPr>
                <w:rStyle w:val="LineNumber"/>
              </w:rPr>
              <w:t>Definition</w:t>
            </w:r>
          </w:p>
        </w:tc>
        <w:tc>
          <w:tcPr>
            <w:tcW w:w="5952" w:type="dxa"/>
            <w:shd w:val="clear" w:color="auto" w:fill="auto"/>
          </w:tcPr>
          <w:p w14:paraId="2F256672" w14:textId="77777777" w:rsidR="005F72CB" w:rsidRDefault="005F72CB" w:rsidP="005F72CB">
            <w:pPr>
              <w:pStyle w:val="tabletext"/>
              <w:rPr>
                <w:rStyle w:val="LineNumber"/>
              </w:rPr>
            </w:pPr>
            <w:r>
              <w:rPr>
                <w:rStyle w:val="LineNumber"/>
              </w:rPr>
              <w:t>A code identifying the clinical coding system used for diagnoses and procedures.</w:t>
            </w:r>
          </w:p>
        </w:tc>
      </w:tr>
      <w:tr w:rsidR="005F72CB" w14:paraId="248B83A4" w14:textId="77777777" w:rsidTr="005F72CB">
        <w:trPr>
          <w:cantSplit/>
        </w:trPr>
        <w:tc>
          <w:tcPr>
            <w:tcW w:w="2267" w:type="dxa"/>
            <w:shd w:val="clear" w:color="auto" w:fill="auto"/>
          </w:tcPr>
          <w:p w14:paraId="20FBD9B6" w14:textId="77777777" w:rsidR="005F72CB" w:rsidRDefault="005F72CB" w:rsidP="005F72CB">
            <w:pPr>
              <w:pStyle w:val="tableheader"/>
              <w:rPr>
                <w:rStyle w:val="LineNumber"/>
              </w:rPr>
            </w:pPr>
            <w:r>
              <w:rPr>
                <w:rStyle w:val="LineNumber"/>
              </w:rPr>
              <w:t>Column name</w:t>
            </w:r>
          </w:p>
        </w:tc>
        <w:tc>
          <w:tcPr>
            <w:tcW w:w="5952" w:type="dxa"/>
            <w:shd w:val="clear" w:color="auto" w:fill="auto"/>
          </w:tcPr>
          <w:p w14:paraId="78DBD51C" w14:textId="77777777" w:rsidR="005F72CB" w:rsidRDefault="005F72CB" w:rsidP="005F72CB">
            <w:pPr>
              <w:pStyle w:val="tabletext"/>
              <w:rPr>
                <w:rStyle w:val="LineNumber"/>
              </w:rPr>
            </w:pPr>
            <w:r>
              <w:rPr>
                <w:rStyle w:val="LineNumber"/>
              </w:rPr>
              <w:t>clinical_code_system</w:t>
            </w:r>
          </w:p>
        </w:tc>
      </w:tr>
      <w:tr w:rsidR="005F72CB" w14:paraId="49D6BBC9" w14:textId="77777777" w:rsidTr="005F72CB">
        <w:trPr>
          <w:cantSplit/>
        </w:trPr>
        <w:tc>
          <w:tcPr>
            <w:tcW w:w="2267" w:type="dxa"/>
            <w:shd w:val="clear" w:color="auto" w:fill="auto"/>
          </w:tcPr>
          <w:p w14:paraId="1745F6C8" w14:textId="77777777" w:rsidR="005F72CB" w:rsidRDefault="005F72CB" w:rsidP="005F72CB">
            <w:pPr>
              <w:pStyle w:val="tableheader"/>
              <w:rPr>
                <w:rStyle w:val="LineNumber"/>
              </w:rPr>
            </w:pPr>
            <w:r>
              <w:rPr>
                <w:rStyle w:val="LineNumber"/>
              </w:rPr>
              <w:t>Table name</w:t>
            </w:r>
          </w:p>
        </w:tc>
        <w:tc>
          <w:tcPr>
            <w:tcW w:w="5952" w:type="dxa"/>
            <w:shd w:val="clear" w:color="auto" w:fill="auto"/>
          </w:tcPr>
          <w:p w14:paraId="72192614" w14:textId="77777777" w:rsidR="005F72CB" w:rsidRDefault="005F72CB" w:rsidP="005F72CB">
            <w:pPr>
              <w:pStyle w:val="tabletext"/>
              <w:rPr>
                <w:rStyle w:val="LineNumber"/>
              </w:rPr>
            </w:pPr>
            <w:r>
              <w:rPr>
                <w:rStyle w:val="LineNumber"/>
              </w:rPr>
              <w:t>fact_nmd_diagnosis_procedure</w:t>
            </w:r>
          </w:p>
        </w:tc>
      </w:tr>
      <w:tr w:rsidR="005F72CB" w14:paraId="75B978FB" w14:textId="77777777" w:rsidTr="005F72CB">
        <w:trPr>
          <w:cantSplit/>
        </w:trPr>
        <w:tc>
          <w:tcPr>
            <w:tcW w:w="2267" w:type="dxa"/>
            <w:shd w:val="clear" w:color="auto" w:fill="auto"/>
          </w:tcPr>
          <w:p w14:paraId="4DEEE4DC" w14:textId="77777777" w:rsidR="005F72CB" w:rsidRDefault="005F72CB" w:rsidP="005F72CB">
            <w:pPr>
              <w:pStyle w:val="tableheader"/>
              <w:rPr>
                <w:rStyle w:val="LineNumber"/>
              </w:rPr>
            </w:pPr>
            <w:r>
              <w:rPr>
                <w:rStyle w:val="LineNumber"/>
              </w:rPr>
              <w:t>Data type</w:t>
            </w:r>
          </w:p>
        </w:tc>
        <w:tc>
          <w:tcPr>
            <w:tcW w:w="5952" w:type="dxa"/>
            <w:shd w:val="clear" w:color="auto" w:fill="auto"/>
          </w:tcPr>
          <w:p w14:paraId="60CEB9C4" w14:textId="77777777" w:rsidR="005F72CB" w:rsidRDefault="005F72CB" w:rsidP="005F72CB">
            <w:pPr>
              <w:pStyle w:val="tabletext"/>
              <w:rPr>
                <w:rStyle w:val="LineNumber"/>
              </w:rPr>
            </w:pPr>
            <w:r>
              <w:rPr>
                <w:rStyle w:val="LineNumber"/>
              </w:rPr>
              <w:t>varchar2(2)</w:t>
            </w:r>
          </w:p>
        </w:tc>
      </w:tr>
      <w:tr w:rsidR="005F72CB" w14:paraId="195BB76C" w14:textId="77777777" w:rsidTr="005F72CB">
        <w:trPr>
          <w:cantSplit/>
        </w:trPr>
        <w:tc>
          <w:tcPr>
            <w:tcW w:w="2267" w:type="dxa"/>
            <w:shd w:val="clear" w:color="auto" w:fill="auto"/>
          </w:tcPr>
          <w:p w14:paraId="67631AC9" w14:textId="77777777" w:rsidR="005F72CB" w:rsidRDefault="005F72CB" w:rsidP="005F72CB">
            <w:pPr>
              <w:pStyle w:val="tableheader"/>
              <w:rPr>
                <w:rStyle w:val="LineNumber"/>
              </w:rPr>
            </w:pPr>
            <w:r>
              <w:rPr>
                <w:rStyle w:val="LineNumber"/>
              </w:rPr>
              <w:t>Other names</w:t>
            </w:r>
          </w:p>
        </w:tc>
        <w:tc>
          <w:tcPr>
            <w:tcW w:w="5952" w:type="dxa"/>
            <w:shd w:val="clear" w:color="auto" w:fill="auto"/>
          </w:tcPr>
          <w:p w14:paraId="6007768C" w14:textId="77777777" w:rsidR="005F72CB" w:rsidRDefault="005F72CB" w:rsidP="005F72CB">
            <w:pPr>
              <w:pStyle w:val="tabletext"/>
              <w:rPr>
                <w:rStyle w:val="LineNumber"/>
              </w:rPr>
            </w:pPr>
          </w:p>
        </w:tc>
      </w:tr>
      <w:tr w:rsidR="005F72CB" w14:paraId="75E44DDE" w14:textId="77777777" w:rsidTr="005F72CB">
        <w:trPr>
          <w:cantSplit/>
        </w:trPr>
        <w:tc>
          <w:tcPr>
            <w:tcW w:w="2267" w:type="dxa"/>
            <w:shd w:val="clear" w:color="auto" w:fill="auto"/>
          </w:tcPr>
          <w:p w14:paraId="6E98668D" w14:textId="77777777" w:rsidR="005F72CB" w:rsidRDefault="005F72CB" w:rsidP="005F72CB">
            <w:pPr>
              <w:pStyle w:val="tableheader"/>
              <w:rPr>
                <w:rStyle w:val="LineNumber"/>
              </w:rPr>
            </w:pPr>
            <w:r>
              <w:rPr>
                <w:rStyle w:val="LineNumber"/>
              </w:rPr>
              <w:t>Context</w:t>
            </w:r>
          </w:p>
        </w:tc>
        <w:tc>
          <w:tcPr>
            <w:tcW w:w="5952" w:type="dxa"/>
            <w:shd w:val="clear" w:color="auto" w:fill="auto"/>
          </w:tcPr>
          <w:p w14:paraId="67A31187" w14:textId="77777777" w:rsidR="005F72CB" w:rsidRDefault="005F72CB" w:rsidP="005F72CB">
            <w:pPr>
              <w:pStyle w:val="tabletext"/>
              <w:rPr>
                <w:rStyle w:val="LineNumber"/>
              </w:rPr>
            </w:pPr>
            <w:r>
              <w:rPr>
                <w:rStyle w:val="LineNumber"/>
              </w:rPr>
              <w:t>Clinical information.</w:t>
            </w:r>
          </w:p>
        </w:tc>
      </w:tr>
      <w:tr w:rsidR="005F72CB" w14:paraId="6C18F532" w14:textId="77777777" w:rsidTr="005F72CB">
        <w:trPr>
          <w:cantSplit/>
        </w:trPr>
        <w:tc>
          <w:tcPr>
            <w:tcW w:w="2267" w:type="dxa"/>
            <w:shd w:val="clear" w:color="auto" w:fill="auto"/>
          </w:tcPr>
          <w:p w14:paraId="528C3815" w14:textId="77777777" w:rsidR="005F72CB" w:rsidRDefault="005F72CB" w:rsidP="005F72CB">
            <w:pPr>
              <w:pStyle w:val="tableheader"/>
              <w:rPr>
                <w:rStyle w:val="LineNumber"/>
              </w:rPr>
            </w:pPr>
            <w:r>
              <w:rPr>
                <w:rStyle w:val="LineNumber"/>
              </w:rPr>
              <w:t>Layout</w:t>
            </w:r>
          </w:p>
        </w:tc>
        <w:tc>
          <w:tcPr>
            <w:tcW w:w="5952" w:type="dxa"/>
            <w:shd w:val="clear" w:color="auto" w:fill="auto"/>
          </w:tcPr>
          <w:p w14:paraId="68504FF9" w14:textId="77777777" w:rsidR="005F72CB" w:rsidRDefault="005F72CB" w:rsidP="005F72CB">
            <w:pPr>
              <w:pStyle w:val="tabletext"/>
              <w:rPr>
                <w:rStyle w:val="LineNumber"/>
              </w:rPr>
            </w:pPr>
            <w:r>
              <w:rPr>
                <w:rStyle w:val="LineNumber"/>
              </w:rPr>
              <w:t>NN</w:t>
            </w:r>
          </w:p>
        </w:tc>
      </w:tr>
      <w:tr w:rsidR="005F72CB" w14:paraId="591C30CF" w14:textId="77777777" w:rsidTr="005F72CB">
        <w:trPr>
          <w:cantSplit/>
        </w:trPr>
        <w:tc>
          <w:tcPr>
            <w:tcW w:w="2267" w:type="dxa"/>
            <w:shd w:val="clear" w:color="auto" w:fill="auto"/>
          </w:tcPr>
          <w:p w14:paraId="14837507" w14:textId="77777777" w:rsidR="005F72CB" w:rsidRDefault="005F72CB" w:rsidP="005F72CB">
            <w:pPr>
              <w:pStyle w:val="tableheader"/>
              <w:rPr>
                <w:rStyle w:val="LineNumber"/>
              </w:rPr>
            </w:pPr>
            <w:r>
              <w:rPr>
                <w:rStyle w:val="LineNumber"/>
              </w:rPr>
              <w:t>Data domain</w:t>
            </w:r>
          </w:p>
        </w:tc>
        <w:tc>
          <w:tcPr>
            <w:tcW w:w="5952" w:type="dxa"/>
            <w:shd w:val="clear" w:color="auto" w:fill="auto"/>
          </w:tcPr>
          <w:p w14:paraId="122D5CBF" w14:textId="77777777" w:rsidR="005F72CB" w:rsidRDefault="005F72CB" w:rsidP="005F72CB">
            <w:pPr>
              <w:pStyle w:val="tabletext"/>
              <w:rPr>
                <w:rStyle w:val="LineNumber"/>
              </w:rPr>
            </w:pPr>
            <w:r>
              <w:rPr>
                <w:rStyle w:val="LineNumber"/>
              </w:rPr>
              <w:t>01    ICD-9</w:t>
            </w:r>
          </w:p>
          <w:p w14:paraId="714BBEA3" w14:textId="77777777" w:rsidR="005F72CB" w:rsidRDefault="005F72CB" w:rsidP="005F72CB">
            <w:pPr>
              <w:pStyle w:val="tabletext"/>
              <w:rPr>
                <w:rStyle w:val="LineNumber"/>
              </w:rPr>
            </w:pPr>
            <w:r>
              <w:rPr>
                <w:rStyle w:val="LineNumber"/>
              </w:rPr>
              <w:t>02    ICD-9-CM</w:t>
            </w:r>
          </w:p>
          <w:p w14:paraId="01DD5659" w14:textId="77777777" w:rsidR="005F72CB" w:rsidRDefault="005F72CB" w:rsidP="005F72CB">
            <w:pPr>
              <w:pStyle w:val="tabletext"/>
              <w:rPr>
                <w:rStyle w:val="LineNumber"/>
              </w:rPr>
            </w:pPr>
            <w:r>
              <w:rPr>
                <w:rStyle w:val="LineNumber"/>
              </w:rPr>
              <w:t>03    Read</w:t>
            </w:r>
          </w:p>
          <w:p w14:paraId="234653CC" w14:textId="77777777" w:rsidR="005F72CB" w:rsidRDefault="005F72CB" w:rsidP="005F72CB">
            <w:pPr>
              <w:pStyle w:val="tabletext"/>
              <w:rPr>
                <w:rStyle w:val="LineNumber"/>
              </w:rPr>
            </w:pPr>
            <w:r>
              <w:rPr>
                <w:rStyle w:val="LineNumber"/>
              </w:rPr>
              <w:t>04    ICPC</w:t>
            </w:r>
          </w:p>
          <w:p w14:paraId="5C098D2E" w14:textId="77777777" w:rsidR="005F72CB" w:rsidRDefault="005F72CB" w:rsidP="005F72CB">
            <w:pPr>
              <w:pStyle w:val="tabletext"/>
              <w:rPr>
                <w:rStyle w:val="LineNumber"/>
              </w:rPr>
            </w:pPr>
            <w:r>
              <w:rPr>
                <w:rStyle w:val="LineNumber"/>
              </w:rPr>
              <w:t>05    Old AMR codes</w:t>
            </w:r>
          </w:p>
          <w:p w14:paraId="757A06E8" w14:textId="77777777" w:rsidR="005F72CB" w:rsidRDefault="005F72CB" w:rsidP="005F72CB">
            <w:pPr>
              <w:pStyle w:val="tabletext"/>
              <w:rPr>
                <w:rStyle w:val="LineNumber"/>
              </w:rPr>
            </w:pPr>
            <w:r>
              <w:rPr>
                <w:rStyle w:val="LineNumber"/>
              </w:rPr>
              <w:t>06    ICD-9-CM-A</w:t>
            </w:r>
          </w:p>
          <w:p w14:paraId="6567F361" w14:textId="77777777" w:rsidR="005F72CB" w:rsidRDefault="005F72CB" w:rsidP="005F72CB">
            <w:pPr>
              <w:pStyle w:val="tabletext"/>
              <w:rPr>
                <w:rStyle w:val="LineNumber"/>
              </w:rPr>
            </w:pPr>
            <w:r>
              <w:rPr>
                <w:rStyle w:val="LineNumber"/>
              </w:rPr>
              <w:t>07    DSM IV (for MHINC only)</w:t>
            </w:r>
          </w:p>
          <w:p w14:paraId="5FF0CF3D" w14:textId="77777777" w:rsidR="005F72CB" w:rsidRDefault="005F72CB" w:rsidP="005F72CB">
            <w:pPr>
              <w:pStyle w:val="tabletext"/>
              <w:rPr>
                <w:rStyle w:val="LineNumber"/>
              </w:rPr>
            </w:pPr>
            <w:r>
              <w:rPr>
                <w:rStyle w:val="LineNumber"/>
              </w:rPr>
              <w:t>10    ICD-10-AM 1st Edition</w:t>
            </w:r>
          </w:p>
          <w:p w14:paraId="344B52CB" w14:textId="77777777" w:rsidR="005F72CB" w:rsidRDefault="005F72CB" w:rsidP="005F72CB">
            <w:pPr>
              <w:pStyle w:val="tabletext"/>
              <w:rPr>
                <w:rStyle w:val="LineNumber"/>
              </w:rPr>
            </w:pPr>
            <w:r>
              <w:rPr>
                <w:rStyle w:val="LineNumber"/>
              </w:rPr>
              <w:t>11    ICD-10-AM 2nd Edition</w:t>
            </w:r>
          </w:p>
          <w:p w14:paraId="48B40458" w14:textId="77777777" w:rsidR="005F72CB" w:rsidRDefault="005F72CB" w:rsidP="005F72CB">
            <w:pPr>
              <w:pStyle w:val="tabletext"/>
              <w:rPr>
                <w:rStyle w:val="LineNumber"/>
              </w:rPr>
            </w:pPr>
            <w:r>
              <w:rPr>
                <w:rStyle w:val="LineNumber"/>
              </w:rPr>
              <w:t>12    ICD-10-AM 3rd Edition</w:t>
            </w:r>
          </w:p>
          <w:p w14:paraId="3D179290" w14:textId="77777777" w:rsidR="00A40326" w:rsidRDefault="00A40326" w:rsidP="005F72CB">
            <w:pPr>
              <w:pStyle w:val="tabletext"/>
              <w:rPr>
                <w:rStyle w:val="LineNumber"/>
              </w:rPr>
            </w:pPr>
            <w:r>
              <w:rPr>
                <w:rStyle w:val="LineNumber"/>
              </w:rPr>
              <w:t>13    ICD-10-AM 6</w:t>
            </w:r>
            <w:r w:rsidRPr="00A40326">
              <w:rPr>
                <w:rStyle w:val="LineNumber"/>
              </w:rPr>
              <w:t>th</w:t>
            </w:r>
            <w:r>
              <w:rPr>
                <w:rStyle w:val="LineNumber"/>
              </w:rPr>
              <w:t xml:space="preserve"> Edition</w:t>
            </w:r>
          </w:p>
          <w:p w14:paraId="4C5E7C0C" w14:textId="77777777" w:rsidR="00A40326" w:rsidRDefault="00A40326" w:rsidP="005F72CB">
            <w:pPr>
              <w:pStyle w:val="tabletext"/>
              <w:rPr>
                <w:rStyle w:val="LineNumber"/>
              </w:rPr>
            </w:pPr>
            <w:r>
              <w:rPr>
                <w:rStyle w:val="LineNumber"/>
              </w:rPr>
              <w:t>14    ICD -10-AM 8</w:t>
            </w:r>
            <w:r w:rsidRPr="00A40326">
              <w:rPr>
                <w:rStyle w:val="LineNumber"/>
              </w:rPr>
              <w:t>th</w:t>
            </w:r>
            <w:r>
              <w:rPr>
                <w:rStyle w:val="LineNumber"/>
              </w:rPr>
              <w:t xml:space="preserve"> Edition</w:t>
            </w:r>
          </w:p>
          <w:p w14:paraId="5FC9BB1D" w14:textId="77777777" w:rsidR="00F637D6" w:rsidRDefault="00F637D6" w:rsidP="00F637D6">
            <w:pPr>
              <w:pStyle w:val="tabletext"/>
              <w:rPr>
                <w:rStyle w:val="LineNumber"/>
              </w:rPr>
            </w:pPr>
            <w:r>
              <w:rPr>
                <w:rStyle w:val="LineNumber"/>
              </w:rPr>
              <w:t>15    ICD -10-AM 11</w:t>
            </w:r>
            <w:r w:rsidRPr="00A40326">
              <w:rPr>
                <w:rStyle w:val="LineNumber"/>
              </w:rPr>
              <w:t>th</w:t>
            </w:r>
            <w:r>
              <w:rPr>
                <w:rStyle w:val="LineNumber"/>
              </w:rPr>
              <w:t xml:space="preserve"> Edition</w:t>
            </w:r>
          </w:p>
        </w:tc>
      </w:tr>
      <w:tr w:rsidR="005F72CB" w14:paraId="09873330" w14:textId="77777777" w:rsidTr="005F72CB">
        <w:trPr>
          <w:cantSplit/>
        </w:trPr>
        <w:tc>
          <w:tcPr>
            <w:tcW w:w="2267" w:type="dxa"/>
            <w:shd w:val="clear" w:color="auto" w:fill="auto"/>
          </w:tcPr>
          <w:p w14:paraId="298956E8" w14:textId="77777777" w:rsidR="005F72CB" w:rsidRDefault="005F72CB" w:rsidP="005F72CB">
            <w:pPr>
              <w:pStyle w:val="tableheader"/>
              <w:rPr>
                <w:rStyle w:val="LineNumber"/>
              </w:rPr>
            </w:pPr>
            <w:r>
              <w:rPr>
                <w:rStyle w:val="LineNumber"/>
              </w:rPr>
              <w:t>Guide for use</w:t>
            </w:r>
          </w:p>
        </w:tc>
        <w:tc>
          <w:tcPr>
            <w:tcW w:w="5952" w:type="dxa"/>
            <w:shd w:val="clear" w:color="auto" w:fill="auto"/>
          </w:tcPr>
          <w:p w14:paraId="14D7D6BA" w14:textId="77777777" w:rsidR="005F72CB" w:rsidRDefault="005F72CB" w:rsidP="005F72CB">
            <w:pPr>
              <w:pStyle w:val="tabletext"/>
              <w:rPr>
                <w:rStyle w:val="LineNumber"/>
              </w:rPr>
            </w:pPr>
            <w:r>
              <w:rPr>
                <w:rStyle w:val="LineNumber"/>
              </w:rPr>
              <w:t>Previously known as Diagnosis coding system code.</w:t>
            </w:r>
          </w:p>
          <w:p w14:paraId="37556C3F" w14:textId="77777777" w:rsidR="005F72CB" w:rsidRDefault="005F72CB" w:rsidP="005F72CB">
            <w:pPr>
              <w:pStyle w:val="tabletext"/>
              <w:rPr>
                <w:rStyle w:val="LineNumber"/>
              </w:rPr>
            </w:pPr>
          </w:p>
          <w:p w14:paraId="63267C16" w14:textId="77777777" w:rsidR="005F72CB" w:rsidRDefault="005F72CB" w:rsidP="005F72CB">
            <w:pPr>
              <w:pStyle w:val="tabletext"/>
              <w:rPr>
                <w:rStyle w:val="LineNumber"/>
              </w:rPr>
            </w:pPr>
            <w:r>
              <w:rPr>
                <w:rStyle w:val="LineNumber"/>
              </w:rPr>
              <w:t>Code '03' (Read) is used for primary care and not reported in the NMDS.</w:t>
            </w:r>
          </w:p>
          <w:p w14:paraId="5673319B" w14:textId="77777777" w:rsidR="005F72CB" w:rsidRDefault="005F72CB" w:rsidP="005F72CB">
            <w:pPr>
              <w:pStyle w:val="tabletext"/>
              <w:rPr>
                <w:rStyle w:val="LineNumber"/>
              </w:rPr>
            </w:pPr>
          </w:p>
          <w:p w14:paraId="1C42EA71" w14:textId="77777777" w:rsidR="005F72CB" w:rsidRDefault="005F72CB" w:rsidP="005F72CB">
            <w:pPr>
              <w:pStyle w:val="tabletext"/>
              <w:rPr>
                <w:rStyle w:val="LineNumber"/>
              </w:rPr>
            </w:pPr>
            <w:r>
              <w:rPr>
                <w:rStyle w:val="LineNumber"/>
              </w:rPr>
              <w:t xml:space="preserve">Code '02' (ICD-9-CM) was used between 1988 and 1995. When code '06' (ICD-9-CM-A) was introduced, the database was mapped to this new code. From July 1999 data was submitted in either ICD-9-CM-A or ICD-10-AM 1st Edition, and mapped so that it was held in both systems. Data for code '02' no longer exists in the database.  </w:t>
            </w:r>
          </w:p>
          <w:p w14:paraId="4E28B071" w14:textId="77777777" w:rsidR="005F72CB" w:rsidRDefault="005F72CB" w:rsidP="005F72CB">
            <w:pPr>
              <w:pStyle w:val="tabletext"/>
              <w:rPr>
                <w:rStyle w:val="LineNumber"/>
              </w:rPr>
            </w:pPr>
          </w:p>
          <w:p w14:paraId="0A05AC28" w14:textId="77777777" w:rsidR="005F72CB" w:rsidRDefault="005F72CB" w:rsidP="005F72CB">
            <w:pPr>
              <w:pStyle w:val="tabletext"/>
              <w:rPr>
                <w:rStyle w:val="LineNumber"/>
              </w:rPr>
            </w:pPr>
            <w:r>
              <w:rPr>
                <w:rStyle w:val="LineNumber"/>
              </w:rPr>
              <w:t>Between 1 July 2001 and 30 June 2004, data was submitted in '11' (ICD-10-AM 2nd Edition) and mapped to ICD-9-CM-A and '10' (ICD-10-AM 1st Edition).  All records in '10' continue to be mapped back to earlier classification versions where mappings exist.</w:t>
            </w:r>
          </w:p>
          <w:p w14:paraId="16AA2A7D" w14:textId="77777777" w:rsidR="005F72CB" w:rsidRDefault="005F72CB" w:rsidP="005F72CB">
            <w:pPr>
              <w:pStyle w:val="tabletext"/>
              <w:rPr>
                <w:rStyle w:val="LineNumber"/>
              </w:rPr>
            </w:pPr>
          </w:p>
          <w:p w14:paraId="192CBA7B" w14:textId="77777777" w:rsidR="005F72CB" w:rsidRDefault="005F72CB" w:rsidP="005F72CB">
            <w:pPr>
              <w:pStyle w:val="tabletext"/>
              <w:rPr>
                <w:rStyle w:val="LineNumber"/>
              </w:rPr>
            </w:pPr>
            <w:r>
              <w:rPr>
                <w:rStyle w:val="LineNumber"/>
              </w:rPr>
              <w:t>From 1 July 2004 data is submitted in '12' (ICD-10-AM 3rd Edition) and mapped to '11' (ICD-10-AM 2rd Edition).  Mappings from '11' to '10' and '10' or earlier classifications continues to be performed, where mappings exist.</w:t>
            </w:r>
          </w:p>
          <w:p w14:paraId="63FAB595" w14:textId="77777777" w:rsidR="00A40326" w:rsidRDefault="00A40326" w:rsidP="005F72CB">
            <w:pPr>
              <w:pStyle w:val="tabletext"/>
              <w:rPr>
                <w:rStyle w:val="LineNumber"/>
              </w:rPr>
            </w:pPr>
          </w:p>
          <w:p w14:paraId="2414F81C" w14:textId="77777777" w:rsidR="00A40326" w:rsidRDefault="00A40326" w:rsidP="00A40326">
            <w:pPr>
              <w:pStyle w:val="tabletext"/>
              <w:rPr>
                <w:rStyle w:val="LineNumber"/>
              </w:rPr>
            </w:pPr>
            <w:r>
              <w:rPr>
                <w:rStyle w:val="LineNumber"/>
              </w:rPr>
              <w:t>From 1 July 2008 data is submitted in '13' (ICD-10-AM 6th Edition) and mapped to '12' (ICD-10-AM 3rd Edition).  Mappings from '12' to '10' and '10' or earlier classifications continue to be performed, where mappings exist</w:t>
            </w:r>
          </w:p>
          <w:p w14:paraId="537F21FD" w14:textId="77777777" w:rsidR="00A40326" w:rsidRDefault="00A40326" w:rsidP="00A40326">
            <w:pPr>
              <w:pStyle w:val="tabletext"/>
              <w:rPr>
                <w:rStyle w:val="LineNumber"/>
              </w:rPr>
            </w:pPr>
          </w:p>
          <w:p w14:paraId="4F47BC41" w14:textId="77777777" w:rsidR="00A40326" w:rsidRDefault="00A40326" w:rsidP="00A40326">
            <w:pPr>
              <w:pStyle w:val="tabletext"/>
              <w:rPr>
                <w:rStyle w:val="LineNumber"/>
              </w:rPr>
            </w:pPr>
            <w:r>
              <w:rPr>
                <w:rStyle w:val="LineNumber"/>
              </w:rPr>
              <w:t xml:space="preserve">From 1 July 2014 data is submitted in '14' (ICD-10-AM 8th Edition) and mapped to '13' (ICD-10-AM 6th Edition).  Mappings from '13' to '10' and '10' or earlier classifications continue to be </w:t>
            </w:r>
            <w:r w:rsidR="00F637D6">
              <w:rPr>
                <w:rStyle w:val="LineNumber"/>
              </w:rPr>
              <w:t>performed, where mappings exist</w:t>
            </w:r>
          </w:p>
          <w:p w14:paraId="0E0DDF2F" w14:textId="77777777" w:rsidR="00F637D6" w:rsidRDefault="00F637D6" w:rsidP="00A40326">
            <w:pPr>
              <w:pStyle w:val="tabletext"/>
              <w:rPr>
                <w:rStyle w:val="LineNumber"/>
              </w:rPr>
            </w:pPr>
          </w:p>
          <w:p w14:paraId="4537D22F" w14:textId="77777777" w:rsidR="00F637D6" w:rsidRDefault="00F637D6" w:rsidP="00F637D6">
            <w:pPr>
              <w:pStyle w:val="tabletext"/>
              <w:rPr>
                <w:rStyle w:val="LineNumber"/>
              </w:rPr>
            </w:pPr>
            <w:r>
              <w:rPr>
                <w:rStyle w:val="LineNumber"/>
              </w:rPr>
              <w:t>From 1 July 2019 data is submitted in '15' (ICD-10-AM 11th Edition) and mapped to '14' (ICD-10-AM 8th Edition).  Mappings from '14' to '10' and '10' or earlier classifications continue to be performed, where mappings exist.</w:t>
            </w:r>
          </w:p>
        </w:tc>
      </w:tr>
      <w:tr w:rsidR="005F72CB" w14:paraId="61C7214E" w14:textId="77777777" w:rsidTr="005F72CB">
        <w:trPr>
          <w:cantSplit/>
        </w:trPr>
        <w:tc>
          <w:tcPr>
            <w:tcW w:w="2267" w:type="dxa"/>
            <w:shd w:val="clear" w:color="auto" w:fill="auto"/>
          </w:tcPr>
          <w:p w14:paraId="22C3714F" w14:textId="77777777" w:rsidR="005F72CB" w:rsidRDefault="005F72CB" w:rsidP="005F72CB">
            <w:pPr>
              <w:pStyle w:val="tableheader"/>
              <w:rPr>
                <w:rStyle w:val="LineNumber"/>
              </w:rPr>
            </w:pPr>
            <w:r>
              <w:rPr>
                <w:rStyle w:val="LineNumber"/>
              </w:rPr>
              <w:t>Verification rules</w:t>
            </w:r>
          </w:p>
        </w:tc>
        <w:tc>
          <w:tcPr>
            <w:tcW w:w="5952" w:type="dxa"/>
            <w:shd w:val="clear" w:color="auto" w:fill="auto"/>
          </w:tcPr>
          <w:p w14:paraId="3EDEB85E" w14:textId="77777777" w:rsidR="005F72CB" w:rsidRDefault="005F72CB" w:rsidP="005F72CB">
            <w:pPr>
              <w:pStyle w:val="tabletext"/>
              <w:rPr>
                <w:rStyle w:val="LineNumber"/>
              </w:rPr>
            </w:pPr>
            <w:r>
              <w:rPr>
                <w:rStyle w:val="LineNumber"/>
              </w:rPr>
              <w:t>Must be a valid code in the Clinical Coding System code table.</w:t>
            </w:r>
          </w:p>
          <w:p w14:paraId="0153D1BB" w14:textId="77777777" w:rsidR="005F72CB" w:rsidRDefault="005F72CB" w:rsidP="005F72CB">
            <w:pPr>
              <w:pStyle w:val="tabletext"/>
              <w:rPr>
                <w:rStyle w:val="LineNumber"/>
              </w:rPr>
            </w:pPr>
          </w:p>
          <w:p w14:paraId="07A1B5C6" w14:textId="77777777" w:rsidR="005F72CB" w:rsidRDefault="005F72CB" w:rsidP="005F72CB">
            <w:pPr>
              <w:pStyle w:val="tabletext"/>
              <w:rPr>
                <w:rStyle w:val="LineNumber"/>
              </w:rPr>
            </w:pPr>
            <w:r>
              <w:rPr>
                <w:rStyle w:val="LineNumber"/>
              </w:rPr>
              <w:t>Must form part of a valid combination of Clinical code, Clinical code type, and Clinical coding system ID.</w:t>
            </w:r>
          </w:p>
        </w:tc>
      </w:tr>
      <w:tr w:rsidR="005F72CB" w14:paraId="2CE4EE59" w14:textId="77777777" w:rsidTr="005F72CB">
        <w:trPr>
          <w:cantSplit/>
        </w:trPr>
        <w:tc>
          <w:tcPr>
            <w:tcW w:w="2267" w:type="dxa"/>
            <w:shd w:val="clear" w:color="auto" w:fill="auto"/>
          </w:tcPr>
          <w:p w14:paraId="2F559167" w14:textId="77777777" w:rsidR="005F72CB" w:rsidRDefault="005F72CB" w:rsidP="005F72CB">
            <w:pPr>
              <w:pStyle w:val="tableheader"/>
              <w:rPr>
                <w:rStyle w:val="LineNumber"/>
              </w:rPr>
            </w:pPr>
            <w:r>
              <w:rPr>
                <w:rStyle w:val="LineNumber"/>
              </w:rPr>
              <w:lastRenderedPageBreak/>
              <w:t>Collection methods</w:t>
            </w:r>
          </w:p>
        </w:tc>
        <w:tc>
          <w:tcPr>
            <w:tcW w:w="5952" w:type="dxa"/>
            <w:shd w:val="clear" w:color="auto" w:fill="auto"/>
          </w:tcPr>
          <w:p w14:paraId="00B7F955" w14:textId="77777777" w:rsidR="005F72CB" w:rsidRDefault="005F72CB" w:rsidP="00F637D6">
            <w:pPr>
              <w:pStyle w:val="tabletext"/>
              <w:rPr>
                <w:rStyle w:val="LineNumber"/>
              </w:rPr>
            </w:pPr>
            <w:r>
              <w:rPr>
                <w:rStyle w:val="LineNumber"/>
              </w:rPr>
              <w:t>From 1 July 20</w:t>
            </w:r>
            <w:r w:rsidR="00A40326">
              <w:rPr>
                <w:rStyle w:val="LineNumber"/>
              </w:rPr>
              <w:t>1</w:t>
            </w:r>
            <w:r w:rsidR="00F637D6">
              <w:rPr>
                <w:rStyle w:val="LineNumber"/>
              </w:rPr>
              <w:t>9</w:t>
            </w:r>
            <w:r>
              <w:rPr>
                <w:rStyle w:val="LineNumber"/>
              </w:rPr>
              <w:t xml:space="preserve"> data should be submitted using ICD-10-AM </w:t>
            </w:r>
            <w:r w:rsidR="00F637D6">
              <w:rPr>
                <w:rStyle w:val="LineNumber"/>
              </w:rPr>
              <w:t>11</w:t>
            </w:r>
            <w:r w:rsidR="00A40326">
              <w:rPr>
                <w:rStyle w:val="LineNumber"/>
              </w:rPr>
              <w:t>th</w:t>
            </w:r>
            <w:r>
              <w:rPr>
                <w:rStyle w:val="LineNumber"/>
              </w:rPr>
              <w:t xml:space="preserve"> Edition, that is, the Clinical coding system ID should be '1</w:t>
            </w:r>
            <w:r w:rsidR="00F637D6">
              <w:rPr>
                <w:rStyle w:val="LineNumber"/>
              </w:rPr>
              <w:t>5</w:t>
            </w:r>
            <w:r>
              <w:rPr>
                <w:rStyle w:val="LineNumber"/>
              </w:rPr>
              <w:t>'.</w:t>
            </w:r>
          </w:p>
        </w:tc>
      </w:tr>
      <w:tr w:rsidR="005F72CB" w14:paraId="65E1C717" w14:textId="77777777" w:rsidTr="005F72CB">
        <w:trPr>
          <w:cantSplit/>
        </w:trPr>
        <w:tc>
          <w:tcPr>
            <w:tcW w:w="2267" w:type="dxa"/>
            <w:shd w:val="clear" w:color="auto" w:fill="auto"/>
          </w:tcPr>
          <w:p w14:paraId="65989636" w14:textId="77777777" w:rsidR="005F72CB" w:rsidRDefault="005F72CB" w:rsidP="005F72CB">
            <w:pPr>
              <w:pStyle w:val="tableheader"/>
              <w:rPr>
                <w:rStyle w:val="LineNumber"/>
              </w:rPr>
            </w:pPr>
            <w:r>
              <w:rPr>
                <w:rStyle w:val="LineNumber"/>
              </w:rPr>
              <w:t>Related data</w:t>
            </w:r>
          </w:p>
        </w:tc>
        <w:tc>
          <w:tcPr>
            <w:tcW w:w="5952" w:type="dxa"/>
            <w:shd w:val="clear" w:color="auto" w:fill="auto"/>
          </w:tcPr>
          <w:p w14:paraId="29C77EB5" w14:textId="77777777" w:rsidR="005F72CB" w:rsidRDefault="005F72CB" w:rsidP="005F72CB">
            <w:pPr>
              <w:pStyle w:val="tabletext"/>
              <w:rPr>
                <w:rStyle w:val="LineNumber"/>
              </w:rPr>
            </w:pPr>
            <w:r>
              <w:rPr>
                <w:rStyle w:val="LineNumber"/>
              </w:rPr>
              <w:t>Diagnosis type</w:t>
            </w:r>
          </w:p>
          <w:p w14:paraId="6554A2E5" w14:textId="77777777" w:rsidR="005F72CB" w:rsidRDefault="005F72CB" w:rsidP="005F72CB">
            <w:pPr>
              <w:pStyle w:val="tabletext"/>
              <w:rPr>
                <w:rStyle w:val="LineNumber"/>
              </w:rPr>
            </w:pPr>
            <w:r>
              <w:rPr>
                <w:rStyle w:val="LineNumber"/>
              </w:rPr>
              <w:t>Clinical code type</w:t>
            </w:r>
          </w:p>
          <w:p w14:paraId="7AFA0D6B" w14:textId="77777777" w:rsidR="005F72CB" w:rsidRDefault="005F72CB" w:rsidP="005F72CB">
            <w:pPr>
              <w:pStyle w:val="tabletext"/>
              <w:rPr>
                <w:rStyle w:val="LineNumber"/>
              </w:rPr>
            </w:pPr>
            <w:r>
              <w:rPr>
                <w:rStyle w:val="LineNumber"/>
              </w:rPr>
              <w:t>Clinical code</w:t>
            </w:r>
          </w:p>
        </w:tc>
      </w:tr>
      <w:tr w:rsidR="005F72CB" w14:paraId="4663AF56" w14:textId="77777777" w:rsidTr="005F72CB">
        <w:trPr>
          <w:cantSplit/>
        </w:trPr>
        <w:tc>
          <w:tcPr>
            <w:tcW w:w="2267" w:type="dxa"/>
            <w:shd w:val="clear" w:color="auto" w:fill="auto"/>
          </w:tcPr>
          <w:p w14:paraId="219FBC10" w14:textId="77777777" w:rsidR="005F72CB" w:rsidRDefault="005F72CB" w:rsidP="005F72CB">
            <w:pPr>
              <w:pStyle w:val="tableheader"/>
              <w:rPr>
                <w:rStyle w:val="LineNumber"/>
              </w:rPr>
            </w:pPr>
            <w:r>
              <w:rPr>
                <w:rStyle w:val="LineNumber"/>
              </w:rPr>
              <w:t>Source document</w:t>
            </w:r>
          </w:p>
        </w:tc>
        <w:tc>
          <w:tcPr>
            <w:tcW w:w="5952" w:type="dxa"/>
            <w:shd w:val="clear" w:color="auto" w:fill="auto"/>
          </w:tcPr>
          <w:p w14:paraId="07FE6B36" w14:textId="77777777" w:rsidR="005F72CB" w:rsidRDefault="005F72CB" w:rsidP="005F72CB">
            <w:pPr>
              <w:pStyle w:val="tabletext"/>
              <w:rPr>
                <w:rStyle w:val="LineNumber"/>
              </w:rPr>
            </w:pPr>
            <w:r>
              <w:rPr>
                <w:rStyle w:val="LineNumber"/>
              </w:rPr>
              <w:t>Encoding software</w:t>
            </w:r>
          </w:p>
        </w:tc>
      </w:tr>
      <w:tr w:rsidR="005F72CB" w14:paraId="4BA83C56" w14:textId="77777777" w:rsidTr="005F72CB">
        <w:trPr>
          <w:cantSplit/>
        </w:trPr>
        <w:tc>
          <w:tcPr>
            <w:tcW w:w="2267" w:type="dxa"/>
            <w:shd w:val="clear" w:color="auto" w:fill="auto"/>
          </w:tcPr>
          <w:p w14:paraId="794A6356" w14:textId="77777777" w:rsidR="005F72CB" w:rsidRDefault="005F72CB" w:rsidP="005F72CB">
            <w:pPr>
              <w:pStyle w:val="tableheader"/>
              <w:rPr>
                <w:rStyle w:val="LineNumber"/>
              </w:rPr>
            </w:pPr>
            <w:r>
              <w:rPr>
                <w:rStyle w:val="LineNumber"/>
              </w:rPr>
              <w:t>Source organisation</w:t>
            </w:r>
          </w:p>
        </w:tc>
        <w:tc>
          <w:tcPr>
            <w:tcW w:w="5952" w:type="dxa"/>
            <w:shd w:val="clear" w:color="auto" w:fill="auto"/>
          </w:tcPr>
          <w:p w14:paraId="35D1C611" w14:textId="77777777" w:rsidR="005F72CB" w:rsidRDefault="005F72CB" w:rsidP="005F72CB">
            <w:pPr>
              <w:pStyle w:val="tabletext"/>
              <w:rPr>
                <w:rStyle w:val="LineNumber"/>
              </w:rPr>
            </w:pPr>
            <w:r>
              <w:rPr>
                <w:rStyle w:val="LineNumber"/>
              </w:rPr>
              <w:t>Ministry of Health</w:t>
            </w:r>
          </w:p>
        </w:tc>
      </w:tr>
    </w:tbl>
    <w:p w14:paraId="101F97FF" w14:textId="77777777" w:rsidR="00A516C2" w:rsidRDefault="005F72CB" w:rsidP="00A516C2">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2D45F1">
        <w:instrText>Clinical code type</w:instrText>
      </w:r>
      <w:r w:rsidR="00A516C2">
        <w:instrText xml:space="preserve">" </w:instrText>
      </w:r>
      <w:r w:rsidR="00A516C2">
        <w:rPr>
          <w:rStyle w:val="LineNumber"/>
        </w:rPr>
        <w:fldChar w:fldCharType="end"/>
      </w:r>
      <w:bookmarkStart w:id="30" w:name="_Toc10727648"/>
      <w:r w:rsidR="00A516C2">
        <w:rPr>
          <w:rStyle w:val="LineNumber"/>
        </w:rPr>
        <w:t>Clinical code type</w:t>
      </w:r>
      <w:bookmarkEnd w:id="30"/>
    </w:p>
    <w:tbl>
      <w:tblPr>
        <w:tblW w:w="0" w:type="auto"/>
        <w:tblCellMar>
          <w:bottom w:w="170" w:type="dxa"/>
        </w:tblCellMar>
        <w:tblLook w:val="04A0" w:firstRow="1" w:lastRow="0" w:firstColumn="1" w:lastColumn="0" w:noHBand="0" w:noVBand="1"/>
      </w:tblPr>
      <w:tblGrid>
        <w:gridCol w:w="2267"/>
        <w:gridCol w:w="5952"/>
      </w:tblGrid>
      <w:tr w:rsidR="00A516C2" w14:paraId="5284A95C" w14:textId="77777777" w:rsidTr="00D01893">
        <w:trPr>
          <w:cantSplit/>
        </w:trPr>
        <w:tc>
          <w:tcPr>
            <w:tcW w:w="2267" w:type="dxa"/>
            <w:shd w:val="clear" w:color="auto" w:fill="auto"/>
          </w:tcPr>
          <w:p w14:paraId="2716C291"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2F32FF9B" w14:textId="77777777" w:rsidR="00A516C2" w:rsidRDefault="00A516C2" w:rsidP="00A516C2">
            <w:pPr>
              <w:pStyle w:val="tabletext"/>
              <w:rPr>
                <w:rStyle w:val="LineNumber"/>
              </w:rPr>
            </w:pPr>
            <w:r>
              <w:rPr>
                <w:rStyle w:val="LineNumber"/>
              </w:rPr>
              <w:t>A code denoting which section of the clinical code table the clinical code falls within.</w:t>
            </w:r>
          </w:p>
        </w:tc>
      </w:tr>
      <w:tr w:rsidR="00A516C2" w14:paraId="7F52DA08" w14:textId="77777777" w:rsidTr="00D01893">
        <w:trPr>
          <w:cantSplit/>
        </w:trPr>
        <w:tc>
          <w:tcPr>
            <w:tcW w:w="2267" w:type="dxa"/>
            <w:shd w:val="clear" w:color="auto" w:fill="auto"/>
          </w:tcPr>
          <w:p w14:paraId="46621646"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3BFD4BD4" w14:textId="77777777" w:rsidR="00A516C2" w:rsidRDefault="00A516C2" w:rsidP="00A516C2">
            <w:pPr>
              <w:pStyle w:val="tabletext"/>
              <w:rPr>
                <w:rStyle w:val="LineNumber"/>
              </w:rPr>
            </w:pPr>
            <w:r>
              <w:rPr>
                <w:rStyle w:val="LineNumber"/>
              </w:rPr>
              <w:t>clinical_code_type</w:t>
            </w:r>
          </w:p>
        </w:tc>
      </w:tr>
      <w:tr w:rsidR="00A516C2" w14:paraId="076E8E69" w14:textId="77777777" w:rsidTr="00D01893">
        <w:trPr>
          <w:cantSplit/>
        </w:trPr>
        <w:tc>
          <w:tcPr>
            <w:tcW w:w="2267" w:type="dxa"/>
            <w:shd w:val="clear" w:color="auto" w:fill="auto"/>
          </w:tcPr>
          <w:p w14:paraId="288352D4"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510D5479" w14:textId="77777777" w:rsidR="00A516C2" w:rsidRDefault="00A516C2" w:rsidP="00A516C2">
            <w:pPr>
              <w:pStyle w:val="tabletext"/>
              <w:rPr>
                <w:rStyle w:val="LineNumber"/>
              </w:rPr>
            </w:pPr>
            <w:r>
              <w:rPr>
                <w:rStyle w:val="LineNumber"/>
              </w:rPr>
              <w:t>fact_nmd_diagnosis_procedure</w:t>
            </w:r>
          </w:p>
        </w:tc>
      </w:tr>
      <w:tr w:rsidR="00A516C2" w14:paraId="37723220" w14:textId="77777777" w:rsidTr="00D01893">
        <w:trPr>
          <w:cantSplit/>
        </w:trPr>
        <w:tc>
          <w:tcPr>
            <w:tcW w:w="2267" w:type="dxa"/>
            <w:shd w:val="clear" w:color="auto" w:fill="auto"/>
          </w:tcPr>
          <w:p w14:paraId="375A0D90"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4C728BA" w14:textId="77777777" w:rsidR="00A516C2" w:rsidRDefault="00A516C2" w:rsidP="00A516C2">
            <w:pPr>
              <w:pStyle w:val="tabletext"/>
              <w:rPr>
                <w:rStyle w:val="LineNumber"/>
              </w:rPr>
            </w:pPr>
            <w:r>
              <w:rPr>
                <w:rStyle w:val="LineNumber"/>
              </w:rPr>
              <w:t>char(1)</w:t>
            </w:r>
          </w:p>
        </w:tc>
      </w:tr>
      <w:tr w:rsidR="00A516C2" w14:paraId="633DA149" w14:textId="77777777" w:rsidTr="00D01893">
        <w:trPr>
          <w:cantSplit/>
        </w:trPr>
        <w:tc>
          <w:tcPr>
            <w:tcW w:w="2267" w:type="dxa"/>
            <w:shd w:val="clear" w:color="auto" w:fill="auto"/>
          </w:tcPr>
          <w:p w14:paraId="32F9C533"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30F0B9F" w14:textId="77777777" w:rsidR="00A516C2" w:rsidRDefault="00A516C2" w:rsidP="00A516C2">
            <w:pPr>
              <w:pStyle w:val="tabletext"/>
              <w:rPr>
                <w:rStyle w:val="LineNumber"/>
              </w:rPr>
            </w:pPr>
          </w:p>
        </w:tc>
      </w:tr>
      <w:tr w:rsidR="00A516C2" w14:paraId="7E249BFD" w14:textId="77777777" w:rsidTr="00D01893">
        <w:trPr>
          <w:cantSplit/>
        </w:trPr>
        <w:tc>
          <w:tcPr>
            <w:tcW w:w="2267" w:type="dxa"/>
            <w:shd w:val="clear" w:color="auto" w:fill="auto"/>
          </w:tcPr>
          <w:p w14:paraId="4E615525"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070C4E4D" w14:textId="77777777" w:rsidR="00A516C2" w:rsidRDefault="00A516C2" w:rsidP="00A516C2">
            <w:pPr>
              <w:pStyle w:val="tabletext"/>
              <w:rPr>
                <w:rStyle w:val="LineNumber"/>
              </w:rPr>
            </w:pPr>
            <w:r>
              <w:rPr>
                <w:rStyle w:val="LineNumber"/>
              </w:rPr>
              <w:t>Clinical information.</w:t>
            </w:r>
          </w:p>
        </w:tc>
      </w:tr>
      <w:tr w:rsidR="00A516C2" w14:paraId="43DAABF6" w14:textId="77777777" w:rsidTr="00D01893">
        <w:trPr>
          <w:cantSplit/>
        </w:trPr>
        <w:tc>
          <w:tcPr>
            <w:tcW w:w="2267" w:type="dxa"/>
            <w:shd w:val="clear" w:color="auto" w:fill="auto"/>
          </w:tcPr>
          <w:p w14:paraId="5D8125B4"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3E9060B4" w14:textId="77777777" w:rsidR="00A516C2" w:rsidRDefault="00A516C2" w:rsidP="00A516C2">
            <w:pPr>
              <w:pStyle w:val="tabletext"/>
              <w:rPr>
                <w:rStyle w:val="LineNumber"/>
              </w:rPr>
            </w:pPr>
            <w:r>
              <w:rPr>
                <w:rStyle w:val="LineNumber"/>
              </w:rPr>
              <w:t>A</w:t>
            </w:r>
          </w:p>
        </w:tc>
      </w:tr>
      <w:tr w:rsidR="00A516C2" w14:paraId="56D6463D" w14:textId="77777777" w:rsidTr="00D01893">
        <w:trPr>
          <w:cantSplit/>
        </w:trPr>
        <w:tc>
          <w:tcPr>
            <w:tcW w:w="2267" w:type="dxa"/>
            <w:shd w:val="clear" w:color="auto" w:fill="auto"/>
          </w:tcPr>
          <w:p w14:paraId="3703DCA7"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A34B5CE" w14:textId="77777777" w:rsidR="00A516C2" w:rsidRDefault="00A516C2" w:rsidP="00A516C2">
            <w:pPr>
              <w:pStyle w:val="tabletext"/>
              <w:rPr>
                <w:rStyle w:val="LineNumber"/>
              </w:rPr>
            </w:pPr>
            <w:r>
              <w:rPr>
                <w:rStyle w:val="LineNumber"/>
              </w:rPr>
              <w:t>'A' = Diagnosis</w:t>
            </w:r>
          </w:p>
          <w:p w14:paraId="432F7016" w14:textId="77777777" w:rsidR="00A516C2" w:rsidRDefault="00A516C2" w:rsidP="00A516C2">
            <w:pPr>
              <w:pStyle w:val="tabletext"/>
              <w:rPr>
                <w:rStyle w:val="LineNumber"/>
              </w:rPr>
            </w:pPr>
            <w:r>
              <w:rPr>
                <w:rStyle w:val="LineNumber"/>
              </w:rPr>
              <w:t>'B' = Injury</w:t>
            </w:r>
          </w:p>
          <w:p w14:paraId="0DEBC414" w14:textId="77777777" w:rsidR="00A516C2" w:rsidRDefault="00A516C2" w:rsidP="00A516C2">
            <w:pPr>
              <w:pStyle w:val="tabletext"/>
              <w:rPr>
                <w:rStyle w:val="LineNumber"/>
              </w:rPr>
            </w:pPr>
            <w:r>
              <w:rPr>
                <w:rStyle w:val="LineNumber"/>
              </w:rPr>
              <w:t>'D' = DSM-IV</w:t>
            </w:r>
          </w:p>
          <w:p w14:paraId="28CDDCB4" w14:textId="77777777" w:rsidR="00A516C2" w:rsidRDefault="00A516C2" w:rsidP="00A516C2">
            <w:pPr>
              <w:pStyle w:val="tabletext"/>
              <w:rPr>
                <w:rStyle w:val="LineNumber"/>
              </w:rPr>
            </w:pPr>
            <w:r>
              <w:rPr>
                <w:rStyle w:val="LineNumber"/>
              </w:rPr>
              <w:t>'E' = External cause of injury</w:t>
            </w:r>
          </w:p>
          <w:p w14:paraId="7C98AA06" w14:textId="77777777" w:rsidR="00A516C2" w:rsidRDefault="00A516C2" w:rsidP="00A516C2">
            <w:pPr>
              <w:pStyle w:val="tabletext"/>
              <w:rPr>
                <w:rStyle w:val="LineNumber"/>
              </w:rPr>
            </w:pPr>
            <w:r>
              <w:rPr>
                <w:rStyle w:val="LineNumber"/>
              </w:rPr>
              <w:t>'M' = Morphology (pathology)</w:t>
            </w:r>
          </w:p>
          <w:p w14:paraId="07BF90B5" w14:textId="77777777" w:rsidR="00A516C2" w:rsidRDefault="00A516C2" w:rsidP="00A516C2">
            <w:pPr>
              <w:pStyle w:val="tabletext"/>
              <w:rPr>
                <w:rStyle w:val="LineNumber"/>
              </w:rPr>
            </w:pPr>
            <w:r>
              <w:rPr>
                <w:rStyle w:val="LineNumber"/>
              </w:rPr>
              <w:t>'O' = Operation/procedure</w:t>
            </w:r>
          </w:p>
          <w:p w14:paraId="5B1F3237" w14:textId="77777777" w:rsidR="00A516C2" w:rsidRDefault="00A516C2" w:rsidP="00A516C2">
            <w:pPr>
              <w:pStyle w:val="tabletext"/>
              <w:rPr>
                <w:rStyle w:val="LineNumber"/>
              </w:rPr>
            </w:pPr>
            <w:r>
              <w:rPr>
                <w:rStyle w:val="LineNumber"/>
              </w:rPr>
              <w:t>'V' = Supplementary classification/health factors</w:t>
            </w:r>
          </w:p>
        </w:tc>
      </w:tr>
      <w:tr w:rsidR="00A516C2" w14:paraId="6F703C18" w14:textId="77777777" w:rsidTr="00D01893">
        <w:trPr>
          <w:cantSplit/>
        </w:trPr>
        <w:tc>
          <w:tcPr>
            <w:tcW w:w="2267" w:type="dxa"/>
            <w:shd w:val="clear" w:color="auto" w:fill="auto"/>
          </w:tcPr>
          <w:p w14:paraId="75517F5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528EAC4E" w14:textId="77777777" w:rsidR="00A516C2" w:rsidRDefault="00A516C2" w:rsidP="00A516C2">
            <w:pPr>
              <w:pStyle w:val="tabletext"/>
              <w:rPr>
                <w:rStyle w:val="LineNumber"/>
              </w:rPr>
            </w:pPr>
            <w:r>
              <w:rPr>
                <w:rStyle w:val="LineNumber"/>
              </w:rPr>
              <w:t>Previously known as Clinical code table type.</w:t>
            </w:r>
          </w:p>
          <w:p w14:paraId="467510AA" w14:textId="77777777" w:rsidR="00A516C2" w:rsidRDefault="00A516C2" w:rsidP="00A516C2">
            <w:pPr>
              <w:pStyle w:val="tabletext"/>
              <w:rPr>
                <w:rStyle w:val="LineNumber"/>
              </w:rPr>
            </w:pPr>
          </w:p>
          <w:p w14:paraId="140D2BEB" w14:textId="77777777" w:rsidR="00A516C2" w:rsidRDefault="00A516C2" w:rsidP="00A516C2">
            <w:pPr>
              <w:pStyle w:val="tabletext"/>
              <w:rPr>
                <w:rStyle w:val="LineNumber"/>
              </w:rPr>
            </w:pPr>
            <w:r>
              <w:rPr>
                <w:rStyle w:val="LineNumber"/>
              </w:rPr>
              <w:t>This field is required to differentiate between different sections of the clinical code table. In ICD-9-CM-A code values could be repeated in different sections of the table. For example, '0101' is a diagnosis code as well as a procedure code.</w:t>
            </w:r>
          </w:p>
          <w:p w14:paraId="585A87E6" w14:textId="77777777" w:rsidR="00A516C2" w:rsidRDefault="00A516C2" w:rsidP="00A516C2">
            <w:pPr>
              <w:pStyle w:val="tabletext"/>
              <w:rPr>
                <w:rStyle w:val="LineNumber"/>
              </w:rPr>
            </w:pPr>
          </w:p>
          <w:p w14:paraId="241C5EDE" w14:textId="77777777" w:rsidR="00A516C2" w:rsidRDefault="00A516C2" w:rsidP="00A516C2">
            <w:pPr>
              <w:pStyle w:val="tabletext"/>
              <w:rPr>
                <w:rStyle w:val="LineNumber"/>
              </w:rPr>
            </w:pPr>
            <w:r>
              <w:rPr>
                <w:rStyle w:val="LineNumber"/>
              </w:rPr>
              <w:t>Note: M- Morphology (pathology) is historical and originally used for cancer diagnosis which has since been replaced with the introduction of the Cancer Registry data mart.</w:t>
            </w:r>
          </w:p>
        </w:tc>
      </w:tr>
      <w:tr w:rsidR="00A516C2" w14:paraId="1E689A9E" w14:textId="77777777" w:rsidTr="00D01893">
        <w:trPr>
          <w:cantSplit/>
        </w:trPr>
        <w:tc>
          <w:tcPr>
            <w:tcW w:w="2267" w:type="dxa"/>
            <w:shd w:val="clear" w:color="auto" w:fill="auto"/>
          </w:tcPr>
          <w:p w14:paraId="3FBE4F91"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02FF486B" w14:textId="77777777" w:rsidR="00A516C2" w:rsidRDefault="00A516C2" w:rsidP="00A516C2">
            <w:pPr>
              <w:pStyle w:val="tabletext"/>
              <w:rPr>
                <w:rStyle w:val="LineNumber"/>
              </w:rPr>
            </w:pPr>
            <w:r>
              <w:rPr>
                <w:rStyle w:val="LineNumber"/>
              </w:rPr>
              <w:t>Must be a valid code in the Clinical Code Type code table.</w:t>
            </w:r>
          </w:p>
          <w:p w14:paraId="1689E313" w14:textId="77777777" w:rsidR="00A516C2" w:rsidRDefault="00A516C2" w:rsidP="00A516C2">
            <w:pPr>
              <w:pStyle w:val="tabletext"/>
              <w:rPr>
                <w:rStyle w:val="LineNumber"/>
              </w:rPr>
            </w:pPr>
          </w:p>
          <w:p w14:paraId="42D91E34" w14:textId="77777777" w:rsidR="00A516C2" w:rsidRDefault="00A516C2" w:rsidP="00A516C2">
            <w:pPr>
              <w:pStyle w:val="tabletext"/>
              <w:rPr>
                <w:rStyle w:val="LineNumber"/>
              </w:rPr>
            </w:pPr>
            <w:r>
              <w:rPr>
                <w:rStyle w:val="LineNumber"/>
              </w:rPr>
              <w:t>Must form part of a valid combination of Clinical code, Clinical code type, and Clinical coding system ID.</w:t>
            </w:r>
          </w:p>
        </w:tc>
      </w:tr>
      <w:tr w:rsidR="00A516C2" w14:paraId="71ED743C" w14:textId="77777777" w:rsidTr="00D01893">
        <w:trPr>
          <w:cantSplit/>
        </w:trPr>
        <w:tc>
          <w:tcPr>
            <w:tcW w:w="2267" w:type="dxa"/>
            <w:shd w:val="clear" w:color="auto" w:fill="auto"/>
          </w:tcPr>
          <w:p w14:paraId="2E005E31"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5F2A3984" w14:textId="77777777" w:rsidR="00A516C2" w:rsidRDefault="00A516C2" w:rsidP="00A516C2">
            <w:pPr>
              <w:pStyle w:val="tabletext"/>
              <w:rPr>
                <w:rStyle w:val="LineNumber"/>
              </w:rPr>
            </w:pPr>
          </w:p>
        </w:tc>
      </w:tr>
      <w:tr w:rsidR="00A516C2" w14:paraId="5315695F" w14:textId="77777777" w:rsidTr="00D01893">
        <w:trPr>
          <w:cantSplit/>
        </w:trPr>
        <w:tc>
          <w:tcPr>
            <w:tcW w:w="2267" w:type="dxa"/>
            <w:shd w:val="clear" w:color="auto" w:fill="auto"/>
          </w:tcPr>
          <w:p w14:paraId="3D912898"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04CF205F" w14:textId="77777777" w:rsidR="00A516C2" w:rsidRDefault="00A516C2" w:rsidP="00A516C2">
            <w:pPr>
              <w:pStyle w:val="tabletext"/>
              <w:rPr>
                <w:rStyle w:val="LineNumber"/>
              </w:rPr>
            </w:pPr>
            <w:r>
              <w:rPr>
                <w:rStyle w:val="LineNumber"/>
              </w:rPr>
              <w:t>Clinical coding system ID</w:t>
            </w:r>
          </w:p>
          <w:p w14:paraId="19198520" w14:textId="77777777" w:rsidR="00A516C2" w:rsidRDefault="00A516C2" w:rsidP="00A516C2">
            <w:pPr>
              <w:pStyle w:val="tabletext"/>
              <w:rPr>
                <w:rStyle w:val="LineNumber"/>
              </w:rPr>
            </w:pPr>
            <w:r>
              <w:rPr>
                <w:rStyle w:val="LineNumber"/>
              </w:rPr>
              <w:t>Diagnosis type</w:t>
            </w:r>
          </w:p>
          <w:p w14:paraId="0314E157" w14:textId="77777777" w:rsidR="00A516C2" w:rsidRDefault="00A516C2" w:rsidP="00A516C2">
            <w:pPr>
              <w:pStyle w:val="tabletext"/>
              <w:rPr>
                <w:rStyle w:val="LineNumber"/>
              </w:rPr>
            </w:pPr>
            <w:r>
              <w:rPr>
                <w:rStyle w:val="LineNumber"/>
              </w:rPr>
              <w:t>Clinical code</w:t>
            </w:r>
          </w:p>
        </w:tc>
      </w:tr>
      <w:tr w:rsidR="00A516C2" w14:paraId="7C40A129" w14:textId="77777777" w:rsidTr="00D01893">
        <w:trPr>
          <w:cantSplit/>
        </w:trPr>
        <w:tc>
          <w:tcPr>
            <w:tcW w:w="2267" w:type="dxa"/>
            <w:shd w:val="clear" w:color="auto" w:fill="auto"/>
          </w:tcPr>
          <w:p w14:paraId="77784624"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C27C1BF" w14:textId="77777777" w:rsidR="00A516C2" w:rsidRDefault="00A516C2" w:rsidP="00A516C2">
            <w:pPr>
              <w:pStyle w:val="tabletext"/>
              <w:rPr>
                <w:rStyle w:val="LineNumber"/>
              </w:rPr>
            </w:pPr>
          </w:p>
        </w:tc>
      </w:tr>
      <w:tr w:rsidR="00A516C2" w14:paraId="24213857" w14:textId="77777777" w:rsidTr="00D01893">
        <w:trPr>
          <w:cantSplit/>
        </w:trPr>
        <w:tc>
          <w:tcPr>
            <w:tcW w:w="2267" w:type="dxa"/>
            <w:shd w:val="clear" w:color="auto" w:fill="auto"/>
          </w:tcPr>
          <w:p w14:paraId="5673ADDC"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2EE1B673" w14:textId="77777777" w:rsidR="00A516C2" w:rsidRDefault="00A516C2" w:rsidP="00A516C2">
            <w:pPr>
              <w:pStyle w:val="tabletext"/>
              <w:rPr>
                <w:rStyle w:val="LineNumber"/>
              </w:rPr>
            </w:pPr>
          </w:p>
        </w:tc>
      </w:tr>
    </w:tbl>
    <w:p w14:paraId="297B1DED" w14:textId="77777777" w:rsidR="00A516C2" w:rsidRDefault="00A516C2" w:rsidP="00A516C2">
      <w:pPr>
        <w:rPr>
          <w:rStyle w:val="LineNumber"/>
        </w:rPr>
      </w:pPr>
    </w:p>
    <w:p w14:paraId="7337C90A"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92522">
        <w:instrText>Condition onset code</w:instrText>
      </w:r>
      <w:r>
        <w:instrText xml:space="preserve">" </w:instrText>
      </w:r>
      <w:r>
        <w:rPr>
          <w:rStyle w:val="LineNumber"/>
        </w:rPr>
        <w:fldChar w:fldCharType="end"/>
      </w:r>
      <w:bookmarkStart w:id="31" w:name="_Toc10727649"/>
      <w:r>
        <w:rPr>
          <w:rStyle w:val="LineNumber"/>
        </w:rPr>
        <w:t>Condition onset code</w:t>
      </w:r>
      <w:bookmarkEnd w:id="31"/>
    </w:p>
    <w:tbl>
      <w:tblPr>
        <w:tblW w:w="0" w:type="auto"/>
        <w:tblCellMar>
          <w:bottom w:w="170" w:type="dxa"/>
        </w:tblCellMar>
        <w:tblLook w:val="04A0" w:firstRow="1" w:lastRow="0" w:firstColumn="1" w:lastColumn="0" w:noHBand="0" w:noVBand="1"/>
      </w:tblPr>
      <w:tblGrid>
        <w:gridCol w:w="2267"/>
        <w:gridCol w:w="5952"/>
      </w:tblGrid>
      <w:tr w:rsidR="00A516C2" w14:paraId="36921D41" w14:textId="77777777" w:rsidTr="00D01893">
        <w:trPr>
          <w:cantSplit/>
        </w:trPr>
        <w:tc>
          <w:tcPr>
            <w:tcW w:w="2267" w:type="dxa"/>
            <w:shd w:val="clear" w:color="auto" w:fill="auto"/>
          </w:tcPr>
          <w:p w14:paraId="3E286A76"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2F890503" w14:textId="77777777" w:rsidR="00A516C2" w:rsidRDefault="00A516C2" w:rsidP="00A516C2">
            <w:pPr>
              <w:pStyle w:val="tabletext"/>
              <w:rPr>
                <w:rStyle w:val="LineNumber"/>
              </w:rPr>
            </w:pPr>
            <w:r>
              <w:rPr>
                <w:rStyle w:val="LineNumber"/>
              </w:rPr>
              <w:t>The condition_onset_code is a means of differentiating between those conditions which arise during an admission from those that were present at the time of admission.</w:t>
            </w:r>
          </w:p>
        </w:tc>
      </w:tr>
      <w:tr w:rsidR="00A516C2" w14:paraId="43E4EF6C" w14:textId="77777777" w:rsidTr="00D01893">
        <w:trPr>
          <w:cantSplit/>
        </w:trPr>
        <w:tc>
          <w:tcPr>
            <w:tcW w:w="2267" w:type="dxa"/>
            <w:shd w:val="clear" w:color="auto" w:fill="auto"/>
          </w:tcPr>
          <w:p w14:paraId="1E79264D"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28BF09BA" w14:textId="77777777" w:rsidR="00A516C2" w:rsidRDefault="00A516C2" w:rsidP="00A516C2">
            <w:pPr>
              <w:pStyle w:val="tabletext"/>
              <w:rPr>
                <w:rStyle w:val="LineNumber"/>
              </w:rPr>
            </w:pPr>
            <w:r>
              <w:rPr>
                <w:rStyle w:val="LineNumber"/>
              </w:rPr>
              <w:t>condition_onset_code</w:t>
            </w:r>
          </w:p>
        </w:tc>
      </w:tr>
      <w:tr w:rsidR="00A516C2" w14:paraId="1954931A" w14:textId="77777777" w:rsidTr="00D01893">
        <w:trPr>
          <w:cantSplit/>
        </w:trPr>
        <w:tc>
          <w:tcPr>
            <w:tcW w:w="2267" w:type="dxa"/>
            <w:shd w:val="clear" w:color="auto" w:fill="auto"/>
          </w:tcPr>
          <w:p w14:paraId="40C1EDAF"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6AC8182E" w14:textId="77777777" w:rsidR="00A516C2" w:rsidRDefault="00A516C2" w:rsidP="00A516C2">
            <w:pPr>
              <w:pStyle w:val="tabletext"/>
              <w:rPr>
                <w:rStyle w:val="LineNumber"/>
              </w:rPr>
            </w:pPr>
            <w:r>
              <w:rPr>
                <w:rStyle w:val="LineNumber"/>
              </w:rPr>
              <w:t>fact_nmd_diagnosis_procedure</w:t>
            </w:r>
          </w:p>
        </w:tc>
      </w:tr>
      <w:tr w:rsidR="00A516C2" w14:paraId="0C3C119D" w14:textId="77777777" w:rsidTr="00D01893">
        <w:trPr>
          <w:cantSplit/>
        </w:trPr>
        <w:tc>
          <w:tcPr>
            <w:tcW w:w="2267" w:type="dxa"/>
            <w:shd w:val="clear" w:color="auto" w:fill="auto"/>
          </w:tcPr>
          <w:p w14:paraId="5C9BFF9F"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7AA52EC" w14:textId="77777777" w:rsidR="00A516C2" w:rsidRDefault="00A516C2" w:rsidP="00A516C2">
            <w:pPr>
              <w:pStyle w:val="tabletext"/>
              <w:rPr>
                <w:rStyle w:val="LineNumber"/>
              </w:rPr>
            </w:pPr>
            <w:r>
              <w:rPr>
                <w:rStyle w:val="LineNumber"/>
              </w:rPr>
              <w:t>varchar2(1)</w:t>
            </w:r>
          </w:p>
        </w:tc>
      </w:tr>
      <w:tr w:rsidR="00A516C2" w14:paraId="668826F0" w14:textId="77777777" w:rsidTr="00D01893">
        <w:trPr>
          <w:cantSplit/>
        </w:trPr>
        <w:tc>
          <w:tcPr>
            <w:tcW w:w="2267" w:type="dxa"/>
            <w:shd w:val="clear" w:color="auto" w:fill="auto"/>
          </w:tcPr>
          <w:p w14:paraId="777C5A65"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78A4D4E4" w14:textId="77777777" w:rsidR="00A516C2" w:rsidRDefault="00A516C2" w:rsidP="00A516C2">
            <w:pPr>
              <w:pStyle w:val="tabletext"/>
              <w:rPr>
                <w:rStyle w:val="LineNumber"/>
              </w:rPr>
            </w:pPr>
          </w:p>
        </w:tc>
      </w:tr>
      <w:tr w:rsidR="00A516C2" w14:paraId="6940FABF" w14:textId="77777777" w:rsidTr="00D01893">
        <w:trPr>
          <w:cantSplit/>
        </w:trPr>
        <w:tc>
          <w:tcPr>
            <w:tcW w:w="2267" w:type="dxa"/>
            <w:shd w:val="clear" w:color="auto" w:fill="auto"/>
          </w:tcPr>
          <w:p w14:paraId="104AA5A0"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1AC095D6" w14:textId="77777777" w:rsidR="00A516C2" w:rsidRDefault="00A516C2" w:rsidP="00A516C2">
            <w:pPr>
              <w:pStyle w:val="tabletext"/>
              <w:rPr>
                <w:rStyle w:val="LineNumber"/>
              </w:rPr>
            </w:pPr>
          </w:p>
        </w:tc>
      </w:tr>
      <w:tr w:rsidR="00A516C2" w14:paraId="00235255" w14:textId="77777777" w:rsidTr="00D01893">
        <w:trPr>
          <w:cantSplit/>
        </w:trPr>
        <w:tc>
          <w:tcPr>
            <w:tcW w:w="2267" w:type="dxa"/>
            <w:shd w:val="clear" w:color="auto" w:fill="auto"/>
          </w:tcPr>
          <w:p w14:paraId="7CE06094"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46E5FCE2" w14:textId="77777777" w:rsidR="00A516C2" w:rsidRDefault="00A516C2" w:rsidP="00A516C2">
            <w:pPr>
              <w:pStyle w:val="tabletext"/>
              <w:rPr>
                <w:rStyle w:val="LineNumber"/>
              </w:rPr>
            </w:pPr>
          </w:p>
        </w:tc>
      </w:tr>
      <w:tr w:rsidR="00A516C2" w14:paraId="44367029" w14:textId="77777777" w:rsidTr="00D01893">
        <w:trPr>
          <w:cantSplit/>
        </w:trPr>
        <w:tc>
          <w:tcPr>
            <w:tcW w:w="2267" w:type="dxa"/>
            <w:shd w:val="clear" w:color="auto" w:fill="auto"/>
          </w:tcPr>
          <w:p w14:paraId="661A2D64"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154C3D1C" w14:textId="77777777" w:rsidR="00A516C2" w:rsidRDefault="00A516C2" w:rsidP="00A516C2">
            <w:pPr>
              <w:pStyle w:val="tabletext"/>
              <w:rPr>
                <w:rStyle w:val="LineNumber"/>
              </w:rPr>
            </w:pPr>
            <w:r>
              <w:rPr>
                <w:rStyle w:val="LineNumber"/>
              </w:rPr>
              <w:t>1 - condition with onset during episode of admitted patient care</w:t>
            </w:r>
          </w:p>
          <w:p w14:paraId="28D10CA0" w14:textId="77777777" w:rsidR="00A516C2" w:rsidRDefault="00A516C2" w:rsidP="00A516C2">
            <w:pPr>
              <w:pStyle w:val="tabletext"/>
              <w:rPr>
                <w:rStyle w:val="LineNumber"/>
              </w:rPr>
            </w:pPr>
            <w:r>
              <w:rPr>
                <w:rStyle w:val="LineNumber"/>
              </w:rPr>
              <w:t>2 - condition not noted as arising during the episode of care/unknown</w:t>
            </w:r>
          </w:p>
          <w:p w14:paraId="76DE2B77" w14:textId="77777777" w:rsidR="00A516C2" w:rsidRDefault="00A516C2" w:rsidP="00A516C2">
            <w:pPr>
              <w:pStyle w:val="tabletext"/>
              <w:rPr>
                <w:rStyle w:val="LineNumber"/>
              </w:rPr>
            </w:pPr>
            <w:r>
              <w:rPr>
                <w:rStyle w:val="LineNumber"/>
              </w:rPr>
              <w:t>9 - not reported (only for exempt facilities)</w:t>
            </w:r>
          </w:p>
        </w:tc>
      </w:tr>
      <w:tr w:rsidR="00A516C2" w14:paraId="18B0D118" w14:textId="77777777" w:rsidTr="00D01893">
        <w:trPr>
          <w:cantSplit/>
        </w:trPr>
        <w:tc>
          <w:tcPr>
            <w:tcW w:w="2267" w:type="dxa"/>
            <w:shd w:val="clear" w:color="auto" w:fill="auto"/>
          </w:tcPr>
          <w:p w14:paraId="7779BF8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14B51701" w14:textId="77777777" w:rsidR="00A516C2" w:rsidRDefault="00A516C2" w:rsidP="00A516C2">
            <w:pPr>
              <w:pStyle w:val="tabletext"/>
              <w:rPr>
                <w:rStyle w:val="LineNumber"/>
              </w:rPr>
            </w:pPr>
            <w:r>
              <w:rPr>
                <w:rStyle w:val="LineNumber"/>
              </w:rPr>
              <w:t>Condition Onset Flag will be included on all mappings of clinical code systems, eg 12=ICD</w:t>
            </w:r>
            <w:r w:rsidR="00A40326">
              <w:rPr>
                <w:rStyle w:val="LineNumber"/>
              </w:rPr>
              <w:t>-10-AM-</w:t>
            </w:r>
            <w:r>
              <w:rPr>
                <w:rStyle w:val="LineNumber"/>
              </w:rPr>
              <w:t>10 Ed 3, 13=ICD</w:t>
            </w:r>
            <w:r w:rsidR="00A40326">
              <w:rPr>
                <w:rStyle w:val="LineNumber"/>
              </w:rPr>
              <w:t>-AM-</w:t>
            </w:r>
            <w:r>
              <w:rPr>
                <w:rStyle w:val="LineNumber"/>
              </w:rPr>
              <w:t>10 Ed 6</w:t>
            </w:r>
            <w:r w:rsidR="00A40326">
              <w:rPr>
                <w:rStyle w:val="LineNumber"/>
              </w:rPr>
              <w:t xml:space="preserve">, </w:t>
            </w:r>
            <w:r w:rsidR="002A401E">
              <w:rPr>
                <w:rStyle w:val="LineNumber"/>
              </w:rPr>
              <w:t>14=</w:t>
            </w:r>
            <w:r w:rsidR="00A40326">
              <w:rPr>
                <w:rStyle w:val="LineNumber"/>
              </w:rPr>
              <w:t>ICD-10-AM Ed 8</w:t>
            </w:r>
            <w:r w:rsidR="00F637D6">
              <w:rPr>
                <w:rStyle w:val="LineNumber"/>
              </w:rPr>
              <w:t>, 15=ICD-AM-10 Ed 11 etc.</w:t>
            </w:r>
          </w:p>
          <w:p w14:paraId="02403225" w14:textId="77777777" w:rsidR="00F637D6" w:rsidRDefault="00F637D6" w:rsidP="00A516C2">
            <w:pPr>
              <w:pStyle w:val="tabletext"/>
              <w:rPr>
                <w:rStyle w:val="LineNumber"/>
              </w:rPr>
            </w:pPr>
          </w:p>
          <w:p w14:paraId="73D0726E" w14:textId="77777777" w:rsidR="00A516C2" w:rsidRDefault="00A516C2" w:rsidP="00A516C2">
            <w:pPr>
              <w:pStyle w:val="tabletext"/>
              <w:rPr>
                <w:rStyle w:val="LineNumber"/>
              </w:rPr>
            </w:pPr>
            <w:r>
              <w:rPr>
                <w:rStyle w:val="LineNumber"/>
              </w:rPr>
              <w:t>Condition Onset Flag must be reported on diagnosis records (HD) with a clinical code type = A (diagnosis), B (injury), V (supplementary), E (external cause) or M (morphology</w:t>
            </w:r>
            <w:r w:rsidR="00150D1F">
              <w:rPr>
                <w:rStyle w:val="LineNumber"/>
              </w:rPr>
              <w:t xml:space="preserve">). </w:t>
            </w:r>
            <w:r>
              <w:rPr>
                <w:rStyle w:val="LineNumber"/>
              </w:rPr>
              <w:t xml:space="preserve">On all other diagnosis records (HD) with clinical code type O (Procedure) the COF field will be null. (note: Clinical Code Type = D (DSM-IV) are not reported to NMDS). </w:t>
            </w:r>
          </w:p>
          <w:p w14:paraId="1EC2E0A0" w14:textId="77777777" w:rsidR="00A516C2" w:rsidRDefault="00A516C2" w:rsidP="00A516C2">
            <w:pPr>
              <w:pStyle w:val="tabletext"/>
              <w:rPr>
                <w:rStyle w:val="LineNumber"/>
              </w:rPr>
            </w:pPr>
            <w:r>
              <w:rPr>
                <w:rStyle w:val="LineNumber"/>
              </w:rPr>
              <w:t>Some facilities may be exempt from the July 1 2012 implementation and will need to implement at a later date. A reference table of facilities and their COF implementation dates will be maintained.</w:t>
            </w:r>
          </w:p>
          <w:p w14:paraId="35300B81" w14:textId="77777777" w:rsidR="00A516C2" w:rsidRDefault="00A516C2" w:rsidP="00A516C2">
            <w:pPr>
              <w:pStyle w:val="tabletext"/>
              <w:rPr>
                <w:rStyle w:val="LineNumber"/>
              </w:rPr>
            </w:pPr>
            <w:r>
              <w:rPr>
                <w:rStyle w:val="LineNumber"/>
              </w:rPr>
              <w:t>Each facility will have a Condition Onset Flag implementation date.</w:t>
            </w:r>
          </w:p>
          <w:p w14:paraId="0F36223E" w14:textId="77777777" w:rsidR="00A516C2" w:rsidRDefault="00A516C2" w:rsidP="00A516C2">
            <w:pPr>
              <w:pStyle w:val="tabletext"/>
              <w:rPr>
                <w:rStyle w:val="LineNumber"/>
              </w:rPr>
            </w:pPr>
            <w:r>
              <w:rPr>
                <w:rStyle w:val="LineNumber"/>
              </w:rPr>
              <w:t>For an event reported with an event end date less than the Condition Onset Flag implementation date the Condition Onset Flag may be 1, 2 or 9. This will allow events prior to implementation to be sent/resent either coded appropriately or as unreported.</w:t>
            </w:r>
          </w:p>
          <w:p w14:paraId="2ACC57DA" w14:textId="77777777" w:rsidR="00A516C2" w:rsidRDefault="00A516C2" w:rsidP="00A516C2">
            <w:pPr>
              <w:pStyle w:val="tabletext"/>
              <w:rPr>
                <w:rStyle w:val="LineNumber"/>
              </w:rPr>
            </w:pPr>
            <w:r>
              <w:rPr>
                <w:rStyle w:val="LineNumber"/>
              </w:rPr>
              <w:t>For an event with an event end date greater than or equal to the Condition Onset Flag implementation date the Condition Onset Flag may be 1 or 2.</w:t>
            </w:r>
          </w:p>
          <w:p w14:paraId="7C5309ED" w14:textId="77777777" w:rsidR="00A516C2" w:rsidRDefault="00A516C2" w:rsidP="00A516C2">
            <w:pPr>
              <w:pStyle w:val="tabletext"/>
              <w:rPr>
                <w:rStyle w:val="LineNumber"/>
              </w:rPr>
            </w:pPr>
            <w:r>
              <w:rPr>
                <w:rStyle w:val="LineNumber"/>
              </w:rPr>
              <w:t>Where the event end date is not submitted the event start date will be used for the validation. Principal diagnosis should have a condition onset flag value of 2 (onset before the episode of care)</w:t>
            </w:r>
          </w:p>
        </w:tc>
      </w:tr>
      <w:tr w:rsidR="00A516C2" w14:paraId="3AA35115" w14:textId="77777777" w:rsidTr="00D01893">
        <w:trPr>
          <w:cantSplit/>
        </w:trPr>
        <w:tc>
          <w:tcPr>
            <w:tcW w:w="2267" w:type="dxa"/>
            <w:shd w:val="clear" w:color="auto" w:fill="auto"/>
          </w:tcPr>
          <w:p w14:paraId="52525345"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3B5157D5" w14:textId="77777777" w:rsidR="00A516C2" w:rsidRDefault="00A516C2" w:rsidP="00A516C2">
            <w:pPr>
              <w:pStyle w:val="tabletext"/>
              <w:rPr>
                <w:rStyle w:val="LineNumber"/>
              </w:rPr>
            </w:pPr>
            <w:r>
              <w:rPr>
                <w:rStyle w:val="LineNumber"/>
              </w:rPr>
              <w:t>Condition Onset Flag will be reported in the new file version V015.0</w:t>
            </w:r>
          </w:p>
        </w:tc>
      </w:tr>
      <w:tr w:rsidR="00A516C2" w14:paraId="727A93BB" w14:textId="77777777" w:rsidTr="00D01893">
        <w:trPr>
          <w:cantSplit/>
        </w:trPr>
        <w:tc>
          <w:tcPr>
            <w:tcW w:w="2267" w:type="dxa"/>
            <w:shd w:val="clear" w:color="auto" w:fill="auto"/>
          </w:tcPr>
          <w:p w14:paraId="266A7024"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5C5CE2ED" w14:textId="77777777" w:rsidR="00A516C2" w:rsidRDefault="00A516C2" w:rsidP="00A516C2">
            <w:pPr>
              <w:pStyle w:val="tabletext"/>
              <w:rPr>
                <w:rStyle w:val="LineNumber"/>
              </w:rPr>
            </w:pPr>
          </w:p>
        </w:tc>
      </w:tr>
      <w:tr w:rsidR="00A516C2" w14:paraId="22B02E63" w14:textId="77777777" w:rsidTr="00D01893">
        <w:trPr>
          <w:cantSplit/>
        </w:trPr>
        <w:tc>
          <w:tcPr>
            <w:tcW w:w="2267" w:type="dxa"/>
            <w:shd w:val="clear" w:color="auto" w:fill="auto"/>
          </w:tcPr>
          <w:p w14:paraId="638273E1"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1EA45DD3" w14:textId="77777777" w:rsidR="00A516C2" w:rsidRDefault="00A516C2" w:rsidP="00A516C2">
            <w:pPr>
              <w:pStyle w:val="tabletext"/>
              <w:rPr>
                <w:rStyle w:val="LineNumber"/>
              </w:rPr>
            </w:pPr>
          </w:p>
        </w:tc>
      </w:tr>
      <w:tr w:rsidR="00A516C2" w14:paraId="509F0F5B" w14:textId="77777777" w:rsidTr="00D01893">
        <w:trPr>
          <w:cantSplit/>
        </w:trPr>
        <w:tc>
          <w:tcPr>
            <w:tcW w:w="2267" w:type="dxa"/>
            <w:shd w:val="clear" w:color="auto" w:fill="auto"/>
          </w:tcPr>
          <w:p w14:paraId="5BF0516C"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2D7084B0" w14:textId="77777777" w:rsidR="00A516C2" w:rsidRDefault="00A516C2" w:rsidP="00A516C2">
            <w:pPr>
              <w:pStyle w:val="tabletext"/>
              <w:rPr>
                <w:rStyle w:val="LineNumber"/>
              </w:rPr>
            </w:pPr>
          </w:p>
        </w:tc>
      </w:tr>
      <w:tr w:rsidR="00A516C2" w14:paraId="190A662B" w14:textId="77777777" w:rsidTr="00D01893">
        <w:trPr>
          <w:cantSplit/>
        </w:trPr>
        <w:tc>
          <w:tcPr>
            <w:tcW w:w="2267" w:type="dxa"/>
            <w:shd w:val="clear" w:color="auto" w:fill="auto"/>
          </w:tcPr>
          <w:p w14:paraId="011CF17A"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4E687983" w14:textId="77777777" w:rsidR="00A516C2" w:rsidRDefault="00A516C2" w:rsidP="00A516C2">
            <w:pPr>
              <w:pStyle w:val="tabletext"/>
              <w:rPr>
                <w:rStyle w:val="LineNumber"/>
              </w:rPr>
            </w:pPr>
          </w:p>
        </w:tc>
      </w:tr>
    </w:tbl>
    <w:p w14:paraId="3EFE3AD1" w14:textId="77777777" w:rsidR="00A516C2" w:rsidRDefault="00A516C2" w:rsidP="00A516C2">
      <w:pPr>
        <w:rPr>
          <w:rStyle w:val="LineNumber"/>
        </w:rPr>
      </w:pPr>
    </w:p>
    <w:p w14:paraId="3A232A6F"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DA36A1">
        <w:instrText>Diagnosis description</w:instrText>
      </w:r>
      <w:r>
        <w:instrText xml:space="preserve">" </w:instrText>
      </w:r>
      <w:r>
        <w:rPr>
          <w:rStyle w:val="LineNumber"/>
        </w:rPr>
        <w:fldChar w:fldCharType="end"/>
      </w:r>
      <w:bookmarkStart w:id="32" w:name="_Toc10727650"/>
      <w:r>
        <w:rPr>
          <w:rStyle w:val="LineNumber"/>
        </w:rPr>
        <w:t>Diagnosis description</w:t>
      </w:r>
      <w:bookmarkEnd w:id="32"/>
    </w:p>
    <w:tbl>
      <w:tblPr>
        <w:tblW w:w="0" w:type="auto"/>
        <w:tblCellMar>
          <w:bottom w:w="170" w:type="dxa"/>
        </w:tblCellMar>
        <w:tblLook w:val="04A0" w:firstRow="1" w:lastRow="0" w:firstColumn="1" w:lastColumn="0" w:noHBand="0" w:noVBand="1"/>
      </w:tblPr>
      <w:tblGrid>
        <w:gridCol w:w="2267"/>
        <w:gridCol w:w="5952"/>
      </w:tblGrid>
      <w:tr w:rsidR="00A516C2" w14:paraId="46C1BC30" w14:textId="77777777" w:rsidTr="00D01893">
        <w:trPr>
          <w:cantSplit/>
        </w:trPr>
        <w:tc>
          <w:tcPr>
            <w:tcW w:w="2267" w:type="dxa"/>
            <w:shd w:val="clear" w:color="auto" w:fill="auto"/>
          </w:tcPr>
          <w:p w14:paraId="721FBB3D"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465F07F9" w14:textId="77777777" w:rsidR="00A516C2" w:rsidRDefault="00A516C2" w:rsidP="00A516C2">
            <w:pPr>
              <w:pStyle w:val="tabletext"/>
              <w:rPr>
                <w:rStyle w:val="LineNumber"/>
              </w:rPr>
            </w:pPr>
            <w:r>
              <w:rPr>
                <w:rStyle w:val="LineNumber"/>
              </w:rPr>
              <w:t>A free-text description of the diagnoses, injuries, external causes, and procedures performed. This should not be the standard description associated with the clinical code.</w:t>
            </w:r>
          </w:p>
        </w:tc>
      </w:tr>
      <w:tr w:rsidR="00A516C2" w14:paraId="3AA9F8BD" w14:textId="77777777" w:rsidTr="00D01893">
        <w:trPr>
          <w:cantSplit/>
        </w:trPr>
        <w:tc>
          <w:tcPr>
            <w:tcW w:w="2267" w:type="dxa"/>
            <w:shd w:val="clear" w:color="auto" w:fill="auto"/>
          </w:tcPr>
          <w:p w14:paraId="115D6A63"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7C70F7D" w14:textId="77777777" w:rsidR="00A516C2" w:rsidRDefault="00A516C2" w:rsidP="00A516C2">
            <w:pPr>
              <w:pStyle w:val="tabletext"/>
              <w:rPr>
                <w:rStyle w:val="LineNumber"/>
              </w:rPr>
            </w:pPr>
            <w:r>
              <w:rPr>
                <w:rStyle w:val="LineNumber"/>
              </w:rPr>
              <w:t>diagnosis_description</w:t>
            </w:r>
          </w:p>
        </w:tc>
      </w:tr>
      <w:tr w:rsidR="00A516C2" w14:paraId="73FC8AE0" w14:textId="77777777" w:rsidTr="00D01893">
        <w:trPr>
          <w:cantSplit/>
        </w:trPr>
        <w:tc>
          <w:tcPr>
            <w:tcW w:w="2267" w:type="dxa"/>
            <w:shd w:val="clear" w:color="auto" w:fill="auto"/>
          </w:tcPr>
          <w:p w14:paraId="25B84BB2"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2A3CA7C2" w14:textId="77777777" w:rsidR="00A516C2" w:rsidRDefault="00A516C2" w:rsidP="00A516C2">
            <w:pPr>
              <w:pStyle w:val="tabletext"/>
              <w:rPr>
                <w:rStyle w:val="LineNumber"/>
              </w:rPr>
            </w:pPr>
            <w:r>
              <w:rPr>
                <w:rStyle w:val="LineNumber"/>
              </w:rPr>
              <w:t>fact_nmd_diagnosis_procedure</w:t>
            </w:r>
          </w:p>
        </w:tc>
      </w:tr>
      <w:tr w:rsidR="00A516C2" w14:paraId="509A7686" w14:textId="77777777" w:rsidTr="00D01893">
        <w:trPr>
          <w:cantSplit/>
        </w:trPr>
        <w:tc>
          <w:tcPr>
            <w:tcW w:w="2267" w:type="dxa"/>
            <w:shd w:val="clear" w:color="auto" w:fill="auto"/>
          </w:tcPr>
          <w:p w14:paraId="3A68A591"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5BA47E9F" w14:textId="77777777" w:rsidR="00A516C2" w:rsidRDefault="00A516C2" w:rsidP="00A516C2">
            <w:pPr>
              <w:pStyle w:val="tabletext"/>
              <w:rPr>
                <w:rStyle w:val="LineNumber"/>
              </w:rPr>
            </w:pPr>
            <w:r>
              <w:rPr>
                <w:rStyle w:val="LineNumber"/>
              </w:rPr>
              <w:t>varchar2(100)</w:t>
            </w:r>
          </w:p>
        </w:tc>
      </w:tr>
      <w:tr w:rsidR="00A516C2" w14:paraId="14100585" w14:textId="77777777" w:rsidTr="00D01893">
        <w:trPr>
          <w:cantSplit/>
        </w:trPr>
        <w:tc>
          <w:tcPr>
            <w:tcW w:w="2267" w:type="dxa"/>
            <w:shd w:val="clear" w:color="auto" w:fill="auto"/>
          </w:tcPr>
          <w:p w14:paraId="50C1C793"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5122486" w14:textId="77777777" w:rsidR="00A516C2" w:rsidRDefault="00A516C2" w:rsidP="00A516C2">
            <w:pPr>
              <w:pStyle w:val="tabletext"/>
              <w:rPr>
                <w:rStyle w:val="LineNumber"/>
              </w:rPr>
            </w:pPr>
            <w:r>
              <w:rPr>
                <w:rStyle w:val="LineNumber"/>
              </w:rPr>
              <w:t>Event diagnosis/procedure description</w:t>
            </w:r>
          </w:p>
        </w:tc>
      </w:tr>
      <w:tr w:rsidR="00A516C2" w14:paraId="1000B850" w14:textId="77777777" w:rsidTr="00D01893">
        <w:trPr>
          <w:cantSplit/>
        </w:trPr>
        <w:tc>
          <w:tcPr>
            <w:tcW w:w="2267" w:type="dxa"/>
            <w:shd w:val="clear" w:color="auto" w:fill="auto"/>
          </w:tcPr>
          <w:p w14:paraId="45B074D1"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1D7E43EE" w14:textId="77777777" w:rsidR="00A516C2" w:rsidRDefault="00A516C2" w:rsidP="00A516C2">
            <w:pPr>
              <w:pStyle w:val="tabletext"/>
              <w:rPr>
                <w:rStyle w:val="LineNumber"/>
              </w:rPr>
            </w:pPr>
            <w:r>
              <w:rPr>
                <w:rStyle w:val="LineNumber"/>
              </w:rPr>
              <w:t>Clinical information.</w:t>
            </w:r>
          </w:p>
        </w:tc>
      </w:tr>
      <w:tr w:rsidR="00A516C2" w14:paraId="29C65D6A" w14:textId="77777777" w:rsidTr="00D01893">
        <w:trPr>
          <w:cantSplit/>
        </w:trPr>
        <w:tc>
          <w:tcPr>
            <w:tcW w:w="2267" w:type="dxa"/>
            <w:shd w:val="clear" w:color="auto" w:fill="auto"/>
          </w:tcPr>
          <w:p w14:paraId="06AB870B"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7D686A63" w14:textId="77777777" w:rsidR="00A516C2" w:rsidRDefault="00A516C2" w:rsidP="00A516C2">
            <w:pPr>
              <w:pStyle w:val="tabletext"/>
              <w:rPr>
                <w:rStyle w:val="LineNumber"/>
              </w:rPr>
            </w:pPr>
            <w:r>
              <w:rPr>
                <w:rStyle w:val="LineNumber"/>
              </w:rPr>
              <w:t>Free text</w:t>
            </w:r>
          </w:p>
        </w:tc>
      </w:tr>
      <w:tr w:rsidR="00A516C2" w14:paraId="2083E487" w14:textId="77777777" w:rsidTr="00D01893">
        <w:trPr>
          <w:cantSplit/>
        </w:trPr>
        <w:tc>
          <w:tcPr>
            <w:tcW w:w="2267" w:type="dxa"/>
            <w:shd w:val="clear" w:color="auto" w:fill="auto"/>
          </w:tcPr>
          <w:p w14:paraId="39FA7251"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580059DA" w14:textId="77777777" w:rsidR="00A516C2" w:rsidRDefault="00A516C2" w:rsidP="00A516C2">
            <w:pPr>
              <w:pStyle w:val="tabletext"/>
              <w:rPr>
                <w:rStyle w:val="LineNumber"/>
              </w:rPr>
            </w:pPr>
          </w:p>
        </w:tc>
      </w:tr>
      <w:tr w:rsidR="00A516C2" w14:paraId="7E30480A" w14:textId="77777777" w:rsidTr="00D01893">
        <w:trPr>
          <w:cantSplit/>
        </w:trPr>
        <w:tc>
          <w:tcPr>
            <w:tcW w:w="2267" w:type="dxa"/>
            <w:shd w:val="clear" w:color="auto" w:fill="auto"/>
          </w:tcPr>
          <w:p w14:paraId="7EE2CAD5"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5D8C4BA2" w14:textId="77777777" w:rsidR="00A516C2" w:rsidRDefault="00A516C2" w:rsidP="00A516C2">
            <w:pPr>
              <w:pStyle w:val="tabletext"/>
              <w:rPr>
                <w:rStyle w:val="LineNumber"/>
              </w:rPr>
            </w:pPr>
            <w:r>
              <w:rPr>
                <w:rStyle w:val="LineNumber"/>
              </w:rPr>
              <w:t>Depending on the context, this is also known as Diagnosis description (external cause), Accident description, Operation description, and Morphology description.</w:t>
            </w:r>
          </w:p>
          <w:p w14:paraId="6A3E623C" w14:textId="77777777" w:rsidR="00A516C2" w:rsidRDefault="00A516C2" w:rsidP="00A516C2">
            <w:pPr>
              <w:pStyle w:val="tabletext"/>
              <w:rPr>
                <w:rStyle w:val="LineNumber"/>
              </w:rPr>
            </w:pPr>
          </w:p>
          <w:p w14:paraId="764B9693" w14:textId="77777777" w:rsidR="00A516C2" w:rsidRDefault="00A516C2" w:rsidP="00A516C2">
            <w:pPr>
              <w:pStyle w:val="tabletext"/>
              <w:rPr>
                <w:rStyle w:val="LineNumber"/>
              </w:rPr>
            </w:pPr>
          </w:p>
          <w:p w14:paraId="4CDC6C21" w14:textId="77777777" w:rsidR="00A516C2" w:rsidRDefault="00A516C2" w:rsidP="00A516C2">
            <w:pPr>
              <w:pStyle w:val="tabletext"/>
              <w:rPr>
                <w:rStyle w:val="LineNumber"/>
              </w:rPr>
            </w:pPr>
          </w:p>
          <w:p w14:paraId="3F2D0907" w14:textId="77777777" w:rsidR="00A516C2" w:rsidRDefault="00A516C2" w:rsidP="00A516C2">
            <w:pPr>
              <w:pStyle w:val="tabletext"/>
              <w:rPr>
                <w:rStyle w:val="LineNumber"/>
              </w:rPr>
            </w:pPr>
            <w:r>
              <w:rPr>
                <w:rStyle w:val="LineNumber"/>
              </w:rPr>
              <w:t>It is recommended that free text be used for this field, as this aids the research process and assists with the quality audit of data sent to the NMDS. Free text should always be used with external cause codes.</w:t>
            </w:r>
          </w:p>
          <w:p w14:paraId="3DC01F9E" w14:textId="77777777" w:rsidR="00A516C2" w:rsidRDefault="00A516C2" w:rsidP="00A516C2">
            <w:pPr>
              <w:pStyle w:val="tabletext"/>
              <w:rPr>
                <w:rStyle w:val="LineNumber"/>
              </w:rPr>
            </w:pPr>
          </w:p>
          <w:p w14:paraId="0E89D495" w14:textId="77777777" w:rsidR="00A516C2" w:rsidRDefault="00A516C2" w:rsidP="00A516C2">
            <w:pPr>
              <w:pStyle w:val="tabletext"/>
              <w:rPr>
                <w:rStyle w:val="LineNumber"/>
              </w:rPr>
            </w:pPr>
          </w:p>
          <w:p w14:paraId="58AD05FC" w14:textId="77777777" w:rsidR="00A516C2" w:rsidRDefault="00A516C2" w:rsidP="00A516C2">
            <w:pPr>
              <w:pStyle w:val="tabletext"/>
              <w:rPr>
                <w:rStyle w:val="LineNumber"/>
              </w:rPr>
            </w:pPr>
          </w:p>
          <w:p w14:paraId="00CB74AF" w14:textId="77777777" w:rsidR="00A516C2" w:rsidRDefault="00A516C2" w:rsidP="00A516C2">
            <w:pPr>
              <w:pStyle w:val="tabletext"/>
              <w:rPr>
                <w:rStyle w:val="LineNumber"/>
              </w:rPr>
            </w:pPr>
            <w:r>
              <w:rPr>
                <w:rStyle w:val="LineNumber"/>
              </w:rPr>
              <w:t>Providers often automate this field using encoding programmes. This greatly detracts from the value of the data.</w:t>
            </w:r>
          </w:p>
          <w:p w14:paraId="184812C7" w14:textId="77777777" w:rsidR="00A516C2" w:rsidRDefault="00A516C2" w:rsidP="00A516C2">
            <w:pPr>
              <w:pStyle w:val="tabletext"/>
              <w:rPr>
                <w:rStyle w:val="LineNumber"/>
              </w:rPr>
            </w:pPr>
          </w:p>
          <w:p w14:paraId="20050E6C" w14:textId="77777777" w:rsidR="00A516C2" w:rsidRDefault="00A516C2" w:rsidP="00A516C2">
            <w:pPr>
              <w:pStyle w:val="tabletext"/>
              <w:rPr>
                <w:rStyle w:val="LineNumber"/>
              </w:rPr>
            </w:pPr>
            <w:r>
              <w:rPr>
                <w:rStyle w:val="LineNumber"/>
              </w:rPr>
              <w:t>Agencies are encouraged to provide this information, particularly the description of the circumstances surrounding an injury, as it is used extensively in injury-prevention research. The Event supplementary information field may be used to expand the description.</w:t>
            </w:r>
          </w:p>
          <w:p w14:paraId="7D071810" w14:textId="77777777" w:rsidR="00A516C2" w:rsidRDefault="00A516C2" w:rsidP="00A516C2">
            <w:pPr>
              <w:pStyle w:val="tabletext"/>
              <w:rPr>
                <w:rStyle w:val="LineNumber"/>
              </w:rPr>
            </w:pPr>
          </w:p>
          <w:p w14:paraId="143329AB" w14:textId="77777777" w:rsidR="00A516C2" w:rsidRDefault="00A516C2" w:rsidP="00A516C2">
            <w:pPr>
              <w:pStyle w:val="tabletext"/>
              <w:rPr>
                <w:rStyle w:val="LineNumber"/>
              </w:rPr>
            </w:pPr>
          </w:p>
          <w:p w14:paraId="09D24D21" w14:textId="77777777" w:rsidR="00A516C2" w:rsidRDefault="00A516C2" w:rsidP="00A516C2">
            <w:pPr>
              <w:pStyle w:val="tabletext"/>
              <w:rPr>
                <w:rStyle w:val="LineNumber"/>
              </w:rPr>
            </w:pPr>
          </w:p>
          <w:p w14:paraId="63E5B3D1" w14:textId="77777777" w:rsidR="00A516C2" w:rsidRDefault="00A516C2" w:rsidP="00A516C2">
            <w:pPr>
              <w:pStyle w:val="tabletext"/>
              <w:rPr>
                <w:rStyle w:val="LineNumber"/>
              </w:rPr>
            </w:pPr>
            <w:r>
              <w:rPr>
                <w:rStyle w:val="LineNumber"/>
              </w:rPr>
              <w:t>The standard descriptions sent to the Ministry of Health by hospitals are only 50 characters long, and often are the expanded description truncated at 50 characters. Many of these abbreviated descriptions are not specific, so their usefulness for research is limited. Your assistance is sought to report fully on the diagnosis, procedure, or circumstances of the injury in the Event supplementary information field.</w:t>
            </w:r>
          </w:p>
        </w:tc>
      </w:tr>
      <w:tr w:rsidR="00A516C2" w14:paraId="250212C2" w14:textId="77777777" w:rsidTr="00D01893">
        <w:trPr>
          <w:cantSplit/>
        </w:trPr>
        <w:tc>
          <w:tcPr>
            <w:tcW w:w="2267" w:type="dxa"/>
            <w:shd w:val="clear" w:color="auto" w:fill="auto"/>
          </w:tcPr>
          <w:p w14:paraId="1D48B626"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098095DE" w14:textId="77777777" w:rsidR="00A516C2" w:rsidRDefault="00A516C2" w:rsidP="00A516C2">
            <w:pPr>
              <w:pStyle w:val="tabletext"/>
              <w:rPr>
                <w:rStyle w:val="LineNumber"/>
              </w:rPr>
            </w:pPr>
          </w:p>
        </w:tc>
      </w:tr>
      <w:tr w:rsidR="00A516C2" w14:paraId="4FE217FD" w14:textId="77777777" w:rsidTr="00D01893">
        <w:trPr>
          <w:cantSplit/>
        </w:trPr>
        <w:tc>
          <w:tcPr>
            <w:tcW w:w="2267" w:type="dxa"/>
            <w:shd w:val="clear" w:color="auto" w:fill="auto"/>
          </w:tcPr>
          <w:p w14:paraId="5B965D4A"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3285BE4B" w14:textId="77777777" w:rsidR="00A516C2" w:rsidRDefault="00A516C2" w:rsidP="00A516C2">
            <w:pPr>
              <w:pStyle w:val="tabletext"/>
              <w:rPr>
                <w:rStyle w:val="LineNumber"/>
              </w:rPr>
            </w:pPr>
          </w:p>
        </w:tc>
      </w:tr>
      <w:tr w:rsidR="00A516C2" w14:paraId="4CA8B291" w14:textId="77777777" w:rsidTr="00D01893">
        <w:trPr>
          <w:cantSplit/>
        </w:trPr>
        <w:tc>
          <w:tcPr>
            <w:tcW w:w="2267" w:type="dxa"/>
            <w:shd w:val="clear" w:color="auto" w:fill="auto"/>
          </w:tcPr>
          <w:p w14:paraId="2FBF2F76"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548C8095" w14:textId="77777777" w:rsidR="00A516C2" w:rsidRDefault="00A516C2" w:rsidP="00A516C2">
            <w:pPr>
              <w:pStyle w:val="tabletext"/>
              <w:rPr>
                <w:rStyle w:val="LineNumber"/>
              </w:rPr>
            </w:pPr>
            <w:r>
              <w:rPr>
                <w:rStyle w:val="LineNumber"/>
              </w:rPr>
              <w:t>Diagnosis type</w:t>
            </w:r>
          </w:p>
          <w:p w14:paraId="2D2DAF3E" w14:textId="77777777" w:rsidR="00A516C2" w:rsidRDefault="00A516C2" w:rsidP="00A516C2">
            <w:pPr>
              <w:pStyle w:val="tabletext"/>
              <w:rPr>
                <w:rStyle w:val="LineNumber"/>
              </w:rPr>
            </w:pPr>
            <w:r>
              <w:rPr>
                <w:rStyle w:val="LineNumber"/>
              </w:rPr>
              <w:t>Clinical code</w:t>
            </w:r>
          </w:p>
        </w:tc>
      </w:tr>
      <w:tr w:rsidR="00A516C2" w14:paraId="4F4C6B84" w14:textId="77777777" w:rsidTr="00D01893">
        <w:trPr>
          <w:cantSplit/>
        </w:trPr>
        <w:tc>
          <w:tcPr>
            <w:tcW w:w="2267" w:type="dxa"/>
            <w:shd w:val="clear" w:color="auto" w:fill="auto"/>
          </w:tcPr>
          <w:p w14:paraId="7ED744BB"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2374B4E5" w14:textId="77777777" w:rsidR="00A516C2" w:rsidRDefault="00A516C2" w:rsidP="00A516C2">
            <w:pPr>
              <w:pStyle w:val="tabletext"/>
              <w:rPr>
                <w:rStyle w:val="LineNumber"/>
              </w:rPr>
            </w:pPr>
          </w:p>
        </w:tc>
      </w:tr>
      <w:tr w:rsidR="00A516C2" w14:paraId="5AB5C6A5" w14:textId="77777777" w:rsidTr="00D01893">
        <w:trPr>
          <w:cantSplit/>
        </w:trPr>
        <w:tc>
          <w:tcPr>
            <w:tcW w:w="2267" w:type="dxa"/>
            <w:shd w:val="clear" w:color="auto" w:fill="auto"/>
          </w:tcPr>
          <w:p w14:paraId="41C574E1"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4F21B1FB" w14:textId="77777777" w:rsidR="00A516C2" w:rsidRDefault="00A516C2" w:rsidP="00A516C2">
            <w:pPr>
              <w:pStyle w:val="tabletext"/>
              <w:rPr>
                <w:rStyle w:val="LineNumber"/>
              </w:rPr>
            </w:pPr>
          </w:p>
        </w:tc>
      </w:tr>
    </w:tbl>
    <w:p w14:paraId="0A928754" w14:textId="77777777" w:rsidR="00A516C2" w:rsidRDefault="00A516C2" w:rsidP="00A516C2">
      <w:pPr>
        <w:rPr>
          <w:rStyle w:val="LineNumber"/>
        </w:rPr>
      </w:pPr>
    </w:p>
    <w:p w14:paraId="325E5DC2" w14:textId="77777777" w:rsidR="005F72CB" w:rsidRDefault="00A516C2" w:rsidP="005F72CB">
      <w:pPr>
        <w:pStyle w:val="Heading2"/>
        <w:rPr>
          <w:rStyle w:val="LineNumber"/>
        </w:rPr>
      </w:pPr>
      <w:r>
        <w:rPr>
          <w:rStyle w:val="LineNumber"/>
        </w:rPr>
        <w:br w:type="page"/>
      </w:r>
      <w:bookmarkStart w:id="33" w:name="_Toc10727651"/>
      <w:r w:rsidR="005F72CB">
        <w:rPr>
          <w:rStyle w:val="LineNumber"/>
        </w:rPr>
        <w:lastRenderedPageBreak/>
        <w:t>Diagnosis sequence</w:t>
      </w:r>
      <w:bookmarkEnd w:id="33"/>
    </w:p>
    <w:tbl>
      <w:tblPr>
        <w:tblW w:w="0" w:type="auto"/>
        <w:tblCellMar>
          <w:bottom w:w="170" w:type="dxa"/>
        </w:tblCellMar>
        <w:tblLook w:val="04A0" w:firstRow="1" w:lastRow="0" w:firstColumn="1" w:lastColumn="0" w:noHBand="0" w:noVBand="1"/>
      </w:tblPr>
      <w:tblGrid>
        <w:gridCol w:w="2267"/>
        <w:gridCol w:w="5952"/>
      </w:tblGrid>
      <w:tr w:rsidR="005F72CB" w14:paraId="7BA5FC48" w14:textId="77777777" w:rsidTr="005F72CB">
        <w:trPr>
          <w:cantSplit/>
        </w:trPr>
        <w:tc>
          <w:tcPr>
            <w:tcW w:w="2267" w:type="dxa"/>
            <w:shd w:val="clear" w:color="auto" w:fill="auto"/>
          </w:tcPr>
          <w:p w14:paraId="693FB6D0" w14:textId="77777777" w:rsidR="005F72CB" w:rsidRDefault="005F72CB" w:rsidP="005F72CB">
            <w:pPr>
              <w:pStyle w:val="tableheader"/>
              <w:rPr>
                <w:rStyle w:val="LineNumber"/>
              </w:rPr>
            </w:pPr>
            <w:r>
              <w:rPr>
                <w:rStyle w:val="LineNumber"/>
              </w:rPr>
              <w:t>Definition</w:t>
            </w:r>
          </w:p>
        </w:tc>
        <w:tc>
          <w:tcPr>
            <w:tcW w:w="5952" w:type="dxa"/>
            <w:shd w:val="clear" w:color="auto" w:fill="auto"/>
          </w:tcPr>
          <w:p w14:paraId="4C553383" w14:textId="77777777" w:rsidR="005F72CB" w:rsidRDefault="005F72CB" w:rsidP="005F72CB">
            <w:pPr>
              <w:pStyle w:val="tabletext"/>
              <w:rPr>
                <w:rStyle w:val="LineNumber"/>
              </w:rPr>
            </w:pPr>
            <w:r>
              <w:rPr>
                <w:rStyle w:val="LineNumber"/>
              </w:rPr>
              <w:t>A sequencing number for clinical codes derived from the diagnosis number as part of the mapping process.</w:t>
            </w:r>
          </w:p>
        </w:tc>
      </w:tr>
      <w:tr w:rsidR="005F72CB" w14:paraId="0C898720" w14:textId="77777777" w:rsidTr="005F72CB">
        <w:trPr>
          <w:cantSplit/>
        </w:trPr>
        <w:tc>
          <w:tcPr>
            <w:tcW w:w="2267" w:type="dxa"/>
            <w:shd w:val="clear" w:color="auto" w:fill="auto"/>
          </w:tcPr>
          <w:p w14:paraId="29CC523D" w14:textId="77777777" w:rsidR="005F72CB" w:rsidRDefault="005F72CB" w:rsidP="005F72CB">
            <w:pPr>
              <w:pStyle w:val="tableheader"/>
              <w:rPr>
                <w:rStyle w:val="LineNumber"/>
              </w:rPr>
            </w:pPr>
            <w:r>
              <w:rPr>
                <w:rStyle w:val="LineNumber"/>
              </w:rPr>
              <w:t>Column name</w:t>
            </w:r>
          </w:p>
        </w:tc>
        <w:tc>
          <w:tcPr>
            <w:tcW w:w="5952" w:type="dxa"/>
            <w:shd w:val="clear" w:color="auto" w:fill="auto"/>
          </w:tcPr>
          <w:p w14:paraId="1E7BC036" w14:textId="77777777" w:rsidR="005F72CB" w:rsidRDefault="005F72CB" w:rsidP="005F72CB">
            <w:pPr>
              <w:pStyle w:val="tabletext"/>
              <w:rPr>
                <w:rStyle w:val="LineNumber"/>
              </w:rPr>
            </w:pPr>
            <w:r>
              <w:rPr>
                <w:rStyle w:val="LineNumber"/>
              </w:rPr>
              <w:t>diagnosis_sequence</w:t>
            </w:r>
          </w:p>
        </w:tc>
      </w:tr>
      <w:tr w:rsidR="005F72CB" w14:paraId="1F831853" w14:textId="77777777" w:rsidTr="005F72CB">
        <w:trPr>
          <w:cantSplit/>
        </w:trPr>
        <w:tc>
          <w:tcPr>
            <w:tcW w:w="2267" w:type="dxa"/>
            <w:shd w:val="clear" w:color="auto" w:fill="auto"/>
          </w:tcPr>
          <w:p w14:paraId="1311903F" w14:textId="77777777" w:rsidR="005F72CB" w:rsidRDefault="005F72CB" w:rsidP="005F72CB">
            <w:pPr>
              <w:pStyle w:val="tableheader"/>
              <w:rPr>
                <w:rStyle w:val="LineNumber"/>
              </w:rPr>
            </w:pPr>
            <w:r>
              <w:rPr>
                <w:rStyle w:val="LineNumber"/>
              </w:rPr>
              <w:t>Table name</w:t>
            </w:r>
          </w:p>
        </w:tc>
        <w:tc>
          <w:tcPr>
            <w:tcW w:w="5952" w:type="dxa"/>
            <w:shd w:val="clear" w:color="auto" w:fill="auto"/>
          </w:tcPr>
          <w:p w14:paraId="23D78E84" w14:textId="77777777" w:rsidR="005F72CB" w:rsidRDefault="005F72CB" w:rsidP="005F72CB">
            <w:pPr>
              <w:pStyle w:val="tabletext"/>
              <w:rPr>
                <w:rStyle w:val="LineNumber"/>
              </w:rPr>
            </w:pPr>
            <w:r>
              <w:rPr>
                <w:rStyle w:val="LineNumber"/>
              </w:rPr>
              <w:t>fact_nmd_diagnosis_procedure</w:t>
            </w:r>
          </w:p>
        </w:tc>
      </w:tr>
      <w:tr w:rsidR="005F72CB" w14:paraId="0E715569" w14:textId="77777777" w:rsidTr="005F72CB">
        <w:trPr>
          <w:cantSplit/>
        </w:trPr>
        <w:tc>
          <w:tcPr>
            <w:tcW w:w="2267" w:type="dxa"/>
            <w:shd w:val="clear" w:color="auto" w:fill="auto"/>
          </w:tcPr>
          <w:p w14:paraId="0348EEBD" w14:textId="77777777" w:rsidR="005F72CB" w:rsidRDefault="005F72CB" w:rsidP="005F72CB">
            <w:pPr>
              <w:pStyle w:val="tableheader"/>
              <w:rPr>
                <w:rStyle w:val="LineNumber"/>
              </w:rPr>
            </w:pPr>
            <w:r>
              <w:rPr>
                <w:rStyle w:val="LineNumber"/>
              </w:rPr>
              <w:t>Data type</w:t>
            </w:r>
          </w:p>
        </w:tc>
        <w:tc>
          <w:tcPr>
            <w:tcW w:w="5952" w:type="dxa"/>
            <w:shd w:val="clear" w:color="auto" w:fill="auto"/>
          </w:tcPr>
          <w:p w14:paraId="1FFB802F" w14:textId="77777777" w:rsidR="005F72CB" w:rsidRDefault="005F72CB" w:rsidP="005F72CB">
            <w:pPr>
              <w:pStyle w:val="tabletext"/>
              <w:rPr>
                <w:rStyle w:val="LineNumber"/>
              </w:rPr>
            </w:pPr>
            <w:r>
              <w:rPr>
                <w:rStyle w:val="LineNumber"/>
              </w:rPr>
              <w:t>number(5)</w:t>
            </w:r>
          </w:p>
        </w:tc>
      </w:tr>
      <w:tr w:rsidR="005F72CB" w14:paraId="6DD526A1" w14:textId="77777777" w:rsidTr="005F72CB">
        <w:trPr>
          <w:cantSplit/>
        </w:trPr>
        <w:tc>
          <w:tcPr>
            <w:tcW w:w="2267" w:type="dxa"/>
            <w:shd w:val="clear" w:color="auto" w:fill="auto"/>
          </w:tcPr>
          <w:p w14:paraId="2CE64874" w14:textId="77777777" w:rsidR="005F72CB" w:rsidRDefault="005F72CB" w:rsidP="005F72CB">
            <w:pPr>
              <w:pStyle w:val="tableheader"/>
              <w:rPr>
                <w:rStyle w:val="LineNumber"/>
              </w:rPr>
            </w:pPr>
            <w:r>
              <w:rPr>
                <w:rStyle w:val="LineNumber"/>
              </w:rPr>
              <w:t>Other names</w:t>
            </w:r>
          </w:p>
        </w:tc>
        <w:tc>
          <w:tcPr>
            <w:tcW w:w="5952" w:type="dxa"/>
            <w:shd w:val="clear" w:color="auto" w:fill="auto"/>
          </w:tcPr>
          <w:p w14:paraId="19766388" w14:textId="77777777" w:rsidR="005F72CB" w:rsidRDefault="005F72CB" w:rsidP="005F72CB">
            <w:pPr>
              <w:pStyle w:val="tabletext"/>
              <w:rPr>
                <w:rStyle w:val="LineNumber"/>
              </w:rPr>
            </w:pPr>
          </w:p>
        </w:tc>
      </w:tr>
      <w:tr w:rsidR="005F72CB" w14:paraId="6953BF45" w14:textId="77777777" w:rsidTr="005F72CB">
        <w:trPr>
          <w:cantSplit/>
        </w:trPr>
        <w:tc>
          <w:tcPr>
            <w:tcW w:w="2267" w:type="dxa"/>
            <w:shd w:val="clear" w:color="auto" w:fill="auto"/>
          </w:tcPr>
          <w:p w14:paraId="2537E09B" w14:textId="77777777" w:rsidR="005F72CB" w:rsidRDefault="005F72CB" w:rsidP="005F72CB">
            <w:pPr>
              <w:pStyle w:val="tableheader"/>
              <w:rPr>
                <w:rStyle w:val="LineNumber"/>
              </w:rPr>
            </w:pPr>
            <w:r>
              <w:rPr>
                <w:rStyle w:val="LineNumber"/>
              </w:rPr>
              <w:t>Context</w:t>
            </w:r>
          </w:p>
        </w:tc>
        <w:tc>
          <w:tcPr>
            <w:tcW w:w="5952" w:type="dxa"/>
            <w:shd w:val="clear" w:color="auto" w:fill="auto"/>
          </w:tcPr>
          <w:p w14:paraId="6BB0665C" w14:textId="77777777" w:rsidR="005F72CB" w:rsidRDefault="005F72CB" w:rsidP="005F72CB">
            <w:pPr>
              <w:pStyle w:val="tabletext"/>
              <w:rPr>
                <w:rStyle w:val="LineNumber"/>
              </w:rPr>
            </w:pPr>
          </w:p>
        </w:tc>
      </w:tr>
      <w:tr w:rsidR="005F72CB" w14:paraId="4AD0739B" w14:textId="77777777" w:rsidTr="005F72CB">
        <w:trPr>
          <w:cantSplit/>
        </w:trPr>
        <w:tc>
          <w:tcPr>
            <w:tcW w:w="2267" w:type="dxa"/>
            <w:shd w:val="clear" w:color="auto" w:fill="auto"/>
          </w:tcPr>
          <w:p w14:paraId="4CDDB0FA" w14:textId="77777777" w:rsidR="005F72CB" w:rsidRDefault="005F72CB" w:rsidP="005F72CB">
            <w:pPr>
              <w:pStyle w:val="tableheader"/>
              <w:rPr>
                <w:rStyle w:val="LineNumber"/>
              </w:rPr>
            </w:pPr>
            <w:r>
              <w:rPr>
                <w:rStyle w:val="LineNumber"/>
              </w:rPr>
              <w:t>Layout</w:t>
            </w:r>
          </w:p>
        </w:tc>
        <w:tc>
          <w:tcPr>
            <w:tcW w:w="5952" w:type="dxa"/>
            <w:shd w:val="clear" w:color="auto" w:fill="auto"/>
          </w:tcPr>
          <w:p w14:paraId="6FDB4AC6" w14:textId="77777777" w:rsidR="005F72CB" w:rsidRDefault="005F72CB" w:rsidP="005F72CB">
            <w:pPr>
              <w:pStyle w:val="tabletext"/>
              <w:rPr>
                <w:rStyle w:val="LineNumber"/>
              </w:rPr>
            </w:pPr>
          </w:p>
        </w:tc>
      </w:tr>
      <w:tr w:rsidR="005F72CB" w14:paraId="58101460" w14:textId="77777777" w:rsidTr="005F72CB">
        <w:trPr>
          <w:cantSplit/>
        </w:trPr>
        <w:tc>
          <w:tcPr>
            <w:tcW w:w="2267" w:type="dxa"/>
            <w:shd w:val="clear" w:color="auto" w:fill="auto"/>
          </w:tcPr>
          <w:p w14:paraId="39EFEDE1" w14:textId="77777777" w:rsidR="005F72CB" w:rsidRDefault="005F72CB" w:rsidP="005F72CB">
            <w:pPr>
              <w:pStyle w:val="tableheader"/>
              <w:rPr>
                <w:rStyle w:val="LineNumber"/>
              </w:rPr>
            </w:pPr>
            <w:r>
              <w:rPr>
                <w:rStyle w:val="LineNumber"/>
              </w:rPr>
              <w:t>Data domain</w:t>
            </w:r>
          </w:p>
        </w:tc>
        <w:tc>
          <w:tcPr>
            <w:tcW w:w="5952" w:type="dxa"/>
            <w:shd w:val="clear" w:color="auto" w:fill="auto"/>
          </w:tcPr>
          <w:p w14:paraId="4485B225" w14:textId="77777777" w:rsidR="005F72CB" w:rsidRDefault="005F72CB" w:rsidP="005F72CB">
            <w:pPr>
              <w:pStyle w:val="tabletext"/>
              <w:rPr>
                <w:rStyle w:val="LineNumber"/>
              </w:rPr>
            </w:pPr>
            <w:r>
              <w:rPr>
                <w:rStyle w:val="LineNumber"/>
              </w:rPr>
              <w:t>010 - 999</w:t>
            </w:r>
          </w:p>
        </w:tc>
      </w:tr>
      <w:tr w:rsidR="005F72CB" w14:paraId="730B15DE" w14:textId="77777777" w:rsidTr="005F72CB">
        <w:trPr>
          <w:cantSplit/>
        </w:trPr>
        <w:tc>
          <w:tcPr>
            <w:tcW w:w="2267" w:type="dxa"/>
            <w:shd w:val="clear" w:color="auto" w:fill="auto"/>
          </w:tcPr>
          <w:p w14:paraId="7BEA8608" w14:textId="77777777" w:rsidR="005F72CB" w:rsidRDefault="005F72CB" w:rsidP="005F72CB">
            <w:pPr>
              <w:pStyle w:val="tableheader"/>
              <w:rPr>
                <w:rStyle w:val="LineNumber"/>
              </w:rPr>
            </w:pPr>
            <w:r>
              <w:rPr>
                <w:rStyle w:val="LineNumber"/>
              </w:rPr>
              <w:t>Guide for use</w:t>
            </w:r>
          </w:p>
        </w:tc>
        <w:tc>
          <w:tcPr>
            <w:tcW w:w="5952" w:type="dxa"/>
            <w:shd w:val="clear" w:color="auto" w:fill="auto"/>
          </w:tcPr>
          <w:p w14:paraId="6F24D4F8" w14:textId="77777777" w:rsidR="005F72CB" w:rsidRDefault="005F72CB" w:rsidP="005F72CB">
            <w:pPr>
              <w:pStyle w:val="tabletext"/>
              <w:rPr>
                <w:rStyle w:val="LineNumber"/>
              </w:rPr>
            </w:pPr>
            <w:r>
              <w:rPr>
                <w:rStyle w:val="LineNumber"/>
              </w:rPr>
              <w:t>When mapping diagnoses from one clinical coding system to another, the Diagnosis number is mapped to the Diagnosis sequence so that the order can be retained for many to one and one to many mappings. For example, if the original Diagnosis numbers were 1, 2, 3, 4, and diagnosis 2 mapped to 3 separate codes in the new clinical coding system, the Diagnosis sequence numbers would be 10, 20, 21, 22, 30, 40.</w:t>
            </w:r>
          </w:p>
        </w:tc>
      </w:tr>
      <w:tr w:rsidR="005F72CB" w14:paraId="454FAABE" w14:textId="77777777" w:rsidTr="005F72CB">
        <w:trPr>
          <w:cantSplit/>
        </w:trPr>
        <w:tc>
          <w:tcPr>
            <w:tcW w:w="2267" w:type="dxa"/>
            <w:shd w:val="clear" w:color="auto" w:fill="auto"/>
          </w:tcPr>
          <w:p w14:paraId="0B52D585" w14:textId="77777777" w:rsidR="005F72CB" w:rsidRDefault="005F72CB" w:rsidP="005F72CB">
            <w:pPr>
              <w:pStyle w:val="tableheader"/>
              <w:rPr>
                <w:rStyle w:val="LineNumber"/>
              </w:rPr>
            </w:pPr>
            <w:r>
              <w:rPr>
                <w:rStyle w:val="LineNumber"/>
              </w:rPr>
              <w:t>Verification rules</w:t>
            </w:r>
          </w:p>
        </w:tc>
        <w:tc>
          <w:tcPr>
            <w:tcW w:w="5952" w:type="dxa"/>
            <w:shd w:val="clear" w:color="auto" w:fill="auto"/>
          </w:tcPr>
          <w:p w14:paraId="03D60A24" w14:textId="77777777" w:rsidR="005F72CB" w:rsidRDefault="005F72CB" w:rsidP="005F72CB">
            <w:pPr>
              <w:pStyle w:val="tabletext"/>
              <w:rPr>
                <w:rStyle w:val="LineNumber"/>
              </w:rPr>
            </w:pPr>
          </w:p>
        </w:tc>
      </w:tr>
      <w:tr w:rsidR="005F72CB" w14:paraId="2D9EB597" w14:textId="77777777" w:rsidTr="005F72CB">
        <w:trPr>
          <w:cantSplit/>
        </w:trPr>
        <w:tc>
          <w:tcPr>
            <w:tcW w:w="2267" w:type="dxa"/>
            <w:shd w:val="clear" w:color="auto" w:fill="auto"/>
          </w:tcPr>
          <w:p w14:paraId="1C56268C" w14:textId="77777777" w:rsidR="005F72CB" w:rsidRDefault="005F72CB" w:rsidP="005F72CB">
            <w:pPr>
              <w:pStyle w:val="tableheader"/>
              <w:rPr>
                <w:rStyle w:val="LineNumber"/>
              </w:rPr>
            </w:pPr>
            <w:r>
              <w:rPr>
                <w:rStyle w:val="LineNumber"/>
              </w:rPr>
              <w:t>Collection methods</w:t>
            </w:r>
          </w:p>
        </w:tc>
        <w:tc>
          <w:tcPr>
            <w:tcW w:w="5952" w:type="dxa"/>
            <w:shd w:val="clear" w:color="auto" w:fill="auto"/>
          </w:tcPr>
          <w:p w14:paraId="30119570" w14:textId="77777777" w:rsidR="005F72CB" w:rsidRDefault="005F72CB" w:rsidP="005F72CB">
            <w:pPr>
              <w:pStyle w:val="tabletext"/>
              <w:rPr>
                <w:rStyle w:val="LineNumber"/>
              </w:rPr>
            </w:pPr>
          </w:p>
        </w:tc>
      </w:tr>
      <w:tr w:rsidR="005F72CB" w14:paraId="59DB3F85" w14:textId="77777777" w:rsidTr="005F72CB">
        <w:trPr>
          <w:cantSplit/>
        </w:trPr>
        <w:tc>
          <w:tcPr>
            <w:tcW w:w="2267" w:type="dxa"/>
            <w:shd w:val="clear" w:color="auto" w:fill="auto"/>
          </w:tcPr>
          <w:p w14:paraId="3CA93BC5" w14:textId="77777777" w:rsidR="005F72CB" w:rsidRDefault="005F72CB" w:rsidP="005F72CB">
            <w:pPr>
              <w:pStyle w:val="tableheader"/>
              <w:rPr>
                <w:rStyle w:val="LineNumber"/>
              </w:rPr>
            </w:pPr>
            <w:r>
              <w:rPr>
                <w:rStyle w:val="LineNumber"/>
              </w:rPr>
              <w:t>Related data</w:t>
            </w:r>
          </w:p>
        </w:tc>
        <w:tc>
          <w:tcPr>
            <w:tcW w:w="5952" w:type="dxa"/>
            <w:shd w:val="clear" w:color="auto" w:fill="auto"/>
          </w:tcPr>
          <w:p w14:paraId="4366CD35" w14:textId="77777777" w:rsidR="005F72CB" w:rsidRDefault="005F72CB" w:rsidP="005F72CB">
            <w:pPr>
              <w:pStyle w:val="tabletext"/>
              <w:rPr>
                <w:rStyle w:val="LineNumber"/>
              </w:rPr>
            </w:pPr>
            <w:r>
              <w:rPr>
                <w:rStyle w:val="LineNumber"/>
              </w:rPr>
              <w:t>Diagnosis number</w:t>
            </w:r>
          </w:p>
        </w:tc>
      </w:tr>
      <w:tr w:rsidR="005F72CB" w14:paraId="5B4133B3" w14:textId="77777777" w:rsidTr="005F72CB">
        <w:trPr>
          <w:cantSplit/>
        </w:trPr>
        <w:tc>
          <w:tcPr>
            <w:tcW w:w="2267" w:type="dxa"/>
            <w:shd w:val="clear" w:color="auto" w:fill="auto"/>
          </w:tcPr>
          <w:p w14:paraId="4B20C647" w14:textId="77777777" w:rsidR="005F72CB" w:rsidRDefault="005F72CB" w:rsidP="005F72CB">
            <w:pPr>
              <w:pStyle w:val="tableheader"/>
              <w:rPr>
                <w:rStyle w:val="LineNumber"/>
              </w:rPr>
            </w:pPr>
            <w:r>
              <w:rPr>
                <w:rStyle w:val="LineNumber"/>
              </w:rPr>
              <w:t>Source document</w:t>
            </w:r>
          </w:p>
        </w:tc>
        <w:tc>
          <w:tcPr>
            <w:tcW w:w="5952" w:type="dxa"/>
            <w:shd w:val="clear" w:color="auto" w:fill="auto"/>
          </w:tcPr>
          <w:p w14:paraId="43638063" w14:textId="77777777" w:rsidR="005F72CB" w:rsidRDefault="005F72CB" w:rsidP="005F72CB">
            <w:pPr>
              <w:pStyle w:val="tabletext"/>
              <w:rPr>
                <w:rStyle w:val="LineNumber"/>
              </w:rPr>
            </w:pPr>
          </w:p>
        </w:tc>
      </w:tr>
      <w:tr w:rsidR="005F72CB" w14:paraId="4616653E" w14:textId="77777777" w:rsidTr="005F72CB">
        <w:trPr>
          <w:cantSplit/>
        </w:trPr>
        <w:tc>
          <w:tcPr>
            <w:tcW w:w="2267" w:type="dxa"/>
            <w:shd w:val="clear" w:color="auto" w:fill="auto"/>
          </w:tcPr>
          <w:p w14:paraId="6F693CC8" w14:textId="77777777" w:rsidR="005F72CB" w:rsidRDefault="005F72CB" w:rsidP="005F72CB">
            <w:pPr>
              <w:pStyle w:val="tableheader"/>
              <w:rPr>
                <w:rStyle w:val="LineNumber"/>
              </w:rPr>
            </w:pPr>
            <w:r>
              <w:rPr>
                <w:rStyle w:val="LineNumber"/>
              </w:rPr>
              <w:t>Source organisation</w:t>
            </w:r>
          </w:p>
        </w:tc>
        <w:tc>
          <w:tcPr>
            <w:tcW w:w="5952" w:type="dxa"/>
            <w:shd w:val="clear" w:color="auto" w:fill="auto"/>
          </w:tcPr>
          <w:p w14:paraId="334DADEE" w14:textId="77777777" w:rsidR="005F72CB" w:rsidRDefault="005F72CB" w:rsidP="005F72CB">
            <w:pPr>
              <w:pStyle w:val="tabletext"/>
              <w:rPr>
                <w:rStyle w:val="LineNumber"/>
              </w:rPr>
            </w:pPr>
          </w:p>
        </w:tc>
      </w:tr>
    </w:tbl>
    <w:p w14:paraId="6436D6EF" w14:textId="77777777" w:rsidR="005F72CB" w:rsidRDefault="005F72CB" w:rsidP="005F72CB">
      <w:pPr>
        <w:rPr>
          <w:rStyle w:val="LineNumber"/>
        </w:rPr>
      </w:pPr>
    </w:p>
    <w:p w14:paraId="26E07FBE" w14:textId="77777777" w:rsidR="00A516C2" w:rsidRDefault="005F72CB" w:rsidP="005F72CB">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DF63A8">
        <w:instrText>Diagnosis number</w:instrText>
      </w:r>
      <w:r w:rsidR="00A516C2">
        <w:instrText xml:space="preserve">" </w:instrText>
      </w:r>
      <w:r w:rsidR="00A516C2">
        <w:rPr>
          <w:rStyle w:val="LineNumber"/>
        </w:rPr>
        <w:fldChar w:fldCharType="end"/>
      </w:r>
      <w:bookmarkStart w:id="34" w:name="_Toc10727652"/>
      <w:r w:rsidR="00A516C2">
        <w:rPr>
          <w:rStyle w:val="LineNumber"/>
        </w:rPr>
        <w:t>Diagnosis number</w:t>
      </w:r>
      <w:bookmarkEnd w:id="34"/>
    </w:p>
    <w:tbl>
      <w:tblPr>
        <w:tblW w:w="0" w:type="auto"/>
        <w:tblCellMar>
          <w:bottom w:w="170" w:type="dxa"/>
        </w:tblCellMar>
        <w:tblLook w:val="04A0" w:firstRow="1" w:lastRow="0" w:firstColumn="1" w:lastColumn="0" w:noHBand="0" w:noVBand="1"/>
      </w:tblPr>
      <w:tblGrid>
        <w:gridCol w:w="2267"/>
        <w:gridCol w:w="5952"/>
      </w:tblGrid>
      <w:tr w:rsidR="00A516C2" w14:paraId="1E429560" w14:textId="77777777" w:rsidTr="00D01893">
        <w:trPr>
          <w:cantSplit/>
        </w:trPr>
        <w:tc>
          <w:tcPr>
            <w:tcW w:w="2267" w:type="dxa"/>
            <w:shd w:val="clear" w:color="auto" w:fill="auto"/>
          </w:tcPr>
          <w:p w14:paraId="0D916B9A"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ED9A2AD" w14:textId="77777777" w:rsidR="00A516C2" w:rsidRDefault="00A516C2" w:rsidP="00A516C2">
            <w:pPr>
              <w:pStyle w:val="tabletext"/>
              <w:rPr>
                <w:rStyle w:val="LineNumber"/>
              </w:rPr>
            </w:pPr>
            <w:r>
              <w:rPr>
                <w:rStyle w:val="LineNumber"/>
              </w:rPr>
              <w:t>Sequential number for each clinical code in each event record to assist in unique identification.</w:t>
            </w:r>
          </w:p>
        </w:tc>
      </w:tr>
      <w:tr w:rsidR="00A516C2" w14:paraId="3A109092" w14:textId="77777777" w:rsidTr="00D01893">
        <w:trPr>
          <w:cantSplit/>
        </w:trPr>
        <w:tc>
          <w:tcPr>
            <w:tcW w:w="2267" w:type="dxa"/>
            <w:shd w:val="clear" w:color="auto" w:fill="auto"/>
          </w:tcPr>
          <w:p w14:paraId="7B694522"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108E3193" w14:textId="77777777" w:rsidR="00A516C2" w:rsidRDefault="00A516C2" w:rsidP="00A516C2">
            <w:pPr>
              <w:pStyle w:val="tabletext"/>
              <w:rPr>
                <w:rStyle w:val="LineNumber"/>
              </w:rPr>
            </w:pPr>
            <w:r>
              <w:rPr>
                <w:rStyle w:val="LineNumber"/>
              </w:rPr>
              <w:t>diagnosis_number</w:t>
            </w:r>
          </w:p>
        </w:tc>
      </w:tr>
      <w:tr w:rsidR="00A516C2" w14:paraId="6BAF0283" w14:textId="77777777" w:rsidTr="00D01893">
        <w:trPr>
          <w:cantSplit/>
        </w:trPr>
        <w:tc>
          <w:tcPr>
            <w:tcW w:w="2267" w:type="dxa"/>
            <w:shd w:val="clear" w:color="auto" w:fill="auto"/>
          </w:tcPr>
          <w:p w14:paraId="28870569"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5EE754D9" w14:textId="77777777" w:rsidR="00A516C2" w:rsidRDefault="00A516C2" w:rsidP="00A516C2">
            <w:pPr>
              <w:pStyle w:val="tabletext"/>
              <w:rPr>
                <w:rStyle w:val="LineNumber"/>
              </w:rPr>
            </w:pPr>
            <w:r>
              <w:rPr>
                <w:rStyle w:val="LineNumber"/>
              </w:rPr>
              <w:t>fact_nmd_diagnosis_procedure</w:t>
            </w:r>
          </w:p>
        </w:tc>
      </w:tr>
      <w:tr w:rsidR="00A516C2" w14:paraId="6F260F01" w14:textId="77777777" w:rsidTr="00D01893">
        <w:trPr>
          <w:cantSplit/>
        </w:trPr>
        <w:tc>
          <w:tcPr>
            <w:tcW w:w="2267" w:type="dxa"/>
            <w:shd w:val="clear" w:color="auto" w:fill="auto"/>
          </w:tcPr>
          <w:p w14:paraId="34005B32"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0CB74D88" w14:textId="77777777" w:rsidR="00A516C2" w:rsidRDefault="00A516C2" w:rsidP="00A516C2">
            <w:pPr>
              <w:pStyle w:val="tabletext"/>
              <w:rPr>
                <w:rStyle w:val="LineNumber"/>
              </w:rPr>
            </w:pPr>
            <w:r>
              <w:rPr>
                <w:rStyle w:val="LineNumber"/>
              </w:rPr>
              <w:t>integer</w:t>
            </w:r>
          </w:p>
        </w:tc>
      </w:tr>
      <w:tr w:rsidR="00A516C2" w14:paraId="7785A3EC" w14:textId="77777777" w:rsidTr="00D01893">
        <w:trPr>
          <w:cantSplit/>
        </w:trPr>
        <w:tc>
          <w:tcPr>
            <w:tcW w:w="2267" w:type="dxa"/>
            <w:shd w:val="clear" w:color="auto" w:fill="auto"/>
          </w:tcPr>
          <w:p w14:paraId="221A86D6"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6EB381C0" w14:textId="77777777" w:rsidR="00A516C2" w:rsidRDefault="00A516C2" w:rsidP="00A516C2">
            <w:pPr>
              <w:pStyle w:val="tabletext"/>
              <w:rPr>
                <w:rStyle w:val="LineNumber"/>
              </w:rPr>
            </w:pPr>
            <w:r>
              <w:rPr>
                <w:rStyle w:val="LineNumber"/>
              </w:rPr>
              <w:t>Event diagnosis/procedure number</w:t>
            </w:r>
          </w:p>
        </w:tc>
      </w:tr>
      <w:tr w:rsidR="00A516C2" w14:paraId="7D16FCDE" w14:textId="77777777" w:rsidTr="00D01893">
        <w:trPr>
          <w:cantSplit/>
        </w:trPr>
        <w:tc>
          <w:tcPr>
            <w:tcW w:w="2267" w:type="dxa"/>
            <w:shd w:val="clear" w:color="auto" w:fill="auto"/>
          </w:tcPr>
          <w:p w14:paraId="5CEE9AA1"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48AF031B" w14:textId="77777777" w:rsidR="00A516C2" w:rsidRDefault="00A516C2" w:rsidP="00A516C2">
            <w:pPr>
              <w:pStyle w:val="tabletext"/>
              <w:rPr>
                <w:rStyle w:val="LineNumber"/>
              </w:rPr>
            </w:pPr>
          </w:p>
        </w:tc>
      </w:tr>
      <w:tr w:rsidR="00A516C2" w14:paraId="4BBBAB65" w14:textId="77777777" w:rsidTr="00D01893">
        <w:trPr>
          <w:cantSplit/>
        </w:trPr>
        <w:tc>
          <w:tcPr>
            <w:tcW w:w="2267" w:type="dxa"/>
            <w:shd w:val="clear" w:color="auto" w:fill="auto"/>
          </w:tcPr>
          <w:p w14:paraId="75EFDD96"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0E14B6F6" w14:textId="77777777" w:rsidR="00A516C2" w:rsidRDefault="00A516C2" w:rsidP="00A516C2">
            <w:pPr>
              <w:pStyle w:val="tabletext"/>
              <w:rPr>
                <w:rStyle w:val="LineNumber"/>
              </w:rPr>
            </w:pPr>
          </w:p>
        </w:tc>
      </w:tr>
      <w:tr w:rsidR="00A516C2" w14:paraId="15C1FC92" w14:textId="77777777" w:rsidTr="00D01893">
        <w:trPr>
          <w:cantSplit/>
        </w:trPr>
        <w:tc>
          <w:tcPr>
            <w:tcW w:w="2267" w:type="dxa"/>
            <w:shd w:val="clear" w:color="auto" w:fill="auto"/>
          </w:tcPr>
          <w:p w14:paraId="79AB2C16"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36C7457F" w14:textId="77777777" w:rsidR="00A516C2" w:rsidRDefault="00A516C2" w:rsidP="00A516C2">
            <w:pPr>
              <w:pStyle w:val="tabletext"/>
              <w:rPr>
                <w:rStyle w:val="LineNumber"/>
              </w:rPr>
            </w:pPr>
            <w:r>
              <w:rPr>
                <w:rStyle w:val="LineNumber"/>
              </w:rPr>
              <w:t>01 - 99</w:t>
            </w:r>
          </w:p>
        </w:tc>
      </w:tr>
      <w:tr w:rsidR="00A516C2" w14:paraId="6B00646F" w14:textId="77777777" w:rsidTr="00D01893">
        <w:trPr>
          <w:cantSplit/>
        </w:trPr>
        <w:tc>
          <w:tcPr>
            <w:tcW w:w="2267" w:type="dxa"/>
            <w:shd w:val="clear" w:color="auto" w:fill="auto"/>
          </w:tcPr>
          <w:p w14:paraId="4E0321F0"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6939D72A" w14:textId="77777777" w:rsidR="00A516C2" w:rsidRDefault="00A516C2" w:rsidP="00A516C2">
            <w:pPr>
              <w:pStyle w:val="tabletext"/>
              <w:rPr>
                <w:rStyle w:val="LineNumber"/>
              </w:rPr>
            </w:pPr>
            <w:r>
              <w:rPr>
                <w:rStyle w:val="LineNumber"/>
              </w:rPr>
              <w:t>This is the number hospitals send in for their ordering of diagnoses. When the NMDS began mapping between different classification versions (eg, ICD-9-CM to ICD-10-AM) multiple mappings were sometimes required for single codes. The Diagnosis sequence field was introduced, which is derived from this field but allows multiple mappings to be accommodated.</w:t>
            </w:r>
          </w:p>
        </w:tc>
      </w:tr>
      <w:tr w:rsidR="00A516C2" w14:paraId="5F73D64D" w14:textId="77777777" w:rsidTr="00D01893">
        <w:trPr>
          <w:cantSplit/>
        </w:trPr>
        <w:tc>
          <w:tcPr>
            <w:tcW w:w="2267" w:type="dxa"/>
            <w:shd w:val="clear" w:color="auto" w:fill="auto"/>
          </w:tcPr>
          <w:p w14:paraId="0919F209"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4366F28D" w14:textId="77777777" w:rsidR="00A516C2" w:rsidRDefault="00A516C2" w:rsidP="00A516C2">
            <w:pPr>
              <w:pStyle w:val="tabletext"/>
              <w:rPr>
                <w:rStyle w:val="LineNumber"/>
              </w:rPr>
            </w:pPr>
          </w:p>
        </w:tc>
      </w:tr>
      <w:tr w:rsidR="00A516C2" w14:paraId="40DB7CF8" w14:textId="77777777" w:rsidTr="00D01893">
        <w:trPr>
          <w:cantSplit/>
        </w:trPr>
        <w:tc>
          <w:tcPr>
            <w:tcW w:w="2267" w:type="dxa"/>
            <w:shd w:val="clear" w:color="auto" w:fill="auto"/>
          </w:tcPr>
          <w:p w14:paraId="79F121F5"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32B0B9FA" w14:textId="77777777" w:rsidR="00A516C2" w:rsidRDefault="00A516C2" w:rsidP="00A516C2">
            <w:pPr>
              <w:pStyle w:val="tabletext"/>
              <w:rPr>
                <w:rStyle w:val="LineNumber"/>
              </w:rPr>
            </w:pPr>
            <w:r>
              <w:rPr>
                <w:rStyle w:val="LineNumber"/>
              </w:rPr>
              <w:t>Up to 99 clinical codes may be provided with each event.</w:t>
            </w:r>
          </w:p>
        </w:tc>
      </w:tr>
      <w:tr w:rsidR="00A516C2" w14:paraId="32998862" w14:textId="77777777" w:rsidTr="00D01893">
        <w:trPr>
          <w:cantSplit/>
        </w:trPr>
        <w:tc>
          <w:tcPr>
            <w:tcW w:w="2267" w:type="dxa"/>
            <w:shd w:val="clear" w:color="auto" w:fill="auto"/>
          </w:tcPr>
          <w:p w14:paraId="3F560512"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620D483F" w14:textId="77777777" w:rsidR="00A516C2" w:rsidRDefault="00A516C2" w:rsidP="00A516C2">
            <w:pPr>
              <w:pStyle w:val="tabletext"/>
              <w:rPr>
                <w:rStyle w:val="LineNumber"/>
              </w:rPr>
            </w:pPr>
            <w:r>
              <w:rPr>
                <w:rStyle w:val="LineNumber"/>
              </w:rPr>
              <w:t>Used to calculate Diagnosis sequence</w:t>
            </w:r>
          </w:p>
        </w:tc>
      </w:tr>
      <w:tr w:rsidR="00A516C2" w14:paraId="354253D5" w14:textId="77777777" w:rsidTr="00D01893">
        <w:trPr>
          <w:cantSplit/>
        </w:trPr>
        <w:tc>
          <w:tcPr>
            <w:tcW w:w="2267" w:type="dxa"/>
            <w:shd w:val="clear" w:color="auto" w:fill="auto"/>
          </w:tcPr>
          <w:p w14:paraId="4711D5DE"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12467D51" w14:textId="77777777" w:rsidR="00A516C2" w:rsidRDefault="00A516C2" w:rsidP="00A516C2">
            <w:pPr>
              <w:pStyle w:val="tabletext"/>
              <w:rPr>
                <w:rStyle w:val="LineNumber"/>
              </w:rPr>
            </w:pPr>
          </w:p>
        </w:tc>
      </w:tr>
      <w:tr w:rsidR="00A516C2" w14:paraId="0F15490D" w14:textId="77777777" w:rsidTr="00D01893">
        <w:trPr>
          <w:cantSplit/>
        </w:trPr>
        <w:tc>
          <w:tcPr>
            <w:tcW w:w="2267" w:type="dxa"/>
            <w:shd w:val="clear" w:color="auto" w:fill="auto"/>
          </w:tcPr>
          <w:p w14:paraId="4C96F030"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55894B29" w14:textId="77777777" w:rsidR="00A516C2" w:rsidRDefault="00A516C2" w:rsidP="00A516C2">
            <w:pPr>
              <w:pStyle w:val="tabletext"/>
              <w:rPr>
                <w:rStyle w:val="LineNumber"/>
              </w:rPr>
            </w:pPr>
          </w:p>
        </w:tc>
      </w:tr>
    </w:tbl>
    <w:p w14:paraId="3EA03371" w14:textId="77777777" w:rsidR="00A516C2" w:rsidRDefault="00A516C2" w:rsidP="00A516C2">
      <w:pPr>
        <w:rPr>
          <w:rStyle w:val="LineNumber"/>
        </w:rPr>
      </w:pPr>
    </w:p>
    <w:p w14:paraId="22E246FA"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B41AB">
        <w:instrText>Diagnosis type</w:instrText>
      </w:r>
      <w:r>
        <w:instrText xml:space="preserve">" </w:instrText>
      </w:r>
      <w:r>
        <w:rPr>
          <w:rStyle w:val="LineNumber"/>
        </w:rPr>
        <w:fldChar w:fldCharType="end"/>
      </w:r>
      <w:bookmarkStart w:id="35" w:name="_Toc10727653"/>
      <w:r>
        <w:rPr>
          <w:rStyle w:val="LineNumber"/>
        </w:rPr>
        <w:t>Diagnosis type</w:t>
      </w:r>
      <w:bookmarkEnd w:id="35"/>
    </w:p>
    <w:tbl>
      <w:tblPr>
        <w:tblW w:w="0" w:type="auto"/>
        <w:tblCellMar>
          <w:bottom w:w="170" w:type="dxa"/>
        </w:tblCellMar>
        <w:tblLook w:val="04A0" w:firstRow="1" w:lastRow="0" w:firstColumn="1" w:lastColumn="0" w:noHBand="0" w:noVBand="1"/>
      </w:tblPr>
      <w:tblGrid>
        <w:gridCol w:w="2267"/>
        <w:gridCol w:w="5952"/>
      </w:tblGrid>
      <w:tr w:rsidR="00A516C2" w14:paraId="5375A2EC" w14:textId="77777777" w:rsidTr="00D01893">
        <w:tc>
          <w:tcPr>
            <w:tcW w:w="2267" w:type="dxa"/>
            <w:shd w:val="clear" w:color="auto" w:fill="auto"/>
          </w:tcPr>
          <w:p w14:paraId="5DC99EE3"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AE161E7" w14:textId="77777777" w:rsidR="00A516C2" w:rsidRDefault="00A516C2" w:rsidP="00A516C2">
            <w:pPr>
              <w:pStyle w:val="tabletext"/>
              <w:rPr>
                <w:rStyle w:val="LineNumber"/>
              </w:rPr>
            </w:pPr>
            <w:r>
              <w:rPr>
                <w:rStyle w:val="LineNumber"/>
              </w:rPr>
              <w:t>A code that groups clinical codes, or indicates the priority of a diagnosis.</w:t>
            </w:r>
          </w:p>
        </w:tc>
      </w:tr>
      <w:tr w:rsidR="00A516C2" w14:paraId="6FA4C321" w14:textId="77777777" w:rsidTr="00D01893">
        <w:tc>
          <w:tcPr>
            <w:tcW w:w="2267" w:type="dxa"/>
            <w:shd w:val="clear" w:color="auto" w:fill="auto"/>
          </w:tcPr>
          <w:p w14:paraId="62F826ED"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64FA4137" w14:textId="77777777" w:rsidR="00A516C2" w:rsidRDefault="00A516C2" w:rsidP="00A516C2">
            <w:pPr>
              <w:pStyle w:val="tabletext"/>
              <w:rPr>
                <w:rStyle w:val="LineNumber"/>
              </w:rPr>
            </w:pPr>
            <w:r>
              <w:rPr>
                <w:rStyle w:val="LineNumber"/>
              </w:rPr>
              <w:t>diagnosis_type</w:t>
            </w:r>
          </w:p>
        </w:tc>
      </w:tr>
      <w:tr w:rsidR="00A516C2" w14:paraId="08B18A4E" w14:textId="77777777" w:rsidTr="00D01893">
        <w:tc>
          <w:tcPr>
            <w:tcW w:w="2267" w:type="dxa"/>
            <w:shd w:val="clear" w:color="auto" w:fill="auto"/>
          </w:tcPr>
          <w:p w14:paraId="1EDEB543"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60DC90F2" w14:textId="77777777" w:rsidR="00A516C2" w:rsidRDefault="00A516C2" w:rsidP="00A516C2">
            <w:pPr>
              <w:pStyle w:val="tabletext"/>
              <w:rPr>
                <w:rStyle w:val="LineNumber"/>
              </w:rPr>
            </w:pPr>
            <w:r>
              <w:rPr>
                <w:rStyle w:val="LineNumber"/>
              </w:rPr>
              <w:t>fact_nmd_diagnosis_procedure</w:t>
            </w:r>
          </w:p>
        </w:tc>
      </w:tr>
      <w:tr w:rsidR="00A516C2" w14:paraId="0A0985A1" w14:textId="77777777" w:rsidTr="00D01893">
        <w:tc>
          <w:tcPr>
            <w:tcW w:w="2267" w:type="dxa"/>
            <w:shd w:val="clear" w:color="auto" w:fill="auto"/>
          </w:tcPr>
          <w:p w14:paraId="1E138584"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DF5CEC0" w14:textId="77777777" w:rsidR="00A516C2" w:rsidRDefault="00A516C2" w:rsidP="00A516C2">
            <w:pPr>
              <w:pStyle w:val="tabletext"/>
              <w:rPr>
                <w:rStyle w:val="LineNumber"/>
              </w:rPr>
            </w:pPr>
            <w:r>
              <w:rPr>
                <w:rStyle w:val="LineNumber"/>
              </w:rPr>
              <w:t>char(1)</w:t>
            </w:r>
          </w:p>
        </w:tc>
      </w:tr>
      <w:tr w:rsidR="00A516C2" w14:paraId="1BC0F4D6" w14:textId="77777777" w:rsidTr="00D01893">
        <w:tc>
          <w:tcPr>
            <w:tcW w:w="2267" w:type="dxa"/>
            <w:shd w:val="clear" w:color="auto" w:fill="auto"/>
          </w:tcPr>
          <w:p w14:paraId="2A5817EE"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109ABFE9" w14:textId="77777777" w:rsidR="00A516C2" w:rsidRDefault="00A516C2" w:rsidP="00A516C2">
            <w:pPr>
              <w:pStyle w:val="tabletext"/>
              <w:rPr>
                <w:rStyle w:val="LineNumber"/>
              </w:rPr>
            </w:pPr>
            <w:r>
              <w:rPr>
                <w:rStyle w:val="LineNumber"/>
              </w:rPr>
              <w:t>Diagnosis type code</w:t>
            </w:r>
          </w:p>
        </w:tc>
      </w:tr>
      <w:tr w:rsidR="00A516C2" w14:paraId="6D7C17F3" w14:textId="77777777" w:rsidTr="00D01893">
        <w:tc>
          <w:tcPr>
            <w:tcW w:w="2267" w:type="dxa"/>
            <w:shd w:val="clear" w:color="auto" w:fill="auto"/>
          </w:tcPr>
          <w:p w14:paraId="547D6924"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A377B25" w14:textId="77777777" w:rsidR="00A516C2" w:rsidRDefault="00A516C2" w:rsidP="00A516C2">
            <w:pPr>
              <w:pStyle w:val="tabletext"/>
              <w:rPr>
                <w:rStyle w:val="LineNumber"/>
              </w:rPr>
            </w:pPr>
            <w:r>
              <w:rPr>
                <w:rStyle w:val="LineNumber"/>
              </w:rPr>
              <w:t>Clinical information within a health event.</w:t>
            </w:r>
          </w:p>
        </w:tc>
      </w:tr>
      <w:tr w:rsidR="00A516C2" w14:paraId="22681AD1" w14:textId="77777777" w:rsidTr="00D01893">
        <w:tc>
          <w:tcPr>
            <w:tcW w:w="2267" w:type="dxa"/>
            <w:shd w:val="clear" w:color="auto" w:fill="auto"/>
          </w:tcPr>
          <w:p w14:paraId="4CAFB97E"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0C6BE620" w14:textId="77777777" w:rsidR="00A516C2" w:rsidRDefault="00A516C2" w:rsidP="00A516C2">
            <w:pPr>
              <w:pStyle w:val="tabletext"/>
              <w:rPr>
                <w:rStyle w:val="LineNumber"/>
              </w:rPr>
            </w:pPr>
          </w:p>
        </w:tc>
      </w:tr>
      <w:tr w:rsidR="00A516C2" w14:paraId="6941A0AB" w14:textId="77777777" w:rsidTr="00D01893">
        <w:tc>
          <w:tcPr>
            <w:tcW w:w="2267" w:type="dxa"/>
            <w:shd w:val="clear" w:color="auto" w:fill="auto"/>
          </w:tcPr>
          <w:p w14:paraId="0ED97874"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47EEBA47" w14:textId="77777777" w:rsidR="00A516C2" w:rsidRDefault="00A516C2" w:rsidP="00A516C2">
            <w:pPr>
              <w:pStyle w:val="tabletext"/>
              <w:rPr>
                <w:rStyle w:val="LineNumber"/>
              </w:rPr>
            </w:pPr>
            <w:r>
              <w:rPr>
                <w:rStyle w:val="LineNumber"/>
              </w:rPr>
              <w:t>A        Principal diagnosis</w:t>
            </w:r>
          </w:p>
          <w:p w14:paraId="2C6D2237" w14:textId="77777777" w:rsidR="00A516C2" w:rsidRDefault="00A516C2" w:rsidP="00A516C2">
            <w:pPr>
              <w:pStyle w:val="tabletext"/>
              <w:rPr>
                <w:rStyle w:val="LineNumber"/>
              </w:rPr>
            </w:pPr>
            <w:r>
              <w:rPr>
                <w:rStyle w:val="LineNumber"/>
              </w:rPr>
              <w:t>B        Other relevant diagnosis</w:t>
            </w:r>
          </w:p>
          <w:p w14:paraId="71C66B73" w14:textId="77777777" w:rsidR="00A516C2" w:rsidRDefault="00A516C2" w:rsidP="00A516C2">
            <w:pPr>
              <w:pStyle w:val="tabletext"/>
              <w:rPr>
                <w:rStyle w:val="LineNumber"/>
              </w:rPr>
            </w:pPr>
            <w:r>
              <w:rPr>
                <w:rStyle w:val="LineNumber"/>
              </w:rPr>
              <w:t>E        External cause of injury</w:t>
            </w:r>
          </w:p>
          <w:p w14:paraId="641501F4" w14:textId="77777777" w:rsidR="00A516C2" w:rsidRDefault="00A516C2" w:rsidP="00A516C2">
            <w:pPr>
              <w:pStyle w:val="tabletext"/>
              <w:rPr>
                <w:rStyle w:val="LineNumber"/>
              </w:rPr>
            </w:pPr>
            <w:r>
              <w:rPr>
                <w:rStyle w:val="LineNumber"/>
              </w:rPr>
              <w:t>M       Pathological nature of growth</w:t>
            </w:r>
          </w:p>
          <w:p w14:paraId="14F8CC21" w14:textId="77777777" w:rsidR="00A516C2" w:rsidRDefault="00A516C2" w:rsidP="00A516C2">
            <w:pPr>
              <w:pStyle w:val="tabletext"/>
              <w:rPr>
                <w:rStyle w:val="LineNumber"/>
              </w:rPr>
            </w:pPr>
            <w:r>
              <w:rPr>
                <w:rStyle w:val="LineNumber"/>
              </w:rPr>
              <w:t>O        Operation/procedure</w:t>
            </w:r>
          </w:p>
          <w:p w14:paraId="27BBC357" w14:textId="77777777" w:rsidR="00A516C2" w:rsidRDefault="00A516C2" w:rsidP="00A516C2">
            <w:pPr>
              <w:pStyle w:val="tabletext"/>
              <w:rPr>
                <w:rStyle w:val="LineNumber"/>
              </w:rPr>
            </w:pPr>
            <w:r>
              <w:rPr>
                <w:rStyle w:val="LineNumber"/>
              </w:rPr>
              <w:t>P        Mental health provisional diagnosis (MHINC only)</w:t>
            </w:r>
          </w:p>
        </w:tc>
      </w:tr>
      <w:tr w:rsidR="00A516C2" w14:paraId="46D4B8E4" w14:textId="77777777" w:rsidTr="00D01893">
        <w:tc>
          <w:tcPr>
            <w:tcW w:w="2267" w:type="dxa"/>
            <w:shd w:val="clear" w:color="auto" w:fill="auto"/>
          </w:tcPr>
          <w:p w14:paraId="15BDA59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2785CFFF" w14:textId="77777777" w:rsidR="00A516C2" w:rsidRDefault="00A516C2" w:rsidP="00A516C2">
            <w:pPr>
              <w:pStyle w:val="tabletext"/>
              <w:rPr>
                <w:rStyle w:val="LineNumber"/>
              </w:rPr>
            </w:pPr>
            <w:r>
              <w:rPr>
                <w:rStyle w:val="LineNumber"/>
              </w:rPr>
              <w:t>Only codes 'A', 'B', 'E', 'M', 'O' and 'P' are found in the NMDS database.</w:t>
            </w:r>
          </w:p>
          <w:p w14:paraId="53892A13" w14:textId="77777777" w:rsidR="00A516C2" w:rsidRDefault="00A516C2" w:rsidP="00A516C2">
            <w:pPr>
              <w:pStyle w:val="tabletext"/>
              <w:rPr>
                <w:rStyle w:val="LineNumber"/>
              </w:rPr>
            </w:pPr>
          </w:p>
          <w:p w14:paraId="501FFCD5" w14:textId="77777777" w:rsidR="00A516C2" w:rsidRDefault="00A516C2" w:rsidP="00A516C2">
            <w:pPr>
              <w:pStyle w:val="tabletext"/>
              <w:rPr>
                <w:rStyle w:val="LineNumber"/>
              </w:rPr>
            </w:pPr>
            <w:r>
              <w:rPr>
                <w:rStyle w:val="LineNumber"/>
              </w:rPr>
              <w:t xml:space="preserve">It is expected that the codes will be allocated by provider systems at the time of sending data to the national system. </w:t>
            </w:r>
          </w:p>
          <w:p w14:paraId="763360BA" w14:textId="77777777" w:rsidR="00A516C2" w:rsidRDefault="00A516C2" w:rsidP="00A516C2">
            <w:pPr>
              <w:pStyle w:val="tabletext"/>
              <w:rPr>
                <w:rStyle w:val="LineNumber"/>
              </w:rPr>
            </w:pPr>
            <w:r>
              <w:rPr>
                <w:rStyle w:val="LineNumber"/>
              </w:rPr>
              <w:t xml:space="preserve">Up to 99 diagnosis/procedure codes may be provided. Every record must have one (and only one) clinical code type \'A' principal diagnosis and may have up to a further 98 diagnosis/procedure/ external cause/morphology codes which accompany the appropriate clinical code type. </w:t>
            </w:r>
          </w:p>
          <w:p w14:paraId="2C12A83F" w14:textId="77777777"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14:paraId="62CD4948" w14:textId="77777777" w:rsidR="00A516C2" w:rsidRDefault="00A516C2" w:rsidP="00A516C2">
            <w:pPr>
              <w:pStyle w:val="tabletext"/>
              <w:rPr>
                <w:rStyle w:val="LineNumber"/>
              </w:rPr>
            </w:pPr>
            <w:r>
              <w:rPr>
                <w:rStyle w:val="LineNumber"/>
              </w:rPr>
              <w:t xml:space="preserve">The condition established after study may or may not confirm the admitting diagnosis. </w:t>
            </w:r>
          </w:p>
          <w:p w14:paraId="78814B89" w14:textId="77777777"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14:paraId="133BB4B1" w14:textId="77777777"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14:paraId="748FAFC2" w14:textId="77777777" w:rsidR="00A516C2" w:rsidRDefault="00A516C2" w:rsidP="00A516C2">
            <w:pPr>
              <w:pStyle w:val="tabletext"/>
              <w:rPr>
                <w:rStyle w:val="LineNumber"/>
              </w:rPr>
            </w:pPr>
            <w:r>
              <w:rPr>
                <w:rStyle w:val="LineNumber"/>
              </w:rPr>
              <w:t>- therapeutic treatment  - diagnostic procedures  - increased nursing care and/or monitoring.</w:t>
            </w:r>
          </w:p>
          <w:p w14:paraId="47568DED" w14:textId="77777777" w:rsidR="00A516C2" w:rsidRDefault="00A516C2" w:rsidP="00A516C2">
            <w:pPr>
              <w:pStyle w:val="tabletext"/>
              <w:rPr>
                <w:rStyle w:val="LineNumber"/>
              </w:rPr>
            </w:pPr>
          </w:p>
          <w:p w14:paraId="5E8F9F07" w14:textId="77777777" w:rsidR="00A516C2" w:rsidRDefault="00A516C2" w:rsidP="00A516C2">
            <w:pPr>
              <w:pStyle w:val="tabletext"/>
              <w:rPr>
                <w:rStyle w:val="LineNumber"/>
              </w:rPr>
            </w:pPr>
            <w:r>
              <w:rPr>
                <w:rStyle w:val="LineNumber"/>
              </w:rPr>
              <w:t>Validation rules are held in the Event to Diagnosis Type table. Cardinality and optionality have been added. See Appendix</w:t>
            </w:r>
            <w:r w:rsidR="00E45334">
              <w:rPr>
                <w:rStyle w:val="LineNumber"/>
              </w:rPr>
              <w:t xml:space="preserve"> : </w:t>
            </w:r>
            <w:r>
              <w:rPr>
                <w:rStyle w:val="LineNumber"/>
              </w:rPr>
              <w:t>Enhanced Event Type/Event Diagnosis Type Table.</w:t>
            </w:r>
          </w:p>
        </w:tc>
      </w:tr>
      <w:tr w:rsidR="00A516C2" w14:paraId="3B23F47D" w14:textId="77777777" w:rsidTr="00D01893">
        <w:tc>
          <w:tcPr>
            <w:tcW w:w="2267" w:type="dxa"/>
            <w:shd w:val="clear" w:color="auto" w:fill="auto"/>
          </w:tcPr>
          <w:p w14:paraId="69C5EB80"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68E8842F" w14:textId="77777777" w:rsidR="00A516C2" w:rsidRDefault="00A516C2" w:rsidP="00A516C2">
            <w:pPr>
              <w:pStyle w:val="tabletext"/>
              <w:rPr>
                <w:rStyle w:val="LineNumber"/>
              </w:rPr>
            </w:pPr>
            <w:r>
              <w:rPr>
                <w:rStyle w:val="LineNumber"/>
              </w:rPr>
              <w:t>Must be a valid code in the Diagnosis Type code table. There must be one and only one type 'A' for each event.</w:t>
            </w:r>
          </w:p>
        </w:tc>
      </w:tr>
      <w:tr w:rsidR="00A516C2" w14:paraId="7DE892DC" w14:textId="77777777" w:rsidTr="00D01893">
        <w:tc>
          <w:tcPr>
            <w:tcW w:w="2267" w:type="dxa"/>
            <w:shd w:val="clear" w:color="auto" w:fill="auto"/>
          </w:tcPr>
          <w:p w14:paraId="6D672B16"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29ECD65E" w14:textId="77777777" w:rsidR="00A516C2" w:rsidRDefault="00A516C2" w:rsidP="00A516C2">
            <w:pPr>
              <w:pStyle w:val="tabletext"/>
              <w:rPr>
                <w:rStyle w:val="LineNumber"/>
              </w:rPr>
            </w:pPr>
          </w:p>
        </w:tc>
      </w:tr>
      <w:tr w:rsidR="00A516C2" w14:paraId="5B0D0012" w14:textId="77777777" w:rsidTr="00D01893">
        <w:tc>
          <w:tcPr>
            <w:tcW w:w="2267" w:type="dxa"/>
            <w:shd w:val="clear" w:color="auto" w:fill="auto"/>
          </w:tcPr>
          <w:p w14:paraId="5E570365"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B2A3519" w14:textId="77777777" w:rsidR="00A516C2" w:rsidRDefault="00A516C2" w:rsidP="00A516C2">
            <w:pPr>
              <w:pStyle w:val="tabletext"/>
              <w:rPr>
                <w:rStyle w:val="LineNumber"/>
              </w:rPr>
            </w:pPr>
            <w:r>
              <w:rPr>
                <w:rStyle w:val="LineNumber"/>
              </w:rPr>
              <w:t xml:space="preserve">Clinical code </w:t>
            </w:r>
          </w:p>
          <w:p w14:paraId="2D43E024" w14:textId="77777777" w:rsidR="00A516C2" w:rsidRDefault="00A516C2" w:rsidP="00A516C2">
            <w:pPr>
              <w:pStyle w:val="tabletext"/>
              <w:rPr>
                <w:rStyle w:val="LineNumber"/>
              </w:rPr>
            </w:pPr>
            <w:r>
              <w:rPr>
                <w:rStyle w:val="LineNumber"/>
              </w:rPr>
              <w:t>Diagnosis/procedure description</w:t>
            </w:r>
          </w:p>
          <w:p w14:paraId="1FFA99AD" w14:textId="77777777" w:rsidR="00A516C2" w:rsidRDefault="00A516C2" w:rsidP="00A516C2">
            <w:pPr>
              <w:pStyle w:val="tabletext"/>
              <w:rPr>
                <w:rStyle w:val="LineNumber"/>
              </w:rPr>
            </w:pPr>
            <w:r>
              <w:rPr>
                <w:rStyle w:val="LineNumber"/>
              </w:rPr>
              <w:t>Clinical coding system ID</w:t>
            </w:r>
          </w:p>
          <w:p w14:paraId="6BE63818" w14:textId="77777777" w:rsidR="00A516C2" w:rsidRDefault="00A516C2" w:rsidP="00A516C2">
            <w:pPr>
              <w:pStyle w:val="tabletext"/>
              <w:rPr>
                <w:rStyle w:val="LineNumber"/>
              </w:rPr>
            </w:pPr>
            <w:r>
              <w:rPr>
                <w:rStyle w:val="LineNumber"/>
              </w:rPr>
              <w:t>Clinical code type</w:t>
            </w:r>
          </w:p>
          <w:p w14:paraId="7A02DE09" w14:textId="77777777" w:rsidR="00A516C2" w:rsidRDefault="00A516C2" w:rsidP="00A516C2">
            <w:pPr>
              <w:pStyle w:val="tabletext"/>
              <w:rPr>
                <w:rStyle w:val="LineNumber"/>
              </w:rPr>
            </w:pPr>
            <w:r>
              <w:rPr>
                <w:rStyle w:val="LineNumber"/>
              </w:rPr>
              <w:t>External cause date of occurrence</w:t>
            </w:r>
          </w:p>
        </w:tc>
      </w:tr>
      <w:tr w:rsidR="00A516C2" w14:paraId="0A68AC7B" w14:textId="77777777" w:rsidTr="00D01893">
        <w:tc>
          <w:tcPr>
            <w:tcW w:w="2267" w:type="dxa"/>
            <w:shd w:val="clear" w:color="auto" w:fill="auto"/>
          </w:tcPr>
          <w:p w14:paraId="1CC895AC"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622A6DF" w14:textId="77777777" w:rsidR="00A516C2" w:rsidRDefault="00A516C2" w:rsidP="00A516C2">
            <w:pPr>
              <w:pStyle w:val="tabletext"/>
              <w:rPr>
                <w:rStyle w:val="LineNumber"/>
              </w:rPr>
            </w:pPr>
          </w:p>
        </w:tc>
      </w:tr>
      <w:tr w:rsidR="00A516C2" w14:paraId="66938F47" w14:textId="77777777" w:rsidTr="00D01893">
        <w:tc>
          <w:tcPr>
            <w:tcW w:w="2267" w:type="dxa"/>
            <w:shd w:val="clear" w:color="auto" w:fill="auto"/>
          </w:tcPr>
          <w:p w14:paraId="6CAD9AA3"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5B1242A5" w14:textId="77777777" w:rsidR="00A516C2" w:rsidRDefault="00A516C2" w:rsidP="00A516C2">
            <w:pPr>
              <w:pStyle w:val="tabletext"/>
              <w:rPr>
                <w:rStyle w:val="LineNumber"/>
              </w:rPr>
            </w:pPr>
            <w:r>
              <w:rPr>
                <w:rStyle w:val="LineNumber"/>
              </w:rPr>
              <w:t>Ministry of Health</w:t>
            </w:r>
          </w:p>
        </w:tc>
      </w:tr>
    </w:tbl>
    <w:p w14:paraId="45EC80BE" w14:textId="77777777" w:rsidR="00A516C2" w:rsidRDefault="00A516C2" w:rsidP="00A516C2">
      <w:pPr>
        <w:rPr>
          <w:rStyle w:val="LineNumber"/>
        </w:rPr>
      </w:pPr>
    </w:p>
    <w:p w14:paraId="1D13CCB9"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86D96">
        <w:instrText>Diagnosis type sequence</w:instrText>
      </w:r>
      <w:r>
        <w:instrText xml:space="preserve">" </w:instrText>
      </w:r>
      <w:r>
        <w:rPr>
          <w:rStyle w:val="LineNumber"/>
        </w:rPr>
        <w:fldChar w:fldCharType="end"/>
      </w:r>
      <w:bookmarkStart w:id="36" w:name="_Toc10727654"/>
      <w:r>
        <w:rPr>
          <w:rStyle w:val="LineNumber"/>
        </w:rPr>
        <w:t>Diagnosis type sequence</w:t>
      </w:r>
      <w:bookmarkEnd w:id="36"/>
    </w:p>
    <w:tbl>
      <w:tblPr>
        <w:tblW w:w="0" w:type="auto"/>
        <w:tblCellMar>
          <w:bottom w:w="170" w:type="dxa"/>
        </w:tblCellMar>
        <w:tblLook w:val="04A0" w:firstRow="1" w:lastRow="0" w:firstColumn="1" w:lastColumn="0" w:noHBand="0" w:noVBand="1"/>
      </w:tblPr>
      <w:tblGrid>
        <w:gridCol w:w="2267"/>
        <w:gridCol w:w="5952"/>
      </w:tblGrid>
      <w:tr w:rsidR="00A516C2" w14:paraId="7E025149" w14:textId="77777777" w:rsidTr="00D01893">
        <w:trPr>
          <w:cantSplit/>
        </w:trPr>
        <w:tc>
          <w:tcPr>
            <w:tcW w:w="2267" w:type="dxa"/>
            <w:shd w:val="clear" w:color="auto" w:fill="auto"/>
          </w:tcPr>
          <w:p w14:paraId="1BA18490"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E675A5D" w14:textId="77777777" w:rsidR="00A516C2" w:rsidRDefault="00A516C2" w:rsidP="00A516C2">
            <w:pPr>
              <w:pStyle w:val="tabletext"/>
              <w:rPr>
                <w:rStyle w:val="LineNumber"/>
              </w:rPr>
            </w:pPr>
          </w:p>
        </w:tc>
      </w:tr>
      <w:tr w:rsidR="00A516C2" w14:paraId="5A448308" w14:textId="77777777" w:rsidTr="00D01893">
        <w:trPr>
          <w:cantSplit/>
        </w:trPr>
        <w:tc>
          <w:tcPr>
            <w:tcW w:w="2267" w:type="dxa"/>
            <w:shd w:val="clear" w:color="auto" w:fill="auto"/>
          </w:tcPr>
          <w:p w14:paraId="39F563DE"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1605095A" w14:textId="77777777" w:rsidR="00A516C2" w:rsidRDefault="00A516C2" w:rsidP="00A516C2">
            <w:pPr>
              <w:pStyle w:val="tabletext"/>
              <w:rPr>
                <w:rStyle w:val="LineNumber"/>
              </w:rPr>
            </w:pPr>
            <w:r>
              <w:rPr>
                <w:rStyle w:val="LineNumber"/>
              </w:rPr>
              <w:t>diagnosis_type_sequence</w:t>
            </w:r>
          </w:p>
        </w:tc>
      </w:tr>
      <w:tr w:rsidR="00A516C2" w14:paraId="1A77DAF9" w14:textId="77777777" w:rsidTr="00D01893">
        <w:trPr>
          <w:cantSplit/>
        </w:trPr>
        <w:tc>
          <w:tcPr>
            <w:tcW w:w="2267" w:type="dxa"/>
            <w:shd w:val="clear" w:color="auto" w:fill="auto"/>
          </w:tcPr>
          <w:p w14:paraId="1163B2BC"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38CC8E32" w14:textId="77777777" w:rsidR="00A516C2" w:rsidRDefault="00A516C2" w:rsidP="00A516C2">
            <w:pPr>
              <w:pStyle w:val="tabletext"/>
              <w:rPr>
                <w:rStyle w:val="LineNumber"/>
              </w:rPr>
            </w:pPr>
            <w:r>
              <w:rPr>
                <w:rStyle w:val="LineNumber"/>
              </w:rPr>
              <w:t>fact_nmd_diagnosis_procedure</w:t>
            </w:r>
          </w:p>
        </w:tc>
      </w:tr>
      <w:tr w:rsidR="00A516C2" w14:paraId="7D91161E" w14:textId="77777777" w:rsidTr="00D01893">
        <w:trPr>
          <w:cantSplit/>
        </w:trPr>
        <w:tc>
          <w:tcPr>
            <w:tcW w:w="2267" w:type="dxa"/>
            <w:shd w:val="clear" w:color="auto" w:fill="auto"/>
          </w:tcPr>
          <w:p w14:paraId="03184EE3"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5697186E" w14:textId="77777777" w:rsidR="00A516C2" w:rsidRDefault="00A516C2" w:rsidP="00A516C2">
            <w:pPr>
              <w:pStyle w:val="tabletext"/>
              <w:rPr>
                <w:rStyle w:val="LineNumber"/>
              </w:rPr>
            </w:pPr>
            <w:r>
              <w:rPr>
                <w:rStyle w:val="LineNumber"/>
              </w:rPr>
              <w:t>integer</w:t>
            </w:r>
          </w:p>
        </w:tc>
      </w:tr>
      <w:tr w:rsidR="00A516C2" w14:paraId="45496B8B" w14:textId="77777777" w:rsidTr="00D01893">
        <w:trPr>
          <w:cantSplit/>
        </w:trPr>
        <w:tc>
          <w:tcPr>
            <w:tcW w:w="2267" w:type="dxa"/>
            <w:shd w:val="clear" w:color="auto" w:fill="auto"/>
          </w:tcPr>
          <w:p w14:paraId="420A6BCB"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24D61DFE" w14:textId="77777777" w:rsidR="00A516C2" w:rsidRDefault="00A516C2" w:rsidP="00A516C2">
            <w:pPr>
              <w:pStyle w:val="tabletext"/>
              <w:rPr>
                <w:rStyle w:val="LineNumber"/>
              </w:rPr>
            </w:pPr>
          </w:p>
        </w:tc>
      </w:tr>
      <w:tr w:rsidR="00A516C2" w14:paraId="02567EB1" w14:textId="77777777" w:rsidTr="00D01893">
        <w:trPr>
          <w:cantSplit/>
        </w:trPr>
        <w:tc>
          <w:tcPr>
            <w:tcW w:w="2267" w:type="dxa"/>
            <w:shd w:val="clear" w:color="auto" w:fill="auto"/>
          </w:tcPr>
          <w:p w14:paraId="2CAF9E45"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85790AF" w14:textId="77777777" w:rsidR="00A516C2" w:rsidRDefault="00A516C2" w:rsidP="00A516C2">
            <w:pPr>
              <w:pStyle w:val="tabletext"/>
              <w:rPr>
                <w:rStyle w:val="LineNumber"/>
              </w:rPr>
            </w:pPr>
          </w:p>
        </w:tc>
      </w:tr>
      <w:tr w:rsidR="00A516C2" w14:paraId="78681D7A" w14:textId="77777777" w:rsidTr="00D01893">
        <w:trPr>
          <w:cantSplit/>
        </w:trPr>
        <w:tc>
          <w:tcPr>
            <w:tcW w:w="2267" w:type="dxa"/>
            <w:shd w:val="clear" w:color="auto" w:fill="auto"/>
          </w:tcPr>
          <w:p w14:paraId="4B46FC1B"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7D426D4D" w14:textId="77777777" w:rsidR="00A516C2" w:rsidRDefault="00A516C2" w:rsidP="00A516C2">
            <w:pPr>
              <w:pStyle w:val="tabletext"/>
              <w:rPr>
                <w:rStyle w:val="LineNumber"/>
              </w:rPr>
            </w:pPr>
          </w:p>
        </w:tc>
      </w:tr>
      <w:tr w:rsidR="00A516C2" w14:paraId="19698DD5" w14:textId="77777777" w:rsidTr="00D01893">
        <w:trPr>
          <w:cantSplit/>
        </w:trPr>
        <w:tc>
          <w:tcPr>
            <w:tcW w:w="2267" w:type="dxa"/>
            <w:shd w:val="clear" w:color="auto" w:fill="auto"/>
          </w:tcPr>
          <w:p w14:paraId="4D3FD0EC"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43ED477" w14:textId="77777777" w:rsidR="00A516C2" w:rsidRDefault="00A516C2" w:rsidP="00A516C2">
            <w:pPr>
              <w:pStyle w:val="tabletext"/>
              <w:rPr>
                <w:rStyle w:val="LineNumber"/>
              </w:rPr>
            </w:pPr>
          </w:p>
        </w:tc>
      </w:tr>
      <w:tr w:rsidR="00A516C2" w14:paraId="71D2162D" w14:textId="77777777" w:rsidTr="00D01893">
        <w:trPr>
          <w:cantSplit/>
        </w:trPr>
        <w:tc>
          <w:tcPr>
            <w:tcW w:w="2267" w:type="dxa"/>
            <w:shd w:val="clear" w:color="auto" w:fill="auto"/>
          </w:tcPr>
          <w:p w14:paraId="0172EB7D"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0C0DC59" w14:textId="77777777" w:rsidR="00A516C2" w:rsidRDefault="00A516C2" w:rsidP="00A516C2">
            <w:pPr>
              <w:pStyle w:val="tabletext"/>
              <w:rPr>
                <w:rStyle w:val="LineNumber"/>
              </w:rPr>
            </w:pPr>
          </w:p>
        </w:tc>
      </w:tr>
      <w:tr w:rsidR="00A516C2" w14:paraId="14EF0665" w14:textId="77777777" w:rsidTr="00D01893">
        <w:trPr>
          <w:cantSplit/>
        </w:trPr>
        <w:tc>
          <w:tcPr>
            <w:tcW w:w="2267" w:type="dxa"/>
            <w:shd w:val="clear" w:color="auto" w:fill="auto"/>
          </w:tcPr>
          <w:p w14:paraId="23A9AB81"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3F254C5B" w14:textId="77777777" w:rsidR="00A516C2" w:rsidRDefault="00A516C2" w:rsidP="00A516C2">
            <w:pPr>
              <w:pStyle w:val="tabletext"/>
              <w:rPr>
                <w:rStyle w:val="LineNumber"/>
              </w:rPr>
            </w:pPr>
          </w:p>
        </w:tc>
      </w:tr>
      <w:tr w:rsidR="00A516C2" w14:paraId="293D0603" w14:textId="77777777" w:rsidTr="00D01893">
        <w:trPr>
          <w:cantSplit/>
        </w:trPr>
        <w:tc>
          <w:tcPr>
            <w:tcW w:w="2267" w:type="dxa"/>
            <w:shd w:val="clear" w:color="auto" w:fill="auto"/>
          </w:tcPr>
          <w:p w14:paraId="30D5012C"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769ABC77" w14:textId="77777777" w:rsidR="00A516C2" w:rsidRDefault="00A516C2" w:rsidP="00A516C2">
            <w:pPr>
              <w:pStyle w:val="tabletext"/>
              <w:rPr>
                <w:rStyle w:val="LineNumber"/>
              </w:rPr>
            </w:pPr>
          </w:p>
        </w:tc>
      </w:tr>
      <w:tr w:rsidR="00A516C2" w14:paraId="60265A72" w14:textId="77777777" w:rsidTr="00D01893">
        <w:trPr>
          <w:cantSplit/>
        </w:trPr>
        <w:tc>
          <w:tcPr>
            <w:tcW w:w="2267" w:type="dxa"/>
            <w:shd w:val="clear" w:color="auto" w:fill="auto"/>
          </w:tcPr>
          <w:p w14:paraId="251C6068"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CAB3BEA" w14:textId="77777777" w:rsidR="00A516C2" w:rsidRDefault="00A516C2" w:rsidP="00A516C2">
            <w:pPr>
              <w:pStyle w:val="tabletext"/>
              <w:rPr>
                <w:rStyle w:val="LineNumber"/>
              </w:rPr>
            </w:pPr>
          </w:p>
        </w:tc>
      </w:tr>
      <w:tr w:rsidR="00A516C2" w14:paraId="015C0677" w14:textId="77777777" w:rsidTr="00D01893">
        <w:trPr>
          <w:cantSplit/>
        </w:trPr>
        <w:tc>
          <w:tcPr>
            <w:tcW w:w="2267" w:type="dxa"/>
            <w:shd w:val="clear" w:color="auto" w:fill="auto"/>
          </w:tcPr>
          <w:p w14:paraId="3A68AA78"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C609C60" w14:textId="77777777" w:rsidR="00A516C2" w:rsidRDefault="00A516C2" w:rsidP="00A516C2">
            <w:pPr>
              <w:pStyle w:val="tabletext"/>
              <w:rPr>
                <w:rStyle w:val="LineNumber"/>
              </w:rPr>
            </w:pPr>
          </w:p>
        </w:tc>
      </w:tr>
      <w:tr w:rsidR="00A516C2" w14:paraId="2AF52B23" w14:textId="77777777" w:rsidTr="00D01893">
        <w:trPr>
          <w:cantSplit/>
        </w:trPr>
        <w:tc>
          <w:tcPr>
            <w:tcW w:w="2267" w:type="dxa"/>
            <w:shd w:val="clear" w:color="auto" w:fill="auto"/>
          </w:tcPr>
          <w:p w14:paraId="4270B2CF"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78889626" w14:textId="77777777" w:rsidR="00A516C2" w:rsidRDefault="00A516C2" w:rsidP="00A516C2">
            <w:pPr>
              <w:pStyle w:val="tabletext"/>
              <w:rPr>
                <w:rStyle w:val="LineNumber"/>
              </w:rPr>
            </w:pPr>
          </w:p>
        </w:tc>
      </w:tr>
    </w:tbl>
    <w:p w14:paraId="1A84B6F5" w14:textId="77777777" w:rsidR="00A516C2" w:rsidRDefault="00A516C2" w:rsidP="00A516C2">
      <w:pPr>
        <w:rPr>
          <w:rStyle w:val="LineNumber"/>
        </w:rPr>
      </w:pPr>
    </w:p>
    <w:p w14:paraId="706B954A"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06F16">
        <w:instrText>Dim condition onset code key</w:instrText>
      </w:r>
      <w:r>
        <w:instrText xml:space="preserve">" </w:instrText>
      </w:r>
      <w:r>
        <w:rPr>
          <w:rStyle w:val="LineNumber"/>
        </w:rPr>
        <w:fldChar w:fldCharType="end"/>
      </w:r>
      <w:bookmarkStart w:id="37" w:name="_Toc10727655"/>
      <w:r>
        <w:rPr>
          <w:rStyle w:val="LineNumber"/>
        </w:rPr>
        <w:t>Dim condition onset code key</w:t>
      </w:r>
      <w:bookmarkEnd w:id="37"/>
    </w:p>
    <w:tbl>
      <w:tblPr>
        <w:tblW w:w="0" w:type="auto"/>
        <w:tblCellMar>
          <w:bottom w:w="170" w:type="dxa"/>
        </w:tblCellMar>
        <w:tblLook w:val="04A0" w:firstRow="1" w:lastRow="0" w:firstColumn="1" w:lastColumn="0" w:noHBand="0" w:noVBand="1"/>
      </w:tblPr>
      <w:tblGrid>
        <w:gridCol w:w="2267"/>
        <w:gridCol w:w="5952"/>
      </w:tblGrid>
      <w:tr w:rsidR="00A516C2" w14:paraId="0044708D" w14:textId="77777777" w:rsidTr="00D01893">
        <w:trPr>
          <w:cantSplit/>
        </w:trPr>
        <w:tc>
          <w:tcPr>
            <w:tcW w:w="2267" w:type="dxa"/>
            <w:shd w:val="clear" w:color="auto" w:fill="auto"/>
          </w:tcPr>
          <w:p w14:paraId="6A4B323D"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61D33FD3" w14:textId="77777777" w:rsidR="00A516C2" w:rsidRDefault="00A516C2" w:rsidP="00A516C2">
            <w:pPr>
              <w:pStyle w:val="tabletext"/>
              <w:rPr>
                <w:rStyle w:val="LineNumber"/>
              </w:rPr>
            </w:pPr>
            <w:r>
              <w:rPr>
                <w:rStyle w:val="LineNumber"/>
              </w:rPr>
              <w:t>The dim_nmd_cndtn_onset_code_scd surrogate key</w:t>
            </w:r>
          </w:p>
        </w:tc>
      </w:tr>
      <w:tr w:rsidR="00A516C2" w14:paraId="2E9B8C6D" w14:textId="77777777" w:rsidTr="00D01893">
        <w:trPr>
          <w:cantSplit/>
        </w:trPr>
        <w:tc>
          <w:tcPr>
            <w:tcW w:w="2267" w:type="dxa"/>
            <w:shd w:val="clear" w:color="auto" w:fill="auto"/>
          </w:tcPr>
          <w:p w14:paraId="5C9E7E1A"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758A415" w14:textId="77777777" w:rsidR="00A516C2" w:rsidRDefault="00A516C2" w:rsidP="00A516C2">
            <w:pPr>
              <w:pStyle w:val="tabletext"/>
              <w:rPr>
                <w:rStyle w:val="LineNumber"/>
              </w:rPr>
            </w:pPr>
            <w:r>
              <w:rPr>
                <w:rStyle w:val="LineNumber"/>
              </w:rPr>
              <w:t>dim_condition_onset_code_key</w:t>
            </w:r>
          </w:p>
        </w:tc>
      </w:tr>
      <w:tr w:rsidR="00A516C2" w14:paraId="404F69E2" w14:textId="77777777" w:rsidTr="00D01893">
        <w:trPr>
          <w:cantSplit/>
        </w:trPr>
        <w:tc>
          <w:tcPr>
            <w:tcW w:w="2267" w:type="dxa"/>
            <w:shd w:val="clear" w:color="auto" w:fill="auto"/>
          </w:tcPr>
          <w:p w14:paraId="2067006D"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2A880C5F" w14:textId="77777777" w:rsidR="00A516C2" w:rsidRDefault="00A516C2" w:rsidP="00A516C2">
            <w:pPr>
              <w:pStyle w:val="tabletext"/>
              <w:rPr>
                <w:rStyle w:val="LineNumber"/>
              </w:rPr>
            </w:pPr>
            <w:r>
              <w:rPr>
                <w:rStyle w:val="LineNumber"/>
              </w:rPr>
              <w:t>fact_nmd_diagnosis_procedure</w:t>
            </w:r>
          </w:p>
        </w:tc>
      </w:tr>
      <w:tr w:rsidR="00A516C2" w14:paraId="2C8F6072" w14:textId="77777777" w:rsidTr="00D01893">
        <w:trPr>
          <w:cantSplit/>
        </w:trPr>
        <w:tc>
          <w:tcPr>
            <w:tcW w:w="2267" w:type="dxa"/>
            <w:shd w:val="clear" w:color="auto" w:fill="auto"/>
          </w:tcPr>
          <w:p w14:paraId="419DE6FB"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1B309E4" w14:textId="77777777" w:rsidR="00A516C2" w:rsidRDefault="00A516C2" w:rsidP="00A516C2">
            <w:pPr>
              <w:pStyle w:val="tabletext"/>
              <w:rPr>
                <w:rStyle w:val="LineNumber"/>
              </w:rPr>
            </w:pPr>
            <w:r>
              <w:rPr>
                <w:rStyle w:val="LineNumber"/>
              </w:rPr>
              <w:t>number(38)</w:t>
            </w:r>
          </w:p>
        </w:tc>
      </w:tr>
      <w:tr w:rsidR="00A516C2" w14:paraId="4D178195" w14:textId="77777777" w:rsidTr="00D01893">
        <w:trPr>
          <w:cantSplit/>
        </w:trPr>
        <w:tc>
          <w:tcPr>
            <w:tcW w:w="2267" w:type="dxa"/>
            <w:shd w:val="clear" w:color="auto" w:fill="auto"/>
          </w:tcPr>
          <w:p w14:paraId="1373CF7B"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5CEB61E5" w14:textId="77777777" w:rsidR="00A516C2" w:rsidRDefault="00A516C2" w:rsidP="00A516C2">
            <w:pPr>
              <w:pStyle w:val="tabletext"/>
              <w:rPr>
                <w:rStyle w:val="LineNumber"/>
              </w:rPr>
            </w:pPr>
          </w:p>
        </w:tc>
      </w:tr>
      <w:tr w:rsidR="00A516C2" w14:paraId="242758E7" w14:textId="77777777" w:rsidTr="00D01893">
        <w:trPr>
          <w:cantSplit/>
        </w:trPr>
        <w:tc>
          <w:tcPr>
            <w:tcW w:w="2267" w:type="dxa"/>
            <w:shd w:val="clear" w:color="auto" w:fill="auto"/>
          </w:tcPr>
          <w:p w14:paraId="19D3007B"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4EC62FDF" w14:textId="77777777" w:rsidR="00A516C2" w:rsidRDefault="00A516C2" w:rsidP="00A516C2">
            <w:pPr>
              <w:pStyle w:val="tabletext"/>
              <w:rPr>
                <w:rStyle w:val="LineNumber"/>
              </w:rPr>
            </w:pPr>
          </w:p>
        </w:tc>
      </w:tr>
      <w:tr w:rsidR="00A516C2" w14:paraId="166EA5B3" w14:textId="77777777" w:rsidTr="00D01893">
        <w:trPr>
          <w:cantSplit/>
        </w:trPr>
        <w:tc>
          <w:tcPr>
            <w:tcW w:w="2267" w:type="dxa"/>
            <w:shd w:val="clear" w:color="auto" w:fill="auto"/>
          </w:tcPr>
          <w:p w14:paraId="148A560F"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1A144383" w14:textId="77777777" w:rsidR="00A516C2" w:rsidRDefault="00A516C2" w:rsidP="00A516C2">
            <w:pPr>
              <w:pStyle w:val="tabletext"/>
              <w:rPr>
                <w:rStyle w:val="LineNumber"/>
              </w:rPr>
            </w:pPr>
          </w:p>
        </w:tc>
      </w:tr>
      <w:tr w:rsidR="00A516C2" w14:paraId="42703EB2" w14:textId="77777777" w:rsidTr="00D01893">
        <w:trPr>
          <w:cantSplit/>
        </w:trPr>
        <w:tc>
          <w:tcPr>
            <w:tcW w:w="2267" w:type="dxa"/>
            <w:shd w:val="clear" w:color="auto" w:fill="auto"/>
          </w:tcPr>
          <w:p w14:paraId="2DD784D7"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40100A84" w14:textId="77777777" w:rsidR="00A516C2" w:rsidRDefault="00A516C2" w:rsidP="00A516C2">
            <w:pPr>
              <w:pStyle w:val="tabletext"/>
              <w:rPr>
                <w:rStyle w:val="LineNumber"/>
              </w:rPr>
            </w:pPr>
          </w:p>
        </w:tc>
      </w:tr>
      <w:tr w:rsidR="00A516C2" w14:paraId="5B60D8C7" w14:textId="77777777" w:rsidTr="00D01893">
        <w:trPr>
          <w:cantSplit/>
        </w:trPr>
        <w:tc>
          <w:tcPr>
            <w:tcW w:w="2267" w:type="dxa"/>
            <w:shd w:val="clear" w:color="auto" w:fill="auto"/>
          </w:tcPr>
          <w:p w14:paraId="67221D36"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22C785B3" w14:textId="77777777" w:rsidR="00A516C2" w:rsidRDefault="00A516C2" w:rsidP="00A516C2">
            <w:pPr>
              <w:pStyle w:val="tabletext"/>
              <w:rPr>
                <w:rStyle w:val="LineNumber"/>
              </w:rPr>
            </w:pPr>
          </w:p>
        </w:tc>
      </w:tr>
      <w:tr w:rsidR="00A516C2" w14:paraId="2AD28C91" w14:textId="77777777" w:rsidTr="00D01893">
        <w:trPr>
          <w:cantSplit/>
        </w:trPr>
        <w:tc>
          <w:tcPr>
            <w:tcW w:w="2267" w:type="dxa"/>
            <w:shd w:val="clear" w:color="auto" w:fill="auto"/>
          </w:tcPr>
          <w:p w14:paraId="2D691F57"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34E4064D" w14:textId="77777777" w:rsidR="00A516C2" w:rsidRDefault="00A516C2" w:rsidP="00A516C2">
            <w:pPr>
              <w:pStyle w:val="tabletext"/>
              <w:rPr>
                <w:rStyle w:val="LineNumber"/>
              </w:rPr>
            </w:pPr>
          </w:p>
        </w:tc>
      </w:tr>
      <w:tr w:rsidR="00A516C2" w14:paraId="35C6A678" w14:textId="77777777" w:rsidTr="00D01893">
        <w:trPr>
          <w:cantSplit/>
        </w:trPr>
        <w:tc>
          <w:tcPr>
            <w:tcW w:w="2267" w:type="dxa"/>
            <w:shd w:val="clear" w:color="auto" w:fill="auto"/>
          </w:tcPr>
          <w:p w14:paraId="6A677349"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1DBEA4D8" w14:textId="77777777" w:rsidR="00A516C2" w:rsidRDefault="00A516C2" w:rsidP="00A516C2">
            <w:pPr>
              <w:pStyle w:val="tabletext"/>
              <w:rPr>
                <w:rStyle w:val="LineNumber"/>
              </w:rPr>
            </w:pPr>
          </w:p>
        </w:tc>
      </w:tr>
      <w:tr w:rsidR="00A516C2" w14:paraId="4A3FBABF" w14:textId="77777777" w:rsidTr="00D01893">
        <w:trPr>
          <w:cantSplit/>
        </w:trPr>
        <w:tc>
          <w:tcPr>
            <w:tcW w:w="2267" w:type="dxa"/>
            <w:shd w:val="clear" w:color="auto" w:fill="auto"/>
          </w:tcPr>
          <w:p w14:paraId="20ED25AF"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4CB671E" w14:textId="77777777" w:rsidR="00A516C2" w:rsidRDefault="00A516C2" w:rsidP="00A516C2">
            <w:pPr>
              <w:pStyle w:val="tabletext"/>
              <w:rPr>
                <w:rStyle w:val="LineNumber"/>
              </w:rPr>
            </w:pPr>
          </w:p>
        </w:tc>
      </w:tr>
      <w:tr w:rsidR="00A516C2" w14:paraId="3F591DF6" w14:textId="77777777" w:rsidTr="00D01893">
        <w:trPr>
          <w:cantSplit/>
        </w:trPr>
        <w:tc>
          <w:tcPr>
            <w:tcW w:w="2267" w:type="dxa"/>
            <w:shd w:val="clear" w:color="auto" w:fill="auto"/>
          </w:tcPr>
          <w:p w14:paraId="09EC0ADB"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3F692264" w14:textId="77777777" w:rsidR="00A516C2" w:rsidRDefault="00A516C2" w:rsidP="00A516C2">
            <w:pPr>
              <w:pStyle w:val="tabletext"/>
              <w:rPr>
                <w:rStyle w:val="LineNumber"/>
              </w:rPr>
            </w:pPr>
          </w:p>
        </w:tc>
      </w:tr>
      <w:tr w:rsidR="00A516C2" w14:paraId="568DA32B" w14:textId="77777777" w:rsidTr="00D01893">
        <w:trPr>
          <w:cantSplit/>
        </w:trPr>
        <w:tc>
          <w:tcPr>
            <w:tcW w:w="2267" w:type="dxa"/>
            <w:shd w:val="clear" w:color="auto" w:fill="auto"/>
          </w:tcPr>
          <w:p w14:paraId="58DF32B8"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05A99A35" w14:textId="77777777" w:rsidR="00A516C2" w:rsidRDefault="00A516C2" w:rsidP="00A516C2">
            <w:pPr>
              <w:pStyle w:val="tabletext"/>
              <w:rPr>
                <w:rStyle w:val="LineNumber"/>
              </w:rPr>
            </w:pPr>
          </w:p>
        </w:tc>
      </w:tr>
    </w:tbl>
    <w:p w14:paraId="12B98024" w14:textId="77777777" w:rsidR="00A516C2" w:rsidRDefault="00A516C2" w:rsidP="00A516C2">
      <w:pPr>
        <w:rPr>
          <w:rStyle w:val="LineNumber"/>
        </w:rPr>
      </w:pPr>
    </w:p>
    <w:p w14:paraId="71759E8C"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614925">
        <w:instrText>Event end date</w:instrText>
      </w:r>
      <w:r>
        <w:instrText xml:space="preserve">" </w:instrText>
      </w:r>
      <w:r>
        <w:rPr>
          <w:rStyle w:val="LineNumber"/>
        </w:rPr>
        <w:fldChar w:fldCharType="end"/>
      </w:r>
      <w:bookmarkStart w:id="38" w:name="_Toc10727656"/>
      <w:r>
        <w:rPr>
          <w:rStyle w:val="LineNumber"/>
        </w:rPr>
        <w:t>Event end date</w:t>
      </w:r>
      <w:bookmarkEnd w:id="38"/>
    </w:p>
    <w:tbl>
      <w:tblPr>
        <w:tblW w:w="0" w:type="auto"/>
        <w:tblCellMar>
          <w:bottom w:w="170" w:type="dxa"/>
        </w:tblCellMar>
        <w:tblLook w:val="04A0" w:firstRow="1" w:lastRow="0" w:firstColumn="1" w:lastColumn="0" w:noHBand="0" w:noVBand="1"/>
      </w:tblPr>
      <w:tblGrid>
        <w:gridCol w:w="2267"/>
        <w:gridCol w:w="5952"/>
      </w:tblGrid>
      <w:tr w:rsidR="00A516C2" w14:paraId="5990F656" w14:textId="77777777" w:rsidTr="00D01893">
        <w:trPr>
          <w:cantSplit/>
        </w:trPr>
        <w:tc>
          <w:tcPr>
            <w:tcW w:w="2267" w:type="dxa"/>
            <w:shd w:val="clear" w:color="auto" w:fill="auto"/>
          </w:tcPr>
          <w:p w14:paraId="485046E9"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4ABD41C5" w14:textId="77777777" w:rsidR="00A516C2" w:rsidRDefault="00A516C2" w:rsidP="00A516C2">
            <w:pPr>
              <w:pStyle w:val="tabletext"/>
              <w:rPr>
                <w:rStyle w:val="LineNumber"/>
              </w:rPr>
            </w:pPr>
            <w:r>
              <w:rPr>
                <w:rStyle w:val="LineNumber"/>
              </w:rPr>
              <w:t>The date and time on which a healthcare user is discharged from a facility (i.e. the date and time the heathcare event ended).</w:t>
            </w:r>
          </w:p>
        </w:tc>
      </w:tr>
      <w:tr w:rsidR="00A516C2" w14:paraId="39C60935" w14:textId="77777777" w:rsidTr="00D01893">
        <w:trPr>
          <w:cantSplit/>
        </w:trPr>
        <w:tc>
          <w:tcPr>
            <w:tcW w:w="2267" w:type="dxa"/>
            <w:shd w:val="clear" w:color="auto" w:fill="auto"/>
          </w:tcPr>
          <w:p w14:paraId="29471DEE"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28540163" w14:textId="77777777" w:rsidR="00A516C2" w:rsidRDefault="00A516C2" w:rsidP="00A516C2">
            <w:pPr>
              <w:pStyle w:val="tabletext"/>
              <w:rPr>
                <w:rStyle w:val="LineNumber"/>
              </w:rPr>
            </w:pPr>
            <w:r>
              <w:rPr>
                <w:rStyle w:val="LineNumber"/>
              </w:rPr>
              <w:t>event_end_date</w:t>
            </w:r>
          </w:p>
        </w:tc>
      </w:tr>
      <w:tr w:rsidR="00A516C2" w14:paraId="488761F7" w14:textId="77777777" w:rsidTr="00D01893">
        <w:trPr>
          <w:cantSplit/>
        </w:trPr>
        <w:tc>
          <w:tcPr>
            <w:tcW w:w="2267" w:type="dxa"/>
            <w:shd w:val="clear" w:color="auto" w:fill="auto"/>
          </w:tcPr>
          <w:p w14:paraId="7D5C12B6"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5046D5DD" w14:textId="77777777" w:rsidR="00A516C2" w:rsidRDefault="00A516C2" w:rsidP="00A516C2">
            <w:pPr>
              <w:pStyle w:val="tabletext"/>
              <w:rPr>
                <w:rStyle w:val="LineNumber"/>
              </w:rPr>
            </w:pPr>
            <w:r>
              <w:rPr>
                <w:rStyle w:val="LineNumber"/>
              </w:rPr>
              <w:t>fact_nmd_diagnosis_procedure</w:t>
            </w:r>
          </w:p>
        </w:tc>
      </w:tr>
      <w:tr w:rsidR="00A516C2" w14:paraId="78FFF126" w14:textId="77777777" w:rsidTr="00D01893">
        <w:trPr>
          <w:cantSplit/>
        </w:trPr>
        <w:tc>
          <w:tcPr>
            <w:tcW w:w="2267" w:type="dxa"/>
            <w:shd w:val="clear" w:color="auto" w:fill="auto"/>
          </w:tcPr>
          <w:p w14:paraId="0CC6230A"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283AF619" w14:textId="77777777" w:rsidR="00A516C2" w:rsidRDefault="00A516C2" w:rsidP="00A516C2">
            <w:pPr>
              <w:pStyle w:val="tabletext"/>
              <w:rPr>
                <w:rStyle w:val="LineNumber"/>
              </w:rPr>
            </w:pPr>
            <w:r>
              <w:rPr>
                <w:rStyle w:val="LineNumber"/>
              </w:rPr>
              <w:t>date</w:t>
            </w:r>
          </w:p>
        </w:tc>
      </w:tr>
      <w:tr w:rsidR="00A516C2" w14:paraId="42A82E78" w14:textId="77777777" w:rsidTr="00D01893">
        <w:trPr>
          <w:cantSplit/>
        </w:trPr>
        <w:tc>
          <w:tcPr>
            <w:tcW w:w="2267" w:type="dxa"/>
            <w:shd w:val="clear" w:color="auto" w:fill="auto"/>
          </w:tcPr>
          <w:p w14:paraId="0DD3375E"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7AFFCEA9" w14:textId="77777777" w:rsidR="00A516C2" w:rsidRDefault="00A516C2" w:rsidP="00A516C2">
            <w:pPr>
              <w:pStyle w:val="tabletext"/>
              <w:rPr>
                <w:rStyle w:val="LineNumber"/>
              </w:rPr>
            </w:pPr>
          </w:p>
        </w:tc>
      </w:tr>
      <w:tr w:rsidR="00A516C2" w14:paraId="4F70F0C5" w14:textId="77777777" w:rsidTr="00D01893">
        <w:trPr>
          <w:cantSplit/>
        </w:trPr>
        <w:tc>
          <w:tcPr>
            <w:tcW w:w="2267" w:type="dxa"/>
            <w:shd w:val="clear" w:color="auto" w:fill="auto"/>
          </w:tcPr>
          <w:p w14:paraId="490B7BD9"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589B0DE5" w14:textId="77777777" w:rsidR="00A516C2" w:rsidRDefault="00A516C2" w:rsidP="00A516C2">
            <w:pPr>
              <w:pStyle w:val="tabletext"/>
              <w:rPr>
                <w:rStyle w:val="LineNumber"/>
              </w:rPr>
            </w:pPr>
          </w:p>
        </w:tc>
      </w:tr>
      <w:tr w:rsidR="00A516C2" w14:paraId="18CD323B" w14:textId="77777777" w:rsidTr="00D01893">
        <w:trPr>
          <w:cantSplit/>
        </w:trPr>
        <w:tc>
          <w:tcPr>
            <w:tcW w:w="2267" w:type="dxa"/>
            <w:shd w:val="clear" w:color="auto" w:fill="auto"/>
          </w:tcPr>
          <w:p w14:paraId="3AD18298"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128BD092" w14:textId="77777777" w:rsidR="00A516C2" w:rsidRDefault="00A516C2" w:rsidP="00A516C2">
            <w:pPr>
              <w:pStyle w:val="tabletext"/>
              <w:rPr>
                <w:rStyle w:val="LineNumber"/>
              </w:rPr>
            </w:pPr>
            <w:r>
              <w:rPr>
                <w:rStyle w:val="LineNumber"/>
              </w:rPr>
              <w:t>Oracle date/time field</w:t>
            </w:r>
          </w:p>
        </w:tc>
      </w:tr>
      <w:tr w:rsidR="00A516C2" w14:paraId="10E98717" w14:textId="77777777" w:rsidTr="00D01893">
        <w:trPr>
          <w:cantSplit/>
        </w:trPr>
        <w:tc>
          <w:tcPr>
            <w:tcW w:w="2267" w:type="dxa"/>
            <w:shd w:val="clear" w:color="auto" w:fill="auto"/>
          </w:tcPr>
          <w:p w14:paraId="130CB5F6"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69AD5E81" w14:textId="77777777" w:rsidR="00A516C2" w:rsidRDefault="00A516C2" w:rsidP="00A516C2">
            <w:pPr>
              <w:pStyle w:val="tabletext"/>
              <w:rPr>
                <w:rStyle w:val="LineNumber"/>
              </w:rPr>
            </w:pPr>
            <w:r>
              <w:rPr>
                <w:rStyle w:val="LineNumber"/>
              </w:rPr>
              <w:t>Valid date and time</w:t>
            </w:r>
          </w:p>
          <w:p w14:paraId="3B0F6749" w14:textId="77777777" w:rsidR="00A516C2" w:rsidRDefault="00A516C2" w:rsidP="00A516C2">
            <w:pPr>
              <w:pStyle w:val="tabletext"/>
              <w:rPr>
                <w:rStyle w:val="LineNumber"/>
              </w:rPr>
            </w:pPr>
            <w:r>
              <w:rPr>
                <w:rStyle w:val="LineNumber"/>
              </w:rPr>
              <w:t>Hours in the range 00 to 23</w:t>
            </w:r>
          </w:p>
          <w:p w14:paraId="58FA2EFD" w14:textId="77777777" w:rsidR="00A516C2" w:rsidRDefault="00A516C2" w:rsidP="00A516C2">
            <w:pPr>
              <w:pStyle w:val="tabletext"/>
              <w:rPr>
                <w:rStyle w:val="LineNumber"/>
              </w:rPr>
            </w:pPr>
            <w:r>
              <w:rPr>
                <w:rStyle w:val="LineNumber"/>
              </w:rPr>
              <w:t>Minutes in the range 00 to 59</w:t>
            </w:r>
          </w:p>
        </w:tc>
      </w:tr>
      <w:tr w:rsidR="00A516C2" w14:paraId="362A6072" w14:textId="77777777" w:rsidTr="00D01893">
        <w:trPr>
          <w:cantSplit/>
        </w:trPr>
        <w:tc>
          <w:tcPr>
            <w:tcW w:w="2267" w:type="dxa"/>
            <w:shd w:val="clear" w:color="auto" w:fill="auto"/>
          </w:tcPr>
          <w:p w14:paraId="69F03566"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F3D852A" w14:textId="77777777" w:rsidR="00A516C2" w:rsidRDefault="00A516C2" w:rsidP="00A516C2">
            <w:pPr>
              <w:pStyle w:val="tabletext"/>
              <w:rPr>
                <w:rStyle w:val="LineNumber"/>
              </w:rPr>
            </w:pPr>
          </w:p>
        </w:tc>
      </w:tr>
      <w:tr w:rsidR="00A516C2" w14:paraId="5AB9877D" w14:textId="77777777" w:rsidTr="00D01893">
        <w:trPr>
          <w:cantSplit/>
        </w:trPr>
        <w:tc>
          <w:tcPr>
            <w:tcW w:w="2267" w:type="dxa"/>
            <w:shd w:val="clear" w:color="auto" w:fill="auto"/>
          </w:tcPr>
          <w:p w14:paraId="12C2B422"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5285311A" w14:textId="77777777" w:rsidR="00A516C2" w:rsidRDefault="00A516C2" w:rsidP="00A516C2">
            <w:pPr>
              <w:pStyle w:val="tabletext"/>
              <w:rPr>
                <w:rStyle w:val="LineNumber"/>
              </w:rPr>
            </w:pPr>
          </w:p>
        </w:tc>
      </w:tr>
      <w:tr w:rsidR="00A516C2" w14:paraId="4A7CF40C" w14:textId="77777777" w:rsidTr="00D01893">
        <w:trPr>
          <w:cantSplit/>
        </w:trPr>
        <w:tc>
          <w:tcPr>
            <w:tcW w:w="2267" w:type="dxa"/>
            <w:shd w:val="clear" w:color="auto" w:fill="auto"/>
          </w:tcPr>
          <w:p w14:paraId="1A8FA679"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13F21E31" w14:textId="77777777" w:rsidR="00A516C2" w:rsidRDefault="00A516C2" w:rsidP="00A516C2">
            <w:pPr>
              <w:pStyle w:val="tabletext"/>
              <w:rPr>
                <w:rStyle w:val="LineNumber"/>
              </w:rPr>
            </w:pPr>
          </w:p>
        </w:tc>
      </w:tr>
      <w:tr w:rsidR="00A516C2" w14:paraId="12AA017E" w14:textId="77777777" w:rsidTr="00D01893">
        <w:trPr>
          <w:cantSplit/>
        </w:trPr>
        <w:tc>
          <w:tcPr>
            <w:tcW w:w="2267" w:type="dxa"/>
            <w:shd w:val="clear" w:color="auto" w:fill="auto"/>
          </w:tcPr>
          <w:p w14:paraId="36AB5DAE"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6735B693" w14:textId="77777777" w:rsidR="00A516C2" w:rsidRDefault="00A516C2" w:rsidP="00A516C2">
            <w:pPr>
              <w:pStyle w:val="tabletext"/>
              <w:rPr>
                <w:rStyle w:val="LineNumber"/>
              </w:rPr>
            </w:pPr>
          </w:p>
        </w:tc>
      </w:tr>
      <w:tr w:rsidR="00A516C2" w14:paraId="2DF30DE5" w14:textId="77777777" w:rsidTr="00D01893">
        <w:trPr>
          <w:cantSplit/>
        </w:trPr>
        <w:tc>
          <w:tcPr>
            <w:tcW w:w="2267" w:type="dxa"/>
            <w:shd w:val="clear" w:color="auto" w:fill="auto"/>
          </w:tcPr>
          <w:p w14:paraId="1F07FB51"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10412347" w14:textId="77777777" w:rsidR="00A516C2" w:rsidRDefault="00A516C2" w:rsidP="00A516C2">
            <w:pPr>
              <w:pStyle w:val="tabletext"/>
              <w:rPr>
                <w:rStyle w:val="LineNumber"/>
              </w:rPr>
            </w:pPr>
          </w:p>
        </w:tc>
      </w:tr>
      <w:tr w:rsidR="00A516C2" w14:paraId="0D73D9F0" w14:textId="77777777" w:rsidTr="00D01893">
        <w:trPr>
          <w:cantSplit/>
        </w:trPr>
        <w:tc>
          <w:tcPr>
            <w:tcW w:w="2267" w:type="dxa"/>
            <w:shd w:val="clear" w:color="auto" w:fill="auto"/>
          </w:tcPr>
          <w:p w14:paraId="6068DF62"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324EA099" w14:textId="77777777" w:rsidR="00A516C2" w:rsidRDefault="00A516C2" w:rsidP="00A516C2">
            <w:pPr>
              <w:pStyle w:val="tabletext"/>
              <w:rPr>
                <w:rStyle w:val="LineNumber"/>
              </w:rPr>
            </w:pPr>
          </w:p>
        </w:tc>
      </w:tr>
    </w:tbl>
    <w:p w14:paraId="307C8330" w14:textId="77777777" w:rsidR="00A516C2" w:rsidRDefault="00A516C2" w:rsidP="00A516C2">
      <w:pPr>
        <w:rPr>
          <w:rStyle w:val="LineNumber"/>
        </w:rPr>
      </w:pPr>
    </w:p>
    <w:p w14:paraId="33C1885A" w14:textId="77777777" w:rsidR="00CC5E1D" w:rsidRDefault="00A516C2" w:rsidP="00CC5E1D">
      <w:pPr>
        <w:pStyle w:val="Heading2"/>
        <w:rPr>
          <w:rStyle w:val="LineNumber"/>
        </w:rPr>
      </w:pPr>
      <w:r>
        <w:rPr>
          <w:rStyle w:val="LineNumber"/>
        </w:rPr>
        <w:br w:type="page"/>
      </w:r>
      <w:bookmarkStart w:id="39" w:name="_Toc10727657"/>
      <w:r w:rsidR="00CC5E1D">
        <w:rPr>
          <w:rStyle w:val="LineNumber"/>
        </w:rPr>
        <w:lastRenderedPageBreak/>
        <w:t>Event id</w:t>
      </w:r>
      <w:bookmarkEnd w:id="39"/>
    </w:p>
    <w:tbl>
      <w:tblPr>
        <w:tblW w:w="0" w:type="auto"/>
        <w:tblCellMar>
          <w:bottom w:w="170" w:type="dxa"/>
        </w:tblCellMar>
        <w:tblLook w:val="04A0" w:firstRow="1" w:lastRow="0" w:firstColumn="1" w:lastColumn="0" w:noHBand="0" w:noVBand="1"/>
      </w:tblPr>
      <w:tblGrid>
        <w:gridCol w:w="2267"/>
        <w:gridCol w:w="5952"/>
      </w:tblGrid>
      <w:tr w:rsidR="00CC5E1D" w14:paraId="3F1D78D4" w14:textId="77777777" w:rsidTr="0080388A">
        <w:trPr>
          <w:cantSplit/>
        </w:trPr>
        <w:tc>
          <w:tcPr>
            <w:tcW w:w="2267" w:type="dxa"/>
            <w:shd w:val="clear" w:color="auto" w:fill="auto"/>
          </w:tcPr>
          <w:p w14:paraId="2298BC37" w14:textId="77777777" w:rsidR="00CC5E1D" w:rsidRDefault="00CC5E1D" w:rsidP="0080388A">
            <w:pPr>
              <w:pStyle w:val="tableheader"/>
              <w:rPr>
                <w:rStyle w:val="LineNumber"/>
              </w:rPr>
            </w:pPr>
            <w:r>
              <w:rPr>
                <w:rStyle w:val="LineNumber"/>
              </w:rPr>
              <w:t>Definition</w:t>
            </w:r>
          </w:p>
        </w:tc>
        <w:tc>
          <w:tcPr>
            <w:tcW w:w="5952" w:type="dxa"/>
            <w:shd w:val="clear" w:color="auto" w:fill="auto"/>
          </w:tcPr>
          <w:p w14:paraId="58794373" w14:textId="77777777" w:rsidR="00CC5E1D" w:rsidRDefault="00CC5E1D" w:rsidP="0080388A">
            <w:pPr>
              <w:pStyle w:val="tabletext"/>
              <w:rPr>
                <w:rStyle w:val="LineNumber"/>
              </w:rPr>
            </w:pPr>
            <w:r>
              <w:rPr>
                <w:rStyle w:val="LineNumber"/>
              </w:rPr>
              <w:t>An internal reference number that uniquely identifies a health event.</w:t>
            </w:r>
          </w:p>
        </w:tc>
      </w:tr>
      <w:tr w:rsidR="00CC5E1D" w14:paraId="166CDBBD" w14:textId="77777777" w:rsidTr="0080388A">
        <w:trPr>
          <w:cantSplit/>
        </w:trPr>
        <w:tc>
          <w:tcPr>
            <w:tcW w:w="2267" w:type="dxa"/>
            <w:shd w:val="clear" w:color="auto" w:fill="auto"/>
          </w:tcPr>
          <w:p w14:paraId="68B145FD" w14:textId="77777777" w:rsidR="00CC5E1D" w:rsidRDefault="00CC5E1D" w:rsidP="0080388A">
            <w:pPr>
              <w:pStyle w:val="tableheader"/>
              <w:rPr>
                <w:rStyle w:val="LineNumber"/>
              </w:rPr>
            </w:pPr>
            <w:r>
              <w:rPr>
                <w:rStyle w:val="LineNumber"/>
              </w:rPr>
              <w:t>Column name</w:t>
            </w:r>
          </w:p>
        </w:tc>
        <w:tc>
          <w:tcPr>
            <w:tcW w:w="5952" w:type="dxa"/>
            <w:shd w:val="clear" w:color="auto" w:fill="auto"/>
          </w:tcPr>
          <w:p w14:paraId="73D6E71B" w14:textId="77777777" w:rsidR="00CC5E1D" w:rsidRDefault="00CC5E1D" w:rsidP="0080388A">
            <w:pPr>
              <w:pStyle w:val="tabletext"/>
              <w:rPr>
                <w:rStyle w:val="LineNumber"/>
              </w:rPr>
            </w:pPr>
            <w:r>
              <w:rPr>
                <w:rStyle w:val="LineNumber"/>
              </w:rPr>
              <w:t>event_id</w:t>
            </w:r>
          </w:p>
        </w:tc>
      </w:tr>
      <w:tr w:rsidR="00CC5E1D" w14:paraId="6085C6BE" w14:textId="77777777" w:rsidTr="0080388A">
        <w:trPr>
          <w:cantSplit/>
        </w:trPr>
        <w:tc>
          <w:tcPr>
            <w:tcW w:w="2267" w:type="dxa"/>
            <w:shd w:val="clear" w:color="auto" w:fill="auto"/>
          </w:tcPr>
          <w:p w14:paraId="6936AEE9" w14:textId="77777777" w:rsidR="00CC5E1D" w:rsidRDefault="00CC5E1D" w:rsidP="0080388A">
            <w:pPr>
              <w:pStyle w:val="tableheader"/>
              <w:rPr>
                <w:rStyle w:val="LineNumber"/>
              </w:rPr>
            </w:pPr>
            <w:r>
              <w:rPr>
                <w:rStyle w:val="LineNumber"/>
              </w:rPr>
              <w:t>Table name</w:t>
            </w:r>
          </w:p>
        </w:tc>
        <w:tc>
          <w:tcPr>
            <w:tcW w:w="5952" w:type="dxa"/>
            <w:shd w:val="clear" w:color="auto" w:fill="auto"/>
          </w:tcPr>
          <w:p w14:paraId="71E104E5" w14:textId="77777777" w:rsidR="00CC5E1D" w:rsidRDefault="00CC5E1D" w:rsidP="0080388A">
            <w:pPr>
              <w:pStyle w:val="tabletext"/>
              <w:rPr>
                <w:rStyle w:val="LineNumber"/>
              </w:rPr>
            </w:pPr>
            <w:r>
              <w:rPr>
                <w:rStyle w:val="LineNumber"/>
              </w:rPr>
              <w:t>fact_nmd_diagnosis_procedure</w:t>
            </w:r>
          </w:p>
        </w:tc>
      </w:tr>
      <w:tr w:rsidR="00CC5E1D" w14:paraId="52E40C1D" w14:textId="77777777" w:rsidTr="0080388A">
        <w:trPr>
          <w:cantSplit/>
        </w:trPr>
        <w:tc>
          <w:tcPr>
            <w:tcW w:w="2267" w:type="dxa"/>
            <w:shd w:val="clear" w:color="auto" w:fill="auto"/>
          </w:tcPr>
          <w:p w14:paraId="0726431D" w14:textId="77777777" w:rsidR="00CC5E1D" w:rsidRDefault="00CC5E1D" w:rsidP="0080388A">
            <w:pPr>
              <w:pStyle w:val="tableheader"/>
              <w:rPr>
                <w:rStyle w:val="LineNumber"/>
              </w:rPr>
            </w:pPr>
            <w:r>
              <w:rPr>
                <w:rStyle w:val="LineNumber"/>
              </w:rPr>
              <w:t>Data type</w:t>
            </w:r>
          </w:p>
        </w:tc>
        <w:tc>
          <w:tcPr>
            <w:tcW w:w="5952" w:type="dxa"/>
            <w:shd w:val="clear" w:color="auto" w:fill="auto"/>
          </w:tcPr>
          <w:p w14:paraId="61E96C13" w14:textId="77777777" w:rsidR="00CC5E1D" w:rsidRDefault="00CC5E1D" w:rsidP="0080388A">
            <w:pPr>
              <w:pStyle w:val="tabletext"/>
              <w:rPr>
                <w:rStyle w:val="LineNumber"/>
              </w:rPr>
            </w:pPr>
            <w:r>
              <w:rPr>
                <w:rStyle w:val="LineNumber"/>
              </w:rPr>
              <w:t>integer</w:t>
            </w:r>
          </w:p>
        </w:tc>
      </w:tr>
      <w:tr w:rsidR="00CC5E1D" w14:paraId="429A24CC" w14:textId="77777777" w:rsidTr="0080388A">
        <w:trPr>
          <w:cantSplit/>
        </w:trPr>
        <w:tc>
          <w:tcPr>
            <w:tcW w:w="2267" w:type="dxa"/>
            <w:shd w:val="clear" w:color="auto" w:fill="auto"/>
          </w:tcPr>
          <w:p w14:paraId="11B18E01" w14:textId="77777777" w:rsidR="00CC5E1D" w:rsidRDefault="00CC5E1D" w:rsidP="0080388A">
            <w:pPr>
              <w:pStyle w:val="tableheader"/>
              <w:rPr>
                <w:rStyle w:val="LineNumber"/>
              </w:rPr>
            </w:pPr>
            <w:r>
              <w:rPr>
                <w:rStyle w:val="LineNumber"/>
              </w:rPr>
              <w:t>Other names</w:t>
            </w:r>
          </w:p>
        </w:tc>
        <w:tc>
          <w:tcPr>
            <w:tcW w:w="5952" w:type="dxa"/>
            <w:shd w:val="clear" w:color="auto" w:fill="auto"/>
          </w:tcPr>
          <w:p w14:paraId="63A16B31" w14:textId="77777777" w:rsidR="00CC5E1D" w:rsidRDefault="00CC5E1D" w:rsidP="0080388A">
            <w:pPr>
              <w:pStyle w:val="tabletext"/>
              <w:rPr>
                <w:rStyle w:val="LineNumber"/>
              </w:rPr>
            </w:pPr>
          </w:p>
        </w:tc>
      </w:tr>
      <w:tr w:rsidR="00CC5E1D" w14:paraId="5E8BF559" w14:textId="77777777" w:rsidTr="0080388A">
        <w:trPr>
          <w:cantSplit/>
        </w:trPr>
        <w:tc>
          <w:tcPr>
            <w:tcW w:w="2267" w:type="dxa"/>
            <w:shd w:val="clear" w:color="auto" w:fill="auto"/>
          </w:tcPr>
          <w:p w14:paraId="2E827276" w14:textId="77777777" w:rsidR="00CC5E1D" w:rsidRDefault="00CC5E1D" w:rsidP="0080388A">
            <w:pPr>
              <w:pStyle w:val="tableheader"/>
              <w:rPr>
                <w:rStyle w:val="LineNumber"/>
              </w:rPr>
            </w:pPr>
            <w:r>
              <w:rPr>
                <w:rStyle w:val="LineNumber"/>
              </w:rPr>
              <w:t>Context</w:t>
            </w:r>
          </w:p>
        </w:tc>
        <w:tc>
          <w:tcPr>
            <w:tcW w:w="5952" w:type="dxa"/>
            <w:shd w:val="clear" w:color="auto" w:fill="auto"/>
          </w:tcPr>
          <w:p w14:paraId="5D6DF63A" w14:textId="77777777" w:rsidR="00CC5E1D" w:rsidRDefault="00CC5E1D" w:rsidP="0080388A">
            <w:pPr>
              <w:pStyle w:val="tabletext"/>
              <w:rPr>
                <w:rStyle w:val="LineNumber"/>
              </w:rPr>
            </w:pPr>
            <w:r>
              <w:rPr>
                <w:rStyle w:val="LineNumber"/>
              </w:rPr>
              <w:t>Any event on the NMDS.</w:t>
            </w:r>
          </w:p>
        </w:tc>
      </w:tr>
      <w:tr w:rsidR="00CC5E1D" w14:paraId="0465D1D0" w14:textId="77777777" w:rsidTr="0080388A">
        <w:trPr>
          <w:cantSplit/>
        </w:trPr>
        <w:tc>
          <w:tcPr>
            <w:tcW w:w="2267" w:type="dxa"/>
            <w:shd w:val="clear" w:color="auto" w:fill="auto"/>
          </w:tcPr>
          <w:p w14:paraId="3A502ED9" w14:textId="77777777" w:rsidR="00CC5E1D" w:rsidRDefault="00CC5E1D" w:rsidP="0080388A">
            <w:pPr>
              <w:pStyle w:val="tableheader"/>
              <w:rPr>
                <w:rStyle w:val="LineNumber"/>
              </w:rPr>
            </w:pPr>
            <w:r>
              <w:rPr>
                <w:rStyle w:val="LineNumber"/>
              </w:rPr>
              <w:t>Layout</w:t>
            </w:r>
          </w:p>
        </w:tc>
        <w:tc>
          <w:tcPr>
            <w:tcW w:w="5952" w:type="dxa"/>
            <w:shd w:val="clear" w:color="auto" w:fill="auto"/>
          </w:tcPr>
          <w:p w14:paraId="31221AAB" w14:textId="77777777" w:rsidR="00CC5E1D" w:rsidRDefault="00CC5E1D" w:rsidP="0080388A">
            <w:pPr>
              <w:pStyle w:val="tabletext"/>
              <w:rPr>
                <w:rStyle w:val="LineNumber"/>
              </w:rPr>
            </w:pPr>
          </w:p>
        </w:tc>
      </w:tr>
      <w:tr w:rsidR="00CC5E1D" w14:paraId="113BB0A4" w14:textId="77777777" w:rsidTr="0080388A">
        <w:trPr>
          <w:cantSplit/>
        </w:trPr>
        <w:tc>
          <w:tcPr>
            <w:tcW w:w="2267" w:type="dxa"/>
            <w:shd w:val="clear" w:color="auto" w:fill="auto"/>
          </w:tcPr>
          <w:p w14:paraId="512EDB2C" w14:textId="77777777" w:rsidR="00CC5E1D" w:rsidRDefault="00CC5E1D" w:rsidP="0080388A">
            <w:pPr>
              <w:pStyle w:val="tableheader"/>
              <w:rPr>
                <w:rStyle w:val="LineNumber"/>
              </w:rPr>
            </w:pPr>
            <w:r>
              <w:rPr>
                <w:rStyle w:val="LineNumber"/>
              </w:rPr>
              <w:t>Data domain</w:t>
            </w:r>
          </w:p>
        </w:tc>
        <w:tc>
          <w:tcPr>
            <w:tcW w:w="5952" w:type="dxa"/>
            <w:shd w:val="clear" w:color="auto" w:fill="auto"/>
          </w:tcPr>
          <w:p w14:paraId="0D9B132F" w14:textId="77777777" w:rsidR="00CC5E1D" w:rsidRDefault="00CC5E1D" w:rsidP="0080388A">
            <w:pPr>
              <w:pStyle w:val="tabletext"/>
              <w:rPr>
                <w:rStyle w:val="LineNumber"/>
              </w:rPr>
            </w:pPr>
          </w:p>
        </w:tc>
      </w:tr>
      <w:tr w:rsidR="00CC5E1D" w14:paraId="4D1C72B1" w14:textId="77777777" w:rsidTr="0080388A">
        <w:trPr>
          <w:cantSplit/>
        </w:trPr>
        <w:tc>
          <w:tcPr>
            <w:tcW w:w="2267" w:type="dxa"/>
            <w:shd w:val="clear" w:color="auto" w:fill="auto"/>
          </w:tcPr>
          <w:p w14:paraId="39F450C1" w14:textId="77777777" w:rsidR="00CC5E1D" w:rsidRDefault="00CC5E1D" w:rsidP="0080388A">
            <w:pPr>
              <w:pStyle w:val="tableheader"/>
              <w:rPr>
                <w:rStyle w:val="LineNumber"/>
              </w:rPr>
            </w:pPr>
            <w:r>
              <w:rPr>
                <w:rStyle w:val="LineNumber"/>
              </w:rPr>
              <w:t>Guide for use</w:t>
            </w:r>
          </w:p>
        </w:tc>
        <w:tc>
          <w:tcPr>
            <w:tcW w:w="5952" w:type="dxa"/>
            <w:shd w:val="clear" w:color="auto" w:fill="auto"/>
          </w:tcPr>
          <w:p w14:paraId="6CCAD966" w14:textId="77777777" w:rsidR="00CC5E1D" w:rsidRDefault="00CC5E1D" w:rsidP="0080388A">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14:paraId="3D02FD5D" w14:textId="77777777" w:rsidR="00CC5E1D" w:rsidRDefault="00CC5E1D" w:rsidP="0080388A">
            <w:pPr>
              <w:pStyle w:val="tabletext"/>
              <w:rPr>
                <w:rStyle w:val="LineNumber"/>
              </w:rPr>
            </w:pPr>
          </w:p>
          <w:p w14:paraId="36BEB46C" w14:textId="77777777" w:rsidR="00CC5E1D" w:rsidRDefault="00CC5E1D" w:rsidP="0080388A">
            <w:pPr>
              <w:pStyle w:val="tabletext"/>
              <w:rPr>
                <w:rStyle w:val="LineNumber"/>
              </w:rPr>
            </w:pPr>
            <w:r>
              <w:rPr>
                <w:rStyle w:val="LineNumber"/>
              </w:rPr>
              <w:t>Unique link between the main tables in the database.</w:t>
            </w:r>
          </w:p>
        </w:tc>
      </w:tr>
      <w:tr w:rsidR="00CC5E1D" w14:paraId="4EF6B42E" w14:textId="77777777" w:rsidTr="0080388A">
        <w:trPr>
          <w:cantSplit/>
        </w:trPr>
        <w:tc>
          <w:tcPr>
            <w:tcW w:w="2267" w:type="dxa"/>
            <w:shd w:val="clear" w:color="auto" w:fill="auto"/>
          </w:tcPr>
          <w:p w14:paraId="5768D9E0" w14:textId="77777777" w:rsidR="00CC5E1D" w:rsidRDefault="00CC5E1D" w:rsidP="0080388A">
            <w:pPr>
              <w:pStyle w:val="tableheader"/>
              <w:rPr>
                <w:rStyle w:val="LineNumber"/>
              </w:rPr>
            </w:pPr>
            <w:r>
              <w:rPr>
                <w:rStyle w:val="LineNumber"/>
              </w:rPr>
              <w:t>Verification rules</w:t>
            </w:r>
          </w:p>
        </w:tc>
        <w:tc>
          <w:tcPr>
            <w:tcW w:w="5952" w:type="dxa"/>
            <w:shd w:val="clear" w:color="auto" w:fill="auto"/>
          </w:tcPr>
          <w:p w14:paraId="6C7B3D97" w14:textId="77777777" w:rsidR="00CC5E1D" w:rsidRDefault="00CC5E1D" w:rsidP="0080388A">
            <w:pPr>
              <w:pStyle w:val="tabletext"/>
              <w:rPr>
                <w:rStyle w:val="LineNumber"/>
              </w:rPr>
            </w:pPr>
            <w:r>
              <w:rPr>
                <w:rStyle w:val="LineNumber"/>
              </w:rPr>
              <w:t>Add 1 to the previous maximum number.</w:t>
            </w:r>
          </w:p>
        </w:tc>
      </w:tr>
      <w:tr w:rsidR="00CC5E1D" w14:paraId="1872D494" w14:textId="77777777" w:rsidTr="0080388A">
        <w:trPr>
          <w:cantSplit/>
        </w:trPr>
        <w:tc>
          <w:tcPr>
            <w:tcW w:w="2267" w:type="dxa"/>
            <w:shd w:val="clear" w:color="auto" w:fill="auto"/>
          </w:tcPr>
          <w:p w14:paraId="696B18F5" w14:textId="77777777" w:rsidR="00CC5E1D" w:rsidRDefault="00CC5E1D" w:rsidP="0080388A">
            <w:pPr>
              <w:pStyle w:val="tableheader"/>
              <w:rPr>
                <w:rStyle w:val="LineNumber"/>
              </w:rPr>
            </w:pPr>
            <w:r>
              <w:rPr>
                <w:rStyle w:val="LineNumber"/>
              </w:rPr>
              <w:t>Collection methods</w:t>
            </w:r>
          </w:p>
        </w:tc>
        <w:tc>
          <w:tcPr>
            <w:tcW w:w="5952" w:type="dxa"/>
            <w:shd w:val="clear" w:color="auto" w:fill="auto"/>
          </w:tcPr>
          <w:p w14:paraId="4CA95D73" w14:textId="77777777" w:rsidR="00CC5E1D" w:rsidRDefault="00CC5E1D" w:rsidP="0080388A">
            <w:pPr>
              <w:pStyle w:val="tabletext"/>
              <w:rPr>
                <w:rStyle w:val="LineNumber"/>
              </w:rPr>
            </w:pPr>
          </w:p>
        </w:tc>
      </w:tr>
      <w:tr w:rsidR="00CC5E1D" w14:paraId="389F0984" w14:textId="77777777" w:rsidTr="0080388A">
        <w:trPr>
          <w:cantSplit/>
        </w:trPr>
        <w:tc>
          <w:tcPr>
            <w:tcW w:w="2267" w:type="dxa"/>
            <w:shd w:val="clear" w:color="auto" w:fill="auto"/>
          </w:tcPr>
          <w:p w14:paraId="0851F667" w14:textId="77777777" w:rsidR="00CC5E1D" w:rsidRDefault="00CC5E1D" w:rsidP="0080388A">
            <w:pPr>
              <w:pStyle w:val="tableheader"/>
              <w:rPr>
                <w:rStyle w:val="LineNumber"/>
              </w:rPr>
            </w:pPr>
            <w:r>
              <w:rPr>
                <w:rStyle w:val="LineNumber"/>
              </w:rPr>
              <w:t>Related data</w:t>
            </w:r>
          </w:p>
        </w:tc>
        <w:tc>
          <w:tcPr>
            <w:tcW w:w="5952" w:type="dxa"/>
            <w:shd w:val="clear" w:color="auto" w:fill="auto"/>
          </w:tcPr>
          <w:p w14:paraId="4B668F94" w14:textId="77777777" w:rsidR="00CC5E1D" w:rsidRDefault="00CC5E1D" w:rsidP="0080388A">
            <w:pPr>
              <w:pStyle w:val="tabletext"/>
              <w:rPr>
                <w:rStyle w:val="LineNumber"/>
              </w:rPr>
            </w:pPr>
          </w:p>
        </w:tc>
      </w:tr>
      <w:tr w:rsidR="00CC5E1D" w14:paraId="072490FB" w14:textId="77777777" w:rsidTr="0080388A">
        <w:trPr>
          <w:cantSplit/>
        </w:trPr>
        <w:tc>
          <w:tcPr>
            <w:tcW w:w="2267" w:type="dxa"/>
            <w:shd w:val="clear" w:color="auto" w:fill="auto"/>
          </w:tcPr>
          <w:p w14:paraId="483CE43F" w14:textId="77777777" w:rsidR="00CC5E1D" w:rsidRDefault="00CC5E1D" w:rsidP="0080388A">
            <w:pPr>
              <w:pStyle w:val="tableheader"/>
              <w:rPr>
                <w:rStyle w:val="LineNumber"/>
              </w:rPr>
            </w:pPr>
            <w:r>
              <w:rPr>
                <w:rStyle w:val="LineNumber"/>
              </w:rPr>
              <w:t>Source document</w:t>
            </w:r>
          </w:p>
        </w:tc>
        <w:tc>
          <w:tcPr>
            <w:tcW w:w="5952" w:type="dxa"/>
            <w:shd w:val="clear" w:color="auto" w:fill="auto"/>
          </w:tcPr>
          <w:p w14:paraId="630D0FD0" w14:textId="77777777" w:rsidR="00CC5E1D" w:rsidRDefault="00CC5E1D" w:rsidP="0080388A">
            <w:pPr>
              <w:pStyle w:val="tabletext"/>
              <w:rPr>
                <w:rStyle w:val="LineNumber"/>
              </w:rPr>
            </w:pPr>
          </w:p>
        </w:tc>
      </w:tr>
      <w:tr w:rsidR="00CC5E1D" w14:paraId="429FD01F" w14:textId="77777777" w:rsidTr="0080388A">
        <w:trPr>
          <w:cantSplit/>
        </w:trPr>
        <w:tc>
          <w:tcPr>
            <w:tcW w:w="2267" w:type="dxa"/>
            <w:shd w:val="clear" w:color="auto" w:fill="auto"/>
          </w:tcPr>
          <w:p w14:paraId="20DAAEAC" w14:textId="77777777" w:rsidR="00CC5E1D" w:rsidRDefault="00CC5E1D" w:rsidP="0080388A">
            <w:pPr>
              <w:pStyle w:val="tableheader"/>
              <w:rPr>
                <w:rStyle w:val="LineNumber"/>
              </w:rPr>
            </w:pPr>
            <w:r>
              <w:rPr>
                <w:rStyle w:val="LineNumber"/>
              </w:rPr>
              <w:t>Source organisation</w:t>
            </w:r>
          </w:p>
        </w:tc>
        <w:tc>
          <w:tcPr>
            <w:tcW w:w="5952" w:type="dxa"/>
            <w:shd w:val="clear" w:color="auto" w:fill="auto"/>
          </w:tcPr>
          <w:p w14:paraId="006BCCE3" w14:textId="77777777" w:rsidR="00CC5E1D" w:rsidRDefault="00CC5E1D" w:rsidP="0080388A">
            <w:pPr>
              <w:pStyle w:val="tabletext"/>
              <w:rPr>
                <w:rStyle w:val="LineNumber"/>
              </w:rPr>
            </w:pPr>
          </w:p>
        </w:tc>
      </w:tr>
    </w:tbl>
    <w:p w14:paraId="07FFFCD3" w14:textId="77777777" w:rsidR="00A516C2" w:rsidRDefault="00CC5E1D" w:rsidP="00A516C2">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941305">
        <w:instrText>Event start datetime</w:instrText>
      </w:r>
      <w:r w:rsidR="00A516C2">
        <w:instrText xml:space="preserve">" </w:instrText>
      </w:r>
      <w:r w:rsidR="00A516C2">
        <w:rPr>
          <w:rStyle w:val="LineNumber"/>
        </w:rPr>
        <w:fldChar w:fldCharType="end"/>
      </w:r>
      <w:bookmarkStart w:id="40" w:name="_Toc10727658"/>
      <w:r w:rsidR="00A516C2">
        <w:rPr>
          <w:rStyle w:val="LineNumber"/>
        </w:rPr>
        <w:t>Event start datetime</w:t>
      </w:r>
      <w:bookmarkEnd w:id="40"/>
    </w:p>
    <w:tbl>
      <w:tblPr>
        <w:tblW w:w="0" w:type="auto"/>
        <w:tblCellMar>
          <w:bottom w:w="170" w:type="dxa"/>
        </w:tblCellMar>
        <w:tblLook w:val="04A0" w:firstRow="1" w:lastRow="0" w:firstColumn="1" w:lastColumn="0" w:noHBand="0" w:noVBand="1"/>
      </w:tblPr>
      <w:tblGrid>
        <w:gridCol w:w="2267"/>
        <w:gridCol w:w="5952"/>
      </w:tblGrid>
      <w:tr w:rsidR="00A516C2" w14:paraId="77C0AEE7" w14:textId="77777777" w:rsidTr="00D01893">
        <w:trPr>
          <w:cantSplit/>
        </w:trPr>
        <w:tc>
          <w:tcPr>
            <w:tcW w:w="2267" w:type="dxa"/>
            <w:shd w:val="clear" w:color="auto" w:fill="auto"/>
          </w:tcPr>
          <w:p w14:paraId="0292D524"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5607792E" w14:textId="77777777" w:rsidR="00A516C2" w:rsidRDefault="00A516C2" w:rsidP="00A516C2">
            <w:pPr>
              <w:pStyle w:val="tabletext"/>
              <w:rPr>
                <w:rStyle w:val="LineNumber"/>
              </w:rPr>
            </w:pPr>
            <w:r>
              <w:rPr>
                <w:rStyle w:val="LineNumber"/>
              </w:rPr>
              <w:t>The admission date and time on which a healthcare event began.</w:t>
            </w:r>
          </w:p>
        </w:tc>
      </w:tr>
      <w:tr w:rsidR="00A516C2" w14:paraId="44665516" w14:textId="77777777" w:rsidTr="00D01893">
        <w:trPr>
          <w:cantSplit/>
        </w:trPr>
        <w:tc>
          <w:tcPr>
            <w:tcW w:w="2267" w:type="dxa"/>
            <w:shd w:val="clear" w:color="auto" w:fill="auto"/>
          </w:tcPr>
          <w:p w14:paraId="3602D8EB"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264872BC" w14:textId="77777777" w:rsidR="00A516C2" w:rsidRDefault="00A516C2" w:rsidP="00A516C2">
            <w:pPr>
              <w:pStyle w:val="tabletext"/>
              <w:rPr>
                <w:rStyle w:val="LineNumber"/>
              </w:rPr>
            </w:pPr>
            <w:r>
              <w:rPr>
                <w:rStyle w:val="LineNumber"/>
              </w:rPr>
              <w:t>event_start_date</w:t>
            </w:r>
          </w:p>
        </w:tc>
      </w:tr>
      <w:tr w:rsidR="00A516C2" w14:paraId="1E04AB16" w14:textId="77777777" w:rsidTr="00D01893">
        <w:trPr>
          <w:cantSplit/>
        </w:trPr>
        <w:tc>
          <w:tcPr>
            <w:tcW w:w="2267" w:type="dxa"/>
            <w:shd w:val="clear" w:color="auto" w:fill="auto"/>
          </w:tcPr>
          <w:p w14:paraId="24DB0F13"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02DE1CD4" w14:textId="77777777" w:rsidR="00A516C2" w:rsidRDefault="00A516C2" w:rsidP="00A516C2">
            <w:pPr>
              <w:pStyle w:val="tabletext"/>
              <w:rPr>
                <w:rStyle w:val="LineNumber"/>
              </w:rPr>
            </w:pPr>
            <w:r>
              <w:rPr>
                <w:rStyle w:val="LineNumber"/>
              </w:rPr>
              <w:t>fact_nmd_diagnosis_procedure</w:t>
            </w:r>
          </w:p>
        </w:tc>
      </w:tr>
      <w:tr w:rsidR="00A516C2" w14:paraId="2E4EEC34" w14:textId="77777777" w:rsidTr="00D01893">
        <w:trPr>
          <w:cantSplit/>
        </w:trPr>
        <w:tc>
          <w:tcPr>
            <w:tcW w:w="2267" w:type="dxa"/>
            <w:shd w:val="clear" w:color="auto" w:fill="auto"/>
          </w:tcPr>
          <w:p w14:paraId="34243C11"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D21372F" w14:textId="77777777" w:rsidR="00A516C2" w:rsidRDefault="00A516C2" w:rsidP="00A516C2">
            <w:pPr>
              <w:pStyle w:val="tabletext"/>
              <w:rPr>
                <w:rStyle w:val="LineNumber"/>
              </w:rPr>
            </w:pPr>
            <w:r>
              <w:rPr>
                <w:rStyle w:val="LineNumber"/>
              </w:rPr>
              <w:t>date</w:t>
            </w:r>
          </w:p>
        </w:tc>
      </w:tr>
      <w:tr w:rsidR="00A516C2" w14:paraId="6DAE3650" w14:textId="77777777" w:rsidTr="00D01893">
        <w:trPr>
          <w:cantSplit/>
        </w:trPr>
        <w:tc>
          <w:tcPr>
            <w:tcW w:w="2267" w:type="dxa"/>
            <w:shd w:val="clear" w:color="auto" w:fill="auto"/>
          </w:tcPr>
          <w:p w14:paraId="24C8508C"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3C6D38A" w14:textId="77777777" w:rsidR="00A516C2" w:rsidRDefault="00A516C2" w:rsidP="00A516C2">
            <w:pPr>
              <w:pStyle w:val="tabletext"/>
              <w:rPr>
                <w:rStyle w:val="LineNumber"/>
              </w:rPr>
            </w:pPr>
          </w:p>
        </w:tc>
      </w:tr>
      <w:tr w:rsidR="00A516C2" w14:paraId="35B86256" w14:textId="77777777" w:rsidTr="00D01893">
        <w:trPr>
          <w:cantSplit/>
        </w:trPr>
        <w:tc>
          <w:tcPr>
            <w:tcW w:w="2267" w:type="dxa"/>
            <w:shd w:val="clear" w:color="auto" w:fill="auto"/>
          </w:tcPr>
          <w:p w14:paraId="4F668B74"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2C00CCAA" w14:textId="77777777" w:rsidR="00A516C2" w:rsidRDefault="00A516C2" w:rsidP="00A516C2">
            <w:pPr>
              <w:pStyle w:val="tabletext"/>
              <w:rPr>
                <w:rStyle w:val="LineNumber"/>
              </w:rPr>
            </w:pPr>
          </w:p>
        </w:tc>
      </w:tr>
      <w:tr w:rsidR="00A516C2" w14:paraId="594E7DB3" w14:textId="77777777" w:rsidTr="00D01893">
        <w:trPr>
          <w:cantSplit/>
        </w:trPr>
        <w:tc>
          <w:tcPr>
            <w:tcW w:w="2267" w:type="dxa"/>
            <w:shd w:val="clear" w:color="auto" w:fill="auto"/>
          </w:tcPr>
          <w:p w14:paraId="7DA14924"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2F7FEA5B" w14:textId="77777777" w:rsidR="00A516C2" w:rsidRDefault="00A516C2" w:rsidP="00A516C2">
            <w:pPr>
              <w:pStyle w:val="tabletext"/>
              <w:rPr>
                <w:rStyle w:val="LineNumber"/>
              </w:rPr>
            </w:pPr>
          </w:p>
        </w:tc>
      </w:tr>
      <w:tr w:rsidR="00A516C2" w14:paraId="5028296E" w14:textId="77777777" w:rsidTr="00D01893">
        <w:trPr>
          <w:cantSplit/>
        </w:trPr>
        <w:tc>
          <w:tcPr>
            <w:tcW w:w="2267" w:type="dxa"/>
            <w:shd w:val="clear" w:color="auto" w:fill="auto"/>
          </w:tcPr>
          <w:p w14:paraId="3339114C"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F595F36" w14:textId="77777777" w:rsidR="00A516C2" w:rsidRDefault="00A516C2" w:rsidP="00A516C2">
            <w:pPr>
              <w:pStyle w:val="tabletext"/>
              <w:rPr>
                <w:rStyle w:val="LineNumber"/>
              </w:rPr>
            </w:pPr>
            <w:r>
              <w:rPr>
                <w:rStyle w:val="LineNumber"/>
              </w:rPr>
              <w:t>Valid date and time</w:t>
            </w:r>
          </w:p>
          <w:p w14:paraId="12A662DA" w14:textId="77777777" w:rsidR="00A516C2" w:rsidRDefault="00A516C2" w:rsidP="00A516C2">
            <w:pPr>
              <w:pStyle w:val="tabletext"/>
              <w:rPr>
                <w:rStyle w:val="LineNumber"/>
              </w:rPr>
            </w:pPr>
            <w:r>
              <w:rPr>
                <w:rStyle w:val="LineNumber"/>
              </w:rPr>
              <w:t>Hours in the range 00 to 23</w:t>
            </w:r>
          </w:p>
          <w:p w14:paraId="142AFC92" w14:textId="77777777" w:rsidR="00A516C2" w:rsidRDefault="00A516C2" w:rsidP="00A516C2">
            <w:pPr>
              <w:pStyle w:val="tabletext"/>
              <w:rPr>
                <w:rStyle w:val="LineNumber"/>
              </w:rPr>
            </w:pPr>
            <w:r>
              <w:rPr>
                <w:rStyle w:val="LineNumber"/>
              </w:rPr>
              <w:t>Minutes in the range 00 to 59</w:t>
            </w:r>
          </w:p>
        </w:tc>
      </w:tr>
      <w:tr w:rsidR="00A516C2" w14:paraId="45A2464F" w14:textId="77777777" w:rsidTr="00D01893">
        <w:trPr>
          <w:cantSplit/>
        </w:trPr>
        <w:tc>
          <w:tcPr>
            <w:tcW w:w="2267" w:type="dxa"/>
            <w:shd w:val="clear" w:color="auto" w:fill="auto"/>
          </w:tcPr>
          <w:p w14:paraId="2FCA4A3D"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E8EC180" w14:textId="77777777" w:rsidR="00A516C2" w:rsidRDefault="00A516C2" w:rsidP="00A516C2">
            <w:pPr>
              <w:pStyle w:val="tabletext"/>
              <w:rPr>
                <w:rStyle w:val="LineNumber"/>
              </w:rPr>
            </w:pPr>
          </w:p>
        </w:tc>
      </w:tr>
      <w:tr w:rsidR="00A516C2" w14:paraId="53A9318E" w14:textId="77777777" w:rsidTr="00D01893">
        <w:trPr>
          <w:cantSplit/>
        </w:trPr>
        <w:tc>
          <w:tcPr>
            <w:tcW w:w="2267" w:type="dxa"/>
            <w:shd w:val="clear" w:color="auto" w:fill="auto"/>
          </w:tcPr>
          <w:p w14:paraId="7D701372"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4FA6F8F2" w14:textId="77777777" w:rsidR="00A516C2" w:rsidRDefault="00A516C2" w:rsidP="00A516C2">
            <w:pPr>
              <w:pStyle w:val="tabletext"/>
              <w:rPr>
                <w:rStyle w:val="LineNumber"/>
              </w:rPr>
            </w:pPr>
          </w:p>
        </w:tc>
      </w:tr>
      <w:tr w:rsidR="00A516C2" w14:paraId="4BDB8504" w14:textId="77777777" w:rsidTr="00D01893">
        <w:trPr>
          <w:cantSplit/>
        </w:trPr>
        <w:tc>
          <w:tcPr>
            <w:tcW w:w="2267" w:type="dxa"/>
            <w:shd w:val="clear" w:color="auto" w:fill="auto"/>
          </w:tcPr>
          <w:p w14:paraId="1CDF0608"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32F71488" w14:textId="77777777" w:rsidR="00A516C2" w:rsidRDefault="00A516C2" w:rsidP="00A516C2">
            <w:pPr>
              <w:pStyle w:val="tabletext"/>
              <w:rPr>
                <w:rStyle w:val="LineNumber"/>
              </w:rPr>
            </w:pPr>
          </w:p>
        </w:tc>
      </w:tr>
      <w:tr w:rsidR="00A516C2" w14:paraId="1FC10F72" w14:textId="77777777" w:rsidTr="00D01893">
        <w:trPr>
          <w:cantSplit/>
        </w:trPr>
        <w:tc>
          <w:tcPr>
            <w:tcW w:w="2267" w:type="dxa"/>
            <w:shd w:val="clear" w:color="auto" w:fill="auto"/>
          </w:tcPr>
          <w:p w14:paraId="3F8ABB9A"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84BD1EB" w14:textId="77777777" w:rsidR="00A516C2" w:rsidRDefault="00A516C2" w:rsidP="00A516C2">
            <w:pPr>
              <w:pStyle w:val="tabletext"/>
              <w:rPr>
                <w:rStyle w:val="LineNumber"/>
              </w:rPr>
            </w:pPr>
          </w:p>
        </w:tc>
      </w:tr>
      <w:tr w:rsidR="00A516C2" w14:paraId="409E714B" w14:textId="77777777" w:rsidTr="00D01893">
        <w:trPr>
          <w:cantSplit/>
        </w:trPr>
        <w:tc>
          <w:tcPr>
            <w:tcW w:w="2267" w:type="dxa"/>
            <w:shd w:val="clear" w:color="auto" w:fill="auto"/>
          </w:tcPr>
          <w:p w14:paraId="4C7A518B"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0B972621" w14:textId="77777777" w:rsidR="00A516C2" w:rsidRDefault="00A516C2" w:rsidP="00A516C2">
            <w:pPr>
              <w:pStyle w:val="tabletext"/>
              <w:rPr>
                <w:rStyle w:val="LineNumber"/>
              </w:rPr>
            </w:pPr>
          </w:p>
        </w:tc>
      </w:tr>
      <w:tr w:rsidR="00A516C2" w14:paraId="42EA5F0B" w14:textId="77777777" w:rsidTr="00D01893">
        <w:trPr>
          <w:cantSplit/>
        </w:trPr>
        <w:tc>
          <w:tcPr>
            <w:tcW w:w="2267" w:type="dxa"/>
            <w:shd w:val="clear" w:color="auto" w:fill="auto"/>
          </w:tcPr>
          <w:p w14:paraId="196D11A8"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084B117B" w14:textId="77777777" w:rsidR="00A516C2" w:rsidRDefault="00A516C2" w:rsidP="00A516C2">
            <w:pPr>
              <w:pStyle w:val="tabletext"/>
              <w:rPr>
                <w:rStyle w:val="LineNumber"/>
              </w:rPr>
            </w:pPr>
          </w:p>
        </w:tc>
      </w:tr>
    </w:tbl>
    <w:p w14:paraId="344D0E26" w14:textId="77777777" w:rsidR="00A516C2" w:rsidRDefault="00A516C2" w:rsidP="00A516C2">
      <w:pPr>
        <w:rPr>
          <w:rStyle w:val="LineNumber"/>
        </w:rPr>
      </w:pPr>
    </w:p>
    <w:p w14:paraId="0B24A9E4"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D930E6">
        <w:instrText>Private hospital flag</w:instrText>
      </w:r>
      <w:r>
        <w:instrText xml:space="preserve">" </w:instrText>
      </w:r>
      <w:r>
        <w:rPr>
          <w:rStyle w:val="LineNumber"/>
        </w:rPr>
        <w:fldChar w:fldCharType="end"/>
      </w:r>
      <w:bookmarkStart w:id="41" w:name="_Toc10727659"/>
      <w:r>
        <w:rPr>
          <w:rStyle w:val="LineNumber"/>
        </w:rPr>
        <w:t>Private hospital flag</w:t>
      </w:r>
      <w:bookmarkEnd w:id="41"/>
    </w:p>
    <w:tbl>
      <w:tblPr>
        <w:tblW w:w="0" w:type="auto"/>
        <w:tblCellMar>
          <w:bottom w:w="170" w:type="dxa"/>
        </w:tblCellMar>
        <w:tblLook w:val="04A0" w:firstRow="1" w:lastRow="0" w:firstColumn="1" w:lastColumn="0" w:noHBand="0" w:noVBand="1"/>
      </w:tblPr>
      <w:tblGrid>
        <w:gridCol w:w="2267"/>
        <w:gridCol w:w="5952"/>
      </w:tblGrid>
      <w:tr w:rsidR="00A516C2" w14:paraId="0DF6C221" w14:textId="77777777" w:rsidTr="00D01893">
        <w:trPr>
          <w:cantSplit/>
        </w:trPr>
        <w:tc>
          <w:tcPr>
            <w:tcW w:w="2267" w:type="dxa"/>
            <w:shd w:val="clear" w:color="auto" w:fill="auto"/>
          </w:tcPr>
          <w:p w14:paraId="18963A64"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564AC866" w14:textId="77777777" w:rsidR="00A516C2" w:rsidRDefault="00A516C2" w:rsidP="00A516C2">
            <w:pPr>
              <w:pStyle w:val="tabletext"/>
              <w:rPr>
                <w:rStyle w:val="LineNumber"/>
              </w:rPr>
            </w:pPr>
            <w:r>
              <w:rPr>
                <w:rStyle w:val="LineNumber"/>
              </w:rPr>
              <w:t>Flag to indicate whether the health event was privately funded.</w:t>
            </w:r>
          </w:p>
        </w:tc>
      </w:tr>
      <w:tr w:rsidR="00A516C2" w14:paraId="5F607259" w14:textId="77777777" w:rsidTr="00D01893">
        <w:trPr>
          <w:cantSplit/>
        </w:trPr>
        <w:tc>
          <w:tcPr>
            <w:tcW w:w="2267" w:type="dxa"/>
            <w:shd w:val="clear" w:color="auto" w:fill="auto"/>
          </w:tcPr>
          <w:p w14:paraId="4E8233FE"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74118677" w14:textId="77777777" w:rsidR="00A516C2" w:rsidRDefault="00A516C2" w:rsidP="00A516C2">
            <w:pPr>
              <w:pStyle w:val="tabletext"/>
              <w:rPr>
                <w:rStyle w:val="LineNumber"/>
              </w:rPr>
            </w:pPr>
            <w:r>
              <w:rPr>
                <w:rStyle w:val="LineNumber"/>
              </w:rPr>
              <w:t>private_hospital_flag</w:t>
            </w:r>
          </w:p>
        </w:tc>
      </w:tr>
      <w:tr w:rsidR="00A516C2" w14:paraId="208A806E" w14:textId="77777777" w:rsidTr="00D01893">
        <w:trPr>
          <w:cantSplit/>
        </w:trPr>
        <w:tc>
          <w:tcPr>
            <w:tcW w:w="2267" w:type="dxa"/>
            <w:shd w:val="clear" w:color="auto" w:fill="auto"/>
          </w:tcPr>
          <w:p w14:paraId="120FA88F"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7DC242D2" w14:textId="77777777" w:rsidR="00A516C2" w:rsidRDefault="00A516C2" w:rsidP="00A516C2">
            <w:pPr>
              <w:pStyle w:val="tabletext"/>
              <w:rPr>
                <w:rStyle w:val="LineNumber"/>
              </w:rPr>
            </w:pPr>
            <w:r>
              <w:rPr>
                <w:rStyle w:val="LineNumber"/>
              </w:rPr>
              <w:t>fact_nmd_diagnosis_procedure</w:t>
            </w:r>
          </w:p>
        </w:tc>
      </w:tr>
      <w:tr w:rsidR="00A516C2" w14:paraId="3BE697AB" w14:textId="77777777" w:rsidTr="00D01893">
        <w:trPr>
          <w:cantSplit/>
        </w:trPr>
        <w:tc>
          <w:tcPr>
            <w:tcW w:w="2267" w:type="dxa"/>
            <w:shd w:val="clear" w:color="auto" w:fill="auto"/>
          </w:tcPr>
          <w:p w14:paraId="7C6DC576"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A3D4757" w14:textId="77777777" w:rsidR="00A516C2" w:rsidRDefault="00A516C2" w:rsidP="00A516C2">
            <w:pPr>
              <w:pStyle w:val="tabletext"/>
              <w:rPr>
                <w:rStyle w:val="LineNumber"/>
              </w:rPr>
            </w:pPr>
            <w:r>
              <w:rPr>
                <w:rStyle w:val="LineNumber"/>
              </w:rPr>
              <w:t>char(1)</w:t>
            </w:r>
          </w:p>
        </w:tc>
      </w:tr>
      <w:tr w:rsidR="00A516C2" w14:paraId="6F4E762F" w14:textId="77777777" w:rsidTr="00D01893">
        <w:trPr>
          <w:cantSplit/>
        </w:trPr>
        <w:tc>
          <w:tcPr>
            <w:tcW w:w="2267" w:type="dxa"/>
            <w:shd w:val="clear" w:color="auto" w:fill="auto"/>
          </w:tcPr>
          <w:p w14:paraId="18554467"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1A2DEF9F" w14:textId="77777777" w:rsidR="00A516C2" w:rsidRDefault="00A516C2" w:rsidP="00A516C2">
            <w:pPr>
              <w:pStyle w:val="tabletext"/>
              <w:rPr>
                <w:rStyle w:val="LineNumber"/>
              </w:rPr>
            </w:pPr>
          </w:p>
        </w:tc>
      </w:tr>
      <w:tr w:rsidR="00A516C2" w14:paraId="43AF624B" w14:textId="77777777" w:rsidTr="00D01893">
        <w:trPr>
          <w:cantSplit/>
        </w:trPr>
        <w:tc>
          <w:tcPr>
            <w:tcW w:w="2267" w:type="dxa"/>
            <w:shd w:val="clear" w:color="auto" w:fill="auto"/>
          </w:tcPr>
          <w:p w14:paraId="3018D798"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4413B910" w14:textId="77777777" w:rsidR="00A516C2" w:rsidRDefault="00A516C2" w:rsidP="00A516C2">
            <w:pPr>
              <w:pStyle w:val="tabletext"/>
              <w:rPr>
                <w:rStyle w:val="LineNumber"/>
              </w:rPr>
            </w:pPr>
          </w:p>
        </w:tc>
      </w:tr>
      <w:tr w:rsidR="00A516C2" w14:paraId="0D593930" w14:textId="77777777" w:rsidTr="00D01893">
        <w:trPr>
          <w:cantSplit/>
        </w:trPr>
        <w:tc>
          <w:tcPr>
            <w:tcW w:w="2267" w:type="dxa"/>
            <w:shd w:val="clear" w:color="auto" w:fill="auto"/>
          </w:tcPr>
          <w:p w14:paraId="3A5ABC06"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45EC17C8" w14:textId="77777777" w:rsidR="00A516C2" w:rsidRDefault="00A516C2" w:rsidP="00A516C2">
            <w:pPr>
              <w:pStyle w:val="tabletext"/>
              <w:rPr>
                <w:rStyle w:val="LineNumber"/>
              </w:rPr>
            </w:pPr>
            <w:r>
              <w:rPr>
                <w:rStyle w:val="LineNumber"/>
              </w:rPr>
              <w:t>A</w:t>
            </w:r>
          </w:p>
        </w:tc>
      </w:tr>
      <w:tr w:rsidR="00A516C2" w14:paraId="7FF71CFB" w14:textId="77777777" w:rsidTr="00D01893">
        <w:trPr>
          <w:cantSplit/>
        </w:trPr>
        <w:tc>
          <w:tcPr>
            <w:tcW w:w="2267" w:type="dxa"/>
            <w:shd w:val="clear" w:color="auto" w:fill="auto"/>
          </w:tcPr>
          <w:p w14:paraId="32F39EA3"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47198F88" w14:textId="77777777" w:rsidR="00A516C2" w:rsidRDefault="00A516C2" w:rsidP="00A516C2">
            <w:pPr>
              <w:pStyle w:val="tabletext"/>
              <w:rPr>
                <w:rStyle w:val="LineNumber"/>
              </w:rPr>
            </w:pPr>
            <w:r>
              <w:rPr>
                <w:rStyle w:val="LineNumber"/>
              </w:rPr>
              <w:t>'Y' = Yes</w:t>
            </w:r>
          </w:p>
          <w:p w14:paraId="3AA436B6" w14:textId="77777777" w:rsidR="00A516C2" w:rsidRDefault="00A516C2" w:rsidP="00A516C2">
            <w:pPr>
              <w:pStyle w:val="tabletext"/>
              <w:rPr>
                <w:rStyle w:val="LineNumber"/>
              </w:rPr>
            </w:pPr>
            <w:r>
              <w:rPr>
                <w:rStyle w:val="LineNumber"/>
              </w:rPr>
              <w:t>'N' = No</w:t>
            </w:r>
          </w:p>
          <w:p w14:paraId="48D3C9F2" w14:textId="77777777" w:rsidR="00A516C2" w:rsidRDefault="00A516C2" w:rsidP="00A516C2">
            <w:pPr>
              <w:pStyle w:val="tabletext"/>
              <w:rPr>
                <w:rStyle w:val="LineNumber"/>
              </w:rPr>
            </w:pPr>
            <w:r>
              <w:rPr>
                <w:rStyle w:val="LineNumber"/>
              </w:rPr>
              <w:t>Null</w:t>
            </w:r>
          </w:p>
        </w:tc>
      </w:tr>
      <w:tr w:rsidR="00A516C2" w14:paraId="1C4971A1" w14:textId="77777777" w:rsidTr="00D01893">
        <w:trPr>
          <w:cantSplit/>
        </w:trPr>
        <w:tc>
          <w:tcPr>
            <w:tcW w:w="2267" w:type="dxa"/>
            <w:shd w:val="clear" w:color="auto" w:fill="auto"/>
          </w:tcPr>
          <w:p w14:paraId="461FC1BE"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4B5879E7" w14:textId="77777777" w:rsidR="00A516C2" w:rsidRDefault="00A516C2" w:rsidP="00A516C2">
            <w:pPr>
              <w:pStyle w:val="tabletext"/>
              <w:rPr>
                <w:rStyle w:val="LineNumber"/>
              </w:rPr>
            </w:pPr>
          </w:p>
        </w:tc>
      </w:tr>
      <w:tr w:rsidR="00A516C2" w14:paraId="09071987" w14:textId="77777777" w:rsidTr="00D01893">
        <w:trPr>
          <w:cantSplit/>
        </w:trPr>
        <w:tc>
          <w:tcPr>
            <w:tcW w:w="2267" w:type="dxa"/>
            <w:shd w:val="clear" w:color="auto" w:fill="auto"/>
          </w:tcPr>
          <w:p w14:paraId="4898F7BE"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2F650E17" w14:textId="77777777" w:rsidR="00A516C2" w:rsidRDefault="00A516C2" w:rsidP="00A516C2">
            <w:pPr>
              <w:pStyle w:val="tabletext"/>
              <w:rPr>
                <w:rStyle w:val="LineNumber"/>
              </w:rPr>
            </w:pPr>
            <w:r>
              <w:rPr>
                <w:rStyle w:val="LineNumber"/>
              </w:rPr>
              <w:t>Is 'Y' if:</w:t>
            </w:r>
          </w:p>
          <w:p w14:paraId="52DA4891" w14:textId="77777777" w:rsidR="00A516C2" w:rsidRDefault="00A516C2" w:rsidP="00A516C2">
            <w:pPr>
              <w:pStyle w:val="tabletext"/>
              <w:rPr>
                <w:rStyle w:val="LineNumber"/>
              </w:rPr>
            </w:pPr>
            <w:r>
              <w:rPr>
                <w:rStyle w:val="LineNumber"/>
              </w:rPr>
              <w:t>- Principal health service purchaser is '06' or '19', or</w:t>
            </w:r>
          </w:p>
          <w:p w14:paraId="1B1ED611" w14:textId="77777777" w:rsidR="00A516C2" w:rsidRDefault="00A516C2" w:rsidP="00A516C2">
            <w:pPr>
              <w:pStyle w:val="tabletext"/>
              <w:rPr>
                <w:rStyle w:val="LineNumber"/>
              </w:rPr>
            </w:pPr>
            <w:r>
              <w:rPr>
                <w:rStyle w:val="LineNumber"/>
              </w:rPr>
              <w:t>- Principal health service purchaser is '98' or blank and Facility type is '02'.</w:t>
            </w:r>
          </w:p>
        </w:tc>
      </w:tr>
      <w:tr w:rsidR="00A516C2" w14:paraId="2904335E" w14:textId="77777777" w:rsidTr="00D01893">
        <w:trPr>
          <w:cantSplit/>
        </w:trPr>
        <w:tc>
          <w:tcPr>
            <w:tcW w:w="2267" w:type="dxa"/>
            <w:shd w:val="clear" w:color="auto" w:fill="auto"/>
          </w:tcPr>
          <w:p w14:paraId="706B113A"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5680DF52" w14:textId="77777777" w:rsidR="00A516C2" w:rsidRDefault="00A516C2" w:rsidP="00A516C2">
            <w:pPr>
              <w:pStyle w:val="tabletext"/>
              <w:rPr>
                <w:rStyle w:val="LineNumber"/>
              </w:rPr>
            </w:pPr>
          </w:p>
        </w:tc>
      </w:tr>
      <w:tr w:rsidR="00A516C2" w14:paraId="6BB1A3DE" w14:textId="77777777" w:rsidTr="00D01893">
        <w:trPr>
          <w:cantSplit/>
        </w:trPr>
        <w:tc>
          <w:tcPr>
            <w:tcW w:w="2267" w:type="dxa"/>
            <w:shd w:val="clear" w:color="auto" w:fill="auto"/>
          </w:tcPr>
          <w:p w14:paraId="21336A2D"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4C7D0FB2" w14:textId="77777777" w:rsidR="00A516C2" w:rsidRDefault="00A516C2" w:rsidP="00A516C2">
            <w:pPr>
              <w:pStyle w:val="tabletext"/>
              <w:rPr>
                <w:rStyle w:val="LineNumber"/>
              </w:rPr>
            </w:pPr>
            <w:r>
              <w:rPr>
                <w:rStyle w:val="LineNumber"/>
              </w:rPr>
              <w:t>Principal health service purchaser</w:t>
            </w:r>
          </w:p>
          <w:p w14:paraId="74D00736" w14:textId="77777777" w:rsidR="00A516C2" w:rsidRDefault="00A516C2" w:rsidP="00A516C2">
            <w:pPr>
              <w:pStyle w:val="tabletext"/>
              <w:rPr>
                <w:rStyle w:val="LineNumber"/>
              </w:rPr>
            </w:pPr>
            <w:r>
              <w:rPr>
                <w:rStyle w:val="LineNumber"/>
              </w:rPr>
              <w:t>Facility type</w:t>
            </w:r>
          </w:p>
        </w:tc>
      </w:tr>
      <w:tr w:rsidR="00A516C2" w14:paraId="5F65264D" w14:textId="77777777" w:rsidTr="00D01893">
        <w:trPr>
          <w:cantSplit/>
        </w:trPr>
        <w:tc>
          <w:tcPr>
            <w:tcW w:w="2267" w:type="dxa"/>
            <w:shd w:val="clear" w:color="auto" w:fill="auto"/>
          </w:tcPr>
          <w:p w14:paraId="18E8623A"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260D182C" w14:textId="77777777" w:rsidR="00A516C2" w:rsidRDefault="00A516C2" w:rsidP="00A516C2">
            <w:pPr>
              <w:pStyle w:val="tabletext"/>
              <w:rPr>
                <w:rStyle w:val="LineNumber"/>
              </w:rPr>
            </w:pPr>
          </w:p>
        </w:tc>
      </w:tr>
      <w:tr w:rsidR="00A516C2" w14:paraId="7DBA2B30" w14:textId="77777777" w:rsidTr="00D01893">
        <w:trPr>
          <w:cantSplit/>
        </w:trPr>
        <w:tc>
          <w:tcPr>
            <w:tcW w:w="2267" w:type="dxa"/>
            <w:shd w:val="clear" w:color="auto" w:fill="auto"/>
          </w:tcPr>
          <w:p w14:paraId="467B3B67"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00A2B9AF" w14:textId="77777777" w:rsidR="00A516C2" w:rsidRDefault="00A516C2" w:rsidP="00A516C2">
            <w:pPr>
              <w:pStyle w:val="tabletext"/>
              <w:rPr>
                <w:rStyle w:val="LineNumber"/>
              </w:rPr>
            </w:pPr>
          </w:p>
        </w:tc>
      </w:tr>
    </w:tbl>
    <w:p w14:paraId="6A17CE9E" w14:textId="77777777" w:rsidR="00A516C2" w:rsidRDefault="00A516C2" w:rsidP="00A516C2">
      <w:pPr>
        <w:rPr>
          <w:rStyle w:val="LineNumber"/>
        </w:rPr>
      </w:pPr>
    </w:p>
    <w:p w14:paraId="2E5E6448"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9565E">
        <w:instrText>Procedure ACC date</w:instrText>
      </w:r>
      <w:r>
        <w:instrText xml:space="preserve">" </w:instrText>
      </w:r>
      <w:r>
        <w:rPr>
          <w:rStyle w:val="LineNumber"/>
        </w:rPr>
        <w:fldChar w:fldCharType="end"/>
      </w:r>
      <w:bookmarkStart w:id="42" w:name="_Toc10727660"/>
      <w:r>
        <w:rPr>
          <w:rStyle w:val="LineNumber"/>
        </w:rPr>
        <w:t>Procedure ACC date</w:t>
      </w:r>
      <w:bookmarkEnd w:id="42"/>
    </w:p>
    <w:tbl>
      <w:tblPr>
        <w:tblW w:w="0" w:type="auto"/>
        <w:tblCellMar>
          <w:bottom w:w="170" w:type="dxa"/>
        </w:tblCellMar>
        <w:tblLook w:val="04A0" w:firstRow="1" w:lastRow="0" w:firstColumn="1" w:lastColumn="0" w:noHBand="0" w:noVBand="1"/>
      </w:tblPr>
      <w:tblGrid>
        <w:gridCol w:w="2267"/>
        <w:gridCol w:w="5952"/>
      </w:tblGrid>
      <w:tr w:rsidR="00A516C2" w14:paraId="622928ED" w14:textId="77777777" w:rsidTr="00D01893">
        <w:trPr>
          <w:cantSplit/>
        </w:trPr>
        <w:tc>
          <w:tcPr>
            <w:tcW w:w="2267" w:type="dxa"/>
            <w:shd w:val="clear" w:color="auto" w:fill="auto"/>
          </w:tcPr>
          <w:p w14:paraId="7639F2AC"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281FAC7E" w14:textId="77777777" w:rsidR="00A516C2" w:rsidRDefault="00A516C2" w:rsidP="00A516C2">
            <w:pPr>
              <w:pStyle w:val="tabletext"/>
              <w:rPr>
                <w:rStyle w:val="LineNumber"/>
              </w:rPr>
            </w:pPr>
            <w:r>
              <w:rPr>
                <w:rStyle w:val="LineNumber"/>
              </w:rPr>
              <w:t>The date when the accident/injury occurred.</w:t>
            </w:r>
          </w:p>
        </w:tc>
      </w:tr>
      <w:tr w:rsidR="00A516C2" w14:paraId="206791ED" w14:textId="77777777" w:rsidTr="00D01893">
        <w:trPr>
          <w:cantSplit/>
        </w:trPr>
        <w:tc>
          <w:tcPr>
            <w:tcW w:w="2267" w:type="dxa"/>
            <w:shd w:val="clear" w:color="auto" w:fill="auto"/>
          </w:tcPr>
          <w:p w14:paraId="6013ED0E"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777A0D92" w14:textId="77777777" w:rsidR="00A516C2" w:rsidRDefault="00A516C2" w:rsidP="00A516C2">
            <w:pPr>
              <w:pStyle w:val="tabletext"/>
              <w:rPr>
                <w:rStyle w:val="LineNumber"/>
              </w:rPr>
            </w:pPr>
            <w:r>
              <w:rPr>
                <w:rStyle w:val="LineNumber"/>
              </w:rPr>
              <w:t>procedure_acc_date</w:t>
            </w:r>
          </w:p>
        </w:tc>
      </w:tr>
      <w:tr w:rsidR="00A516C2" w14:paraId="03B6E84F" w14:textId="77777777" w:rsidTr="00D01893">
        <w:trPr>
          <w:cantSplit/>
        </w:trPr>
        <w:tc>
          <w:tcPr>
            <w:tcW w:w="2267" w:type="dxa"/>
            <w:shd w:val="clear" w:color="auto" w:fill="auto"/>
          </w:tcPr>
          <w:p w14:paraId="4055FC8D"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3DC683B1" w14:textId="77777777" w:rsidR="00A516C2" w:rsidRDefault="00A516C2" w:rsidP="00A516C2">
            <w:pPr>
              <w:pStyle w:val="tabletext"/>
              <w:rPr>
                <w:rStyle w:val="LineNumber"/>
              </w:rPr>
            </w:pPr>
            <w:r>
              <w:rPr>
                <w:rStyle w:val="LineNumber"/>
              </w:rPr>
              <w:t>fact_nmd_diagnosis_procedure</w:t>
            </w:r>
          </w:p>
        </w:tc>
      </w:tr>
      <w:tr w:rsidR="00A516C2" w14:paraId="2F7A2728" w14:textId="77777777" w:rsidTr="00D01893">
        <w:trPr>
          <w:cantSplit/>
        </w:trPr>
        <w:tc>
          <w:tcPr>
            <w:tcW w:w="2267" w:type="dxa"/>
            <w:shd w:val="clear" w:color="auto" w:fill="auto"/>
          </w:tcPr>
          <w:p w14:paraId="1AFACB5C"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225845CA" w14:textId="77777777" w:rsidR="00A516C2" w:rsidRDefault="00A516C2" w:rsidP="00A516C2">
            <w:pPr>
              <w:pStyle w:val="tabletext"/>
              <w:rPr>
                <w:rStyle w:val="LineNumber"/>
              </w:rPr>
            </w:pPr>
            <w:r>
              <w:rPr>
                <w:rStyle w:val="LineNumber"/>
              </w:rPr>
              <w:t>date</w:t>
            </w:r>
          </w:p>
        </w:tc>
      </w:tr>
      <w:tr w:rsidR="00A516C2" w14:paraId="1525CC2E" w14:textId="77777777" w:rsidTr="00D01893">
        <w:trPr>
          <w:cantSplit/>
        </w:trPr>
        <w:tc>
          <w:tcPr>
            <w:tcW w:w="2267" w:type="dxa"/>
            <w:shd w:val="clear" w:color="auto" w:fill="auto"/>
          </w:tcPr>
          <w:p w14:paraId="7C3CFC06"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4A9D71DB" w14:textId="77777777" w:rsidR="00A516C2" w:rsidRDefault="00A516C2" w:rsidP="00A516C2">
            <w:pPr>
              <w:pStyle w:val="tabletext"/>
              <w:rPr>
                <w:rStyle w:val="LineNumber"/>
              </w:rPr>
            </w:pPr>
            <w:r>
              <w:rPr>
                <w:rStyle w:val="LineNumber"/>
              </w:rPr>
              <w:t>Accident date, Injury date</w:t>
            </w:r>
          </w:p>
        </w:tc>
      </w:tr>
      <w:tr w:rsidR="00A516C2" w14:paraId="62BE3B1F" w14:textId="77777777" w:rsidTr="00D01893">
        <w:trPr>
          <w:cantSplit/>
        </w:trPr>
        <w:tc>
          <w:tcPr>
            <w:tcW w:w="2267" w:type="dxa"/>
            <w:shd w:val="clear" w:color="auto" w:fill="auto"/>
          </w:tcPr>
          <w:p w14:paraId="6616D095"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144CD619" w14:textId="77777777" w:rsidR="00A516C2" w:rsidRDefault="00A516C2" w:rsidP="00A516C2">
            <w:pPr>
              <w:pStyle w:val="tabletext"/>
              <w:rPr>
                <w:rStyle w:val="LineNumber"/>
              </w:rPr>
            </w:pPr>
            <w:r>
              <w:rPr>
                <w:rStyle w:val="LineNumber"/>
              </w:rPr>
              <w:t>Events resulting from an accident.</w:t>
            </w:r>
          </w:p>
        </w:tc>
      </w:tr>
      <w:tr w:rsidR="00A516C2" w14:paraId="64B912FB" w14:textId="77777777" w:rsidTr="00D01893">
        <w:trPr>
          <w:cantSplit/>
        </w:trPr>
        <w:tc>
          <w:tcPr>
            <w:tcW w:w="2267" w:type="dxa"/>
            <w:shd w:val="clear" w:color="auto" w:fill="auto"/>
          </w:tcPr>
          <w:p w14:paraId="36EEFD63"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097B92BD" w14:textId="77777777" w:rsidR="00A516C2" w:rsidRDefault="00A516C2" w:rsidP="00A516C2">
            <w:pPr>
              <w:pStyle w:val="tabletext"/>
              <w:rPr>
                <w:rStyle w:val="LineNumber"/>
              </w:rPr>
            </w:pPr>
            <w:r>
              <w:rPr>
                <w:rStyle w:val="LineNumber"/>
              </w:rPr>
              <w:t>CCYYMMDD</w:t>
            </w:r>
          </w:p>
        </w:tc>
      </w:tr>
      <w:tr w:rsidR="00A516C2" w14:paraId="5092CBFD" w14:textId="77777777" w:rsidTr="00D01893">
        <w:trPr>
          <w:cantSplit/>
        </w:trPr>
        <w:tc>
          <w:tcPr>
            <w:tcW w:w="2267" w:type="dxa"/>
            <w:shd w:val="clear" w:color="auto" w:fill="auto"/>
          </w:tcPr>
          <w:p w14:paraId="2B1A1B79"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39CC734" w14:textId="77777777" w:rsidR="00A516C2" w:rsidRDefault="00A516C2" w:rsidP="00A516C2">
            <w:pPr>
              <w:pStyle w:val="tabletext"/>
              <w:rPr>
                <w:rStyle w:val="LineNumber"/>
              </w:rPr>
            </w:pPr>
            <w:r>
              <w:rPr>
                <w:rStyle w:val="LineNumber"/>
              </w:rPr>
              <w:t>Partial dates are permissible. Incomplete dates are stored as 'ccyy0101' or 'ccyymm01' and a partial date flag associated with the date is set to the appropriate value.</w:t>
            </w:r>
          </w:p>
        </w:tc>
      </w:tr>
      <w:tr w:rsidR="00A516C2" w14:paraId="6A459188" w14:textId="77777777" w:rsidTr="00D01893">
        <w:trPr>
          <w:cantSplit/>
        </w:trPr>
        <w:tc>
          <w:tcPr>
            <w:tcW w:w="2267" w:type="dxa"/>
            <w:shd w:val="clear" w:color="auto" w:fill="auto"/>
          </w:tcPr>
          <w:p w14:paraId="2AA8884C"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1E8187DB" w14:textId="77777777" w:rsidR="00A516C2" w:rsidRDefault="00A516C2" w:rsidP="00A516C2">
            <w:pPr>
              <w:pStyle w:val="tabletext"/>
              <w:rPr>
                <w:rStyle w:val="LineNumber"/>
              </w:rPr>
            </w:pPr>
            <w:r>
              <w:rPr>
                <w:rStyle w:val="LineNumber"/>
              </w:rPr>
              <w:t>External cause date of occurrence and Operation/procedure date are sent in separately but both stored in the same field. If the diagnosis type is 'E' (</w:t>
            </w:r>
            <w:r w:rsidR="00150D1F">
              <w:rPr>
                <w:rStyle w:val="LineNumber"/>
              </w:rPr>
              <w:t>i.e.</w:t>
            </w:r>
            <w:r>
              <w:rPr>
                <w:rStyle w:val="LineNumber"/>
              </w:rPr>
              <w:t>, external cause event), the date is External cause date of occurrence.</w:t>
            </w:r>
          </w:p>
        </w:tc>
      </w:tr>
      <w:tr w:rsidR="00A516C2" w14:paraId="277157D5" w14:textId="77777777" w:rsidTr="00D01893">
        <w:trPr>
          <w:cantSplit/>
        </w:trPr>
        <w:tc>
          <w:tcPr>
            <w:tcW w:w="2267" w:type="dxa"/>
            <w:shd w:val="clear" w:color="auto" w:fill="auto"/>
          </w:tcPr>
          <w:p w14:paraId="09ECF85C"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63008EC0" w14:textId="77777777" w:rsidR="00A516C2" w:rsidRDefault="00A516C2" w:rsidP="00A516C2">
            <w:pPr>
              <w:pStyle w:val="tabletext"/>
              <w:rPr>
                <w:rStyle w:val="LineNumber"/>
              </w:rPr>
            </w:pPr>
            <w:r>
              <w:rPr>
                <w:rStyle w:val="LineNumber"/>
              </w:rPr>
              <w:t>Optional.</w:t>
            </w:r>
          </w:p>
        </w:tc>
      </w:tr>
      <w:tr w:rsidR="00A516C2" w14:paraId="2FF16C37" w14:textId="77777777" w:rsidTr="00D01893">
        <w:trPr>
          <w:cantSplit/>
        </w:trPr>
        <w:tc>
          <w:tcPr>
            <w:tcW w:w="2267" w:type="dxa"/>
            <w:shd w:val="clear" w:color="auto" w:fill="auto"/>
          </w:tcPr>
          <w:p w14:paraId="4243586D"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2CA42378" w14:textId="77777777" w:rsidR="00A516C2" w:rsidRDefault="00A516C2" w:rsidP="00A516C2">
            <w:pPr>
              <w:pStyle w:val="tabletext"/>
              <w:rPr>
                <w:rStyle w:val="LineNumber"/>
              </w:rPr>
            </w:pPr>
            <w:r>
              <w:rPr>
                <w:rStyle w:val="LineNumber"/>
              </w:rPr>
              <w:t>This field is optional for ICD-10-AM 2nd Edition (and onwards) place of occurrence codes (Y92.x) and activity codes (Y93.x).</w:t>
            </w:r>
          </w:p>
        </w:tc>
      </w:tr>
      <w:tr w:rsidR="00A516C2" w14:paraId="7F3EDDA6" w14:textId="77777777" w:rsidTr="00D01893">
        <w:trPr>
          <w:cantSplit/>
        </w:trPr>
        <w:tc>
          <w:tcPr>
            <w:tcW w:w="2267" w:type="dxa"/>
            <w:shd w:val="clear" w:color="auto" w:fill="auto"/>
          </w:tcPr>
          <w:p w14:paraId="5BD1479B"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06B4E60B" w14:textId="77777777" w:rsidR="00A516C2" w:rsidRDefault="00A516C2" w:rsidP="00A516C2">
            <w:pPr>
              <w:pStyle w:val="tabletext"/>
              <w:rPr>
                <w:rStyle w:val="LineNumber"/>
              </w:rPr>
            </w:pPr>
            <w:r>
              <w:rPr>
                <w:rStyle w:val="LineNumber"/>
              </w:rPr>
              <w:t>Diagnosis type</w:t>
            </w:r>
          </w:p>
          <w:p w14:paraId="64E9FA94" w14:textId="77777777" w:rsidR="00A516C2" w:rsidRDefault="00A516C2" w:rsidP="00A516C2">
            <w:pPr>
              <w:pStyle w:val="tabletext"/>
              <w:rPr>
                <w:rStyle w:val="LineNumber"/>
              </w:rPr>
            </w:pPr>
            <w:r>
              <w:rPr>
                <w:rStyle w:val="LineNumber"/>
              </w:rPr>
              <w:t>Accident date flag</w:t>
            </w:r>
          </w:p>
        </w:tc>
      </w:tr>
      <w:tr w:rsidR="00A516C2" w14:paraId="3D427E94" w14:textId="77777777" w:rsidTr="00D01893">
        <w:trPr>
          <w:cantSplit/>
        </w:trPr>
        <w:tc>
          <w:tcPr>
            <w:tcW w:w="2267" w:type="dxa"/>
            <w:shd w:val="clear" w:color="auto" w:fill="auto"/>
          </w:tcPr>
          <w:p w14:paraId="29CA1A00"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49542CAB" w14:textId="77777777" w:rsidR="00A516C2" w:rsidRDefault="00A516C2" w:rsidP="00A516C2">
            <w:pPr>
              <w:pStyle w:val="tabletext"/>
              <w:rPr>
                <w:rStyle w:val="LineNumber"/>
              </w:rPr>
            </w:pPr>
          </w:p>
        </w:tc>
      </w:tr>
      <w:tr w:rsidR="00A516C2" w14:paraId="31ABC0B9" w14:textId="77777777" w:rsidTr="00D01893">
        <w:trPr>
          <w:cantSplit/>
        </w:trPr>
        <w:tc>
          <w:tcPr>
            <w:tcW w:w="2267" w:type="dxa"/>
            <w:shd w:val="clear" w:color="auto" w:fill="auto"/>
          </w:tcPr>
          <w:p w14:paraId="3AFEC12B"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5A455A72" w14:textId="77777777" w:rsidR="00A516C2" w:rsidRDefault="00A516C2" w:rsidP="00A516C2">
            <w:pPr>
              <w:pStyle w:val="tabletext"/>
              <w:rPr>
                <w:rStyle w:val="LineNumber"/>
              </w:rPr>
            </w:pPr>
          </w:p>
        </w:tc>
      </w:tr>
    </w:tbl>
    <w:p w14:paraId="250D55F8" w14:textId="77777777" w:rsidR="00A516C2" w:rsidRDefault="00A516C2" w:rsidP="00A516C2">
      <w:pPr>
        <w:rPr>
          <w:rStyle w:val="LineNumber"/>
        </w:rPr>
      </w:pPr>
    </w:p>
    <w:p w14:paraId="0BA7DFFE"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A0593">
        <w:instrText>Procedure ACC date flag</w:instrText>
      </w:r>
      <w:r>
        <w:instrText xml:space="preserve">" </w:instrText>
      </w:r>
      <w:r>
        <w:rPr>
          <w:rStyle w:val="LineNumber"/>
        </w:rPr>
        <w:fldChar w:fldCharType="end"/>
      </w:r>
      <w:bookmarkStart w:id="43" w:name="_Toc10727661"/>
      <w:r>
        <w:rPr>
          <w:rStyle w:val="LineNumber"/>
        </w:rPr>
        <w:t>Procedure ACC date flag</w:t>
      </w:r>
      <w:bookmarkEnd w:id="43"/>
    </w:p>
    <w:tbl>
      <w:tblPr>
        <w:tblW w:w="0" w:type="auto"/>
        <w:tblCellMar>
          <w:bottom w:w="170" w:type="dxa"/>
        </w:tblCellMar>
        <w:tblLook w:val="04A0" w:firstRow="1" w:lastRow="0" w:firstColumn="1" w:lastColumn="0" w:noHBand="0" w:noVBand="1"/>
      </w:tblPr>
      <w:tblGrid>
        <w:gridCol w:w="2267"/>
        <w:gridCol w:w="5952"/>
      </w:tblGrid>
      <w:tr w:rsidR="00A516C2" w14:paraId="469FBEE3" w14:textId="77777777" w:rsidTr="00D01893">
        <w:trPr>
          <w:cantSplit/>
        </w:trPr>
        <w:tc>
          <w:tcPr>
            <w:tcW w:w="2267" w:type="dxa"/>
            <w:shd w:val="clear" w:color="auto" w:fill="auto"/>
          </w:tcPr>
          <w:p w14:paraId="4248BF08"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7BD572BD" w14:textId="77777777" w:rsidR="00A516C2" w:rsidRDefault="00A516C2" w:rsidP="00A516C2">
            <w:pPr>
              <w:pStyle w:val="tabletext"/>
              <w:rPr>
                <w:rStyle w:val="LineNumber"/>
              </w:rPr>
            </w:pPr>
            <w:r>
              <w:rPr>
                <w:rStyle w:val="LineNumber"/>
              </w:rPr>
              <w:t>Indicates whether the External cause date of occurrence stored is a partial date.</w:t>
            </w:r>
          </w:p>
        </w:tc>
      </w:tr>
      <w:tr w:rsidR="00A516C2" w14:paraId="3E98DD53" w14:textId="77777777" w:rsidTr="00D01893">
        <w:trPr>
          <w:cantSplit/>
        </w:trPr>
        <w:tc>
          <w:tcPr>
            <w:tcW w:w="2267" w:type="dxa"/>
            <w:shd w:val="clear" w:color="auto" w:fill="auto"/>
          </w:tcPr>
          <w:p w14:paraId="796AD89D"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1304EA30" w14:textId="77777777" w:rsidR="00A516C2" w:rsidRDefault="00A516C2" w:rsidP="00A516C2">
            <w:pPr>
              <w:pStyle w:val="tabletext"/>
              <w:rPr>
                <w:rStyle w:val="LineNumber"/>
              </w:rPr>
            </w:pPr>
            <w:r>
              <w:rPr>
                <w:rStyle w:val="LineNumber"/>
              </w:rPr>
              <w:t>procedure_acc_date_flag</w:t>
            </w:r>
          </w:p>
        </w:tc>
      </w:tr>
      <w:tr w:rsidR="00A516C2" w14:paraId="28467438" w14:textId="77777777" w:rsidTr="00D01893">
        <w:trPr>
          <w:cantSplit/>
        </w:trPr>
        <w:tc>
          <w:tcPr>
            <w:tcW w:w="2267" w:type="dxa"/>
            <w:shd w:val="clear" w:color="auto" w:fill="auto"/>
          </w:tcPr>
          <w:p w14:paraId="096F813D"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15BDAA99" w14:textId="77777777" w:rsidR="00A516C2" w:rsidRDefault="00A516C2" w:rsidP="00A516C2">
            <w:pPr>
              <w:pStyle w:val="tabletext"/>
              <w:rPr>
                <w:rStyle w:val="LineNumber"/>
              </w:rPr>
            </w:pPr>
            <w:r>
              <w:rPr>
                <w:rStyle w:val="LineNumber"/>
              </w:rPr>
              <w:t>fact_nmd_diagnosis_procedure</w:t>
            </w:r>
          </w:p>
        </w:tc>
      </w:tr>
      <w:tr w:rsidR="00A516C2" w14:paraId="6991A153" w14:textId="77777777" w:rsidTr="00D01893">
        <w:trPr>
          <w:cantSplit/>
        </w:trPr>
        <w:tc>
          <w:tcPr>
            <w:tcW w:w="2267" w:type="dxa"/>
            <w:shd w:val="clear" w:color="auto" w:fill="auto"/>
          </w:tcPr>
          <w:p w14:paraId="31E54A82"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44681F9D" w14:textId="77777777" w:rsidR="00A516C2" w:rsidRDefault="00A516C2" w:rsidP="00A516C2">
            <w:pPr>
              <w:pStyle w:val="tabletext"/>
              <w:rPr>
                <w:rStyle w:val="LineNumber"/>
              </w:rPr>
            </w:pPr>
            <w:r>
              <w:rPr>
                <w:rStyle w:val="LineNumber"/>
              </w:rPr>
              <w:t>char(1)</w:t>
            </w:r>
          </w:p>
        </w:tc>
      </w:tr>
      <w:tr w:rsidR="00A516C2" w14:paraId="4F89C815" w14:textId="77777777" w:rsidTr="00D01893">
        <w:trPr>
          <w:cantSplit/>
        </w:trPr>
        <w:tc>
          <w:tcPr>
            <w:tcW w:w="2267" w:type="dxa"/>
            <w:shd w:val="clear" w:color="auto" w:fill="auto"/>
          </w:tcPr>
          <w:p w14:paraId="12E6DE72"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DF08777" w14:textId="77777777" w:rsidR="00A516C2" w:rsidRDefault="00A516C2" w:rsidP="00A516C2">
            <w:pPr>
              <w:pStyle w:val="tabletext"/>
              <w:rPr>
                <w:rStyle w:val="LineNumber"/>
              </w:rPr>
            </w:pPr>
          </w:p>
        </w:tc>
      </w:tr>
      <w:tr w:rsidR="00A516C2" w14:paraId="1AD083DF" w14:textId="77777777" w:rsidTr="00D01893">
        <w:trPr>
          <w:cantSplit/>
        </w:trPr>
        <w:tc>
          <w:tcPr>
            <w:tcW w:w="2267" w:type="dxa"/>
            <w:shd w:val="clear" w:color="auto" w:fill="auto"/>
          </w:tcPr>
          <w:p w14:paraId="73CD9E06"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32344890" w14:textId="77777777" w:rsidR="00A516C2" w:rsidRDefault="00A516C2" w:rsidP="00A516C2">
            <w:pPr>
              <w:pStyle w:val="tabletext"/>
              <w:rPr>
                <w:rStyle w:val="LineNumber"/>
              </w:rPr>
            </w:pPr>
            <w:r>
              <w:rPr>
                <w:rStyle w:val="LineNumber"/>
              </w:rPr>
              <w:t>Events resulting from an accident.</w:t>
            </w:r>
          </w:p>
        </w:tc>
      </w:tr>
      <w:tr w:rsidR="00A516C2" w14:paraId="42F730E3" w14:textId="77777777" w:rsidTr="00D01893">
        <w:trPr>
          <w:cantSplit/>
        </w:trPr>
        <w:tc>
          <w:tcPr>
            <w:tcW w:w="2267" w:type="dxa"/>
            <w:shd w:val="clear" w:color="auto" w:fill="auto"/>
          </w:tcPr>
          <w:p w14:paraId="4C5FC765"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11714F2D" w14:textId="77777777" w:rsidR="00A516C2" w:rsidRDefault="00A516C2" w:rsidP="00A516C2">
            <w:pPr>
              <w:pStyle w:val="tabletext"/>
              <w:rPr>
                <w:rStyle w:val="LineNumber"/>
              </w:rPr>
            </w:pPr>
          </w:p>
        </w:tc>
      </w:tr>
      <w:tr w:rsidR="00A516C2" w14:paraId="32F1B65E" w14:textId="77777777" w:rsidTr="00D01893">
        <w:trPr>
          <w:cantSplit/>
        </w:trPr>
        <w:tc>
          <w:tcPr>
            <w:tcW w:w="2267" w:type="dxa"/>
            <w:shd w:val="clear" w:color="auto" w:fill="auto"/>
          </w:tcPr>
          <w:p w14:paraId="201B4F81"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52C5D5F0" w14:textId="77777777" w:rsidR="00A516C2" w:rsidRDefault="00A516C2" w:rsidP="00A516C2">
            <w:pPr>
              <w:pStyle w:val="tabletext"/>
              <w:rPr>
                <w:rStyle w:val="LineNumber"/>
              </w:rPr>
            </w:pPr>
            <w:r>
              <w:rPr>
                <w:rStyle w:val="LineNumber"/>
              </w:rPr>
              <w:t>D    where the day portion of the date is missing, default to '01'</w:t>
            </w:r>
          </w:p>
          <w:p w14:paraId="0AAD3C5F" w14:textId="77777777" w:rsidR="00A516C2" w:rsidRDefault="00A516C2" w:rsidP="00A516C2">
            <w:pPr>
              <w:pStyle w:val="tabletext"/>
              <w:rPr>
                <w:rStyle w:val="LineNumber"/>
              </w:rPr>
            </w:pPr>
            <w:r>
              <w:rPr>
                <w:rStyle w:val="LineNumber"/>
              </w:rPr>
              <w:t>M    where both day and month portions of the date are missing, default to '01/01'</w:t>
            </w:r>
          </w:p>
        </w:tc>
      </w:tr>
      <w:tr w:rsidR="00A516C2" w14:paraId="33F1B1AB" w14:textId="77777777" w:rsidTr="00D01893">
        <w:trPr>
          <w:cantSplit/>
        </w:trPr>
        <w:tc>
          <w:tcPr>
            <w:tcW w:w="2267" w:type="dxa"/>
            <w:shd w:val="clear" w:color="auto" w:fill="auto"/>
          </w:tcPr>
          <w:p w14:paraId="7DEE1447"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318CE9B8" w14:textId="77777777" w:rsidR="00A516C2" w:rsidRDefault="00A516C2" w:rsidP="00A516C2">
            <w:pPr>
              <w:pStyle w:val="tabletext"/>
              <w:rPr>
                <w:rStyle w:val="LineNumber"/>
              </w:rPr>
            </w:pPr>
            <w:r>
              <w:rPr>
                <w:rStyle w:val="LineNumber"/>
              </w:rPr>
              <w:t>A partial date flag, set automatically.</w:t>
            </w:r>
          </w:p>
          <w:p w14:paraId="05EF107D" w14:textId="77777777" w:rsidR="00A516C2" w:rsidRDefault="00A516C2" w:rsidP="00A516C2">
            <w:pPr>
              <w:pStyle w:val="tabletext"/>
              <w:rPr>
                <w:rStyle w:val="LineNumber"/>
              </w:rPr>
            </w:pPr>
          </w:p>
          <w:p w14:paraId="3F583A51" w14:textId="77777777" w:rsidR="00A516C2" w:rsidRDefault="00A516C2" w:rsidP="00A516C2">
            <w:pPr>
              <w:pStyle w:val="tabletext"/>
              <w:rPr>
                <w:rStyle w:val="LineNumber"/>
              </w:rPr>
            </w:pPr>
            <w:r>
              <w:rPr>
                <w:rStyle w:val="LineNumber"/>
              </w:rPr>
              <w:t xml:space="preserve">As the system allows partial dates to be entered, this identifies what field(s) are missing if a partial date is entered. </w:t>
            </w:r>
          </w:p>
          <w:p w14:paraId="36C20407" w14:textId="77777777" w:rsidR="00A516C2" w:rsidRDefault="00A516C2" w:rsidP="00A516C2">
            <w:pPr>
              <w:pStyle w:val="tabletext"/>
              <w:rPr>
                <w:rStyle w:val="LineNumber"/>
              </w:rPr>
            </w:pPr>
          </w:p>
          <w:p w14:paraId="4C2148C6" w14:textId="77777777" w:rsidR="00A516C2" w:rsidRDefault="00A516C2" w:rsidP="00A516C2">
            <w:pPr>
              <w:pStyle w:val="tabletext"/>
              <w:rPr>
                <w:rStyle w:val="LineNumber"/>
              </w:rPr>
            </w:pPr>
            <w:r>
              <w:rPr>
                <w:rStyle w:val="LineNumber"/>
              </w:rPr>
              <w:t>For example, if a date is entered as '00/00/2005', then the date is stored as '01/01/2005' and the partial indicator would be set to 'M'.</w:t>
            </w:r>
          </w:p>
        </w:tc>
      </w:tr>
      <w:tr w:rsidR="00A516C2" w14:paraId="4A86D2FE" w14:textId="77777777" w:rsidTr="00D01893">
        <w:trPr>
          <w:cantSplit/>
        </w:trPr>
        <w:tc>
          <w:tcPr>
            <w:tcW w:w="2267" w:type="dxa"/>
            <w:shd w:val="clear" w:color="auto" w:fill="auto"/>
          </w:tcPr>
          <w:p w14:paraId="5A39A983"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7128EFDD" w14:textId="77777777" w:rsidR="00A516C2" w:rsidRDefault="00A516C2" w:rsidP="00A516C2">
            <w:pPr>
              <w:pStyle w:val="tabletext"/>
              <w:rPr>
                <w:rStyle w:val="LineNumber"/>
              </w:rPr>
            </w:pPr>
          </w:p>
        </w:tc>
      </w:tr>
      <w:tr w:rsidR="00A516C2" w14:paraId="5F2D1884" w14:textId="77777777" w:rsidTr="00D01893">
        <w:trPr>
          <w:cantSplit/>
        </w:trPr>
        <w:tc>
          <w:tcPr>
            <w:tcW w:w="2267" w:type="dxa"/>
            <w:shd w:val="clear" w:color="auto" w:fill="auto"/>
          </w:tcPr>
          <w:p w14:paraId="31592EB8"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45621785" w14:textId="77777777" w:rsidR="00A516C2" w:rsidRDefault="00A516C2" w:rsidP="00A516C2">
            <w:pPr>
              <w:pStyle w:val="tabletext"/>
              <w:rPr>
                <w:rStyle w:val="LineNumber"/>
              </w:rPr>
            </w:pPr>
          </w:p>
        </w:tc>
      </w:tr>
      <w:tr w:rsidR="00A516C2" w14:paraId="7B29AE96" w14:textId="77777777" w:rsidTr="00D01893">
        <w:trPr>
          <w:cantSplit/>
        </w:trPr>
        <w:tc>
          <w:tcPr>
            <w:tcW w:w="2267" w:type="dxa"/>
            <w:shd w:val="clear" w:color="auto" w:fill="auto"/>
          </w:tcPr>
          <w:p w14:paraId="60125991"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3B02F2CE" w14:textId="77777777" w:rsidR="00A516C2" w:rsidRDefault="00A516C2" w:rsidP="00A516C2">
            <w:pPr>
              <w:pStyle w:val="tabletext"/>
              <w:rPr>
                <w:rStyle w:val="LineNumber"/>
              </w:rPr>
            </w:pPr>
            <w:r>
              <w:rPr>
                <w:rStyle w:val="LineNumber"/>
              </w:rPr>
              <w:t>External cause date of occurrence</w:t>
            </w:r>
          </w:p>
        </w:tc>
      </w:tr>
      <w:tr w:rsidR="00A516C2" w14:paraId="02144118" w14:textId="77777777" w:rsidTr="00D01893">
        <w:trPr>
          <w:cantSplit/>
        </w:trPr>
        <w:tc>
          <w:tcPr>
            <w:tcW w:w="2267" w:type="dxa"/>
            <w:shd w:val="clear" w:color="auto" w:fill="auto"/>
          </w:tcPr>
          <w:p w14:paraId="091BA3F6"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046DC466" w14:textId="77777777" w:rsidR="00A516C2" w:rsidRDefault="00A516C2" w:rsidP="00A516C2">
            <w:pPr>
              <w:pStyle w:val="tabletext"/>
              <w:rPr>
                <w:rStyle w:val="LineNumber"/>
              </w:rPr>
            </w:pPr>
          </w:p>
        </w:tc>
      </w:tr>
      <w:tr w:rsidR="00A516C2" w14:paraId="5F75C212" w14:textId="77777777" w:rsidTr="00D01893">
        <w:trPr>
          <w:cantSplit/>
        </w:trPr>
        <w:tc>
          <w:tcPr>
            <w:tcW w:w="2267" w:type="dxa"/>
            <w:shd w:val="clear" w:color="auto" w:fill="auto"/>
          </w:tcPr>
          <w:p w14:paraId="5E11E67F"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6FC4797E" w14:textId="77777777" w:rsidR="00A516C2" w:rsidRDefault="00A516C2" w:rsidP="00A516C2">
            <w:pPr>
              <w:pStyle w:val="tabletext"/>
              <w:rPr>
                <w:rStyle w:val="LineNumber"/>
              </w:rPr>
            </w:pPr>
          </w:p>
        </w:tc>
      </w:tr>
    </w:tbl>
    <w:p w14:paraId="43A30A93" w14:textId="77777777" w:rsidR="00A516C2" w:rsidRDefault="00A516C2" w:rsidP="00A516C2">
      <w:pPr>
        <w:rPr>
          <w:rStyle w:val="LineNumber"/>
        </w:rPr>
      </w:pPr>
    </w:p>
    <w:p w14:paraId="60D981AB"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72690">
        <w:instrText>Submitted system id</w:instrText>
      </w:r>
      <w:r>
        <w:instrText xml:space="preserve">" </w:instrText>
      </w:r>
      <w:r>
        <w:rPr>
          <w:rStyle w:val="LineNumber"/>
        </w:rPr>
        <w:fldChar w:fldCharType="end"/>
      </w:r>
      <w:bookmarkStart w:id="44" w:name="_Toc10727662"/>
      <w:r>
        <w:rPr>
          <w:rStyle w:val="LineNumber"/>
        </w:rPr>
        <w:t>Submitted system id</w:t>
      </w:r>
      <w:bookmarkEnd w:id="44"/>
    </w:p>
    <w:tbl>
      <w:tblPr>
        <w:tblW w:w="0" w:type="auto"/>
        <w:tblCellMar>
          <w:bottom w:w="170" w:type="dxa"/>
        </w:tblCellMar>
        <w:tblLook w:val="04A0" w:firstRow="1" w:lastRow="0" w:firstColumn="1" w:lastColumn="0" w:noHBand="0" w:noVBand="1"/>
      </w:tblPr>
      <w:tblGrid>
        <w:gridCol w:w="2267"/>
        <w:gridCol w:w="5952"/>
      </w:tblGrid>
      <w:tr w:rsidR="00A516C2" w14:paraId="77CCA78D" w14:textId="77777777" w:rsidTr="00D01893">
        <w:trPr>
          <w:cantSplit/>
        </w:trPr>
        <w:tc>
          <w:tcPr>
            <w:tcW w:w="2267" w:type="dxa"/>
            <w:shd w:val="clear" w:color="auto" w:fill="auto"/>
          </w:tcPr>
          <w:p w14:paraId="135055EA"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0BFCAEDA" w14:textId="77777777" w:rsidR="00A516C2" w:rsidRDefault="00A516C2" w:rsidP="00A516C2">
            <w:pPr>
              <w:pStyle w:val="tabletext"/>
              <w:rPr>
                <w:rStyle w:val="LineNumber"/>
              </w:rPr>
            </w:pPr>
            <w:r>
              <w:rPr>
                <w:rStyle w:val="LineNumber"/>
              </w:rPr>
              <w:t>The clinical coding system ID used by the provider when submitting their diagnosis record.</w:t>
            </w:r>
          </w:p>
        </w:tc>
      </w:tr>
      <w:tr w:rsidR="00A516C2" w14:paraId="5A3B35CC" w14:textId="77777777" w:rsidTr="00D01893">
        <w:trPr>
          <w:cantSplit/>
        </w:trPr>
        <w:tc>
          <w:tcPr>
            <w:tcW w:w="2267" w:type="dxa"/>
            <w:shd w:val="clear" w:color="auto" w:fill="auto"/>
          </w:tcPr>
          <w:p w14:paraId="0144BB92"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4DC8085" w14:textId="77777777" w:rsidR="00A516C2" w:rsidRDefault="00A516C2" w:rsidP="00A516C2">
            <w:pPr>
              <w:pStyle w:val="tabletext"/>
              <w:rPr>
                <w:rStyle w:val="LineNumber"/>
              </w:rPr>
            </w:pPr>
            <w:r>
              <w:rPr>
                <w:rStyle w:val="LineNumber"/>
              </w:rPr>
              <w:t>submitted_system_id</w:t>
            </w:r>
          </w:p>
        </w:tc>
      </w:tr>
      <w:tr w:rsidR="00A516C2" w14:paraId="02B96BFB" w14:textId="77777777" w:rsidTr="00D01893">
        <w:trPr>
          <w:cantSplit/>
        </w:trPr>
        <w:tc>
          <w:tcPr>
            <w:tcW w:w="2267" w:type="dxa"/>
            <w:shd w:val="clear" w:color="auto" w:fill="auto"/>
          </w:tcPr>
          <w:p w14:paraId="2C8BC35A"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08D23149" w14:textId="77777777" w:rsidR="00A516C2" w:rsidRDefault="00A516C2" w:rsidP="00A516C2">
            <w:pPr>
              <w:pStyle w:val="tabletext"/>
              <w:rPr>
                <w:rStyle w:val="LineNumber"/>
              </w:rPr>
            </w:pPr>
            <w:r>
              <w:rPr>
                <w:rStyle w:val="LineNumber"/>
              </w:rPr>
              <w:t>fact_nmd_diagnosis_procedure</w:t>
            </w:r>
          </w:p>
        </w:tc>
      </w:tr>
      <w:tr w:rsidR="00A516C2" w14:paraId="7D47C1FF" w14:textId="77777777" w:rsidTr="00D01893">
        <w:trPr>
          <w:cantSplit/>
        </w:trPr>
        <w:tc>
          <w:tcPr>
            <w:tcW w:w="2267" w:type="dxa"/>
            <w:shd w:val="clear" w:color="auto" w:fill="auto"/>
          </w:tcPr>
          <w:p w14:paraId="1E7020FA"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4EADD16A" w14:textId="77777777" w:rsidR="00A516C2" w:rsidRDefault="00A516C2" w:rsidP="00A516C2">
            <w:pPr>
              <w:pStyle w:val="tabletext"/>
              <w:rPr>
                <w:rStyle w:val="LineNumber"/>
              </w:rPr>
            </w:pPr>
            <w:r>
              <w:rPr>
                <w:rStyle w:val="LineNumber"/>
              </w:rPr>
              <w:t>varchar2(2)</w:t>
            </w:r>
          </w:p>
        </w:tc>
      </w:tr>
      <w:tr w:rsidR="00A516C2" w14:paraId="425204EB" w14:textId="77777777" w:rsidTr="00D01893">
        <w:trPr>
          <w:cantSplit/>
        </w:trPr>
        <w:tc>
          <w:tcPr>
            <w:tcW w:w="2267" w:type="dxa"/>
            <w:shd w:val="clear" w:color="auto" w:fill="auto"/>
          </w:tcPr>
          <w:p w14:paraId="44EA4275"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6A044EDB" w14:textId="77777777" w:rsidR="00A516C2" w:rsidRDefault="00A516C2" w:rsidP="00A516C2">
            <w:pPr>
              <w:pStyle w:val="tabletext"/>
              <w:rPr>
                <w:rStyle w:val="LineNumber"/>
              </w:rPr>
            </w:pPr>
          </w:p>
        </w:tc>
      </w:tr>
      <w:tr w:rsidR="00A516C2" w14:paraId="3CF3AC1F" w14:textId="77777777" w:rsidTr="00D01893">
        <w:trPr>
          <w:cantSplit/>
        </w:trPr>
        <w:tc>
          <w:tcPr>
            <w:tcW w:w="2267" w:type="dxa"/>
            <w:shd w:val="clear" w:color="auto" w:fill="auto"/>
          </w:tcPr>
          <w:p w14:paraId="5F9391A6"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3B4764D2" w14:textId="77777777" w:rsidR="00A516C2" w:rsidRDefault="00A516C2" w:rsidP="00A516C2">
            <w:pPr>
              <w:pStyle w:val="tabletext"/>
              <w:rPr>
                <w:rStyle w:val="LineNumber"/>
              </w:rPr>
            </w:pPr>
          </w:p>
        </w:tc>
      </w:tr>
      <w:tr w:rsidR="00A516C2" w14:paraId="61C5528A" w14:textId="77777777" w:rsidTr="00D01893">
        <w:trPr>
          <w:cantSplit/>
        </w:trPr>
        <w:tc>
          <w:tcPr>
            <w:tcW w:w="2267" w:type="dxa"/>
            <w:shd w:val="clear" w:color="auto" w:fill="auto"/>
          </w:tcPr>
          <w:p w14:paraId="6B1F0750"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2068710A" w14:textId="77777777" w:rsidR="00A516C2" w:rsidRDefault="00A516C2" w:rsidP="00A516C2">
            <w:pPr>
              <w:pStyle w:val="tabletext"/>
              <w:rPr>
                <w:rStyle w:val="LineNumber"/>
              </w:rPr>
            </w:pPr>
          </w:p>
        </w:tc>
      </w:tr>
      <w:tr w:rsidR="00A516C2" w14:paraId="2B866E07" w14:textId="77777777" w:rsidTr="00D01893">
        <w:trPr>
          <w:cantSplit/>
        </w:trPr>
        <w:tc>
          <w:tcPr>
            <w:tcW w:w="2267" w:type="dxa"/>
            <w:shd w:val="clear" w:color="auto" w:fill="auto"/>
          </w:tcPr>
          <w:p w14:paraId="69FC6407"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12964FF7" w14:textId="77777777" w:rsidR="00A516C2" w:rsidRDefault="00A516C2" w:rsidP="00A516C2">
            <w:pPr>
              <w:pStyle w:val="tabletext"/>
              <w:rPr>
                <w:rStyle w:val="LineNumber"/>
              </w:rPr>
            </w:pPr>
            <w:r>
              <w:rPr>
                <w:rStyle w:val="LineNumber"/>
              </w:rPr>
              <w:t>Refer 'Clinical coding system ID'</w:t>
            </w:r>
          </w:p>
        </w:tc>
      </w:tr>
      <w:tr w:rsidR="00A516C2" w14:paraId="7033682B" w14:textId="77777777" w:rsidTr="00D01893">
        <w:trPr>
          <w:cantSplit/>
        </w:trPr>
        <w:tc>
          <w:tcPr>
            <w:tcW w:w="2267" w:type="dxa"/>
            <w:shd w:val="clear" w:color="auto" w:fill="auto"/>
          </w:tcPr>
          <w:p w14:paraId="5F37DE5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D5929E8" w14:textId="77777777" w:rsidR="00A516C2" w:rsidRDefault="00A516C2" w:rsidP="00A516C2">
            <w:pPr>
              <w:pStyle w:val="tabletext"/>
              <w:rPr>
                <w:rStyle w:val="LineNumber"/>
              </w:rPr>
            </w:pPr>
            <w:r>
              <w:rPr>
                <w:rStyle w:val="LineNumber"/>
              </w:rPr>
              <w:t xml:space="preserve">This field </w:t>
            </w:r>
            <w:r w:rsidR="00150D1F">
              <w:rPr>
                <w:rStyle w:val="LineNumber"/>
              </w:rPr>
              <w:t>identifies</w:t>
            </w:r>
            <w:r>
              <w:rPr>
                <w:rStyle w:val="LineNumber"/>
              </w:rPr>
              <w:t xml:space="preserve"> the system ID used on a diagnosis record submitted by the health provider.</w:t>
            </w:r>
          </w:p>
          <w:p w14:paraId="60A9B0FA" w14:textId="77777777" w:rsidR="00A516C2" w:rsidRDefault="00A516C2" w:rsidP="00A516C2">
            <w:pPr>
              <w:pStyle w:val="tabletext"/>
              <w:rPr>
                <w:rStyle w:val="LineNumber"/>
              </w:rPr>
            </w:pPr>
          </w:p>
          <w:p w14:paraId="68F73EDC" w14:textId="77777777" w:rsidR="00A516C2" w:rsidRDefault="00A516C2" w:rsidP="00A516C2">
            <w:pPr>
              <w:pStyle w:val="tabletext"/>
              <w:rPr>
                <w:rStyle w:val="LineNumber"/>
              </w:rPr>
            </w:pPr>
            <w:r>
              <w:rPr>
                <w:rStyle w:val="LineNumber"/>
              </w:rPr>
              <w:t>This value is repeated onto each diagnosis record that is mapped to another clinical code classification from the submitted record.  This enables the source (submitted) record and system ID level to be identified.</w:t>
            </w:r>
          </w:p>
        </w:tc>
      </w:tr>
      <w:tr w:rsidR="00A516C2" w14:paraId="6FC2C6C2" w14:textId="77777777" w:rsidTr="00D01893">
        <w:trPr>
          <w:cantSplit/>
        </w:trPr>
        <w:tc>
          <w:tcPr>
            <w:tcW w:w="2267" w:type="dxa"/>
            <w:shd w:val="clear" w:color="auto" w:fill="auto"/>
          </w:tcPr>
          <w:p w14:paraId="7F302930"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75A9021B" w14:textId="77777777" w:rsidR="00A516C2" w:rsidRDefault="00A516C2" w:rsidP="00A516C2">
            <w:pPr>
              <w:pStyle w:val="tabletext"/>
              <w:rPr>
                <w:rStyle w:val="LineNumber"/>
              </w:rPr>
            </w:pPr>
          </w:p>
        </w:tc>
      </w:tr>
      <w:tr w:rsidR="00A516C2" w14:paraId="176ADD73" w14:textId="77777777" w:rsidTr="00D01893">
        <w:trPr>
          <w:cantSplit/>
        </w:trPr>
        <w:tc>
          <w:tcPr>
            <w:tcW w:w="2267" w:type="dxa"/>
            <w:shd w:val="clear" w:color="auto" w:fill="auto"/>
          </w:tcPr>
          <w:p w14:paraId="1E4FF18C"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7BF23F14" w14:textId="77777777" w:rsidR="00A516C2" w:rsidRDefault="00A516C2" w:rsidP="00A516C2">
            <w:pPr>
              <w:pStyle w:val="tabletext"/>
              <w:rPr>
                <w:rStyle w:val="LineNumber"/>
              </w:rPr>
            </w:pPr>
          </w:p>
        </w:tc>
      </w:tr>
      <w:tr w:rsidR="00A516C2" w14:paraId="38206A82" w14:textId="77777777" w:rsidTr="00D01893">
        <w:trPr>
          <w:cantSplit/>
        </w:trPr>
        <w:tc>
          <w:tcPr>
            <w:tcW w:w="2267" w:type="dxa"/>
            <w:shd w:val="clear" w:color="auto" w:fill="auto"/>
          </w:tcPr>
          <w:p w14:paraId="79BE4FED"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150D3E6C" w14:textId="77777777" w:rsidR="00A516C2" w:rsidRDefault="00A516C2" w:rsidP="00A516C2">
            <w:pPr>
              <w:pStyle w:val="tabletext"/>
              <w:rPr>
                <w:rStyle w:val="LineNumber"/>
              </w:rPr>
            </w:pPr>
          </w:p>
        </w:tc>
      </w:tr>
      <w:tr w:rsidR="00A516C2" w14:paraId="65C6FC05" w14:textId="77777777" w:rsidTr="00D01893">
        <w:trPr>
          <w:cantSplit/>
        </w:trPr>
        <w:tc>
          <w:tcPr>
            <w:tcW w:w="2267" w:type="dxa"/>
            <w:shd w:val="clear" w:color="auto" w:fill="auto"/>
          </w:tcPr>
          <w:p w14:paraId="4EA2DCAF"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58F90F26" w14:textId="77777777" w:rsidR="00A516C2" w:rsidRDefault="00A516C2" w:rsidP="00A516C2">
            <w:pPr>
              <w:pStyle w:val="tabletext"/>
              <w:rPr>
                <w:rStyle w:val="LineNumber"/>
              </w:rPr>
            </w:pPr>
          </w:p>
        </w:tc>
      </w:tr>
      <w:tr w:rsidR="00A516C2" w14:paraId="749125B9" w14:textId="77777777" w:rsidTr="00D01893">
        <w:trPr>
          <w:cantSplit/>
        </w:trPr>
        <w:tc>
          <w:tcPr>
            <w:tcW w:w="2267" w:type="dxa"/>
            <w:shd w:val="clear" w:color="auto" w:fill="auto"/>
          </w:tcPr>
          <w:p w14:paraId="1DBF3624"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4B8CD340" w14:textId="77777777" w:rsidR="00A516C2" w:rsidRDefault="00A516C2" w:rsidP="00A516C2">
            <w:pPr>
              <w:pStyle w:val="tabletext"/>
              <w:rPr>
                <w:rStyle w:val="LineNumber"/>
              </w:rPr>
            </w:pPr>
            <w:r>
              <w:rPr>
                <w:rStyle w:val="LineNumber"/>
              </w:rPr>
              <w:t>Ministry of Health</w:t>
            </w:r>
          </w:p>
        </w:tc>
      </w:tr>
    </w:tbl>
    <w:p w14:paraId="7F61247D" w14:textId="77777777" w:rsidR="00A516C2" w:rsidRDefault="00A516C2" w:rsidP="00A516C2">
      <w:pPr>
        <w:rPr>
          <w:rStyle w:val="LineNumber"/>
        </w:rPr>
      </w:pPr>
    </w:p>
    <w:p w14:paraId="4CC1BA08"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F31A6">
        <w:instrText>Transaction id</w:instrText>
      </w:r>
      <w:r>
        <w:instrText xml:space="preserve">" </w:instrText>
      </w:r>
      <w:r>
        <w:rPr>
          <w:rStyle w:val="LineNumber"/>
        </w:rPr>
        <w:fldChar w:fldCharType="end"/>
      </w:r>
      <w:bookmarkStart w:id="45" w:name="_Toc10727663"/>
      <w:r>
        <w:rPr>
          <w:rStyle w:val="LineNumber"/>
        </w:rPr>
        <w:t>Transaction id</w:t>
      </w:r>
      <w:bookmarkEnd w:id="45"/>
    </w:p>
    <w:tbl>
      <w:tblPr>
        <w:tblW w:w="0" w:type="auto"/>
        <w:tblCellMar>
          <w:bottom w:w="170" w:type="dxa"/>
        </w:tblCellMar>
        <w:tblLook w:val="04A0" w:firstRow="1" w:lastRow="0" w:firstColumn="1" w:lastColumn="0" w:noHBand="0" w:noVBand="1"/>
      </w:tblPr>
      <w:tblGrid>
        <w:gridCol w:w="2267"/>
        <w:gridCol w:w="5952"/>
      </w:tblGrid>
      <w:tr w:rsidR="00A516C2" w14:paraId="72FC2128" w14:textId="77777777" w:rsidTr="00D01893">
        <w:trPr>
          <w:cantSplit/>
        </w:trPr>
        <w:tc>
          <w:tcPr>
            <w:tcW w:w="2267" w:type="dxa"/>
            <w:shd w:val="clear" w:color="auto" w:fill="auto"/>
          </w:tcPr>
          <w:p w14:paraId="3F0AB107"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8363781" w14:textId="77777777" w:rsidR="00A516C2" w:rsidRDefault="00A516C2" w:rsidP="00A516C2">
            <w:pPr>
              <w:pStyle w:val="tabletext"/>
              <w:rPr>
                <w:rStyle w:val="LineNumber"/>
              </w:rPr>
            </w:pPr>
            <w:r>
              <w:rPr>
                <w:rStyle w:val="LineNumber"/>
              </w:rPr>
              <w:t>A sequential number within the batch. With the Batch ID, this forms a unique identifier for each transaction.</w:t>
            </w:r>
          </w:p>
        </w:tc>
      </w:tr>
      <w:tr w:rsidR="00A516C2" w14:paraId="6D0EF4FF" w14:textId="77777777" w:rsidTr="00D01893">
        <w:trPr>
          <w:cantSplit/>
        </w:trPr>
        <w:tc>
          <w:tcPr>
            <w:tcW w:w="2267" w:type="dxa"/>
            <w:shd w:val="clear" w:color="auto" w:fill="auto"/>
          </w:tcPr>
          <w:p w14:paraId="4D90FECE"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4E8C07AA" w14:textId="77777777" w:rsidR="00A516C2" w:rsidRDefault="00A516C2" w:rsidP="00A516C2">
            <w:pPr>
              <w:pStyle w:val="tabletext"/>
              <w:rPr>
                <w:rStyle w:val="LineNumber"/>
              </w:rPr>
            </w:pPr>
            <w:r>
              <w:rPr>
                <w:rStyle w:val="LineNumber"/>
              </w:rPr>
              <w:t>transaction_id</w:t>
            </w:r>
          </w:p>
        </w:tc>
      </w:tr>
      <w:tr w:rsidR="00A516C2" w14:paraId="139EA92A" w14:textId="77777777" w:rsidTr="00D01893">
        <w:trPr>
          <w:cantSplit/>
        </w:trPr>
        <w:tc>
          <w:tcPr>
            <w:tcW w:w="2267" w:type="dxa"/>
            <w:shd w:val="clear" w:color="auto" w:fill="auto"/>
          </w:tcPr>
          <w:p w14:paraId="71D9DE95"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4E3CF563" w14:textId="77777777" w:rsidR="00A516C2" w:rsidRDefault="00A516C2" w:rsidP="00A516C2">
            <w:pPr>
              <w:pStyle w:val="tabletext"/>
              <w:rPr>
                <w:rStyle w:val="LineNumber"/>
              </w:rPr>
            </w:pPr>
            <w:r>
              <w:rPr>
                <w:rStyle w:val="LineNumber"/>
              </w:rPr>
              <w:t>fact_nmd_diagnosis_procedure</w:t>
            </w:r>
          </w:p>
        </w:tc>
      </w:tr>
      <w:tr w:rsidR="00A516C2" w14:paraId="43C9AAF1" w14:textId="77777777" w:rsidTr="00D01893">
        <w:trPr>
          <w:cantSplit/>
        </w:trPr>
        <w:tc>
          <w:tcPr>
            <w:tcW w:w="2267" w:type="dxa"/>
            <w:shd w:val="clear" w:color="auto" w:fill="auto"/>
          </w:tcPr>
          <w:p w14:paraId="48CC6DB3"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659943C4" w14:textId="77777777" w:rsidR="00A516C2" w:rsidRDefault="00A516C2" w:rsidP="00A516C2">
            <w:pPr>
              <w:pStyle w:val="tabletext"/>
              <w:rPr>
                <w:rStyle w:val="LineNumber"/>
              </w:rPr>
            </w:pPr>
            <w:r>
              <w:rPr>
                <w:rStyle w:val="LineNumber"/>
              </w:rPr>
              <w:t>integer</w:t>
            </w:r>
          </w:p>
        </w:tc>
      </w:tr>
      <w:tr w:rsidR="00A516C2" w14:paraId="7EBB1C9B" w14:textId="77777777" w:rsidTr="00D01893">
        <w:trPr>
          <w:cantSplit/>
        </w:trPr>
        <w:tc>
          <w:tcPr>
            <w:tcW w:w="2267" w:type="dxa"/>
            <w:shd w:val="clear" w:color="auto" w:fill="auto"/>
          </w:tcPr>
          <w:p w14:paraId="2AAFB93E"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32624343" w14:textId="77777777" w:rsidR="00A516C2" w:rsidRDefault="00A516C2" w:rsidP="00A516C2">
            <w:pPr>
              <w:pStyle w:val="tabletext"/>
              <w:rPr>
                <w:rStyle w:val="LineNumber"/>
              </w:rPr>
            </w:pPr>
          </w:p>
        </w:tc>
      </w:tr>
      <w:tr w:rsidR="00A516C2" w14:paraId="43614096" w14:textId="77777777" w:rsidTr="00D01893">
        <w:trPr>
          <w:cantSplit/>
        </w:trPr>
        <w:tc>
          <w:tcPr>
            <w:tcW w:w="2267" w:type="dxa"/>
            <w:shd w:val="clear" w:color="auto" w:fill="auto"/>
          </w:tcPr>
          <w:p w14:paraId="6B455A25"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5EA036C0" w14:textId="77777777" w:rsidR="00A516C2" w:rsidRDefault="00A516C2" w:rsidP="00A516C2">
            <w:pPr>
              <w:pStyle w:val="tabletext"/>
              <w:rPr>
                <w:rStyle w:val="LineNumber"/>
              </w:rPr>
            </w:pPr>
          </w:p>
        </w:tc>
      </w:tr>
      <w:tr w:rsidR="00A516C2" w14:paraId="7A92EFA8" w14:textId="77777777" w:rsidTr="00D01893">
        <w:trPr>
          <w:cantSplit/>
        </w:trPr>
        <w:tc>
          <w:tcPr>
            <w:tcW w:w="2267" w:type="dxa"/>
            <w:shd w:val="clear" w:color="auto" w:fill="auto"/>
          </w:tcPr>
          <w:p w14:paraId="04F7965C"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294FEF10" w14:textId="77777777" w:rsidR="00A516C2" w:rsidRDefault="00A516C2" w:rsidP="00A516C2">
            <w:pPr>
              <w:pStyle w:val="tabletext"/>
              <w:rPr>
                <w:rStyle w:val="LineNumber"/>
              </w:rPr>
            </w:pPr>
          </w:p>
        </w:tc>
      </w:tr>
      <w:tr w:rsidR="00A516C2" w14:paraId="5110A21D" w14:textId="77777777" w:rsidTr="00D01893">
        <w:trPr>
          <w:cantSplit/>
        </w:trPr>
        <w:tc>
          <w:tcPr>
            <w:tcW w:w="2267" w:type="dxa"/>
            <w:shd w:val="clear" w:color="auto" w:fill="auto"/>
          </w:tcPr>
          <w:p w14:paraId="7200FEBB"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B395222" w14:textId="77777777" w:rsidR="00A516C2" w:rsidRDefault="00A516C2" w:rsidP="00A516C2">
            <w:pPr>
              <w:pStyle w:val="tabletext"/>
              <w:rPr>
                <w:rStyle w:val="LineNumber"/>
              </w:rPr>
            </w:pPr>
          </w:p>
        </w:tc>
      </w:tr>
      <w:tr w:rsidR="00A516C2" w14:paraId="6B2D29FE" w14:textId="77777777" w:rsidTr="00D01893">
        <w:trPr>
          <w:cantSplit/>
        </w:trPr>
        <w:tc>
          <w:tcPr>
            <w:tcW w:w="2267" w:type="dxa"/>
            <w:shd w:val="clear" w:color="auto" w:fill="auto"/>
          </w:tcPr>
          <w:p w14:paraId="0628227B"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4CBF8A65" w14:textId="77777777" w:rsidR="00A516C2" w:rsidRDefault="00A516C2" w:rsidP="00A516C2">
            <w:pPr>
              <w:pStyle w:val="tabletext"/>
              <w:rPr>
                <w:rStyle w:val="LineNumber"/>
              </w:rPr>
            </w:pPr>
            <w:r>
              <w:rPr>
                <w:rStyle w:val="LineNumber"/>
              </w:rPr>
              <w:t>Generated by the load process. Used internally for reference.</w:t>
            </w:r>
          </w:p>
        </w:tc>
      </w:tr>
      <w:tr w:rsidR="00A516C2" w14:paraId="309FE327" w14:textId="77777777" w:rsidTr="00D01893">
        <w:trPr>
          <w:cantSplit/>
        </w:trPr>
        <w:tc>
          <w:tcPr>
            <w:tcW w:w="2267" w:type="dxa"/>
            <w:shd w:val="clear" w:color="auto" w:fill="auto"/>
          </w:tcPr>
          <w:p w14:paraId="3EB0E54B"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23593701" w14:textId="77777777" w:rsidR="00A516C2" w:rsidRDefault="00A516C2" w:rsidP="00A516C2">
            <w:pPr>
              <w:pStyle w:val="tabletext"/>
              <w:rPr>
                <w:rStyle w:val="LineNumber"/>
              </w:rPr>
            </w:pPr>
          </w:p>
        </w:tc>
      </w:tr>
      <w:tr w:rsidR="00A516C2" w14:paraId="1EB93288" w14:textId="77777777" w:rsidTr="00D01893">
        <w:trPr>
          <w:cantSplit/>
        </w:trPr>
        <w:tc>
          <w:tcPr>
            <w:tcW w:w="2267" w:type="dxa"/>
            <w:shd w:val="clear" w:color="auto" w:fill="auto"/>
          </w:tcPr>
          <w:p w14:paraId="00DA1515"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496765CD" w14:textId="77777777" w:rsidR="00A516C2" w:rsidRDefault="00A516C2" w:rsidP="00A516C2">
            <w:pPr>
              <w:pStyle w:val="tabletext"/>
              <w:rPr>
                <w:rStyle w:val="LineNumber"/>
              </w:rPr>
            </w:pPr>
          </w:p>
        </w:tc>
      </w:tr>
      <w:tr w:rsidR="00A516C2" w14:paraId="6CA12803" w14:textId="77777777" w:rsidTr="00D01893">
        <w:trPr>
          <w:cantSplit/>
        </w:trPr>
        <w:tc>
          <w:tcPr>
            <w:tcW w:w="2267" w:type="dxa"/>
            <w:shd w:val="clear" w:color="auto" w:fill="auto"/>
          </w:tcPr>
          <w:p w14:paraId="41D44E2B"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08C79B65" w14:textId="77777777" w:rsidR="00A516C2" w:rsidRDefault="00A516C2" w:rsidP="00A516C2">
            <w:pPr>
              <w:pStyle w:val="tabletext"/>
              <w:rPr>
                <w:rStyle w:val="LineNumber"/>
              </w:rPr>
            </w:pPr>
          </w:p>
        </w:tc>
      </w:tr>
      <w:tr w:rsidR="00A516C2" w14:paraId="7E217537" w14:textId="77777777" w:rsidTr="00D01893">
        <w:trPr>
          <w:cantSplit/>
        </w:trPr>
        <w:tc>
          <w:tcPr>
            <w:tcW w:w="2267" w:type="dxa"/>
            <w:shd w:val="clear" w:color="auto" w:fill="auto"/>
          </w:tcPr>
          <w:p w14:paraId="7D88EF60"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0954327C" w14:textId="77777777" w:rsidR="00A516C2" w:rsidRDefault="00A516C2" w:rsidP="00A516C2">
            <w:pPr>
              <w:pStyle w:val="tabletext"/>
              <w:rPr>
                <w:rStyle w:val="LineNumber"/>
              </w:rPr>
            </w:pPr>
          </w:p>
        </w:tc>
      </w:tr>
      <w:tr w:rsidR="00A516C2" w14:paraId="11802F43" w14:textId="77777777" w:rsidTr="00D01893">
        <w:trPr>
          <w:cantSplit/>
        </w:trPr>
        <w:tc>
          <w:tcPr>
            <w:tcW w:w="2267" w:type="dxa"/>
            <w:shd w:val="clear" w:color="auto" w:fill="auto"/>
          </w:tcPr>
          <w:p w14:paraId="649ACBB2"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21854A4D" w14:textId="77777777" w:rsidR="00A516C2" w:rsidRDefault="00A516C2" w:rsidP="00A516C2">
            <w:pPr>
              <w:pStyle w:val="tabletext"/>
              <w:rPr>
                <w:rStyle w:val="LineNumber"/>
              </w:rPr>
            </w:pPr>
          </w:p>
        </w:tc>
      </w:tr>
    </w:tbl>
    <w:p w14:paraId="7DA1D528" w14:textId="77777777" w:rsidR="00A516C2" w:rsidRDefault="00A516C2" w:rsidP="00A516C2">
      <w:pPr>
        <w:rPr>
          <w:rStyle w:val="LineNumber"/>
        </w:rPr>
      </w:pPr>
    </w:p>
    <w:p w14:paraId="447B6C19" w14:textId="77777777" w:rsidR="00A516C2" w:rsidRDefault="00A516C2" w:rsidP="00A516C2">
      <w:pPr>
        <w:rPr>
          <w:rStyle w:val="LineNumber"/>
        </w:rPr>
      </w:pPr>
      <w:r>
        <w:rPr>
          <w:rStyle w:val="LineNumber"/>
        </w:rPr>
        <w:fldChar w:fldCharType="begin"/>
      </w:r>
      <w:r>
        <w:instrText xml:space="preserve"> XE "</w:instrText>
      </w:r>
      <w:r w:rsidRPr="00D076D9">
        <w:instrText>clinical code system</w:instrText>
      </w:r>
      <w:r>
        <w:instrText xml:space="preserve">" </w:instrText>
      </w:r>
      <w:r>
        <w:rPr>
          <w:rStyle w:val="LineNumber"/>
        </w:rPr>
        <w:fldChar w:fldCharType="end"/>
      </w:r>
      <w:r>
        <w:rPr>
          <w:rStyle w:val="LineNumber"/>
        </w:rPr>
        <w:fldChar w:fldCharType="begin"/>
      </w:r>
      <w:r>
        <w:instrText xml:space="preserve"> XE "</w:instrText>
      </w:r>
      <w:r w:rsidRPr="00290F37">
        <w:instrText>diagnosis sequence</w:instrText>
      </w:r>
      <w:r>
        <w:instrText xml:space="preserve">" </w:instrText>
      </w:r>
      <w:r>
        <w:rPr>
          <w:rStyle w:val="LineNumber"/>
        </w:rPr>
        <w:fldChar w:fldCharType="end"/>
      </w:r>
      <w:r>
        <w:rPr>
          <w:rStyle w:val="LineNumber"/>
        </w:rPr>
        <w:fldChar w:fldCharType="begin"/>
      </w:r>
      <w:r>
        <w:instrText xml:space="preserve"> XE "</w:instrText>
      </w:r>
      <w:r w:rsidRPr="00B65D9C">
        <w:instrText>event id</w:instrText>
      </w:r>
      <w:r>
        <w:instrText xml:space="preserve">" </w:instrText>
      </w:r>
      <w:r>
        <w:rPr>
          <w:rStyle w:val="LineNumber"/>
        </w:rPr>
        <w:fldChar w:fldCharType="end"/>
      </w:r>
    </w:p>
    <w:p w14:paraId="4DEECBA1" w14:textId="77777777" w:rsidR="00A516C2" w:rsidRDefault="00A516C2" w:rsidP="00A516C2">
      <w:pPr>
        <w:pStyle w:val="Heading1"/>
        <w:rPr>
          <w:rStyle w:val="LineNumber"/>
        </w:rPr>
      </w:pPr>
      <w:r>
        <w:rPr>
          <w:rStyle w:val="LineNumber"/>
        </w:rPr>
        <w:br w:type="page"/>
      </w:r>
      <w:bookmarkStart w:id="46" w:name="_Toc10727664"/>
      <w:r>
        <w:rPr>
          <w:rStyle w:val="LineNumber"/>
        </w:rPr>
        <w:lastRenderedPageBreak/>
        <w:t>NMD Fact Event Legal Status table</w:t>
      </w:r>
      <w:bookmarkEnd w:id="4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14:paraId="67BCEB10" w14:textId="77777777" w:rsidTr="00D01893">
        <w:tc>
          <w:tcPr>
            <w:tcW w:w="2267" w:type="dxa"/>
            <w:shd w:val="clear" w:color="auto" w:fill="auto"/>
          </w:tcPr>
          <w:p w14:paraId="5D06C371"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6784ABBA" w14:textId="77777777" w:rsidR="00A516C2" w:rsidRDefault="00A516C2" w:rsidP="00A516C2">
            <w:pPr>
              <w:pStyle w:val="tabletext"/>
              <w:rPr>
                <w:rStyle w:val="LineNumber"/>
              </w:rPr>
            </w:pPr>
            <w:r>
              <w:rPr>
                <w:rStyle w:val="LineNumber"/>
              </w:rPr>
              <w:t>fact_nmd_event_legal_status</w:t>
            </w:r>
          </w:p>
        </w:tc>
      </w:tr>
      <w:tr w:rsidR="00A516C2" w14:paraId="7D1BCAD9" w14:textId="77777777" w:rsidTr="00D01893">
        <w:tc>
          <w:tcPr>
            <w:tcW w:w="2267" w:type="dxa"/>
            <w:shd w:val="clear" w:color="auto" w:fill="auto"/>
          </w:tcPr>
          <w:p w14:paraId="5592C59D"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7AB3FB16" w14:textId="77777777" w:rsidR="00A516C2" w:rsidRDefault="00A516C2" w:rsidP="00A516C2">
            <w:pPr>
              <w:pStyle w:val="tabletext"/>
              <w:rPr>
                <w:rStyle w:val="LineNumber"/>
              </w:rPr>
            </w:pPr>
            <w:r>
              <w:rPr>
                <w:rStyle w:val="LineNumber"/>
              </w:rPr>
              <w:t xml:space="preserve">The legal status of a healthcare user. </w:t>
            </w:r>
          </w:p>
          <w:p w14:paraId="65B48023" w14:textId="77777777" w:rsidR="00A516C2" w:rsidRDefault="00A516C2" w:rsidP="00A516C2">
            <w:pPr>
              <w:pStyle w:val="tabletext"/>
              <w:rPr>
                <w:rStyle w:val="LineNumber"/>
              </w:rPr>
            </w:pPr>
          </w:p>
          <w:p w14:paraId="58A4B660" w14:textId="77777777" w:rsidR="00A516C2" w:rsidRDefault="00A516C2" w:rsidP="00A516C2">
            <w:pPr>
              <w:pStyle w:val="tabletext"/>
              <w:rPr>
                <w:rStyle w:val="LineNumber"/>
              </w:rPr>
            </w:pPr>
          </w:p>
          <w:p w14:paraId="41F55DC9" w14:textId="77777777" w:rsidR="00A516C2" w:rsidRDefault="00A516C2" w:rsidP="00A516C2">
            <w:pPr>
              <w:pStyle w:val="tabletext"/>
              <w:rPr>
                <w:rStyle w:val="LineNumber"/>
              </w:rPr>
            </w:pPr>
            <w:r>
              <w:rPr>
                <w:rStyle w:val="LineNumber"/>
              </w:rPr>
              <w:t>See Guide for Use.</w:t>
            </w:r>
          </w:p>
        </w:tc>
      </w:tr>
      <w:tr w:rsidR="00A516C2" w14:paraId="1B4B3CF9" w14:textId="77777777" w:rsidTr="00D01893">
        <w:tc>
          <w:tcPr>
            <w:tcW w:w="2267" w:type="dxa"/>
            <w:shd w:val="clear" w:color="auto" w:fill="auto"/>
          </w:tcPr>
          <w:p w14:paraId="2E41D713" w14:textId="77777777" w:rsidR="00A516C2" w:rsidRDefault="00A516C2" w:rsidP="00A516C2">
            <w:pPr>
              <w:pStyle w:val="tableheader"/>
              <w:rPr>
                <w:rStyle w:val="LineNumber"/>
              </w:rPr>
            </w:pPr>
            <w:r>
              <w:rPr>
                <w:rStyle w:val="LineNumber"/>
              </w:rPr>
              <w:t>Primary key</w:t>
            </w:r>
          </w:p>
        </w:tc>
        <w:tc>
          <w:tcPr>
            <w:tcW w:w="5952" w:type="dxa"/>
            <w:shd w:val="clear" w:color="auto" w:fill="auto"/>
          </w:tcPr>
          <w:p w14:paraId="2EE4D1A4" w14:textId="77777777" w:rsidR="00A516C2" w:rsidRDefault="00A516C2" w:rsidP="00A516C2">
            <w:pPr>
              <w:pStyle w:val="tabletext"/>
              <w:rPr>
                <w:rStyle w:val="LineNumber"/>
              </w:rPr>
            </w:pPr>
          </w:p>
        </w:tc>
      </w:tr>
      <w:tr w:rsidR="00A516C2" w14:paraId="37537801" w14:textId="77777777" w:rsidTr="00D01893">
        <w:tc>
          <w:tcPr>
            <w:tcW w:w="2267" w:type="dxa"/>
            <w:shd w:val="clear" w:color="auto" w:fill="auto"/>
          </w:tcPr>
          <w:p w14:paraId="306EDF5F" w14:textId="77777777" w:rsidR="00A516C2" w:rsidRDefault="00A516C2" w:rsidP="00A516C2">
            <w:pPr>
              <w:pStyle w:val="tableheader"/>
              <w:rPr>
                <w:rStyle w:val="LineNumber"/>
              </w:rPr>
            </w:pPr>
            <w:r>
              <w:rPr>
                <w:rStyle w:val="LineNumber"/>
              </w:rPr>
              <w:t>Business key</w:t>
            </w:r>
          </w:p>
        </w:tc>
        <w:tc>
          <w:tcPr>
            <w:tcW w:w="5952" w:type="dxa"/>
            <w:shd w:val="clear" w:color="auto" w:fill="auto"/>
          </w:tcPr>
          <w:p w14:paraId="287BFADB" w14:textId="77777777" w:rsidR="00A516C2" w:rsidRDefault="00A516C2" w:rsidP="00A516C2">
            <w:pPr>
              <w:pStyle w:val="tabletext"/>
              <w:rPr>
                <w:rStyle w:val="LineNumber"/>
              </w:rPr>
            </w:pPr>
            <w:r>
              <w:rPr>
                <w:rStyle w:val="LineNumber"/>
              </w:rPr>
              <w:t>event_id, legal_status_code</w:t>
            </w:r>
          </w:p>
        </w:tc>
      </w:tr>
      <w:tr w:rsidR="00A516C2" w14:paraId="4185CBA8" w14:textId="77777777" w:rsidTr="00D01893">
        <w:tc>
          <w:tcPr>
            <w:tcW w:w="2267" w:type="dxa"/>
            <w:shd w:val="clear" w:color="auto" w:fill="auto"/>
          </w:tcPr>
          <w:p w14:paraId="182F8D0A"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34287D4" w14:textId="77777777" w:rsidR="00A516C2" w:rsidRDefault="00A516C2" w:rsidP="00A516C2">
            <w:pPr>
              <w:pStyle w:val="tabletext"/>
              <w:rPr>
                <w:rStyle w:val="LineNumber"/>
              </w:rPr>
            </w:pPr>
            <w:r>
              <w:rPr>
                <w:rStyle w:val="LineNumber"/>
              </w:rPr>
              <w:t>The legal status of a healthcare user under the appropriate section of the Mental Health (Compulsory Assessment and Treatment) Act 1992, the Alcoholism and Drug Addiction Act 1966, the Intellectual Disability (Compulsory Care and Rehabilitation) Act 2003, or the Criminal Procedure (Mentally Impaired Persons) Act 2003.</w:t>
            </w:r>
          </w:p>
          <w:p w14:paraId="5A61CFFE" w14:textId="77777777" w:rsidR="00A516C2" w:rsidRDefault="00A516C2" w:rsidP="00A516C2">
            <w:pPr>
              <w:pStyle w:val="tabletext"/>
              <w:rPr>
                <w:rStyle w:val="LineNumber"/>
              </w:rPr>
            </w:pPr>
          </w:p>
          <w:p w14:paraId="75752667" w14:textId="77777777" w:rsidR="00A516C2" w:rsidRDefault="00A516C2" w:rsidP="00A516C2">
            <w:pPr>
              <w:pStyle w:val="tabletext"/>
              <w:rPr>
                <w:rStyle w:val="LineNumber"/>
              </w:rPr>
            </w:pPr>
            <w:r>
              <w:rPr>
                <w:rStyle w:val="LineNumber"/>
              </w:rPr>
              <w:t>Links to the Fact NMD Health Event table through Event ID.</w:t>
            </w:r>
          </w:p>
          <w:p w14:paraId="2A4F232C" w14:textId="77777777" w:rsidR="00A516C2" w:rsidRDefault="00A516C2" w:rsidP="00A516C2">
            <w:pPr>
              <w:pStyle w:val="tabletext"/>
              <w:rPr>
                <w:rStyle w:val="LineNumber"/>
              </w:rPr>
            </w:pPr>
          </w:p>
          <w:p w14:paraId="39051C3C" w14:textId="77777777" w:rsidR="00A516C2" w:rsidRDefault="00A516C2" w:rsidP="00A516C2">
            <w:pPr>
              <w:pStyle w:val="tabletext"/>
              <w:rPr>
                <w:rStyle w:val="LineNumber"/>
              </w:rPr>
            </w:pPr>
            <w:r>
              <w:rPr>
                <w:rStyle w:val="LineNumber"/>
              </w:rPr>
              <w:t xml:space="preserve">Reported in accordance with the relevant Act. </w:t>
            </w:r>
          </w:p>
          <w:p w14:paraId="14190E0E" w14:textId="77777777" w:rsidR="00A516C2" w:rsidRDefault="00A516C2" w:rsidP="00A516C2">
            <w:pPr>
              <w:pStyle w:val="tabletext"/>
              <w:rPr>
                <w:rStyle w:val="LineNumber"/>
              </w:rPr>
            </w:pPr>
          </w:p>
          <w:p w14:paraId="203CE3EA" w14:textId="77777777" w:rsidR="00A516C2" w:rsidRDefault="00A516C2" w:rsidP="00A516C2">
            <w:pPr>
              <w:pStyle w:val="tabletext"/>
              <w:rPr>
                <w:rStyle w:val="LineNumber"/>
              </w:rPr>
            </w:pPr>
            <w:r>
              <w:rPr>
                <w:rStyle w:val="LineNumber"/>
              </w:rPr>
              <w:t>Legal status must be supplied for inpatient mental health events. The reporting timeframe for this information is 21 days post month of admission.</w:t>
            </w:r>
          </w:p>
          <w:p w14:paraId="5B003DA8" w14:textId="77777777" w:rsidR="00A516C2" w:rsidRDefault="00A516C2" w:rsidP="00A516C2">
            <w:pPr>
              <w:pStyle w:val="tabletext"/>
              <w:rPr>
                <w:rStyle w:val="LineNumber"/>
              </w:rPr>
            </w:pPr>
          </w:p>
          <w:p w14:paraId="334A31F8" w14:textId="77777777" w:rsidR="00A516C2" w:rsidRDefault="00A516C2" w:rsidP="00A516C2">
            <w:pPr>
              <w:pStyle w:val="tabletext"/>
              <w:rPr>
                <w:rStyle w:val="LineNumber"/>
              </w:rPr>
            </w:pPr>
            <w:r>
              <w:rPr>
                <w:rStyle w:val="LineNumber"/>
              </w:rPr>
              <w:t>The definition of a mental health patient is 'a patient who has a mental illness diagnosis'. Patients with an intellectual disability are no longer regarded as mental health patients. Mental health inpatient and day patient events are to be reported with the relevant health specialty codes.</w:t>
            </w:r>
          </w:p>
          <w:p w14:paraId="406BCC10" w14:textId="77777777" w:rsidR="00A516C2" w:rsidRDefault="00A516C2" w:rsidP="00A516C2">
            <w:pPr>
              <w:pStyle w:val="tabletext"/>
              <w:rPr>
                <w:rStyle w:val="LineNumber"/>
              </w:rPr>
            </w:pPr>
          </w:p>
          <w:p w14:paraId="02805AE8" w14:textId="77777777" w:rsidR="00A516C2" w:rsidRDefault="00A516C2" w:rsidP="00A516C2">
            <w:pPr>
              <w:pStyle w:val="tabletext"/>
              <w:rPr>
                <w:rStyle w:val="LineNumber"/>
              </w:rPr>
            </w:pPr>
            <w:r>
              <w:rPr>
                <w:rStyle w:val="LineNumber"/>
              </w:rPr>
              <w:t>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An event type code of ID can be used for day patients. A legal status code and leave details must also be supplied for these patients if relevant. The default for legal status is 'I' (Voluntary).</w:t>
            </w:r>
          </w:p>
          <w:p w14:paraId="112C28A3" w14:textId="77777777" w:rsidR="00A516C2" w:rsidRDefault="00A516C2" w:rsidP="00A516C2">
            <w:pPr>
              <w:pStyle w:val="tabletext"/>
              <w:rPr>
                <w:rStyle w:val="LineNumber"/>
              </w:rPr>
            </w:pPr>
          </w:p>
          <w:p w14:paraId="661FAB17" w14:textId="77777777" w:rsidR="00A516C2" w:rsidRDefault="00A516C2" w:rsidP="00A516C2">
            <w:pPr>
              <w:pStyle w:val="tabletext"/>
              <w:rPr>
                <w:rStyle w:val="LineNumber"/>
              </w:rPr>
            </w:pPr>
            <w:r>
              <w:rPr>
                <w:rStyle w:val="LineNumber"/>
              </w:rPr>
              <w:t>All changes to legal status made during the course of an inpatient event must be reported to Ministry of Health.</w:t>
            </w:r>
          </w:p>
          <w:p w14:paraId="67F372D6" w14:textId="77777777" w:rsidR="00A516C2" w:rsidRDefault="00A516C2" w:rsidP="00A516C2">
            <w:pPr>
              <w:pStyle w:val="tabletext"/>
              <w:rPr>
                <w:rStyle w:val="LineNumber"/>
              </w:rPr>
            </w:pPr>
          </w:p>
          <w:p w14:paraId="018961A6" w14:textId="77777777" w:rsidR="00A516C2" w:rsidRDefault="00A516C2" w:rsidP="00A516C2">
            <w:pPr>
              <w:pStyle w:val="tabletext"/>
              <w:rPr>
                <w:rStyle w:val="LineNumber"/>
              </w:rPr>
            </w:pPr>
            <w:r>
              <w:rPr>
                <w:rStyle w:val="LineNumber"/>
              </w:rPr>
              <w:t>Admission information for mental health inpatients is required to be supplied with legal status and provisional diagnoses. It is a requirement to update leave/discharge data, legal status and principal diagnosis as they are obtained. Those facilities with electronic transfer should update legal status changes immediately they occur.</w:t>
            </w:r>
          </w:p>
          <w:p w14:paraId="0E73D1FC" w14:textId="77777777" w:rsidR="00A516C2" w:rsidRDefault="00A516C2" w:rsidP="00A516C2">
            <w:pPr>
              <w:pStyle w:val="tabletext"/>
              <w:rPr>
                <w:rStyle w:val="LineNumber"/>
              </w:rPr>
            </w:pPr>
          </w:p>
          <w:p w14:paraId="0C4B5843" w14:textId="77777777" w:rsidR="00A516C2" w:rsidRDefault="00A516C2" w:rsidP="00A516C2">
            <w:pPr>
              <w:pStyle w:val="tabletext"/>
              <w:rPr>
                <w:rStyle w:val="LineNumber"/>
              </w:rPr>
            </w:pPr>
            <w:r>
              <w:rPr>
                <w:rStyle w:val="LineNumber"/>
              </w:rPr>
              <w:t>This table only contains legal statuses pertaining to inpatient and day patient events. For more complete legal status histories, see the Mental Health Information National Collection.</w:t>
            </w:r>
          </w:p>
        </w:tc>
      </w:tr>
      <w:tr w:rsidR="00A516C2" w14:paraId="3C7BF3DB" w14:textId="77777777" w:rsidTr="00D01893">
        <w:tc>
          <w:tcPr>
            <w:tcW w:w="2267" w:type="dxa"/>
            <w:shd w:val="clear" w:color="auto" w:fill="auto"/>
          </w:tcPr>
          <w:p w14:paraId="44E2CEE6" w14:textId="77777777" w:rsidR="00A516C2" w:rsidRDefault="00A516C2" w:rsidP="00A516C2">
            <w:pPr>
              <w:pStyle w:val="tableheader"/>
              <w:rPr>
                <w:rStyle w:val="LineNumber"/>
              </w:rPr>
            </w:pPr>
            <w:r>
              <w:rPr>
                <w:rStyle w:val="LineNumber"/>
              </w:rPr>
              <w:t>Relational rules</w:t>
            </w:r>
          </w:p>
        </w:tc>
        <w:tc>
          <w:tcPr>
            <w:tcW w:w="5952" w:type="dxa"/>
            <w:shd w:val="clear" w:color="auto" w:fill="auto"/>
          </w:tcPr>
          <w:p w14:paraId="4C282E10" w14:textId="77777777" w:rsidR="00A516C2" w:rsidRDefault="00A516C2" w:rsidP="00A516C2">
            <w:pPr>
              <w:pStyle w:val="tabletext"/>
              <w:rPr>
                <w:rStyle w:val="LineNumber"/>
              </w:rPr>
            </w:pPr>
          </w:p>
        </w:tc>
      </w:tr>
      <w:tr w:rsidR="00A516C2" w14:paraId="5A00FB12" w14:textId="77777777" w:rsidTr="00D01893">
        <w:tc>
          <w:tcPr>
            <w:tcW w:w="2267" w:type="dxa"/>
            <w:shd w:val="clear" w:color="auto" w:fill="auto"/>
          </w:tcPr>
          <w:p w14:paraId="7A46DC71" w14:textId="77777777" w:rsidR="00A516C2" w:rsidRDefault="00A516C2" w:rsidP="00A516C2">
            <w:pPr>
              <w:pStyle w:val="tableheader"/>
              <w:rPr>
                <w:rStyle w:val="LineNumber"/>
              </w:rPr>
            </w:pPr>
            <w:r>
              <w:rPr>
                <w:rStyle w:val="LineNumber"/>
              </w:rPr>
              <w:t>Data content</w:t>
            </w:r>
          </w:p>
        </w:tc>
        <w:tc>
          <w:tcPr>
            <w:tcW w:w="5952" w:type="dxa"/>
            <w:shd w:val="clear" w:color="auto" w:fill="auto"/>
          </w:tcPr>
          <w:p w14:paraId="0B83CA9F" w14:textId="77777777" w:rsidR="00A516C2" w:rsidRDefault="00A516C2" w:rsidP="00A516C2">
            <w:pPr>
              <w:pStyle w:val="tabletext"/>
              <w:rPr>
                <w:rStyle w:val="LineNumber"/>
              </w:rPr>
            </w:pPr>
          </w:p>
        </w:tc>
      </w:tr>
    </w:tbl>
    <w:p w14:paraId="72ACBC0D" w14:textId="77777777" w:rsidR="00A516C2" w:rsidRDefault="00A516C2" w:rsidP="00A516C2">
      <w:pPr>
        <w:rPr>
          <w:rStyle w:val="LineNumber"/>
        </w:rPr>
      </w:pPr>
    </w:p>
    <w:p w14:paraId="67B728BE"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01B8">
        <w:instrText>Batch id</w:instrText>
      </w:r>
      <w:r>
        <w:instrText xml:space="preserve">" </w:instrText>
      </w:r>
      <w:r>
        <w:rPr>
          <w:rStyle w:val="LineNumber"/>
        </w:rPr>
        <w:fldChar w:fldCharType="end"/>
      </w:r>
      <w:bookmarkStart w:id="47" w:name="_Toc10727665"/>
      <w:r>
        <w:rPr>
          <w:rStyle w:val="LineNumber"/>
        </w:rPr>
        <w:t>Batch id</w:t>
      </w:r>
      <w:bookmarkEnd w:id="47"/>
    </w:p>
    <w:tbl>
      <w:tblPr>
        <w:tblW w:w="0" w:type="auto"/>
        <w:tblCellMar>
          <w:bottom w:w="170" w:type="dxa"/>
        </w:tblCellMar>
        <w:tblLook w:val="04A0" w:firstRow="1" w:lastRow="0" w:firstColumn="1" w:lastColumn="0" w:noHBand="0" w:noVBand="1"/>
      </w:tblPr>
      <w:tblGrid>
        <w:gridCol w:w="2267"/>
        <w:gridCol w:w="5952"/>
      </w:tblGrid>
      <w:tr w:rsidR="00A516C2" w14:paraId="1D4B4C41" w14:textId="77777777" w:rsidTr="00D01893">
        <w:tc>
          <w:tcPr>
            <w:tcW w:w="2267" w:type="dxa"/>
            <w:shd w:val="clear" w:color="auto" w:fill="auto"/>
          </w:tcPr>
          <w:p w14:paraId="78A3021F"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20955E31" w14:textId="77777777" w:rsidR="00A516C2" w:rsidRDefault="00A516C2" w:rsidP="00A516C2">
            <w:pPr>
              <w:pStyle w:val="tabletext"/>
              <w:rPr>
                <w:rStyle w:val="LineNumber"/>
              </w:rPr>
            </w:pPr>
            <w:r>
              <w:rPr>
                <w:rStyle w:val="LineNumber"/>
              </w:rPr>
              <w:t>A unique identifier for each batch.</w:t>
            </w:r>
          </w:p>
        </w:tc>
      </w:tr>
      <w:tr w:rsidR="00A516C2" w14:paraId="3BFA730F" w14:textId="77777777" w:rsidTr="00D01893">
        <w:tc>
          <w:tcPr>
            <w:tcW w:w="2267" w:type="dxa"/>
            <w:shd w:val="clear" w:color="auto" w:fill="auto"/>
          </w:tcPr>
          <w:p w14:paraId="6CB913E8"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133D9143" w14:textId="77777777" w:rsidR="00A516C2" w:rsidRDefault="00A516C2" w:rsidP="00A516C2">
            <w:pPr>
              <w:pStyle w:val="tabletext"/>
              <w:rPr>
                <w:rStyle w:val="LineNumber"/>
              </w:rPr>
            </w:pPr>
            <w:r>
              <w:rPr>
                <w:rStyle w:val="LineNumber"/>
              </w:rPr>
              <w:t>batch_id</w:t>
            </w:r>
          </w:p>
        </w:tc>
      </w:tr>
      <w:tr w:rsidR="00A516C2" w14:paraId="66920FFC" w14:textId="77777777" w:rsidTr="00D01893">
        <w:tc>
          <w:tcPr>
            <w:tcW w:w="2267" w:type="dxa"/>
            <w:shd w:val="clear" w:color="auto" w:fill="auto"/>
          </w:tcPr>
          <w:p w14:paraId="121CD760"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777F37F1" w14:textId="77777777" w:rsidR="00A516C2" w:rsidRDefault="00A516C2" w:rsidP="00A516C2">
            <w:pPr>
              <w:pStyle w:val="tabletext"/>
              <w:rPr>
                <w:rStyle w:val="LineNumber"/>
              </w:rPr>
            </w:pPr>
            <w:r>
              <w:rPr>
                <w:rStyle w:val="LineNumber"/>
              </w:rPr>
              <w:t>fact_nmd_event_legal_status</w:t>
            </w:r>
          </w:p>
        </w:tc>
      </w:tr>
      <w:tr w:rsidR="00A516C2" w14:paraId="481DAB6D" w14:textId="77777777" w:rsidTr="00D01893">
        <w:tc>
          <w:tcPr>
            <w:tcW w:w="2267" w:type="dxa"/>
            <w:shd w:val="clear" w:color="auto" w:fill="auto"/>
          </w:tcPr>
          <w:p w14:paraId="0C7C2512"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1A6D3F2" w14:textId="77777777" w:rsidR="00A516C2" w:rsidRDefault="00A516C2" w:rsidP="00A516C2">
            <w:pPr>
              <w:pStyle w:val="tabletext"/>
              <w:rPr>
                <w:rStyle w:val="LineNumber"/>
              </w:rPr>
            </w:pPr>
            <w:r>
              <w:rPr>
                <w:rStyle w:val="LineNumber"/>
              </w:rPr>
              <w:t>integer</w:t>
            </w:r>
          </w:p>
        </w:tc>
      </w:tr>
      <w:tr w:rsidR="00A516C2" w14:paraId="5CC9F6D5" w14:textId="77777777" w:rsidTr="00D01893">
        <w:tc>
          <w:tcPr>
            <w:tcW w:w="2267" w:type="dxa"/>
            <w:shd w:val="clear" w:color="auto" w:fill="auto"/>
          </w:tcPr>
          <w:p w14:paraId="35465D80"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677DB65D" w14:textId="77777777" w:rsidR="00A516C2" w:rsidRDefault="00A516C2" w:rsidP="00A516C2">
            <w:pPr>
              <w:pStyle w:val="tabletext"/>
              <w:rPr>
                <w:rStyle w:val="LineNumber"/>
              </w:rPr>
            </w:pPr>
          </w:p>
        </w:tc>
      </w:tr>
      <w:tr w:rsidR="00A516C2" w14:paraId="69775AE2" w14:textId="77777777" w:rsidTr="00D01893">
        <w:tc>
          <w:tcPr>
            <w:tcW w:w="2267" w:type="dxa"/>
            <w:shd w:val="clear" w:color="auto" w:fill="auto"/>
          </w:tcPr>
          <w:p w14:paraId="4B0F3C8B"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2292814E" w14:textId="77777777" w:rsidR="00A516C2" w:rsidRDefault="00A516C2" w:rsidP="00A516C2">
            <w:pPr>
              <w:pStyle w:val="tabletext"/>
              <w:rPr>
                <w:rStyle w:val="LineNumber"/>
              </w:rPr>
            </w:pPr>
          </w:p>
        </w:tc>
      </w:tr>
      <w:tr w:rsidR="00A516C2" w14:paraId="3751063A" w14:textId="77777777" w:rsidTr="00D01893">
        <w:tc>
          <w:tcPr>
            <w:tcW w:w="2267" w:type="dxa"/>
            <w:shd w:val="clear" w:color="auto" w:fill="auto"/>
          </w:tcPr>
          <w:p w14:paraId="22E6903B"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0237F224" w14:textId="77777777" w:rsidR="00A516C2" w:rsidRDefault="00A516C2" w:rsidP="00A516C2">
            <w:pPr>
              <w:pStyle w:val="tabletext"/>
              <w:rPr>
                <w:rStyle w:val="LineNumber"/>
              </w:rPr>
            </w:pPr>
          </w:p>
        </w:tc>
      </w:tr>
      <w:tr w:rsidR="00A516C2" w14:paraId="1CD90A9C" w14:textId="77777777" w:rsidTr="00D01893">
        <w:tc>
          <w:tcPr>
            <w:tcW w:w="2267" w:type="dxa"/>
            <w:shd w:val="clear" w:color="auto" w:fill="auto"/>
          </w:tcPr>
          <w:p w14:paraId="3A68ACEC"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5CBEC003" w14:textId="77777777" w:rsidR="00A516C2" w:rsidRDefault="00A516C2" w:rsidP="00A516C2">
            <w:pPr>
              <w:pStyle w:val="tabletext"/>
              <w:rPr>
                <w:rStyle w:val="LineNumber"/>
              </w:rPr>
            </w:pPr>
          </w:p>
        </w:tc>
      </w:tr>
      <w:tr w:rsidR="00A516C2" w14:paraId="6B2D9B3D" w14:textId="77777777" w:rsidTr="00D01893">
        <w:tc>
          <w:tcPr>
            <w:tcW w:w="2267" w:type="dxa"/>
            <w:shd w:val="clear" w:color="auto" w:fill="auto"/>
          </w:tcPr>
          <w:p w14:paraId="4D78BC2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2BD69722" w14:textId="77777777"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14:paraId="6270B5F6" w14:textId="77777777" w:rsidR="00A516C2" w:rsidRDefault="00A516C2" w:rsidP="00A516C2">
            <w:pPr>
              <w:pStyle w:val="tabletext"/>
              <w:rPr>
                <w:rStyle w:val="LineNumber"/>
              </w:rPr>
            </w:pPr>
          </w:p>
          <w:p w14:paraId="19018A91" w14:textId="77777777" w:rsidR="00A516C2" w:rsidRDefault="00A516C2" w:rsidP="00A516C2">
            <w:pPr>
              <w:pStyle w:val="tabletext"/>
              <w:rPr>
                <w:rStyle w:val="LineNumber"/>
              </w:rPr>
            </w:pPr>
            <w:r>
              <w:rPr>
                <w:rStyle w:val="LineNumber"/>
              </w:rPr>
              <w:t>The Batch ID is used in place of the batch filename.</w:t>
            </w:r>
          </w:p>
        </w:tc>
      </w:tr>
      <w:tr w:rsidR="00A516C2" w14:paraId="12F8A21E" w14:textId="77777777" w:rsidTr="00D01893">
        <w:tc>
          <w:tcPr>
            <w:tcW w:w="2267" w:type="dxa"/>
            <w:shd w:val="clear" w:color="auto" w:fill="auto"/>
          </w:tcPr>
          <w:p w14:paraId="4FA966B3"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30D5BE77" w14:textId="77777777" w:rsidR="00A516C2" w:rsidRDefault="00A516C2" w:rsidP="00A516C2">
            <w:pPr>
              <w:pStyle w:val="tabletext"/>
              <w:rPr>
                <w:rStyle w:val="LineNumber"/>
              </w:rPr>
            </w:pPr>
          </w:p>
        </w:tc>
      </w:tr>
      <w:tr w:rsidR="00A516C2" w14:paraId="55E991A7" w14:textId="77777777" w:rsidTr="00D01893">
        <w:tc>
          <w:tcPr>
            <w:tcW w:w="2267" w:type="dxa"/>
            <w:shd w:val="clear" w:color="auto" w:fill="auto"/>
          </w:tcPr>
          <w:p w14:paraId="677005EE"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4FA05BAB" w14:textId="77777777" w:rsidR="00A516C2" w:rsidRDefault="00A516C2" w:rsidP="00A516C2">
            <w:pPr>
              <w:pStyle w:val="tabletext"/>
              <w:rPr>
                <w:rStyle w:val="LineNumber"/>
              </w:rPr>
            </w:pPr>
          </w:p>
        </w:tc>
      </w:tr>
      <w:tr w:rsidR="00A516C2" w14:paraId="60137000" w14:textId="77777777" w:rsidTr="00D01893">
        <w:tc>
          <w:tcPr>
            <w:tcW w:w="2267" w:type="dxa"/>
            <w:shd w:val="clear" w:color="auto" w:fill="auto"/>
          </w:tcPr>
          <w:p w14:paraId="7C858809"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29C0AF57" w14:textId="77777777" w:rsidR="00A516C2" w:rsidRDefault="00A516C2" w:rsidP="00A516C2">
            <w:pPr>
              <w:pStyle w:val="tabletext"/>
              <w:rPr>
                <w:rStyle w:val="LineNumber"/>
              </w:rPr>
            </w:pPr>
          </w:p>
        </w:tc>
      </w:tr>
      <w:tr w:rsidR="00A516C2" w14:paraId="476AAA63" w14:textId="77777777" w:rsidTr="00D01893">
        <w:tc>
          <w:tcPr>
            <w:tcW w:w="2267" w:type="dxa"/>
            <w:shd w:val="clear" w:color="auto" w:fill="auto"/>
          </w:tcPr>
          <w:p w14:paraId="64BC9035"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30F523C9" w14:textId="77777777" w:rsidR="00A516C2" w:rsidRDefault="00A516C2" w:rsidP="00A516C2">
            <w:pPr>
              <w:pStyle w:val="tabletext"/>
              <w:rPr>
                <w:rStyle w:val="LineNumber"/>
              </w:rPr>
            </w:pPr>
          </w:p>
        </w:tc>
      </w:tr>
      <w:tr w:rsidR="00A516C2" w14:paraId="6637AC18" w14:textId="77777777" w:rsidTr="00D01893">
        <w:tc>
          <w:tcPr>
            <w:tcW w:w="2267" w:type="dxa"/>
            <w:shd w:val="clear" w:color="auto" w:fill="auto"/>
          </w:tcPr>
          <w:p w14:paraId="62178608"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3B7DDA97" w14:textId="77777777" w:rsidR="00A516C2" w:rsidRDefault="00A516C2" w:rsidP="00A516C2">
            <w:pPr>
              <w:pStyle w:val="tabletext"/>
              <w:rPr>
                <w:rStyle w:val="LineNumber"/>
              </w:rPr>
            </w:pPr>
          </w:p>
        </w:tc>
      </w:tr>
    </w:tbl>
    <w:p w14:paraId="00D1FB60" w14:textId="77777777" w:rsidR="00A516C2" w:rsidRDefault="00A516C2" w:rsidP="00A516C2">
      <w:pPr>
        <w:rPr>
          <w:rStyle w:val="LineNumber"/>
        </w:rPr>
      </w:pPr>
    </w:p>
    <w:p w14:paraId="12A53F82"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1C0892">
        <w:instrText>Event id</w:instrText>
      </w:r>
      <w:r>
        <w:instrText xml:space="preserve">" </w:instrText>
      </w:r>
      <w:r>
        <w:rPr>
          <w:rStyle w:val="LineNumber"/>
        </w:rPr>
        <w:fldChar w:fldCharType="end"/>
      </w:r>
      <w:bookmarkStart w:id="48" w:name="_Toc10727666"/>
      <w:r>
        <w:rPr>
          <w:rStyle w:val="LineNumber"/>
        </w:rPr>
        <w:t>Event id</w:t>
      </w:r>
      <w:bookmarkEnd w:id="48"/>
    </w:p>
    <w:tbl>
      <w:tblPr>
        <w:tblW w:w="0" w:type="auto"/>
        <w:tblCellMar>
          <w:bottom w:w="170" w:type="dxa"/>
        </w:tblCellMar>
        <w:tblLook w:val="04A0" w:firstRow="1" w:lastRow="0" w:firstColumn="1" w:lastColumn="0" w:noHBand="0" w:noVBand="1"/>
      </w:tblPr>
      <w:tblGrid>
        <w:gridCol w:w="2267"/>
        <w:gridCol w:w="5952"/>
      </w:tblGrid>
      <w:tr w:rsidR="00A516C2" w14:paraId="333CB2BB" w14:textId="77777777" w:rsidTr="00D01893">
        <w:trPr>
          <w:cantSplit/>
        </w:trPr>
        <w:tc>
          <w:tcPr>
            <w:tcW w:w="2267" w:type="dxa"/>
            <w:shd w:val="clear" w:color="auto" w:fill="auto"/>
          </w:tcPr>
          <w:p w14:paraId="68822974"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647D3A91" w14:textId="77777777" w:rsidR="00A516C2" w:rsidRDefault="00A516C2" w:rsidP="00A516C2">
            <w:pPr>
              <w:pStyle w:val="tabletext"/>
              <w:rPr>
                <w:rStyle w:val="LineNumber"/>
              </w:rPr>
            </w:pPr>
            <w:r>
              <w:rPr>
                <w:rStyle w:val="LineNumber"/>
              </w:rPr>
              <w:t>An internal reference number that uniquely identifies a health event.</w:t>
            </w:r>
          </w:p>
        </w:tc>
      </w:tr>
      <w:tr w:rsidR="00A516C2" w14:paraId="40D6AD3B" w14:textId="77777777" w:rsidTr="00D01893">
        <w:trPr>
          <w:cantSplit/>
        </w:trPr>
        <w:tc>
          <w:tcPr>
            <w:tcW w:w="2267" w:type="dxa"/>
            <w:shd w:val="clear" w:color="auto" w:fill="auto"/>
          </w:tcPr>
          <w:p w14:paraId="3AA1728C"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5EB42AB1" w14:textId="77777777" w:rsidR="00A516C2" w:rsidRDefault="00A516C2" w:rsidP="00A516C2">
            <w:pPr>
              <w:pStyle w:val="tabletext"/>
              <w:rPr>
                <w:rStyle w:val="LineNumber"/>
              </w:rPr>
            </w:pPr>
            <w:r>
              <w:rPr>
                <w:rStyle w:val="LineNumber"/>
              </w:rPr>
              <w:t>event_id</w:t>
            </w:r>
          </w:p>
        </w:tc>
      </w:tr>
      <w:tr w:rsidR="00A516C2" w14:paraId="04D4E451" w14:textId="77777777" w:rsidTr="00D01893">
        <w:trPr>
          <w:cantSplit/>
        </w:trPr>
        <w:tc>
          <w:tcPr>
            <w:tcW w:w="2267" w:type="dxa"/>
            <w:shd w:val="clear" w:color="auto" w:fill="auto"/>
          </w:tcPr>
          <w:p w14:paraId="06C07D9D"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219FA6F6" w14:textId="77777777" w:rsidR="00A516C2" w:rsidRDefault="00A516C2" w:rsidP="00A516C2">
            <w:pPr>
              <w:pStyle w:val="tabletext"/>
              <w:rPr>
                <w:rStyle w:val="LineNumber"/>
              </w:rPr>
            </w:pPr>
            <w:r>
              <w:rPr>
                <w:rStyle w:val="LineNumber"/>
              </w:rPr>
              <w:t>fact_nmd_event_legal_status</w:t>
            </w:r>
          </w:p>
        </w:tc>
      </w:tr>
      <w:tr w:rsidR="00A516C2" w14:paraId="793934C4" w14:textId="77777777" w:rsidTr="00D01893">
        <w:trPr>
          <w:cantSplit/>
        </w:trPr>
        <w:tc>
          <w:tcPr>
            <w:tcW w:w="2267" w:type="dxa"/>
            <w:shd w:val="clear" w:color="auto" w:fill="auto"/>
          </w:tcPr>
          <w:p w14:paraId="7647ACB2"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36B92E7D" w14:textId="77777777" w:rsidR="00A516C2" w:rsidRDefault="00A516C2" w:rsidP="00A516C2">
            <w:pPr>
              <w:pStyle w:val="tabletext"/>
              <w:rPr>
                <w:rStyle w:val="LineNumber"/>
              </w:rPr>
            </w:pPr>
            <w:r>
              <w:rPr>
                <w:rStyle w:val="LineNumber"/>
              </w:rPr>
              <w:t>integer</w:t>
            </w:r>
          </w:p>
        </w:tc>
      </w:tr>
      <w:tr w:rsidR="00A516C2" w14:paraId="1F6D76C4" w14:textId="77777777" w:rsidTr="00D01893">
        <w:trPr>
          <w:cantSplit/>
        </w:trPr>
        <w:tc>
          <w:tcPr>
            <w:tcW w:w="2267" w:type="dxa"/>
            <w:shd w:val="clear" w:color="auto" w:fill="auto"/>
          </w:tcPr>
          <w:p w14:paraId="22AA4EB9"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7A9ACB12" w14:textId="77777777" w:rsidR="00A516C2" w:rsidRDefault="00A516C2" w:rsidP="00A516C2">
            <w:pPr>
              <w:pStyle w:val="tabletext"/>
              <w:rPr>
                <w:rStyle w:val="LineNumber"/>
              </w:rPr>
            </w:pPr>
          </w:p>
        </w:tc>
      </w:tr>
      <w:tr w:rsidR="00A516C2" w14:paraId="554CB5AD" w14:textId="77777777" w:rsidTr="00D01893">
        <w:trPr>
          <w:cantSplit/>
        </w:trPr>
        <w:tc>
          <w:tcPr>
            <w:tcW w:w="2267" w:type="dxa"/>
            <w:shd w:val="clear" w:color="auto" w:fill="auto"/>
          </w:tcPr>
          <w:p w14:paraId="4571EF2E"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3EF19778" w14:textId="77777777" w:rsidR="00A516C2" w:rsidRDefault="00A516C2" w:rsidP="00A516C2">
            <w:pPr>
              <w:pStyle w:val="tabletext"/>
              <w:rPr>
                <w:rStyle w:val="LineNumber"/>
              </w:rPr>
            </w:pPr>
            <w:r>
              <w:rPr>
                <w:rStyle w:val="LineNumber"/>
              </w:rPr>
              <w:t>Any event on the NMDS.</w:t>
            </w:r>
          </w:p>
        </w:tc>
      </w:tr>
      <w:tr w:rsidR="00A516C2" w14:paraId="70DE5409" w14:textId="77777777" w:rsidTr="00D01893">
        <w:trPr>
          <w:cantSplit/>
        </w:trPr>
        <w:tc>
          <w:tcPr>
            <w:tcW w:w="2267" w:type="dxa"/>
            <w:shd w:val="clear" w:color="auto" w:fill="auto"/>
          </w:tcPr>
          <w:p w14:paraId="7AE29AF1"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625EFB5F" w14:textId="77777777" w:rsidR="00A516C2" w:rsidRDefault="00A516C2" w:rsidP="00A516C2">
            <w:pPr>
              <w:pStyle w:val="tabletext"/>
              <w:rPr>
                <w:rStyle w:val="LineNumber"/>
              </w:rPr>
            </w:pPr>
          </w:p>
        </w:tc>
      </w:tr>
      <w:tr w:rsidR="00A516C2" w14:paraId="18540DD8" w14:textId="77777777" w:rsidTr="00D01893">
        <w:trPr>
          <w:cantSplit/>
        </w:trPr>
        <w:tc>
          <w:tcPr>
            <w:tcW w:w="2267" w:type="dxa"/>
            <w:shd w:val="clear" w:color="auto" w:fill="auto"/>
          </w:tcPr>
          <w:p w14:paraId="1C4AC606"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7B9B8541" w14:textId="77777777" w:rsidR="00A516C2" w:rsidRDefault="00A516C2" w:rsidP="00A516C2">
            <w:pPr>
              <w:pStyle w:val="tabletext"/>
              <w:rPr>
                <w:rStyle w:val="LineNumber"/>
              </w:rPr>
            </w:pPr>
          </w:p>
        </w:tc>
      </w:tr>
      <w:tr w:rsidR="00A516C2" w14:paraId="7DBA453A" w14:textId="77777777" w:rsidTr="00D01893">
        <w:trPr>
          <w:cantSplit/>
        </w:trPr>
        <w:tc>
          <w:tcPr>
            <w:tcW w:w="2267" w:type="dxa"/>
            <w:shd w:val="clear" w:color="auto" w:fill="auto"/>
          </w:tcPr>
          <w:p w14:paraId="6BA3DB6D"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0825DB23" w14:textId="77777777" w:rsidR="00A516C2" w:rsidRDefault="00A516C2" w:rsidP="00A516C2">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14:paraId="2F548EFB" w14:textId="77777777" w:rsidR="00A516C2" w:rsidRDefault="00A516C2" w:rsidP="00A516C2">
            <w:pPr>
              <w:pStyle w:val="tabletext"/>
              <w:rPr>
                <w:rStyle w:val="LineNumber"/>
              </w:rPr>
            </w:pPr>
          </w:p>
          <w:p w14:paraId="59FDEEAD" w14:textId="77777777" w:rsidR="00A516C2" w:rsidRDefault="00A516C2" w:rsidP="00A516C2">
            <w:pPr>
              <w:pStyle w:val="tabletext"/>
              <w:rPr>
                <w:rStyle w:val="LineNumber"/>
              </w:rPr>
            </w:pPr>
            <w:r>
              <w:rPr>
                <w:rStyle w:val="LineNumber"/>
              </w:rPr>
              <w:t>Unique link between the main tables in the database.</w:t>
            </w:r>
          </w:p>
        </w:tc>
      </w:tr>
      <w:tr w:rsidR="00A516C2" w14:paraId="0745A23B" w14:textId="77777777" w:rsidTr="00D01893">
        <w:trPr>
          <w:cantSplit/>
        </w:trPr>
        <w:tc>
          <w:tcPr>
            <w:tcW w:w="2267" w:type="dxa"/>
            <w:shd w:val="clear" w:color="auto" w:fill="auto"/>
          </w:tcPr>
          <w:p w14:paraId="6DFEAEDD"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5E874A98" w14:textId="77777777" w:rsidR="00A516C2" w:rsidRDefault="00A516C2" w:rsidP="00A516C2">
            <w:pPr>
              <w:pStyle w:val="tabletext"/>
              <w:rPr>
                <w:rStyle w:val="LineNumber"/>
              </w:rPr>
            </w:pPr>
            <w:r>
              <w:rPr>
                <w:rStyle w:val="LineNumber"/>
              </w:rPr>
              <w:t>Add 1 to the previous maximum number.</w:t>
            </w:r>
          </w:p>
        </w:tc>
      </w:tr>
      <w:tr w:rsidR="00A516C2" w14:paraId="5E4BD73E" w14:textId="77777777" w:rsidTr="00D01893">
        <w:trPr>
          <w:cantSplit/>
        </w:trPr>
        <w:tc>
          <w:tcPr>
            <w:tcW w:w="2267" w:type="dxa"/>
            <w:shd w:val="clear" w:color="auto" w:fill="auto"/>
          </w:tcPr>
          <w:p w14:paraId="156D7253"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22C7992B" w14:textId="77777777" w:rsidR="00A516C2" w:rsidRDefault="00A516C2" w:rsidP="00A516C2">
            <w:pPr>
              <w:pStyle w:val="tabletext"/>
              <w:rPr>
                <w:rStyle w:val="LineNumber"/>
              </w:rPr>
            </w:pPr>
          </w:p>
        </w:tc>
      </w:tr>
      <w:tr w:rsidR="00A516C2" w14:paraId="689C44F6" w14:textId="77777777" w:rsidTr="00D01893">
        <w:trPr>
          <w:cantSplit/>
        </w:trPr>
        <w:tc>
          <w:tcPr>
            <w:tcW w:w="2267" w:type="dxa"/>
            <w:shd w:val="clear" w:color="auto" w:fill="auto"/>
          </w:tcPr>
          <w:p w14:paraId="1E8D5073"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2E5406F9" w14:textId="77777777" w:rsidR="00A516C2" w:rsidRDefault="00A516C2" w:rsidP="00A516C2">
            <w:pPr>
              <w:pStyle w:val="tabletext"/>
              <w:rPr>
                <w:rStyle w:val="LineNumber"/>
              </w:rPr>
            </w:pPr>
          </w:p>
        </w:tc>
      </w:tr>
      <w:tr w:rsidR="00A516C2" w14:paraId="09F180C6" w14:textId="77777777" w:rsidTr="00D01893">
        <w:trPr>
          <w:cantSplit/>
        </w:trPr>
        <w:tc>
          <w:tcPr>
            <w:tcW w:w="2267" w:type="dxa"/>
            <w:shd w:val="clear" w:color="auto" w:fill="auto"/>
          </w:tcPr>
          <w:p w14:paraId="4E0E8EA6"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1F8344C2" w14:textId="77777777" w:rsidR="00A516C2" w:rsidRDefault="00A516C2" w:rsidP="00A516C2">
            <w:pPr>
              <w:pStyle w:val="tabletext"/>
              <w:rPr>
                <w:rStyle w:val="LineNumber"/>
              </w:rPr>
            </w:pPr>
          </w:p>
        </w:tc>
      </w:tr>
      <w:tr w:rsidR="00A516C2" w14:paraId="4F67BFD1" w14:textId="77777777" w:rsidTr="00D01893">
        <w:trPr>
          <w:cantSplit/>
        </w:trPr>
        <w:tc>
          <w:tcPr>
            <w:tcW w:w="2267" w:type="dxa"/>
            <w:shd w:val="clear" w:color="auto" w:fill="auto"/>
          </w:tcPr>
          <w:p w14:paraId="10E5EB8C"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5F8A1580" w14:textId="77777777" w:rsidR="00A516C2" w:rsidRDefault="00A516C2" w:rsidP="00A516C2">
            <w:pPr>
              <w:pStyle w:val="tabletext"/>
              <w:rPr>
                <w:rStyle w:val="LineNumber"/>
              </w:rPr>
            </w:pPr>
          </w:p>
        </w:tc>
      </w:tr>
    </w:tbl>
    <w:p w14:paraId="5A36997A" w14:textId="77777777" w:rsidR="00A516C2" w:rsidRDefault="00A516C2" w:rsidP="00A516C2">
      <w:pPr>
        <w:rPr>
          <w:rStyle w:val="LineNumber"/>
        </w:rPr>
      </w:pPr>
    </w:p>
    <w:p w14:paraId="7BAAD461"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E54AEF">
        <w:instrText>Legal status code</w:instrText>
      </w:r>
      <w:r>
        <w:instrText xml:space="preserve">" </w:instrText>
      </w:r>
      <w:r>
        <w:rPr>
          <w:rStyle w:val="LineNumber"/>
        </w:rPr>
        <w:fldChar w:fldCharType="end"/>
      </w:r>
      <w:bookmarkStart w:id="49" w:name="_Toc10727667"/>
      <w:r>
        <w:rPr>
          <w:rStyle w:val="LineNumber"/>
        </w:rPr>
        <w:t>Legal status code</w:t>
      </w:r>
      <w:bookmarkEnd w:id="49"/>
    </w:p>
    <w:tbl>
      <w:tblPr>
        <w:tblW w:w="0" w:type="auto"/>
        <w:tblCellMar>
          <w:bottom w:w="170" w:type="dxa"/>
        </w:tblCellMar>
        <w:tblLook w:val="04A0" w:firstRow="1" w:lastRow="0" w:firstColumn="1" w:lastColumn="0" w:noHBand="0" w:noVBand="1"/>
      </w:tblPr>
      <w:tblGrid>
        <w:gridCol w:w="2267"/>
        <w:gridCol w:w="5952"/>
      </w:tblGrid>
      <w:tr w:rsidR="00A516C2" w14:paraId="08A8067C" w14:textId="77777777" w:rsidTr="00D01893">
        <w:trPr>
          <w:cantSplit/>
        </w:trPr>
        <w:tc>
          <w:tcPr>
            <w:tcW w:w="2267" w:type="dxa"/>
            <w:shd w:val="clear" w:color="auto" w:fill="auto"/>
          </w:tcPr>
          <w:p w14:paraId="63A27F21"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6BF3F26C" w14:textId="77777777" w:rsidR="00A516C2" w:rsidRDefault="00A516C2" w:rsidP="00A516C2">
            <w:pPr>
              <w:pStyle w:val="tabletext"/>
              <w:rPr>
                <w:rStyle w:val="LineNumber"/>
              </w:rPr>
            </w:pPr>
            <w:r>
              <w:rPr>
                <w:rStyle w:val="LineNumber"/>
              </w:rPr>
              <w:t>Code describing a healthcare user's legal status under the appropriate section of any of a number of Acts (see Guide for Use).</w:t>
            </w:r>
          </w:p>
        </w:tc>
      </w:tr>
      <w:tr w:rsidR="00A516C2" w14:paraId="26C6CB45" w14:textId="77777777" w:rsidTr="00D01893">
        <w:trPr>
          <w:cantSplit/>
        </w:trPr>
        <w:tc>
          <w:tcPr>
            <w:tcW w:w="2267" w:type="dxa"/>
            <w:shd w:val="clear" w:color="auto" w:fill="auto"/>
          </w:tcPr>
          <w:p w14:paraId="310D703B"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6B974F36" w14:textId="77777777" w:rsidR="00A516C2" w:rsidRDefault="00A516C2" w:rsidP="00A516C2">
            <w:pPr>
              <w:pStyle w:val="tabletext"/>
              <w:rPr>
                <w:rStyle w:val="LineNumber"/>
              </w:rPr>
            </w:pPr>
            <w:r>
              <w:rPr>
                <w:rStyle w:val="LineNumber"/>
              </w:rPr>
              <w:t>legal_status_code</w:t>
            </w:r>
          </w:p>
        </w:tc>
      </w:tr>
      <w:tr w:rsidR="00A516C2" w14:paraId="6BA98CCE" w14:textId="77777777" w:rsidTr="00D01893">
        <w:trPr>
          <w:cantSplit/>
        </w:trPr>
        <w:tc>
          <w:tcPr>
            <w:tcW w:w="2267" w:type="dxa"/>
            <w:shd w:val="clear" w:color="auto" w:fill="auto"/>
          </w:tcPr>
          <w:p w14:paraId="3370EB43"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0DFE30FA" w14:textId="77777777" w:rsidR="00A516C2" w:rsidRDefault="00A516C2" w:rsidP="00A516C2">
            <w:pPr>
              <w:pStyle w:val="tabletext"/>
              <w:rPr>
                <w:rStyle w:val="LineNumber"/>
              </w:rPr>
            </w:pPr>
            <w:r>
              <w:rPr>
                <w:rStyle w:val="LineNumber"/>
              </w:rPr>
              <w:t>fact_nmd_event_legal_status</w:t>
            </w:r>
          </w:p>
        </w:tc>
      </w:tr>
      <w:tr w:rsidR="00A516C2" w14:paraId="5C09FA54" w14:textId="77777777" w:rsidTr="00D01893">
        <w:trPr>
          <w:cantSplit/>
        </w:trPr>
        <w:tc>
          <w:tcPr>
            <w:tcW w:w="2267" w:type="dxa"/>
            <w:shd w:val="clear" w:color="auto" w:fill="auto"/>
          </w:tcPr>
          <w:p w14:paraId="628BBE8F"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261A5A61" w14:textId="77777777" w:rsidR="00A516C2" w:rsidRDefault="00A516C2" w:rsidP="00A516C2">
            <w:pPr>
              <w:pStyle w:val="tabletext"/>
              <w:rPr>
                <w:rStyle w:val="LineNumber"/>
              </w:rPr>
            </w:pPr>
            <w:r>
              <w:rPr>
                <w:rStyle w:val="LineNumber"/>
              </w:rPr>
              <w:t>varchar2(2)</w:t>
            </w:r>
          </w:p>
        </w:tc>
      </w:tr>
      <w:tr w:rsidR="00A516C2" w14:paraId="38E76C9B" w14:textId="77777777" w:rsidTr="00D01893">
        <w:trPr>
          <w:cantSplit/>
        </w:trPr>
        <w:tc>
          <w:tcPr>
            <w:tcW w:w="2267" w:type="dxa"/>
            <w:shd w:val="clear" w:color="auto" w:fill="auto"/>
          </w:tcPr>
          <w:p w14:paraId="05D5401C"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6109329C" w14:textId="77777777" w:rsidR="00A516C2" w:rsidRDefault="00A516C2" w:rsidP="00A516C2">
            <w:pPr>
              <w:pStyle w:val="tabletext"/>
              <w:rPr>
                <w:rStyle w:val="LineNumber"/>
              </w:rPr>
            </w:pPr>
          </w:p>
        </w:tc>
      </w:tr>
      <w:tr w:rsidR="00A516C2" w14:paraId="1892702E" w14:textId="77777777" w:rsidTr="00D01893">
        <w:trPr>
          <w:cantSplit/>
        </w:trPr>
        <w:tc>
          <w:tcPr>
            <w:tcW w:w="2267" w:type="dxa"/>
            <w:shd w:val="clear" w:color="auto" w:fill="auto"/>
          </w:tcPr>
          <w:p w14:paraId="213E394C"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B28DAEB" w14:textId="77777777" w:rsidR="00A516C2" w:rsidRDefault="00A516C2" w:rsidP="00A516C2">
            <w:pPr>
              <w:pStyle w:val="tabletext"/>
              <w:rPr>
                <w:rStyle w:val="LineNumber"/>
              </w:rPr>
            </w:pPr>
            <w:r>
              <w:rPr>
                <w:rStyle w:val="LineNumber"/>
              </w:rPr>
              <w:t xml:space="preserve">Used for mental health healthcare users in respect of the current period of institutional care. </w:t>
            </w:r>
          </w:p>
          <w:p w14:paraId="1963600F" w14:textId="77777777" w:rsidR="00A516C2" w:rsidRDefault="00A516C2" w:rsidP="00A516C2">
            <w:pPr>
              <w:pStyle w:val="tabletext"/>
              <w:rPr>
                <w:rStyle w:val="LineNumber"/>
              </w:rPr>
            </w:pPr>
          </w:p>
          <w:p w14:paraId="1468EE80" w14:textId="77777777" w:rsidR="00A516C2" w:rsidRDefault="00A516C2" w:rsidP="00A516C2">
            <w:pPr>
              <w:pStyle w:val="tabletext"/>
              <w:rPr>
                <w:rStyle w:val="LineNumber"/>
              </w:rPr>
            </w:pPr>
            <w:r>
              <w:rPr>
                <w:rStyle w:val="LineNumber"/>
              </w:rPr>
              <w:t>Defines a healthcare user's standing in terms of the Mental Health (Compulsory Assessment &amp; Treatment) Act 1992, for example, compulsory treatment.</w:t>
            </w:r>
          </w:p>
        </w:tc>
      </w:tr>
      <w:tr w:rsidR="00A516C2" w14:paraId="0A1B74FB" w14:textId="77777777" w:rsidTr="00D01893">
        <w:trPr>
          <w:cantSplit/>
        </w:trPr>
        <w:tc>
          <w:tcPr>
            <w:tcW w:w="2267" w:type="dxa"/>
            <w:shd w:val="clear" w:color="auto" w:fill="auto"/>
          </w:tcPr>
          <w:p w14:paraId="44E659B8"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540CCCD9" w14:textId="77777777" w:rsidR="00A516C2" w:rsidRDefault="00A516C2" w:rsidP="00A516C2">
            <w:pPr>
              <w:pStyle w:val="tabletext"/>
              <w:rPr>
                <w:rStyle w:val="LineNumber"/>
              </w:rPr>
            </w:pPr>
            <w:r>
              <w:rPr>
                <w:rStyle w:val="LineNumber"/>
              </w:rPr>
              <w:t>AA (or A and a space)</w:t>
            </w:r>
          </w:p>
        </w:tc>
      </w:tr>
      <w:tr w:rsidR="00A516C2" w14:paraId="31A9318D" w14:textId="77777777" w:rsidTr="00D01893">
        <w:trPr>
          <w:cantSplit/>
        </w:trPr>
        <w:tc>
          <w:tcPr>
            <w:tcW w:w="2267" w:type="dxa"/>
            <w:shd w:val="clear" w:color="auto" w:fill="auto"/>
          </w:tcPr>
          <w:p w14:paraId="5A6373FC"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34656A3B" w14:textId="77777777" w:rsidR="00A516C2" w:rsidRDefault="00A516C2" w:rsidP="00A516C2">
            <w:pPr>
              <w:pStyle w:val="tabletext"/>
              <w:rPr>
                <w:rStyle w:val="LineNumber"/>
              </w:rPr>
            </w:pPr>
            <w:r>
              <w:rPr>
                <w:rStyle w:val="LineNumber"/>
              </w:rPr>
              <w:t>See the Legal Status code table on the Ministry of Health web site at http://www.health.govt.nz/nz-health-statistics/data-references/code-tables/common-code-tables. For further information or a printed copy of the code table, contact Analytical Services.</w:t>
            </w:r>
          </w:p>
        </w:tc>
      </w:tr>
      <w:tr w:rsidR="00A516C2" w14:paraId="10554578" w14:textId="77777777" w:rsidTr="00D01893">
        <w:trPr>
          <w:cantSplit/>
        </w:trPr>
        <w:tc>
          <w:tcPr>
            <w:tcW w:w="2267" w:type="dxa"/>
            <w:shd w:val="clear" w:color="auto" w:fill="auto"/>
          </w:tcPr>
          <w:p w14:paraId="42DEB91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56EF959" w14:textId="77777777" w:rsidR="00A516C2" w:rsidRDefault="00A516C2" w:rsidP="00A516C2">
            <w:pPr>
              <w:pStyle w:val="tabletext"/>
              <w:rPr>
                <w:rStyle w:val="LineNumber"/>
              </w:rPr>
            </w:pPr>
            <w:r>
              <w:rPr>
                <w:rStyle w:val="LineNumber"/>
              </w:rPr>
              <w:t>- Mental Health (Compulsory Assessment and Treatment) Act 1992</w:t>
            </w:r>
          </w:p>
          <w:p w14:paraId="3D60B74E" w14:textId="77777777" w:rsidR="00A516C2" w:rsidRDefault="00A516C2" w:rsidP="00A516C2">
            <w:pPr>
              <w:pStyle w:val="tabletext"/>
              <w:rPr>
                <w:rStyle w:val="LineNumber"/>
              </w:rPr>
            </w:pPr>
            <w:r>
              <w:rPr>
                <w:rStyle w:val="LineNumber"/>
              </w:rPr>
              <w:t>- Alcoholism and Drug Addiction Act 1966</w:t>
            </w:r>
          </w:p>
          <w:p w14:paraId="4264FB6F" w14:textId="77777777" w:rsidR="00A516C2" w:rsidRDefault="00A516C2" w:rsidP="00A516C2">
            <w:pPr>
              <w:pStyle w:val="tabletext"/>
              <w:rPr>
                <w:rStyle w:val="LineNumber"/>
              </w:rPr>
            </w:pPr>
            <w:r>
              <w:rPr>
                <w:rStyle w:val="LineNumber"/>
              </w:rPr>
              <w:t>- Intellectual Disability (Compulsory Care and Rehabilitation) Act 2003</w:t>
            </w:r>
          </w:p>
          <w:p w14:paraId="370EB1D5" w14:textId="77777777" w:rsidR="00A516C2" w:rsidRDefault="00A516C2" w:rsidP="00A516C2">
            <w:pPr>
              <w:pStyle w:val="tabletext"/>
              <w:rPr>
                <w:rStyle w:val="LineNumber"/>
              </w:rPr>
            </w:pPr>
            <w:r>
              <w:rPr>
                <w:rStyle w:val="LineNumber"/>
              </w:rPr>
              <w:t xml:space="preserve"> - Criminal Procedure (Mentally Impaired Persons) Act 2003.</w:t>
            </w:r>
          </w:p>
          <w:p w14:paraId="49C9106B" w14:textId="77777777" w:rsidR="00A516C2" w:rsidRDefault="00A516C2" w:rsidP="00A516C2">
            <w:pPr>
              <w:pStyle w:val="tabletext"/>
              <w:rPr>
                <w:rStyle w:val="LineNumber"/>
              </w:rPr>
            </w:pPr>
          </w:p>
          <w:p w14:paraId="4187C31F" w14:textId="77777777" w:rsidR="00A516C2" w:rsidRDefault="00A516C2" w:rsidP="00A516C2">
            <w:pPr>
              <w:pStyle w:val="tabletext"/>
              <w:rPr>
                <w:rStyle w:val="LineNumber"/>
              </w:rPr>
            </w:pPr>
            <w:r>
              <w:rPr>
                <w:rStyle w:val="LineNumber"/>
              </w:rPr>
              <w:t>Used only in</w:t>
            </w:r>
            <w:r w:rsidR="00154575">
              <w:rPr>
                <w:rStyle w:val="LineNumber"/>
              </w:rPr>
              <w:t xml:space="preserve"> </w:t>
            </w:r>
            <w:r w:rsidR="00154575">
              <w:rPr>
                <w:color w:val="000000"/>
              </w:rPr>
              <w:t>the context of mental health admissions.</w:t>
            </w:r>
          </w:p>
        </w:tc>
      </w:tr>
      <w:tr w:rsidR="00A516C2" w14:paraId="265CAD18" w14:textId="77777777" w:rsidTr="00D01893">
        <w:trPr>
          <w:cantSplit/>
        </w:trPr>
        <w:tc>
          <w:tcPr>
            <w:tcW w:w="2267" w:type="dxa"/>
            <w:shd w:val="clear" w:color="auto" w:fill="auto"/>
          </w:tcPr>
          <w:p w14:paraId="3256D1D4"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47BC858F" w14:textId="77777777" w:rsidR="00A516C2" w:rsidRDefault="00A516C2" w:rsidP="00A516C2">
            <w:pPr>
              <w:pStyle w:val="tabletext"/>
              <w:rPr>
                <w:rStyle w:val="LineNumber"/>
              </w:rPr>
            </w:pPr>
            <w:r>
              <w:rPr>
                <w:rStyle w:val="LineNumber"/>
              </w:rPr>
              <w:t>At least one required for psychiatric inpatient events.</w:t>
            </w:r>
          </w:p>
        </w:tc>
      </w:tr>
      <w:tr w:rsidR="00A516C2" w14:paraId="51A0EE7F" w14:textId="77777777" w:rsidTr="00D01893">
        <w:trPr>
          <w:cantSplit/>
        </w:trPr>
        <w:tc>
          <w:tcPr>
            <w:tcW w:w="2267" w:type="dxa"/>
            <w:shd w:val="clear" w:color="auto" w:fill="auto"/>
          </w:tcPr>
          <w:p w14:paraId="4C694C02"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7E95BDD7" w14:textId="77777777" w:rsidR="00A516C2" w:rsidRDefault="00A516C2" w:rsidP="00A516C2">
            <w:pPr>
              <w:pStyle w:val="tabletext"/>
              <w:rPr>
                <w:rStyle w:val="LineNumber"/>
              </w:rPr>
            </w:pPr>
            <w:r>
              <w:rPr>
                <w:rStyle w:val="LineNumber"/>
              </w:rPr>
              <w:t>A Legal status code is required for each Legal status date provided.</w:t>
            </w:r>
          </w:p>
        </w:tc>
      </w:tr>
      <w:tr w:rsidR="00A516C2" w14:paraId="4A936A57" w14:textId="77777777" w:rsidTr="00D01893">
        <w:trPr>
          <w:cantSplit/>
        </w:trPr>
        <w:tc>
          <w:tcPr>
            <w:tcW w:w="2267" w:type="dxa"/>
            <w:shd w:val="clear" w:color="auto" w:fill="auto"/>
          </w:tcPr>
          <w:p w14:paraId="25EA4EB0"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28D97388" w14:textId="77777777" w:rsidR="00A516C2" w:rsidRDefault="00A516C2" w:rsidP="00A516C2">
            <w:pPr>
              <w:pStyle w:val="tabletext"/>
              <w:rPr>
                <w:rStyle w:val="LineNumber"/>
              </w:rPr>
            </w:pPr>
            <w:r>
              <w:rPr>
                <w:rStyle w:val="LineNumber"/>
              </w:rPr>
              <w:t>DRG code</w:t>
            </w:r>
          </w:p>
          <w:p w14:paraId="3931E7B9" w14:textId="77777777" w:rsidR="00A516C2" w:rsidRDefault="00A516C2" w:rsidP="00A516C2">
            <w:pPr>
              <w:pStyle w:val="tabletext"/>
              <w:rPr>
                <w:rStyle w:val="LineNumber"/>
              </w:rPr>
            </w:pPr>
            <w:r>
              <w:rPr>
                <w:rStyle w:val="LineNumber"/>
              </w:rPr>
              <w:t>Legal status date</w:t>
            </w:r>
          </w:p>
        </w:tc>
      </w:tr>
      <w:tr w:rsidR="00A516C2" w14:paraId="1605AC83" w14:textId="77777777" w:rsidTr="00D01893">
        <w:trPr>
          <w:cantSplit/>
        </w:trPr>
        <w:tc>
          <w:tcPr>
            <w:tcW w:w="2267" w:type="dxa"/>
            <w:shd w:val="clear" w:color="auto" w:fill="auto"/>
          </w:tcPr>
          <w:p w14:paraId="1463660C"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444E970D" w14:textId="77777777" w:rsidR="00A516C2" w:rsidRDefault="00A516C2" w:rsidP="00A516C2">
            <w:pPr>
              <w:pStyle w:val="tabletext"/>
              <w:rPr>
                <w:rStyle w:val="LineNumber"/>
              </w:rPr>
            </w:pPr>
          </w:p>
        </w:tc>
      </w:tr>
      <w:tr w:rsidR="00A516C2" w14:paraId="648EAEDE" w14:textId="77777777" w:rsidTr="00D01893">
        <w:trPr>
          <w:cantSplit/>
        </w:trPr>
        <w:tc>
          <w:tcPr>
            <w:tcW w:w="2267" w:type="dxa"/>
            <w:shd w:val="clear" w:color="auto" w:fill="auto"/>
          </w:tcPr>
          <w:p w14:paraId="72B7C872"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0F91B9B9" w14:textId="77777777" w:rsidR="00A516C2" w:rsidRDefault="00A516C2" w:rsidP="00A516C2">
            <w:pPr>
              <w:pStyle w:val="tabletext"/>
              <w:rPr>
                <w:rStyle w:val="LineNumber"/>
              </w:rPr>
            </w:pPr>
          </w:p>
        </w:tc>
      </w:tr>
    </w:tbl>
    <w:p w14:paraId="50D7717C" w14:textId="77777777" w:rsidR="00A516C2" w:rsidRDefault="00A516C2" w:rsidP="00A516C2">
      <w:pPr>
        <w:rPr>
          <w:rStyle w:val="LineNumber"/>
        </w:rPr>
      </w:pPr>
    </w:p>
    <w:p w14:paraId="74297F08"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A01AFE">
        <w:instrText>Legal status date</w:instrText>
      </w:r>
      <w:r>
        <w:instrText xml:space="preserve">" </w:instrText>
      </w:r>
      <w:r>
        <w:rPr>
          <w:rStyle w:val="LineNumber"/>
        </w:rPr>
        <w:fldChar w:fldCharType="end"/>
      </w:r>
      <w:bookmarkStart w:id="50" w:name="_Toc10727668"/>
      <w:r>
        <w:rPr>
          <w:rStyle w:val="LineNumber"/>
        </w:rPr>
        <w:t>Legal status date</w:t>
      </w:r>
      <w:bookmarkEnd w:id="50"/>
    </w:p>
    <w:tbl>
      <w:tblPr>
        <w:tblW w:w="0" w:type="auto"/>
        <w:tblCellMar>
          <w:bottom w:w="170" w:type="dxa"/>
        </w:tblCellMar>
        <w:tblLook w:val="04A0" w:firstRow="1" w:lastRow="0" w:firstColumn="1" w:lastColumn="0" w:noHBand="0" w:noVBand="1"/>
      </w:tblPr>
      <w:tblGrid>
        <w:gridCol w:w="2267"/>
        <w:gridCol w:w="5952"/>
      </w:tblGrid>
      <w:tr w:rsidR="00A516C2" w14:paraId="4E6427A0" w14:textId="77777777" w:rsidTr="00D01893">
        <w:trPr>
          <w:cantSplit/>
        </w:trPr>
        <w:tc>
          <w:tcPr>
            <w:tcW w:w="2267" w:type="dxa"/>
            <w:shd w:val="clear" w:color="auto" w:fill="auto"/>
          </w:tcPr>
          <w:p w14:paraId="76FB3FB4"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1FC7C884" w14:textId="77777777" w:rsidR="00A516C2" w:rsidRDefault="00A516C2" w:rsidP="00A516C2">
            <w:pPr>
              <w:pStyle w:val="tabletext"/>
              <w:rPr>
                <w:rStyle w:val="LineNumber"/>
              </w:rPr>
            </w:pPr>
            <w:r>
              <w:rPr>
                <w:rStyle w:val="LineNumber"/>
              </w:rPr>
              <w:t>The date from which a healthcare user's legal status applies.</w:t>
            </w:r>
          </w:p>
        </w:tc>
      </w:tr>
      <w:tr w:rsidR="00A516C2" w14:paraId="2E2B682E" w14:textId="77777777" w:rsidTr="00D01893">
        <w:trPr>
          <w:cantSplit/>
        </w:trPr>
        <w:tc>
          <w:tcPr>
            <w:tcW w:w="2267" w:type="dxa"/>
            <w:shd w:val="clear" w:color="auto" w:fill="auto"/>
          </w:tcPr>
          <w:p w14:paraId="7350FD63"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0515BE1F" w14:textId="77777777" w:rsidR="00A516C2" w:rsidRDefault="00A516C2" w:rsidP="00A516C2">
            <w:pPr>
              <w:pStyle w:val="tabletext"/>
              <w:rPr>
                <w:rStyle w:val="LineNumber"/>
              </w:rPr>
            </w:pPr>
            <w:r>
              <w:rPr>
                <w:rStyle w:val="LineNumber"/>
              </w:rPr>
              <w:t>legal_status_date</w:t>
            </w:r>
          </w:p>
        </w:tc>
      </w:tr>
      <w:tr w:rsidR="00A516C2" w14:paraId="306036D7" w14:textId="77777777" w:rsidTr="00D01893">
        <w:trPr>
          <w:cantSplit/>
        </w:trPr>
        <w:tc>
          <w:tcPr>
            <w:tcW w:w="2267" w:type="dxa"/>
            <w:shd w:val="clear" w:color="auto" w:fill="auto"/>
          </w:tcPr>
          <w:p w14:paraId="52487A09"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417E967E" w14:textId="77777777" w:rsidR="00A516C2" w:rsidRDefault="00A516C2" w:rsidP="00A516C2">
            <w:pPr>
              <w:pStyle w:val="tabletext"/>
              <w:rPr>
                <w:rStyle w:val="LineNumber"/>
              </w:rPr>
            </w:pPr>
            <w:r>
              <w:rPr>
                <w:rStyle w:val="LineNumber"/>
              </w:rPr>
              <w:t>fact_nmd_event_legal_status</w:t>
            </w:r>
          </w:p>
        </w:tc>
      </w:tr>
      <w:tr w:rsidR="00A516C2" w14:paraId="53706C2A" w14:textId="77777777" w:rsidTr="00D01893">
        <w:trPr>
          <w:cantSplit/>
        </w:trPr>
        <w:tc>
          <w:tcPr>
            <w:tcW w:w="2267" w:type="dxa"/>
            <w:shd w:val="clear" w:color="auto" w:fill="auto"/>
          </w:tcPr>
          <w:p w14:paraId="7624B27D"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78E06430" w14:textId="77777777" w:rsidR="00A516C2" w:rsidRDefault="00A516C2" w:rsidP="00A516C2">
            <w:pPr>
              <w:pStyle w:val="tabletext"/>
              <w:rPr>
                <w:rStyle w:val="LineNumber"/>
              </w:rPr>
            </w:pPr>
            <w:r>
              <w:rPr>
                <w:rStyle w:val="LineNumber"/>
              </w:rPr>
              <w:t>date</w:t>
            </w:r>
          </w:p>
        </w:tc>
      </w:tr>
      <w:tr w:rsidR="00A516C2" w14:paraId="42DFDCC1" w14:textId="77777777" w:rsidTr="00D01893">
        <w:trPr>
          <w:cantSplit/>
        </w:trPr>
        <w:tc>
          <w:tcPr>
            <w:tcW w:w="2267" w:type="dxa"/>
            <w:shd w:val="clear" w:color="auto" w:fill="auto"/>
          </w:tcPr>
          <w:p w14:paraId="1AF2624C"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5FB1CBAF" w14:textId="77777777" w:rsidR="00A516C2" w:rsidRDefault="00A516C2" w:rsidP="00A516C2">
            <w:pPr>
              <w:pStyle w:val="tabletext"/>
              <w:rPr>
                <w:rStyle w:val="LineNumber"/>
              </w:rPr>
            </w:pPr>
            <w:r>
              <w:rPr>
                <w:rStyle w:val="LineNumber"/>
              </w:rPr>
              <w:t>Health event legal status date</w:t>
            </w:r>
          </w:p>
        </w:tc>
      </w:tr>
      <w:tr w:rsidR="00A516C2" w14:paraId="2D7063A7" w14:textId="77777777" w:rsidTr="00D01893">
        <w:trPr>
          <w:cantSplit/>
        </w:trPr>
        <w:tc>
          <w:tcPr>
            <w:tcW w:w="2267" w:type="dxa"/>
            <w:shd w:val="clear" w:color="auto" w:fill="auto"/>
          </w:tcPr>
          <w:p w14:paraId="2124AC56"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16F41904" w14:textId="77777777" w:rsidR="00A516C2" w:rsidRDefault="00A516C2" w:rsidP="00A516C2">
            <w:pPr>
              <w:pStyle w:val="tabletext"/>
              <w:rPr>
                <w:rStyle w:val="LineNumber"/>
              </w:rPr>
            </w:pPr>
            <w:r>
              <w:rPr>
                <w:rStyle w:val="LineNumber"/>
              </w:rPr>
              <w:t>Defines a healthcare user's standing under the appropriate section of the Mental Health (Compulsory Assessment &amp; Treatment), for example, compulsory treatment.</w:t>
            </w:r>
          </w:p>
        </w:tc>
      </w:tr>
      <w:tr w:rsidR="00A516C2" w14:paraId="30E649EA" w14:textId="77777777" w:rsidTr="00D01893">
        <w:trPr>
          <w:cantSplit/>
        </w:trPr>
        <w:tc>
          <w:tcPr>
            <w:tcW w:w="2267" w:type="dxa"/>
            <w:shd w:val="clear" w:color="auto" w:fill="auto"/>
          </w:tcPr>
          <w:p w14:paraId="4BABD628"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1A43AA3B" w14:textId="77777777" w:rsidR="00A516C2" w:rsidRDefault="00A516C2" w:rsidP="00A516C2">
            <w:pPr>
              <w:pStyle w:val="tabletext"/>
              <w:rPr>
                <w:rStyle w:val="LineNumber"/>
              </w:rPr>
            </w:pPr>
            <w:r>
              <w:rPr>
                <w:rStyle w:val="LineNumber"/>
              </w:rPr>
              <w:t>CCYYMMDD</w:t>
            </w:r>
          </w:p>
        </w:tc>
      </w:tr>
      <w:tr w:rsidR="00A516C2" w14:paraId="02E13C0B" w14:textId="77777777" w:rsidTr="00D01893">
        <w:trPr>
          <w:cantSplit/>
        </w:trPr>
        <w:tc>
          <w:tcPr>
            <w:tcW w:w="2267" w:type="dxa"/>
            <w:shd w:val="clear" w:color="auto" w:fill="auto"/>
          </w:tcPr>
          <w:p w14:paraId="0DAE5D7E"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75456930" w14:textId="77777777" w:rsidR="00A516C2" w:rsidRDefault="00A516C2" w:rsidP="00A516C2">
            <w:pPr>
              <w:pStyle w:val="tabletext"/>
              <w:rPr>
                <w:rStyle w:val="LineNumber"/>
              </w:rPr>
            </w:pPr>
            <w:r>
              <w:rPr>
                <w:rStyle w:val="LineNumber"/>
              </w:rPr>
              <w:t>Valid dates</w:t>
            </w:r>
          </w:p>
        </w:tc>
      </w:tr>
      <w:tr w:rsidR="00A516C2" w14:paraId="03A60CFA" w14:textId="77777777" w:rsidTr="00D01893">
        <w:trPr>
          <w:cantSplit/>
        </w:trPr>
        <w:tc>
          <w:tcPr>
            <w:tcW w:w="2267" w:type="dxa"/>
            <w:shd w:val="clear" w:color="auto" w:fill="auto"/>
          </w:tcPr>
          <w:p w14:paraId="15C9312A"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626FD074" w14:textId="77777777" w:rsidR="00A516C2" w:rsidRDefault="00A516C2" w:rsidP="00A516C2">
            <w:pPr>
              <w:pStyle w:val="tabletext"/>
              <w:rPr>
                <w:rStyle w:val="LineNumber"/>
              </w:rPr>
            </w:pPr>
            <w:r>
              <w:rPr>
                <w:rStyle w:val="LineNumber"/>
              </w:rPr>
              <w:t>Only used in the context of mental health admissions.</w:t>
            </w:r>
          </w:p>
          <w:p w14:paraId="769CEBD2" w14:textId="77777777" w:rsidR="00A516C2" w:rsidRDefault="00A516C2" w:rsidP="00A516C2">
            <w:pPr>
              <w:pStyle w:val="tabletext"/>
              <w:rPr>
                <w:rStyle w:val="LineNumber"/>
              </w:rPr>
            </w:pPr>
          </w:p>
          <w:p w14:paraId="7D0FD6E3" w14:textId="77777777" w:rsidR="00A516C2" w:rsidRDefault="00A516C2" w:rsidP="00A516C2">
            <w:pPr>
              <w:pStyle w:val="tabletext"/>
              <w:rPr>
                <w:rStyle w:val="LineNumber"/>
              </w:rPr>
            </w:pPr>
            <w:r>
              <w:rPr>
                <w:rStyle w:val="LineNumber"/>
              </w:rPr>
              <w:t xml:space="preserve">From 1 July 1999 legal status can be reported with ID and IP events as well as IM event types. </w:t>
            </w:r>
          </w:p>
          <w:p w14:paraId="63B3CF8E" w14:textId="77777777" w:rsidR="00A516C2" w:rsidRDefault="00A516C2" w:rsidP="00A516C2">
            <w:pPr>
              <w:pStyle w:val="tabletext"/>
              <w:rPr>
                <w:rStyle w:val="LineNumber"/>
              </w:rPr>
            </w:pPr>
          </w:p>
          <w:p w14:paraId="042E55A1" w14:textId="77777777" w:rsidR="00A516C2" w:rsidRDefault="00A516C2" w:rsidP="00A516C2">
            <w:pPr>
              <w:pStyle w:val="tabletext"/>
              <w:rPr>
                <w:rStyle w:val="LineNumber"/>
              </w:rPr>
            </w:pPr>
            <w:r>
              <w:rPr>
                <w:rStyle w:val="LineNumber"/>
              </w:rPr>
              <w:t xml:space="preserve">More than one legal status can be entered for a health event, but the Legal status code and the Legal status date must form a unique combination for that health event. </w:t>
            </w:r>
          </w:p>
          <w:p w14:paraId="0097A934" w14:textId="77777777" w:rsidR="00A516C2" w:rsidRDefault="00A516C2" w:rsidP="00A516C2">
            <w:pPr>
              <w:pStyle w:val="tabletext"/>
              <w:rPr>
                <w:rStyle w:val="LineNumber"/>
              </w:rPr>
            </w:pPr>
          </w:p>
          <w:p w14:paraId="5542EDB5" w14:textId="77777777" w:rsidR="00A516C2" w:rsidRDefault="00A516C2" w:rsidP="00004316">
            <w:pPr>
              <w:pStyle w:val="tabletext"/>
              <w:rPr>
                <w:rStyle w:val="LineNumber"/>
              </w:rPr>
            </w:pPr>
            <w:r>
              <w:rPr>
                <w:rStyle w:val="LineNumber"/>
              </w:rPr>
              <w:t>Legal status can be reported outside of the period of an event. If this is done, all Legal status codes for the event will be taken into account when determining the DRG code.  Any non-voluntary Legal status code changes the DRG version 4.1, 4.2, 5.0</w:t>
            </w:r>
            <w:r w:rsidR="00A40326">
              <w:rPr>
                <w:rStyle w:val="LineNumber"/>
              </w:rPr>
              <w:t>,</w:t>
            </w:r>
            <w:r>
              <w:rPr>
                <w:rStyle w:val="LineNumber"/>
              </w:rPr>
              <w:t xml:space="preserve"> 6.0</w:t>
            </w:r>
            <w:r w:rsidR="00004316">
              <w:rPr>
                <w:rStyle w:val="LineNumber"/>
              </w:rPr>
              <w:t xml:space="preserve">, </w:t>
            </w:r>
            <w:r w:rsidR="00A40326">
              <w:rPr>
                <w:rStyle w:val="LineNumber"/>
              </w:rPr>
              <w:t xml:space="preserve">6.0x </w:t>
            </w:r>
            <w:r w:rsidR="00004316">
              <w:rPr>
                <w:rStyle w:val="LineNumber"/>
              </w:rPr>
              <w:t xml:space="preserve">or 7.0 </w:t>
            </w:r>
            <w:r>
              <w:rPr>
                <w:rStyle w:val="LineNumber"/>
              </w:rPr>
              <w:t>code.</w:t>
            </w:r>
          </w:p>
        </w:tc>
      </w:tr>
      <w:tr w:rsidR="00A516C2" w14:paraId="2F3DE933" w14:textId="77777777" w:rsidTr="00D01893">
        <w:trPr>
          <w:cantSplit/>
        </w:trPr>
        <w:tc>
          <w:tcPr>
            <w:tcW w:w="2267" w:type="dxa"/>
            <w:shd w:val="clear" w:color="auto" w:fill="auto"/>
          </w:tcPr>
          <w:p w14:paraId="144C980F"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597224A1" w14:textId="77777777" w:rsidR="00A516C2" w:rsidRDefault="00A516C2" w:rsidP="00A516C2">
            <w:pPr>
              <w:pStyle w:val="tabletext"/>
              <w:rPr>
                <w:rStyle w:val="LineNumber"/>
              </w:rPr>
            </w:pPr>
            <w:r>
              <w:rPr>
                <w:rStyle w:val="LineNumber"/>
              </w:rPr>
              <w:t xml:space="preserve">Partial dates not allowed. </w:t>
            </w:r>
          </w:p>
          <w:p w14:paraId="0AF422A3" w14:textId="77777777" w:rsidR="00A516C2" w:rsidRDefault="00A516C2" w:rsidP="00A516C2">
            <w:pPr>
              <w:pStyle w:val="tabletext"/>
              <w:rPr>
                <w:rStyle w:val="LineNumber"/>
              </w:rPr>
            </w:pPr>
          </w:p>
          <w:p w14:paraId="52E17B24" w14:textId="77777777" w:rsidR="00A516C2" w:rsidRDefault="00A516C2" w:rsidP="00A516C2">
            <w:pPr>
              <w:pStyle w:val="tabletext"/>
              <w:rPr>
                <w:rStyle w:val="LineNumber"/>
              </w:rPr>
            </w:pPr>
            <w:r>
              <w:rPr>
                <w:rStyle w:val="LineNumber"/>
              </w:rPr>
              <w:t>At least one required for psychiatric inpatient events.</w:t>
            </w:r>
          </w:p>
        </w:tc>
      </w:tr>
      <w:tr w:rsidR="00A516C2" w14:paraId="712BBC90" w14:textId="77777777" w:rsidTr="00D01893">
        <w:trPr>
          <w:cantSplit/>
        </w:trPr>
        <w:tc>
          <w:tcPr>
            <w:tcW w:w="2267" w:type="dxa"/>
            <w:shd w:val="clear" w:color="auto" w:fill="auto"/>
          </w:tcPr>
          <w:p w14:paraId="75280A30"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1C1BCA47" w14:textId="77777777" w:rsidR="00A516C2" w:rsidRDefault="00A516C2" w:rsidP="00A516C2">
            <w:pPr>
              <w:pStyle w:val="tabletext"/>
              <w:rPr>
                <w:rStyle w:val="LineNumber"/>
              </w:rPr>
            </w:pPr>
            <w:r>
              <w:rPr>
                <w:rStyle w:val="LineNumber"/>
              </w:rPr>
              <w:t>A Legal status date is required for each Legal status code supplied.</w:t>
            </w:r>
          </w:p>
        </w:tc>
      </w:tr>
      <w:tr w:rsidR="00A516C2" w14:paraId="5FE32B0C" w14:textId="77777777" w:rsidTr="00D01893">
        <w:trPr>
          <w:cantSplit/>
        </w:trPr>
        <w:tc>
          <w:tcPr>
            <w:tcW w:w="2267" w:type="dxa"/>
            <w:shd w:val="clear" w:color="auto" w:fill="auto"/>
          </w:tcPr>
          <w:p w14:paraId="35EDD80D"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00862865" w14:textId="77777777" w:rsidR="00A516C2" w:rsidRDefault="00A516C2" w:rsidP="00A516C2">
            <w:pPr>
              <w:pStyle w:val="tabletext"/>
              <w:rPr>
                <w:rStyle w:val="LineNumber"/>
              </w:rPr>
            </w:pPr>
            <w:r>
              <w:rPr>
                <w:rStyle w:val="LineNumber"/>
              </w:rPr>
              <w:t>DRG code</w:t>
            </w:r>
          </w:p>
          <w:p w14:paraId="35C84A9D" w14:textId="77777777" w:rsidR="00A516C2" w:rsidRDefault="00A516C2" w:rsidP="00A516C2">
            <w:pPr>
              <w:pStyle w:val="tabletext"/>
              <w:rPr>
                <w:rStyle w:val="LineNumber"/>
              </w:rPr>
            </w:pPr>
            <w:r>
              <w:rPr>
                <w:rStyle w:val="LineNumber"/>
              </w:rPr>
              <w:t>Legal status code</w:t>
            </w:r>
          </w:p>
        </w:tc>
      </w:tr>
      <w:tr w:rsidR="00A516C2" w14:paraId="2FC632C5" w14:textId="77777777" w:rsidTr="00D01893">
        <w:trPr>
          <w:cantSplit/>
        </w:trPr>
        <w:tc>
          <w:tcPr>
            <w:tcW w:w="2267" w:type="dxa"/>
            <w:shd w:val="clear" w:color="auto" w:fill="auto"/>
          </w:tcPr>
          <w:p w14:paraId="28F751A3"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3303B1BB" w14:textId="77777777" w:rsidR="00A516C2" w:rsidRDefault="00A516C2" w:rsidP="00A516C2">
            <w:pPr>
              <w:pStyle w:val="tabletext"/>
              <w:rPr>
                <w:rStyle w:val="LineNumber"/>
              </w:rPr>
            </w:pPr>
          </w:p>
        </w:tc>
      </w:tr>
      <w:tr w:rsidR="00A516C2" w14:paraId="4F11DBB0" w14:textId="77777777" w:rsidTr="00D01893">
        <w:trPr>
          <w:cantSplit/>
        </w:trPr>
        <w:tc>
          <w:tcPr>
            <w:tcW w:w="2267" w:type="dxa"/>
            <w:shd w:val="clear" w:color="auto" w:fill="auto"/>
          </w:tcPr>
          <w:p w14:paraId="61966F41"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6336F996" w14:textId="77777777" w:rsidR="00A516C2" w:rsidRDefault="00A516C2" w:rsidP="00A516C2">
            <w:pPr>
              <w:pStyle w:val="tabletext"/>
              <w:rPr>
                <w:rStyle w:val="LineNumber"/>
              </w:rPr>
            </w:pPr>
          </w:p>
        </w:tc>
      </w:tr>
    </w:tbl>
    <w:p w14:paraId="7B25D3DD" w14:textId="77777777" w:rsidR="00A516C2" w:rsidRDefault="00A516C2" w:rsidP="00A516C2">
      <w:pPr>
        <w:rPr>
          <w:rStyle w:val="LineNumber"/>
        </w:rPr>
      </w:pPr>
    </w:p>
    <w:p w14:paraId="753DB8D2"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7262AC">
        <w:instrText>Private hospital flag</w:instrText>
      </w:r>
      <w:r>
        <w:instrText xml:space="preserve">" </w:instrText>
      </w:r>
      <w:r>
        <w:rPr>
          <w:rStyle w:val="LineNumber"/>
        </w:rPr>
        <w:fldChar w:fldCharType="end"/>
      </w:r>
      <w:bookmarkStart w:id="51" w:name="_Toc10727669"/>
      <w:r>
        <w:rPr>
          <w:rStyle w:val="LineNumber"/>
        </w:rPr>
        <w:t>Private hospital flag</w:t>
      </w:r>
      <w:bookmarkEnd w:id="51"/>
    </w:p>
    <w:tbl>
      <w:tblPr>
        <w:tblW w:w="0" w:type="auto"/>
        <w:tblCellMar>
          <w:bottom w:w="170" w:type="dxa"/>
        </w:tblCellMar>
        <w:tblLook w:val="04A0" w:firstRow="1" w:lastRow="0" w:firstColumn="1" w:lastColumn="0" w:noHBand="0" w:noVBand="1"/>
      </w:tblPr>
      <w:tblGrid>
        <w:gridCol w:w="2267"/>
        <w:gridCol w:w="5952"/>
      </w:tblGrid>
      <w:tr w:rsidR="00A516C2" w14:paraId="33E1806D" w14:textId="77777777" w:rsidTr="00D01893">
        <w:trPr>
          <w:cantSplit/>
        </w:trPr>
        <w:tc>
          <w:tcPr>
            <w:tcW w:w="2267" w:type="dxa"/>
            <w:shd w:val="clear" w:color="auto" w:fill="auto"/>
          </w:tcPr>
          <w:p w14:paraId="5BE85416"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7AEEBD4F" w14:textId="77777777" w:rsidR="00A516C2" w:rsidRDefault="00A516C2" w:rsidP="00A516C2">
            <w:pPr>
              <w:pStyle w:val="tabletext"/>
              <w:rPr>
                <w:rStyle w:val="LineNumber"/>
              </w:rPr>
            </w:pPr>
            <w:r>
              <w:rPr>
                <w:rStyle w:val="LineNumber"/>
              </w:rPr>
              <w:t>Flag to indicate whether the health event was privately funded.</w:t>
            </w:r>
          </w:p>
        </w:tc>
      </w:tr>
      <w:tr w:rsidR="00A516C2" w14:paraId="38893877" w14:textId="77777777" w:rsidTr="00D01893">
        <w:trPr>
          <w:cantSplit/>
        </w:trPr>
        <w:tc>
          <w:tcPr>
            <w:tcW w:w="2267" w:type="dxa"/>
            <w:shd w:val="clear" w:color="auto" w:fill="auto"/>
          </w:tcPr>
          <w:p w14:paraId="6D08B1D5"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019B293A" w14:textId="77777777" w:rsidR="00A516C2" w:rsidRDefault="00A516C2" w:rsidP="00A516C2">
            <w:pPr>
              <w:pStyle w:val="tabletext"/>
              <w:rPr>
                <w:rStyle w:val="LineNumber"/>
              </w:rPr>
            </w:pPr>
            <w:r>
              <w:rPr>
                <w:rStyle w:val="LineNumber"/>
              </w:rPr>
              <w:t>private_hospital_flag</w:t>
            </w:r>
          </w:p>
        </w:tc>
      </w:tr>
      <w:tr w:rsidR="00A516C2" w14:paraId="72756951" w14:textId="77777777" w:rsidTr="00D01893">
        <w:trPr>
          <w:cantSplit/>
        </w:trPr>
        <w:tc>
          <w:tcPr>
            <w:tcW w:w="2267" w:type="dxa"/>
            <w:shd w:val="clear" w:color="auto" w:fill="auto"/>
          </w:tcPr>
          <w:p w14:paraId="0347EF06"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79A9642F" w14:textId="77777777" w:rsidR="00A516C2" w:rsidRDefault="00A516C2" w:rsidP="00A516C2">
            <w:pPr>
              <w:pStyle w:val="tabletext"/>
              <w:rPr>
                <w:rStyle w:val="LineNumber"/>
              </w:rPr>
            </w:pPr>
            <w:r>
              <w:rPr>
                <w:rStyle w:val="LineNumber"/>
              </w:rPr>
              <w:t>fact_nmd_event_legal_status</w:t>
            </w:r>
          </w:p>
        </w:tc>
      </w:tr>
      <w:tr w:rsidR="00A516C2" w14:paraId="18D26777" w14:textId="77777777" w:rsidTr="00D01893">
        <w:trPr>
          <w:cantSplit/>
        </w:trPr>
        <w:tc>
          <w:tcPr>
            <w:tcW w:w="2267" w:type="dxa"/>
            <w:shd w:val="clear" w:color="auto" w:fill="auto"/>
          </w:tcPr>
          <w:p w14:paraId="1D563E24"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109AAC58" w14:textId="77777777" w:rsidR="00A516C2" w:rsidRDefault="00A516C2" w:rsidP="00A516C2">
            <w:pPr>
              <w:pStyle w:val="tabletext"/>
              <w:rPr>
                <w:rStyle w:val="LineNumber"/>
              </w:rPr>
            </w:pPr>
            <w:r>
              <w:rPr>
                <w:rStyle w:val="LineNumber"/>
              </w:rPr>
              <w:t>char(1)</w:t>
            </w:r>
          </w:p>
        </w:tc>
      </w:tr>
      <w:tr w:rsidR="00A516C2" w14:paraId="10B5AE87" w14:textId="77777777" w:rsidTr="00D01893">
        <w:trPr>
          <w:cantSplit/>
        </w:trPr>
        <w:tc>
          <w:tcPr>
            <w:tcW w:w="2267" w:type="dxa"/>
            <w:shd w:val="clear" w:color="auto" w:fill="auto"/>
          </w:tcPr>
          <w:p w14:paraId="5AD7FC3F"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2AF4E9AF" w14:textId="77777777" w:rsidR="00A516C2" w:rsidRDefault="00A516C2" w:rsidP="00A516C2">
            <w:pPr>
              <w:pStyle w:val="tabletext"/>
              <w:rPr>
                <w:rStyle w:val="LineNumber"/>
              </w:rPr>
            </w:pPr>
          </w:p>
        </w:tc>
      </w:tr>
      <w:tr w:rsidR="00A516C2" w14:paraId="65D14AE7" w14:textId="77777777" w:rsidTr="00D01893">
        <w:trPr>
          <w:cantSplit/>
        </w:trPr>
        <w:tc>
          <w:tcPr>
            <w:tcW w:w="2267" w:type="dxa"/>
            <w:shd w:val="clear" w:color="auto" w:fill="auto"/>
          </w:tcPr>
          <w:p w14:paraId="24F51D41"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6A700088" w14:textId="77777777" w:rsidR="00A516C2" w:rsidRDefault="00A516C2" w:rsidP="00A516C2">
            <w:pPr>
              <w:pStyle w:val="tabletext"/>
              <w:rPr>
                <w:rStyle w:val="LineNumber"/>
              </w:rPr>
            </w:pPr>
          </w:p>
        </w:tc>
      </w:tr>
      <w:tr w:rsidR="00A516C2" w14:paraId="43C71635" w14:textId="77777777" w:rsidTr="00D01893">
        <w:trPr>
          <w:cantSplit/>
        </w:trPr>
        <w:tc>
          <w:tcPr>
            <w:tcW w:w="2267" w:type="dxa"/>
            <w:shd w:val="clear" w:color="auto" w:fill="auto"/>
          </w:tcPr>
          <w:p w14:paraId="29337688"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3657077D" w14:textId="77777777" w:rsidR="00A516C2" w:rsidRDefault="00A516C2" w:rsidP="00A516C2">
            <w:pPr>
              <w:pStyle w:val="tabletext"/>
              <w:rPr>
                <w:rStyle w:val="LineNumber"/>
              </w:rPr>
            </w:pPr>
            <w:r>
              <w:rPr>
                <w:rStyle w:val="LineNumber"/>
              </w:rPr>
              <w:t>A</w:t>
            </w:r>
          </w:p>
        </w:tc>
      </w:tr>
      <w:tr w:rsidR="00A516C2" w14:paraId="1E5CCACB" w14:textId="77777777" w:rsidTr="00D01893">
        <w:trPr>
          <w:cantSplit/>
        </w:trPr>
        <w:tc>
          <w:tcPr>
            <w:tcW w:w="2267" w:type="dxa"/>
            <w:shd w:val="clear" w:color="auto" w:fill="auto"/>
          </w:tcPr>
          <w:p w14:paraId="47ABDA40"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26E0B1C7" w14:textId="77777777" w:rsidR="00A516C2" w:rsidRDefault="00A516C2" w:rsidP="00A516C2">
            <w:pPr>
              <w:pStyle w:val="tabletext"/>
              <w:rPr>
                <w:rStyle w:val="LineNumber"/>
              </w:rPr>
            </w:pPr>
            <w:r>
              <w:rPr>
                <w:rStyle w:val="LineNumber"/>
              </w:rPr>
              <w:t>'Y' = Yes</w:t>
            </w:r>
          </w:p>
          <w:p w14:paraId="1510E1AF" w14:textId="77777777" w:rsidR="00A516C2" w:rsidRDefault="00A516C2" w:rsidP="00A516C2">
            <w:pPr>
              <w:pStyle w:val="tabletext"/>
              <w:rPr>
                <w:rStyle w:val="LineNumber"/>
              </w:rPr>
            </w:pPr>
            <w:r>
              <w:rPr>
                <w:rStyle w:val="LineNumber"/>
              </w:rPr>
              <w:t>'N' = No</w:t>
            </w:r>
          </w:p>
          <w:p w14:paraId="43AEA781" w14:textId="77777777" w:rsidR="00A516C2" w:rsidRDefault="00A516C2" w:rsidP="00A516C2">
            <w:pPr>
              <w:pStyle w:val="tabletext"/>
              <w:rPr>
                <w:rStyle w:val="LineNumber"/>
              </w:rPr>
            </w:pPr>
            <w:r>
              <w:rPr>
                <w:rStyle w:val="LineNumber"/>
              </w:rPr>
              <w:t>Null</w:t>
            </w:r>
          </w:p>
        </w:tc>
      </w:tr>
      <w:tr w:rsidR="00A516C2" w14:paraId="471BC3C4" w14:textId="77777777" w:rsidTr="00D01893">
        <w:trPr>
          <w:cantSplit/>
        </w:trPr>
        <w:tc>
          <w:tcPr>
            <w:tcW w:w="2267" w:type="dxa"/>
            <w:shd w:val="clear" w:color="auto" w:fill="auto"/>
          </w:tcPr>
          <w:p w14:paraId="68DC99CC"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72050EF5" w14:textId="77777777" w:rsidR="00A516C2" w:rsidRDefault="00A516C2" w:rsidP="00A516C2">
            <w:pPr>
              <w:pStyle w:val="tabletext"/>
              <w:rPr>
                <w:rStyle w:val="LineNumber"/>
              </w:rPr>
            </w:pPr>
          </w:p>
        </w:tc>
      </w:tr>
      <w:tr w:rsidR="00A516C2" w14:paraId="701DC43A" w14:textId="77777777" w:rsidTr="00D01893">
        <w:trPr>
          <w:cantSplit/>
        </w:trPr>
        <w:tc>
          <w:tcPr>
            <w:tcW w:w="2267" w:type="dxa"/>
            <w:shd w:val="clear" w:color="auto" w:fill="auto"/>
          </w:tcPr>
          <w:p w14:paraId="0F320C4D"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0E0E8E23" w14:textId="77777777" w:rsidR="00A516C2" w:rsidRDefault="00A516C2" w:rsidP="00A516C2">
            <w:pPr>
              <w:pStyle w:val="tabletext"/>
              <w:rPr>
                <w:rStyle w:val="LineNumber"/>
              </w:rPr>
            </w:pPr>
            <w:r>
              <w:rPr>
                <w:rStyle w:val="LineNumber"/>
              </w:rPr>
              <w:t>Is 'Y' if:</w:t>
            </w:r>
          </w:p>
          <w:p w14:paraId="5F6F95FA" w14:textId="77777777" w:rsidR="00A516C2" w:rsidRDefault="00A516C2" w:rsidP="00A516C2">
            <w:pPr>
              <w:pStyle w:val="tabletext"/>
              <w:rPr>
                <w:rStyle w:val="LineNumber"/>
              </w:rPr>
            </w:pPr>
            <w:r>
              <w:rPr>
                <w:rStyle w:val="LineNumber"/>
              </w:rPr>
              <w:t>- Principal health service purchaser is '06' or '19', or</w:t>
            </w:r>
          </w:p>
          <w:p w14:paraId="56D979AD" w14:textId="77777777" w:rsidR="00A516C2" w:rsidRDefault="00A516C2" w:rsidP="00A516C2">
            <w:pPr>
              <w:pStyle w:val="tabletext"/>
              <w:rPr>
                <w:rStyle w:val="LineNumber"/>
              </w:rPr>
            </w:pPr>
            <w:r>
              <w:rPr>
                <w:rStyle w:val="LineNumber"/>
              </w:rPr>
              <w:t>- Principal health service purchaser is '98' or blank and Facility type is '02'.</w:t>
            </w:r>
          </w:p>
        </w:tc>
      </w:tr>
      <w:tr w:rsidR="00A516C2" w14:paraId="2B6F1D28" w14:textId="77777777" w:rsidTr="00D01893">
        <w:trPr>
          <w:cantSplit/>
        </w:trPr>
        <w:tc>
          <w:tcPr>
            <w:tcW w:w="2267" w:type="dxa"/>
            <w:shd w:val="clear" w:color="auto" w:fill="auto"/>
          </w:tcPr>
          <w:p w14:paraId="40FDD1DE"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64690198" w14:textId="77777777" w:rsidR="00A516C2" w:rsidRDefault="00A516C2" w:rsidP="00A516C2">
            <w:pPr>
              <w:pStyle w:val="tabletext"/>
              <w:rPr>
                <w:rStyle w:val="LineNumber"/>
              </w:rPr>
            </w:pPr>
          </w:p>
        </w:tc>
      </w:tr>
      <w:tr w:rsidR="00A516C2" w14:paraId="2E46E427" w14:textId="77777777" w:rsidTr="00D01893">
        <w:trPr>
          <w:cantSplit/>
        </w:trPr>
        <w:tc>
          <w:tcPr>
            <w:tcW w:w="2267" w:type="dxa"/>
            <w:shd w:val="clear" w:color="auto" w:fill="auto"/>
          </w:tcPr>
          <w:p w14:paraId="60BE4173"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7DE1C246" w14:textId="77777777" w:rsidR="00A516C2" w:rsidRDefault="00A516C2" w:rsidP="00A516C2">
            <w:pPr>
              <w:pStyle w:val="tabletext"/>
              <w:rPr>
                <w:rStyle w:val="LineNumber"/>
              </w:rPr>
            </w:pPr>
            <w:r>
              <w:rPr>
                <w:rStyle w:val="LineNumber"/>
              </w:rPr>
              <w:t>Principal health service purchaser</w:t>
            </w:r>
          </w:p>
          <w:p w14:paraId="58E6EE0A" w14:textId="77777777" w:rsidR="00A516C2" w:rsidRDefault="00A516C2" w:rsidP="00A516C2">
            <w:pPr>
              <w:pStyle w:val="tabletext"/>
              <w:rPr>
                <w:rStyle w:val="LineNumber"/>
              </w:rPr>
            </w:pPr>
            <w:r>
              <w:rPr>
                <w:rStyle w:val="LineNumber"/>
              </w:rPr>
              <w:t>Facility type</w:t>
            </w:r>
          </w:p>
        </w:tc>
      </w:tr>
      <w:tr w:rsidR="00A516C2" w14:paraId="4AA74900" w14:textId="77777777" w:rsidTr="00D01893">
        <w:trPr>
          <w:cantSplit/>
        </w:trPr>
        <w:tc>
          <w:tcPr>
            <w:tcW w:w="2267" w:type="dxa"/>
            <w:shd w:val="clear" w:color="auto" w:fill="auto"/>
          </w:tcPr>
          <w:p w14:paraId="70AB82EF"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7ECAF1B2" w14:textId="77777777" w:rsidR="00A516C2" w:rsidRDefault="00A516C2" w:rsidP="00A516C2">
            <w:pPr>
              <w:pStyle w:val="tabletext"/>
              <w:rPr>
                <w:rStyle w:val="LineNumber"/>
              </w:rPr>
            </w:pPr>
          </w:p>
        </w:tc>
      </w:tr>
      <w:tr w:rsidR="00A516C2" w14:paraId="131E7FCA" w14:textId="77777777" w:rsidTr="00D01893">
        <w:trPr>
          <w:cantSplit/>
        </w:trPr>
        <w:tc>
          <w:tcPr>
            <w:tcW w:w="2267" w:type="dxa"/>
            <w:shd w:val="clear" w:color="auto" w:fill="auto"/>
          </w:tcPr>
          <w:p w14:paraId="0EA87146"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6F0E4FF6" w14:textId="77777777" w:rsidR="00A516C2" w:rsidRDefault="00A516C2" w:rsidP="00A516C2">
            <w:pPr>
              <w:pStyle w:val="tabletext"/>
              <w:rPr>
                <w:rStyle w:val="LineNumber"/>
              </w:rPr>
            </w:pPr>
          </w:p>
        </w:tc>
      </w:tr>
    </w:tbl>
    <w:p w14:paraId="14191FC2" w14:textId="77777777" w:rsidR="00A516C2" w:rsidRDefault="00A516C2" w:rsidP="00A516C2">
      <w:pPr>
        <w:rPr>
          <w:rStyle w:val="LineNumber"/>
        </w:rPr>
      </w:pPr>
    </w:p>
    <w:p w14:paraId="22E411DF" w14:textId="77777777"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EA193A">
        <w:instrText>Transaction id</w:instrText>
      </w:r>
      <w:r>
        <w:instrText xml:space="preserve">" </w:instrText>
      </w:r>
      <w:r>
        <w:rPr>
          <w:rStyle w:val="LineNumber"/>
        </w:rPr>
        <w:fldChar w:fldCharType="end"/>
      </w:r>
      <w:bookmarkStart w:id="52" w:name="_Toc10727670"/>
      <w:r>
        <w:rPr>
          <w:rStyle w:val="LineNumber"/>
        </w:rPr>
        <w:t>Transaction id</w:t>
      </w:r>
      <w:bookmarkEnd w:id="52"/>
    </w:p>
    <w:tbl>
      <w:tblPr>
        <w:tblW w:w="0" w:type="auto"/>
        <w:tblCellMar>
          <w:bottom w:w="170" w:type="dxa"/>
        </w:tblCellMar>
        <w:tblLook w:val="04A0" w:firstRow="1" w:lastRow="0" w:firstColumn="1" w:lastColumn="0" w:noHBand="0" w:noVBand="1"/>
      </w:tblPr>
      <w:tblGrid>
        <w:gridCol w:w="2267"/>
        <w:gridCol w:w="5952"/>
      </w:tblGrid>
      <w:tr w:rsidR="00A516C2" w14:paraId="05355080" w14:textId="77777777" w:rsidTr="00D01893">
        <w:trPr>
          <w:cantSplit/>
        </w:trPr>
        <w:tc>
          <w:tcPr>
            <w:tcW w:w="2267" w:type="dxa"/>
            <w:shd w:val="clear" w:color="auto" w:fill="auto"/>
          </w:tcPr>
          <w:p w14:paraId="228E5AED" w14:textId="77777777" w:rsidR="00A516C2" w:rsidRDefault="00A516C2" w:rsidP="00A516C2">
            <w:pPr>
              <w:pStyle w:val="tableheader"/>
              <w:rPr>
                <w:rStyle w:val="LineNumber"/>
              </w:rPr>
            </w:pPr>
            <w:r>
              <w:rPr>
                <w:rStyle w:val="LineNumber"/>
              </w:rPr>
              <w:t>Definition</w:t>
            </w:r>
          </w:p>
        </w:tc>
        <w:tc>
          <w:tcPr>
            <w:tcW w:w="5952" w:type="dxa"/>
            <w:shd w:val="clear" w:color="auto" w:fill="auto"/>
          </w:tcPr>
          <w:p w14:paraId="4A42F171" w14:textId="77777777" w:rsidR="00A516C2" w:rsidRDefault="00A516C2" w:rsidP="00A516C2">
            <w:pPr>
              <w:pStyle w:val="tabletext"/>
              <w:rPr>
                <w:rStyle w:val="LineNumber"/>
              </w:rPr>
            </w:pPr>
          </w:p>
        </w:tc>
      </w:tr>
      <w:tr w:rsidR="00A516C2" w14:paraId="28C77A75" w14:textId="77777777" w:rsidTr="00D01893">
        <w:trPr>
          <w:cantSplit/>
        </w:trPr>
        <w:tc>
          <w:tcPr>
            <w:tcW w:w="2267" w:type="dxa"/>
            <w:shd w:val="clear" w:color="auto" w:fill="auto"/>
          </w:tcPr>
          <w:p w14:paraId="695DE6CF" w14:textId="77777777" w:rsidR="00A516C2" w:rsidRDefault="00A516C2" w:rsidP="00A516C2">
            <w:pPr>
              <w:pStyle w:val="tableheader"/>
              <w:rPr>
                <w:rStyle w:val="LineNumber"/>
              </w:rPr>
            </w:pPr>
            <w:r>
              <w:rPr>
                <w:rStyle w:val="LineNumber"/>
              </w:rPr>
              <w:t>Column name</w:t>
            </w:r>
          </w:p>
        </w:tc>
        <w:tc>
          <w:tcPr>
            <w:tcW w:w="5952" w:type="dxa"/>
            <w:shd w:val="clear" w:color="auto" w:fill="auto"/>
          </w:tcPr>
          <w:p w14:paraId="526C88C3" w14:textId="77777777" w:rsidR="00A516C2" w:rsidRDefault="00A516C2" w:rsidP="00A516C2">
            <w:pPr>
              <w:pStyle w:val="tabletext"/>
              <w:rPr>
                <w:rStyle w:val="LineNumber"/>
              </w:rPr>
            </w:pPr>
            <w:r>
              <w:rPr>
                <w:rStyle w:val="LineNumber"/>
              </w:rPr>
              <w:t>transaction_id</w:t>
            </w:r>
          </w:p>
        </w:tc>
      </w:tr>
      <w:tr w:rsidR="00A516C2" w14:paraId="356FA064" w14:textId="77777777" w:rsidTr="00D01893">
        <w:trPr>
          <w:cantSplit/>
        </w:trPr>
        <w:tc>
          <w:tcPr>
            <w:tcW w:w="2267" w:type="dxa"/>
            <w:shd w:val="clear" w:color="auto" w:fill="auto"/>
          </w:tcPr>
          <w:p w14:paraId="07B19746" w14:textId="77777777" w:rsidR="00A516C2" w:rsidRDefault="00A516C2" w:rsidP="00A516C2">
            <w:pPr>
              <w:pStyle w:val="tableheader"/>
              <w:rPr>
                <w:rStyle w:val="LineNumber"/>
              </w:rPr>
            </w:pPr>
            <w:r>
              <w:rPr>
                <w:rStyle w:val="LineNumber"/>
              </w:rPr>
              <w:t>Table name</w:t>
            </w:r>
          </w:p>
        </w:tc>
        <w:tc>
          <w:tcPr>
            <w:tcW w:w="5952" w:type="dxa"/>
            <w:shd w:val="clear" w:color="auto" w:fill="auto"/>
          </w:tcPr>
          <w:p w14:paraId="430517D2" w14:textId="77777777" w:rsidR="00A516C2" w:rsidRDefault="00A516C2" w:rsidP="00A516C2">
            <w:pPr>
              <w:pStyle w:val="tabletext"/>
              <w:rPr>
                <w:rStyle w:val="LineNumber"/>
              </w:rPr>
            </w:pPr>
            <w:r>
              <w:rPr>
                <w:rStyle w:val="LineNumber"/>
              </w:rPr>
              <w:t>fact_nmd_event_legal_status</w:t>
            </w:r>
          </w:p>
        </w:tc>
      </w:tr>
      <w:tr w:rsidR="00A516C2" w14:paraId="2E2322C7" w14:textId="77777777" w:rsidTr="00D01893">
        <w:trPr>
          <w:cantSplit/>
        </w:trPr>
        <w:tc>
          <w:tcPr>
            <w:tcW w:w="2267" w:type="dxa"/>
            <w:shd w:val="clear" w:color="auto" w:fill="auto"/>
          </w:tcPr>
          <w:p w14:paraId="1668F2A6" w14:textId="77777777" w:rsidR="00A516C2" w:rsidRDefault="00A516C2" w:rsidP="00A516C2">
            <w:pPr>
              <w:pStyle w:val="tableheader"/>
              <w:rPr>
                <w:rStyle w:val="LineNumber"/>
              </w:rPr>
            </w:pPr>
            <w:r>
              <w:rPr>
                <w:rStyle w:val="LineNumber"/>
              </w:rPr>
              <w:t>Data type</w:t>
            </w:r>
          </w:p>
        </w:tc>
        <w:tc>
          <w:tcPr>
            <w:tcW w:w="5952" w:type="dxa"/>
            <w:shd w:val="clear" w:color="auto" w:fill="auto"/>
          </w:tcPr>
          <w:p w14:paraId="5331875F" w14:textId="77777777" w:rsidR="00A516C2" w:rsidRDefault="00A516C2" w:rsidP="00A516C2">
            <w:pPr>
              <w:pStyle w:val="tabletext"/>
              <w:rPr>
                <w:rStyle w:val="LineNumber"/>
              </w:rPr>
            </w:pPr>
            <w:r>
              <w:rPr>
                <w:rStyle w:val="LineNumber"/>
              </w:rPr>
              <w:t>integer</w:t>
            </w:r>
          </w:p>
        </w:tc>
      </w:tr>
      <w:tr w:rsidR="00A516C2" w14:paraId="22C32636" w14:textId="77777777" w:rsidTr="00D01893">
        <w:trPr>
          <w:cantSplit/>
        </w:trPr>
        <w:tc>
          <w:tcPr>
            <w:tcW w:w="2267" w:type="dxa"/>
            <w:shd w:val="clear" w:color="auto" w:fill="auto"/>
          </w:tcPr>
          <w:p w14:paraId="14F9E8EA" w14:textId="77777777" w:rsidR="00A516C2" w:rsidRDefault="00A516C2" w:rsidP="00A516C2">
            <w:pPr>
              <w:pStyle w:val="tableheader"/>
              <w:rPr>
                <w:rStyle w:val="LineNumber"/>
              </w:rPr>
            </w:pPr>
            <w:r>
              <w:rPr>
                <w:rStyle w:val="LineNumber"/>
              </w:rPr>
              <w:t>Other names</w:t>
            </w:r>
          </w:p>
        </w:tc>
        <w:tc>
          <w:tcPr>
            <w:tcW w:w="5952" w:type="dxa"/>
            <w:shd w:val="clear" w:color="auto" w:fill="auto"/>
          </w:tcPr>
          <w:p w14:paraId="52690A76" w14:textId="77777777" w:rsidR="00A516C2" w:rsidRDefault="00A516C2" w:rsidP="00A516C2">
            <w:pPr>
              <w:pStyle w:val="tabletext"/>
              <w:rPr>
                <w:rStyle w:val="LineNumber"/>
              </w:rPr>
            </w:pPr>
          </w:p>
        </w:tc>
      </w:tr>
      <w:tr w:rsidR="00A516C2" w14:paraId="66A6ACF8" w14:textId="77777777" w:rsidTr="00D01893">
        <w:trPr>
          <w:cantSplit/>
        </w:trPr>
        <w:tc>
          <w:tcPr>
            <w:tcW w:w="2267" w:type="dxa"/>
            <w:shd w:val="clear" w:color="auto" w:fill="auto"/>
          </w:tcPr>
          <w:p w14:paraId="339DBB30" w14:textId="77777777" w:rsidR="00A516C2" w:rsidRDefault="00A516C2" w:rsidP="00A516C2">
            <w:pPr>
              <w:pStyle w:val="tableheader"/>
              <w:rPr>
                <w:rStyle w:val="LineNumber"/>
              </w:rPr>
            </w:pPr>
            <w:r>
              <w:rPr>
                <w:rStyle w:val="LineNumber"/>
              </w:rPr>
              <w:t>Context</w:t>
            </w:r>
          </w:p>
        </w:tc>
        <w:tc>
          <w:tcPr>
            <w:tcW w:w="5952" w:type="dxa"/>
            <w:shd w:val="clear" w:color="auto" w:fill="auto"/>
          </w:tcPr>
          <w:p w14:paraId="4522E48C" w14:textId="77777777" w:rsidR="00A516C2" w:rsidRDefault="00A516C2" w:rsidP="00A516C2">
            <w:pPr>
              <w:pStyle w:val="tabletext"/>
              <w:rPr>
                <w:rStyle w:val="LineNumber"/>
              </w:rPr>
            </w:pPr>
          </w:p>
        </w:tc>
      </w:tr>
      <w:tr w:rsidR="00A516C2" w14:paraId="36C13AA8" w14:textId="77777777" w:rsidTr="00D01893">
        <w:trPr>
          <w:cantSplit/>
        </w:trPr>
        <w:tc>
          <w:tcPr>
            <w:tcW w:w="2267" w:type="dxa"/>
            <w:shd w:val="clear" w:color="auto" w:fill="auto"/>
          </w:tcPr>
          <w:p w14:paraId="23468554" w14:textId="77777777" w:rsidR="00A516C2" w:rsidRDefault="00A516C2" w:rsidP="00A516C2">
            <w:pPr>
              <w:pStyle w:val="tableheader"/>
              <w:rPr>
                <w:rStyle w:val="LineNumber"/>
              </w:rPr>
            </w:pPr>
            <w:r>
              <w:rPr>
                <w:rStyle w:val="LineNumber"/>
              </w:rPr>
              <w:t>Layout</w:t>
            </w:r>
          </w:p>
        </w:tc>
        <w:tc>
          <w:tcPr>
            <w:tcW w:w="5952" w:type="dxa"/>
            <w:shd w:val="clear" w:color="auto" w:fill="auto"/>
          </w:tcPr>
          <w:p w14:paraId="6375BC2F" w14:textId="77777777" w:rsidR="00A516C2" w:rsidRDefault="00A516C2" w:rsidP="00A516C2">
            <w:pPr>
              <w:pStyle w:val="tabletext"/>
              <w:rPr>
                <w:rStyle w:val="LineNumber"/>
              </w:rPr>
            </w:pPr>
          </w:p>
        </w:tc>
      </w:tr>
      <w:tr w:rsidR="00A516C2" w14:paraId="4BC8BA88" w14:textId="77777777" w:rsidTr="00D01893">
        <w:trPr>
          <w:cantSplit/>
        </w:trPr>
        <w:tc>
          <w:tcPr>
            <w:tcW w:w="2267" w:type="dxa"/>
            <w:shd w:val="clear" w:color="auto" w:fill="auto"/>
          </w:tcPr>
          <w:p w14:paraId="2DF401DE" w14:textId="77777777" w:rsidR="00A516C2" w:rsidRDefault="00A516C2" w:rsidP="00A516C2">
            <w:pPr>
              <w:pStyle w:val="tableheader"/>
              <w:rPr>
                <w:rStyle w:val="LineNumber"/>
              </w:rPr>
            </w:pPr>
            <w:r>
              <w:rPr>
                <w:rStyle w:val="LineNumber"/>
              </w:rPr>
              <w:t>Data domain</w:t>
            </w:r>
          </w:p>
        </w:tc>
        <w:tc>
          <w:tcPr>
            <w:tcW w:w="5952" w:type="dxa"/>
            <w:shd w:val="clear" w:color="auto" w:fill="auto"/>
          </w:tcPr>
          <w:p w14:paraId="04F87C64" w14:textId="77777777" w:rsidR="00A516C2" w:rsidRDefault="00A516C2" w:rsidP="00A516C2">
            <w:pPr>
              <w:pStyle w:val="tabletext"/>
              <w:rPr>
                <w:rStyle w:val="LineNumber"/>
              </w:rPr>
            </w:pPr>
          </w:p>
        </w:tc>
      </w:tr>
      <w:tr w:rsidR="00A516C2" w14:paraId="5E8A832D" w14:textId="77777777" w:rsidTr="00D01893">
        <w:trPr>
          <w:cantSplit/>
        </w:trPr>
        <w:tc>
          <w:tcPr>
            <w:tcW w:w="2267" w:type="dxa"/>
            <w:shd w:val="clear" w:color="auto" w:fill="auto"/>
          </w:tcPr>
          <w:p w14:paraId="6EA8C1B4" w14:textId="77777777" w:rsidR="00A516C2" w:rsidRDefault="00A516C2" w:rsidP="00A516C2">
            <w:pPr>
              <w:pStyle w:val="tableheader"/>
              <w:rPr>
                <w:rStyle w:val="LineNumber"/>
              </w:rPr>
            </w:pPr>
            <w:r>
              <w:rPr>
                <w:rStyle w:val="LineNumber"/>
              </w:rPr>
              <w:t>Guide for use</w:t>
            </w:r>
          </w:p>
        </w:tc>
        <w:tc>
          <w:tcPr>
            <w:tcW w:w="5952" w:type="dxa"/>
            <w:shd w:val="clear" w:color="auto" w:fill="auto"/>
          </w:tcPr>
          <w:p w14:paraId="5B1C0F79" w14:textId="77777777" w:rsidR="00A516C2" w:rsidRDefault="00A516C2" w:rsidP="00A516C2">
            <w:pPr>
              <w:pStyle w:val="tabletext"/>
              <w:rPr>
                <w:rStyle w:val="LineNumber"/>
              </w:rPr>
            </w:pPr>
          </w:p>
        </w:tc>
      </w:tr>
      <w:tr w:rsidR="00A516C2" w14:paraId="38A9FCBD" w14:textId="77777777" w:rsidTr="00D01893">
        <w:trPr>
          <w:cantSplit/>
        </w:trPr>
        <w:tc>
          <w:tcPr>
            <w:tcW w:w="2267" w:type="dxa"/>
            <w:shd w:val="clear" w:color="auto" w:fill="auto"/>
          </w:tcPr>
          <w:p w14:paraId="02D7369C" w14:textId="77777777" w:rsidR="00A516C2" w:rsidRDefault="00A516C2" w:rsidP="00A516C2">
            <w:pPr>
              <w:pStyle w:val="tableheader"/>
              <w:rPr>
                <w:rStyle w:val="LineNumber"/>
              </w:rPr>
            </w:pPr>
            <w:r>
              <w:rPr>
                <w:rStyle w:val="LineNumber"/>
              </w:rPr>
              <w:t>Verification rules</w:t>
            </w:r>
          </w:p>
        </w:tc>
        <w:tc>
          <w:tcPr>
            <w:tcW w:w="5952" w:type="dxa"/>
            <w:shd w:val="clear" w:color="auto" w:fill="auto"/>
          </w:tcPr>
          <w:p w14:paraId="1556A94F" w14:textId="77777777" w:rsidR="00A516C2" w:rsidRDefault="00A516C2" w:rsidP="00A516C2">
            <w:pPr>
              <w:pStyle w:val="tabletext"/>
              <w:rPr>
                <w:rStyle w:val="LineNumber"/>
              </w:rPr>
            </w:pPr>
          </w:p>
        </w:tc>
      </w:tr>
      <w:tr w:rsidR="00A516C2" w14:paraId="05D6C0B1" w14:textId="77777777" w:rsidTr="00D01893">
        <w:trPr>
          <w:cantSplit/>
        </w:trPr>
        <w:tc>
          <w:tcPr>
            <w:tcW w:w="2267" w:type="dxa"/>
            <w:shd w:val="clear" w:color="auto" w:fill="auto"/>
          </w:tcPr>
          <w:p w14:paraId="6C51C29D" w14:textId="77777777" w:rsidR="00A516C2" w:rsidRDefault="00A516C2" w:rsidP="00A516C2">
            <w:pPr>
              <w:pStyle w:val="tableheader"/>
              <w:rPr>
                <w:rStyle w:val="LineNumber"/>
              </w:rPr>
            </w:pPr>
            <w:r>
              <w:rPr>
                <w:rStyle w:val="LineNumber"/>
              </w:rPr>
              <w:t>Collection methods</w:t>
            </w:r>
          </w:p>
        </w:tc>
        <w:tc>
          <w:tcPr>
            <w:tcW w:w="5952" w:type="dxa"/>
            <w:shd w:val="clear" w:color="auto" w:fill="auto"/>
          </w:tcPr>
          <w:p w14:paraId="17A3E6B7" w14:textId="77777777" w:rsidR="00A516C2" w:rsidRDefault="00A516C2" w:rsidP="00A516C2">
            <w:pPr>
              <w:pStyle w:val="tabletext"/>
              <w:rPr>
                <w:rStyle w:val="LineNumber"/>
              </w:rPr>
            </w:pPr>
          </w:p>
        </w:tc>
      </w:tr>
      <w:tr w:rsidR="00A516C2" w14:paraId="40BB5C14" w14:textId="77777777" w:rsidTr="00D01893">
        <w:trPr>
          <w:cantSplit/>
        </w:trPr>
        <w:tc>
          <w:tcPr>
            <w:tcW w:w="2267" w:type="dxa"/>
            <w:shd w:val="clear" w:color="auto" w:fill="auto"/>
          </w:tcPr>
          <w:p w14:paraId="1AAB0159" w14:textId="77777777" w:rsidR="00A516C2" w:rsidRDefault="00A516C2" w:rsidP="00A516C2">
            <w:pPr>
              <w:pStyle w:val="tableheader"/>
              <w:rPr>
                <w:rStyle w:val="LineNumber"/>
              </w:rPr>
            </w:pPr>
            <w:r>
              <w:rPr>
                <w:rStyle w:val="LineNumber"/>
              </w:rPr>
              <w:t>Related data</w:t>
            </w:r>
          </w:p>
        </w:tc>
        <w:tc>
          <w:tcPr>
            <w:tcW w:w="5952" w:type="dxa"/>
            <w:shd w:val="clear" w:color="auto" w:fill="auto"/>
          </w:tcPr>
          <w:p w14:paraId="2D5F6BE8" w14:textId="77777777" w:rsidR="00A516C2" w:rsidRDefault="00A516C2" w:rsidP="00A516C2">
            <w:pPr>
              <w:pStyle w:val="tabletext"/>
              <w:rPr>
                <w:rStyle w:val="LineNumber"/>
              </w:rPr>
            </w:pPr>
          </w:p>
        </w:tc>
      </w:tr>
      <w:tr w:rsidR="00A516C2" w14:paraId="79ADBBC8" w14:textId="77777777" w:rsidTr="00D01893">
        <w:trPr>
          <w:cantSplit/>
        </w:trPr>
        <w:tc>
          <w:tcPr>
            <w:tcW w:w="2267" w:type="dxa"/>
            <w:shd w:val="clear" w:color="auto" w:fill="auto"/>
          </w:tcPr>
          <w:p w14:paraId="6EC838F7" w14:textId="77777777" w:rsidR="00A516C2" w:rsidRDefault="00A516C2" w:rsidP="00A516C2">
            <w:pPr>
              <w:pStyle w:val="tableheader"/>
              <w:rPr>
                <w:rStyle w:val="LineNumber"/>
              </w:rPr>
            </w:pPr>
            <w:r>
              <w:rPr>
                <w:rStyle w:val="LineNumber"/>
              </w:rPr>
              <w:t>Source document</w:t>
            </w:r>
          </w:p>
        </w:tc>
        <w:tc>
          <w:tcPr>
            <w:tcW w:w="5952" w:type="dxa"/>
            <w:shd w:val="clear" w:color="auto" w:fill="auto"/>
          </w:tcPr>
          <w:p w14:paraId="123E436F" w14:textId="77777777" w:rsidR="00A516C2" w:rsidRDefault="00A516C2" w:rsidP="00A516C2">
            <w:pPr>
              <w:pStyle w:val="tabletext"/>
              <w:rPr>
                <w:rStyle w:val="LineNumber"/>
              </w:rPr>
            </w:pPr>
          </w:p>
        </w:tc>
      </w:tr>
      <w:tr w:rsidR="00A516C2" w14:paraId="022D2BE7" w14:textId="77777777" w:rsidTr="00D01893">
        <w:trPr>
          <w:cantSplit/>
        </w:trPr>
        <w:tc>
          <w:tcPr>
            <w:tcW w:w="2267" w:type="dxa"/>
            <w:shd w:val="clear" w:color="auto" w:fill="auto"/>
          </w:tcPr>
          <w:p w14:paraId="1909EC48" w14:textId="77777777" w:rsidR="00A516C2" w:rsidRDefault="00A516C2" w:rsidP="00A516C2">
            <w:pPr>
              <w:pStyle w:val="tableheader"/>
              <w:rPr>
                <w:rStyle w:val="LineNumber"/>
              </w:rPr>
            </w:pPr>
            <w:r>
              <w:rPr>
                <w:rStyle w:val="LineNumber"/>
              </w:rPr>
              <w:t>Source organisation</w:t>
            </w:r>
          </w:p>
        </w:tc>
        <w:tc>
          <w:tcPr>
            <w:tcW w:w="5952" w:type="dxa"/>
            <w:shd w:val="clear" w:color="auto" w:fill="auto"/>
          </w:tcPr>
          <w:p w14:paraId="2CBA4D1D" w14:textId="77777777" w:rsidR="00A516C2" w:rsidRDefault="00A516C2" w:rsidP="00A516C2">
            <w:pPr>
              <w:pStyle w:val="tabletext"/>
              <w:rPr>
                <w:rStyle w:val="LineNumber"/>
              </w:rPr>
            </w:pPr>
          </w:p>
        </w:tc>
      </w:tr>
    </w:tbl>
    <w:p w14:paraId="19F9F2A5" w14:textId="77777777" w:rsidR="0014357A" w:rsidRDefault="0014357A" w:rsidP="00A516C2">
      <w:pPr>
        <w:rPr>
          <w:rStyle w:val="LineNumber"/>
        </w:rPr>
      </w:pPr>
    </w:p>
    <w:p w14:paraId="24DE607D" w14:textId="77777777" w:rsidR="0014357A" w:rsidRDefault="0014357A" w:rsidP="0014357A">
      <w:pPr>
        <w:pStyle w:val="Heading1"/>
        <w:rPr>
          <w:rStyle w:val="LineNumber"/>
        </w:rPr>
      </w:pPr>
      <w:r>
        <w:rPr>
          <w:rStyle w:val="LineNumber"/>
        </w:rPr>
        <w:br w:type="page"/>
      </w:r>
      <w:bookmarkStart w:id="53" w:name="_Toc10727671"/>
      <w:r>
        <w:rPr>
          <w:rStyle w:val="LineNumber"/>
        </w:rPr>
        <w:lastRenderedPageBreak/>
        <w:t>NMD Fact Health Event table</w:t>
      </w:r>
      <w:bookmarkEnd w:id="53"/>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14:paraId="21846DAA" w14:textId="77777777" w:rsidTr="00D01893">
        <w:tc>
          <w:tcPr>
            <w:tcW w:w="2267" w:type="dxa"/>
            <w:shd w:val="clear" w:color="auto" w:fill="auto"/>
          </w:tcPr>
          <w:p w14:paraId="02285CE7"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180B3F3" w14:textId="77777777" w:rsidR="0014357A" w:rsidRDefault="0014357A" w:rsidP="0014357A">
            <w:pPr>
              <w:pStyle w:val="tabletext"/>
              <w:rPr>
                <w:rStyle w:val="LineNumber"/>
              </w:rPr>
            </w:pPr>
            <w:r>
              <w:rPr>
                <w:rStyle w:val="LineNumber"/>
              </w:rPr>
              <w:t>fact_nmd_health_event</w:t>
            </w:r>
          </w:p>
        </w:tc>
      </w:tr>
      <w:tr w:rsidR="0014357A" w14:paraId="59098D2B" w14:textId="77777777" w:rsidTr="00D01893">
        <w:tc>
          <w:tcPr>
            <w:tcW w:w="2267" w:type="dxa"/>
            <w:shd w:val="clear" w:color="auto" w:fill="auto"/>
          </w:tcPr>
          <w:p w14:paraId="706FCAF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BC9D553" w14:textId="77777777" w:rsidR="0014357A" w:rsidRDefault="0014357A" w:rsidP="0014357A">
            <w:pPr>
              <w:pStyle w:val="tabletext"/>
              <w:rPr>
                <w:rStyle w:val="LineNumber"/>
              </w:rPr>
            </w:pPr>
            <w:r>
              <w:rPr>
                <w:rStyle w:val="LineNumber"/>
              </w:rPr>
              <w:t>Contains data for inpatient and day patient health events - non-diagnostic information about a patient's stay in hospital, such as demographic, administrative, and some summarised/grouped clinical and contracting information.</w:t>
            </w:r>
          </w:p>
        </w:tc>
      </w:tr>
      <w:tr w:rsidR="0014357A" w14:paraId="57A951DC" w14:textId="77777777" w:rsidTr="00D01893">
        <w:tc>
          <w:tcPr>
            <w:tcW w:w="2267" w:type="dxa"/>
            <w:shd w:val="clear" w:color="auto" w:fill="auto"/>
          </w:tcPr>
          <w:p w14:paraId="5E79976A" w14:textId="77777777" w:rsidR="0014357A" w:rsidRDefault="0014357A" w:rsidP="0014357A">
            <w:pPr>
              <w:pStyle w:val="tableheader"/>
              <w:rPr>
                <w:rStyle w:val="LineNumber"/>
              </w:rPr>
            </w:pPr>
            <w:r>
              <w:rPr>
                <w:rStyle w:val="LineNumber"/>
              </w:rPr>
              <w:t>Primary key</w:t>
            </w:r>
          </w:p>
        </w:tc>
        <w:tc>
          <w:tcPr>
            <w:tcW w:w="5952" w:type="dxa"/>
            <w:shd w:val="clear" w:color="auto" w:fill="auto"/>
          </w:tcPr>
          <w:p w14:paraId="79B2B3D1" w14:textId="77777777" w:rsidR="0014357A" w:rsidRDefault="0014357A" w:rsidP="0014357A">
            <w:pPr>
              <w:pStyle w:val="tabletext"/>
              <w:rPr>
                <w:rStyle w:val="LineNumber"/>
              </w:rPr>
            </w:pPr>
          </w:p>
        </w:tc>
      </w:tr>
      <w:tr w:rsidR="0014357A" w14:paraId="78F3315B" w14:textId="77777777" w:rsidTr="00D01893">
        <w:tc>
          <w:tcPr>
            <w:tcW w:w="2267" w:type="dxa"/>
            <w:shd w:val="clear" w:color="auto" w:fill="auto"/>
          </w:tcPr>
          <w:p w14:paraId="15B6455C" w14:textId="77777777" w:rsidR="0014357A" w:rsidRDefault="0014357A" w:rsidP="0014357A">
            <w:pPr>
              <w:pStyle w:val="tableheader"/>
              <w:rPr>
                <w:rStyle w:val="LineNumber"/>
              </w:rPr>
            </w:pPr>
            <w:r>
              <w:rPr>
                <w:rStyle w:val="LineNumber"/>
              </w:rPr>
              <w:t>Business key</w:t>
            </w:r>
          </w:p>
        </w:tc>
        <w:tc>
          <w:tcPr>
            <w:tcW w:w="5952" w:type="dxa"/>
            <w:shd w:val="clear" w:color="auto" w:fill="auto"/>
          </w:tcPr>
          <w:p w14:paraId="0C8F8522" w14:textId="77777777" w:rsidR="0014357A" w:rsidRDefault="0014357A" w:rsidP="0014357A">
            <w:pPr>
              <w:pStyle w:val="tabletext"/>
              <w:rPr>
                <w:rStyle w:val="LineNumber"/>
              </w:rPr>
            </w:pPr>
          </w:p>
        </w:tc>
      </w:tr>
      <w:tr w:rsidR="0014357A" w14:paraId="1F5D8E29" w14:textId="77777777" w:rsidTr="00D01893">
        <w:tc>
          <w:tcPr>
            <w:tcW w:w="2267" w:type="dxa"/>
            <w:shd w:val="clear" w:color="auto" w:fill="auto"/>
          </w:tcPr>
          <w:p w14:paraId="24B95F41"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688095E" w14:textId="77777777" w:rsidR="0014357A" w:rsidRDefault="0014357A" w:rsidP="0014357A">
            <w:pPr>
              <w:pStyle w:val="tabletext"/>
              <w:rPr>
                <w:rStyle w:val="LineNumber"/>
              </w:rPr>
            </w:pPr>
            <w:r>
              <w:rPr>
                <w:rStyle w:val="LineNumber"/>
              </w:rPr>
              <w:t xml:space="preserve">A hospital inpatient event is a contact between a healthcare user and an agency which involves the healthcare user being admitted and discharged. </w:t>
            </w:r>
          </w:p>
          <w:p w14:paraId="5BDC434C" w14:textId="77777777" w:rsidR="0014357A" w:rsidRDefault="0014357A" w:rsidP="0014357A">
            <w:pPr>
              <w:pStyle w:val="tabletext"/>
              <w:rPr>
                <w:rStyle w:val="LineNumber"/>
              </w:rPr>
            </w:pPr>
            <w:r>
              <w:rPr>
                <w:rStyle w:val="LineNumber"/>
              </w:rPr>
              <w:t xml:space="preserve">NMDS contains secondary care events (that is, hospital inpatient and day-patient events), and some ambulatory care events. NMDS also incorporates events from psychiatric hospitals, and some private hospital events since 1996. </w:t>
            </w:r>
          </w:p>
          <w:p w14:paraId="2C0EA708" w14:textId="77777777"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p w14:paraId="492AB160" w14:textId="77777777" w:rsidR="0014357A" w:rsidRDefault="0014357A" w:rsidP="0014357A">
            <w:pPr>
              <w:pStyle w:val="tabletext"/>
              <w:rPr>
                <w:rStyle w:val="LineNumber"/>
              </w:rPr>
            </w:pPr>
          </w:p>
          <w:p w14:paraId="05E3970E" w14:textId="77777777" w:rsidR="0014357A" w:rsidRDefault="0014357A" w:rsidP="0014357A">
            <w:pPr>
              <w:pStyle w:val="tabletext"/>
              <w:rPr>
                <w:rStyle w:val="LineNumber"/>
              </w:rPr>
            </w:pPr>
            <w:r>
              <w:rPr>
                <w:rStyle w:val="LineNumber"/>
              </w:rPr>
              <w:t>RELATIONAL RULES</w:t>
            </w:r>
          </w:p>
          <w:p w14:paraId="0726AC23" w14:textId="77777777" w:rsidR="0014357A" w:rsidRDefault="0014357A" w:rsidP="0014357A">
            <w:pPr>
              <w:pStyle w:val="tabletext"/>
              <w:rPr>
                <w:rStyle w:val="LineNumber"/>
              </w:rPr>
            </w:pPr>
          </w:p>
          <w:p w14:paraId="71A66918" w14:textId="77777777" w:rsidR="0014357A" w:rsidRDefault="0014357A" w:rsidP="0014357A">
            <w:pPr>
              <w:pStyle w:val="tabletext"/>
              <w:rPr>
                <w:rStyle w:val="LineNumber"/>
              </w:rPr>
            </w:pPr>
            <w:r>
              <w:rPr>
                <w:rStyle w:val="LineNumber"/>
              </w:rPr>
              <w:t xml:space="preserve">KEY:                                         </w:t>
            </w:r>
            <w:r>
              <w:rPr>
                <w:rStyle w:val="LineNumber"/>
              </w:rPr>
              <w:tab/>
              <w:t>LINKED TO:</w:t>
            </w:r>
          </w:p>
          <w:p w14:paraId="181AA845" w14:textId="77777777" w:rsidR="0014357A" w:rsidRDefault="0014357A" w:rsidP="0014357A">
            <w:pPr>
              <w:pStyle w:val="tabletext"/>
              <w:rPr>
                <w:rStyle w:val="LineNumber"/>
              </w:rPr>
            </w:pPr>
            <w:r>
              <w:rPr>
                <w:rStyle w:val="LineNumber"/>
              </w:rPr>
              <w:t xml:space="preserve">Dim admission age key              </w:t>
            </w:r>
            <w:r>
              <w:rPr>
                <w:rStyle w:val="LineNumber"/>
              </w:rPr>
              <w:tab/>
              <w:t>dim_admission_age (dim_global_time)</w:t>
            </w:r>
          </w:p>
          <w:p w14:paraId="51B61DEE" w14:textId="77777777" w:rsidR="0014357A" w:rsidRDefault="0014357A" w:rsidP="0014357A">
            <w:pPr>
              <w:pStyle w:val="tabletext"/>
              <w:rPr>
                <w:rStyle w:val="LineNumber"/>
              </w:rPr>
            </w:pPr>
            <w:r>
              <w:rPr>
                <w:rStyle w:val="LineNumber"/>
              </w:rPr>
              <w:t xml:space="preserve">Dim admission type key             </w:t>
            </w:r>
            <w:r>
              <w:rPr>
                <w:rStyle w:val="LineNumber"/>
              </w:rPr>
              <w:tab/>
              <w:t>dim_admission_type</w:t>
            </w:r>
          </w:p>
          <w:p w14:paraId="52A71C82" w14:textId="77777777" w:rsidR="0014357A" w:rsidRDefault="0014357A" w:rsidP="0014357A">
            <w:pPr>
              <w:pStyle w:val="tabletext"/>
              <w:rPr>
                <w:rStyle w:val="LineNumber"/>
              </w:rPr>
            </w:pPr>
            <w:r>
              <w:rPr>
                <w:rStyle w:val="LineNumber"/>
              </w:rPr>
              <w:t xml:space="preserve">Dim admission source key         </w:t>
            </w:r>
            <w:r>
              <w:rPr>
                <w:rStyle w:val="LineNumber"/>
              </w:rPr>
              <w:tab/>
              <w:t>dim_admission_source</w:t>
            </w:r>
          </w:p>
          <w:p w14:paraId="6FFD9A64" w14:textId="77777777" w:rsidR="0014357A" w:rsidRDefault="0014357A" w:rsidP="0014357A">
            <w:pPr>
              <w:pStyle w:val="tabletext"/>
              <w:rPr>
                <w:rStyle w:val="LineNumber"/>
              </w:rPr>
            </w:pPr>
            <w:r>
              <w:rPr>
                <w:rStyle w:val="LineNumber"/>
              </w:rPr>
              <w:t>Dim affiliation key</w:t>
            </w:r>
            <w:r>
              <w:rPr>
                <w:rStyle w:val="LineNumber"/>
              </w:rPr>
              <w:tab/>
              <w:t xml:space="preserve">                     </w:t>
            </w:r>
            <w:r>
              <w:rPr>
                <w:rStyle w:val="LineNumber"/>
              </w:rPr>
              <w:tab/>
              <w:t>dim_affiliation</w:t>
            </w:r>
          </w:p>
          <w:p w14:paraId="6F18CF22" w14:textId="77777777" w:rsidR="0014357A" w:rsidRDefault="0014357A" w:rsidP="0014357A">
            <w:pPr>
              <w:pStyle w:val="tabletext"/>
              <w:rPr>
                <w:rStyle w:val="LineNumber"/>
              </w:rPr>
            </w:pPr>
            <w:r>
              <w:rPr>
                <w:rStyle w:val="LineNumber"/>
              </w:rPr>
              <w:t>Dim agency facility key</w:t>
            </w:r>
            <w:r>
              <w:rPr>
                <w:rStyle w:val="LineNumber"/>
              </w:rPr>
              <w:tab/>
              <w:t xml:space="preserve">             </w:t>
            </w:r>
            <w:r>
              <w:rPr>
                <w:rStyle w:val="LineNumber"/>
              </w:rPr>
              <w:tab/>
              <w:t>dim_agency_facility</w:t>
            </w:r>
          </w:p>
          <w:p w14:paraId="25CF3F44" w14:textId="77777777" w:rsidR="0014357A" w:rsidRDefault="0014357A" w:rsidP="0014357A">
            <w:pPr>
              <w:pStyle w:val="tabletext"/>
              <w:rPr>
                <w:rStyle w:val="LineNumber"/>
              </w:rPr>
            </w:pPr>
            <w:r>
              <w:rPr>
                <w:rStyle w:val="LineNumber"/>
              </w:rPr>
              <w:t>Dim birth date key</w:t>
            </w:r>
            <w:r>
              <w:rPr>
                <w:rStyle w:val="LineNumber"/>
              </w:rPr>
              <w:tab/>
              <w:t xml:space="preserve">               dim_birth_date (dim_global_time)</w:t>
            </w:r>
          </w:p>
          <w:p w14:paraId="1ABAED8B" w14:textId="77777777" w:rsidR="0014357A" w:rsidRDefault="0014357A" w:rsidP="0014357A">
            <w:pPr>
              <w:pStyle w:val="tabletext"/>
              <w:rPr>
                <w:rStyle w:val="LineNumber"/>
              </w:rPr>
            </w:pPr>
            <w:r>
              <w:rPr>
                <w:rStyle w:val="LineNumber"/>
              </w:rPr>
              <w:t>Dim country key</w:t>
            </w:r>
            <w:r>
              <w:rPr>
                <w:rStyle w:val="LineNumber"/>
              </w:rPr>
              <w:tab/>
              <w:t xml:space="preserve">                       </w:t>
            </w:r>
            <w:r>
              <w:rPr>
                <w:rStyle w:val="LineNumber"/>
              </w:rPr>
              <w:tab/>
              <w:t>dim_country</w:t>
            </w:r>
          </w:p>
          <w:p w14:paraId="1037BF2C" w14:textId="77777777" w:rsidR="0014357A" w:rsidRDefault="0014357A" w:rsidP="0014357A">
            <w:pPr>
              <w:pStyle w:val="tabletext"/>
              <w:rPr>
                <w:rStyle w:val="LineNumber"/>
              </w:rPr>
            </w:pPr>
            <w:r>
              <w:rPr>
                <w:rStyle w:val="LineNumber"/>
              </w:rPr>
              <w:t>Dim discharge age key</w:t>
            </w:r>
            <w:r>
              <w:rPr>
                <w:rStyle w:val="LineNumber"/>
              </w:rPr>
              <w:tab/>
              <w:t xml:space="preserve">             </w:t>
            </w:r>
            <w:r>
              <w:rPr>
                <w:rStyle w:val="LineNumber"/>
              </w:rPr>
              <w:tab/>
              <w:t>dim_dischared_age (dim_age_band)</w:t>
            </w:r>
          </w:p>
          <w:p w14:paraId="45ADAE03" w14:textId="77777777" w:rsidR="0014357A" w:rsidRDefault="0014357A" w:rsidP="0014357A">
            <w:pPr>
              <w:pStyle w:val="tabletext"/>
              <w:rPr>
                <w:rStyle w:val="LineNumber"/>
              </w:rPr>
            </w:pPr>
            <w:r>
              <w:rPr>
                <w:rStyle w:val="LineNumber"/>
              </w:rPr>
              <w:t>Dim DRG key</w:t>
            </w:r>
            <w:r>
              <w:rPr>
                <w:rStyle w:val="LineNumber"/>
              </w:rPr>
              <w:tab/>
              <w:t xml:space="preserve">                           </w:t>
            </w:r>
            <w:r>
              <w:rPr>
                <w:rStyle w:val="LineNumber"/>
              </w:rPr>
              <w:tab/>
              <w:t>dim_drg</w:t>
            </w:r>
          </w:p>
          <w:p w14:paraId="32F97751" w14:textId="77777777" w:rsidR="0014357A" w:rsidRDefault="0014357A" w:rsidP="0014357A">
            <w:pPr>
              <w:pStyle w:val="tabletext"/>
              <w:rPr>
                <w:rStyle w:val="LineNumber"/>
              </w:rPr>
            </w:pPr>
            <w:r>
              <w:rPr>
                <w:rStyle w:val="LineNumber"/>
              </w:rPr>
              <w:t>Dim DRG V31 key</w:t>
            </w:r>
            <w:r>
              <w:rPr>
                <w:rStyle w:val="LineNumber"/>
              </w:rPr>
              <w:tab/>
              <w:t xml:space="preserve">               dim_drg_v31</w:t>
            </w:r>
          </w:p>
          <w:p w14:paraId="27632A2E" w14:textId="77777777" w:rsidR="0014357A" w:rsidRDefault="0014357A" w:rsidP="0014357A">
            <w:pPr>
              <w:pStyle w:val="tabletext"/>
              <w:rPr>
                <w:rStyle w:val="LineNumber"/>
              </w:rPr>
            </w:pPr>
            <w:r>
              <w:rPr>
                <w:rStyle w:val="LineNumber"/>
              </w:rPr>
              <w:t>Dim event agency key</w:t>
            </w:r>
            <w:r>
              <w:rPr>
                <w:rStyle w:val="LineNumber"/>
              </w:rPr>
              <w:tab/>
              <w:t xml:space="preserve">            </w:t>
            </w:r>
            <w:r>
              <w:rPr>
                <w:rStyle w:val="LineNumber"/>
              </w:rPr>
              <w:tab/>
              <w:t>dim_event_agency</w:t>
            </w:r>
          </w:p>
          <w:p w14:paraId="2255F2B1" w14:textId="77777777" w:rsidR="0014357A" w:rsidRDefault="0014357A" w:rsidP="0014357A">
            <w:pPr>
              <w:pStyle w:val="tabletext"/>
              <w:rPr>
                <w:rStyle w:val="LineNumber"/>
              </w:rPr>
            </w:pPr>
            <w:r>
              <w:rPr>
                <w:rStyle w:val="LineNumber"/>
              </w:rPr>
              <w:t>Dim event end date key</w:t>
            </w:r>
            <w:r>
              <w:rPr>
                <w:rStyle w:val="LineNumber"/>
              </w:rPr>
              <w:tab/>
              <w:t xml:space="preserve">          </w:t>
            </w:r>
            <w:r>
              <w:rPr>
                <w:rStyle w:val="LineNumber"/>
              </w:rPr>
              <w:tab/>
              <w:t>dim_event_end_date (dim_global_time)</w:t>
            </w:r>
            <w:r>
              <w:rPr>
                <w:rStyle w:val="LineNumber"/>
              </w:rPr>
              <w:tab/>
            </w:r>
          </w:p>
          <w:p w14:paraId="564C2AD2" w14:textId="77777777" w:rsidR="0014357A" w:rsidRDefault="0014357A" w:rsidP="0014357A">
            <w:pPr>
              <w:pStyle w:val="tabletext"/>
              <w:rPr>
                <w:rStyle w:val="LineNumber"/>
              </w:rPr>
            </w:pPr>
            <w:r>
              <w:rPr>
                <w:rStyle w:val="LineNumber"/>
              </w:rPr>
              <w:t>Dim event end type key</w:t>
            </w:r>
            <w:r>
              <w:rPr>
                <w:rStyle w:val="LineNumber"/>
              </w:rPr>
              <w:tab/>
              <w:t xml:space="preserve">          </w:t>
            </w:r>
            <w:r>
              <w:rPr>
                <w:rStyle w:val="LineNumber"/>
              </w:rPr>
              <w:tab/>
              <w:t>dim_event_type</w:t>
            </w:r>
          </w:p>
          <w:p w14:paraId="43138ECF" w14:textId="77777777" w:rsidR="0014357A" w:rsidRDefault="0014357A" w:rsidP="0014357A">
            <w:pPr>
              <w:pStyle w:val="tabletext"/>
              <w:rPr>
                <w:rStyle w:val="LineNumber"/>
              </w:rPr>
            </w:pPr>
            <w:r>
              <w:rPr>
                <w:rStyle w:val="LineNumber"/>
              </w:rPr>
              <w:t>Dim event facility transfer from key</w:t>
            </w:r>
            <w:r>
              <w:rPr>
                <w:rStyle w:val="LineNumber"/>
              </w:rPr>
              <w:tab/>
              <w:t>dim_facility_transfer_from (dim_agency_facility)</w:t>
            </w:r>
          </w:p>
          <w:p w14:paraId="605A70D7" w14:textId="77777777" w:rsidR="0014357A" w:rsidRDefault="0014357A" w:rsidP="0014357A">
            <w:pPr>
              <w:pStyle w:val="tabletext"/>
              <w:rPr>
                <w:rStyle w:val="LineNumber"/>
              </w:rPr>
            </w:pPr>
            <w:r>
              <w:rPr>
                <w:rStyle w:val="LineNumber"/>
              </w:rPr>
              <w:t>Dim event facility transfer to key</w:t>
            </w:r>
            <w:r>
              <w:rPr>
                <w:rStyle w:val="LineNumber"/>
              </w:rPr>
              <w:tab/>
              <w:t>dim_facility_transfer_to (dim_agency_facility)</w:t>
            </w:r>
          </w:p>
          <w:p w14:paraId="08A7D98D" w14:textId="77777777" w:rsidR="0014357A" w:rsidRDefault="0014357A" w:rsidP="0014357A">
            <w:pPr>
              <w:pStyle w:val="tabletext"/>
              <w:rPr>
                <w:rStyle w:val="LineNumber"/>
              </w:rPr>
            </w:pPr>
            <w:r>
              <w:rPr>
                <w:rStyle w:val="LineNumber"/>
              </w:rPr>
              <w:t>Dim event start date key</w:t>
            </w:r>
            <w:r>
              <w:rPr>
                <w:rStyle w:val="LineNumber"/>
              </w:rPr>
              <w:tab/>
              <w:t xml:space="preserve">         </w:t>
            </w:r>
            <w:r>
              <w:rPr>
                <w:rStyle w:val="LineNumber"/>
              </w:rPr>
              <w:tab/>
              <w:t>dim_event_start_date (dim_global_time)</w:t>
            </w:r>
          </w:p>
          <w:p w14:paraId="2A51A9DA" w14:textId="77777777" w:rsidR="0014357A" w:rsidRDefault="0014357A" w:rsidP="0014357A">
            <w:pPr>
              <w:pStyle w:val="tabletext"/>
              <w:rPr>
                <w:rStyle w:val="LineNumber"/>
              </w:rPr>
            </w:pPr>
            <w:r>
              <w:rPr>
                <w:rStyle w:val="LineNumber"/>
              </w:rPr>
              <w:t>Dim event type key</w:t>
            </w:r>
            <w:r>
              <w:rPr>
                <w:rStyle w:val="LineNumber"/>
              </w:rPr>
              <w:tab/>
              <w:t xml:space="preserve">               dim_event_type</w:t>
            </w:r>
          </w:p>
          <w:p w14:paraId="19EDC971" w14:textId="77777777" w:rsidR="0014357A" w:rsidRDefault="0014357A" w:rsidP="0014357A">
            <w:pPr>
              <w:pStyle w:val="tabletext"/>
              <w:rPr>
                <w:rStyle w:val="LineNumber"/>
              </w:rPr>
            </w:pPr>
            <w:r>
              <w:rPr>
                <w:rStyle w:val="LineNumber"/>
              </w:rPr>
              <w:t>Dim excluded purchase unit key</w:t>
            </w:r>
            <w:r>
              <w:rPr>
                <w:rStyle w:val="LineNumber"/>
              </w:rPr>
              <w:tab/>
              <w:t>dim_exclu_purchase_unit (dim_purchase_unit)</w:t>
            </w:r>
          </w:p>
          <w:p w14:paraId="5255C533" w14:textId="77777777" w:rsidR="0014357A" w:rsidRDefault="0014357A" w:rsidP="0014357A">
            <w:pPr>
              <w:pStyle w:val="tabletext"/>
              <w:rPr>
                <w:rStyle w:val="LineNumber"/>
              </w:rPr>
            </w:pPr>
            <w:r>
              <w:rPr>
                <w:rStyle w:val="LineNumber"/>
              </w:rPr>
              <w:t>Dim first consult date key</w:t>
            </w:r>
            <w:r>
              <w:rPr>
                <w:rStyle w:val="LineNumber"/>
              </w:rPr>
              <w:tab/>
              <w:t xml:space="preserve">        </w:t>
            </w:r>
            <w:r>
              <w:rPr>
                <w:rStyle w:val="LineNumber"/>
              </w:rPr>
              <w:tab/>
              <w:t>dim_first_consult_date (dim_global_time)</w:t>
            </w:r>
          </w:p>
          <w:p w14:paraId="3F7B0481" w14:textId="77777777" w:rsidR="0014357A" w:rsidRDefault="0014357A" w:rsidP="0014357A">
            <w:pPr>
              <w:pStyle w:val="tabletext"/>
              <w:rPr>
                <w:rStyle w:val="LineNumber"/>
              </w:rPr>
            </w:pPr>
            <w:r>
              <w:rPr>
                <w:rStyle w:val="LineNumber"/>
              </w:rPr>
              <w:t>Dim geo key</w:t>
            </w:r>
            <w:r>
              <w:rPr>
                <w:rStyle w:val="LineNumber"/>
              </w:rPr>
              <w:tab/>
              <w:t xml:space="preserve">                           </w:t>
            </w:r>
            <w:r>
              <w:rPr>
                <w:rStyle w:val="LineNumber"/>
              </w:rPr>
              <w:tab/>
              <w:t>dim_geo</w:t>
            </w:r>
          </w:p>
          <w:p w14:paraId="6D688D92" w14:textId="77777777" w:rsidR="0014357A" w:rsidRDefault="0014357A" w:rsidP="0014357A">
            <w:pPr>
              <w:pStyle w:val="tabletext"/>
              <w:rPr>
                <w:rStyle w:val="LineNumber"/>
              </w:rPr>
            </w:pPr>
            <w:r>
              <w:rPr>
                <w:rStyle w:val="LineNumber"/>
              </w:rPr>
              <w:t>Dim health care user key</w:t>
            </w:r>
            <w:r>
              <w:rPr>
                <w:rStyle w:val="LineNumber"/>
              </w:rPr>
              <w:tab/>
              <w:t xml:space="preserve">        </w:t>
            </w:r>
            <w:r>
              <w:rPr>
                <w:rStyle w:val="LineNumber"/>
              </w:rPr>
              <w:tab/>
              <w:t>dim_health_care_user</w:t>
            </w:r>
          </w:p>
          <w:p w14:paraId="5F0C0988" w14:textId="77777777" w:rsidR="0014357A" w:rsidRDefault="0014357A" w:rsidP="0014357A">
            <w:pPr>
              <w:pStyle w:val="tabletext"/>
              <w:rPr>
                <w:rStyle w:val="LineNumber"/>
              </w:rPr>
            </w:pPr>
            <w:r>
              <w:rPr>
                <w:rStyle w:val="LineNumber"/>
              </w:rPr>
              <w:t>Dim health specialty key</w:t>
            </w:r>
            <w:r>
              <w:rPr>
                <w:rStyle w:val="LineNumber"/>
              </w:rPr>
              <w:tab/>
              <w:t xml:space="preserve">         </w:t>
            </w:r>
            <w:r>
              <w:rPr>
                <w:rStyle w:val="LineNumber"/>
              </w:rPr>
              <w:tab/>
              <w:t>dim_health_specialty</w:t>
            </w:r>
          </w:p>
          <w:p w14:paraId="6BD68B08" w14:textId="77777777" w:rsidR="0014357A" w:rsidRDefault="0014357A" w:rsidP="0014357A">
            <w:pPr>
              <w:pStyle w:val="tabletext"/>
              <w:rPr>
                <w:rStyle w:val="LineNumber"/>
              </w:rPr>
            </w:pPr>
            <w:r>
              <w:rPr>
                <w:rStyle w:val="LineNumber"/>
              </w:rPr>
              <w:t>Dim last updated date key</w:t>
            </w:r>
            <w:r>
              <w:rPr>
                <w:rStyle w:val="LineNumber"/>
              </w:rPr>
              <w:tab/>
              <w:t xml:space="preserve">      </w:t>
            </w:r>
            <w:r>
              <w:rPr>
                <w:rStyle w:val="LineNumber"/>
              </w:rPr>
              <w:tab/>
              <w:t>dim_last_updated_date</w:t>
            </w:r>
          </w:p>
          <w:p w14:paraId="20A0AFF0" w14:textId="77777777" w:rsidR="0014357A" w:rsidRDefault="0014357A" w:rsidP="0014357A">
            <w:pPr>
              <w:pStyle w:val="tabletext"/>
              <w:rPr>
                <w:rStyle w:val="LineNumber"/>
              </w:rPr>
            </w:pPr>
            <w:r>
              <w:rPr>
                <w:rStyle w:val="LineNumber"/>
              </w:rPr>
              <w:t>Dim mothers age key</w:t>
            </w:r>
            <w:r>
              <w:rPr>
                <w:rStyle w:val="LineNumber"/>
              </w:rPr>
              <w:tab/>
              <w:t xml:space="preserve">             </w:t>
            </w:r>
            <w:r>
              <w:rPr>
                <w:rStyle w:val="LineNumber"/>
              </w:rPr>
              <w:tab/>
              <w:t>dim_mothers_age</w:t>
            </w:r>
          </w:p>
          <w:p w14:paraId="4F8A51BE" w14:textId="77777777" w:rsidR="0014357A" w:rsidRDefault="0014357A" w:rsidP="0014357A">
            <w:pPr>
              <w:pStyle w:val="tabletext"/>
              <w:rPr>
                <w:rStyle w:val="LineNumber"/>
              </w:rPr>
            </w:pPr>
            <w:r>
              <w:rPr>
                <w:rStyle w:val="LineNumber"/>
              </w:rPr>
              <w:t>Dim occupation key</w:t>
            </w:r>
            <w:r>
              <w:rPr>
                <w:rStyle w:val="LineNumber"/>
              </w:rPr>
              <w:tab/>
              <w:t xml:space="preserve">              dim_occupation</w:t>
            </w:r>
          </w:p>
          <w:p w14:paraId="086ED1C6" w14:textId="77777777" w:rsidR="0014357A" w:rsidRDefault="0014357A" w:rsidP="0014357A">
            <w:pPr>
              <w:pStyle w:val="tabletext"/>
              <w:rPr>
                <w:rStyle w:val="LineNumber"/>
              </w:rPr>
            </w:pPr>
            <w:r>
              <w:rPr>
                <w:rStyle w:val="LineNumber"/>
              </w:rPr>
              <w:t>Dim psych lv end date key</w:t>
            </w:r>
            <w:r>
              <w:rPr>
                <w:rStyle w:val="LineNumber"/>
              </w:rPr>
              <w:tab/>
              <w:t xml:space="preserve">     </w:t>
            </w:r>
            <w:r>
              <w:rPr>
                <w:rStyle w:val="LineNumber"/>
              </w:rPr>
              <w:tab/>
              <w:t>dim_psych_leave_end_date (dim_global_time)</w:t>
            </w:r>
          </w:p>
          <w:p w14:paraId="1E72540D" w14:textId="77777777" w:rsidR="0014357A" w:rsidRDefault="0014357A" w:rsidP="0014357A">
            <w:pPr>
              <w:pStyle w:val="tabletext"/>
              <w:rPr>
                <w:rStyle w:val="LineNumber"/>
              </w:rPr>
            </w:pPr>
            <w:r>
              <w:rPr>
                <w:rStyle w:val="LineNumber"/>
              </w:rPr>
              <w:t>Dim purchase unit key</w:t>
            </w:r>
            <w:r>
              <w:rPr>
                <w:rStyle w:val="LineNumber"/>
              </w:rPr>
              <w:tab/>
              <w:t xml:space="preserve">            </w:t>
            </w:r>
            <w:r>
              <w:rPr>
                <w:rStyle w:val="LineNumber"/>
              </w:rPr>
              <w:tab/>
              <w:t>dim_purchase_unit</w:t>
            </w:r>
          </w:p>
          <w:p w14:paraId="230F3644" w14:textId="77777777" w:rsidR="0014357A" w:rsidRDefault="0014357A" w:rsidP="0014357A">
            <w:pPr>
              <w:pStyle w:val="tabletext"/>
              <w:rPr>
                <w:rStyle w:val="LineNumber"/>
              </w:rPr>
            </w:pPr>
            <w:r>
              <w:rPr>
                <w:rStyle w:val="LineNumber"/>
              </w:rPr>
              <w:t>Dim purchaser code key</w:t>
            </w:r>
            <w:r>
              <w:rPr>
                <w:rStyle w:val="LineNumber"/>
              </w:rPr>
              <w:tab/>
              <w:t xml:space="preserve">        </w:t>
            </w:r>
            <w:r>
              <w:rPr>
                <w:rStyle w:val="LineNumber"/>
              </w:rPr>
              <w:tab/>
              <w:t>dim_purchaser_code</w:t>
            </w:r>
          </w:p>
          <w:p w14:paraId="19A18361" w14:textId="77777777" w:rsidR="0014357A" w:rsidRDefault="0014357A" w:rsidP="0014357A">
            <w:pPr>
              <w:pStyle w:val="tabletext"/>
              <w:rPr>
                <w:rStyle w:val="LineNumber"/>
              </w:rPr>
            </w:pPr>
            <w:r>
              <w:rPr>
                <w:rStyle w:val="LineNumber"/>
              </w:rPr>
              <w:t>Dim referral date key</w:t>
            </w:r>
            <w:r>
              <w:rPr>
                <w:rStyle w:val="LineNumber"/>
              </w:rPr>
              <w:tab/>
              <w:t xml:space="preserve">             </w:t>
            </w:r>
            <w:r>
              <w:rPr>
                <w:rStyle w:val="LineNumber"/>
              </w:rPr>
              <w:tab/>
              <w:t>dim_referral_date (dim_global_time)</w:t>
            </w:r>
          </w:p>
          <w:p w14:paraId="6439EE50" w14:textId="77777777" w:rsidR="0014357A" w:rsidRDefault="0014357A" w:rsidP="0014357A">
            <w:pPr>
              <w:pStyle w:val="tabletext"/>
              <w:rPr>
                <w:rStyle w:val="LineNumber"/>
              </w:rPr>
            </w:pPr>
            <w:r>
              <w:rPr>
                <w:rStyle w:val="LineNumber"/>
              </w:rPr>
              <w:t>Dim surg decided date key</w:t>
            </w:r>
            <w:r>
              <w:rPr>
                <w:rStyle w:val="LineNumber"/>
              </w:rPr>
              <w:tab/>
              <w:t xml:space="preserve">    </w:t>
            </w:r>
            <w:r>
              <w:rPr>
                <w:rStyle w:val="LineNumber"/>
              </w:rPr>
              <w:tab/>
              <w:t>dim_surgery_decided_date</w:t>
            </w:r>
          </w:p>
          <w:p w14:paraId="1D78573E" w14:textId="77777777" w:rsidR="0014357A" w:rsidRDefault="0014357A" w:rsidP="0014357A">
            <w:pPr>
              <w:pStyle w:val="tabletext"/>
              <w:rPr>
                <w:rStyle w:val="LineNumber"/>
              </w:rPr>
            </w:pPr>
            <w:r>
              <w:rPr>
                <w:rStyle w:val="LineNumber"/>
              </w:rPr>
              <w:t>Event ID</w:t>
            </w:r>
            <w:r>
              <w:rPr>
                <w:rStyle w:val="LineNumber"/>
              </w:rPr>
              <w:tab/>
              <w:t xml:space="preserve">                               </w:t>
            </w:r>
            <w:r>
              <w:rPr>
                <w:rStyle w:val="LineNumber"/>
              </w:rPr>
              <w:tab/>
            </w:r>
            <w:r>
              <w:rPr>
                <w:rStyle w:val="LineNumber"/>
              </w:rPr>
              <w:tab/>
              <w:t xml:space="preserve">fact_nmd_diagnosis_procedure </w:t>
            </w:r>
          </w:p>
          <w:p w14:paraId="2CB7B9BF" w14:textId="77777777"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tc>
      </w:tr>
      <w:tr w:rsidR="0014357A" w14:paraId="7156DBF2" w14:textId="77777777" w:rsidTr="00D01893">
        <w:tc>
          <w:tcPr>
            <w:tcW w:w="2267" w:type="dxa"/>
            <w:shd w:val="clear" w:color="auto" w:fill="auto"/>
          </w:tcPr>
          <w:p w14:paraId="63237018" w14:textId="77777777" w:rsidR="0014357A" w:rsidRDefault="0014357A" w:rsidP="0014357A">
            <w:pPr>
              <w:pStyle w:val="tableheader"/>
              <w:rPr>
                <w:rStyle w:val="LineNumber"/>
              </w:rPr>
            </w:pPr>
            <w:r>
              <w:rPr>
                <w:rStyle w:val="LineNumber"/>
              </w:rPr>
              <w:lastRenderedPageBreak/>
              <w:t>Relational rules</w:t>
            </w:r>
          </w:p>
        </w:tc>
        <w:tc>
          <w:tcPr>
            <w:tcW w:w="5952" w:type="dxa"/>
            <w:shd w:val="clear" w:color="auto" w:fill="auto"/>
          </w:tcPr>
          <w:p w14:paraId="61902135" w14:textId="77777777" w:rsidR="0014357A" w:rsidRDefault="0014357A" w:rsidP="0014357A">
            <w:pPr>
              <w:pStyle w:val="tabletext"/>
              <w:rPr>
                <w:rStyle w:val="LineNumber"/>
              </w:rPr>
            </w:pPr>
            <w:r>
              <w:rPr>
                <w:rStyle w:val="LineNumber"/>
              </w:rPr>
              <w:t>Refer to Guide for Use above</w:t>
            </w:r>
          </w:p>
        </w:tc>
      </w:tr>
      <w:tr w:rsidR="0014357A" w14:paraId="4EFBC9AC" w14:textId="77777777" w:rsidTr="00D01893">
        <w:tc>
          <w:tcPr>
            <w:tcW w:w="2267" w:type="dxa"/>
            <w:shd w:val="clear" w:color="auto" w:fill="auto"/>
          </w:tcPr>
          <w:p w14:paraId="2C40D01F" w14:textId="77777777" w:rsidR="0014357A" w:rsidRDefault="0014357A" w:rsidP="0014357A">
            <w:pPr>
              <w:pStyle w:val="tableheader"/>
              <w:rPr>
                <w:rStyle w:val="LineNumber"/>
              </w:rPr>
            </w:pPr>
            <w:r>
              <w:rPr>
                <w:rStyle w:val="LineNumber"/>
              </w:rPr>
              <w:t>Data content</w:t>
            </w:r>
          </w:p>
        </w:tc>
        <w:tc>
          <w:tcPr>
            <w:tcW w:w="5952" w:type="dxa"/>
            <w:shd w:val="clear" w:color="auto" w:fill="auto"/>
          </w:tcPr>
          <w:p w14:paraId="4D7CFCD1" w14:textId="77777777" w:rsidR="0014357A" w:rsidRDefault="0014357A" w:rsidP="0014357A">
            <w:pPr>
              <w:pStyle w:val="tabletext"/>
              <w:rPr>
                <w:rStyle w:val="LineNumber"/>
              </w:rPr>
            </w:pPr>
          </w:p>
        </w:tc>
      </w:tr>
    </w:tbl>
    <w:p w14:paraId="2C74ACF8" w14:textId="77777777" w:rsidR="0014357A" w:rsidRDefault="0014357A" w:rsidP="0014357A">
      <w:pPr>
        <w:rPr>
          <w:rStyle w:val="LineNumber"/>
        </w:rPr>
      </w:pPr>
    </w:p>
    <w:p w14:paraId="131C65A3"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61CA8">
        <w:instrText>ACC claim number</w:instrText>
      </w:r>
      <w:r>
        <w:instrText xml:space="preserve">" </w:instrText>
      </w:r>
      <w:r>
        <w:rPr>
          <w:rStyle w:val="LineNumber"/>
        </w:rPr>
        <w:fldChar w:fldCharType="end"/>
      </w:r>
      <w:bookmarkStart w:id="54" w:name="_Toc10727672"/>
      <w:r>
        <w:rPr>
          <w:rStyle w:val="LineNumber"/>
        </w:rPr>
        <w:t>ACC claim number</w:t>
      </w:r>
      <w:bookmarkEnd w:id="54"/>
    </w:p>
    <w:tbl>
      <w:tblPr>
        <w:tblW w:w="0" w:type="auto"/>
        <w:tblCellMar>
          <w:bottom w:w="170" w:type="dxa"/>
        </w:tblCellMar>
        <w:tblLook w:val="04A0" w:firstRow="1" w:lastRow="0" w:firstColumn="1" w:lastColumn="0" w:noHBand="0" w:noVBand="1"/>
      </w:tblPr>
      <w:tblGrid>
        <w:gridCol w:w="2267"/>
        <w:gridCol w:w="5952"/>
      </w:tblGrid>
      <w:tr w:rsidR="0014357A" w14:paraId="1A097C1A" w14:textId="77777777" w:rsidTr="00D01893">
        <w:tc>
          <w:tcPr>
            <w:tcW w:w="2267" w:type="dxa"/>
            <w:shd w:val="clear" w:color="auto" w:fill="auto"/>
          </w:tcPr>
          <w:p w14:paraId="4373D2E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D6E42E7" w14:textId="77777777" w:rsidR="0014357A" w:rsidRDefault="0014357A" w:rsidP="0014357A">
            <w:pPr>
              <w:pStyle w:val="tabletext"/>
              <w:rPr>
                <w:rStyle w:val="LineNumber"/>
              </w:rPr>
            </w:pPr>
            <w:r>
              <w:rPr>
                <w:rStyle w:val="LineNumber"/>
              </w:rPr>
              <w:t>This is a separate field to record the M46/45, ACC45 or AITC claim number for the event.</w:t>
            </w:r>
          </w:p>
        </w:tc>
      </w:tr>
      <w:tr w:rsidR="0014357A" w14:paraId="5B454072" w14:textId="77777777" w:rsidTr="00D01893">
        <w:tc>
          <w:tcPr>
            <w:tcW w:w="2267" w:type="dxa"/>
            <w:shd w:val="clear" w:color="auto" w:fill="auto"/>
          </w:tcPr>
          <w:p w14:paraId="78EA9F4C"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BEE2D1B" w14:textId="77777777" w:rsidR="0014357A" w:rsidRDefault="0014357A" w:rsidP="0014357A">
            <w:pPr>
              <w:pStyle w:val="tabletext"/>
              <w:rPr>
                <w:rStyle w:val="LineNumber"/>
              </w:rPr>
            </w:pPr>
            <w:r>
              <w:rPr>
                <w:rStyle w:val="LineNumber"/>
              </w:rPr>
              <w:t>acc_claim_number</w:t>
            </w:r>
          </w:p>
        </w:tc>
      </w:tr>
      <w:tr w:rsidR="0014357A" w14:paraId="7172A9B5" w14:textId="77777777" w:rsidTr="00D01893">
        <w:tc>
          <w:tcPr>
            <w:tcW w:w="2267" w:type="dxa"/>
            <w:shd w:val="clear" w:color="auto" w:fill="auto"/>
          </w:tcPr>
          <w:p w14:paraId="0AC634E0"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0E73895" w14:textId="77777777" w:rsidR="0014357A" w:rsidRDefault="0014357A" w:rsidP="0014357A">
            <w:pPr>
              <w:pStyle w:val="tabletext"/>
              <w:rPr>
                <w:rStyle w:val="LineNumber"/>
              </w:rPr>
            </w:pPr>
            <w:r>
              <w:rPr>
                <w:rStyle w:val="LineNumber"/>
              </w:rPr>
              <w:t>fact_nmd_health_event</w:t>
            </w:r>
          </w:p>
        </w:tc>
      </w:tr>
      <w:tr w:rsidR="0014357A" w14:paraId="36AFEA09" w14:textId="77777777" w:rsidTr="00D01893">
        <w:tc>
          <w:tcPr>
            <w:tcW w:w="2267" w:type="dxa"/>
            <w:shd w:val="clear" w:color="auto" w:fill="auto"/>
          </w:tcPr>
          <w:p w14:paraId="56E56F1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3AE32284" w14:textId="77777777" w:rsidR="0014357A" w:rsidRDefault="0014357A" w:rsidP="0014357A">
            <w:pPr>
              <w:pStyle w:val="tabletext"/>
              <w:rPr>
                <w:rStyle w:val="LineNumber"/>
              </w:rPr>
            </w:pPr>
            <w:r>
              <w:rPr>
                <w:rStyle w:val="LineNumber"/>
              </w:rPr>
              <w:t>varchar2(12)</w:t>
            </w:r>
          </w:p>
        </w:tc>
      </w:tr>
      <w:tr w:rsidR="0014357A" w14:paraId="62FE7E82" w14:textId="77777777" w:rsidTr="00D01893">
        <w:tc>
          <w:tcPr>
            <w:tcW w:w="2267" w:type="dxa"/>
            <w:shd w:val="clear" w:color="auto" w:fill="auto"/>
          </w:tcPr>
          <w:p w14:paraId="15B22B1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F2B162C" w14:textId="77777777" w:rsidR="0014357A" w:rsidRDefault="0014357A" w:rsidP="0014357A">
            <w:pPr>
              <w:pStyle w:val="tabletext"/>
              <w:rPr>
                <w:rStyle w:val="LineNumber"/>
              </w:rPr>
            </w:pPr>
          </w:p>
        </w:tc>
      </w:tr>
      <w:tr w:rsidR="0014357A" w14:paraId="101F145B" w14:textId="77777777" w:rsidTr="00D01893">
        <w:tc>
          <w:tcPr>
            <w:tcW w:w="2267" w:type="dxa"/>
            <w:shd w:val="clear" w:color="auto" w:fill="auto"/>
          </w:tcPr>
          <w:p w14:paraId="58482A0D"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38212FB" w14:textId="77777777" w:rsidR="0014357A" w:rsidRDefault="0014357A" w:rsidP="0014357A">
            <w:pPr>
              <w:pStyle w:val="tabletext"/>
              <w:rPr>
                <w:rStyle w:val="LineNumber"/>
              </w:rPr>
            </w:pPr>
            <w:r>
              <w:rPr>
                <w:rStyle w:val="LineNumber"/>
              </w:rPr>
              <w:t>Injury resulting from an accident.</w:t>
            </w:r>
          </w:p>
        </w:tc>
      </w:tr>
      <w:tr w:rsidR="0014357A" w14:paraId="526FC508" w14:textId="77777777" w:rsidTr="00D01893">
        <w:tc>
          <w:tcPr>
            <w:tcW w:w="2267" w:type="dxa"/>
            <w:shd w:val="clear" w:color="auto" w:fill="auto"/>
          </w:tcPr>
          <w:p w14:paraId="135CB37D"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65E8060" w14:textId="77777777" w:rsidR="0014357A" w:rsidRDefault="0014357A" w:rsidP="0014357A">
            <w:pPr>
              <w:pStyle w:val="tabletext"/>
              <w:rPr>
                <w:rStyle w:val="LineNumber"/>
              </w:rPr>
            </w:pPr>
            <w:r>
              <w:rPr>
                <w:rStyle w:val="LineNumber"/>
              </w:rPr>
              <w:t>Free text</w:t>
            </w:r>
          </w:p>
        </w:tc>
      </w:tr>
      <w:tr w:rsidR="0014357A" w14:paraId="4AB6A9AE" w14:textId="77777777" w:rsidTr="00D01893">
        <w:tc>
          <w:tcPr>
            <w:tcW w:w="2267" w:type="dxa"/>
            <w:shd w:val="clear" w:color="auto" w:fill="auto"/>
          </w:tcPr>
          <w:p w14:paraId="24E69BC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DF3BD6C" w14:textId="77777777" w:rsidR="0014357A" w:rsidRDefault="0014357A" w:rsidP="0014357A">
            <w:pPr>
              <w:pStyle w:val="tabletext"/>
              <w:rPr>
                <w:rStyle w:val="LineNumber"/>
              </w:rPr>
            </w:pPr>
            <w:r>
              <w:rPr>
                <w:rStyle w:val="LineNumber"/>
              </w:rPr>
              <w:t>This is a free-text field to allow historical claim numbers, which come in a variety of formats, to be provided.</w:t>
            </w:r>
          </w:p>
        </w:tc>
      </w:tr>
      <w:tr w:rsidR="0014357A" w14:paraId="323F3590" w14:textId="77777777" w:rsidTr="00D01893">
        <w:tc>
          <w:tcPr>
            <w:tcW w:w="2267" w:type="dxa"/>
            <w:shd w:val="clear" w:color="auto" w:fill="auto"/>
          </w:tcPr>
          <w:p w14:paraId="5C98630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D1D1109" w14:textId="77777777" w:rsidR="0014357A" w:rsidRDefault="0014357A" w:rsidP="0014357A">
            <w:pPr>
              <w:pStyle w:val="tabletext"/>
              <w:rPr>
                <w:rStyle w:val="LineNumber"/>
              </w:rPr>
            </w:pPr>
            <w:r>
              <w:rPr>
                <w:rStyle w:val="LineNumber"/>
              </w:rPr>
              <w:t xml:space="preserve">This field is used to report the Accident Insurance Treatment Certificate (AITC) form number. </w:t>
            </w:r>
          </w:p>
          <w:p w14:paraId="3F237743" w14:textId="77777777" w:rsidR="0014357A" w:rsidRDefault="0014357A" w:rsidP="0014357A">
            <w:pPr>
              <w:pStyle w:val="tabletext"/>
              <w:rPr>
                <w:rStyle w:val="LineNumber"/>
              </w:rPr>
            </w:pPr>
          </w:p>
          <w:p w14:paraId="4EA31BE2" w14:textId="77777777" w:rsidR="0014357A" w:rsidRDefault="0014357A" w:rsidP="0014357A">
            <w:pPr>
              <w:pStyle w:val="tabletext"/>
              <w:rPr>
                <w:rStyle w:val="LineNumber"/>
              </w:rPr>
            </w:pPr>
            <w:r>
              <w:rPr>
                <w:rStyle w:val="LineNumber"/>
              </w:rPr>
              <w:t xml:space="preserve">If the first character of the Principal health service purchaser code is 'A' (eg, 'A0', 'A1', etc) then the Accident flag should be set to 'Y'. </w:t>
            </w:r>
          </w:p>
          <w:p w14:paraId="62717F12" w14:textId="77777777" w:rsidR="0014357A" w:rsidRDefault="0014357A" w:rsidP="0014357A">
            <w:pPr>
              <w:pStyle w:val="tabletext"/>
              <w:rPr>
                <w:rStyle w:val="LineNumber"/>
              </w:rPr>
            </w:pPr>
          </w:p>
          <w:p w14:paraId="3724CACD" w14:textId="77777777" w:rsidR="0014357A" w:rsidRDefault="0014357A" w:rsidP="0014357A">
            <w:pPr>
              <w:pStyle w:val="tabletext"/>
              <w:rPr>
                <w:rStyle w:val="LineNumber"/>
              </w:rPr>
            </w:pPr>
            <w:r>
              <w:rPr>
                <w:rStyle w:val="LineNumber"/>
              </w:rPr>
              <w:t xml:space="preserve">If the Accident flag is set to 'Y' (for any Principal health service purchaser code), then the ACC Claim Number field must be populated. </w:t>
            </w:r>
          </w:p>
          <w:p w14:paraId="1984FE94" w14:textId="77777777" w:rsidR="0014357A" w:rsidRDefault="0014357A" w:rsidP="0014357A">
            <w:pPr>
              <w:pStyle w:val="tabletext"/>
              <w:rPr>
                <w:rStyle w:val="LineNumber"/>
              </w:rPr>
            </w:pPr>
          </w:p>
          <w:p w14:paraId="1E274105" w14:textId="77777777" w:rsidR="0014357A" w:rsidRDefault="0014357A" w:rsidP="0014357A">
            <w:pPr>
              <w:pStyle w:val="tabletext"/>
              <w:rPr>
                <w:rStyle w:val="LineNumber"/>
              </w:rPr>
            </w:pPr>
            <w:r>
              <w:rPr>
                <w:rStyle w:val="LineNumber"/>
              </w:rPr>
              <w:t>If the ACC claim number field is populated and the injury date is before the admission date then the accident flag must be set to Y.</w:t>
            </w:r>
          </w:p>
          <w:p w14:paraId="62F61AB5" w14:textId="77777777" w:rsidR="0014357A" w:rsidRDefault="0014357A" w:rsidP="0014357A">
            <w:pPr>
              <w:pStyle w:val="tabletext"/>
              <w:rPr>
                <w:rStyle w:val="LineNumber"/>
              </w:rPr>
            </w:pPr>
            <w:r>
              <w:rPr>
                <w:rStyle w:val="LineNumber"/>
              </w:rPr>
              <w:t xml:space="preserve"> </w:t>
            </w:r>
          </w:p>
          <w:p w14:paraId="166B6CF2" w14:textId="77777777" w:rsidR="0014357A" w:rsidRDefault="0014357A" w:rsidP="0014357A">
            <w:pPr>
              <w:pStyle w:val="tabletext"/>
              <w:rPr>
                <w:rStyle w:val="LineNumber"/>
              </w:rPr>
            </w:pPr>
            <w:r>
              <w:rPr>
                <w:rStyle w:val="LineNumber"/>
              </w:rPr>
              <w:t>If the injury date is between the admission and discharge date (</w:t>
            </w:r>
            <w:r w:rsidR="00150D1F">
              <w:rPr>
                <w:rStyle w:val="LineNumber"/>
              </w:rPr>
              <w:t>i.e.</w:t>
            </w:r>
            <w:r>
              <w:rPr>
                <w:rStyle w:val="LineNumber"/>
              </w:rPr>
              <w:t xml:space="preserve"> the accident happened while the patient was in hospital) then the ACC flag can be N and the ACC45 field populated.</w:t>
            </w:r>
          </w:p>
        </w:tc>
      </w:tr>
      <w:tr w:rsidR="0014357A" w14:paraId="1CA07270" w14:textId="77777777" w:rsidTr="00D01893">
        <w:tc>
          <w:tcPr>
            <w:tcW w:w="2267" w:type="dxa"/>
            <w:shd w:val="clear" w:color="auto" w:fill="auto"/>
          </w:tcPr>
          <w:p w14:paraId="3DF6B14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BFAB938" w14:textId="77777777" w:rsidR="0014357A" w:rsidRDefault="0014357A" w:rsidP="0014357A">
            <w:pPr>
              <w:pStyle w:val="tabletext"/>
              <w:rPr>
                <w:rStyle w:val="LineNumber"/>
              </w:rPr>
            </w:pPr>
            <w:r>
              <w:rPr>
                <w:rStyle w:val="LineNumber"/>
              </w:rPr>
              <w:t>Optional.</w:t>
            </w:r>
          </w:p>
        </w:tc>
      </w:tr>
      <w:tr w:rsidR="0014357A" w14:paraId="420E117E" w14:textId="77777777" w:rsidTr="00D01893">
        <w:tc>
          <w:tcPr>
            <w:tcW w:w="2267" w:type="dxa"/>
            <w:shd w:val="clear" w:color="auto" w:fill="auto"/>
          </w:tcPr>
          <w:p w14:paraId="5252E50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1298CDE" w14:textId="77777777" w:rsidR="0014357A" w:rsidRDefault="0014357A" w:rsidP="0014357A">
            <w:pPr>
              <w:pStyle w:val="tabletext"/>
              <w:rPr>
                <w:rStyle w:val="LineNumber"/>
              </w:rPr>
            </w:pPr>
          </w:p>
        </w:tc>
      </w:tr>
      <w:tr w:rsidR="0014357A" w14:paraId="66886007" w14:textId="77777777" w:rsidTr="00D01893">
        <w:tc>
          <w:tcPr>
            <w:tcW w:w="2267" w:type="dxa"/>
            <w:shd w:val="clear" w:color="auto" w:fill="auto"/>
          </w:tcPr>
          <w:p w14:paraId="30C1D761"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7707E74" w14:textId="77777777" w:rsidR="0014357A" w:rsidRDefault="0014357A" w:rsidP="0014357A">
            <w:pPr>
              <w:pStyle w:val="tabletext"/>
              <w:rPr>
                <w:rStyle w:val="LineNumber"/>
              </w:rPr>
            </w:pPr>
            <w:r>
              <w:rPr>
                <w:rStyle w:val="LineNumber"/>
              </w:rPr>
              <w:t>Accident flag</w:t>
            </w:r>
          </w:p>
          <w:p w14:paraId="51AFF64A" w14:textId="77777777" w:rsidR="0014357A" w:rsidRDefault="0014357A" w:rsidP="0014357A">
            <w:pPr>
              <w:pStyle w:val="tabletext"/>
              <w:rPr>
                <w:rStyle w:val="LineNumber"/>
              </w:rPr>
            </w:pPr>
            <w:r>
              <w:rPr>
                <w:rStyle w:val="LineNumber"/>
              </w:rPr>
              <w:t>Principal health service purchaser</w:t>
            </w:r>
          </w:p>
        </w:tc>
      </w:tr>
      <w:tr w:rsidR="0014357A" w14:paraId="5CAEAC0D" w14:textId="77777777" w:rsidTr="00D01893">
        <w:tc>
          <w:tcPr>
            <w:tcW w:w="2267" w:type="dxa"/>
            <w:shd w:val="clear" w:color="auto" w:fill="auto"/>
          </w:tcPr>
          <w:p w14:paraId="18D8E302"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3897DDF" w14:textId="77777777" w:rsidR="0014357A" w:rsidRDefault="0014357A" w:rsidP="0014357A">
            <w:pPr>
              <w:pStyle w:val="tabletext"/>
              <w:rPr>
                <w:rStyle w:val="LineNumber"/>
              </w:rPr>
            </w:pPr>
          </w:p>
        </w:tc>
      </w:tr>
      <w:tr w:rsidR="0014357A" w14:paraId="50EF6BFE" w14:textId="77777777" w:rsidTr="00D01893">
        <w:tc>
          <w:tcPr>
            <w:tcW w:w="2267" w:type="dxa"/>
            <w:shd w:val="clear" w:color="auto" w:fill="auto"/>
          </w:tcPr>
          <w:p w14:paraId="340B58F9"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26111AA" w14:textId="77777777" w:rsidR="0014357A" w:rsidRDefault="0014357A" w:rsidP="0014357A">
            <w:pPr>
              <w:pStyle w:val="tabletext"/>
              <w:rPr>
                <w:rStyle w:val="LineNumber"/>
              </w:rPr>
            </w:pPr>
            <w:r>
              <w:rPr>
                <w:rStyle w:val="LineNumber"/>
              </w:rPr>
              <w:t>Accident Compensation Corporation</w:t>
            </w:r>
          </w:p>
        </w:tc>
      </w:tr>
    </w:tbl>
    <w:p w14:paraId="0C0EC2D2" w14:textId="77777777" w:rsidR="0014357A" w:rsidRDefault="0014357A" w:rsidP="0014357A">
      <w:pPr>
        <w:rPr>
          <w:rStyle w:val="LineNumber"/>
        </w:rPr>
      </w:pPr>
    </w:p>
    <w:p w14:paraId="2D54BA12"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5259D">
        <w:instrText>Accident flag</w:instrText>
      </w:r>
      <w:r>
        <w:instrText xml:space="preserve">" </w:instrText>
      </w:r>
      <w:r>
        <w:rPr>
          <w:rStyle w:val="LineNumber"/>
        </w:rPr>
        <w:fldChar w:fldCharType="end"/>
      </w:r>
      <w:bookmarkStart w:id="55" w:name="_Toc10727673"/>
      <w:r>
        <w:rPr>
          <w:rStyle w:val="LineNumber"/>
        </w:rPr>
        <w:t>Accident flag</w:t>
      </w:r>
      <w:bookmarkEnd w:id="55"/>
    </w:p>
    <w:tbl>
      <w:tblPr>
        <w:tblW w:w="0" w:type="auto"/>
        <w:tblCellMar>
          <w:bottom w:w="170" w:type="dxa"/>
        </w:tblCellMar>
        <w:tblLook w:val="04A0" w:firstRow="1" w:lastRow="0" w:firstColumn="1" w:lastColumn="0" w:noHBand="0" w:noVBand="1"/>
      </w:tblPr>
      <w:tblGrid>
        <w:gridCol w:w="2267"/>
        <w:gridCol w:w="5952"/>
      </w:tblGrid>
      <w:tr w:rsidR="0014357A" w14:paraId="28AA7F61" w14:textId="77777777" w:rsidTr="00D01893">
        <w:trPr>
          <w:cantSplit/>
        </w:trPr>
        <w:tc>
          <w:tcPr>
            <w:tcW w:w="2267" w:type="dxa"/>
            <w:shd w:val="clear" w:color="auto" w:fill="auto"/>
          </w:tcPr>
          <w:p w14:paraId="26731ED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9728023" w14:textId="77777777" w:rsidR="0014357A" w:rsidRDefault="0014357A" w:rsidP="0014357A">
            <w:pPr>
              <w:pStyle w:val="tabletext"/>
              <w:rPr>
                <w:rStyle w:val="LineNumber"/>
              </w:rPr>
            </w:pPr>
            <w:r>
              <w:rPr>
                <w:rStyle w:val="LineNumber"/>
              </w:rPr>
              <w:t>A flag that denotes whether a person is receiving care or treatment as the result of an accident.</w:t>
            </w:r>
          </w:p>
        </w:tc>
      </w:tr>
      <w:tr w:rsidR="0014357A" w14:paraId="7991E23E" w14:textId="77777777" w:rsidTr="00D01893">
        <w:trPr>
          <w:cantSplit/>
        </w:trPr>
        <w:tc>
          <w:tcPr>
            <w:tcW w:w="2267" w:type="dxa"/>
            <w:shd w:val="clear" w:color="auto" w:fill="auto"/>
          </w:tcPr>
          <w:p w14:paraId="2FE57CB6"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1EE2F1B" w14:textId="77777777" w:rsidR="0014357A" w:rsidRDefault="0014357A" w:rsidP="0014357A">
            <w:pPr>
              <w:pStyle w:val="tabletext"/>
              <w:rPr>
                <w:rStyle w:val="LineNumber"/>
              </w:rPr>
            </w:pPr>
            <w:r>
              <w:rPr>
                <w:rStyle w:val="LineNumber"/>
              </w:rPr>
              <w:t>accident_flag</w:t>
            </w:r>
          </w:p>
        </w:tc>
      </w:tr>
      <w:tr w:rsidR="0014357A" w14:paraId="1EFBFA2A" w14:textId="77777777" w:rsidTr="00D01893">
        <w:trPr>
          <w:cantSplit/>
        </w:trPr>
        <w:tc>
          <w:tcPr>
            <w:tcW w:w="2267" w:type="dxa"/>
            <w:shd w:val="clear" w:color="auto" w:fill="auto"/>
          </w:tcPr>
          <w:p w14:paraId="6CA150A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39FA7FB" w14:textId="77777777" w:rsidR="0014357A" w:rsidRDefault="0014357A" w:rsidP="0014357A">
            <w:pPr>
              <w:pStyle w:val="tabletext"/>
              <w:rPr>
                <w:rStyle w:val="LineNumber"/>
              </w:rPr>
            </w:pPr>
            <w:r>
              <w:rPr>
                <w:rStyle w:val="LineNumber"/>
              </w:rPr>
              <w:t>fact_nmd_health_event</w:t>
            </w:r>
          </w:p>
        </w:tc>
      </w:tr>
      <w:tr w:rsidR="0014357A" w14:paraId="6409E9D8" w14:textId="77777777" w:rsidTr="00D01893">
        <w:trPr>
          <w:cantSplit/>
        </w:trPr>
        <w:tc>
          <w:tcPr>
            <w:tcW w:w="2267" w:type="dxa"/>
            <w:shd w:val="clear" w:color="auto" w:fill="auto"/>
          </w:tcPr>
          <w:p w14:paraId="43B8D6A7"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50FA3C1" w14:textId="77777777" w:rsidR="0014357A" w:rsidRDefault="0014357A" w:rsidP="0014357A">
            <w:pPr>
              <w:pStyle w:val="tabletext"/>
              <w:rPr>
                <w:rStyle w:val="LineNumber"/>
              </w:rPr>
            </w:pPr>
            <w:r>
              <w:rPr>
                <w:rStyle w:val="LineNumber"/>
              </w:rPr>
              <w:t>char(1)</w:t>
            </w:r>
          </w:p>
        </w:tc>
      </w:tr>
      <w:tr w:rsidR="0014357A" w14:paraId="3C15E8D0" w14:textId="77777777" w:rsidTr="00D01893">
        <w:trPr>
          <w:cantSplit/>
        </w:trPr>
        <w:tc>
          <w:tcPr>
            <w:tcW w:w="2267" w:type="dxa"/>
            <w:shd w:val="clear" w:color="auto" w:fill="auto"/>
          </w:tcPr>
          <w:p w14:paraId="6B5CEF4A"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754D255" w14:textId="77777777" w:rsidR="0014357A" w:rsidRDefault="0014357A" w:rsidP="0014357A">
            <w:pPr>
              <w:pStyle w:val="tabletext"/>
              <w:rPr>
                <w:rStyle w:val="LineNumber"/>
              </w:rPr>
            </w:pPr>
            <w:r>
              <w:rPr>
                <w:rStyle w:val="LineNumber"/>
              </w:rPr>
              <w:t>ACC flag</w:t>
            </w:r>
          </w:p>
        </w:tc>
      </w:tr>
      <w:tr w:rsidR="0014357A" w14:paraId="56043517" w14:textId="77777777" w:rsidTr="00D01893">
        <w:trPr>
          <w:cantSplit/>
        </w:trPr>
        <w:tc>
          <w:tcPr>
            <w:tcW w:w="2267" w:type="dxa"/>
            <w:shd w:val="clear" w:color="auto" w:fill="auto"/>
          </w:tcPr>
          <w:p w14:paraId="2F91368D"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70E68188" w14:textId="77777777" w:rsidR="0014357A" w:rsidRDefault="0014357A" w:rsidP="0014357A">
            <w:pPr>
              <w:pStyle w:val="tabletext"/>
              <w:rPr>
                <w:rStyle w:val="LineNumber"/>
              </w:rPr>
            </w:pPr>
            <w:r>
              <w:rPr>
                <w:rStyle w:val="LineNumber"/>
              </w:rPr>
              <w:t>Injury resulting from an accident.</w:t>
            </w:r>
          </w:p>
        </w:tc>
      </w:tr>
      <w:tr w:rsidR="0014357A" w14:paraId="1CE48B0C" w14:textId="77777777" w:rsidTr="00D01893">
        <w:trPr>
          <w:cantSplit/>
        </w:trPr>
        <w:tc>
          <w:tcPr>
            <w:tcW w:w="2267" w:type="dxa"/>
            <w:shd w:val="clear" w:color="auto" w:fill="auto"/>
          </w:tcPr>
          <w:p w14:paraId="7A75A8C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ED8593F" w14:textId="77777777" w:rsidR="0014357A" w:rsidRDefault="0014357A" w:rsidP="0014357A">
            <w:pPr>
              <w:pStyle w:val="tabletext"/>
              <w:rPr>
                <w:rStyle w:val="LineNumber"/>
              </w:rPr>
            </w:pPr>
            <w:r>
              <w:rPr>
                <w:rStyle w:val="LineNumber"/>
              </w:rPr>
              <w:t>A</w:t>
            </w:r>
          </w:p>
        </w:tc>
      </w:tr>
      <w:tr w:rsidR="0014357A" w14:paraId="3E7C4A06" w14:textId="77777777" w:rsidTr="00D01893">
        <w:trPr>
          <w:cantSplit/>
        </w:trPr>
        <w:tc>
          <w:tcPr>
            <w:tcW w:w="2267" w:type="dxa"/>
            <w:shd w:val="clear" w:color="auto" w:fill="auto"/>
          </w:tcPr>
          <w:p w14:paraId="06B717F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91E1E17" w14:textId="77777777" w:rsidR="0014357A" w:rsidRDefault="0014357A" w:rsidP="0014357A">
            <w:pPr>
              <w:pStyle w:val="tabletext"/>
              <w:rPr>
                <w:rStyle w:val="LineNumber"/>
              </w:rPr>
            </w:pPr>
            <w:r>
              <w:rPr>
                <w:rStyle w:val="LineNumber"/>
              </w:rPr>
              <w:t>Y        The health event/treatment is assumed to be or is assessed as the result of an accident</w:t>
            </w:r>
          </w:p>
          <w:p w14:paraId="53753245" w14:textId="77777777" w:rsidR="0014357A" w:rsidRDefault="0014357A" w:rsidP="0014357A">
            <w:pPr>
              <w:pStyle w:val="tabletext"/>
              <w:rPr>
                <w:rStyle w:val="LineNumber"/>
              </w:rPr>
            </w:pPr>
            <w:r>
              <w:rPr>
                <w:rStyle w:val="LineNumber"/>
              </w:rPr>
              <w:t>N        The health event/treatment is the result of an illness.</w:t>
            </w:r>
          </w:p>
          <w:p w14:paraId="521659B5" w14:textId="77777777" w:rsidR="0014357A" w:rsidRDefault="0014357A" w:rsidP="0014357A">
            <w:pPr>
              <w:pStyle w:val="tabletext"/>
              <w:rPr>
                <w:rStyle w:val="LineNumber"/>
              </w:rPr>
            </w:pPr>
            <w:r>
              <w:rPr>
                <w:rStyle w:val="LineNumber"/>
              </w:rPr>
              <w:t>U        Unknown.</w:t>
            </w:r>
          </w:p>
        </w:tc>
      </w:tr>
      <w:tr w:rsidR="0014357A" w14:paraId="7DB97B89" w14:textId="77777777" w:rsidTr="00D01893">
        <w:trPr>
          <w:cantSplit/>
        </w:trPr>
        <w:tc>
          <w:tcPr>
            <w:tcW w:w="2267" w:type="dxa"/>
            <w:shd w:val="clear" w:color="auto" w:fill="auto"/>
          </w:tcPr>
          <w:p w14:paraId="413096C8"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0153EE4" w14:textId="77777777" w:rsidR="0014357A" w:rsidRDefault="0014357A" w:rsidP="0014357A">
            <w:pPr>
              <w:pStyle w:val="tabletext"/>
              <w:rPr>
                <w:rStyle w:val="LineNumber"/>
              </w:rPr>
            </w:pPr>
            <w:r>
              <w:rPr>
                <w:rStyle w:val="LineNumber"/>
              </w:rPr>
              <w:t>For this accident flag to be 'Y', the healthcare user should be admitted as a result of an accident. This would be either an acute case or someone returning for treatment (in which case an Accident Claim Number would be required).</w:t>
            </w:r>
          </w:p>
          <w:p w14:paraId="4A1A6833" w14:textId="77777777" w:rsidR="0014357A" w:rsidRDefault="0014357A" w:rsidP="0014357A">
            <w:pPr>
              <w:pStyle w:val="tabletext"/>
              <w:rPr>
                <w:rStyle w:val="LineNumber"/>
              </w:rPr>
            </w:pPr>
            <w:r>
              <w:rPr>
                <w:rStyle w:val="LineNumber"/>
              </w:rPr>
              <w:tab/>
            </w:r>
          </w:p>
          <w:p w14:paraId="721C4F48" w14:textId="77777777" w:rsidR="0014357A" w:rsidRDefault="0014357A" w:rsidP="0014357A">
            <w:pPr>
              <w:pStyle w:val="tabletext"/>
              <w:rPr>
                <w:rStyle w:val="LineNumber"/>
              </w:rPr>
            </w:pPr>
            <w:r>
              <w:rPr>
                <w:rStyle w:val="LineNumber"/>
              </w:rPr>
              <w:t xml:space="preserve">The accident flag can be set to N and an Accident Claim Number reported if a patient has an accident in hospital.  In this case the injury date must be between the Event start datetime and Event end datetime. </w:t>
            </w:r>
          </w:p>
          <w:p w14:paraId="431A7411" w14:textId="77777777" w:rsidR="0014357A" w:rsidRDefault="0014357A" w:rsidP="0014357A">
            <w:pPr>
              <w:pStyle w:val="tabletext"/>
              <w:rPr>
                <w:rStyle w:val="LineNumber"/>
              </w:rPr>
            </w:pPr>
          </w:p>
          <w:p w14:paraId="68E39434" w14:textId="77777777" w:rsidR="0014357A" w:rsidRDefault="0014357A" w:rsidP="0014357A">
            <w:pPr>
              <w:pStyle w:val="tabletext"/>
              <w:rPr>
                <w:rStyle w:val="LineNumber"/>
              </w:rPr>
            </w:pPr>
            <w:r>
              <w:rPr>
                <w:rStyle w:val="LineNumber"/>
              </w:rPr>
              <w:t>Events where the accident flag is set to 'Y' may or may not have claims that are supported by Accident Compensation Corporation (ACC)</w:t>
            </w:r>
          </w:p>
        </w:tc>
      </w:tr>
      <w:tr w:rsidR="0014357A" w14:paraId="7694E204" w14:textId="77777777" w:rsidTr="00D01893">
        <w:trPr>
          <w:cantSplit/>
        </w:trPr>
        <w:tc>
          <w:tcPr>
            <w:tcW w:w="2267" w:type="dxa"/>
            <w:shd w:val="clear" w:color="auto" w:fill="auto"/>
          </w:tcPr>
          <w:p w14:paraId="4FC51F2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5848A954" w14:textId="77777777" w:rsidR="0014357A" w:rsidRDefault="0014357A" w:rsidP="0014357A">
            <w:pPr>
              <w:pStyle w:val="tabletext"/>
              <w:rPr>
                <w:rStyle w:val="LineNumber"/>
              </w:rPr>
            </w:pPr>
            <w:r>
              <w:rPr>
                <w:rStyle w:val="LineNumber"/>
              </w:rPr>
              <w:t>Optional.</w:t>
            </w:r>
          </w:p>
        </w:tc>
      </w:tr>
      <w:tr w:rsidR="0014357A" w14:paraId="39295084" w14:textId="77777777" w:rsidTr="00D01893">
        <w:trPr>
          <w:cantSplit/>
        </w:trPr>
        <w:tc>
          <w:tcPr>
            <w:tcW w:w="2267" w:type="dxa"/>
            <w:shd w:val="clear" w:color="auto" w:fill="auto"/>
          </w:tcPr>
          <w:p w14:paraId="48AF9FE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49527EC" w14:textId="77777777" w:rsidR="0014357A" w:rsidRDefault="0014357A" w:rsidP="0014357A">
            <w:pPr>
              <w:pStyle w:val="tabletext"/>
              <w:rPr>
                <w:rStyle w:val="LineNumber"/>
              </w:rPr>
            </w:pPr>
          </w:p>
        </w:tc>
      </w:tr>
      <w:tr w:rsidR="0014357A" w14:paraId="183C3940" w14:textId="77777777" w:rsidTr="00D01893">
        <w:trPr>
          <w:cantSplit/>
        </w:trPr>
        <w:tc>
          <w:tcPr>
            <w:tcW w:w="2267" w:type="dxa"/>
            <w:shd w:val="clear" w:color="auto" w:fill="auto"/>
          </w:tcPr>
          <w:p w14:paraId="0102B23F"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F7CC9A4" w14:textId="77777777" w:rsidR="0014357A" w:rsidRDefault="0014357A" w:rsidP="0014357A">
            <w:pPr>
              <w:pStyle w:val="tabletext"/>
              <w:rPr>
                <w:rStyle w:val="LineNumber"/>
              </w:rPr>
            </w:pPr>
            <w:r>
              <w:rPr>
                <w:rStyle w:val="LineNumber"/>
              </w:rPr>
              <w:t>ACC claim number</w:t>
            </w:r>
          </w:p>
          <w:p w14:paraId="51507F9B" w14:textId="77777777" w:rsidR="0014357A" w:rsidRDefault="0014357A" w:rsidP="0014357A">
            <w:pPr>
              <w:pStyle w:val="tabletext"/>
              <w:rPr>
                <w:rStyle w:val="LineNumber"/>
              </w:rPr>
            </w:pPr>
            <w:r>
              <w:rPr>
                <w:rStyle w:val="LineNumber"/>
              </w:rPr>
              <w:t>Clinical code (classifies the injuries and cause of accident)</w:t>
            </w:r>
          </w:p>
        </w:tc>
      </w:tr>
      <w:tr w:rsidR="0014357A" w14:paraId="731AC504" w14:textId="77777777" w:rsidTr="00D01893">
        <w:trPr>
          <w:cantSplit/>
        </w:trPr>
        <w:tc>
          <w:tcPr>
            <w:tcW w:w="2267" w:type="dxa"/>
            <w:shd w:val="clear" w:color="auto" w:fill="auto"/>
          </w:tcPr>
          <w:p w14:paraId="596CFAD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4E07CA6" w14:textId="77777777" w:rsidR="0014357A" w:rsidRDefault="0014357A" w:rsidP="0014357A">
            <w:pPr>
              <w:pStyle w:val="tabletext"/>
              <w:rPr>
                <w:rStyle w:val="LineNumber"/>
              </w:rPr>
            </w:pPr>
          </w:p>
        </w:tc>
      </w:tr>
      <w:tr w:rsidR="0014357A" w14:paraId="5B892F27" w14:textId="77777777" w:rsidTr="00D01893">
        <w:trPr>
          <w:cantSplit/>
        </w:trPr>
        <w:tc>
          <w:tcPr>
            <w:tcW w:w="2267" w:type="dxa"/>
            <w:shd w:val="clear" w:color="auto" w:fill="auto"/>
          </w:tcPr>
          <w:p w14:paraId="65052D0D"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29E3CA5" w14:textId="77777777" w:rsidR="0014357A" w:rsidRDefault="0014357A" w:rsidP="0014357A">
            <w:pPr>
              <w:pStyle w:val="tabletext"/>
              <w:rPr>
                <w:rStyle w:val="LineNumber"/>
              </w:rPr>
            </w:pPr>
          </w:p>
        </w:tc>
      </w:tr>
    </w:tbl>
    <w:p w14:paraId="38E2C143" w14:textId="77777777" w:rsidR="0014357A" w:rsidRDefault="0014357A" w:rsidP="0014357A">
      <w:pPr>
        <w:rPr>
          <w:rStyle w:val="LineNumber"/>
        </w:rPr>
      </w:pPr>
    </w:p>
    <w:p w14:paraId="6E1CF5DD"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6732F">
        <w:instrText>Admission source code</w:instrText>
      </w:r>
      <w:r>
        <w:instrText xml:space="preserve">" </w:instrText>
      </w:r>
      <w:r>
        <w:rPr>
          <w:rStyle w:val="LineNumber"/>
        </w:rPr>
        <w:fldChar w:fldCharType="end"/>
      </w:r>
      <w:bookmarkStart w:id="56" w:name="_Toc10727674"/>
      <w:r>
        <w:rPr>
          <w:rStyle w:val="LineNumber"/>
        </w:rPr>
        <w:t>Admission source code</w:t>
      </w:r>
      <w:bookmarkEnd w:id="56"/>
    </w:p>
    <w:tbl>
      <w:tblPr>
        <w:tblW w:w="0" w:type="auto"/>
        <w:tblCellMar>
          <w:bottom w:w="170" w:type="dxa"/>
        </w:tblCellMar>
        <w:tblLook w:val="04A0" w:firstRow="1" w:lastRow="0" w:firstColumn="1" w:lastColumn="0" w:noHBand="0" w:noVBand="1"/>
      </w:tblPr>
      <w:tblGrid>
        <w:gridCol w:w="2267"/>
        <w:gridCol w:w="5952"/>
      </w:tblGrid>
      <w:tr w:rsidR="0014357A" w14:paraId="5493C2C0" w14:textId="77777777" w:rsidTr="00D01893">
        <w:trPr>
          <w:cantSplit/>
        </w:trPr>
        <w:tc>
          <w:tcPr>
            <w:tcW w:w="2267" w:type="dxa"/>
            <w:shd w:val="clear" w:color="auto" w:fill="auto"/>
          </w:tcPr>
          <w:p w14:paraId="681106E9"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042FA93" w14:textId="77777777" w:rsidR="0014357A" w:rsidRDefault="0014357A" w:rsidP="0014357A">
            <w:pPr>
              <w:pStyle w:val="tabletext"/>
              <w:rPr>
                <w:rStyle w:val="LineNumber"/>
              </w:rPr>
            </w:pPr>
            <w:r>
              <w:rPr>
                <w:rStyle w:val="LineNumber"/>
              </w:rPr>
              <w:t>A code used to describe the nature of admission (routine or transfer) for a hospital inpatient health event.</w:t>
            </w:r>
          </w:p>
        </w:tc>
      </w:tr>
      <w:tr w:rsidR="0014357A" w14:paraId="0C73D992" w14:textId="77777777" w:rsidTr="00D01893">
        <w:trPr>
          <w:cantSplit/>
        </w:trPr>
        <w:tc>
          <w:tcPr>
            <w:tcW w:w="2267" w:type="dxa"/>
            <w:shd w:val="clear" w:color="auto" w:fill="auto"/>
          </w:tcPr>
          <w:p w14:paraId="43A32893"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5586DA9" w14:textId="77777777" w:rsidR="0014357A" w:rsidRDefault="0014357A" w:rsidP="0014357A">
            <w:pPr>
              <w:pStyle w:val="tabletext"/>
              <w:rPr>
                <w:rStyle w:val="LineNumber"/>
              </w:rPr>
            </w:pPr>
            <w:r>
              <w:rPr>
                <w:rStyle w:val="LineNumber"/>
              </w:rPr>
              <w:t>admission_source_code</w:t>
            </w:r>
          </w:p>
        </w:tc>
      </w:tr>
      <w:tr w:rsidR="0014357A" w14:paraId="0DABCF17" w14:textId="77777777" w:rsidTr="00D01893">
        <w:trPr>
          <w:cantSplit/>
        </w:trPr>
        <w:tc>
          <w:tcPr>
            <w:tcW w:w="2267" w:type="dxa"/>
            <w:shd w:val="clear" w:color="auto" w:fill="auto"/>
          </w:tcPr>
          <w:p w14:paraId="536E5C1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BD035C6" w14:textId="77777777" w:rsidR="0014357A" w:rsidRDefault="0014357A" w:rsidP="0014357A">
            <w:pPr>
              <w:pStyle w:val="tabletext"/>
              <w:rPr>
                <w:rStyle w:val="LineNumber"/>
              </w:rPr>
            </w:pPr>
            <w:r>
              <w:rPr>
                <w:rStyle w:val="LineNumber"/>
              </w:rPr>
              <w:t>fact_nmd_health_event</w:t>
            </w:r>
          </w:p>
        </w:tc>
      </w:tr>
      <w:tr w:rsidR="0014357A" w14:paraId="4C47CBF4" w14:textId="77777777" w:rsidTr="00D01893">
        <w:trPr>
          <w:cantSplit/>
        </w:trPr>
        <w:tc>
          <w:tcPr>
            <w:tcW w:w="2267" w:type="dxa"/>
            <w:shd w:val="clear" w:color="auto" w:fill="auto"/>
          </w:tcPr>
          <w:p w14:paraId="133456E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9F5F869" w14:textId="77777777" w:rsidR="0014357A" w:rsidRDefault="0014357A" w:rsidP="0014357A">
            <w:pPr>
              <w:pStyle w:val="tabletext"/>
              <w:rPr>
                <w:rStyle w:val="LineNumber"/>
              </w:rPr>
            </w:pPr>
            <w:r>
              <w:rPr>
                <w:rStyle w:val="LineNumber"/>
              </w:rPr>
              <w:t>char(1)</w:t>
            </w:r>
          </w:p>
        </w:tc>
      </w:tr>
      <w:tr w:rsidR="0014357A" w14:paraId="3171D2B4" w14:textId="77777777" w:rsidTr="00D01893">
        <w:trPr>
          <w:cantSplit/>
        </w:trPr>
        <w:tc>
          <w:tcPr>
            <w:tcW w:w="2267" w:type="dxa"/>
            <w:shd w:val="clear" w:color="auto" w:fill="auto"/>
          </w:tcPr>
          <w:p w14:paraId="79683A7C"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E98A800" w14:textId="77777777" w:rsidR="0014357A" w:rsidRDefault="0014357A" w:rsidP="0014357A">
            <w:pPr>
              <w:pStyle w:val="tabletext"/>
              <w:rPr>
                <w:rStyle w:val="LineNumber"/>
              </w:rPr>
            </w:pPr>
          </w:p>
        </w:tc>
      </w:tr>
      <w:tr w:rsidR="0014357A" w14:paraId="63D453EA" w14:textId="77777777" w:rsidTr="00D01893">
        <w:trPr>
          <w:cantSplit/>
        </w:trPr>
        <w:tc>
          <w:tcPr>
            <w:tcW w:w="2267" w:type="dxa"/>
            <w:shd w:val="clear" w:color="auto" w:fill="auto"/>
          </w:tcPr>
          <w:p w14:paraId="76AD20E6"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AD40BC4" w14:textId="77777777" w:rsidR="0014357A" w:rsidRDefault="0014357A" w:rsidP="0014357A">
            <w:pPr>
              <w:pStyle w:val="tabletext"/>
              <w:rPr>
                <w:rStyle w:val="LineNumber"/>
              </w:rPr>
            </w:pPr>
            <w:r>
              <w:rPr>
                <w:rStyle w:val="LineNumber"/>
              </w:rPr>
              <w:t>Hospital inpatient or day patient health event.</w:t>
            </w:r>
          </w:p>
        </w:tc>
      </w:tr>
      <w:tr w:rsidR="0014357A" w14:paraId="0356E124" w14:textId="77777777" w:rsidTr="00D01893">
        <w:trPr>
          <w:cantSplit/>
        </w:trPr>
        <w:tc>
          <w:tcPr>
            <w:tcW w:w="2267" w:type="dxa"/>
            <w:shd w:val="clear" w:color="auto" w:fill="auto"/>
          </w:tcPr>
          <w:p w14:paraId="63A41FA2"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A5E6BB6" w14:textId="77777777" w:rsidR="0014357A" w:rsidRDefault="0014357A" w:rsidP="0014357A">
            <w:pPr>
              <w:pStyle w:val="tabletext"/>
              <w:rPr>
                <w:rStyle w:val="LineNumber"/>
              </w:rPr>
            </w:pPr>
            <w:r>
              <w:rPr>
                <w:rStyle w:val="LineNumber"/>
              </w:rPr>
              <w:t>A</w:t>
            </w:r>
          </w:p>
        </w:tc>
      </w:tr>
      <w:tr w:rsidR="0014357A" w14:paraId="5E0032DB" w14:textId="77777777" w:rsidTr="00D01893">
        <w:trPr>
          <w:cantSplit/>
        </w:trPr>
        <w:tc>
          <w:tcPr>
            <w:tcW w:w="2267" w:type="dxa"/>
            <w:shd w:val="clear" w:color="auto" w:fill="auto"/>
          </w:tcPr>
          <w:p w14:paraId="3707C22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FAFFBC1" w14:textId="77777777" w:rsidR="0014357A" w:rsidRDefault="0014357A" w:rsidP="0014357A">
            <w:pPr>
              <w:pStyle w:val="tabletext"/>
              <w:rPr>
                <w:rStyle w:val="LineNumber"/>
              </w:rPr>
            </w:pPr>
            <w:r>
              <w:rPr>
                <w:rStyle w:val="LineNumber"/>
              </w:rPr>
              <w:t>R        Routine admission</w:t>
            </w:r>
          </w:p>
          <w:p w14:paraId="5D59EDAF" w14:textId="77777777" w:rsidR="0014357A" w:rsidRDefault="0014357A" w:rsidP="0014357A">
            <w:pPr>
              <w:pStyle w:val="tabletext"/>
              <w:rPr>
                <w:rStyle w:val="LineNumber"/>
              </w:rPr>
            </w:pPr>
            <w:r>
              <w:rPr>
                <w:rStyle w:val="LineNumber"/>
              </w:rPr>
              <w:t>T        Transfer from another hospital facility</w:t>
            </w:r>
          </w:p>
        </w:tc>
      </w:tr>
      <w:tr w:rsidR="0014357A" w14:paraId="72330960" w14:textId="77777777" w:rsidTr="00D01893">
        <w:trPr>
          <w:cantSplit/>
        </w:trPr>
        <w:tc>
          <w:tcPr>
            <w:tcW w:w="2267" w:type="dxa"/>
            <w:shd w:val="clear" w:color="auto" w:fill="auto"/>
          </w:tcPr>
          <w:p w14:paraId="48ABE50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57F40B4" w14:textId="77777777" w:rsidR="0014357A" w:rsidRDefault="0014357A" w:rsidP="0014357A">
            <w:pPr>
              <w:pStyle w:val="tabletext"/>
              <w:rPr>
                <w:rStyle w:val="LineNumber"/>
              </w:rPr>
            </w:pPr>
            <w:r>
              <w:rPr>
                <w:rStyle w:val="LineNumber"/>
              </w:rPr>
              <w:t xml:space="preserve">Patients admitted from rest homes where the rest home is their usual place of residence are routine admissions, not transfers. </w:t>
            </w:r>
          </w:p>
          <w:p w14:paraId="7DE1DB1B" w14:textId="77777777" w:rsidR="0014357A" w:rsidRDefault="0014357A" w:rsidP="0014357A">
            <w:pPr>
              <w:pStyle w:val="tabletext"/>
              <w:rPr>
                <w:rStyle w:val="LineNumber"/>
              </w:rPr>
            </w:pPr>
          </w:p>
          <w:p w14:paraId="5C9F90F8" w14:textId="77777777" w:rsidR="0014357A" w:rsidRDefault="0014357A" w:rsidP="0014357A">
            <w:pPr>
              <w:pStyle w:val="tabletext"/>
              <w:rPr>
                <w:rStyle w:val="LineNumber"/>
              </w:rPr>
            </w:pPr>
          </w:p>
          <w:p w14:paraId="7089652A" w14:textId="77777777" w:rsidR="0014357A" w:rsidRDefault="0014357A" w:rsidP="0014357A">
            <w:pPr>
              <w:pStyle w:val="tabletext"/>
              <w:rPr>
                <w:rStyle w:val="LineNumber"/>
              </w:rPr>
            </w:pPr>
          </w:p>
          <w:p w14:paraId="61FAEBC0" w14:textId="77777777" w:rsidR="0014357A" w:rsidRDefault="0014357A" w:rsidP="0014357A">
            <w:pPr>
              <w:pStyle w:val="tabletext"/>
              <w:rPr>
                <w:rStyle w:val="LineNumber"/>
              </w:rPr>
            </w:pPr>
            <w:r>
              <w:rPr>
                <w:rStyle w:val="LineNumber"/>
              </w:rPr>
              <w:t>Patients transferred using DW or DF event end type codes within the same facility should be readmitted with an admission source code of R.</w:t>
            </w:r>
          </w:p>
        </w:tc>
      </w:tr>
      <w:tr w:rsidR="0014357A" w14:paraId="2D7A097E" w14:textId="77777777" w:rsidTr="00D01893">
        <w:trPr>
          <w:cantSplit/>
        </w:trPr>
        <w:tc>
          <w:tcPr>
            <w:tcW w:w="2267" w:type="dxa"/>
            <w:shd w:val="clear" w:color="auto" w:fill="auto"/>
          </w:tcPr>
          <w:p w14:paraId="2AFBA5E8"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3187CD7" w14:textId="77777777" w:rsidR="0014357A" w:rsidRDefault="0014357A" w:rsidP="0014357A">
            <w:pPr>
              <w:pStyle w:val="tabletext"/>
              <w:rPr>
                <w:rStyle w:val="LineNumber"/>
              </w:rPr>
            </w:pPr>
            <w:r>
              <w:rPr>
                <w:rStyle w:val="LineNumber"/>
              </w:rPr>
              <w:t>Must be a valid code in the Admission Source code table.</w:t>
            </w:r>
          </w:p>
        </w:tc>
      </w:tr>
      <w:tr w:rsidR="0014357A" w14:paraId="230959F9" w14:textId="77777777" w:rsidTr="00D01893">
        <w:trPr>
          <w:cantSplit/>
        </w:trPr>
        <w:tc>
          <w:tcPr>
            <w:tcW w:w="2267" w:type="dxa"/>
            <w:shd w:val="clear" w:color="auto" w:fill="auto"/>
          </w:tcPr>
          <w:p w14:paraId="3DCAE1E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2B48CDBB" w14:textId="77777777" w:rsidR="0014357A" w:rsidRDefault="0014357A" w:rsidP="0014357A">
            <w:pPr>
              <w:pStyle w:val="tabletext"/>
              <w:rPr>
                <w:rStyle w:val="LineNumber"/>
              </w:rPr>
            </w:pPr>
          </w:p>
        </w:tc>
      </w:tr>
      <w:tr w:rsidR="0014357A" w14:paraId="7AADAAB5" w14:textId="77777777" w:rsidTr="00D01893">
        <w:trPr>
          <w:cantSplit/>
        </w:trPr>
        <w:tc>
          <w:tcPr>
            <w:tcW w:w="2267" w:type="dxa"/>
            <w:shd w:val="clear" w:color="auto" w:fill="auto"/>
          </w:tcPr>
          <w:p w14:paraId="38CD7388"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CD60C96" w14:textId="77777777" w:rsidR="0014357A" w:rsidRDefault="0014357A" w:rsidP="0014357A">
            <w:pPr>
              <w:pStyle w:val="tabletext"/>
              <w:rPr>
                <w:rStyle w:val="LineNumber"/>
              </w:rPr>
            </w:pPr>
            <w:r>
              <w:rPr>
                <w:rStyle w:val="LineNumber"/>
              </w:rPr>
              <w:t>Admission Source code.</w:t>
            </w:r>
          </w:p>
        </w:tc>
      </w:tr>
      <w:tr w:rsidR="0014357A" w14:paraId="480A7600" w14:textId="77777777" w:rsidTr="00D01893">
        <w:trPr>
          <w:cantSplit/>
        </w:trPr>
        <w:tc>
          <w:tcPr>
            <w:tcW w:w="2267" w:type="dxa"/>
            <w:shd w:val="clear" w:color="auto" w:fill="auto"/>
          </w:tcPr>
          <w:p w14:paraId="737AE83F"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D2CBAE3" w14:textId="77777777" w:rsidR="0014357A" w:rsidRDefault="0014357A" w:rsidP="0014357A">
            <w:pPr>
              <w:pStyle w:val="tabletext"/>
              <w:rPr>
                <w:rStyle w:val="LineNumber"/>
              </w:rPr>
            </w:pPr>
          </w:p>
        </w:tc>
      </w:tr>
      <w:tr w:rsidR="0014357A" w14:paraId="19102C89" w14:textId="77777777" w:rsidTr="00D01893">
        <w:trPr>
          <w:cantSplit/>
        </w:trPr>
        <w:tc>
          <w:tcPr>
            <w:tcW w:w="2267" w:type="dxa"/>
            <w:shd w:val="clear" w:color="auto" w:fill="auto"/>
          </w:tcPr>
          <w:p w14:paraId="545DA82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809BFCF" w14:textId="77777777" w:rsidR="0014357A" w:rsidRDefault="0014357A" w:rsidP="0014357A">
            <w:pPr>
              <w:pStyle w:val="tabletext"/>
              <w:rPr>
                <w:rStyle w:val="LineNumber"/>
              </w:rPr>
            </w:pPr>
            <w:r>
              <w:rPr>
                <w:rStyle w:val="LineNumber"/>
              </w:rPr>
              <w:t>National Data Policy Group</w:t>
            </w:r>
          </w:p>
        </w:tc>
      </w:tr>
    </w:tbl>
    <w:p w14:paraId="1C89506C" w14:textId="77777777" w:rsidR="0014357A" w:rsidRDefault="0014357A" w:rsidP="0014357A">
      <w:pPr>
        <w:rPr>
          <w:rStyle w:val="LineNumber"/>
        </w:rPr>
      </w:pPr>
    </w:p>
    <w:p w14:paraId="5ADF121B"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D7DE2">
        <w:instrText>Admission type</w:instrText>
      </w:r>
      <w:r>
        <w:instrText xml:space="preserve">" </w:instrText>
      </w:r>
      <w:r>
        <w:rPr>
          <w:rStyle w:val="LineNumber"/>
        </w:rPr>
        <w:fldChar w:fldCharType="end"/>
      </w:r>
      <w:bookmarkStart w:id="57" w:name="_Toc10727675"/>
      <w:r>
        <w:rPr>
          <w:rStyle w:val="LineNumber"/>
        </w:rPr>
        <w:t>Admission type</w:t>
      </w:r>
      <w:bookmarkEnd w:id="57"/>
    </w:p>
    <w:tbl>
      <w:tblPr>
        <w:tblW w:w="0" w:type="auto"/>
        <w:tblCellMar>
          <w:bottom w:w="170" w:type="dxa"/>
        </w:tblCellMar>
        <w:tblLook w:val="04A0" w:firstRow="1" w:lastRow="0" w:firstColumn="1" w:lastColumn="0" w:noHBand="0" w:noVBand="1"/>
      </w:tblPr>
      <w:tblGrid>
        <w:gridCol w:w="2267"/>
        <w:gridCol w:w="5952"/>
      </w:tblGrid>
      <w:tr w:rsidR="0014357A" w14:paraId="440F6E1D" w14:textId="77777777" w:rsidTr="00D01893">
        <w:tc>
          <w:tcPr>
            <w:tcW w:w="2267" w:type="dxa"/>
            <w:shd w:val="clear" w:color="auto" w:fill="auto"/>
          </w:tcPr>
          <w:p w14:paraId="3AC66B9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91ACBF5" w14:textId="77777777" w:rsidR="0014357A" w:rsidRDefault="0014357A" w:rsidP="0014357A">
            <w:pPr>
              <w:pStyle w:val="tabletext"/>
              <w:rPr>
                <w:rStyle w:val="LineNumber"/>
              </w:rPr>
            </w:pPr>
            <w:r>
              <w:rPr>
                <w:rStyle w:val="LineNumber"/>
              </w:rPr>
              <w:t>A code used to describe the type of admission for a hospital healthcare health event.</w:t>
            </w:r>
          </w:p>
        </w:tc>
      </w:tr>
      <w:tr w:rsidR="0014357A" w14:paraId="44511CBD" w14:textId="77777777" w:rsidTr="00D01893">
        <w:tc>
          <w:tcPr>
            <w:tcW w:w="2267" w:type="dxa"/>
            <w:shd w:val="clear" w:color="auto" w:fill="auto"/>
          </w:tcPr>
          <w:p w14:paraId="1F002EE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513D14B" w14:textId="77777777" w:rsidR="0014357A" w:rsidRDefault="0014357A" w:rsidP="0014357A">
            <w:pPr>
              <w:pStyle w:val="tabletext"/>
              <w:rPr>
                <w:rStyle w:val="LineNumber"/>
              </w:rPr>
            </w:pPr>
            <w:r>
              <w:rPr>
                <w:rStyle w:val="LineNumber"/>
              </w:rPr>
              <w:t>admission_type</w:t>
            </w:r>
          </w:p>
        </w:tc>
      </w:tr>
      <w:tr w:rsidR="0014357A" w14:paraId="1A2892E4" w14:textId="77777777" w:rsidTr="00D01893">
        <w:tc>
          <w:tcPr>
            <w:tcW w:w="2267" w:type="dxa"/>
            <w:shd w:val="clear" w:color="auto" w:fill="auto"/>
          </w:tcPr>
          <w:p w14:paraId="76C8471D"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C5D162C" w14:textId="77777777" w:rsidR="0014357A" w:rsidRDefault="0014357A" w:rsidP="0014357A">
            <w:pPr>
              <w:pStyle w:val="tabletext"/>
              <w:rPr>
                <w:rStyle w:val="LineNumber"/>
              </w:rPr>
            </w:pPr>
            <w:r>
              <w:rPr>
                <w:rStyle w:val="LineNumber"/>
              </w:rPr>
              <w:t>fact_nmd_health_event</w:t>
            </w:r>
          </w:p>
        </w:tc>
      </w:tr>
      <w:tr w:rsidR="0014357A" w14:paraId="75064B81" w14:textId="77777777" w:rsidTr="00D01893">
        <w:tc>
          <w:tcPr>
            <w:tcW w:w="2267" w:type="dxa"/>
            <w:shd w:val="clear" w:color="auto" w:fill="auto"/>
          </w:tcPr>
          <w:p w14:paraId="219806E0"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04C953E" w14:textId="77777777" w:rsidR="0014357A" w:rsidRDefault="0014357A" w:rsidP="0014357A">
            <w:pPr>
              <w:pStyle w:val="tabletext"/>
              <w:rPr>
                <w:rStyle w:val="LineNumber"/>
              </w:rPr>
            </w:pPr>
            <w:r>
              <w:rPr>
                <w:rStyle w:val="LineNumber"/>
              </w:rPr>
              <w:t>varchar2(2)</w:t>
            </w:r>
          </w:p>
        </w:tc>
      </w:tr>
      <w:tr w:rsidR="0014357A" w14:paraId="1B95EF0C" w14:textId="77777777" w:rsidTr="00D01893">
        <w:tc>
          <w:tcPr>
            <w:tcW w:w="2267" w:type="dxa"/>
            <w:shd w:val="clear" w:color="auto" w:fill="auto"/>
          </w:tcPr>
          <w:p w14:paraId="0D8B87DB"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CE796EE" w14:textId="77777777" w:rsidR="0014357A" w:rsidRDefault="0014357A" w:rsidP="0014357A">
            <w:pPr>
              <w:pStyle w:val="tabletext"/>
              <w:rPr>
                <w:rStyle w:val="LineNumber"/>
              </w:rPr>
            </w:pPr>
            <w:r>
              <w:rPr>
                <w:rStyle w:val="LineNumber"/>
              </w:rPr>
              <w:t>Admission type</w:t>
            </w:r>
          </w:p>
        </w:tc>
      </w:tr>
      <w:tr w:rsidR="0014357A" w14:paraId="43C1EAFE" w14:textId="77777777" w:rsidTr="00D01893">
        <w:tc>
          <w:tcPr>
            <w:tcW w:w="2267" w:type="dxa"/>
            <w:shd w:val="clear" w:color="auto" w:fill="auto"/>
          </w:tcPr>
          <w:p w14:paraId="620056E1"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211E66E" w14:textId="77777777" w:rsidR="0014357A" w:rsidRDefault="0014357A" w:rsidP="0014357A">
            <w:pPr>
              <w:pStyle w:val="tabletext"/>
              <w:rPr>
                <w:rStyle w:val="LineNumber"/>
              </w:rPr>
            </w:pPr>
          </w:p>
        </w:tc>
      </w:tr>
      <w:tr w:rsidR="0014357A" w14:paraId="3D83EA12" w14:textId="77777777" w:rsidTr="00D01893">
        <w:tc>
          <w:tcPr>
            <w:tcW w:w="2267" w:type="dxa"/>
            <w:shd w:val="clear" w:color="auto" w:fill="auto"/>
          </w:tcPr>
          <w:p w14:paraId="0160F4BC"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7F997755" w14:textId="77777777" w:rsidR="0014357A" w:rsidRDefault="0014357A" w:rsidP="0014357A">
            <w:pPr>
              <w:pStyle w:val="tabletext"/>
              <w:rPr>
                <w:rStyle w:val="LineNumber"/>
              </w:rPr>
            </w:pPr>
            <w:r>
              <w:rPr>
                <w:rStyle w:val="LineNumber"/>
              </w:rPr>
              <w:t>AA</w:t>
            </w:r>
          </w:p>
        </w:tc>
      </w:tr>
      <w:tr w:rsidR="0014357A" w14:paraId="067D9942" w14:textId="77777777" w:rsidTr="00D01893">
        <w:tc>
          <w:tcPr>
            <w:tcW w:w="2267" w:type="dxa"/>
            <w:shd w:val="clear" w:color="auto" w:fill="auto"/>
          </w:tcPr>
          <w:p w14:paraId="08B79307"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59028E5" w14:textId="77777777" w:rsidR="0014357A" w:rsidRDefault="0014357A" w:rsidP="0014357A">
            <w:pPr>
              <w:pStyle w:val="tabletext"/>
              <w:rPr>
                <w:rStyle w:val="LineNumber"/>
              </w:rPr>
            </w:pPr>
            <w:r>
              <w:rPr>
                <w:rStyle w:val="LineNumber"/>
              </w:rPr>
              <w:t>See the Admission Type code table on the Ministry of Health web site at http://www.health.govt.nz/nz-health-statistics/data-references/code-tables/common-code-tables. For further information contact Analytical Services.</w:t>
            </w:r>
          </w:p>
        </w:tc>
      </w:tr>
      <w:tr w:rsidR="0014357A" w14:paraId="705AD223" w14:textId="77777777" w:rsidTr="00D01893">
        <w:tc>
          <w:tcPr>
            <w:tcW w:w="2267" w:type="dxa"/>
            <w:shd w:val="clear" w:color="auto" w:fill="auto"/>
          </w:tcPr>
          <w:p w14:paraId="1B6D3812"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480CBBC4" w14:textId="77777777" w:rsidR="0014357A" w:rsidRDefault="0014357A" w:rsidP="0014357A">
            <w:pPr>
              <w:pStyle w:val="tabletext"/>
              <w:rPr>
                <w:rStyle w:val="LineNumber"/>
              </w:rPr>
            </w:pPr>
            <w:r>
              <w:rPr>
                <w:rStyle w:val="LineNumber"/>
              </w:rPr>
              <w:t xml:space="preserve">From July 2004, Admission types 'ZA', 'ZC', ZP' and 'ZW' were retired, and ACC cases should be </w:t>
            </w:r>
            <w:r w:rsidR="00150D1F">
              <w:rPr>
                <w:rStyle w:val="LineNumber"/>
              </w:rPr>
              <w:t>identified</w:t>
            </w:r>
            <w:r>
              <w:rPr>
                <w:rStyle w:val="LineNumber"/>
              </w:rPr>
              <w:t xml:space="preserve"> by the use of the Accident Flag.</w:t>
            </w:r>
          </w:p>
          <w:p w14:paraId="2B8C3502" w14:textId="77777777" w:rsidR="0014357A" w:rsidRDefault="0014357A" w:rsidP="0014357A">
            <w:pPr>
              <w:pStyle w:val="tabletext"/>
              <w:rPr>
                <w:rStyle w:val="LineNumber"/>
              </w:rPr>
            </w:pPr>
          </w:p>
          <w:p w14:paraId="3CDA494C" w14:textId="77777777" w:rsidR="0014357A" w:rsidRDefault="0014357A" w:rsidP="0014357A">
            <w:pPr>
              <w:pStyle w:val="tabletext"/>
              <w:rPr>
                <w:rStyle w:val="LineNumber"/>
              </w:rPr>
            </w:pPr>
            <w:r>
              <w:rPr>
                <w:rStyle w:val="LineNumber"/>
              </w:rPr>
              <w:t>AA - ARRANGED ADMISSION (introduced in 1995)</w:t>
            </w:r>
          </w:p>
          <w:p w14:paraId="1D3AAB99" w14:textId="77777777" w:rsidR="0014357A" w:rsidRDefault="0014357A" w:rsidP="0014357A">
            <w:pPr>
              <w:pStyle w:val="tabletext"/>
              <w:rPr>
                <w:rStyle w:val="LineNumber"/>
              </w:rPr>
            </w:pPr>
            <w:r>
              <w:rPr>
                <w:rStyle w:val="LineNumber"/>
              </w:rPr>
              <w:t>A planned admission where:</w:t>
            </w:r>
          </w:p>
          <w:p w14:paraId="6ED5CEE4" w14:textId="77777777" w:rsidR="0014357A" w:rsidRDefault="0014357A" w:rsidP="0014357A">
            <w:pPr>
              <w:pStyle w:val="tabletext"/>
              <w:rPr>
                <w:rStyle w:val="LineNumber"/>
              </w:rPr>
            </w:pPr>
            <w:r>
              <w:rPr>
                <w:rStyle w:val="LineNumber"/>
              </w:rPr>
              <w:t>- the admission date is less than seven days after the date the decision was made by the specialist that this admission was necessary, or</w:t>
            </w:r>
          </w:p>
          <w:p w14:paraId="1B6EF784" w14:textId="77777777" w:rsidR="0014357A" w:rsidRDefault="0014357A" w:rsidP="0014357A">
            <w:pPr>
              <w:pStyle w:val="tabletext"/>
              <w:rPr>
                <w:rStyle w:val="LineNumber"/>
              </w:rPr>
            </w:pPr>
            <w:r>
              <w:rPr>
                <w:rStyle w:val="LineNumber"/>
              </w:rPr>
              <w:t xml:space="preserve">- the admission relates to normal maternity cases, 36 to 42 weeks gestation, delivered during the event. In these cases, patients will have been booked into the admitting facility and the health specialty code for records where the date portion </w:t>
            </w:r>
            <w:r w:rsidR="00150D1F">
              <w:rPr>
                <w:rStyle w:val="LineNumber"/>
              </w:rPr>
              <w:t>of Event</w:t>
            </w:r>
            <w:r>
              <w:rPr>
                <w:rStyle w:val="LineNumber"/>
              </w:rPr>
              <w:t xml:space="preserve"> end datetime is before 1 July 2008 will always be P10 Delivery Services (Mothers). For records where the date portion of  Event end datetime is on or after 1 July 2008 the health specialty code will always be P60 Maternity Services-Mother (no community LMC) or P70 Maternity Services-Mother (with community LMC).</w:t>
            </w:r>
          </w:p>
          <w:p w14:paraId="0B1A5202" w14:textId="77777777" w:rsidR="0014357A" w:rsidRDefault="0014357A" w:rsidP="0014357A">
            <w:pPr>
              <w:pStyle w:val="tabletext"/>
              <w:rPr>
                <w:rStyle w:val="LineNumber"/>
              </w:rPr>
            </w:pPr>
          </w:p>
          <w:p w14:paraId="0BC8BC0B" w14:textId="77777777" w:rsidR="0014357A" w:rsidRDefault="0014357A" w:rsidP="0014357A">
            <w:pPr>
              <w:pStyle w:val="tabletext"/>
              <w:rPr>
                <w:rStyle w:val="LineNumber"/>
              </w:rPr>
            </w:pPr>
            <w:r>
              <w:rPr>
                <w:rStyle w:val="LineNumber"/>
              </w:rPr>
              <w:t>AC - ACUTE ADMISSION (introduced in 1994)</w:t>
            </w:r>
          </w:p>
          <w:p w14:paraId="2EE2B702" w14:textId="77777777" w:rsidR="0014357A" w:rsidRDefault="0014357A" w:rsidP="0014357A">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14:paraId="4A93865E" w14:textId="77777777" w:rsidR="0014357A" w:rsidRDefault="0014357A" w:rsidP="0014357A">
            <w:pPr>
              <w:pStyle w:val="tabletext"/>
              <w:rPr>
                <w:rStyle w:val="LineNumber"/>
              </w:rPr>
            </w:pPr>
          </w:p>
          <w:p w14:paraId="1896984C" w14:textId="77777777" w:rsidR="0014357A" w:rsidRDefault="0014357A" w:rsidP="0014357A">
            <w:pPr>
              <w:pStyle w:val="tabletext"/>
              <w:rPr>
                <w:rStyle w:val="LineNumber"/>
              </w:rPr>
            </w:pPr>
            <w:r>
              <w:rPr>
                <w:rStyle w:val="LineNumber"/>
              </w:rPr>
              <w:t>AP - ELECTIVE (introduced in 1996)</w:t>
            </w:r>
          </w:p>
          <w:p w14:paraId="645D4E69" w14:textId="77777777" w:rsidR="0014357A" w:rsidRDefault="0014357A" w:rsidP="0014357A">
            <w:pPr>
              <w:pStyle w:val="tabletext"/>
              <w:rPr>
                <w:rStyle w:val="LineNumber"/>
              </w:rPr>
            </w:pPr>
            <w:r>
              <w:rPr>
                <w:rStyle w:val="LineNumber"/>
              </w:rPr>
              <w:t>Elective admission of a privately funded patient in either a public or private hospital.</w:t>
            </w:r>
          </w:p>
          <w:p w14:paraId="6A95F1D3" w14:textId="77777777" w:rsidR="0014357A" w:rsidRDefault="0014357A" w:rsidP="0014357A">
            <w:pPr>
              <w:pStyle w:val="tabletext"/>
              <w:rPr>
                <w:rStyle w:val="LineNumber"/>
              </w:rPr>
            </w:pPr>
          </w:p>
          <w:p w14:paraId="156B2A22" w14:textId="77777777" w:rsidR="0014357A" w:rsidRDefault="0014357A" w:rsidP="0014357A">
            <w:pPr>
              <w:pStyle w:val="tabletext"/>
              <w:rPr>
                <w:rStyle w:val="LineNumber"/>
              </w:rPr>
            </w:pPr>
            <w:r>
              <w:rPr>
                <w:rStyle w:val="LineNumber"/>
              </w:rPr>
              <w:t>RL - PSYCHIATRIC PATIENT RETURNED FROM LEAVE (introduced in 1994)</w:t>
            </w:r>
          </w:p>
          <w:p w14:paraId="4B3C2534" w14:textId="77777777" w:rsidR="0014357A" w:rsidRDefault="0014357A" w:rsidP="0014357A">
            <w:pPr>
              <w:pStyle w:val="tabletext"/>
              <w:rPr>
                <w:rStyle w:val="LineNumber"/>
              </w:rPr>
            </w:pPr>
            <w:r>
              <w:rPr>
                <w:rStyle w:val="LineNumber"/>
              </w:rPr>
              <w:t>A sectioned mental health patient, returning from more than 14 days leave.</w:t>
            </w:r>
          </w:p>
          <w:p w14:paraId="5D6C2756" w14:textId="77777777" w:rsidR="0014357A" w:rsidRDefault="0014357A" w:rsidP="0014357A">
            <w:pPr>
              <w:pStyle w:val="tabletext"/>
              <w:rPr>
                <w:rStyle w:val="LineNumber"/>
              </w:rPr>
            </w:pPr>
          </w:p>
          <w:p w14:paraId="192DFA37" w14:textId="77777777" w:rsidR="0014357A" w:rsidRDefault="0014357A" w:rsidP="0014357A">
            <w:pPr>
              <w:pStyle w:val="tabletext"/>
              <w:rPr>
                <w:rStyle w:val="LineNumber"/>
              </w:rPr>
            </w:pPr>
            <w:r>
              <w:rPr>
                <w:rStyle w:val="LineNumber"/>
              </w:rPr>
              <w:t>WN - WAITING LIST/BOOKING LIST (introduced in 1994)</w:t>
            </w:r>
          </w:p>
          <w:p w14:paraId="13E4E002" w14:textId="77777777" w:rsidR="0014357A" w:rsidRDefault="0014357A" w:rsidP="0014357A">
            <w:pPr>
              <w:pStyle w:val="tabletext"/>
              <w:rPr>
                <w:rStyle w:val="LineNumber"/>
              </w:rPr>
            </w:pPr>
            <w:r>
              <w:rPr>
                <w:rStyle w:val="LineNumber"/>
              </w:rPr>
              <w:t>A planned admission where the admission date is seven or more days after the date the decision was made by the specialist that this admission was necessary.</w:t>
            </w:r>
          </w:p>
          <w:p w14:paraId="4E725FE7" w14:textId="77777777" w:rsidR="0014357A" w:rsidRDefault="0014357A" w:rsidP="0014357A">
            <w:pPr>
              <w:pStyle w:val="tabletext"/>
              <w:rPr>
                <w:rStyle w:val="LineNumber"/>
              </w:rPr>
            </w:pPr>
          </w:p>
          <w:p w14:paraId="14D5FD15" w14:textId="77777777" w:rsidR="0014357A" w:rsidRDefault="0014357A" w:rsidP="0014357A">
            <w:pPr>
              <w:pStyle w:val="tabletext"/>
              <w:rPr>
                <w:rStyle w:val="LineNumber"/>
              </w:rPr>
            </w:pPr>
            <w:r>
              <w:rPr>
                <w:rStyle w:val="LineNumber"/>
              </w:rPr>
              <w:t>'WU' (Waiting list - urgent) code not used from 20 August 1993.</w:t>
            </w:r>
          </w:p>
        </w:tc>
      </w:tr>
      <w:tr w:rsidR="0014357A" w14:paraId="2129660F" w14:textId="77777777" w:rsidTr="00D01893">
        <w:tc>
          <w:tcPr>
            <w:tcW w:w="2267" w:type="dxa"/>
            <w:shd w:val="clear" w:color="auto" w:fill="auto"/>
          </w:tcPr>
          <w:p w14:paraId="673C7BCD"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66667AE" w14:textId="77777777" w:rsidR="0014357A" w:rsidRDefault="0014357A" w:rsidP="0014357A">
            <w:pPr>
              <w:pStyle w:val="tabletext"/>
              <w:rPr>
                <w:rStyle w:val="LineNumber"/>
              </w:rPr>
            </w:pPr>
            <w:r>
              <w:rPr>
                <w:rStyle w:val="LineNumber"/>
              </w:rPr>
              <w:t>Code must be present in the Admission Type code table.</w:t>
            </w:r>
          </w:p>
          <w:p w14:paraId="71A42984" w14:textId="77777777" w:rsidR="0014357A" w:rsidRDefault="0014357A" w:rsidP="0014357A">
            <w:pPr>
              <w:pStyle w:val="tabletext"/>
              <w:rPr>
                <w:rStyle w:val="LineNumber"/>
              </w:rPr>
            </w:pPr>
          </w:p>
          <w:p w14:paraId="41D9ACB5" w14:textId="77777777" w:rsidR="0014357A" w:rsidRDefault="0014357A" w:rsidP="0014357A">
            <w:pPr>
              <w:pStyle w:val="tabletext"/>
              <w:rPr>
                <w:rStyle w:val="LineNumber"/>
              </w:rPr>
            </w:pPr>
            <w:r>
              <w:rPr>
                <w:rStyle w:val="LineNumber"/>
              </w:rPr>
              <w:t>The date portion of Event End Datetime must be on or prior to the Admission type end date (if populated).</w:t>
            </w:r>
          </w:p>
          <w:p w14:paraId="56C36A0E" w14:textId="77777777" w:rsidR="0014357A" w:rsidRDefault="0014357A" w:rsidP="0014357A">
            <w:pPr>
              <w:pStyle w:val="tabletext"/>
              <w:rPr>
                <w:rStyle w:val="LineNumber"/>
              </w:rPr>
            </w:pPr>
          </w:p>
          <w:p w14:paraId="21C86DCF" w14:textId="77777777" w:rsidR="0014357A" w:rsidRDefault="0014357A" w:rsidP="0014357A">
            <w:pPr>
              <w:pStyle w:val="tabletext"/>
              <w:rPr>
                <w:rStyle w:val="LineNumber"/>
              </w:rPr>
            </w:pPr>
            <w:r>
              <w:rPr>
                <w:rStyle w:val="LineNumber"/>
              </w:rPr>
              <w:t>As from 1 July 2004, using a retired code will generate an error message.</w:t>
            </w:r>
          </w:p>
        </w:tc>
      </w:tr>
      <w:tr w:rsidR="0014357A" w14:paraId="32773322" w14:textId="77777777" w:rsidTr="00D01893">
        <w:tc>
          <w:tcPr>
            <w:tcW w:w="2267" w:type="dxa"/>
            <w:shd w:val="clear" w:color="auto" w:fill="auto"/>
          </w:tcPr>
          <w:p w14:paraId="4C3D0858"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C75E8F7" w14:textId="77777777" w:rsidR="0014357A" w:rsidRDefault="0014357A" w:rsidP="0014357A">
            <w:pPr>
              <w:pStyle w:val="tabletext"/>
              <w:rPr>
                <w:rStyle w:val="LineNumber"/>
              </w:rPr>
            </w:pPr>
          </w:p>
        </w:tc>
      </w:tr>
      <w:tr w:rsidR="0014357A" w14:paraId="0C25BC28" w14:textId="77777777" w:rsidTr="00D01893">
        <w:tc>
          <w:tcPr>
            <w:tcW w:w="2267" w:type="dxa"/>
            <w:shd w:val="clear" w:color="auto" w:fill="auto"/>
          </w:tcPr>
          <w:p w14:paraId="21F16C4E" w14:textId="77777777" w:rsidR="0014357A" w:rsidRDefault="0014357A" w:rsidP="0014357A">
            <w:pPr>
              <w:pStyle w:val="tableheader"/>
              <w:rPr>
                <w:rStyle w:val="LineNumber"/>
              </w:rPr>
            </w:pPr>
            <w:r>
              <w:rPr>
                <w:rStyle w:val="LineNumber"/>
              </w:rPr>
              <w:lastRenderedPageBreak/>
              <w:t>Related data</w:t>
            </w:r>
          </w:p>
        </w:tc>
        <w:tc>
          <w:tcPr>
            <w:tcW w:w="5952" w:type="dxa"/>
            <w:shd w:val="clear" w:color="auto" w:fill="auto"/>
          </w:tcPr>
          <w:p w14:paraId="45D4B4B7" w14:textId="77777777" w:rsidR="0014357A" w:rsidRDefault="0014357A" w:rsidP="0014357A">
            <w:pPr>
              <w:pStyle w:val="tabletext"/>
              <w:rPr>
                <w:rStyle w:val="LineNumber"/>
              </w:rPr>
            </w:pPr>
            <w:r>
              <w:rPr>
                <w:rStyle w:val="LineNumber"/>
              </w:rPr>
              <w:t>Accident Flag,</w:t>
            </w:r>
          </w:p>
        </w:tc>
      </w:tr>
      <w:tr w:rsidR="0014357A" w14:paraId="4A822F76" w14:textId="77777777" w:rsidTr="00D01893">
        <w:tc>
          <w:tcPr>
            <w:tcW w:w="2267" w:type="dxa"/>
            <w:shd w:val="clear" w:color="auto" w:fill="auto"/>
          </w:tcPr>
          <w:p w14:paraId="1EAFFEAF"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0CA433C" w14:textId="77777777" w:rsidR="0014357A" w:rsidRDefault="0014357A" w:rsidP="0014357A">
            <w:pPr>
              <w:pStyle w:val="tabletext"/>
              <w:rPr>
                <w:rStyle w:val="LineNumber"/>
              </w:rPr>
            </w:pPr>
          </w:p>
        </w:tc>
      </w:tr>
      <w:tr w:rsidR="0014357A" w14:paraId="37C7EF04" w14:textId="77777777" w:rsidTr="00D01893">
        <w:tc>
          <w:tcPr>
            <w:tcW w:w="2267" w:type="dxa"/>
            <w:shd w:val="clear" w:color="auto" w:fill="auto"/>
          </w:tcPr>
          <w:p w14:paraId="7F639376"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A1D0EA7" w14:textId="77777777" w:rsidR="0014357A" w:rsidRDefault="0014357A" w:rsidP="0014357A">
            <w:pPr>
              <w:pStyle w:val="tabletext"/>
              <w:rPr>
                <w:rStyle w:val="LineNumber"/>
              </w:rPr>
            </w:pPr>
          </w:p>
        </w:tc>
      </w:tr>
    </w:tbl>
    <w:p w14:paraId="0C2937D6" w14:textId="77777777" w:rsidR="0014357A" w:rsidRDefault="0014357A" w:rsidP="0014357A">
      <w:pPr>
        <w:rPr>
          <w:rStyle w:val="LineNumber"/>
        </w:rPr>
      </w:pPr>
    </w:p>
    <w:p w14:paraId="244FB5E1"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12EAE">
        <w:instrText>Age at admission</w:instrText>
      </w:r>
      <w:r>
        <w:instrText xml:space="preserve">" </w:instrText>
      </w:r>
      <w:r>
        <w:rPr>
          <w:rStyle w:val="LineNumber"/>
        </w:rPr>
        <w:fldChar w:fldCharType="end"/>
      </w:r>
      <w:bookmarkStart w:id="58" w:name="_Toc10727676"/>
      <w:r>
        <w:rPr>
          <w:rStyle w:val="LineNumber"/>
        </w:rPr>
        <w:t>Age at admission</w:t>
      </w:r>
      <w:bookmarkEnd w:id="58"/>
    </w:p>
    <w:tbl>
      <w:tblPr>
        <w:tblW w:w="0" w:type="auto"/>
        <w:tblCellMar>
          <w:bottom w:w="170" w:type="dxa"/>
        </w:tblCellMar>
        <w:tblLook w:val="04A0" w:firstRow="1" w:lastRow="0" w:firstColumn="1" w:lastColumn="0" w:noHBand="0" w:noVBand="1"/>
      </w:tblPr>
      <w:tblGrid>
        <w:gridCol w:w="2267"/>
        <w:gridCol w:w="5952"/>
      </w:tblGrid>
      <w:tr w:rsidR="0014357A" w14:paraId="20EC80B7" w14:textId="77777777" w:rsidTr="00D01893">
        <w:trPr>
          <w:cantSplit/>
        </w:trPr>
        <w:tc>
          <w:tcPr>
            <w:tcW w:w="2267" w:type="dxa"/>
            <w:shd w:val="clear" w:color="auto" w:fill="auto"/>
          </w:tcPr>
          <w:p w14:paraId="210147DD"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92EBBEE" w14:textId="77777777" w:rsidR="0014357A" w:rsidRDefault="0014357A" w:rsidP="0014357A">
            <w:pPr>
              <w:pStyle w:val="tabletext"/>
              <w:rPr>
                <w:rStyle w:val="LineNumber"/>
              </w:rPr>
            </w:pPr>
            <w:r>
              <w:rPr>
                <w:rStyle w:val="LineNumber"/>
              </w:rPr>
              <w:t>The age of a patient on admission to hospital.</w:t>
            </w:r>
          </w:p>
        </w:tc>
      </w:tr>
      <w:tr w:rsidR="0014357A" w14:paraId="27B2B867" w14:textId="77777777" w:rsidTr="00D01893">
        <w:trPr>
          <w:cantSplit/>
        </w:trPr>
        <w:tc>
          <w:tcPr>
            <w:tcW w:w="2267" w:type="dxa"/>
            <w:shd w:val="clear" w:color="auto" w:fill="auto"/>
          </w:tcPr>
          <w:p w14:paraId="2C12AB7F"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349F7C2" w14:textId="77777777" w:rsidR="0014357A" w:rsidRDefault="0014357A" w:rsidP="0014357A">
            <w:pPr>
              <w:pStyle w:val="tabletext"/>
              <w:rPr>
                <w:rStyle w:val="LineNumber"/>
              </w:rPr>
            </w:pPr>
            <w:r>
              <w:rPr>
                <w:rStyle w:val="LineNumber"/>
              </w:rPr>
              <w:t>age_at_admission</w:t>
            </w:r>
          </w:p>
        </w:tc>
      </w:tr>
      <w:tr w:rsidR="0014357A" w14:paraId="531C3669" w14:textId="77777777" w:rsidTr="00D01893">
        <w:trPr>
          <w:cantSplit/>
        </w:trPr>
        <w:tc>
          <w:tcPr>
            <w:tcW w:w="2267" w:type="dxa"/>
            <w:shd w:val="clear" w:color="auto" w:fill="auto"/>
          </w:tcPr>
          <w:p w14:paraId="0E59029D"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7C6078C" w14:textId="77777777" w:rsidR="0014357A" w:rsidRDefault="0014357A" w:rsidP="0014357A">
            <w:pPr>
              <w:pStyle w:val="tabletext"/>
              <w:rPr>
                <w:rStyle w:val="LineNumber"/>
              </w:rPr>
            </w:pPr>
            <w:r>
              <w:rPr>
                <w:rStyle w:val="LineNumber"/>
              </w:rPr>
              <w:t>fact_nmd_health_event</w:t>
            </w:r>
          </w:p>
        </w:tc>
      </w:tr>
      <w:tr w:rsidR="0014357A" w14:paraId="4BC75285" w14:textId="77777777" w:rsidTr="00D01893">
        <w:trPr>
          <w:cantSplit/>
        </w:trPr>
        <w:tc>
          <w:tcPr>
            <w:tcW w:w="2267" w:type="dxa"/>
            <w:shd w:val="clear" w:color="auto" w:fill="auto"/>
          </w:tcPr>
          <w:p w14:paraId="7C604EF4"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5C1EDAA" w14:textId="77777777" w:rsidR="0014357A" w:rsidRDefault="0014357A" w:rsidP="0014357A">
            <w:pPr>
              <w:pStyle w:val="tabletext"/>
              <w:rPr>
                <w:rStyle w:val="LineNumber"/>
              </w:rPr>
            </w:pPr>
            <w:r>
              <w:rPr>
                <w:rStyle w:val="LineNumber"/>
              </w:rPr>
              <w:t>integer</w:t>
            </w:r>
          </w:p>
        </w:tc>
      </w:tr>
      <w:tr w:rsidR="0014357A" w14:paraId="5047DC06" w14:textId="77777777" w:rsidTr="00D01893">
        <w:trPr>
          <w:cantSplit/>
        </w:trPr>
        <w:tc>
          <w:tcPr>
            <w:tcW w:w="2267" w:type="dxa"/>
            <w:shd w:val="clear" w:color="auto" w:fill="auto"/>
          </w:tcPr>
          <w:p w14:paraId="38B5A843"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C04D40E" w14:textId="77777777" w:rsidR="0014357A" w:rsidRDefault="0014357A" w:rsidP="0014357A">
            <w:pPr>
              <w:pStyle w:val="tabletext"/>
              <w:rPr>
                <w:rStyle w:val="LineNumber"/>
              </w:rPr>
            </w:pPr>
          </w:p>
        </w:tc>
      </w:tr>
      <w:tr w:rsidR="0014357A" w14:paraId="21D0BD97" w14:textId="77777777" w:rsidTr="00D01893">
        <w:trPr>
          <w:cantSplit/>
        </w:trPr>
        <w:tc>
          <w:tcPr>
            <w:tcW w:w="2267" w:type="dxa"/>
            <w:shd w:val="clear" w:color="auto" w:fill="auto"/>
          </w:tcPr>
          <w:p w14:paraId="6FD0C23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6B6E735" w14:textId="77777777" w:rsidR="0014357A" w:rsidRDefault="0014357A" w:rsidP="0014357A">
            <w:pPr>
              <w:pStyle w:val="tabletext"/>
              <w:rPr>
                <w:rStyle w:val="LineNumber"/>
              </w:rPr>
            </w:pPr>
            <w:r>
              <w:rPr>
                <w:rStyle w:val="LineNumber"/>
              </w:rPr>
              <w:t>Demographic information.</w:t>
            </w:r>
          </w:p>
        </w:tc>
      </w:tr>
      <w:tr w:rsidR="0014357A" w14:paraId="0D1ADE59" w14:textId="77777777" w:rsidTr="00D01893">
        <w:trPr>
          <w:cantSplit/>
        </w:trPr>
        <w:tc>
          <w:tcPr>
            <w:tcW w:w="2267" w:type="dxa"/>
            <w:shd w:val="clear" w:color="auto" w:fill="auto"/>
          </w:tcPr>
          <w:p w14:paraId="6005FB7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08C9AC8" w14:textId="77777777" w:rsidR="0014357A" w:rsidRDefault="0014357A" w:rsidP="0014357A">
            <w:pPr>
              <w:pStyle w:val="tabletext"/>
              <w:rPr>
                <w:rStyle w:val="LineNumber"/>
              </w:rPr>
            </w:pPr>
          </w:p>
        </w:tc>
      </w:tr>
      <w:tr w:rsidR="0014357A" w14:paraId="5BBB6009" w14:textId="77777777" w:rsidTr="00D01893">
        <w:trPr>
          <w:cantSplit/>
        </w:trPr>
        <w:tc>
          <w:tcPr>
            <w:tcW w:w="2267" w:type="dxa"/>
            <w:shd w:val="clear" w:color="auto" w:fill="auto"/>
          </w:tcPr>
          <w:p w14:paraId="5AD0C13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5904BDF" w14:textId="77777777" w:rsidR="0014357A" w:rsidRDefault="0014357A" w:rsidP="0014357A">
            <w:pPr>
              <w:pStyle w:val="tabletext"/>
              <w:rPr>
                <w:rStyle w:val="LineNumber"/>
              </w:rPr>
            </w:pPr>
            <w:r>
              <w:rPr>
                <w:rStyle w:val="LineNumber"/>
              </w:rPr>
              <w:t>000 - 120</w:t>
            </w:r>
          </w:p>
        </w:tc>
      </w:tr>
      <w:tr w:rsidR="0014357A" w14:paraId="4804308C" w14:textId="77777777" w:rsidTr="00D01893">
        <w:trPr>
          <w:cantSplit/>
        </w:trPr>
        <w:tc>
          <w:tcPr>
            <w:tcW w:w="2267" w:type="dxa"/>
            <w:shd w:val="clear" w:color="auto" w:fill="auto"/>
          </w:tcPr>
          <w:p w14:paraId="3E6011A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6934D4E" w14:textId="77777777" w:rsidR="0014357A" w:rsidRDefault="0014357A" w:rsidP="0014357A">
            <w:pPr>
              <w:pStyle w:val="tabletext"/>
              <w:rPr>
                <w:rStyle w:val="LineNumber"/>
              </w:rPr>
            </w:pPr>
            <w:r>
              <w:rPr>
                <w:rStyle w:val="LineNumber"/>
              </w:rPr>
              <w:t>Event start datetime minus date of birth, expressed in completed years.</w:t>
            </w:r>
          </w:p>
          <w:p w14:paraId="5C095DEF" w14:textId="77777777" w:rsidR="0014357A" w:rsidRDefault="0014357A" w:rsidP="0014357A">
            <w:pPr>
              <w:pStyle w:val="tabletext"/>
              <w:rPr>
                <w:rStyle w:val="LineNumber"/>
              </w:rPr>
            </w:pPr>
          </w:p>
          <w:p w14:paraId="6E65874B" w14:textId="77777777" w:rsidR="0014357A" w:rsidRDefault="0014357A" w:rsidP="0014357A">
            <w:pPr>
              <w:pStyle w:val="tabletext"/>
              <w:rPr>
                <w:rStyle w:val="LineNumber"/>
              </w:rPr>
            </w:pPr>
            <w:r>
              <w:rPr>
                <w:rStyle w:val="LineNumber"/>
              </w:rPr>
              <w:t>Age at discharge (not Age at admission) is used in official Ministry of Health publications from the NMDS.</w:t>
            </w:r>
          </w:p>
        </w:tc>
      </w:tr>
      <w:tr w:rsidR="0014357A" w14:paraId="158D8D2B" w14:textId="77777777" w:rsidTr="00D01893">
        <w:trPr>
          <w:cantSplit/>
        </w:trPr>
        <w:tc>
          <w:tcPr>
            <w:tcW w:w="2267" w:type="dxa"/>
            <w:shd w:val="clear" w:color="auto" w:fill="auto"/>
          </w:tcPr>
          <w:p w14:paraId="63C73EB4"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DBD630B" w14:textId="77777777" w:rsidR="0014357A" w:rsidRDefault="0014357A" w:rsidP="0014357A">
            <w:pPr>
              <w:pStyle w:val="tabletext"/>
              <w:rPr>
                <w:rStyle w:val="LineNumber"/>
              </w:rPr>
            </w:pPr>
          </w:p>
        </w:tc>
      </w:tr>
      <w:tr w:rsidR="0014357A" w14:paraId="06458419" w14:textId="77777777" w:rsidTr="00D01893">
        <w:trPr>
          <w:cantSplit/>
        </w:trPr>
        <w:tc>
          <w:tcPr>
            <w:tcW w:w="2267" w:type="dxa"/>
            <w:shd w:val="clear" w:color="auto" w:fill="auto"/>
          </w:tcPr>
          <w:p w14:paraId="726D5AF2"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846FC2F" w14:textId="77777777" w:rsidR="0014357A" w:rsidRDefault="0014357A" w:rsidP="0014357A">
            <w:pPr>
              <w:pStyle w:val="tabletext"/>
              <w:rPr>
                <w:rStyle w:val="LineNumber"/>
              </w:rPr>
            </w:pPr>
          </w:p>
        </w:tc>
      </w:tr>
      <w:tr w:rsidR="0014357A" w14:paraId="528B0233" w14:textId="77777777" w:rsidTr="00D01893">
        <w:trPr>
          <w:cantSplit/>
        </w:trPr>
        <w:tc>
          <w:tcPr>
            <w:tcW w:w="2267" w:type="dxa"/>
            <w:shd w:val="clear" w:color="auto" w:fill="auto"/>
          </w:tcPr>
          <w:p w14:paraId="33E9719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DB6DA9D" w14:textId="77777777" w:rsidR="0014357A" w:rsidRDefault="0014357A" w:rsidP="0014357A">
            <w:pPr>
              <w:pStyle w:val="tabletext"/>
              <w:rPr>
                <w:rStyle w:val="LineNumber"/>
              </w:rPr>
            </w:pPr>
            <w:r>
              <w:rPr>
                <w:rStyle w:val="LineNumber"/>
              </w:rPr>
              <w:t>Event start datetime</w:t>
            </w:r>
          </w:p>
          <w:p w14:paraId="0AED7415" w14:textId="77777777" w:rsidR="0014357A" w:rsidRDefault="0014357A" w:rsidP="0014357A">
            <w:pPr>
              <w:pStyle w:val="tabletext"/>
              <w:rPr>
                <w:rStyle w:val="LineNumber"/>
              </w:rPr>
            </w:pPr>
            <w:r>
              <w:rPr>
                <w:rStyle w:val="LineNumber"/>
              </w:rPr>
              <w:t>Date of birth</w:t>
            </w:r>
          </w:p>
        </w:tc>
      </w:tr>
      <w:tr w:rsidR="0014357A" w14:paraId="4A2792EA" w14:textId="77777777" w:rsidTr="00D01893">
        <w:trPr>
          <w:cantSplit/>
        </w:trPr>
        <w:tc>
          <w:tcPr>
            <w:tcW w:w="2267" w:type="dxa"/>
            <w:shd w:val="clear" w:color="auto" w:fill="auto"/>
          </w:tcPr>
          <w:p w14:paraId="39E03DB0"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AAB56A3" w14:textId="77777777" w:rsidR="0014357A" w:rsidRDefault="0014357A" w:rsidP="0014357A">
            <w:pPr>
              <w:pStyle w:val="tabletext"/>
              <w:rPr>
                <w:rStyle w:val="LineNumber"/>
              </w:rPr>
            </w:pPr>
          </w:p>
        </w:tc>
      </w:tr>
      <w:tr w:rsidR="0014357A" w14:paraId="5D95BA89" w14:textId="77777777" w:rsidTr="00D01893">
        <w:trPr>
          <w:cantSplit/>
        </w:trPr>
        <w:tc>
          <w:tcPr>
            <w:tcW w:w="2267" w:type="dxa"/>
            <w:shd w:val="clear" w:color="auto" w:fill="auto"/>
          </w:tcPr>
          <w:p w14:paraId="6B3C03D5"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86BE0A3" w14:textId="77777777" w:rsidR="0014357A" w:rsidRDefault="0014357A" w:rsidP="0014357A">
            <w:pPr>
              <w:pStyle w:val="tabletext"/>
              <w:rPr>
                <w:rStyle w:val="LineNumber"/>
              </w:rPr>
            </w:pPr>
          </w:p>
        </w:tc>
      </w:tr>
    </w:tbl>
    <w:p w14:paraId="5421F435" w14:textId="77777777" w:rsidR="0014357A" w:rsidRDefault="0014357A" w:rsidP="0014357A">
      <w:pPr>
        <w:rPr>
          <w:rStyle w:val="LineNumber"/>
        </w:rPr>
      </w:pPr>
    </w:p>
    <w:p w14:paraId="35A2784F"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C0B8D">
        <w:instrText>Age at discharge</w:instrText>
      </w:r>
      <w:r>
        <w:instrText xml:space="preserve">" </w:instrText>
      </w:r>
      <w:r>
        <w:rPr>
          <w:rStyle w:val="LineNumber"/>
        </w:rPr>
        <w:fldChar w:fldCharType="end"/>
      </w:r>
      <w:bookmarkStart w:id="59" w:name="_Toc10727677"/>
      <w:r>
        <w:rPr>
          <w:rStyle w:val="LineNumber"/>
        </w:rPr>
        <w:t>Age at discharge</w:t>
      </w:r>
      <w:bookmarkEnd w:id="59"/>
    </w:p>
    <w:tbl>
      <w:tblPr>
        <w:tblW w:w="0" w:type="auto"/>
        <w:tblCellMar>
          <w:bottom w:w="170" w:type="dxa"/>
        </w:tblCellMar>
        <w:tblLook w:val="04A0" w:firstRow="1" w:lastRow="0" w:firstColumn="1" w:lastColumn="0" w:noHBand="0" w:noVBand="1"/>
      </w:tblPr>
      <w:tblGrid>
        <w:gridCol w:w="2267"/>
        <w:gridCol w:w="5952"/>
      </w:tblGrid>
      <w:tr w:rsidR="0014357A" w14:paraId="0F96B003" w14:textId="77777777" w:rsidTr="00D01893">
        <w:trPr>
          <w:cantSplit/>
        </w:trPr>
        <w:tc>
          <w:tcPr>
            <w:tcW w:w="2267" w:type="dxa"/>
            <w:shd w:val="clear" w:color="auto" w:fill="auto"/>
          </w:tcPr>
          <w:p w14:paraId="34EE4D7C"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51F5F45" w14:textId="77777777" w:rsidR="0014357A" w:rsidRDefault="0014357A" w:rsidP="0014357A">
            <w:pPr>
              <w:pStyle w:val="tabletext"/>
              <w:rPr>
                <w:rStyle w:val="LineNumber"/>
              </w:rPr>
            </w:pPr>
            <w:r>
              <w:rPr>
                <w:rStyle w:val="LineNumber"/>
              </w:rPr>
              <w:t>The age of a patient on discharge from hospital.</w:t>
            </w:r>
          </w:p>
        </w:tc>
      </w:tr>
      <w:tr w:rsidR="0014357A" w14:paraId="5D63B496" w14:textId="77777777" w:rsidTr="00D01893">
        <w:trPr>
          <w:cantSplit/>
        </w:trPr>
        <w:tc>
          <w:tcPr>
            <w:tcW w:w="2267" w:type="dxa"/>
            <w:shd w:val="clear" w:color="auto" w:fill="auto"/>
          </w:tcPr>
          <w:p w14:paraId="22EB23A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1C493B7" w14:textId="77777777" w:rsidR="0014357A" w:rsidRDefault="0014357A" w:rsidP="0014357A">
            <w:pPr>
              <w:pStyle w:val="tabletext"/>
              <w:rPr>
                <w:rStyle w:val="LineNumber"/>
              </w:rPr>
            </w:pPr>
            <w:r>
              <w:rPr>
                <w:rStyle w:val="LineNumber"/>
              </w:rPr>
              <w:t>age_at_discharge</w:t>
            </w:r>
          </w:p>
        </w:tc>
      </w:tr>
      <w:tr w:rsidR="0014357A" w14:paraId="7B0811DE" w14:textId="77777777" w:rsidTr="00D01893">
        <w:trPr>
          <w:cantSplit/>
        </w:trPr>
        <w:tc>
          <w:tcPr>
            <w:tcW w:w="2267" w:type="dxa"/>
            <w:shd w:val="clear" w:color="auto" w:fill="auto"/>
          </w:tcPr>
          <w:p w14:paraId="5513C7E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2E94BA6" w14:textId="77777777" w:rsidR="0014357A" w:rsidRDefault="0014357A" w:rsidP="0014357A">
            <w:pPr>
              <w:pStyle w:val="tabletext"/>
              <w:rPr>
                <w:rStyle w:val="LineNumber"/>
              </w:rPr>
            </w:pPr>
            <w:r>
              <w:rPr>
                <w:rStyle w:val="LineNumber"/>
              </w:rPr>
              <w:t>fact_nmd_health_event</w:t>
            </w:r>
          </w:p>
        </w:tc>
      </w:tr>
      <w:tr w:rsidR="0014357A" w14:paraId="3C21AE13" w14:textId="77777777" w:rsidTr="00D01893">
        <w:trPr>
          <w:cantSplit/>
        </w:trPr>
        <w:tc>
          <w:tcPr>
            <w:tcW w:w="2267" w:type="dxa"/>
            <w:shd w:val="clear" w:color="auto" w:fill="auto"/>
          </w:tcPr>
          <w:p w14:paraId="7FA2678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469DBCB" w14:textId="77777777" w:rsidR="0014357A" w:rsidRDefault="0014357A" w:rsidP="0014357A">
            <w:pPr>
              <w:pStyle w:val="tabletext"/>
              <w:rPr>
                <w:rStyle w:val="LineNumber"/>
              </w:rPr>
            </w:pPr>
            <w:r>
              <w:rPr>
                <w:rStyle w:val="LineNumber"/>
              </w:rPr>
              <w:t>integer</w:t>
            </w:r>
          </w:p>
        </w:tc>
      </w:tr>
      <w:tr w:rsidR="0014357A" w14:paraId="11548A63" w14:textId="77777777" w:rsidTr="00D01893">
        <w:trPr>
          <w:cantSplit/>
        </w:trPr>
        <w:tc>
          <w:tcPr>
            <w:tcW w:w="2267" w:type="dxa"/>
            <w:shd w:val="clear" w:color="auto" w:fill="auto"/>
          </w:tcPr>
          <w:p w14:paraId="731FD2A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6E098D9" w14:textId="77777777" w:rsidR="0014357A" w:rsidRDefault="0014357A" w:rsidP="0014357A">
            <w:pPr>
              <w:pStyle w:val="tabletext"/>
              <w:rPr>
                <w:rStyle w:val="LineNumber"/>
              </w:rPr>
            </w:pPr>
          </w:p>
        </w:tc>
      </w:tr>
      <w:tr w:rsidR="0014357A" w14:paraId="656B2BC7" w14:textId="77777777" w:rsidTr="00D01893">
        <w:trPr>
          <w:cantSplit/>
        </w:trPr>
        <w:tc>
          <w:tcPr>
            <w:tcW w:w="2267" w:type="dxa"/>
            <w:shd w:val="clear" w:color="auto" w:fill="auto"/>
          </w:tcPr>
          <w:p w14:paraId="734DAB5D"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5B3FFDB" w14:textId="77777777" w:rsidR="0014357A" w:rsidRDefault="0014357A" w:rsidP="0014357A">
            <w:pPr>
              <w:pStyle w:val="tabletext"/>
              <w:rPr>
                <w:rStyle w:val="LineNumber"/>
              </w:rPr>
            </w:pPr>
            <w:r>
              <w:rPr>
                <w:rStyle w:val="LineNumber"/>
              </w:rPr>
              <w:t>Demographic information.</w:t>
            </w:r>
          </w:p>
        </w:tc>
      </w:tr>
      <w:tr w:rsidR="0014357A" w14:paraId="18DEB5EB" w14:textId="77777777" w:rsidTr="00D01893">
        <w:trPr>
          <w:cantSplit/>
        </w:trPr>
        <w:tc>
          <w:tcPr>
            <w:tcW w:w="2267" w:type="dxa"/>
            <w:shd w:val="clear" w:color="auto" w:fill="auto"/>
          </w:tcPr>
          <w:p w14:paraId="5B7B6C7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8FD4F7A" w14:textId="77777777" w:rsidR="0014357A" w:rsidRDefault="0014357A" w:rsidP="0014357A">
            <w:pPr>
              <w:pStyle w:val="tabletext"/>
              <w:rPr>
                <w:rStyle w:val="LineNumber"/>
              </w:rPr>
            </w:pPr>
          </w:p>
        </w:tc>
      </w:tr>
      <w:tr w:rsidR="0014357A" w14:paraId="268BC8D9" w14:textId="77777777" w:rsidTr="00D01893">
        <w:trPr>
          <w:cantSplit/>
        </w:trPr>
        <w:tc>
          <w:tcPr>
            <w:tcW w:w="2267" w:type="dxa"/>
            <w:shd w:val="clear" w:color="auto" w:fill="auto"/>
          </w:tcPr>
          <w:p w14:paraId="32F5AD7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60DB2A9" w14:textId="77777777" w:rsidR="0014357A" w:rsidRDefault="0014357A" w:rsidP="0014357A">
            <w:pPr>
              <w:pStyle w:val="tabletext"/>
              <w:rPr>
                <w:rStyle w:val="LineNumber"/>
              </w:rPr>
            </w:pPr>
            <w:r>
              <w:rPr>
                <w:rStyle w:val="LineNumber"/>
              </w:rPr>
              <w:t>000 - 120, XXX</w:t>
            </w:r>
          </w:p>
        </w:tc>
      </w:tr>
      <w:tr w:rsidR="0014357A" w14:paraId="78F81983" w14:textId="77777777" w:rsidTr="00D01893">
        <w:trPr>
          <w:cantSplit/>
        </w:trPr>
        <w:tc>
          <w:tcPr>
            <w:tcW w:w="2267" w:type="dxa"/>
            <w:shd w:val="clear" w:color="auto" w:fill="auto"/>
          </w:tcPr>
          <w:p w14:paraId="5BA5034C"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47C6BF9" w14:textId="77777777" w:rsidR="0014357A" w:rsidRDefault="0014357A" w:rsidP="0014357A">
            <w:pPr>
              <w:pStyle w:val="tabletext"/>
              <w:rPr>
                <w:rStyle w:val="LineNumber"/>
              </w:rPr>
            </w:pPr>
            <w:r>
              <w:rPr>
                <w:rStyle w:val="LineNumber"/>
              </w:rPr>
              <w:t>Event end datetime minus date of birth expressed in completed years. If the event end datetime is not entered then this field will contain 'XXX'.</w:t>
            </w:r>
          </w:p>
          <w:p w14:paraId="144728D8" w14:textId="77777777" w:rsidR="0014357A" w:rsidRDefault="0014357A" w:rsidP="0014357A">
            <w:pPr>
              <w:pStyle w:val="tabletext"/>
              <w:rPr>
                <w:rStyle w:val="LineNumber"/>
              </w:rPr>
            </w:pPr>
          </w:p>
          <w:p w14:paraId="08F6A3D7" w14:textId="77777777" w:rsidR="0014357A" w:rsidRDefault="0014357A" w:rsidP="0014357A">
            <w:pPr>
              <w:pStyle w:val="tabletext"/>
              <w:rPr>
                <w:rStyle w:val="LineNumber"/>
              </w:rPr>
            </w:pPr>
            <w:r>
              <w:rPr>
                <w:rStyle w:val="LineNumber"/>
              </w:rPr>
              <w:t>Age at discharge (not Age at admission) is the age most often used for analysis.</w:t>
            </w:r>
          </w:p>
        </w:tc>
      </w:tr>
      <w:tr w:rsidR="0014357A" w14:paraId="7BCA47D8" w14:textId="77777777" w:rsidTr="00D01893">
        <w:trPr>
          <w:cantSplit/>
        </w:trPr>
        <w:tc>
          <w:tcPr>
            <w:tcW w:w="2267" w:type="dxa"/>
            <w:shd w:val="clear" w:color="auto" w:fill="auto"/>
          </w:tcPr>
          <w:p w14:paraId="60F7AF73"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912A82B" w14:textId="77777777" w:rsidR="0014357A" w:rsidRDefault="0014357A" w:rsidP="0014357A">
            <w:pPr>
              <w:pStyle w:val="tabletext"/>
              <w:rPr>
                <w:rStyle w:val="LineNumber"/>
              </w:rPr>
            </w:pPr>
          </w:p>
        </w:tc>
      </w:tr>
      <w:tr w:rsidR="0014357A" w14:paraId="25655D59" w14:textId="77777777" w:rsidTr="00D01893">
        <w:trPr>
          <w:cantSplit/>
        </w:trPr>
        <w:tc>
          <w:tcPr>
            <w:tcW w:w="2267" w:type="dxa"/>
            <w:shd w:val="clear" w:color="auto" w:fill="auto"/>
          </w:tcPr>
          <w:p w14:paraId="1A331B96"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5B6158C" w14:textId="77777777" w:rsidR="0014357A" w:rsidRDefault="0014357A" w:rsidP="0014357A">
            <w:pPr>
              <w:pStyle w:val="tabletext"/>
              <w:rPr>
                <w:rStyle w:val="LineNumber"/>
              </w:rPr>
            </w:pPr>
          </w:p>
        </w:tc>
      </w:tr>
      <w:tr w:rsidR="0014357A" w14:paraId="6832FFE9" w14:textId="77777777" w:rsidTr="00D01893">
        <w:trPr>
          <w:cantSplit/>
        </w:trPr>
        <w:tc>
          <w:tcPr>
            <w:tcW w:w="2267" w:type="dxa"/>
            <w:shd w:val="clear" w:color="auto" w:fill="auto"/>
          </w:tcPr>
          <w:p w14:paraId="3CBAEFBB"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A8BAEF3" w14:textId="77777777" w:rsidR="0014357A" w:rsidRDefault="0014357A" w:rsidP="0014357A">
            <w:pPr>
              <w:pStyle w:val="tabletext"/>
              <w:rPr>
                <w:rStyle w:val="LineNumber"/>
              </w:rPr>
            </w:pPr>
            <w:r>
              <w:rPr>
                <w:rStyle w:val="LineNumber"/>
              </w:rPr>
              <w:t>Date of birth</w:t>
            </w:r>
          </w:p>
          <w:p w14:paraId="0BC38E33" w14:textId="77777777" w:rsidR="0014357A" w:rsidRDefault="0014357A" w:rsidP="0014357A">
            <w:pPr>
              <w:pStyle w:val="tabletext"/>
              <w:rPr>
                <w:rStyle w:val="LineNumber"/>
              </w:rPr>
            </w:pPr>
            <w:r>
              <w:rPr>
                <w:rStyle w:val="LineNumber"/>
              </w:rPr>
              <w:t>Event end datetime</w:t>
            </w:r>
          </w:p>
        </w:tc>
      </w:tr>
      <w:tr w:rsidR="0014357A" w14:paraId="742E8A14" w14:textId="77777777" w:rsidTr="00D01893">
        <w:trPr>
          <w:cantSplit/>
        </w:trPr>
        <w:tc>
          <w:tcPr>
            <w:tcW w:w="2267" w:type="dxa"/>
            <w:shd w:val="clear" w:color="auto" w:fill="auto"/>
          </w:tcPr>
          <w:p w14:paraId="07906F2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B040487" w14:textId="77777777" w:rsidR="0014357A" w:rsidRDefault="0014357A" w:rsidP="0014357A">
            <w:pPr>
              <w:pStyle w:val="tabletext"/>
              <w:rPr>
                <w:rStyle w:val="LineNumber"/>
              </w:rPr>
            </w:pPr>
          </w:p>
        </w:tc>
      </w:tr>
      <w:tr w:rsidR="0014357A" w14:paraId="15173B01" w14:textId="77777777" w:rsidTr="00D01893">
        <w:trPr>
          <w:cantSplit/>
        </w:trPr>
        <w:tc>
          <w:tcPr>
            <w:tcW w:w="2267" w:type="dxa"/>
            <w:shd w:val="clear" w:color="auto" w:fill="auto"/>
          </w:tcPr>
          <w:p w14:paraId="387415B4"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8717EB8" w14:textId="77777777" w:rsidR="0014357A" w:rsidRDefault="0014357A" w:rsidP="0014357A">
            <w:pPr>
              <w:pStyle w:val="tabletext"/>
              <w:rPr>
                <w:rStyle w:val="LineNumber"/>
              </w:rPr>
            </w:pPr>
          </w:p>
        </w:tc>
      </w:tr>
    </w:tbl>
    <w:p w14:paraId="373F46E4" w14:textId="77777777" w:rsidR="0014357A" w:rsidRDefault="0014357A" w:rsidP="0014357A">
      <w:pPr>
        <w:rPr>
          <w:rStyle w:val="LineNumber"/>
        </w:rPr>
      </w:pPr>
    </w:p>
    <w:p w14:paraId="118F752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761D8">
        <w:instrText>Age of mother</w:instrText>
      </w:r>
      <w:r>
        <w:instrText xml:space="preserve">" </w:instrText>
      </w:r>
      <w:r>
        <w:rPr>
          <w:rStyle w:val="LineNumber"/>
        </w:rPr>
        <w:fldChar w:fldCharType="end"/>
      </w:r>
      <w:bookmarkStart w:id="60" w:name="_Toc10727678"/>
      <w:r>
        <w:rPr>
          <w:rStyle w:val="LineNumber"/>
        </w:rPr>
        <w:t>Age of mother</w:t>
      </w:r>
      <w:bookmarkEnd w:id="60"/>
    </w:p>
    <w:tbl>
      <w:tblPr>
        <w:tblW w:w="0" w:type="auto"/>
        <w:tblCellMar>
          <w:bottom w:w="170" w:type="dxa"/>
        </w:tblCellMar>
        <w:tblLook w:val="04A0" w:firstRow="1" w:lastRow="0" w:firstColumn="1" w:lastColumn="0" w:noHBand="0" w:noVBand="1"/>
      </w:tblPr>
      <w:tblGrid>
        <w:gridCol w:w="2267"/>
        <w:gridCol w:w="5952"/>
      </w:tblGrid>
      <w:tr w:rsidR="0014357A" w14:paraId="335767A2" w14:textId="77777777" w:rsidTr="00D01893">
        <w:trPr>
          <w:cantSplit/>
        </w:trPr>
        <w:tc>
          <w:tcPr>
            <w:tcW w:w="2267" w:type="dxa"/>
            <w:shd w:val="clear" w:color="auto" w:fill="auto"/>
          </w:tcPr>
          <w:p w14:paraId="478DB786"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2C67A88" w14:textId="77777777" w:rsidR="0014357A" w:rsidRDefault="0014357A" w:rsidP="0014357A">
            <w:pPr>
              <w:pStyle w:val="tabletext"/>
              <w:rPr>
                <w:rStyle w:val="LineNumber"/>
              </w:rPr>
            </w:pPr>
            <w:r>
              <w:rPr>
                <w:rStyle w:val="LineNumber"/>
              </w:rPr>
              <w:t>Age of mother in years at time of birth of infant.</w:t>
            </w:r>
          </w:p>
        </w:tc>
      </w:tr>
      <w:tr w:rsidR="0014357A" w14:paraId="2483F00B" w14:textId="77777777" w:rsidTr="00D01893">
        <w:trPr>
          <w:cantSplit/>
        </w:trPr>
        <w:tc>
          <w:tcPr>
            <w:tcW w:w="2267" w:type="dxa"/>
            <w:shd w:val="clear" w:color="auto" w:fill="auto"/>
          </w:tcPr>
          <w:p w14:paraId="3B2F7C7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7C7513A" w14:textId="77777777" w:rsidR="0014357A" w:rsidRDefault="0014357A" w:rsidP="0014357A">
            <w:pPr>
              <w:pStyle w:val="tabletext"/>
              <w:rPr>
                <w:rStyle w:val="LineNumber"/>
              </w:rPr>
            </w:pPr>
            <w:r>
              <w:rPr>
                <w:rStyle w:val="LineNumber"/>
              </w:rPr>
              <w:t>age_of_mother</w:t>
            </w:r>
          </w:p>
        </w:tc>
      </w:tr>
      <w:tr w:rsidR="0014357A" w14:paraId="0D2D35DD" w14:textId="77777777" w:rsidTr="00D01893">
        <w:trPr>
          <w:cantSplit/>
        </w:trPr>
        <w:tc>
          <w:tcPr>
            <w:tcW w:w="2267" w:type="dxa"/>
            <w:shd w:val="clear" w:color="auto" w:fill="auto"/>
          </w:tcPr>
          <w:p w14:paraId="749CA4E5"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86EC94C" w14:textId="77777777" w:rsidR="0014357A" w:rsidRDefault="0014357A" w:rsidP="0014357A">
            <w:pPr>
              <w:pStyle w:val="tabletext"/>
              <w:rPr>
                <w:rStyle w:val="LineNumber"/>
              </w:rPr>
            </w:pPr>
            <w:r>
              <w:rPr>
                <w:rStyle w:val="LineNumber"/>
              </w:rPr>
              <w:t>fact_nmd_health_event</w:t>
            </w:r>
          </w:p>
        </w:tc>
      </w:tr>
      <w:tr w:rsidR="0014357A" w14:paraId="72ADBDC7" w14:textId="77777777" w:rsidTr="00D01893">
        <w:trPr>
          <w:cantSplit/>
        </w:trPr>
        <w:tc>
          <w:tcPr>
            <w:tcW w:w="2267" w:type="dxa"/>
            <w:shd w:val="clear" w:color="auto" w:fill="auto"/>
          </w:tcPr>
          <w:p w14:paraId="1A781D2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D04228A" w14:textId="77777777" w:rsidR="0014357A" w:rsidRDefault="0014357A" w:rsidP="0014357A">
            <w:pPr>
              <w:pStyle w:val="tabletext"/>
              <w:rPr>
                <w:rStyle w:val="LineNumber"/>
              </w:rPr>
            </w:pPr>
            <w:r>
              <w:rPr>
                <w:rStyle w:val="LineNumber"/>
              </w:rPr>
              <w:t>integer</w:t>
            </w:r>
          </w:p>
        </w:tc>
      </w:tr>
      <w:tr w:rsidR="0014357A" w14:paraId="1F5FBB66" w14:textId="77777777" w:rsidTr="00D01893">
        <w:trPr>
          <w:cantSplit/>
        </w:trPr>
        <w:tc>
          <w:tcPr>
            <w:tcW w:w="2267" w:type="dxa"/>
            <w:shd w:val="clear" w:color="auto" w:fill="auto"/>
          </w:tcPr>
          <w:p w14:paraId="0E567D99"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71D0544" w14:textId="77777777" w:rsidR="0014357A" w:rsidRDefault="0014357A" w:rsidP="0014357A">
            <w:pPr>
              <w:pStyle w:val="tabletext"/>
              <w:rPr>
                <w:rStyle w:val="LineNumber"/>
              </w:rPr>
            </w:pPr>
          </w:p>
        </w:tc>
      </w:tr>
      <w:tr w:rsidR="0014357A" w14:paraId="473FB654" w14:textId="77777777" w:rsidTr="00D01893">
        <w:trPr>
          <w:cantSplit/>
        </w:trPr>
        <w:tc>
          <w:tcPr>
            <w:tcW w:w="2267" w:type="dxa"/>
            <w:shd w:val="clear" w:color="auto" w:fill="auto"/>
          </w:tcPr>
          <w:p w14:paraId="36A50CA6"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74E318EA" w14:textId="77777777" w:rsidR="0014357A" w:rsidRDefault="0014357A" w:rsidP="0014357A">
            <w:pPr>
              <w:pStyle w:val="tabletext"/>
              <w:rPr>
                <w:rStyle w:val="LineNumber"/>
              </w:rPr>
            </w:pPr>
            <w:r>
              <w:rPr>
                <w:rStyle w:val="LineNumber"/>
              </w:rPr>
              <w:t>Birth event.</w:t>
            </w:r>
          </w:p>
        </w:tc>
      </w:tr>
      <w:tr w:rsidR="0014357A" w14:paraId="1E47D09A" w14:textId="77777777" w:rsidTr="00D01893">
        <w:trPr>
          <w:cantSplit/>
        </w:trPr>
        <w:tc>
          <w:tcPr>
            <w:tcW w:w="2267" w:type="dxa"/>
            <w:shd w:val="clear" w:color="auto" w:fill="auto"/>
          </w:tcPr>
          <w:p w14:paraId="72428EF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7E7309B1" w14:textId="77777777" w:rsidR="0014357A" w:rsidRDefault="0014357A" w:rsidP="0014357A">
            <w:pPr>
              <w:pStyle w:val="tabletext"/>
              <w:rPr>
                <w:rStyle w:val="LineNumber"/>
              </w:rPr>
            </w:pPr>
          </w:p>
        </w:tc>
      </w:tr>
      <w:tr w:rsidR="0014357A" w14:paraId="4A77DF4F" w14:textId="77777777" w:rsidTr="00D01893">
        <w:trPr>
          <w:cantSplit/>
        </w:trPr>
        <w:tc>
          <w:tcPr>
            <w:tcW w:w="2267" w:type="dxa"/>
            <w:shd w:val="clear" w:color="auto" w:fill="auto"/>
          </w:tcPr>
          <w:p w14:paraId="441A5CD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2679298" w14:textId="77777777" w:rsidR="0014357A" w:rsidRDefault="0014357A" w:rsidP="0014357A">
            <w:pPr>
              <w:pStyle w:val="tabletext"/>
              <w:rPr>
                <w:rStyle w:val="LineNumber"/>
              </w:rPr>
            </w:pPr>
            <w:r>
              <w:rPr>
                <w:rStyle w:val="LineNumber"/>
              </w:rPr>
              <w:t>00 - 99</w:t>
            </w:r>
          </w:p>
          <w:p w14:paraId="1A6FB4CD" w14:textId="77777777" w:rsidR="0014357A" w:rsidRDefault="0014357A" w:rsidP="0014357A">
            <w:pPr>
              <w:pStyle w:val="tabletext"/>
              <w:rPr>
                <w:rStyle w:val="LineNumber"/>
              </w:rPr>
            </w:pPr>
            <w:r>
              <w:rPr>
                <w:rStyle w:val="LineNumber"/>
              </w:rPr>
              <w:t>00 is default value if mother's age is not known.</w:t>
            </w:r>
          </w:p>
        </w:tc>
      </w:tr>
      <w:tr w:rsidR="0014357A" w14:paraId="525F5D10" w14:textId="77777777" w:rsidTr="00D01893">
        <w:trPr>
          <w:cantSplit/>
        </w:trPr>
        <w:tc>
          <w:tcPr>
            <w:tcW w:w="2267" w:type="dxa"/>
            <w:shd w:val="clear" w:color="auto" w:fill="auto"/>
          </w:tcPr>
          <w:p w14:paraId="73BEB46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61D0540" w14:textId="77777777" w:rsidR="0014357A" w:rsidRDefault="0014357A" w:rsidP="0014357A">
            <w:pPr>
              <w:pStyle w:val="tabletext"/>
              <w:rPr>
                <w:rStyle w:val="LineNumber"/>
              </w:rPr>
            </w:pPr>
          </w:p>
        </w:tc>
      </w:tr>
      <w:tr w:rsidR="0014357A" w14:paraId="2D25F5FD" w14:textId="77777777" w:rsidTr="00D01893">
        <w:trPr>
          <w:cantSplit/>
        </w:trPr>
        <w:tc>
          <w:tcPr>
            <w:tcW w:w="2267" w:type="dxa"/>
            <w:shd w:val="clear" w:color="auto" w:fill="auto"/>
          </w:tcPr>
          <w:p w14:paraId="2F820F8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B9B3472" w14:textId="77777777" w:rsidR="0014357A" w:rsidRDefault="0014357A" w:rsidP="0014357A">
            <w:pPr>
              <w:pStyle w:val="tabletext"/>
              <w:rPr>
                <w:rStyle w:val="LineNumber"/>
              </w:rPr>
            </w:pPr>
            <w:r>
              <w:rPr>
                <w:rStyle w:val="LineNumber"/>
              </w:rPr>
              <w:t>If outside 12 to 60 years, will only be accepted on confirmation.</w:t>
            </w:r>
          </w:p>
          <w:p w14:paraId="7C37B0EF" w14:textId="77777777" w:rsidR="0014357A" w:rsidRDefault="0014357A" w:rsidP="0014357A">
            <w:pPr>
              <w:pStyle w:val="tabletext"/>
              <w:rPr>
                <w:rStyle w:val="LineNumber"/>
              </w:rPr>
            </w:pPr>
          </w:p>
          <w:p w14:paraId="7F8BB183" w14:textId="77777777" w:rsidR="0014357A" w:rsidRDefault="0014357A" w:rsidP="0014357A">
            <w:pPr>
              <w:pStyle w:val="tabletext"/>
              <w:rPr>
                <w:rStyle w:val="LineNumber"/>
              </w:rPr>
            </w:pPr>
            <w:r>
              <w:rPr>
                <w:rStyle w:val="LineNumber"/>
              </w:rPr>
              <w:t>Mandatory for birth events. Must not be supplied for other event types.</w:t>
            </w:r>
          </w:p>
        </w:tc>
      </w:tr>
      <w:tr w:rsidR="0014357A" w14:paraId="0ACB0954" w14:textId="77777777" w:rsidTr="00D01893">
        <w:trPr>
          <w:cantSplit/>
        </w:trPr>
        <w:tc>
          <w:tcPr>
            <w:tcW w:w="2267" w:type="dxa"/>
            <w:shd w:val="clear" w:color="auto" w:fill="auto"/>
          </w:tcPr>
          <w:p w14:paraId="245AA71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4C87EA3" w14:textId="77777777" w:rsidR="0014357A" w:rsidRDefault="0014357A" w:rsidP="0014357A">
            <w:pPr>
              <w:pStyle w:val="tabletext"/>
              <w:rPr>
                <w:rStyle w:val="LineNumber"/>
              </w:rPr>
            </w:pPr>
            <w:r>
              <w:rPr>
                <w:rStyle w:val="LineNumber"/>
              </w:rPr>
              <w:t>Only required for babies born in hospital.</w:t>
            </w:r>
          </w:p>
          <w:p w14:paraId="5AAEFAEB" w14:textId="77777777" w:rsidR="0014357A" w:rsidRDefault="0014357A" w:rsidP="0014357A">
            <w:pPr>
              <w:pStyle w:val="tabletext"/>
              <w:rPr>
                <w:rStyle w:val="LineNumber"/>
              </w:rPr>
            </w:pPr>
          </w:p>
          <w:p w14:paraId="05DD030F" w14:textId="77777777" w:rsidR="0014357A" w:rsidRDefault="0014357A" w:rsidP="0014357A">
            <w:pPr>
              <w:pStyle w:val="tabletext"/>
              <w:rPr>
                <w:rStyle w:val="LineNumber"/>
              </w:rPr>
            </w:pPr>
            <w:r>
              <w:rPr>
                <w:rStyle w:val="LineNumber"/>
              </w:rPr>
              <w:t>Found only on the baby's 'BT' (birth) event.</w:t>
            </w:r>
          </w:p>
        </w:tc>
      </w:tr>
      <w:tr w:rsidR="0014357A" w14:paraId="5BDA139B" w14:textId="77777777" w:rsidTr="00D01893">
        <w:trPr>
          <w:cantSplit/>
        </w:trPr>
        <w:tc>
          <w:tcPr>
            <w:tcW w:w="2267" w:type="dxa"/>
            <w:shd w:val="clear" w:color="auto" w:fill="auto"/>
          </w:tcPr>
          <w:p w14:paraId="2A319BC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C3301D5" w14:textId="77777777" w:rsidR="0014357A" w:rsidRDefault="0014357A" w:rsidP="0014357A">
            <w:pPr>
              <w:pStyle w:val="tabletext"/>
              <w:rPr>
                <w:rStyle w:val="LineNumber"/>
              </w:rPr>
            </w:pPr>
            <w:r>
              <w:rPr>
                <w:rStyle w:val="LineNumber"/>
              </w:rPr>
              <w:t>Event type code</w:t>
            </w:r>
          </w:p>
        </w:tc>
      </w:tr>
      <w:tr w:rsidR="0014357A" w14:paraId="5D328F27" w14:textId="77777777" w:rsidTr="00D01893">
        <w:trPr>
          <w:cantSplit/>
        </w:trPr>
        <w:tc>
          <w:tcPr>
            <w:tcW w:w="2267" w:type="dxa"/>
            <w:shd w:val="clear" w:color="auto" w:fill="auto"/>
          </w:tcPr>
          <w:p w14:paraId="582F093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F821A2A" w14:textId="77777777" w:rsidR="0014357A" w:rsidRDefault="0014357A" w:rsidP="0014357A">
            <w:pPr>
              <w:pStyle w:val="tabletext"/>
              <w:rPr>
                <w:rStyle w:val="LineNumber"/>
              </w:rPr>
            </w:pPr>
          </w:p>
        </w:tc>
      </w:tr>
      <w:tr w:rsidR="0014357A" w14:paraId="063781AD" w14:textId="77777777" w:rsidTr="00D01893">
        <w:trPr>
          <w:cantSplit/>
        </w:trPr>
        <w:tc>
          <w:tcPr>
            <w:tcW w:w="2267" w:type="dxa"/>
            <w:shd w:val="clear" w:color="auto" w:fill="auto"/>
          </w:tcPr>
          <w:p w14:paraId="77AAB976"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B99CC17" w14:textId="77777777" w:rsidR="0014357A" w:rsidRDefault="0014357A" w:rsidP="0014357A">
            <w:pPr>
              <w:pStyle w:val="tabletext"/>
              <w:rPr>
                <w:rStyle w:val="LineNumber"/>
              </w:rPr>
            </w:pPr>
          </w:p>
        </w:tc>
      </w:tr>
    </w:tbl>
    <w:p w14:paraId="1A766BF1" w14:textId="77777777" w:rsidR="0014357A" w:rsidRDefault="0014357A" w:rsidP="0014357A">
      <w:pPr>
        <w:rPr>
          <w:rStyle w:val="LineNumber"/>
        </w:rPr>
      </w:pPr>
    </w:p>
    <w:p w14:paraId="4C17C8D4"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30917">
        <w:instrText>Agency code</w:instrText>
      </w:r>
      <w:r>
        <w:instrText xml:space="preserve">" </w:instrText>
      </w:r>
      <w:r>
        <w:rPr>
          <w:rStyle w:val="LineNumber"/>
        </w:rPr>
        <w:fldChar w:fldCharType="end"/>
      </w:r>
      <w:bookmarkStart w:id="61" w:name="_Toc10727679"/>
      <w:r>
        <w:rPr>
          <w:rStyle w:val="LineNumber"/>
        </w:rPr>
        <w:t>Agency code</w:t>
      </w:r>
      <w:bookmarkEnd w:id="61"/>
    </w:p>
    <w:tbl>
      <w:tblPr>
        <w:tblW w:w="0" w:type="auto"/>
        <w:tblCellMar>
          <w:bottom w:w="170" w:type="dxa"/>
        </w:tblCellMar>
        <w:tblLook w:val="04A0" w:firstRow="1" w:lastRow="0" w:firstColumn="1" w:lastColumn="0" w:noHBand="0" w:noVBand="1"/>
      </w:tblPr>
      <w:tblGrid>
        <w:gridCol w:w="2267"/>
        <w:gridCol w:w="5952"/>
      </w:tblGrid>
      <w:tr w:rsidR="0014357A" w14:paraId="0199D6DB" w14:textId="77777777" w:rsidTr="00D01893">
        <w:trPr>
          <w:cantSplit/>
        </w:trPr>
        <w:tc>
          <w:tcPr>
            <w:tcW w:w="2267" w:type="dxa"/>
            <w:shd w:val="clear" w:color="auto" w:fill="auto"/>
          </w:tcPr>
          <w:p w14:paraId="4780436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EA6D72F" w14:textId="77777777" w:rsidR="0014357A" w:rsidRDefault="0014357A" w:rsidP="0014357A">
            <w:pPr>
              <w:pStyle w:val="tabletext"/>
              <w:rPr>
                <w:rStyle w:val="LineNumber"/>
              </w:rPr>
            </w:pPr>
            <w:r>
              <w:rPr>
                <w:rStyle w:val="LineNumber"/>
              </w:rPr>
              <w:t>A code that uniquely identifies an agency. An agency is an organisation, institution or group of institutions that contracts directly with the principal health service purchaser to deliver healthcare services to the community.</w:t>
            </w:r>
          </w:p>
        </w:tc>
      </w:tr>
      <w:tr w:rsidR="0014357A" w14:paraId="04A0678E" w14:textId="77777777" w:rsidTr="00D01893">
        <w:trPr>
          <w:cantSplit/>
        </w:trPr>
        <w:tc>
          <w:tcPr>
            <w:tcW w:w="2267" w:type="dxa"/>
            <w:shd w:val="clear" w:color="auto" w:fill="auto"/>
          </w:tcPr>
          <w:p w14:paraId="05D44C8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C899185" w14:textId="77777777" w:rsidR="0014357A" w:rsidRDefault="0014357A" w:rsidP="0014357A">
            <w:pPr>
              <w:pStyle w:val="tabletext"/>
              <w:rPr>
                <w:rStyle w:val="LineNumber"/>
              </w:rPr>
            </w:pPr>
            <w:r>
              <w:rPr>
                <w:rStyle w:val="LineNumber"/>
              </w:rPr>
              <w:t>agency_code</w:t>
            </w:r>
          </w:p>
        </w:tc>
      </w:tr>
      <w:tr w:rsidR="0014357A" w14:paraId="5C7524A8" w14:textId="77777777" w:rsidTr="00D01893">
        <w:trPr>
          <w:cantSplit/>
        </w:trPr>
        <w:tc>
          <w:tcPr>
            <w:tcW w:w="2267" w:type="dxa"/>
            <w:shd w:val="clear" w:color="auto" w:fill="auto"/>
          </w:tcPr>
          <w:p w14:paraId="18B16AB6"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9577D77" w14:textId="77777777" w:rsidR="0014357A" w:rsidRDefault="0014357A" w:rsidP="0014357A">
            <w:pPr>
              <w:pStyle w:val="tabletext"/>
              <w:rPr>
                <w:rStyle w:val="LineNumber"/>
              </w:rPr>
            </w:pPr>
            <w:r>
              <w:rPr>
                <w:rStyle w:val="LineNumber"/>
              </w:rPr>
              <w:t>fact_nmd_health_event</w:t>
            </w:r>
          </w:p>
        </w:tc>
      </w:tr>
      <w:tr w:rsidR="0014357A" w14:paraId="782F6603" w14:textId="77777777" w:rsidTr="00D01893">
        <w:trPr>
          <w:cantSplit/>
        </w:trPr>
        <w:tc>
          <w:tcPr>
            <w:tcW w:w="2267" w:type="dxa"/>
            <w:shd w:val="clear" w:color="auto" w:fill="auto"/>
          </w:tcPr>
          <w:p w14:paraId="150C267D"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E2D3AA4" w14:textId="77777777" w:rsidR="0014357A" w:rsidRDefault="0014357A" w:rsidP="0014357A">
            <w:pPr>
              <w:pStyle w:val="tabletext"/>
              <w:rPr>
                <w:rStyle w:val="LineNumber"/>
              </w:rPr>
            </w:pPr>
            <w:r>
              <w:rPr>
                <w:rStyle w:val="LineNumber"/>
              </w:rPr>
              <w:t>varchar2(4)</w:t>
            </w:r>
          </w:p>
        </w:tc>
      </w:tr>
      <w:tr w:rsidR="0014357A" w14:paraId="75CBFBD2" w14:textId="77777777" w:rsidTr="00D01893">
        <w:trPr>
          <w:cantSplit/>
        </w:trPr>
        <w:tc>
          <w:tcPr>
            <w:tcW w:w="2267" w:type="dxa"/>
            <w:shd w:val="clear" w:color="auto" w:fill="auto"/>
          </w:tcPr>
          <w:p w14:paraId="4D69896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4C85E06" w14:textId="77777777" w:rsidR="0014357A" w:rsidRDefault="0014357A" w:rsidP="0014357A">
            <w:pPr>
              <w:pStyle w:val="tabletext"/>
              <w:rPr>
                <w:rStyle w:val="LineNumber"/>
              </w:rPr>
            </w:pPr>
            <w:r>
              <w:rPr>
                <w:rStyle w:val="LineNumber"/>
              </w:rPr>
              <w:t>Health agency code, DHB</w:t>
            </w:r>
          </w:p>
        </w:tc>
      </w:tr>
      <w:tr w:rsidR="0014357A" w14:paraId="00BDAC94" w14:textId="77777777" w:rsidTr="00D01893">
        <w:trPr>
          <w:cantSplit/>
        </w:trPr>
        <w:tc>
          <w:tcPr>
            <w:tcW w:w="2267" w:type="dxa"/>
            <w:shd w:val="clear" w:color="auto" w:fill="auto"/>
          </w:tcPr>
          <w:p w14:paraId="2D8899DB"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C83360E" w14:textId="77777777" w:rsidR="0014357A" w:rsidRDefault="0014357A" w:rsidP="0014357A">
            <w:pPr>
              <w:pStyle w:val="tabletext"/>
              <w:rPr>
                <w:rStyle w:val="LineNumber"/>
              </w:rPr>
            </w:pPr>
          </w:p>
        </w:tc>
      </w:tr>
      <w:tr w:rsidR="0014357A" w14:paraId="4370DE8D" w14:textId="77777777" w:rsidTr="00D01893">
        <w:trPr>
          <w:cantSplit/>
        </w:trPr>
        <w:tc>
          <w:tcPr>
            <w:tcW w:w="2267" w:type="dxa"/>
            <w:shd w:val="clear" w:color="auto" w:fill="auto"/>
          </w:tcPr>
          <w:p w14:paraId="0792560D"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3FBF19D" w14:textId="77777777" w:rsidR="0014357A" w:rsidRDefault="0014357A" w:rsidP="0014357A">
            <w:pPr>
              <w:pStyle w:val="tabletext"/>
              <w:rPr>
                <w:rStyle w:val="LineNumber"/>
              </w:rPr>
            </w:pPr>
            <w:r>
              <w:rPr>
                <w:rStyle w:val="LineNumber"/>
              </w:rPr>
              <w:t>XXXX</w:t>
            </w:r>
          </w:p>
        </w:tc>
      </w:tr>
      <w:tr w:rsidR="0014357A" w14:paraId="0E615F94" w14:textId="77777777" w:rsidTr="00D01893">
        <w:trPr>
          <w:cantSplit/>
        </w:trPr>
        <w:tc>
          <w:tcPr>
            <w:tcW w:w="2267" w:type="dxa"/>
            <w:shd w:val="clear" w:color="auto" w:fill="auto"/>
          </w:tcPr>
          <w:p w14:paraId="5C16A67E"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BFE1B12" w14:textId="77777777" w:rsidR="0014357A" w:rsidRDefault="0014357A" w:rsidP="0014357A">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14357A" w14:paraId="7F56248E" w14:textId="77777777" w:rsidTr="00D01893">
        <w:trPr>
          <w:cantSplit/>
        </w:trPr>
        <w:tc>
          <w:tcPr>
            <w:tcW w:w="2267" w:type="dxa"/>
            <w:shd w:val="clear" w:color="auto" w:fill="auto"/>
          </w:tcPr>
          <w:p w14:paraId="489C62B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284F2C8" w14:textId="77777777" w:rsidR="0014357A" w:rsidRDefault="0014357A" w:rsidP="0014357A">
            <w:pPr>
              <w:pStyle w:val="tabletext"/>
              <w:rPr>
                <w:rStyle w:val="LineNumber"/>
              </w:rPr>
            </w:pPr>
            <w:r>
              <w:rPr>
                <w:rStyle w:val="LineNumber"/>
              </w:rPr>
              <w:t xml:space="preserve">Historically, also known as CHE (Crown Health Enterprise), HHS (Hospitals and Health Services) and AHB (Area Health Board). </w:t>
            </w:r>
          </w:p>
          <w:p w14:paraId="3162C1BE" w14:textId="77777777" w:rsidR="0014357A" w:rsidRDefault="0014357A" w:rsidP="0014357A">
            <w:pPr>
              <w:pStyle w:val="tabletext"/>
              <w:rPr>
                <w:rStyle w:val="LineNumber"/>
              </w:rPr>
            </w:pPr>
          </w:p>
          <w:p w14:paraId="34AF5CC2" w14:textId="77777777" w:rsidR="0014357A" w:rsidRDefault="0014357A" w:rsidP="0014357A">
            <w:pPr>
              <w:pStyle w:val="tabletext"/>
              <w:rPr>
                <w:rStyle w:val="LineNumber"/>
              </w:rPr>
            </w:pPr>
            <w:r>
              <w:rPr>
                <w:rStyle w:val="LineNumber"/>
              </w:rPr>
              <w:t xml:space="preserve">Between 1988 and 1993 the Agency code was assigned based on the original 1993 agency groupings. </w:t>
            </w:r>
          </w:p>
          <w:p w14:paraId="468643EF" w14:textId="77777777" w:rsidR="0014357A" w:rsidRDefault="0014357A" w:rsidP="0014357A">
            <w:pPr>
              <w:pStyle w:val="tabletext"/>
              <w:rPr>
                <w:rStyle w:val="LineNumber"/>
              </w:rPr>
            </w:pPr>
          </w:p>
          <w:p w14:paraId="27E91047" w14:textId="77777777" w:rsidR="0014357A" w:rsidRDefault="0014357A" w:rsidP="0014357A">
            <w:pPr>
              <w:pStyle w:val="tabletext"/>
              <w:rPr>
                <w:rStyle w:val="LineNumber"/>
              </w:rPr>
            </w:pPr>
            <w:r>
              <w:rPr>
                <w:rStyle w:val="LineNumber"/>
              </w:rPr>
              <w:t xml:space="preserve">If the facility on an event does not belong to the agency, it means that the agency has contracted a facility belonging to a different agency to treat the patient.  </w:t>
            </w:r>
          </w:p>
          <w:p w14:paraId="33222F36" w14:textId="77777777"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Data Access Policy on the Ministry of Health web site at http://www.health.govt.nz/nz-health-statistics/access-and-use.</w:t>
            </w:r>
          </w:p>
          <w:p w14:paraId="417A0608" w14:textId="77777777" w:rsidR="0014357A" w:rsidRDefault="0014357A" w:rsidP="0014357A">
            <w:pPr>
              <w:pStyle w:val="tabletext"/>
              <w:rPr>
                <w:rStyle w:val="LineNumber"/>
              </w:rPr>
            </w:pPr>
          </w:p>
          <w:p w14:paraId="01462B77" w14:textId="77777777" w:rsidR="0014357A" w:rsidRDefault="0014357A" w:rsidP="0014357A">
            <w:pPr>
              <w:pStyle w:val="tabletext"/>
              <w:rPr>
                <w:rStyle w:val="LineNumber"/>
              </w:rPr>
            </w:pPr>
          </w:p>
          <w:p w14:paraId="7BFE1D70" w14:textId="77777777" w:rsidR="0014357A" w:rsidRDefault="0014357A" w:rsidP="0014357A">
            <w:pPr>
              <w:pStyle w:val="tabletext"/>
              <w:rPr>
                <w:rStyle w:val="LineNumber"/>
              </w:rPr>
            </w:pPr>
            <w:r>
              <w:rPr>
                <w:rStyle w:val="LineNumber"/>
              </w:rPr>
              <w:t xml:space="preserve">This is a key field for allocating purchase units.  </w:t>
            </w:r>
          </w:p>
          <w:p w14:paraId="5EBC4E25" w14:textId="77777777" w:rsidR="0014357A" w:rsidRDefault="0014357A" w:rsidP="0014357A">
            <w:pPr>
              <w:pStyle w:val="tabletext"/>
              <w:rPr>
                <w:rStyle w:val="LineNumber"/>
              </w:rPr>
            </w:pPr>
          </w:p>
          <w:p w14:paraId="790EBB94" w14:textId="77777777" w:rsidR="0014357A" w:rsidRDefault="0014357A" w:rsidP="0014357A">
            <w:pPr>
              <w:pStyle w:val="tabletext"/>
              <w:rPr>
                <w:rStyle w:val="LineNumber"/>
              </w:rPr>
            </w:pPr>
            <w:r>
              <w:rPr>
                <w:rStyle w:val="LineNumber"/>
              </w:rPr>
              <w:t xml:space="preserve">If agencies merge, a new code may be assigned or the new agency can negotiate with the Ministry of Health to maintain the existing codes. </w:t>
            </w:r>
          </w:p>
          <w:p w14:paraId="453F0A50" w14:textId="77777777" w:rsidR="0014357A" w:rsidRDefault="0014357A" w:rsidP="0014357A">
            <w:pPr>
              <w:pStyle w:val="tabletext"/>
              <w:rPr>
                <w:rStyle w:val="LineNumber"/>
              </w:rPr>
            </w:pPr>
          </w:p>
          <w:p w14:paraId="1E7B681F" w14:textId="77777777"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of Health web site for the most recent version.</w:t>
            </w:r>
          </w:p>
        </w:tc>
      </w:tr>
      <w:tr w:rsidR="0014357A" w14:paraId="1C6D6181" w14:textId="77777777" w:rsidTr="00D01893">
        <w:trPr>
          <w:cantSplit/>
        </w:trPr>
        <w:tc>
          <w:tcPr>
            <w:tcW w:w="2267" w:type="dxa"/>
            <w:shd w:val="clear" w:color="auto" w:fill="auto"/>
          </w:tcPr>
          <w:p w14:paraId="26C55DBD"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CA9E2C4" w14:textId="77777777" w:rsidR="0014357A" w:rsidRDefault="0014357A" w:rsidP="0014357A">
            <w:pPr>
              <w:pStyle w:val="tabletext"/>
              <w:rPr>
                <w:rStyle w:val="LineNumber"/>
              </w:rPr>
            </w:pPr>
            <w:r>
              <w:rPr>
                <w:rStyle w:val="LineNumber"/>
              </w:rPr>
              <w:t>Must be a valid code in the Agency code table.</w:t>
            </w:r>
          </w:p>
        </w:tc>
      </w:tr>
      <w:tr w:rsidR="0014357A" w14:paraId="3FC9E9F3" w14:textId="77777777" w:rsidTr="00D01893">
        <w:trPr>
          <w:cantSplit/>
        </w:trPr>
        <w:tc>
          <w:tcPr>
            <w:tcW w:w="2267" w:type="dxa"/>
            <w:shd w:val="clear" w:color="auto" w:fill="auto"/>
          </w:tcPr>
          <w:p w14:paraId="2B4265B6"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2D44B469" w14:textId="77777777" w:rsidR="0014357A" w:rsidRDefault="0014357A" w:rsidP="0014357A">
            <w:pPr>
              <w:pStyle w:val="tabletext"/>
              <w:rPr>
                <w:rStyle w:val="LineNumber"/>
              </w:rPr>
            </w:pPr>
          </w:p>
        </w:tc>
      </w:tr>
      <w:tr w:rsidR="0014357A" w14:paraId="7954F220" w14:textId="77777777" w:rsidTr="00D01893">
        <w:trPr>
          <w:cantSplit/>
        </w:trPr>
        <w:tc>
          <w:tcPr>
            <w:tcW w:w="2267" w:type="dxa"/>
            <w:shd w:val="clear" w:color="auto" w:fill="auto"/>
          </w:tcPr>
          <w:p w14:paraId="4020E5E5"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9205B22" w14:textId="77777777" w:rsidR="0014357A" w:rsidRDefault="0014357A" w:rsidP="0014357A">
            <w:pPr>
              <w:pStyle w:val="tabletext"/>
              <w:rPr>
                <w:rStyle w:val="LineNumber"/>
              </w:rPr>
            </w:pPr>
          </w:p>
        </w:tc>
      </w:tr>
      <w:tr w:rsidR="0014357A" w14:paraId="4E3F70AC" w14:textId="77777777" w:rsidTr="00D01893">
        <w:trPr>
          <w:cantSplit/>
        </w:trPr>
        <w:tc>
          <w:tcPr>
            <w:tcW w:w="2267" w:type="dxa"/>
            <w:shd w:val="clear" w:color="auto" w:fill="auto"/>
          </w:tcPr>
          <w:p w14:paraId="4AD9C07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EB98567" w14:textId="77777777" w:rsidR="0014357A" w:rsidRDefault="0014357A" w:rsidP="0014357A">
            <w:pPr>
              <w:pStyle w:val="tabletext"/>
              <w:rPr>
                <w:rStyle w:val="LineNumber"/>
              </w:rPr>
            </w:pPr>
          </w:p>
        </w:tc>
      </w:tr>
      <w:tr w:rsidR="0014357A" w14:paraId="23E2EE81" w14:textId="77777777" w:rsidTr="00D01893">
        <w:trPr>
          <w:cantSplit/>
        </w:trPr>
        <w:tc>
          <w:tcPr>
            <w:tcW w:w="2267" w:type="dxa"/>
            <w:shd w:val="clear" w:color="auto" w:fill="auto"/>
          </w:tcPr>
          <w:p w14:paraId="72D24F6C"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093DD361" w14:textId="77777777" w:rsidR="0014357A" w:rsidRDefault="0014357A" w:rsidP="0014357A">
            <w:pPr>
              <w:pStyle w:val="tabletext"/>
              <w:rPr>
                <w:rStyle w:val="LineNumber"/>
              </w:rPr>
            </w:pPr>
            <w:r>
              <w:rPr>
                <w:rStyle w:val="LineNumber"/>
              </w:rPr>
              <w:t>Ministry of Health</w:t>
            </w:r>
          </w:p>
        </w:tc>
      </w:tr>
    </w:tbl>
    <w:p w14:paraId="53E4A287" w14:textId="77777777" w:rsidR="0014357A" w:rsidRDefault="0014357A" w:rsidP="0014357A">
      <w:pPr>
        <w:rPr>
          <w:rStyle w:val="LineNumber"/>
        </w:rPr>
      </w:pPr>
    </w:p>
    <w:p w14:paraId="053C02D1"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575F5">
        <w:instrText>Batch id</w:instrText>
      </w:r>
      <w:r>
        <w:instrText xml:space="preserve">" </w:instrText>
      </w:r>
      <w:r>
        <w:rPr>
          <w:rStyle w:val="LineNumber"/>
        </w:rPr>
        <w:fldChar w:fldCharType="end"/>
      </w:r>
      <w:bookmarkStart w:id="62" w:name="_Toc10727680"/>
      <w:r>
        <w:rPr>
          <w:rStyle w:val="LineNumber"/>
        </w:rPr>
        <w:t>Batch id</w:t>
      </w:r>
      <w:bookmarkEnd w:id="62"/>
    </w:p>
    <w:tbl>
      <w:tblPr>
        <w:tblW w:w="0" w:type="auto"/>
        <w:tblCellMar>
          <w:bottom w:w="170" w:type="dxa"/>
        </w:tblCellMar>
        <w:tblLook w:val="04A0" w:firstRow="1" w:lastRow="0" w:firstColumn="1" w:lastColumn="0" w:noHBand="0" w:noVBand="1"/>
      </w:tblPr>
      <w:tblGrid>
        <w:gridCol w:w="2267"/>
        <w:gridCol w:w="5952"/>
      </w:tblGrid>
      <w:tr w:rsidR="0014357A" w14:paraId="2C8ACBF4" w14:textId="77777777" w:rsidTr="00D01893">
        <w:trPr>
          <w:cantSplit/>
        </w:trPr>
        <w:tc>
          <w:tcPr>
            <w:tcW w:w="2267" w:type="dxa"/>
            <w:shd w:val="clear" w:color="auto" w:fill="auto"/>
          </w:tcPr>
          <w:p w14:paraId="6A44C35F"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B07FD3C" w14:textId="77777777" w:rsidR="0014357A" w:rsidRDefault="0014357A" w:rsidP="0014357A">
            <w:pPr>
              <w:pStyle w:val="tabletext"/>
              <w:rPr>
                <w:rStyle w:val="LineNumber"/>
              </w:rPr>
            </w:pPr>
            <w:r>
              <w:rPr>
                <w:rStyle w:val="LineNumber"/>
              </w:rPr>
              <w:t>A unique identifier for each batch.</w:t>
            </w:r>
          </w:p>
        </w:tc>
      </w:tr>
      <w:tr w:rsidR="0014357A" w14:paraId="544B792F" w14:textId="77777777" w:rsidTr="00D01893">
        <w:trPr>
          <w:cantSplit/>
        </w:trPr>
        <w:tc>
          <w:tcPr>
            <w:tcW w:w="2267" w:type="dxa"/>
            <w:shd w:val="clear" w:color="auto" w:fill="auto"/>
          </w:tcPr>
          <w:p w14:paraId="63BF0B82"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3295916" w14:textId="77777777" w:rsidR="0014357A" w:rsidRDefault="0014357A" w:rsidP="0014357A">
            <w:pPr>
              <w:pStyle w:val="tabletext"/>
              <w:rPr>
                <w:rStyle w:val="LineNumber"/>
              </w:rPr>
            </w:pPr>
            <w:r>
              <w:rPr>
                <w:rStyle w:val="LineNumber"/>
              </w:rPr>
              <w:t>batch_id</w:t>
            </w:r>
          </w:p>
        </w:tc>
      </w:tr>
      <w:tr w:rsidR="0014357A" w14:paraId="649D255F" w14:textId="77777777" w:rsidTr="00D01893">
        <w:trPr>
          <w:cantSplit/>
        </w:trPr>
        <w:tc>
          <w:tcPr>
            <w:tcW w:w="2267" w:type="dxa"/>
            <w:shd w:val="clear" w:color="auto" w:fill="auto"/>
          </w:tcPr>
          <w:p w14:paraId="6E74D1E5"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2A52585" w14:textId="77777777" w:rsidR="0014357A" w:rsidRDefault="0014357A" w:rsidP="0014357A">
            <w:pPr>
              <w:pStyle w:val="tabletext"/>
              <w:rPr>
                <w:rStyle w:val="LineNumber"/>
              </w:rPr>
            </w:pPr>
            <w:r>
              <w:rPr>
                <w:rStyle w:val="LineNumber"/>
              </w:rPr>
              <w:t>fact_nmd_health_event</w:t>
            </w:r>
          </w:p>
        </w:tc>
      </w:tr>
      <w:tr w:rsidR="0014357A" w14:paraId="372BE3ED" w14:textId="77777777" w:rsidTr="00D01893">
        <w:trPr>
          <w:cantSplit/>
        </w:trPr>
        <w:tc>
          <w:tcPr>
            <w:tcW w:w="2267" w:type="dxa"/>
            <w:shd w:val="clear" w:color="auto" w:fill="auto"/>
          </w:tcPr>
          <w:p w14:paraId="7BAFA758"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CB3C226" w14:textId="77777777" w:rsidR="0014357A" w:rsidRDefault="0014357A" w:rsidP="0014357A">
            <w:pPr>
              <w:pStyle w:val="tabletext"/>
              <w:rPr>
                <w:rStyle w:val="LineNumber"/>
              </w:rPr>
            </w:pPr>
            <w:r>
              <w:rPr>
                <w:rStyle w:val="LineNumber"/>
              </w:rPr>
              <w:t>integer</w:t>
            </w:r>
          </w:p>
        </w:tc>
      </w:tr>
      <w:tr w:rsidR="0014357A" w14:paraId="654C4493" w14:textId="77777777" w:rsidTr="00D01893">
        <w:trPr>
          <w:cantSplit/>
        </w:trPr>
        <w:tc>
          <w:tcPr>
            <w:tcW w:w="2267" w:type="dxa"/>
            <w:shd w:val="clear" w:color="auto" w:fill="auto"/>
          </w:tcPr>
          <w:p w14:paraId="29D3D6D0"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EE4A9A0" w14:textId="77777777" w:rsidR="0014357A" w:rsidRDefault="0014357A" w:rsidP="0014357A">
            <w:pPr>
              <w:pStyle w:val="tabletext"/>
              <w:rPr>
                <w:rStyle w:val="LineNumber"/>
              </w:rPr>
            </w:pPr>
          </w:p>
        </w:tc>
      </w:tr>
      <w:tr w:rsidR="0014357A" w14:paraId="63F4DFDA" w14:textId="77777777" w:rsidTr="00D01893">
        <w:trPr>
          <w:cantSplit/>
        </w:trPr>
        <w:tc>
          <w:tcPr>
            <w:tcW w:w="2267" w:type="dxa"/>
            <w:shd w:val="clear" w:color="auto" w:fill="auto"/>
          </w:tcPr>
          <w:p w14:paraId="39EFB95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CA6BEDC" w14:textId="77777777" w:rsidR="0014357A" w:rsidRDefault="0014357A" w:rsidP="0014357A">
            <w:pPr>
              <w:pStyle w:val="tabletext"/>
              <w:rPr>
                <w:rStyle w:val="LineNumber"/>
              </w:rPr>
            </w:pPr>
          </w:p>
        </w:tc>
      </w:tr>
      <w:tr w:rsidR="0014357A" w14:paraId="7070A04E" w14:textId="77777777" w:rsidTr="00D01893">
        <w:trPr>
          <w:cantSplit/>
        </w:trPr>
        <w:tc>
          <w:tcPr>
            <w:tcW w:w="2267" w:type="dxa"/>
            <w:shd w:val="clear" w:color="auto" w:fill="auto"/>
          </w:tcPr>
          <w:p w14:paraId="443C978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38E982B" w14:textId="77777777" w:rsidR="0014357A" w:rsidRDefault="0014357A" w:rsidP="0014357A">
            <w:pPr>
              <w:pStyle w:val="tabletext"/>
              <w:rPr>
                <w:rStyle w:val="LineNumber"/>
              </w:rPr>
            </w:pPr>
          </w:p>
        </w:tc>
      </w:tr>
      <w:tr w:rsidR="0014357A" w14:paraId="471D7AD7" w14:textId="77777777" w:rsidTr="00D01893">
        <w:trPr>
          <w:cantSplit/>
        </w:trPr>
        <w:tc>
          <w:tcPr>
            <w:tcW w:w="2267" w:type="dxa"/>
            <w:shd w:val="clear" w:color="auto" w:fill="auto"/>
          </w:tcPr>
          <w:p w14:paraId="2BC2C5C0"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A292280" w14:textId="77777777" w:rsidR="0014357A" w:rsidRDefault="0014357A" w:rsidP="0014357A">
            <w:pPr>
              <w:pStyle w:val="tabletext"/>
              <w:rPr>
                <w:rStyle w:val="LineNumber"/>
              </w:rPr>
            </w:pPr>
          </w:p>
        </w:tc>
      </w:tr>
      <w:tr w:rsidR="0014357A" w14:paraId="308959F4" w14:textId="77777777" w:rsidTr="00D01893">
        <w:trPr>
          <w:cantSplit/>
        </w:trPr>
        <w:tc>
          <w:tcPr>
            <w:tcW w:w="2267" w:type="dxa"/>
            <w:shd w:val="clear" w:color="auto" w:fill="auto"/>
          </w:tcPr>
          <w:p w14:paraId="50FE6AFD"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4B5B406E" w14:textId="77777777" w:rsidR="0014357A" w:rsidRDefault="0014357A" w:rsidP="0014357A">
            <w:pPr>
              <w:pStyle w:val="tabletext"/>
              <w:rPr>
                <w:rStyle w:val="LineNumber"/>
              </w:rPr>
            </w:pPr>
            <w:r>
              <w:rPr>
                <w:rStyle w:val="LineNumber"/>
              </w:rPr>
              <w:t>Generated by the load process. Used internally for reference to the file in which this record was loaded into the NMDS.</w:t>
            </w:r>
          </w:p>
          <w:p w14:paraId="06C3919C" w14:textId="77777777" w:rsidR="0014357A" w:rsidRDefault="0014357A" w:rsidP="0014357A">
            <w:pPr>
              <w:pStyle w:val="tabletext"/>
              <w:rPr>
                <w:rStyle w:val="LineNumber"/>
              </w:rPr>
            </w:pPr>
          </w:p>
          <w:p w14:paraId="17B5B264" w14:textId="77777777" w:rsidR="0014357A" w:rsidRDefault="0014357A" w:rsidP="0014357A">
            <w:pPr>
              <w:pStyle w:val="tabletext"/>
              <w:rPr>
                <w:rStyle w:val="LineNumber"/>
              </w:rPr>
            </w:pPr>
            <w:r>
              <w:rPr>
                <w:rStyle w:val="LineNumber"/>
              </w:rPr>
              <w:t>The Batch ID is used in place of the batch filename.</w:t>
            </w:r>
          </w:p>
        </w:tc>
      </w:tr>
      <w:tr w:rsidR="0014357A" w14:paraId="4A678D07" w14:textId="77777777" w:rsidTr="00D01893">
        <w:trPr>
          <w:cantSplit/>
        </w:trPr>
        <w:tc>
          <w:tcPr>
            <w:tcW w:w="2267" w:type="dxa"/>
            <w:shd w:val="clear" w:color="auto" w:fill="auto"/>
          </w:tcPr>
          <w:p w14:paraId="204CC54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C37F966" w14:textId="77777777" w:rsidR="0014357A" w:rsidRDefault="0014357A" w:rsidP="0014357A">
            <w:pPr>
              <w:pStyle w:val="tabletext"/>
              <w:rPr>
                <w:rStyle w:val="LineNumber"/>
              </w:rPr>
            </w:pPr>
          </w:p>
        </w:tc>
      </w:tr>
      <w:tr w:rsidR="0014357A" w14:paraId="4863ADAC" w14:textId="77777777" w:rsidTr="00D01893">
        <w:trPr>
          <w:cantSplit/>
        </w:trPr>
        <w:tc>
          <w:tcPr>
            <w:tcW w:w="2267" w:type="dxa"/>
            <w:shd w:val="clear" w:color="auto" w:fill="auto"/>
          </w:tcPr>
          <w:p w14:paraId="019A309F"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347E688" w14:textId="77777777" w:rsidR="0014357A" w:rsidRDefault="0014357A" w:rsidP="0014357A">
            <w:pPr>
              <w:pStyle w:val="tabletext"/>
              <w:rPr>
                <w:rStyle w:val="LineNumber"/>
              </w:rPr>
            </w:pPr>
          </w:p>
        </w:tc>
      </w:tr>
      <w:tr w:rsidR="0014357A" w14:paraId="69CA257E" w14:textId="77777777" w:rsidTr="00D01893">
        <w:trPr>
          <w:cantSplit/>
        </w:trPr>
        <w:tc>
          <w:tcPr>
            <w:tcW w:w="2267" w:type="dxa"/>
            <w:shd w:val="clear" w:color="auto" w:fill="auto"/>
          </w:tcPr>
          <w:p w14:paraId="330A82A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54316B0" w14:textId="77777777" w:rsidR="0014357A" w:rsidRDefault="0014357A" w:rsidP="0014357A">
            <w:pPr>
              <w:pStyle w:val="tabletext"/>
              <w:rPr>
                <w:rStyle w:val="LineNumber"/>
              </w:rPr>
            </w:pPr>
          </w:p>
        </w:tc>
      </w:tr>
      <w:tr w:rsidR="0014357A" w14:paraId="0AFC5904" w14:textId="77777777" w:rsidTr="00D01893">
        <w:trPr>
          <w:cantSplit/>
        </w:trPr>
        <w:tc>
          <w:tcPr>
            <w:tcW w:w="2267" w:type="dxa"/>
            <w:shd w:val="clear" w:color="auto" w:fill="auto"/>
          </w:tcPr>
          <w:p w14:paraId="0B0D3E8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62455CD" w14:textId="77777777" w:rsidR="0014357A" w:rsidRDefault="0014357A" w:rsidP="0014357A">
            <w:pPr>
              <w:pStyle w:val="tabletext"/>
              <w:rPr>
                <w:rStyle w:val="LineNumber"/>
              </w:rPr>
            </w:pPr>
          </w:p>
        </w:tc>
      </w:tr>
      <w:tr w:rsidR="0014357A" w14:paraId="0C8004FF" w14:textId="77777777" w:rsidTr="00D01893">
        <w:trPr>
          <w:cantSplit/>
        </w:trPr>
        <w:tc>
          <w:tcPr>
            <w:tcW w:w="2267" w:type="dxa"/>
            <w:shd w:val="clear" w:color="auto" w:fill="auto"/>
          </w:tcPr>
          <w:p w14:paraId="0DEFA322"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D51F710" w14:textId="77777777" w:rsidR="0014357A" w:rsidRDefault="0014357A" w:rsidP="0014357A">
            <w:pPr>
              <w:pStyle w:val="tabletext"/>
              <w:rPr>
                <w:rStyle w:val="LineNumber"/>
              </w:rPr>
            </w:pPr>
          </w:p>
        </w:tc>
      </w:tr>
    </w:tbl>
    <w:p w14:paraId="264C587F" w14:textId="77777777" w:rsidR="0014357A" w:rsidRDefault="0014357A" w:rsidP="0014357A">
      <w:pPr>
        <w:rPr>
          <w:rStyle w:val="LineNumber"/>
        </w:rPr>
      </w:pPr>
    </w:p>
    <w:p w14:paraId="59EBB9E8"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9044F">
        <w:instrText>Birth status</w:instrText>
      </w:r>
      <w:r>
        <w:instrText xml:space="preserve">" </w:instrText>
      </w:r>
      <w:r>
        <w:rPr>
          <w:rStyle w:val="LineNumber"/>
        </w:rPr>
        <w:fldChar w:fldCharType="end"/>
      </w:r>
      <w:bookmarkStart w:id="63" w:name="_Toc10727681"/>
      <w:r>
        <w:rPr>
          <w:rStyle w:val="LineNumber"/>
        </w:rPr>
        <w:t>Birth status</w:t>
      </w:r>
      <w:bookmarkEnd w:id="63"/>
    </w:p>
    <w:tbl>
      <w:tblPr>
        <w:tblW w:w="0" w:type="auto"/>
        <w:tblCellMar>
          <w:bottom w:w="170" w:type="dxa"/>
        </w:tblCellMar>
        <w:tblLook w:val="04A0" w:firstRow="1" w:lastRow="0" w:firstColumn="1" w:lastColumn="0" w:noHBand="0" w:noVBand="1"/>
      </w:tblPr>
      <w:tblGrid>
        <w:gridCol w:w="2267"/>
        <w:gridCol w:w="5952"/>
      </w:tblGrid>
      <w:tr w:rsidR="0014357A" w14:paraId="378BB6B3" w14:textId="77777777" w:rsidTr="00D01893">
        <w:trPr>
          <w:cantSplit/>
        </w:trPr>
        <w:tc>
          <w:tcPr>
            <w:tcW w:w="2267" w:type="dxa"/>
            <w:shd w:val="clear" w:color="auto" w:fill="auto"/>
          </w:tcPr>
          <w:p w14:paraId="4347D4D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5BD3AF6" w14:textId="77777777" w:rsidR="0014357A" w:rsidRDefault="0014357A" w:rsidP="0014357A">
            <w:pPr>
              <w:pStyle w:val="tabletext"/>
              <w:rPr>
                <w:rStyle w:val="LineNumber"/>
              </w:rPr>
            </w:pPr>
            <w:r>
              <w:rPr>
                <w:rStyle w:val="LineNumber"/>
              </w:rPr>
              <w:t>Field which records whether an infant was still or liveborn.</w:t>
            </w:r>
          </w:p>
        </w:tc>
      </w:tr>
      <w:tr w:rsidR="0014357A" w14:paraId="45272F8D" w14:textId="77777777" w:rsidTr="00D01893">
        <w:trPr>
          <w:cantSplit/>
        </w:trPr>
        <w:tc>
          <w:tcPr>
            <w:tcW w:w="2267" w:type="dxa"/>
            <w:shd w:val="clear" w:color="auto" w:fill="auto"/>
          </w:tcPr>
          <w:p w14:paraId="05ECC7E0"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7BC7D7E" w14:textId="77777777" w:rsidR="0014357A" w:rsidRDefault="0014357A" w:rsidP="0014357A">
            <w:pPr>
              <w:pStyle w:val="tabletext"/>
              <w:rPr>
                <w:rStyle w:val="LineNumber"/>
              </w:rPr>
            </w:pPr>
            <w:r>
              <w:rPr>
                <w:rStyle w:val="LineNumber"/>
              </w:rPr>
              <w:t>birth_status</w:t>
            </w:r>
          </w:p>
        </w:tc>
      </w:tr>
      <w:tr w:rsidR="0014357A" w14:paraId="2F785846" w14:textId="77777777" w:rsidTr="00D01893">
        <w:trPr>
          <w:cantSplit/>
        </w:trPr>
        <w:tc>
          <w:tcPr>
            <w:tcW w:w="2267" w:type="dxa"/>
            <w:shd w:val="clear" w:color="auto" w:fill="auto"/>
          </w:tcPr>
          <w:p w14:paraId="0B5819D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DE3992E" w14:textId="77777777" w:rsidR="0014357A" w:rsidRDefault="0014357A" w:rsidP="0014357A">
            <w:pPr>
              <w:pStyle w:val="tabletext"/>
              <w:rPr>
                <w:rStyle w:val="LineNumber"/>
              </w:rPr>
            </w:pPr>
            <w:r>
              <w:rPr>
                <w:rStyle w:val="LineNumber"/>
              </w:rPr>
              <w:t>fact_nmd_health_event</w:t>
            </w:r>
          </w:p>
        </w:tc>
      </w:tr>
      <w:tr w:rsidR="0014357A" w14:paraId="0DCBC222" w14:textId="77777777" w:rsidTr="00D01893">
        <w:trPr>
          <w:cantSplit/>
        </w:trPr>
        <w:tc>
          <w:tcPr>
            <w:tcW w:w="2267" w:type="dxa"/>
            <w:shd w:val="clear" w:color="auto" w:fill="auto"/>
          </w:tcPr>
          <w:p w14:paraId="36DF31BF"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B844EB2" w14:textId="77777777" w:rsidR="0014357A" w:rsidRDefault="0014357A" w:rsidP="0014357A">
            <w:pPr>
              <w:pStyle w:val="tabletext"/>
              <w:rPr>
                <w:rStyle w:val="LineNumber"/>
              </w:rPr>
            </w:pPr>
            <w:r>
              <w:rPr>
                <w:rStyle w:val="LineNumber"/>
              </w:rPr>
              <w:t>char(1)</w:t>
            </w:r>
          </w:p>
        </w:tc>
      </w:tr>
      <w:tr w:rsidR="0014357A" w14:paraId="20D20AC0" w14:textId="77777777" w:rsidTr="00D01893">
        <w:trPr>
          <w:cantSplit/>
        </w:trPr>
        <w:tc>
          <w:tcPr>
            <w:tcW w:w="2267" w:type="dxa"/>
            <w:shd w:val="clear" w:color="auto" w:fill="auto"/>
          </w:tcPr>
          <w:p w14:paraId="5CE3400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51D51A6" w14:textId="77777777" w:rsidR="0014357A" w:rsidRDefault="0014357A" w:rsidP="0014357A">
            <w:pPr>
              <w:pStyle w:val="tabletext"/>
              <w:rPr>
                <w:rStyle w:val="LineNumber"/>
              </w:rPr>
            </w:pPr>
          </w:p>
        </w:tc>
      </w:tr>
      <w:tr w:rsidR="0014357A" w14:paraId="46612A79" w14:textId="77777777" w:rsidTr="00D01893">
        <w:trPr>
          <w:cantSplit/>
        </w:trPr>
        <w:tc>
          <w:tcPr>
            <w:tcW w:w="2267" w:type="dxa"/>
            <w:shd w:val="clear" w:color="auto" w:fill="auto"/>
          </w:tcPr>
          <w:p w14:paraId="34F31921"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D17D55C" w14:textId="77777777" w:rsidR="0014357A" w:rsidRDefault="0014357A" w:rsidP="0014357A">
            <w:pPr>
              <w:pStyle w:val="tabletext"/>
              <w:rPr>
                <w:rStyle w:val="LineNumber"/>
              </w:rPr>
            </w:pPr>
            <w:r>
              <w:rPr>
                <w:rStyle w:val="LineNumber"/>
              </w:rPr>
              <w:t>Birth event.</w:t>
            </w:r>
          </w:p>
        </w:tc>
      </w:tr>
      <w:tr w:rsidR="0014357A" w14:paraId="28EDDA36" w14:textId="77777777" w:rsidTr="00D01893">
        <w:trPr>
          <w:cantSplit/>
        </w:trPr>
        <w:tc>
          <w:tcPr>
            <w:tcW w:w="2267" w:type="dxa"/>
            <w:shd w:val="clear" w:color="auto" w:fill="auto"/>
          </w:tcPr>
          <w:p w14:paraId="18A74E22"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56D3096" w14:textId="77777777" w:rsidR="0014357A" w:rsidRDefault="0014357A" w:rsidP="0014357A">
            <w:pPr>
              <w:pStyle w:val="tabletext"/>
              <w:rPr>
                <w:rStyle w:val="LineNumber"/>
              </w:rPr>
            </w:pPr>
            <w:r>
              <w:rPr>
                <w:rStyle w:val="LineNumber"/>
              </w:rPr>
              <w:t>A</w:t>
            </w:r>
          </w:p>
        </w:tc>
      </w:tr>
      <w:tr w:rsidR="0014357A" w14:paraId="710572D6" w14:textId="77777777" w:rsidTr="00D01893">
        <w:trPr>
          <w:cantSplit/>
        </w:trPr>
        <w:tc>
          <w:tcPr>
            <w:tcW w:w="2267" w:type="dxa"/>
            <w:shd w:val="clear" w:color="auto" w:fill="auto"/>
          </w:tcPr>
          <w:p w14:paraId="47D91CCA"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F323CAF" w14:textId="77777777" w:rsidR="0014357A" w:rsidRDefault="0014357A" w:rsidP="0014357A">
            <w:pPr>
              <w:pStyle w:val="tabletext"/>
              <w:rPr>
                <w:rStyle w:val="LineNumber"/>
              </w:rPr>
            </w:pPr>
            <w:r>
              <w:rPr>
                <w:rStyle w:val="LineNumber"/>
              </w:rPr>
              <w:t>'L' = Liveborn</w:t>
            </w:r>
          </w:p>
          <w:p w14:paraId="754EF477" w14:textId="77777777" w:rsidR="0014357A" w:rsidRDefault="0014357A" w:rsidP="0014357A">
            <w:pPr>
              <w:pStyle w:val="tabletext"/>
              <w:rPr>
                <w:rStyle w:val="LineNumber"/>
              </w:rPr>
            </w:pPr>
            <w:r>
              <w:rPr>
                <w:rStyle w:val="LineNumber"/>
              </w:rPr>
              <w:t>'S' = Stillborn</w:t>
            </w:r>
          </w:p>
        </w:tc>
      </w:tr>
      <w:tr w:rsidR="0014357A" w14:paraId="65C4FD52" w14:textId="77777777" w:rsidTr="00D01893">
        <w:trPr>
          <w:cantSplit/>
        </w:trPr>
        <w:tc>
          <w:tcPr>
            <w:tcW w:w="2267" w:type="dxa"/>
            <w:shd w:val="clear" w:color="auto" w:fill="auto"/>
          </w:tcPr>
          <w:p w14:paraId="79137473"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A675197" w14:textId="77777777" w:rsidR="0014357A" w:rsidRDefault="0014357A" w:rsidP="0014357A">
            <w:pPr>
              <w:pStyle w:val="tabletext"/>
              <w:rPr>
                <w:rStyle w:val="LineNumber"/>
              </w:rPr>
            </w:pPr>
            <w:r>
              <w:rPr>
                <w:rStyle w:val="LineNumber"/>
              </w:rPr>
              <w:t>Effectively only livebirths are reported to the NMDS.</w:t>
            </w:r>
          </w:p>
          <w:p w14:paraId="68B20AC2" w14:textId="77777777" w:rsidR="0014357A" w:rsidRDefault="0014357A" w:rsidP="0014357A">
            <w:pPr>
              <w:pStyle w:val="tabletext"/>
              <w:rPr>
                <w:rStyle w:val="LineNumber"/>
              </w:rPr>
            </w:pPr>
          </w:p>
          <w:p w14:paraId="1153ACE4" w14:textId="77777777" w:rsidR="0014357A" w:rsidRDefault="0014357A" w:rsidP="0014357A">
            <w:pPr>
              <w:pStyle w:val="tabletext"/>
              <w:rPr>
                <w:rStyle w:val="LineNumber"/>
              </w:rPr>
            </w:pPr>
            <w:r>
              <w:rPr>
                <w:rStyle w:val="LineNumber"/>
              </w:rPr>
              <w:t xml:space="preserve">Information about fetal deaths (still births) is obtained from death registration records, death certificates and autopsy reports, and is entered directly by the Ministry of Health staff. Provider systems will therefore only report information about livebirths that occur in their facilities. Provider systems may default to 'L' (Liveborn). </w:t>
            </w:r>
          </w:p>
          <w:p w14:paraId="521C5655" w14:textId="77777777" w:rsidR="0014357A" w:rsidRDefault="0014357A" w:rsidP="0014357A">
            <w:pPr>
              <w:pStyle w:val="tabletext"/>
              <w:rPr>
                <w:rStyle w:val="LineNumber"/>
              </w:rPr>
            </w:pPr>
          </w:p>
          <w:p w14:paraId="2428DADD" w14:textId="77777777" w:rsidR="0014357A" w:rsidRDefault="0014357A" w:rsidP="0014357A">
            <w:pPr>
              <w:pStyle w:val="tabletext"/>
              <w:rPr>
                <w:rStyle w:val="LineNumber"/>
              </w:rPr>
            </w:pPr>
            <w:r>
              <w:rPr>
                <w:rStyle w:val="LineNumber"/>
              </w:rPr>
              <w:t xml:space="preserve">The World Health Organization definition of a livebirth is: </w:t>
            </w:r>
          </w:p>
          <w:p w14:paraId="4E611DE9" w14:textId="77777777" w:rsidR="0014357A" w:rsidRDefault="0014357A" w:rsidP="0014357A">
            <w:pPr>
              <w:pStyle w:val="tabletext"/>
              <w:rPr>
                <w:rStyle w:val="LineNumber"/>
              </w:rPr>
            </w:pPr>
            <w:r>
              <w:rPr>
                <w:rStyle w:val="LineNumber"/>
              </w:rPr>
              <w:t xml:space="preserve">'The complete expulsion or extraction from its mother of a product of conception, irrespective of the duration of the pregnancy, which after such separation, breathes or shows other evidence of life, such as beating of the heart, pulsation of the umbilical cord, or definite movement of voluntary muscles, whether or not the umbilical cord has been cut or the placenta is attached. Each product of such a birth is considered liveborn.' </w:t>
            </w:r>
          </w:p>
          <w:p w14:paraId="7EC55460" w14:textId="77777777" w:rsidR="0014357A" w:rsidRDefault="0014357A" w:rsidP="0014357A">
            <w:pPr>
              <w:pStyle w:val="tabletext"/>
              <w:rPr>
                <w:rStyle w:val="LineNumber"/>
              </w:rPr>
            </w:pPr>
          </w:p>
          <w:p w14:paraId="7342D3D1" w14:textId="77777777" w:rsidR="0014357A" w:rsidRDefault="0014357A" w:rsidP="0014357A">
            <w:pPr>
              <w:pStyle w:val="tabletext"/>
              <w:rPr>
                <w:rStyle w:val="LineNumber"/>
              </w:rPr>
            </w:pPr>
            <w:r>
              <w:rPr>
                <w:rStyle w:val="LineNumber"/>
              </w:rPr>
              <w:t>For liveborn infants who die in hospital without ever going home, record the mother's address.</w:t>
            </w:r>
          </w:p>
        </w:tc>
      </w:tr>
      <w:tr w:rsidR="0014357A" w14:paraId="3ED2D67E" w14:textId="77777777" w:rsidTr="00D01893">
        <w:trPr>
          <w:cantSplit/>
        </w:trPr>
        <w:tc>
          <w:tcPr>
            <w:tcW w:w="2267" w:type="dxa"/>
            <w:shd w:val="clear" w:color="auto" w:fill="auto"/>
          </w:tcPr>
          <w:p w14:paraId="5137317E"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D728E88" w14:textId="77777777" w:rsidR="0014357A" w:rsidRDefault="0014357A" w:rsidP="0014357A">
            <w:pPr>
              <w:pStyle w:val="tabletext"/>
              <w:rPr>
                <w:rStyle w:val="LineNumber"/>
              </w:rPr>
            </w:pPr>
            <w:r>
              <w:rPr>
                <w:rStyle w:val="LineNumber"/>
              </w:rPr>
              <w:t>Mandatory for birth events. Must not be supplied for other event types.</w:t>
            </w:r>
          </w:p>
        </w:tc>
      </w:tr>
      <w:tr w:rsidR="0014357A" w14:paraId="158F7807" w14:textId="77777777" w:rsidTr="00D01893">
        <w:trPr>
          <w:cantSplit/>
        </w:trPr>
        <w:tc>
          <w:tcPr>
            <w:tcW w:w="2267" w:type="dxa"/>
            <w:shd w:val="clear" w:color="auto" w:fill="auto"/>
          </w:tcPr>
          <w:p w14:paraId="397B6682"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E184EAF" w14:textId="77777777" w:rsidR="0014357A" w:rsidRDefault="0014357A" w:rsidP="0014357A">
            <w:pPr>
              <w:pStyle w:val="tabletext"/>
              <w:rPr>
                <w:rStyle w:val="LineNumber"/>
              </w:rPr>
            </w:pPr>
          </w:p>
        </w:tc>
      </w:tr>
      <w:tr w:rsidR="0014357A" w14:paraId="29D43236" w14:textId="77777777" w:rsidTr="00D01893">
        <w:trPr>
          <w:cantSplit/>
        </w:trPr>
        <w:tc>
          <w:tcPr>
            <w:tcW w:w="2267" w:type="dxa"/>
            <w:shd w:val="clear" w:color="auto" w:fill="auto"/>
          </w:tcPr>
          <w:p w14:paraId="3BFC5FF6"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BFA3BC7" w14:textId="77777777" w:rsidR="0014357A" w:rsidRDefault="0014357A" w:rsidP="0014357A">
            <w:pPr>
              <w:pStyle w:val="tabletext"/>
              <w:rPr>
                <w:rStyle w:val="LineNumber"/>
              </w:rPr>
            </w:pPr>
          </w:p>
        </w:tc>
      </w:tr>
      <w:tr w:rsidR="0014357A" w14:paraId="495AD1B7" w14:textId="77777777" w:rsidTr="00D01893">
        <w:trPr>
          <w:cantSplit/>
        </w:trPr>
        <w:tc>
          <w:tcPr>
            <w:tcW w:w="2267" w:type="dxa"/>
            <w:shd w:val="clear" w:color="auto" w:fill="auto"/>
          </w:tcPr>
          <w:p w14:paraId="4C97113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A7B5AE4" w14:textId="77777777" w:rsidR="0014357A" w:rsidRDefault="0014357A" w:rsidP="0014357A">
            <w:pPr>
              <w:pStyle w:val="tabletext"/>
              <w:rPr>
                <w:rStyle w:val="LineNumber"/>
              </w:rPr>
            </w:pPr>
          </w:p>
        </w:tc>
      </w:tr>
      <w:tr w:rsidR="0014357A" w14:paraId="5D367E23" w14:textId="77777777" w:rsidTr="00D01893">
        <w:trPr>
          <w:cantSplit/>
        </w:trPr>
        <w:tc>
          <w:tcPr>
            <w:tcW w:w="2267" w:type="dxa"/>
            <w:shd w:val="clear" w:color="auto" w:fill="auto"/>
          </w:tcPr>
          <w:p w14:paraId="3C2C411B"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08CA8AAB" w14:textId="77777777" w:rsidR="0014357A" w:rsidRDefault="0014357A" w:rsidP="0014357A">
            <w:pPr>
              <w:pStyle w:val="tabletext"/>
              <w:rPr>
                <w:rStyle w:val="LineNumber"/>
              </w:rPr>
            </w:pPr>
          </w:p>
        </w:tc>
      </w:tr>
    </w:tbl>
    <w:p w14:paraId="0E91F184" w14:textId="77777777" w:rsidR="0014357A" w:rsidRDefault="0014357A" w:rsidP="0014357A">
      <w:pPr>
        <w:rPr>
          <w:rStyle w:val="LineNumber"/>
        </w:rPr>
      </w:pPr>
    </w:p>
    <w:p w14:paraId="0FEAFE8B"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03B1A">
        <w:instrText>Birth weight</w:instrText>
      </w:r>
      <w:r>
        <w:instrText xml:space="preserve">" </w:instrText>
      </w:r>
      <w:r>
        <w:rPr>
          <w:rStyle w:val="LineNumber"/>
        </w:rPr>
        <w:fldChar w:fldCharType="end"/>
      </w:r>
      <w:bookmarkStart w:id="64" w:name="_Toc10727682"/>
      <w:r>
        <w:rPr>
          <w:rStyle w:val="LineNumber"/>
        </w:rPr>
        <w:t>Birth weight</w:t>
      </w:r>
      <w:bookmarkEnd w:id="64"/>
    </w:p>
    <w:tbl>
      <w:tblPr>
        <w:tblW w:w="0" w:type="auto"/>
        <w:tblCellMar>
          <w:bottom w:w="170" w:type="dxa"/>
        </w:tblCellMar>
        <w:tblLook w:val="04A0" w:firstRow="1" w:lastRow="0" w:firstColumn="1" w:lastColumn="0" w:noHBand="0" w:noVBand="1"/>
      </w:tblPr>
      <w:tblGrid>
        <w:gridCol w:w="2267"/>
        <w:gridCol w:w="5952"/>
      </w:tblGrid>
      <w:tr w:rsidR="0014357A" w14:paraId="2BAAFAFC" w14:textId="77777777" w:rsidTr="00D01893">
        <w:trPr>
          <w:cantSplit/>
        </w:trPr>
        <w:tc>
          <w:tcPr>
            <w:tcW w:w="2267" w:type="dxa"/>
            <w:shd w:val="clear" w:color="auto" w:fill="auto"/>
          </w:tcPr>
          <w:p w14:paraId="4533C6B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E5AC7AC" w14:textId="77777777" w:rsidR="0014357A" w:rsidRDefault="0014357A" w:rsidP="0014357A">
            <w:pPr>
              <w:pStyle w:val="tabletext"/>
              <w:rPr>
                <w:rStyle w:val="LineNumber"/>
              </w:rPr>
            </w:pPr>
            <w:r>
              <w:rPr>
                <w:rStyle w:val="LineNumber"/>
              </w:rPr>
              <w:t>Weight of infant at time of birth, in grams.</w:t>
            </w:r>
          </w:p>
        </w:tc>
      </w:tr>
      <w:tr w:rsidR="0014357A" w14:paraId="43132699" w14:textId="77777777" w:rsidTr="00D01893">
        <w:trPr>
          <w:cantSplit/>
        </w:trPr>
        <w:tc>
          <w:tcPr>
            <w:tcW w:w="2267" w:type="dxa"/>
            <w:shd w:val="clear" w:color="auto" w:fill="auto"/>
          </w:tcPr>
          <w:p w14:paraId="596B65C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82D0B32" w14:textId="77777777" w:rsidR="0014357A" w:rsidRDefault="0014357A" w:rsidP="0014357A">
            <w:pPr>
              <w:pStyle w:val="tabletext"/>
              <w:rPr>
                <w:rStyle w:val="LineNumber"/>
              </w:rPr>
            </w:pPr>
            <w:r>
              <w:rPr>
                <w:rStyle w:val="LineNumber"/>
              </w:rPr>
              <w:t>birth_weight</w:t>
            </w:r>
          </w:p>
        </w:tc>
      </w:tr>
      <w:tr w:rsidR="0014357A" w14:paraId="30C753A2" w14:textId="77777777" w:rsidTr="00D01893">
        <w:trPr>
          <w:cantSplit/>
        </w:trPr>
        <w:tc>
          <w:tcPr>
            <w:tcW w:w="2267" w:type="dxa"/>
            <w:shd w:val="clear" w:color="auto" w:fill="auto"/>
          </w:tcPr>
          <w:p w14:paraId="50BCA69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04F644A" w14:textId="77777777" w:rsidR="0014357A" w:rsidRDefault="0014357A" w:rsidP="0014357A">
            <w:pPr>
              <w:pStyle w:val="tabletext"/>
              <w:rPr>
                <w:rStyle w:val="LineNumber"/>
              </w:rPr>
            </w:pPr>
            <w:r>
              <w:rPr>
                <w:rStyle w:val="LineNumber"/>
              </w:rPr>
              <w:t>fact_nmd_health_event</w:t>
            </w:r>
          </w:p>
        </w:tc>
      </w:tr>
      <w:tr w:rsidR="0014357A" w14:paraId="351C4759" w14:textId="77777777" w:rsidTr="00D01893">
        <w:trPr>
          <w:cantSplit/>
        </w:trPr>
        <w:tc>
          <w:tcPr>
            <w:tcW w:w="2267" w:type="dxa"/>
            <w:shd w:val="clear" w:color="auto" w:fill="auto"/>
          </w:tcPr>
          <w:p w14:paraId="69E0454A"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BCF271C" w14:textId="77777777" w:rsidR="0014357A" w:rsidRDefault="0014357A" w:rsidP="0014357A">
            <w:pPr>
              <w:pStyle w:val="tabletext"/>
              <w:rPr>
                <w:rStyle w:val="LineNumber"/>
              </w:rPr>
            </w:pPr>
            <w:r>
              <w:rPr>
                <w:rStyle w:val="LineNumber"/>
              </w:rPr>
              <w:t>varchar2(4)</w:t>
            </w:r>
          </w:p>
        </w:tc>
      </w:tr>
      <w:tr w:rsidR="0014357A" w14:paraId="3529F2DD" w14:textId="77777777" w:rsidTr="00D01893">
        <w:trPr>
          <w:cantSplit/>
        </w:trPr>
        <w:tc>
          <w:tcPr>
            <w:tcW w:w="2267" w:type="dxa"/>
            <w:shd w:val="clear" w:color="auto" w:fill="auto"/>
          </w:tcPr>
          <w:p w14:paraId="18E9E39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FCC2164" w14:textId="77777777" w:rsidR="0014357A" w:rsidRDefault="0014357A" w:rsidP="0014357A">
            <w:pPr>
              <w:pStyle w:val="tabletext"/>
              <w:rPr>
                <w:rStyle w:val="LineNumber"/>
              </w:rPr>
            </w:pPr>
            <w:r>
              <w:rPr>
                <w:rStyle w:val="LineNumber"/>
              </w:rPr>
              <w:t>Birth weight</w:t>
            </w:r>
          </w:p>
        </w:tc>
      </w:tr>
      <w:tr w:rsidR="0014357A" w14:paraId="10817937" w14:textId="77777777" w:rsidTr="00D01893">
        <w:trPr>
          <w:cantSplit/>
        </w:trPr>
        <w:tc>
          <w:tcPr>
            <w:tcW w:w="2267" w:type="dxa"/>
            <w:shd w:val="clear" w:color="auto" w:fill="auto"/>
          </w:tcPr>
          <w:p w14:paraId="2556D397"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F001064" w14:textId="77777777" w:rsidR="0014357A" w:rsidRDefault="0014357A" w:rsidP="0014357A">
            <w:pPr>
              <w:pStyle w:val="tabletext"/>
              <w:rPr>
                <w:rStyle w:val="LineNumber"/>
              </w:rPr>
            </w:pPr>
            <w:r>
              <w:rPr>
                <w:rStyle w:val="LineNumber"/>
              </w:rPr>
              <w:t>Birth event.</w:t>
            </w:r>
          </w:p>
        </w:tc>
      </w:tr>
      <w:tr w:rsidR="0014357A" w14:paraId="311C18C8" w14:textId="77777777" w:rsidTr="00D01893">
        <w:trPr>
          <w:cantSplit/>
        </w:trPr>
        <w:tc>
          <w:tcPr>
            <w:tcW w:w="2267" w:type="dxa"/>
            <w:shd w:val="clear" w:color="auto" w:fill="auto"/>
          </w:tcPr>
          <w:p w14:paraId="5213DEE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F5A953C" w14:textId="77777777" w:rsidR="0014357A" w:rsidRDefault="0014357A" w:rsidP="0014357A">
            <w:pPr>
              <w:pStyle w:val="tabletext"/>
              <w:rPr>
                <w:rStyle w:val="LineNumber"/>
              </w:rPr>
            </w:pPr>
            <w:r>
              <w:rPr>
                <w:rStyle w:val="LineNumber"/>
              </w:rPr>
              <w:t>NNNN</w:t>
            </w:r>
          </w:p>
        </w:tc>
      </w:tr>
      <w:tr w:rsidR="0014357A" w14:paraId="3F33D5C5" w14:textId="77777777" w:rsidTr="00D01893">
        <w:trPr>
          <w:cantSplit/>
        </w:trPr>
        <w:tc>
          <w:tcPr>
            <w:tcW w:w="2267" w:type="dxa"/>
            <w:shd w:val="clear" w:color="auto" w:fill="auto"/>
          </w:tcPr>
          <w:p w14:paraId="1DEF7F69"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7F78EF4" w14:textId="77777777" w:rsidR="0014357A" w:rsidRDefault="0014357A" w:rsidP="0014357A">
            <w:pPr>
              <w:pStyle w:val="tabletext"/>
              <w:rPr>
                <w:rStyle w:val="LineNumber"/>
              </w:rPr>
            </w:pPr>
            <w:r>
              <w:rPr>
                <w:rStyle w:val="LineNumber"/>
              </w:rPr>
              <w:t>0001 - 9999</w:t>
            </w:r>
          </w:p>
        </w:tc>
      </w:tr>
      <w:tr w:rsidR="0014357A" w14:paraId="0407C26E" w14:textId="77777777" w:rsidTr="00D01893">
        <w:trPr>
          <w:cantSplit/>
        </w:trPr>
        <w:tc>
          <w:tcPr>
            <w:tcW w:w="2267" w:type="dxa"/>
            <w:shd w:val="clear" w:color="auto" w:fill="auto"/>
          </w:tcPr>
          <w:p w14:paraId="429CCA12"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400F6C6" w14:textId="77777777" w:rsidR="0014357A" w:rsidRDefault="0014357A" w:rsidP="0014357A">
            <w:pPr>
              <w:pStyle w:val="tabletext"/>
              <w:rPr>
                <w:rStyle w:val="LineNumber"/>
              </w:rPr>
            </w:pPr>
            <w:r>
              <w:rPr>
                <w:rStyle w:val="LineNumber"/>
              </w:rPr>
              <w:t>Records reporting 0001 to 0399 grams will be returned with a warning message that birthweight is unusually low. Hospitals will need to confirm this value before the record will be loaded into the NMDS.</w:t>
            </w:r>
          </w:p>
        </w:tc>
      </w:tr>
      <w:tr w:rsidR="0014357A" w14:paraId="4FFE2C37" w14:textId="77777777" w:rsidTr="00D01893">
        <w:trPr>
          <w:cantSplit/>
        </w:trPr>
        <w:tc>
          <w:tcPr>
            <w:tcW w:w="2267" w:type="dxa"/>
            <w:shd w:val="clear" w:color="auto" w:fill="auto"/>
          </w:tcPr>
          <w:p w14:paraId="38BAA7C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BC3C234" w14:textId="77777777" w:rsidR="0014357A" w:rsidRDefault="0014357A" w:rsidP="0014357A">
            <w:pPr>
              <w:pStyle w:val="tabletext"/>
              <w:rPr>
                <w:rStyle w:val="LineNumber"/>
              </w:rPr>
            </w:pPr>
            <w:r>
              <w:rPr>
                <w:rStyle w:val="LineNumber"/>
              </w:rPr>
              <w:t>Mandatory for birth events.</w:t>
            </w:r>
          </w:p>
        </w:tc>
      </w:tr>
      <w:tr w:rsidR="0014357A" w14:paraId="56D19EA7" w14:textId="77777777" w:rsidTr="00D01893">
        <w:trPr>
          <w:cantSplit/>
        </w:trPr>
        <w:tc>
          <w:tcPr>
            <w:tcW w:w="2267" w:type="dxa"/>
            <w:shd w:val="clear" w:color="auto" w:fill="auto"/>
          </w:tcPr>
          <w:p w14:paraId="64F32666"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F1510E3" w14:textId="77777777" w:rsidR="0014357A" w:rsidRDefault="0014357A" w:rsidP="0014357A">
            <w:pPr>
              <w:pStyle w:val="tabletext"/>
              <w:rPr>
                <w:rStyle w:val="LineNumber"/>
              </w:rPr>
            </w:pPr>
            <w:r>
              <w:rPr>
                <w:rStyle w:val="LineNumber"/>
              </w:rPr>
              <w:t>Record as soon as practicable after the birth event. If not known, the default is '9000'.</w:t>
            </w:r>
          </w:p>
          <w:p w14:paraId="4635BBA4" w14:textId="77777777" w:rsidR="0014357A" w:rsidRDefault="0014357A" w:rsidP="0014357A">
            <w:pPr>
              <w:pStyle w:val="tabletext"/>
              <w:rPr>
                <w:rStyle w:val="LineNumber"/>
              </w:rPr>
            </w:pPr>
          </w:p>
          <w:p w14:paraId="166C60FE" w14:textId="77777777" w:rsidR="0014357A" w:rsidRDefault="0014357A" w:rsidP="0014357A">
            <w:pPr>
              <w:pStyle w:val="tabletext"/>
              <w:rPr>
                <w:rStyle w:val="LineNumber"/>
              </w:rPr>
            </w:pPr>
            <w:r>
              <w:rPr>
                <w:rStyle w:val="LineNumber"/>
              </w:rPr>
              <w:t>For birth events, Weight on admission will be identical to the Birthweight.</w:t>
            </w:r>
          </w:p>
        </w:tc>
      </w:tr>
      <w:tr w:rsidR="0014357A" w14:paraId="672E208F" w14:textId="77777777" w:rsidTr="00D01893">
        <w:trPr>
          <w:cantSplit/>
        </w:trPr>
        <w:tc>
          <w:tcPr>
            <w:tcW w:w="2267" w:type="dxa"/>
            <w:shd w:val="clear" w:color="auto" w:fill="auto"/>
          </w:tcPr>
          <w:p w14:paraId="42C0573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7DEBE0E" w14:textId="77777777" w:rsidR="0014357A" w:rsidRDefault="0014357A" w:rsidP="0014357A">
            <w:pPr>
              <w:pStyle w:val="tabletext"/>
              <w:rPr>
                <w:rStyle w:val="LineNumber"/>
              </w:rPr>
            </w:pPr>
            <w:r>
              <w:rPr>
                <w:rStyle w:val="LineNumber"/>
              </w:rPr>
              <w:t>Weight on admission</w:t>
            </w:r>
          </w:p>
        </w:tc>
      </w:tr>
      <w:tr w:rsidR="0014357A" w14:paraId="5C94FBA4" w14:textId="77777777" w:rsidTr="00D01893">
        <w:trPr>
          <w:cantSplit/>
        </w:trPr>
        <w:tc>
          <w:tcPr>
            <w:tcW w:w="2267" w:type="dxa"/>
            <w:shd w:val="clear" w:color="auto" w:fill="auto"/>
          </w:tcPr>
          <w:p w14:paraId="6FA4095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0307C81F" w14:textId="77777777" w:rsidR="0014357A" w:rsidRDefault="0014357A" w:rsidP="0014357A">
            <w:pPr>
              <w:pStyle w:val="tabletext"/>
              <w:rPr>
                <w:rStyle w:val="LineNumber"/>
              </w:rPr>
            </w:pPr>
          </w:p>
        </w:tc>
      </w:tr>
      <w:tr w:rsidR="0014357A" w14:paraId="289E11CD" w14:textId="77777777" w:rsidTr="00D01893">
        <w:trPr>
          <w:cantSplit/>
        </w:trPr>
        <w:tc>
          <w:tcPr>
            <w:tcW w:w="2267" w:type="dxa"/>
            <w:shd w:val="clear" w:color="auto" w:fill="auto"/>
          </w:tcPr>
          <w:p w14:paraId="5A86AD21"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BACA0B4" w14:textId="77777777" w:rsidR="0014357A" w:rsidRDefault="0014357A" w:rsidP="0014357A">
            <w:pPr>
              <w:pStyle w:val="tabletext"/>
              <w:rPr>
                <w:rStyle w:val="LineNumber"/>
              </w:rPr>
            </w:pPr>
          </w:p>
        </w:tc>
      </w:tr>
    </w:tbl>
    <w:p w14:paraId="531DBB6A" w14:textId="77777777" w:rsidR="0014357A" w:rsidRDefault="0014357A" w:rsidP="0014357A">
      <w:pPr>
        <w:rPr>
          <w:rStyle w:val="LineNumber"/>
        </w:rPr>
      </w:pPr>
    </w:p>
    <w:p w14:paraId="36ABB87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1B65">
        <w:instrText>Client system identifier</w:instrText>
      </w:r>
      <w:r>
        <w:instrText xml:space="preserve">" </w:instrText>
      </w:r>
      <w:r>
        <w:rPr>
          <w:rStyle w:val="LineNumber"/>
        </w:rPr>
        <w:fldChar w:fldCharType="end"/>
      </w:r>
      <w:bookmarkStart w:id="65" w:name="_Toc10727683"/>
      <w:r>
        <w:rPr>
          <w:rStyle w:val="LineNumber"/>
        </w:rPr>
        <w:t>Client system identifier</w:t>
      </w:r>
      <w:bookmarkEnd w:id="65"/>
    </w:p>
    <w:tbl>
      <w:tblPr>
        <w:tblW w:w="0" w:type="auto"/>
        <w:tblCellMar>
          <w:bottom w:w="170" w:type="dxa"/>
        </w:tblCellMar>
        <w:tblLook w:val="04A0" w:firstRow="1" w:lastRow="0" w:firstColumn="1" w:lastColumn="0" w:noHBand="0" w:noVBand="1"/>
      </w:tblPr>
      <w:tblGrid>
        <w:gridCol w:w="2267"/>
        <w:gridCol w:w="5952"/>
      </w:tblGrid>
      <w:tr w:rsidR="0014357A" w14:paraId="2CEAEFD3" w14:textId="77777777" w:rsidTr="00D01893">
        <w:trPr>
          <w:cantSplit/>
        </w:trPr>
        <w:tc>
          <w:tcPr>
            <w:tcW w:w="2267" w:type="dxa"/>
            <w:shd w:val="clear" w:color="auto" w:fill="auto"/>
          </w:tcPr>
          <w:p w14:paraId="74D0505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6A82D9E" w14:textId="77777777" w:rsidR="0014357A" w:rsidRDefault="0014357A" w:rsidP="0014357A">
            <w:pPr>
              <w:pStyle w:val="tabletext"/>
              <w:rPr>
                <w:rStyle w:val="LineNumber"/>
              </w:rPr>
            </w:pPr>
            <w:r>
              <w:rPr>
                <w:rStyle w:val="LineNumber"/>
              </w:rPr>
              <w:t>A unique identifier for the record stored within the health provider's system</w:t>
            </w:r>
          </w:p>
        </w:tc>
      </w:tr>
      <w:tr w:rsidR="0014357A" w14:paraId="0081D8DD" w14:textId="77777777" w:rsidTr="00D01893">
        <w:trPr>
          <w:cantSplit/>
        </w:trPr>
        <w:tc>
          <w:tcPr>
            <w:tcW w:w="2267" w:type="dxa"/>
            <w:shd w:val="clear" w:color="auto" w:fill="auto"/>
          </w:tcPr>
          <w:p w14:paraId="4BFF3B02"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9878EE6" w14:textId="77777777" w:rsidR="0014357A" w:rsidRDefault="0014357A" w:rsidP="0014357A">
            <w:pPr>
              <w:pStyle w:val="tabletext"/>
              <w:rPr>
                <w:rStyle w:val="LineNumber"/>
              </w:rPr>
            </w:pPr>
            <w:r>
              <w:rPr>
                <w:rStyle w:val="LineNumber"/>
              </w:rPr>
              <w:t>client_system_identifier</w:t>
            </w:r>
          </w:p>
        </w:tc>
      </w:tr>
      <w:tr w:rsidR="0014357A" w14:paraId="49E7ECBD" w14:textId="77777777" w:rsidTr="00D01893">
        <w:trPr>
          <w:cantSplit/>
        </w:trPr>
        <w:tc>
          <w:tcPr>
            <w:tcW w:w="2267" w:type="dxa"/>
            <w:shd w:val="clear" w:color="auto" w:fill="auto"/>
          </w:tcPr>
          <w:p w14:paraId="10693875"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FA78D63" w14:textId="77777777" w:rsidR="0014357A" w:rsidRDefault="0014357A" w:rsidP="0014357A">
            <w:pPr>
              <w:pStyle w:val="tabletext"/>
              <w:rPr>
                <w:rStyle w:val="LineNumber"/>
              </w:rPr>
            </w:pPr>
            <w:r>
              <w:rPr>
                <w:rStyle w:val="LineNumber"/>
              </w:rPr>
              <w:t>fact_nmd_health_event</w:t>
            </w:r>
          </w:p>
        </w:tc>
      </w:tr>
      <w:tr w:rsidR="0014357A" w14:paraId="6C879A34" w14:textId="77777777" w:rsidTr="00D01893">
        <w:trPr>
          <w:cantSplit/>
        </w:trPr>
        <w:tc>
          <w:tcPr>
            <w:tcW w:w="2267" w:type="dxa"/>
            <w:shd w:val="clear" w:color="auto" w:fill="auto"/>
          </w:tcPr>
          <w:p w14:paraId="6171E1B7"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8ED23E9" w14:textId="77777777" w:rsidR="0014357A" w:rsidRDefault="0014357A" w:rsidP="0014357A">
            <w:pPr>
              <w:pStyle w:val="tabletext"/>
              <w:rPr>
                <w:rStyle w:val="LineNumber"/>
              </w:rPr>
            </w:pPr>
            <w:r>
              <w:rPr>
                <w:rStyle w:val="LineNumber"/>
              </w:rPr>
              <w:t>varchar2(14)</w:t>
            </w:r>
          </w:p>
        </w:tc>
      </w:tr>
      <w:tr w:rsidR="0014357A" w14:paraId="2CB7F828" w14:textId="77777777" w:rsidTr="00D01893">
        <w:trPr>
          <w:cantSplit/>
        </w:trPr>
        <w:tc>
          <w:tcPr>
            <w:tcW w:w="2267" w:type="dxa"/>
            <w:shd w:val="clear" w:color="auto" w:fill="auto"/>
          </w:tcPr>
          <w:p w14:paraId="2933A0B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CA8A468" w14:textId="77777777" w:rsidR="0014357A" w:rsidRDefault="0014357A" w:rsidP="0014357A">
            <w:pPr>
              <w:pStyle w:val="tabletext"/>
              <w:rPr>
                <w:rStyle w:val="LineNumber"/>
              </w:rPr>
            </w:pPr>
          </w:p>
        </w:tc>
      </w:tr>
      <w:tr w:rsidR="0014357A" w14:paraId="700A96AE" w14:textId="77777777" w:rsidTr="00D01893">
        <w:trPr>
          <w:cantSplit/>
        </w:trPr>
        <w:tc>
          <w:tcPr>
            <w:tcW w:w="2267" w:type="dxa"/>
            <w:shd w:val="clear" w:color="auto" w:fill="auto"/>
          </w:tcPr>
          <w:p w14:paraId="28B7F039"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3877E71" w14:textId="77777777" w:rsidR="0014357A" w:rsidRDefault="0014357A" w:rsidP="0014357A">
            <w:pPr>
              <w:pStyle w:val="tabletext"/>
              <w:rPr>
                <w:rStyle w:val="LineNumber"/>
              </w:rPr>
            </w:pPr>
          </w:p>
        </w:tc>
      </w:tr>
      <w:tr w:rsidR="0014357A" w14:paraId="12F67AE3" w14:textId="77777777" w:rsidTr="00D01893">
        <w:trPr>
          <w:cantSplit/>
        </w:trPr>
        <w:tc>
          <w:tcPr>
            <w:tcW w:w="2267" w:type="dxa"/>
            <w:shd w:val="clear" w:color="auto" w:fill="auto"/>
          </w:tcPr>
          <w:p w14:paraId="6143850C"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765416AA" w14:textId="77777777" w:rsidR="0014357A" w:rsidRDefault="0014357A" w:rsidP="0014357A">
            <w:pPr>
              <w:pStyle w:val="tabletext"/>
              <w:rPr>
                <w:rStyle w:val="LineNumber"/>
              </w:rPr>
            </w:pPr>
          </w:p>
        </w:tc>
      </w:tr>
      <w:tr w:rsidR="0014357A" w14:paraId="07A4CF19" w14:textId="77777777" w:rsidTr="00D01893">
        <w:trPr>
          <w:cantSplit/>
        </w:trPr>
        <w:tc>
          <w:tcPr>
            <w:tcW w:w="2267" w:type="dxa"/>
            <w:shd w:val="clear" w:color="auto" w:fill="auto"/>
          </w:tcPr>
          <w:p w14:paraId="14D5052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B333C80" w14:textId="77777777" w:rsidR="0014357A" w:rsidRDefault="0014357A" w:rsidP="0014357A">
            <w:pPr>
              <w:pStyle w:val="tabletext"/>
              <w:rPr>
                <w:rStyle w:val="LineNumber"/>
              </w:rPr>
            </w:pPr>
          </w:p>
        </w:tc>
      </w:tr>
      <w:tr w:rsidR="0014357A" w14:paraId="1B15E1EA" w14:textId="77777777" w:rsidTr="00D01893">
        <w:trPr>
          <w:cantSplit/>
        </w:trPr>
        <w:tc>
          <w:tcPr>
            <w:tcW w:w="2267" w:type="dxa"/>
            <w:shd w:val="clear" w:color="auto" w:fill="auto"/>
          </w:tcPr>
          <w:p w14:paraId="58A9A854"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FAB8BD5" w14:textId="77777777" w:rsidR="0014357A" w:rsidRDefault="00484540" w:rsidP="0014357A">
            <w:pPr>
              <w:pStyle w:val="tabletext"/>
              <w:rPr>
                <w:color w:val="000000"/>
              </w:rPr>
            </w:pPr>
            <w:r>
              <w:rPr>
                <w:color w:val="000000"/>
              </w:rPr>
              <w:t>U</w:t>
            </w:r>
            <w:r w:rsidRPr="007E0BBE">
              <w:rPr>
                <w:color w:val="000000"/>
              </w:rPr>
              <w:t>sed to store any record level identification that a provider’s system may require in addition to</w:t>
            </w:r>
            <w:r>
              <w:rPr>
                <w:color w:val="000000"/>
              </w:rPr>
              <w:t xml:space="preserve"> </w:t>
            </w:r>
            <w:r w:rsidRPr="007E0BBE">
              <w:rPr>
                <w:color w:val="000000"/>
              </w:rPr>
              <w:t>the</w:t>
            </w:r>
            <w:r>
              <w:rPr>
                <w:color w:val="000000"/>
              </w:rPr>
              <w:t xml:space="preserve"> </w:t>
            </w:r>
            <w:r w:rsidRPr="007E0BBE">
              <w:rPr>
                <w:color w:val="000000"/>
              </w:rPr>
              <w:t>PMS unique identifier.</w:t>
            </w:r>
            <w:r>
              <w:rPr>
                <w:color w:val="000000"/>
              </w:rPr>
              <w:t xml:space="preserve"> </w:t>
            </w:r>
          </w:p>
          <w:p w14:paraId="73206B1A" w14:textId="77777777" w:rsidR="00484540" w:rsidRDefault="00484540" w:rsidP="0014357A">
            <w:pPr>
              <w:pStyle w:val="tabletext"/>
              <w:rPr>
                <w:rStyle w:val="LineNumber"/>
              </w:rPr>
            </w:pPr>
          </w:p>
          <w:p w14:paraId="3DB9C70C" w14:textId="77777777" w:rsidR="0014357A" w:rsidRDefault="0014357A" w:rsidP="0014357A">
            <w:pPr>
              <w:pStyle w:val="tabletext"/>
              <w:rPr>
                <w:rStyle w:val="LineNumber"/>
              </w:rPr>
            </w:pPr>
            <w:r>
              <w:rPr>
                <w:rStyle w:val="LineNumber"/>
              </w:rPr>
              <w:t>This field is used as a reference field for checking data quality.</w:t>
            </w:r>
          </w:p>
        </w:tc>
      </w:tr>
      <w:tr w:rsidR="0014357A" w14:paraId="1243E03C" w14:textId="77777777" w:rsidTr="00D01893">
        <w:trPr>
          <w:cantSplit/>
        </w:trPr>
        <w:tc>
          <w:tcPr>
            <w:tcW w:w="2267" w:type="dxa"/>
            <w:shd w:val="clear" w:color="auto" w:fill="auto"/>
          </w:tcPr>
          <w:p w14:paraId="31889D9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1123338" w14:textId="77777777" w:rsidR="0014357A" w:rsidRDefault="0014357A" w:rsidP="0014357A">
            <w:pPr>
              <w:pStyle w:val="tabletext"/>
              <w:rPr>
                <w:rStyle w:val="LineNumber"/>
              </w:rPr>
            </w:pPr>
          </w:p>
        </w:tc>
      </w:tr>
      <w:tr w:rsidR="0014357A" w14:paraId="03E6E6B9" w14:textId="77777777" w:rsidTr="00D01893">
        <w:trPr>
          <w:cantSplit/>
        </w:trPr>
        <w:tc>
          <w:tcPr>
            <w:tcW w:w="2267" w:type="dxa"/>
            <w:shd w:val="clear" w:color="auto" w:fill="auto"/>
          </w:tcPr>
          <w:p w14:paraId="50FE1F0F"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FFA644E" w14:textId="77777777" w:rsidR="0014357A" w:rsidRDefault="0014357A" w:rsidP="0014357A">
            <w:pPr>
              <w:pStyle w:val="tabletext"/>
              <w:rPr>
                <w:rStyle w:val="LineNumber"/>
              </w:rPr>
            </w:pPr>
          </w:p>
        </w:tc>
      </w:tr>
      <w:tr w:rsidR="0014357A" w14:paraId="7A557197" w14:textId="77777777" w:rsidTr="00D01893">
        <w:trPr>
          <w:cantSplit/>
        </w:trPr>
        <w:tc>
          <w:tcPr>
            <w:tcW w:w="2267" w:type="dxa"/>
            <w:shd w:val="clear" w:color="auto" w:fill="auto"/>
          </w:tcPr>
          <w:p w14:paraId="4C2DE74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80E5EBF" w14:textId="77777777" w:rsidR="0014357A" w:rsidRDefault="0014357A" w:rsidP="0014357A">
            <w:pPr>
              <w:pStyle w:val="tabletext"/>
              <w:rPr>
                <w:rStyle w:val="LineNumber"/>
              </w:rPr>
            </w:pPr>
            <w:r>
              <w:rPr>
                <w:rStyle w:val="LineNumber"/>
              </w:rPr>
              <w:t>Related to PMS unique identifier.</w:t>
            </w:r>
          </w:p>
        </w:tc>
      </w:tr>
      <w:tr w:rsidR="0014357A" w14:paraId="3A84BC1F" w14:textId="77777777" w:rsidTr="00D01893">
        <w:trPr>
          <w:cantSplit/>
        </w:trPr>
        <w:tc>
          <w:tcPr>
            <w:tcW w:w="2267" w:type="dxa"/>
            <w:shd w:val="clear" w:color="auto" w:fill="auto"/>
          </w:tcPr>
          <w:p w14:paraId="3AF3B48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2607C13" w14:textId="77777777" w:rsidR="0014357A" w:rsidRDefault="0014357A" w:rsidP="0014357A">
            <w:pPr>
              <w:pStyle w:val="tabletext"/>
              <w:rPr>
                <w:rStyle w:val="LineNumber"/>
              </w:rPr>
            </w:pPr>
          </w:p>
        </w:tc>
      </w:tr>
      <w:tr w:rsidR="0014357A" w14:paraId="5AF46E37" w14:textId="77777777" w:rsidTr="00D01893">
        <w:trPr>
          <w:cantSplit/>
        </w:trPr>
        <w:tc>
          <w:tcPr>
            <w:tcW w:w="2267" w:type="dxa"/>
            <w:shd w:val="clear" w:color="auto" w:fill="auto"/>
          </w:tcPr>
          <w:p w14:paraId="1131B53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B021BE2" w14:textId="77777777" w:rsidR="0014357A" w:rsidRDefault="0014357A" w:rsidP="0014357A">
            <w:pPr>
              <w:pStyle w:val="tabletext"/>
              <w:rPr>
                <w:rStyle w:val="LineNumber"/>
              </w:rPr>
            </w:pPr>
          </w:p>
        </w:tc>
      </w:tr>
    </w:tbl>
    <w:p w14:paraId="6E3507E6" w14:textId="77777777" w:rsidR="0014357A" w:rsidRDefault="0014357A" w:rsidP="0014357A">
      <w:pPr>
        <w:rPr>
          <w:rStyle w:val="LineNumber"/>
        </w:rPr>
      </w:pPr>
    </w:p>
    <w:p w14:paraId="037CED2F"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935A1">
        <w:instrText>Complication and comorbidity level (CCL)</w:instrText>
      </w:r>
      <w:r>
        <w:instrText xml:space="preserve">" </w:instrText>
      </w:r>
      <w:r>
        <w:rPr>
          <w:rStyle w:val="LineNumber"/>
        </w:rPr>
        <w:fldChar w:fldCharType="end"/>
      </w:r>
      <w:bookmarkStart w:id="66" w:name="_Toc10727684"/>
      <w:r>
        <w:rPr>
          <w:rStyle w:val="LineNumber"/>
        </w:rPr>
        <w:t>Complication and comorbidity level (CCL)</w:t>
      </w:r>
      <w:bookmarkEnd w:id="66"/>
    </w:p>
    <w:tbl>
      <w:tblPr>
        <w:tblW w:w="0" w:type="auto"/>
        <w:tblCellMar>
          <w:bottom w:w="170" w:type="dxa"/>
        </w:tblCellMar>
        <w:tblLook w:val="04A0" w:firstRow="1" w:lastRow="0" w:firstColumn="1" w:lastColumn="0" w:noHBand="0" w:noVBand="1"/>
      </w:tblPr>
      <w:tblGrid>
        <w:gridCol w:w="2267"/>
        <w:gridCol w:w="5952"/>
      </w:tblGrid>
      <w:tr w:rsidR="0014357A" w14:paraId="281808E3" w14:textId="77777777" w:rsidTr="00D01893">
        <w:trPr>
          <w:cantSplit/>
        </w:trPr>
        <w:tc>
          <w:tcPr>
            <w:tcW w:w="2267" w:type="dxa"/>
            <w:shd w:val="clear" w:color="auto" w:fill="auto"/>
          </w:tcPr>
          <w:p w14:paraId="6AA3C37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78EB08E" w14:textId="77777777" w:rsidR="0014357A" w:rsidRDefault="0014357A" w:rsidP="0014357A">
            <w:pPr>
              <w:pStyle w:val="tabletext"/>
              <w:rPr>
                <w:rStyle w:val="LineNumber"/>
              </w:rPr>
            </w:pPr>
            <w:r>
              <w:rPr>
                <w:rStyle w:val="LineNumber"/>
              </w:rPr>
              <w:t>CCL - Complication/co-morbidity class level. This comes out of the DRG grouper program and identifies the clinical severity within a DRG code.</w:t>
            </w:r>
          </w:p>
        </w:tc>
      </w:tr>
      <w:tr w:rsidR="0014357A" w14:paraId="6D1E039C" w14:textId="77777777" w:rsidTr="00D01893">
        <w:trPr>
          <w:cantSplit/>
        </w:trPr>
        <w:tc>
          <w:tcPr>
            <w:tcW w:w="2267" w:type="dxa"/>
            <w:shd w:val="clear" w:color="auto" w:fill="auto"/>
          </w:tcPr>
          <w:p w14:paraId="3D19A303"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B8F8CEC" w14:textId="77777777" w:rsidR="0014357A" w:rsidRDefault="0014357A" w:rsidP="0014357A">
            <w:pPr>
              <w:pStyle w:val="tabletext"/>
              <w:rPr>
                <w:rStyle w:val="LineNumber"/>
              </w:rPr>
            </w:pPr>
            <w:r>
              <w:rPr>
                <w:rStyle w:val="LineNumber"/>
              </w:rPr>
              <w:t>ccl</w:t>
            </w:r>
          </w:p>
        </w:tc>
      </w:tr>
      <w:tr w:rsidR="0014357A" w14:paraId="3EBB9A27" w14:textId="77777777" w:rsidTr="00D01893">
        <w:trPr>
          <w:cantSplit/>
        </w:trPr>
        <w:tc>
          <w:tcPr>
            <w:tcW w:w="2267" w:type="dxa"/>
            <w:shd w:val="clear" w:color="auto" w:fill="auto"/>
          </w:tcPr>
          <w:p w14:paraId="337D7B9F"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FFC57A7" w14:textId="77777777" w:rsidR="0014357A" w:rsidRDefault="0014357A" w:rsidP="0014357A">
            <w:pPr>
              <w:pStyle w:val="tabletext"/>
              <w:rPr>
                <w:rStyle w:val="LineNumber"/>
              </w:rPr>
            </w:pPr>
            <w:r>
              <w:rPr>
                <w:rStyle w:val="LineNumber"/>
              </w:rPr>
              <w:t>fact_nmd_health_event</w:t>
            </w:r>
          </w:p>
        </w:tc>
      </w:tr>
      <w:tr w:rsidR="0014357A" w14:paraId="31665812" w14:textId="77777777" w:rsidTr="00D01893">
        <w:trPr>
          <w:cantSplit/>
        </w:trPr>
        <w:tc>
          <w:tcPr>
            <w:tcW w:w="2267" w:type="dxa"/>
            <w:shd w:val="clear" w:color="auto" w:fill="auto"/>
          </w:tcPr>
          <w:p w14:paraId="3E15A701"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FB4AD39" w14:textId="77777777" w:rsidR="0014357A" w:rsidRDefault="0014357A" w:rsidP="0014357A">
            <w:pPr>
              <w:pStyle w:val="tabletext"/>
              <w:rPr>
                <w:rStyle w:val="LineNumber"/>
              </w:rPr>
            </w:pPr>
            <w:r>
              <w:rPr>
                <w:rStyle w:val="LineNumber"/>
              </w:rPr>
              <w:t>char(1)</w:t>
            </w:r>
          </w:p>
        </w:tc>
      </w:tr>
      <w:tr w:rsidR="0014357A" w14:paraId="072CB71E" w14:textId="77777777" w:rsidTr="00D01893">
        <w:trPr>
          <w:cantSplit/>
        </w:trPr>
        <w:tc>
          <w:tcPr>
            <w:tcW w:w="2267" w:type="dxa"/>
            <w:shd w:val="clear" w:color="auto" w:fill="auto"/>
          </w:tcPr>
          <w:p w14:paraId="3E4D87C0"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F5DA917" w14:textId="77777777" w:rsidR="0014357A" w:rsidRDefault="0014357A" w:rsidP="0014357A">
            <w:pPr>
              <w:pStyle w:val="tabletext"/>
              <w:rPr>
                <w:rStyle w:val="LineNumber"/>
              </w:rPr>
            </w:pPr>
          </w:p>
        </w:tc>
      </w:tr>
      <w:tr w:rsidR="0014357A" w14:paraId="4D3E8198" w14:textId="77777777" w:rsidTr="00D01893">
        <w:trPr>
          <w:cantSplit/>
        </w:trPr>
        <w:tc>
          <w:tcPr>
            <w:tcW w:w="2267" w:type="dxa"/>
            <w:shd w:val="clear" w:color="auto" w:fill="auto"/>
          </w:tcPr>
          <w:p w14:paraId="5979B29E"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CC6447F" w14:textId="77777777" w:rsidR="0014357A" w:rsidRDefault="0014357A" w:rsidP="0014357A">
            <w:pPr>
              <w:pStyle w:val="tabletext"/>
              <w:rPr>
                <w:rStyle w:val="LineNumber"/>
              </w:rPr>
            </w:pPr>
            <w:r>
              <w:rPr>
                <w:rStyle w:val="LineNumber"/>
              </w:rPr>
              <w:t>DRG version 3.1</w:t>
            </w:r>
          </w:p>
        </w:tc>
      </w:tr>
      <w:tr w:rsidR="0014357A" w14:paraId="118A4269" w14:textId="77777777" w:rsidTr="00D01893">
        <w:trPr>
          <w:cantSplit/>
        </w:trPr>
        <w:tc>
          <w:tcPr>
            <w:tcW w:w="2267" w:type="dxa"/>
            <w:shd w:val="clear" w:color="auto" w:fill="auto"/>
          </w:tcPr>
          <w:p w14:paraId="71FE8CA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4D675DE7" w14:textId="77777777" w:rsidR="0014357A" w:rsidRDefault="0014357A" w:rsidP="0014357A">
            <w:pPr>
              <w:pStyle w:val="tabletext"/>
              <w:rPr>
                <w:rStyle w:val="LineNumber"/>
              </w:rPr>
            </w:pPr>
            <w:r>
              <w:rPr>
                <w:rStyle w:val="LineNumber"/>
              </w:rPr>
              <w:t>N</w:t>
            </w:r>
          </w:p>
        </w:tc>
      </w:tr>
      <w:tr w:rsidR="0014357A" w14:paraId="3C55C978" w14:textId="77777777" w:rsidTr="00D01893">
        <w:trPr>
          <w:cantSplit/>
        </w:trPr>
        <w:tc>
          <w:tcPr>
            <w:tcW w:w="2267" w:type="dxa"/>
            <w:shd w:val="clear" w:color="auto" w:fill="auto"/>
          </w:tcPr>
          <w:p w14:paraId="0022614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1FBB8CA" w14:textId="77777777" w:rsidR="0014357A" w:rsidRDefault="0014357A" w:rsidP="0014357A">
            <w:pPr>
              <w:pStyle w:val="tabletext"/>
              <w:rPr>
                <w:rStyle w:val="LineNumber"/>
              </w:rPr>
            </w:pPr>
            <w:r>
              <w:rPr>
                <w:rStyle w:val="LineNumber"/>
              </w:rPr>
              <w:t>1        minor CC or non-CC</w:t>
            </w:r>
          </w:p>
          <w:p w14:paraId="70ECF3D9" w14:textId="77777777" w:rsidR="0014357A" w:rsidRDefault="0014357A" w:rsidP="0014357A">
            <w:pPr>
              <w:pStyle w:val="tabletext"/>
              <w:rPr>
                <w:rStyle w:val="LineNumber"/>
              </w:rPr>
            </w:pPr>
            <w:r>
              <w:rPr>
                <w:rStyle w:val="LineNumber"/>
              </w:rPr>
              <w:t>2        moderate CC</w:t>
            </w:r>
          </w:p>
          <w:p w14:paraId="4D53CB96" w14:textId="77777777" w:rsidR="0014357A" w:rsidRDefault="0014357A" w:rsidP="0014357A">
            <w:pPr>
              <w:pStyle w:val="tabletext"/>
              <w:rPr>
                <w:rStyle w:val="LineNumber"/>
              </w:rPr>
            </w:pPr>
            <w:r>
              <w:rPr>
                <w:rStyle w:val="LineNumber"/>
              </w:rPr>
              <w:t>3        major CC</w:t>
            </w:r>
          </w:p>
          <w:p w14:paraId="22B607CB" w14:textId="77777777" w:rsidR="0014357A" w:rsidRDefault="0014357A" w:rsidP="0014357A">
            <w:pPr>
              <w:pStyle w:val="tabletext"/>
              <w:rPr>
                <w:rStyle w:val="LineNumber"/>
              </w:rPr>
            </w:pPr>
            <w:r>
              <w:rPr>
                <w:rStyle w:val="LineNumber"/>
              </w:rPr>
              <w:t>4        extreme CC</w:t>
            </w:r>
          </w:p>
        </w:tc>
      </w:tr>
      <w:tr w:rsidR="0014357A" w14:paraId="3E876804" w14:textId="77777777" w:rsidTr="00D01893">
        <w:trPr>
          <w:cantSplit/>
        </w:trPr>
        <w:tc>
          <w:tcPr>
            <w:tcW w:w="2267" w:type="dxa"/>
            <w:shd w:val="clear" w:color="auto" w:fill="auto"/>
          </w:tcPr>
          <w:p w14:paraId="421EC873"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1FCC509" w14:textId="77777777" w:rsidR="0014357A" w:rsidRDefault="0014357A" w:rsidP="0014357A">
            <w:pPr>
              <w:pStyle w:val="tabletext"/>
              <w:rPr>
                <w:rStyle w:val="LineNumber"/>
              </w:rPr>
            </w:pPr>
            <w:r>
              <w:rPr>
                <w:rStyle w:val="LineNumber"/>
              </w:rPr>
              <w:t>Relates only to DRG Grouper versions 3.0 and 3.1.</w:t>
            </w:r>
          </w:p>
          <w:p w14:paraId="491FBB44" w14:textId="77777777" w:rsidR="0014357A" w:rsidRDefault="0014357A" w:rsidP="0014357A">
            <w:pPr>
              <w:pStyle w:val="tabletext"/>
              <w:rPr>
                <w:rStyle w:val="LineNumber"/>
              </w:rPr>
            </w:pPr>
          </w:p>
          <w:p w14:paraId="6160071A" w14:textId="77777777" w:rsidR="0014357A" w:rsidRDefault="0014357A" w:rsidP="0014357A">
            <w:pPr>
              <w:pStyle w:val="tabletext"/>
              <w:rPr>
                <w:rStyle w:val="LineNumber"/>
              </w:rPr>
            </w:pPr>
            <w:r>
              <w:rPr>
                <w:rStyle w:val="LineNumber"/>
              </w:rPr>
              <w:t>Serves the same purpose for DRG Grouper clinical versions 3.0 and 3.1 as PCCL does for DRG Grouper clinical versions 4.1, 4.2 and 5.0.</w:t>
            </w:r>
          </w:p>
          <w:p w14:paraId="3BFD63C3" w14:textId="77777777" w:rsidR="0014357A" w:rsidRDefault="0014357A" w:rsidP="0014357A">
            <w:pPr>
              <w:pStyle w:val="tabletext"/>
              <w:rPr>
                <w:rStyle w:val="LineNumber"/>
              </w:rPr>
            </w:pPr>
          </w:p>
          <w:p w14:paraId="02E8F83A" w14:textId="77777777" w:rsidR="0014357A" w:rsidRDefault="0014357A" w:rsidP="0014357A">
            <w:pPr>
              <w:pStyle w:val="tabletext"/>
              <w:rPr>
                <w:rStyle w:val="LineNumber"/>
              </w:rPr>
            </w:pPr>
            <w:r>
              <w:rPr>
                <w:rStyle w:val="LineNumber"/>
              </w:rPr>
              <w:t>The AR-DRG v4.1 Definitions Manual says CCLs 'are severity weights given to ALL additional diagnoses. They range in value from 0 to 4 for surgical and neonate episodes, and from 0 to 3 for medical episodes, and have been developed through a combination of medical judgement and statistical analysis. CCL values can vary between adjacent DRGs.'</w:t>
            </w:r>
          </w:p>
        </w:tc>
      </w:tr>
      <w:tr w:rsidR="0014357A" w14:paraId="1B48AB3A" w14:textId="77777777" w:rsidTr="00D01893">
        <w:trPr>
          <w:cantSplit/>
        </w:trPr>
        <w:tc>
          <w:tcPr>
            <w:tcW w:w="2267" w:type="dxa"/>
            <w:shd w:val="clear" w:color="auto" w:fill="auto"/>
          </w:tcPr>
          <w:p w14:paraId="6BAE3BF7"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63F73C3" w14:textId="77777777" w:rsidR="0014357A" w:rsidRDefault="0014357A" w:rsidP="0014357A">
            <w:pPr>
              <w:pStyle w:val="tabletext"/>
              <w:rPr>
                <w:rStyle w:val="LineNumber"/>
              </w:rPr>
            </w:pPr>
          </w:p>
        </w:tc>
      </w:tr>
      <w:tr w:rsidR="0014357A" w14:paraId="5E412E48" w14:textId="77777777" w:rsidTr="00D01893">
        <w:trPr>
          <w:cantSplit/>
        </w:trPr>
        <w:tc>
          <w:tcPr>
            <w:tcW w:w="2267" w:type="dxa"/>
            <w:shd w:val="clear" w:color="auto" w:fill="auto"/>
          </w:tcPr>
          <w:p w14:paraId="4DDD8A1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7067848" w14:textId="77777777" w:rsidR="0014357A" w:rsidRDefault="0014357A" w:rsidP="0014357A">
            <w:pPr>
              <w:pStyle w:val="tabletext"/>
              <w:rPr>
                <w:rStyle w:val="LineNumber"/>
              </w:rPr>
            </w:pPr>
          </w:p>
        </w:tc>
      </w:tr>
      <w:tr w:rsidR="0014357A" w14:paraId="7D1FEE5A" w14:textId="77777777" w:rsidTr="00D01893">
        <w:trPr>
          <w:cantSplit/>
        </w:trPr>
        <w:tc>
          <w:tcPr>
            <w:tcW w:w="2267" w:type="dxa"/>
            <w:shd w:val="clear" w:color="auto" w:fill="auto"/>
          </w:tcPr>
          <w:p w14:paraId="05996EFB"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A433918" w14:textId="77777777" w:rsidR="0014357A" w:rsidRDefault="0014357A" w:rsidP="0014357A">
            <w:pPr>
              <w:pStyle w:val="tabletext"/>
              <w:rPr>
                <w:rStyle w:val="LineNumber"/>
              </w:rPr>
            </w:pPr>
            <w:r>
              <w:rPr>
                <w:rStyle w:val="LineNumber"/>
              </w:rPr>
              <w:t>DRG code version 3.1</w:t>
            </w:r>
          </w:p>
          <w:p w14:paraId="2FF24A7A" w14:textId="77777777" w:rsidR="0014357A" w:rsidRDefault="0014357A" w:rsidP="0014357A">
            <w:pPr>
              <w:pStyle w:val="tabletext"/>
              <w:rPr>
                <w:rStyle w:val="LineNumber"/>
              </w:rPr>
            </w:pPr>
            <w:r>
              <w:rPr>
                <w:rStyle w:val="LineNumber"/>
              </w:rPr>
              <w:t>PCCL</w:t>
            </w:r>
          </w:p>
        </w:tc>
      </w:tr>
      <w:tr w:rsidR="0014357A" w14:paraId="651C0D44" w14:textId="77777777" w:rsidTr="00D01893">
        <w:trPr>
          <w:cantSplit/>
        </w:trPr>
        <w:tc>
          <w:tcPr>
            <w:tcW w:w="2267" w:type="dxa"/>
            <w:shd w:val="clear" w:color="auto" w:fill="auto"/>
          </w:tcPr>
          <w:p w14:paraId="4D07F033"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496B7F5" w14:textId="77777777" w:rsidR="0014357A" w:rsidRDefault="0014357A" w:rsidP="0014357A">
            <w:pPr>
              <w:pStyle w:val="tabletext"/>
              <w:rPr>
                <w:rStyle w:val="LineNumber"/>
              </w:rPr>
            </w:pPr>
            <w:r>
              <w:rPr>
                <w:rStyle w:val="LineNumber"/>
              </w:rPr>
              <w:t>See the AN-DRG manual</w:t>
            </w:r>
          </w:p>
        </w:tc>
      </w:tr>
      <w:tr w:rsidR="0014357A" w14:paraId="5AAC2AAC" w14:textId="77777777" w:rsidTr="00D01893">
        <w:trPr>
          <w:cantSplit/>
        </w:trPr>
        <w:tc>
          <w:tcPr>
            <w:tcW w:w="2267" w:type="dxa"/>
            <w:shd w:val="clear" w:color="auto" w:fill="auto"/>
          </w:tcPr>
          <w:p w14:paraId="0035CCB0"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AFA2D64" w14:textId="77777777"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14:paraId="19EDEC71" w14:textId="77777777" w:rsidR="0014357A" w:rsidRDefault="0014357A" w:rsidP="0014357A">
      <w:pPr>
        <w:rPr>
          <w:rStyle w:val="LineNumber"/>
        </w:rPr>
      </w:pPr>
    </w:p>
    <w:p w14:paraId="57946A5D"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A925F4">
        <w:instrText>Cost weight</w:instrText>
      </w:r>
      <w:r>
        <w:instrText xml:space="preserve">" </w:instrText>
      </w:r>
      <w:r>
        <w:rPr>
          <w:rStyle w:val="LineNumber"/>
        </w:rPr>
        <w:fldChar w:fldCharType="end"/>
      </w:r>
      <w:bookmarkStart w:id="67" w:name="_Toc10727685"/>
      <w:r>
        <w:rPr>
          <w:rStyle w:val="LineNumber"/>
        </w:rPr>
        <w:t>Cost weight</w:t>
      </w:r>
      <w:bookmarkEnd w:id="67"/>
    </w:p>
    <w:tbl>
      <w:tblPr>
        <w:tblW w:w="0" w:type="auto"/>
        <w:tblCellMar>
          <w:bottom w:w="170" w:type="dxa"/>
        </w:tblCellMar>
        <w:tblLook w:val="04A0" w:firstRow="1" w:lastRow="0" w:firstColumn="1" w:lastColumn="0" w:noHBand="0" w:noVBand="1"/>
      </w:tblPr>
      <w:tblGrid>
        <w:gridCol w:w="2267"/>
        <w:gridCol w:w="5952"/>
      </w:tblGrid>
      <w:tr w:rsidR="0014357A" w14:paraId="3C4B0C59" w14:textId="77777777" w:rsidTr="00D01893">
        <w:trPr>
          <w:cantSplit/>
        </w:trPr>
        <w:tc>
          <w:tcPr>
            <w:tcW w:w="2267" w:type="dxa"/>
            <w:shd w:val="clear" w:color="auto" w:fill="auto"/>
          </w:tcPr>
          <w:p w14:paraId="73C15E47"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C4ACA98" w14:textId="77777777" w:rsidR="0014357A" w:rsidRDefault="0014357A" w:rsidP="0014357A">
            <w:pPr>
              <w:pStyle w:val="tabletext"/>
              <w:rPr>
                <w:rStyle w:val="LineNumber"/>
              </w:rPr>
            </w:pPr>
            <w:r>
              <w:rPr>
                <w:rStyle w:val="LineNumber"/>
              </w:rPr>
              <w:t>Calculated value designed to weight a base rate payment.</w:t>
            </w:r>
          </w:p>
        </w:tc>
      </w:tr>
      <w:tr w:rsidR="0014357A" w14:paraId="705BDC09" w14:textId="77777777" w:rsidTr="00D01893">
        <w:trPr>
          <w:cantSplit/>
        </w:trPr>
        <w:tc>
          <w:tcPr>
            <w:tcW w:w="2267" w:type="dxa"/>
            <w:shd w:val="clear" w:color="auto" w:fill="auto"/>
          </w:tcPr>
          <w:p w14:paraId="26259816"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B485119" w14:textId="77777777" w:rsidR="0014357A" w:rsidRDefault="0014357A" w:rsidP="0014357A">
            <w:pPr>
              <w:pStyle w:val="tabletext"/>
              <w:rPr>
                <w:rStyle w:val="LineNumber"/>
              </w:rPr>
            </w:pPr>
            <w:r>
              <w:rPr>
                <w:rStyle w:val="LineNumber"/>
              </w:rPr>
              <w:t>cost_weight</w:t>
            </w:r>
          </w:p>
        </w:tc>
      </w:tr>
      <w:tr w:rsidR="0014357A" w14:paraId="2A7D77BC" w14:textId="77777777" w:rsidTr="00D01893">
        <w:trPr>
          <w:cantSplit/>
        </w:trPr>
        <w:tc>
          <w:tcPr>
            <w:tcW w:w="2267" w:type="dxa"/>
            <w:shd w:val="clear" w:color="auto" w:fill="auto"/>
          </w:tcPr>
          <w:p w14:paraId="0F1528B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9C7365E" w14:textId="77777777" w:rsidR="0014357A" w:rsidRDefault="0014357A" w:rsidP="0014357A">
            <w:pPr>
              <w:pStyle w:val="tabletext"/>
              <w:rPr>
                <w:rStyle w:val="LineNumber"/>
              </w:rPr>
            </w:pPr>
            <w:r>
              <w:rPr>
                <w:rStyle w:val="LineNumber"/>
              </w:rPr>
              <w:t>fact_nmd_health_event</w:t>
            </w:r>
          </w:p>
        </w:tc>
      </w:tr>
      <w:tr w:rsidR="0014357A" w14:paraId="518C9D52" w14:textId="77777777" w:rsidTr="00D01893">
        <w:trPr>
          <w:cantSplit/>
        </w:trPr>
        <w:tc>
          <w:tcPr>
            <w:tcW w:w="2267" w:type="dxa"/>
            <w:shd w:val="clear" w:color="auto" w:fill="auto"/>
          </w:tcPr>
          <w:p w14:paraId="2A673AF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54EF7FE" w14:textId="77777777" w:rsidR="0014357A" w:rsidRDefault="0014357A" w:rsidP="0014357A">
            <w:pPr>
              <w:pStyle w:val="tabletext"/>
              <w:rPr>
                <w:rStyle w:val="LineNumber"/>
              </w:rPr>
            </w:pPr>
            <w:r>
              <w:rPr>
                <w:rStyle w:val="LineNumber"/>
              </w:rPr>
              <w:t>number(9,4)</w:t>
            </w:r>
          </w:p>
        </w:tc>
      </w:tr>
      <w:tr w:rsidR="0014357A" w14:paraId="6AD18814" w14:textId="77777777" w:rsidTr="00D01893">
        <w:trPr>
          <w:cantSplit/>
        </w:trPr>
        <w:tc>
          <w:tcPr>
            <w:tcW w:w="2267" w:type="dxa"/>
            <w:shd w:val="clear" w:color="auto" w:fill="auto"/>
          </w:tcPr>
          <w:p w14:paraId="1A7C28A9"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8309504" w14:textId="77777777" w:rsidR="0014357A" w:rsidRDefault="0014357A" w:rsidP="0014357A">
            <w:pPr>
              <w:pStyle w:val="tabletext"/>
              <w:rPr>
                <w:rStyle w:val="LineNumber"/>
              </w:rPr>
            </w:pPr>
            <w:r>
              <w:rPr>
                <w:rStyle w:val="LineNumber"/>
              </w:rPr>
              <w:t>Cost weight, Case weight</w:t>
            </w:r>
          </w:p>
        </w:tc>
      </w:tr>
      <w:tr w:rsidR="0014357A" w14:paraId="4C5C87E2" w14:textId="77777777" w:rsidTr="00D01893">
        <w:trPr>
          <w:cantSplit/>
        </w:trPr>
        <w:tc>
          <w:tcPr>
            <w:tcW w:w="2267" w:type="dxa"/>
            <w:shd w:val="clear" w:color="auto" w:fill="auto"/>
          </w:tcPr>
          <w:p w14:paraId="035E4801"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2FCEEA8" w14:textId="77777777" w:rsidR="0014357A" w:rsidRDefault="0014357A" w:rsidP="0014357A">
            <w:pPr>
              <w:pStyle w:val="tabletext"/>
              <w:rPr>
                <w:rStyle w:val="LineNumber"/>
              </w:rPr>
            </w:pPr>
          </w:p>
        </w:tc>
      </w:tr>
      <w:tr w:rsidR="0014357A" w14:paraId="5A28F1C3" w14:textId="77777777" w:rsidTr="00D01893">
        <w:trPr>
          <w:cantSplit/>
        </w:trPr>
        <w:tc>
          <w:tcPr>
            <w:tcW w:w="2267" w:type="dxa"/>
            <w:shd w:val="clear" w:color="auto" w:fill="auto"/>
          </w:tcPr>
          <w:p w14:paraId="14D5D5AD"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A7308E4" w14:textId="77777777" w:rsidR="0014357A" w:rsidRDefault="0014357A" w:rsidP="0014357A">
            <w:pPr>
              <w:pStyle w:val="tabletext"/>
              <w:rPr>
                <w:rStyle w:val="LineNumber"/>
              </w:rPr>
            </w:pPr>
          </w:p>
        </w:tc>
      </w:tr>
      <w:tr w:rsidR="0014357A" w14:paraId="0715C0CF" w14:textId="77777777" w:rsidTr="00D01893">
        <w:trPr>
          <w:cantSplit/>
        </w:trPr>
        <w:tc>
          <w:tcPr>
            <w:tcW w:w="2267" w:type="dxa"/>
            <w:shd w:val="clear" w:color="auto" w:fill="auto"/>
          </w:tcPr>
          <w:p w14:paraId="6FCFA4F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BF9BEB4" w14:textId="77777777" w:rsidR="0014357A" w:rsidRDefault="0014357A" w:rsidP="0014357A">
            <w:pPr>
              <w:pStyle w:val="tabletext"/>
              <w:rPr>
                <w:rStyle w:val="LineNumber"/>
              </w:rPr>
            </w:pPr>
          </w:p>
        </w:tc>
      </w:tr>
      <w:tr w:rsidR="0014357A" w14:paraId="38CEFAE0" w14:textId="77777777" w:rsidTr="00D01893">
        <w:trPr>
          <w:cantSplit/>
        </w:trPr>
        <w:tc>
          <w:tcPr>
            <w:tcW w:w="2267" w:type="dxa"/>
            <w:shd w:val="clear" w:color="auto" w:fill="auto"/>
          </w:tcPr>
          <w:p w14:paraId="68926843"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3B6D2D7" w14:textId="77777777" w:rsidR="0014357A" w:rsidRDefault="0014357A" w:rsidP="0014357A">
            <w:pPr>
              <w:pStyle w:val="tabletext"/>
              <w:rPr>
                <w:rStyle w:val="LineNumber"/>
              </w:rPr>
            </w:pPr>
            <w:r>
              <w:rPr>
                <w:rStyle w:val="LineNumber"/>
              </w:rPr>
              <w:t>Costweight is calculated using the Weighted Inlier Equivalent Separation (WIES) method, according to different schedules each financial year. The Costweight code indicates the schedule. Costweights in use from 1 July 2008 have been developed from New Zealand costs.</w:t>
            </w:r>
          </w:p>
          <w:p w14:paraId="27C36FA7" w14:textId="77777777" w:rsidR="0014357A" w:rsidRDefault="0014357A" w:rsidP="0014357A">
            <w:pPr>
              <w:pStyle w:val="tabletext"/>
              <w:rPr>
                <w:rStyle w:val="LineNumber"/>
              </w:rPr>
            </w:pPr>
          </w:p>
          <w:p w14:paraId="0F9F2294" w14:textId="77777777" w:rsidR="0014357A" w:rsidRDefault="0014357A" w:rsidP="0014357A">
            <w:pPr>
              <w:pStyle w:val="tabletext"/>
              <w:rPr>
                <w:rStyle w:val="LineNumber"/>
              </w:rPr>
            </w:pPr>
            <w:r>
              <w:rPr>
                <w:rStyle w:val="LineNumber"/>
              </w:rPr>
              <w:t>Every event is given a Costweight, calculated from:</w:t>
            </w:r>
          </w:p>
          <w:p w14:paraId="66FE3120" w14:textId="77777777" w:rsidR="0014357A" w:rsidRDefault="0014357A" w:rsidP="0014357A">
            <w:pPr>
              <w:pStyle w:val="tabletext"/>
              <w:rPr>
                <w:rStyle w:val="LineNumber"/>
              </w:rPr>
            </w:pPr>
            <w:r>
              <w:rPr>
                <w:rStyle w:val="LineNumber"/>
              </w:rPr>
              <w:t>- the DRG code and associated variables</w:t>
            </w:r>
          </w:p>
          <w:p w14:paraId="40AF7CA8" w14:textId="77777777" w:rsidR="0014357A" w:rsidRDefault="0014357A" w:rsidP="0014357A">
            <w:pPr>
              <w:pStyle w:val="tabletext"/>
              <w:rPr>
                <w:rStyle w:val="LineNumber"/>
              </w:rPr>
            </w:pPr>
            <w:r>
              <w:rPr>
                <w:rStyle w:val="LineNumber"/>
              </w:rPr>
              <w:t>- Length of stay</w:t>
            </w:r>
          </w:p>
          <w:p w14:paraId="274DFF51" w14:textId="77777777" w:rsidR="0014357A" w:rsidRDefault="0014357A" w:rsidP="0014357A">
            <w:pPr>
              <w:pStyle w:val="tabletext"/>
              <w:rPr>
                <w:rStyle w:val="LineNumber"/>
              </w:rPr>
            </w:pPr>
            <w:r>
              <w:rPr>
                <w:rStyle w:val="LineNumber"/>
              </w:rPr>
              <w:t>- Total hours on mechanical ventilation</w:t>
            </w:r>
          </w:p>
          <w:p w14:paraId="7648886F" w14:textId="77777777" w:rsidR="0014357A" w:rsidRDefault="0014357A" w:rsidP="0014357A">
            <w:pPr>
              <w:pStyle w:val="tabletext"/>
              <w:rPr>
                <w:rStyle w:val="LineNumber"/>
              </w:rPr>
            </w:pPr>
            <w:r>
              <w:rPr>
                <w:rStyle w:val="LineNumber"/>
              </w:rPr>
              <w:t>- some procedure codes and diagnosis codes.</w:t>
            </w:r>
          </w:p>
          <w:p w14:paraId="57A70B80" w14:textId="77777777" w:rsidR="0014357A" w:rsidRDefault="0014357A" w:rsidP="0014357A">
            <w:pPr>
              <w:pStyle w:val="tabletext"/>
              <w:rPr>
                <w:rStyle w:val="LineNumber"/>
              </w:rPr>
            </w:pPr>
            <w:r>
              <w:rPr>
                <w:rStyle w:val="LineNumber"/>
              </w:rPr>
              <w:t xml:space="preserve">For details, see the Technical Documentation page on  </w:t>
            </w:r>
            <w:hyperlink r:id="rId15" w:history="1">
              <w:r w:rsidR="00F47DC3" w:rsidRPr="00F47DC3">
                <w:rPr>
                  <w:rStyle w:val="Hyperlink"/>
                  <w:lang w:val="en-NZ"/>
                </w:rPr>
                <w:t>https://www.health.govt.nz/nz-health-statistics/data-references/weighted-inlier-equivalent-separations</w:t>
              </w:r>
            </w:hyperlink>
          </w:p>
          <w:p w14:paraId="3E710D09" w14:textId="77777777" w:rsidR="0014357A" w:rsidRDefault="0014357A" w:rsidP="0014357A">
            <w:pPr>
              <w:pStyle w:val="tabletext"/>
              <w:rPr>
                <w:rStyle w:val="LineNumber"/>
              </w:rPr>
            </w:pPr>
          </w:p>
          <w:p w14:paraId="120DDC74" w14:textId="77777777" w:rsidR="0014357A" w:rsidRDefault="0014357A" w:rsidP="0014357A">
            <w:pPr>
              <w:pStyle w:val="tabletext"/>
              <w:rPr>
                <w:rStyle w:val="LineNumber"/>
              </w:rPr>
            </w:pPr>
            <w:r>
              <w:rPr>
                <w:rStyle w:val="LineNumber"/>
              </w:rPr>
              <w:t>It is used with the Financial year for calculating payments based on the year of Event end datetime in the patient record.</w:t>
            </w:r>
          </w:p>
        </w:tc>
      </w:tr>
      <w:tr w:rsidR="0014357A" w14:paraId="3FE18183" w14:textId="77777777" w:rsidTr="00D01893">
        <w:trPr>
          <w:cantSplit/>
        </w:trPr>
        <w:tc>
          <w:tcPr>
            <w:tcW w:w="2267" w:type="dxa"/>
            <w:shd w:val="clear" w:color="auto" w:fill="auto"/>
          </w:tcPr>
          <w:p w14:paraId="777B27B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AAF3DC5" w14:textId="77777777" w:rsidR="0014357A" w:rsidRDefault="0014357A" w:rsidP="0014357A">
            <w:pPr>
              <w:pStyle w:val="tabletext"/>
              <w:rPr>
                <w:rStyle w:val="LineNumber"/>
              </w:rPr>
            </w:pPr>
          </w:p>
        </w:tc>
      </w:tr>
      <w:tr w:rsidR="0014357A" w14:paraId="667152FA" w14:textId="77777777" w:rsidTr="00D01893">
        <w:trPr>
          <w:cantSplit/>
        </w:trPr>
        <w:tc>
          <w:tcPr>
            <w:tcW w:w="2267" w:type="dxa"/>
            <w:shd w:val="clear" w:color="auto" w:fill="auto"/>
          </w:tcPr>
          <w:p w14:paraId="49325B5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2BE76097" w14:textId="77777777" w:rsidR="0014357A" w:rsidRDefault="0014357A" w:rsidP="0014357A">
            <w:pPr>
              <w:pStyle w:val="tabletext"/>
              <w:rPr>
                <w:rStyle w:val="LineNumber"/>
              </w:rPr>
            </w:pPr>
          </w:p>
        </w:tc>
      </w:tr>
      <w:tr w:rsidR="0014357A" w14:paraId="63EAF8ED" w14:textId="77777777" w:rsidTr="00D01893">
        <w:trPr>
          <w:cantSplit/>
        </w:trPr>
        <w:tc>
          <w:tcPr>
            <w:tcW w:w="2267" w:type="dxa"/>
            <w:shd w:val="clear" w:color="auto" w:fill="auto"/>
          </w:tcPr>
          <w:p w14:paraId="24891DA9"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B4391E5" w14:textId="77777777" w:rsidR="0014357A" w:rsidRDefault="0014357A" w:rsidP="0014357A">
            <w:pPr>
              <w:pStyle w:val="tabletext"/>
              <w:rPr>
                <w:rStyle w:val="LineNumber"/>
              </w:rPr>
            </w:pPr>
            <w:r>
              <w:rPr>
                <w:rStyle w:val="LineNumber"/>
              </w:rPr>
              <w:t>DRG codes</w:t>
            </w:r>
          </w:p>
          <w:p w14:paraId="2A40CC32" w14:textId="77777777" w:rsidR="0014357A" w:rsidRDefault="0014357A" w:rsidP="0014357A">
            <w:pPr>
              <w:pStyle w:val="tabletext"/>
              <w:rPr>
                <w:rStyle w:val="LineNumber"/>
              </w:rPr>
            </w:pPr>
            <w:r>
              <w:rPr>
                <w:rStyle w:val="LineNumber"/>
              </w:rPr>
              <w:t>Costweight code</w:t>
            </w:r>
          </w:p>
          <w:p w14:paraId="12E65104" w14:textId="77777777" w:rsidR="0014357A" w:rsidRDefault="0014357A" w:rsidP="0014357A">
            <w:pPr>
              <w:pStyle w:val="tabletext"/>
              <w:rPr>
                <w:rStyle w:val="LineNumber"/>
              </w:rPr>
            </w:pPr>
            <w:r>
              <w:rPr>
                <w:rStyle w:val="LineNumber"/>
              </w:rPr>
              <w:t>Purchase unit</w:t>
            </w:r>
          </w:p>
          <w:p w14:paraId="28BEB86F" w14:textId="77777777" w:rsidR="0014357A" w:rsidRDefault="0014357A" w:rsidP="0014357A">
            <w:pPr>
              <w:pStyle w:val="tabletext"/>
              <w:rPr>
                <w:rStyle w:val="LineNumber"/>
              </w:rPr>
            </w:pPr>
            <w:r>
              <w:rPr>
                <w:rStyle w:val="LineNumber"/>
              </w:rPr>
              <w:t>DRG grouper type code</w:t>
            </w:r>
          </w:p>
          <w:p w14:paraId="37B633B8" w14:textId="77777777" w:rsidR="0014357A" w:rsidRDefault="0014357A" w:rsidP="0014357A">
            <w:pPr>
              <w:pStyle w:val="tabletext"/>
              <w:rPr>
                <w:rStyle w:val="LineNumber"/>
              </w:rPr>
            </w:pPr>
            <w:r>
              <w:rPr>
                <w:rStyle w:val="LineNumber"/>
              </w:rPr>
              <w:t>Health specialty code</w:t>
            </w:r>
          </w:p>
        </w:tc>
      </w:tr>
      <w:tr w:rsidR="0014357A" w14:paraId="4C3FA436" w14:textId="77777777" w:rsidTr="00D01893">
        <w:trPr>
          <w:cantSplit/>
        </w:trPr>
        <w:tc>
          <w:tcPr>
            <w:tcW w:w="2267" w:type="dxa"/>
            <w:shd w:val="clear" w:color="auto" w:fill="auto"/>
          </w:tcPr>
          <w:p w14:paraId="485C893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10808A0" w14:textId="77777777" w:rsidR="0014357A" w:rsidRDefault="0014357A" w:rsidP="0014357A">
            <w:pPr>
              <w:pStyle w:val="tabletext"/>
              <w:rPr>
                <w:rStyle w:val="LineNumber"/>
              </w:rPr>
            </w:pPr>
            <w:r>
              <w:rPr>
                <w:rStyle w:val="LineNumber"/>
              </w:rPr>
              <w:t>See http://www.health.govt.nz.</w:t>
            </w:r>
          </w:p>
        </w:tc>
      </w:tr>
      <w:tr w:rsidR="0014357A" w14:paraId="095A8F27" w14:textId="77777777" w:rsidTr="00D01893">
        <w:trPr>
          <w:cantSplit/>
        </w:trPr>
        <w:tc>
          <w:tcPr>
            <w:tcW w:w="2267" w:type="dxa"/>
            <w:shd w:val="clear" w:color="auto" w:fill="auto"/>
          </w:tcPr>
          <w:p w14:paraId="408B8D66"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4BC5D78" w14:textId="77777777" w:rsidR="0014357A" w:rsidRDefault="0014357A" w:rsidP="0014357A">
            <w:pPr>
              <w:pStyle w:val="tabletext"/>
              <w:rPr>
                <w:rStyle w:val="LineNumber"/>
              </w:rPr>
            </w:pPr>
            <w:r>
              <w:rPr>
                <w:rStyle w:val="LineNumber"/>
              </w:rPr>
              <w:t>National Centre for Classification in Health, University of Sydney, Australia (modified for New Zealand contracting)</w:t>
            </w:r>
          </w:p>
        </w:tc>
      </w:tr>
    </w:tbl>
    <w:p w14:paraId="72327460" w14:textId="77777777" w:rsidR="0014357A" w:rsidRDefault="0014357A" w:rsidP="0014357A">
      <w:pPr>
        <w:rPr>
          <w:rStyle w:val="LineNumber"/>
        </w:rPr>
      </w:pPr>
    </w:p>
    <w:p w14:paraId="14A7835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F4F50">
        <w:instrText>Cost weight code</w:instrText>
      </w:r>
      <w:r>
        <w:instrText xml:space="preserve">" </w:instrText>
      </w:r>
      <w:r>
        <w:rPr>
          <w:rStyle w:val="LineNumber"/>
        </w:rPr>
        <w:fldChar w:fldCharType="end"/>
      </w:r>
      <w:bookmarkStart w:id="68" w:name="_Toc10727686"/>
      <w:r>
        <w:rPr>
          <w:rStyle w:val="LineNumber"/>
        </w:rPr>
        <w:t>Cost weight code</w:t>
      </w:r>
      <w:bookmarkEnd w:id="68"/>
    </w:p>
    <w:tbl>
      <w:tblPr>
        <w:tblW w:w="0" w:type="auto"/>
        <w:tblCellMar>
          <w:bottom w:w="170" w:type="dxa"/>
        </w:tblCellMar>
        <w:tblLook w:val="04A0" w:firstRow="1" w:lastRow="0" w:firstColumn="1" w:lastColumn="0" w:noHBand="0" w:noVBand="1"/>
      </w:tblPr>
      <w:tblGrid>
        <w:gridCol w:w="2267"/>
        <w:gridCol w:w="5952"/>
      </w:tblGrid>
      <w:tr w:rsidR="0014357A" w14:paraId="2DD53EBF" w14:textId="77777777" w:rsidTr="00D01893">
        <w:trPr>
          <w:cantSplit/>
        </w:trPr>
        <w:tc>
          <w:tcPr>
            <w:tcW w:w="2267" w:type="dxa"/>
            <w:shd w:val="clear" w:color="auto" w:fill="auto"/>
          </w:tcPr>
          <w:p w14:paraId="7966227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E4590EA" w14:textId="77777777" w:rsidR="0014357A" w:rsidRDefault="0014357A" w:rsidP="0014357A">
            <w:pPr>
              <w:pStyle w:val="tabletext"/>
              <w:rPr>
                <w:rStyle w:val="LineNumber"/>
              </w:rPr>
            </w:pPr>
            <w:r>
              <w:rPr>
                <w:rStyle w:val="LineNumber"/>
              </w:rPr>
              <w:t>Indicates the schedule by which the Costweight and Purchase unit are calculated for that financial year.</w:t>
            </w:r>
          </w:p>
        </w:tc>
      </w:tr>
      <w:tr w:rsidR="0014357A" w14:paraId="29AC3462" w14:textId="77777777" w:rsidTr="00D01893">
        <w:trPr>
          <w:cantSplit/>
        </w:trPr>
        <w:tc>
          <w:tcPr>
            <w:tcW w:w="2267" w:type="dxa"/>
            <w:shd w:val="clear" w:color="auto" w:fill="auto"/>
          </w:tcPr>
          <w:p w14:paraId="68D4E1C7"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9E67891" w14:textId="77777777" w:rsidR="0014357A" w:rsidRDefault="0014357A" w:rsidP="0014357A">
            <w:pPr>
              <w:pStyle w:val="tabletext"/>
              <w:rPr>
                <w:rStyle w:val="LineNumber"/>
              </w:rPr>
            </w:pPr>
            <w:r>
              <w:rPr>
                <w:rStyle w:val="LineNumber"/>
              </w:rPr>
              <w:t>cost_weight_code</w:t>
            </w:r>
          </w:p>
        </w:tc>
      </w:tr>
      <w:tr w:rsidR="0014357A" w14:paraId="646A1F78" w14:textId="77777777" w:rsidTr="00D01893">
        <w:trPr>
          <w:cantSplit/>
        </w:trPr>
        <w:tc>
          <w:tcPr>
            <w:tcW w:w="2267" w:type="dxa"/>
            <w:shd w:val="clear" w:color="auto" w:fill="auto"/>
          </w:tcPr>
          <w:p w14:paraId="4E62680C"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03E6309" w14:textId="77777777" w:rsidR="0014357A" w:rsidRDefault="0014357A" w:rsidP="0014357A">
            <w:pPr>
              <w:pStyle w:val="tabletext"/>
              <w:rPr>
                <w:rStyle w:val="LineNumber"/>
              </w:rPr>
            </w:pPr>
            <w:r>
              <w:rPr>
                <w:rStyle w:val="LineNumber"/>
              </w:rPr>
              <w:t>fact_nmd_health_event</w:t>
            </w:r>
          </w:p>
        </w:tc>
      </w:tr>
      <w:tr w:rsidR="0014357A" w14:paraId="6DE5715A" w14:textId="77777777" w:rsidTr="00D01893">
        <w:trPr>
          <w:cantSplit/>
        </w:trPr>
        <w:tc>
          <w:tcPr>
            <w:tcW w:w="2267" w:type="dxa"/>
            <w:shd w:val="clear" w:color="auto" w:fill="auto"/>
          </w:tcPr>
          <w:p w14:paraId="56461835"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A1B8C62" w14:textId="77777777" w:rsidR="0014357A" w:rsidRDefault="0014357A" w:rsidP="0014357A">
            <w:pPr>
              <w:pStyle w:val="tabletext"/>
              <w:rPr>
                <w:rStyle w:val="LineNumber"/>
              </w:rPr>
            </w:pPr>
            <w:r>
              <w:rPr>
                <w:rStyle w:val="LineNumber"/>
              </w:rPr>
              <w:t>varchar2(2)</w:t>
            </w:r>
          </w:p>
        </w:tc>
      </w:tr>
      <w:tr w:rsidR="0014357A" w14:paraId="27742EEB" w14:textId="77777777" w:rsidTr="00D01893">
        <w:trPr>
          <w:cantSplit/>
        </w:trPr>
        <w:tc>
          <w:tcPr>
            <w:tcW w:w="2267" w:type="dxa"/>
            <w:shd w:val="clear" w:color="auto" w:fill="auto"/>
          </w:tcPr>
          <w:p w14:paraId="163A7D2A"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CE06449" w14:textId="77777777" w:rsidR="0014357A" w:rsidRDefault="0014357A" w:rsidP="0014357A">
            <w:pPr>
              <w:pStyle w:val="tabletext"/>
              <w:rPr>
                <w:rStyle w:val="LineNumber"/>
              </w:rPr>
            </w:pPr>
          </w:p>
        </w:tc>
      </w:tr>
      <w:tr w:rsidR="0014357A" w14:paraId="01DEF036" w14:textId="77777777" w:rsidTr="00D01893">
        <w:trPr>
          <w:cantSplit/>
        </w:trPr>
        <w:tc>
          <w:tcPr>
            <w:tcW w:w="2267" w:type="dxa"/>
            <w:shd w:val="clear" w:color="auto" w:fill="auto"/>
          </w:tcPr>
          <w:p w14:paraId="2F38C484"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FD7B8F2" w14:textId="77777777" w:rsidR="0014357A" w:rsidRDefault="0014357A" w:rsidP="0014357A">
            <w:pPr>
              <w:pStyle w:val="tabletext"/>
              <w:rPr>
                <w:rStyle w:val="LineNumber"/>
              </w:rPr>
            </w:pPr>
          </w:p>
        </w:tc>
      </w:tr>
      <w:tr w:rsidR="0014357A" w14:paraId="358AB85E" w14:textId="77777777" w:rsidTr="00D01893">
        <w:trPr>
          <w:cantSplit/>
        </w:trPr>
        <w:tc>
          <w:tcPr>
            <w:tcW w:w="2267" w:type="dxa"/>
            <w:shd w:val="clear" w:color="auto" w:fill="auto"/>
          </w:tcPr>
          <w:p w14:paraId="60B2085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8F76281" w14:textId="77777777" w:rsidR="0014357A" w:rsidRDefault="0014357A" w:rsidP="0014357A">
            <w:pPr>
              <w:pStyle w:val="tabletext"/>
              <w:rPr>
                <w:rStyle w:val="LineNumber"/>
              </w:rPr>
            </w:pPr>
          </w:p>
        </w:tc>
      </w:tr>
      <w:tr w:rsidR="0014357A" w14:paraId="5C0F7AE9" w14:textId="77777777" w:rsidTr="00D01893">
        <w:trPr>
          <w:cantSplit/>
        </w:trPr>
        <w:tc>
          <w:tcPr>
            <w:tcW w:w="2267" w:type="dxa"/>
            <w:shd w:val="clear" w:color="auto" w:fill="auto"/>
          </w:tcPr>
          <w:p w14:paraId="25CFCF42"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04EDA0A" w14:textId="77777777" w:rsidR="0014357A" w:rsidRDefault="0014357A" w:rsidP="0014357A">
            <w:pPr>
              <w:pStyle w:val="tabletext"/>
              <w:rPr>
                <w:rStyle w:val="LineNumber"/>
              </w:rPr>
            </w:pPr>
          </w:p>
        </w:tc>
      </w:tr>
      <w:tr w:rsidR="0014357A" w14:paraId="0F4B4028" w14:textId="77777777" w:rsidTr="00D01893">
        <w:trPr>
          <w:cantSplit/>
        </w:trPr>
        <w:tc>
          <w:tcPr>
            <w:tcW w:w="2267" w:type="dxa"/>
            <w:shd w:val="clear" w:color="auto" w:fill="auto"/>
          </w:tcPr>
          <w:p w14:paraId="58EB2F35"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17EFA0A" w14:textId="77777777" w:rsidR="0014357A" w:rsidRDefault="0014357A" w:rsidP="0014357A">
            <w:pPr>
              <w:pStyle w:val="tabletext"/>
              <w:rPr>
                <w:rStyle w:val="LineNumber"/>
              </w:rPr>
            </w:pPr>
          </w:p>
        </w:tc>
      </w:tr>
      <w:tr w:rsidR="0014357A" w14:paraId="6B9D14ED" w14:textId="77777777" w:rsidTr="00D01893">
        <w:trPr>
          <w:cantSplit/>
        </w:trPr>
        <w:tc>
          <w:tcPr>
            <w:tcW w:w="2267" w:type="dxa"/>
            <w:shd w:val="clear" w:color="auto" w:fill="auto"/>
          </w:tcPr>
          <w:p w14:paraId="54E8EEEF"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07232DB4" w14:textId="77777777" w:rsidR="0014357A" w:rsidRDefault="0014357A" w:rsidP="0014357A">
            <w:pPr>
              <w:pStyle w:val="tabletext"/>
              <w:rPr>
                <w:rStyle w:val="LineNumber"/>
              </w:rPr>
            </w:pPr>
          </w:p>
        </w:tc>
      </w:tr>
      <w:tr w:rsidR="0014357A" w14:paraId="71BBA18F" w14:textId="77777777" w:rsidTr="00D01893">
        <w:trPr>
          <w:cantSplit/>
        </w:trPr>
        <w:tc>
          <w:tcPr>
            <w:tcW w:w="2267" w:type="dxa"/>
            <w:shd w:val="clear" w:color="auto" w:fill="auto"/>
          </w:tcPr>
          <w:p w14:paraId="0438AD5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D5E3248" w14:textId="77777777" w:rsidR="0014357A" w:rsidRDefault="0014357A" w:rsidP="0014357A">
            <w:pPr>
              <w:pStyle w:val="tabletext"/>
              <w:rPr>
                <w:rStyle w:val="LineNumber"/>
              </w:rPr>
            </w:pPr>
          </w:p>
        </w:tc>
      </w:tr>
      <w:tr w:rsidR="0014357A" w14:paraId="243E42C4" w14:textId="77777777" w:rsidTr="00D01893">
        <w:trPr>
          <w:cantSplit/>
        </w:trPr>
        <w:tc>
          <w:tcPr>
            <w:tcW w:w="2267" w:type="dxa"/>
            <w:shd w:val="clear" w:color="auto" w:fill="auto"/>
          </w:tcPr>
          <w:p w14:paraId="4631EE00"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4844401" w14:textId="77777777" w:rsidR="0014357A" w:rsidRDefault="0014357A" w:rsidP="0014357A">
            <w:pPr>
              <w:pStyle w:val="tabletext"/>
              <w:rPr>
                <w:rStyle w:val="LineNumber"/>
              </w:rPr>
            </w:pPr>
            <w:r>
              <w:rPr>
                <w:rStyle w:val="LineNumber"/>
              </w:rPr>
              <w:t>Costweight</w:t>
            </w:r>
          </w:p>
          <w:p w14:paraId="61319136" w14:textId="77777777" w:rsidR="0014357A" w:rsidRDefault="0014357A" w:rsidP="0014357A">
            <w:pPr>
              <w:pStyle w:val="tabletext"/>
              <w:rPr>
                <w:rStyle w:val="LineNumber"/>
              </w:rPr>
            </w:pPr>
            <w:r>
              <w:rPr>
                <w:rStyle w:val="LineNumber"/>
              </w:rPr>
              <w:t>DRG codes</w:t>
            </w:r>
          </w:p>
          <w:p w14:paraId="459C9CF5" w14:textId="77777777" w:rsidR="0014357A" w:rsidRDefault="0014357A" w:rsidP="0014357A">
            <w:pPr>
              <w:pStyle w:val="tabletext"/>
              <w:rPr>
                <w:rStyle w:val="LineNumber"/>
              </w:rPr>
            </w:pPr>
            <w:r>
              <w:rPr>
                <w:rStyle w:val="LineNumber"/>
              </w:rPr>
              <w:t>Purchase unit</w:t>
            </w:r>
          </w:p>
        </w:tc>
      </w:tr>
      <w:tr w:rsidR="0014357A" w14:paraId="7581EBD6" w14:textId="77777777" w:rsidTr="00D01893">
        <w:trPr>
          <w:cantSplit/>
        </w:trPr>
        <w:tc>
          <w:tcPr>
            <w:tcW w:w="2267" w:type="dxa"/>
            <w:shd w:val="clear" w:color="auto" w:fill="auto"/>
          </w:tcPr>
          <w:p w14:paraId="039411EE"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28077D4" w14:textId="77777777" w:rsidR="0014357A" w:rsidRDefault="0014357A" w:rsidP="0014357A">
            <w:pPr>
              <w:pStyle w:val="tabletext"/>
              <w:rPr>
                <w:rStyle w:val="LineNumber"/>
              </w:rPr>
            </w:pPr>
          </w:p>
        </w:tc>
      </w:tr>
      <w:tr w:rsidR="0014357A" w14:paraId="7EFB8547" w14:textId="77777777" w:rsidTr="00D01893">
        <w:trPr>
          <w:cantSplit/>
        </w:trPr>
        <w:tc>
          <w:tcPr>
            <w:tcW w:w="2267" w:type="dxa"/>
            <w:shd w:val="clear" w:color="auto" w:fill="auto"/>
          </w:tcPr>
          <w:p w14:paraId="14415932"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A078EBC" w14:textId="77777777" w:rsidR="0014357A" w:rsidRDefault="0014357A" w:rsidP="0014357A">
            <w:pPr>
              <w:pStyle w:val="tabletext"/>
              <w:rPr>
                <w:rStyle w:val="LineNumber"/>
              </w:rPr>
            </w:pPr>
            <w:r>
              <w:rPr>
                <w:rStyle w:val="LineNumber"/>
              </w:rPr>
              <w:t>DHBNZ</w:t>
            </w:r>
          </w:p>
        </w:tc>
      </w:tr>
    </w:tbl>
    <w:p w14:paraId="123503D6" w14:textId="77777777" w:rsidR="0014357A" w:rsidRDefault="0014357A" w:rsidP="0014357A">
      <w:pPr>
        <w:rPr>
          <w:rStyle w:val="LineNumber"/>
        </w:rPr>
      </w:pPr>
    </w:p>
    <w:p w14:paraId="16E0D2C8"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17DFF">
        <w:instrText>Country code</w:instrText>
      </w:r>
      <w:r>
        <w:instrText xml:space="preserve">" </w:instrText>
      </w:r>
      <w:r>
        <w:rPr>
          <w:rStyle w:val="LineNumber"/>
        </w:rPr>
        <w:fldChar w:fldCharType="end"/>
      </w:r>
      <w:bookmarkStart w:id="69" w:name="_Toc10727687"/>
      <w:r>
        <w:rPr>
          <w:rStyle w:val="LineNumber"/>
        </w:rPr>
        <w:t>Country code</w:t>
      </w:r>
      <w:bookmarkEnd w:id="69"/>
    </w:p>
    <w:tbl>
      <w:tblPr>
        <w:tblW w:w="0" w:type="auto"/>
        <w:tblCellMar>
          <w:bottom w:w="170" w:type="dxa"/>
        </w:tblCellMar>
        <w:tblLook w:val="04A0" w:firstRow="1" w:lastRow="0" w:firstColumn="1" w:lastColumn="0" w:noHBand="0" w:noVBand="1"/>
      </w:tblPr>
      <w:tblGrid>
        <w:gridCol w:w="2267"/>
        <w:gridCol w:w="5952"/>
      </w:tblGrid>
      <w:tr w:rsidR="0014357A" w14:paraId="7735CF24" w14:textId="77777777" w:rsidTr="00D01893">
        <w:trPr>
          <w:cantSplit/>
        </w:trPr>
        <w:tc>
          <w:tcPr>
            <w:tcW w:w="2267" w:type="dxa"/>
            <w:shd w:val="clear" w:color="auto" w:fill="auto"/>
          </w:tcPr>
          <w:p w14:paraId="4A02F24F"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E16AE9E" w14:textId="77777777" w:rsidR="0014357A" w:rsidRDefault="0014357A" w:rsidP="0014357A">
            <w:pPr>
              <w:pStyle w:val="tabletext"/>
              <w:rPr>
                <w:rStyle w:val="LineNumber"/>
              </w:rPr>
            </w:pPr>
            <w:r>
              <w:rPr>
                <w:rStyle w:val="LineNumber"/>
              </w:rPr>
              <w:t>Coded value for the country of birth as assigned from the Statistics NZ Country Code list (NZSCC86).</w:t>
            </w:r>
          </w:p>
        </w:tc>
      </w:tr>
      <w:tr w:rsidR="0014357A" w14:paraId="6C2729E7" w14:textId="77777777" w:rsidTr="00D01893">
        <w:trPr>
          <w:cantSplit/>
        </w:trPr>
        <w:tc>
          <w:tcPr>
            <w:tcW w:w="2267" w:type="dxa"/>
            <w:shd w:val="clear" w:color="auto" w:fill="auto"/>
          </w:tcPr>
          <w:p w14:paraId="6658A012"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7101C673" w14:textId="77777777" w:rsidR="0014357A" w:rsidRDefault="0014357A" w:rsidP="0014357A">
            <w:pPr>
              <w:pStyle w:val="tabletext"/>
              <w:rPr>
                <w:rStyle w:val="LineNumber"/>
              </w:rPr>
            </w:pPr>
            <w:r>
              <w:rPr>
                <w:rStyle w:val="LineNumber"/>
              </w:rPr>
              <w:t>country_code</w:t>
            </w:r>
          </w:p>
        </w:tc>
      </w:tr>
      <w:tr w:rsidR="0014357A" w14:paraId="42E188F4" w14:textId="77777777" w:rsidTr="00D01893">
        <w:trPr>
          <w:cantSplit/>
        </w:trPr>
        <w:tc>
          <w:tcPr>
            <w:tcW w:w="2267" w:type="dxa"/>
            <w:shd w:val="clear" w:color="auto" w:fill="auto"/>
          </w:tcPr>
          <w:p w14:paraId="357F7423"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59727DF" w14:textId="77777777" w:rsidR="0014357A" w:rsidRDefault="0014357A" w:rsidP="0014357A">
            <w:pPr>
              <w:pStyle w:val="tabletext"/>
              <w:rPr>
                <w:rStyle w:val="LineNumber"/>
              </w:rPr>
            </w:pPr>
            <w:r>
              <w:rPr>
                <w:rStyle w:val="LineNumber"/>
              </w:rPr>
              <w:t>fact_nmd_health_event</w:t>
            </w:r>
          </w:p>
        </w:tc>
      </w:tr>
      <w:tr w:rsidR="0014357A" w14:paraId="5A0E8291" w14:textId="77777777" w:rsidTr="00D01893">
        <w:trPr>
          <w:cantSplit/>
        </w:trPr>
        <w:tc>
          <w:tcPr>
            <w:tcW w:w="2267" w:type="dxa"/>
            <w:shd w:val="clear" w:color="auto" w:fill="auto"/>
          </w:tcPr>
          <w:p w14:paraId="614FC4B1"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C39A227" w14:textId="77777777" w:rsidR="0014357A" w:rsidRDefault="0014357A" w:rsidP="0014357A">
            <w:pPr>
              <w:pStyle w:val="tabletext"/>
              <w:rPr>
                <w:rStyle w:val="LineNumber"/>
              </w:rPr>
            </w:pPr>
            <w:r>
              <w:rPr>
                <w:rStyle w:val="LineNumber"/>
              </w:rPr>
              <w:t>varchar2(3)</w:t>
            </w:r>
          </w:p>
        </w:tc>
      </w:tr>
      <w:tr w:rsidR="0014357A" w14:paraId="53EE0E2A" w14:textId="77777777" w:rsidTr="00D01893">
        <w:trPr>
          <w:cantSplit/>
        </w:trPr>
        <w:tc>
          <w:tcPr>
            <w:tcW w:w="2267" w:type="dxa"/>
            <w:shd w:val="clear" w:color="auto" w:fill="auto"/>
          </w:tcPr>
          <w:p w14:paraId="79B3CAB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173D63A" w14:textId="77777777" w:rsidR="0014357A" w:rsidRDefault="0014357A" w:rsidP="0014357A">
            <w:pPr>
              <w:pStyle w:val="tabletext"/>
              <w:rPr>
                <w:rStyle w:val="LineNumber"/>
              </w:rPr>
            </w:pPr>
          </w:p>
        </w:tc>
      </w:tr>
      <w:tr w:rsidR="0014357A" w14:paraId="0ED7DD8C" w14:textId="77777777" w:rsidTr="00D01893">
        <w:trPr>
          <w:cantSplit/>
        </w:trPr>
        <w:tc>
          <w:tcPr>
            <w:tcW w:w="2267" w:type="dxa"/>
            <w:shd w:val="clear" w:color="auto" w:fill="auto"/>
          </w:tcPr>
          <w:p w14:paraId="6EA249B5"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2F291FF" w14:textId="77777777" w:rsidR="0014357A" w:rsidRDefault="0014357A" w:rsidP="0014357A">
            <w:pPr>
              <w:pStyle w:val="tabletext"/>
              <w:rPr>
                <w:rStyle w:val="LineNumber"/>
              </w:rPr>
            </w:pPr>
            <w:r>
              <w:rPr>
                <w:rStyle w:val="LineNumber"/>
              </w:rPr>
              <w:t>Primarily used for epidemiological studies.</w:t>
            </w:r>
          </w:p>
        </w:tc>
      </w:tr>
      <w:tr w:rsidR="0014357A" w14:paraId="138F55C5" w14:textId="77777777" w:rsidTr="00D01893">
        <w:trPr>
          <w:cantSplit/>
        </w:trPr>
        <w:tc>
          <w:tcPr>
            <w:tcW w:w="2267" w:type="dxa"/>
            <w:shd w:val="clear" w:color="auto" w:fill="auto"/>
          </w:tcPr>
          <w:p w14:paraId="0A5B0BA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1DA6CDD" w14:textId="77777777" w:rsidR="0014357A" w:rsidRDefault="0014357A" w:rsidP="0014357A">
            <w:pPr>
              <w:pStyle w:val="tabletext"/>
              <w:rPr>
                <w:rStyle w:val="LineNumber"/>
              </w:rPr>
            </w:pPr>
            <w:r>
              <w:rPr>
                <w:rStyle w:val="LineNumber"/>
              </w:rPr>
              <w:t>NNN</w:t>
            </w:r>
          </w:p>
        </w:tc>
      </w:tr>
      <w:tr w:rsidR="0014357A" w14:paraId="08DEE368" w14:textId="77777777" w:rsidTr="00D01893">
        <w:trPr>
          <w:cantSplit/>
        </w:trPr>
        <w:tc>
          <w:tcPr>
            <w:tcW w:w="2267" w:type="dxa"/>
            <w:shd w:val="clear" w:color="auto" w:fill="auto"/>
          </w:tcPr>
          <w:p w14:paraId="7CDA273A"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581FD2E8" w14:textId="77777777" w:rsidR="0014357A" w:rsidRDefault="0014357A" w:rsidP="0014357A">
            <w:pPr>
              <w:pStyle w:val="tabletext"/>
              <w:rPr>
                <w:rStyle w:val="LineNumber"/>
              </w:rPr>
            </w:pPr>
            <w:r>
              <w:rPr>
                <w:rStyle w:val="LineNumber"/>
              </w:rPr>
              <w:t xml:space="preserve">004 - 999. </w:t>
            </w:r>
          </w:p>
          <w:p w14:paraId="57EAEB6A" w14:textId="77777777" w:rsidR="0014357A" w:rsidRDefault="0014357A" w:rsidP="0014357A">
            <w:pPr>
              <w:pStyle w:val="tabletext"/>
              <w:rPr>
                <w:rStyle w:val="LineNumber"/>
              </w:rPr>
            </w:pPr>
          </w:p>
          <w:p w14:paraId="6A56393E" w14:textId="77777777" w:rsidR="0014357A" w:rsidRDefault="0014357A" w:rsidP="0014357A">
            <w:pPr>
              <w:pStyle w:val="tabletext"/>
              <w:rPr>
                <w:rStyle w:val="LineNumber"/>
              </w:rPr>
            </w:pPr>
            <w:r>
              <w:rPr>
                <w:rStyle w:val="LineNumber"/>
              </w:rPr>
              <w:t>See the Country of Birth code table on the Ministry of Health web site at http://www.health.govt.nz/nz-health-statistics/data-references/code-tables/common-code-tables</w:t>
            </w:r>
          </w:p>
        </w:tc>
      </w:tr>
      <w:tr w:rsidR="0014357A" w14:paraId="370038CE" w14:textId="77777777" w:rsidTr="00D01893">
        <w:trPr>
          <w:cantSplit/>
        </w:trPr>
        <w:tc>
          <w:tcPr>
            <w:tcW w:w="2267" w:type="dxa"/>
            <w:shd w:val="clear" w:color="auto" w:fill="auto"/>
          </w:tcPr>
          <w:p w14:paraId="69C6C52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9854D3F" w14:textId="77777777" w:rsidR="0014357A" w:rsidRDefault="0014357A" w:rsidP="0014357A">
            <w:pPr>
              <w:pStyle w:val="tabletext"/>
              <w:rPr>
                <w:rStyle w:val="LineNumber"/>
              </w:rPr>
            </w:pPr>
            <w:r>
              <w:rPr>
                <w:rStyle w:val="LineNumber"/>
              </w:rPr>
              <w:t>Mandatory for cancer patients until 1 July 2001.</w:t>
            </w:r>
          </w:p>
          <w:p w14:paraId="59F11D96" w14:textId="77777777" w:rsidR="0014357A" w:rsidRDefault="0014357A" w:rsidP="0014357A">
            <w:pPr>
              <w:pStyle w:val="tabletext"/>
              <w:rPr>
                <w:rStyle w:val="LineNumber"/>
              </w:rPr>
            </w:pPr>
          </w:p>
          <w:p w14:paraId="1208EA12" w14:textId="77777777" w:rsidR="0014357A" w:rsidRDefault="0014357A" w:rsidP="0014357A">
            <w:pPr>
              <w:pStyle w:val="tabletext"/>
              <w:rPr>
                <w:rStyle w:val="LineNumber"/>
              </w:rPr>
            </w:pPr>
            <w:r>
              <w:rPr>
                <w:rStyle w:val="LineNumber"/>
              </w:rPr>
              <w:t>With the introduction of the Cancer Registry Act, pathologists were given responsibility to ensure that all specified primary cancer cases are reported, and the pathology report became the principal source of information identifying new cases of primary cancer.</w:t>
            </w:r>
          </w:p>
          <w:p w14:paraId="7B088190" w14:textId="77777777" w:rsidR="0014357A" w:rsidRDefault="0014357A" w:rsidP="0014357A">
            <w:pPr>
              <w:pStyle w:val="tabletext"/>
              <w:rPr>
                <w:rStyle w:val="LineNumber"/>
              </w:rPr>
            </w:pPr>
          </w:p>
          <w:p w14:paraId="105F6707" w14:textId="77777777" w:rsidR="0014357A" w:rsidRDefault="0014357A" w:rsidP="0014357A">
            <w:pPr>
              <w:pStyle w:val="tabletext"/>
              <w:rPr>
                <w:rStyle w:val="LineNumber"/>
              </w:rPr>
            </w:pPr>
            <w:r>
              <w:rPr>
                <w:rStyle w:val="LineNumber"/>
              </w:rPr>
              <w:t>Because pathology reports do not contain all the information required to complete cancer registrations, Section 6 of the legislation also authorises the Cancer Registry to seek additional information from medical practitioners or hospitals. Information not available from laboratories is: Occupation code, Country of birth code, and Extent of cancer disease code.</w:t>
            </w:r>
          </w:p>
        </w:tc>
      </w:tr>
      <w:tr w:rsidR="0014357A" w14:paraId="1AC2A002" w14:textId="77777777" w:rsidTr="00D01893">
        <w:trPr>
          <w:cantSplit/>
        </w:trPr>
        <w:tc>
          <w:tcPr>
            <w:tcW w:w="2267" w:type="dxa"/>
            <w:shd w:val="clear" w:color="auto" w:fill="auto"/>
          </w:tcPr>
          <w:p w14:paraId="1E9018B2"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91020AF" w14:textId="77777777" w:rsidR="0014357A" w:rsidRDefault="0014357A" w:rsidP="0014357A">
            <w:pPr>
              <w:pStyle w:val="tabletext"/>
              <w:rPr>
                <w:rStyle w:val="LineNumber"/>
              </w:rPr>
            </w:pPr>
            <w:r>
              <w:rPr>
                <w:rStyle w:val="LineNumber"/>
              </w:rPr>
              <w:t>Optional.</w:t>
            </w:r>
          </w:p>
        </w:tc>
      </w:tr>
      <w:tr w:rsidR="0014357A" w14:paraId="7A4E6827" w14:textId="77777777" w:rsidTr="00D01893">
        <w:trPr>
          <w:cantSplit/>
        </w:trPr>
        <w:tc>
          <w:tcPr>
            <w:tcW w:w="2267" w:type="dxa"/>
            <w:shd w:val="clear" w:color="auto" w:fill="auto"/>
          </w:tcPr>
          <w:p w14:paraId="37813CA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4018B6A" w14:textId="77777777" w:rsidR="0014357A" w:rsidRDefault="0014357A" w:rsidP="0014357A">
            <w:pPr>
              <w:pStyle w:val="tabletext"/>
              <w:rPr>
                <w:rStyle w:val="LineNumber"/>
              </w:rPr>
            </w:pPr>
          </w:p>
        </w:tc>
      </w:tr>
      <w:tr w:rsidR="0014357A" w14:paraId="10F98F5B" w14:textId="77777777" w:rsidTr="00D01893">
        <w:trPr>
          <w:cantSplit/>
        </w:trPr>
        <w:tc>
          <w:tcPr>
            <w:tcW w:w="2267" w:type="dxa"/>
            <w:shd w:val="clear" w:color="auto" w:fill="auto"/>
          </w:tcPr>
          <w:p w14:paraId="2CFE89B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BF71551" w14:textId="77777777" w:rsidR="0014357A" w:rsidRDefault="0014357A" w:rsidP="0014357A">
            <w:pPr>
              <w:pStyle w:val="tabletext"/>
              <w:rPr>
                <w:rStyle w:val="LineNumber"/>
              </w:rPr>
            </w:pPr>
          </w:p>
        </w:tc>
      </w:tr>
      <w:tr w:rsidR="0014357A" w14:paraId="406C1A94" w14:textId="77777777" w:rsidTr="00D01893">
        <w:trPr>
          <w:cantSplit/>
        </w:trPr>
        <w:tc>
          <w:tcPr>
            <w:tcW w:w="2267" w:type="dxa"/>
            <w:shd w:val="clear" w:color="auto" w:fill="auto"/>
          </w:tcPr>
          <w:p w14:paraId="50FD621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3A9B406" w14:textId="77777777" w:rsidR="0014357A" w:rsidRDefault="0014357A" w:rsidP="0014357A">
            <w:pPr>
              <w:pStyle w:val="tabletext"/>
              <w:rPr>
                <w:rStyle w:val="LineNumber"/>
              </w:rPr>
            </w:pPr>
          </w:p>
        </w:tc>
      </w:tr>
      <w:tr w:rsidR="0014357A" w14:paraId="60FD5E26" w14:textId="77777777" w:rsidTr="00D01893">
        <w:trPr>
          <w:cantSplit/>
        </w:trPr>
        <w:tc>
          <w:tcPr>
            <w:tcW w:w="2267" w:type="dxa"/>
            <w:shd w:val="clear" w:color="auto" w:fill="auto"/>
          </w:tcPr>
          <w:p w14:paraId="0E4475C9"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3676793" w14:textId="77777777" w:rsidR="0014357A" w:rsidRDefault="0014357A" w:rsidP="0014357A">
            <w:pPr>
              <w:pStyle w:val="tabletext"/>
              <w:rPr>
                <w:rStyle w:val="LineNumber"/>
              </w:rPr>
            </w:pPr>
            <w:r>
              <w:rPr>
                <w:rStyle w:val="LineNumber"/>
              </w:rPr>
              <w:t>Statistics NZ</w:t>
            </w:r>
          </w:p>
        </w:tc>
      </w:tr>
    </w:tbl>
    <w:p w14:paraId="7311B96F" w14:textId="77777777" w:rsidR="0014357A" w:rsidRDefault="0014357A" w:rsidP="0014357A">
      <w:pPr>
        <w:rPr>
          <w:rStyle w:val="LineNumber"/>
        </w:rPr>
      </w:pPr>
    </w:p>
    <w:p w14:paraId="0A03CB2B"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27BCD">
        <w:instrText>Date of birth</w:instrText>
      </w:r>
      <w:r>
        <w:instrText xml:space="preserve">" </w:instrText>
      </w:r>
      <w:r>
        <w:rPr>
          <w:rStyle w:val="LineNumber"/>
        </w:rPr>
        <w:fldChar w:fldCharType="end"/>
      </w:r>
      <w:bookmarkStart w:id="70" w:name="_Toc10727688"/>
      <w:r>
        <w:rPr>
          <w:rStyle w:val="LineNumber"/>
        </w:rPr>
        <w:t>Date of birth</w:t>
      </w:r>
      <w:bookmarkEnd w:id="70"/>
    </w:p>
    <w:tbl>
      <w:tblPr>
        <w:tblW w:w="0" w:type="auto"/>
        <w:tblCellMar>
          <w:bottom w:w="170" w:type="dxa"/>
        </w:tblCellMar>
        <w:tblLook w:val="04A0" w:firstRow="1" w:lastRow="0" w:firstColumn="1" w:lastColumn="0" w:noHBand="0" w:noVBand="1"/>
      </w:tblPr>
      <w:tblGrid>
        <w:gridCol w:w="2267"/>
        <w:gridCol w:w="5952"/>
      </w:tblGrid>
      <w:tr w:rsidR="0014357A" w14:paraId="3D440B90" w14:textId="77777777" w:rsidTr="00D01893">
        <w:trPr>
          <w:cantSplit/>
        </w:trPr>
        <w:tc>
          <w:tcPr>
            <w:tcW w:w="2267" w:type="dxa"/>
            <w:shd w:val="clear" w:color="auto" w:fill="auto"/>
          </w:tcPr>
          <w:p w14:paraId="4E95DD3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653F0A6" w14:textId="77777777" w:rsidR="0014357A" w:rsidRDefault="0014357A" w:rsidP="0014357A">
            <w:pPr>
              <w:pStyle w:val="tabletext"/>
              <w:rPr>
                <w:rStyle w:val="LineNumber"/>
              </w:rPr>
            </w:pPr>
            <w:r>
              <w:rPr>
                <w:rStyle w:val="LineNumber"/>
              </w:rPr>
              <w:t>The date on which the person was born.</w:t>
            </w:r>
          </w:p>
        </w:tc>
      </w:tr>
      <w:tr w:rsidR="0014357A" w14:paraId="0EE070D6" w14:textId="77777777" w:rsidTr="00D01893">
        <w:trPr>
          <w:cantSplit/>
        </w:trPr>
        <w:tc>
          <w:tcPr>
            <w:tcW w:w="2267" w:type="dxa"/>
            <w:shd w:val="clear" w:color="auto" w:fill="auto"/>
          </w:tcPr>
          <w:p w14:paraId="767C656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D4C302A" w14:textId="77777777" w:rsidR="0014357A" w:rsidRDefault="0014357A" w:rsidP="0014357A">
            <w:pPr>
              <w:pStyle w:val="tabletext"/>
              <w:rPr>
                <w:rStyle w:val="LineNumber"/>
              </w:rPr>
            </w:pPr>
            <w:r>
              <w:rPr>
                <w:rStyle w:val="LineNumber"/>
              </w:rPr>
              <w:t>date_of_birth</w:t>
            </w:r>
          </w:p>
        </w:tc>
      </w:tr>
      <w:tr w:rsidR="0014357A" w14:paraId="685F0AF3" w14:textId="77777777" w:rsidTr="00D01893">
        <w:trPr>
          <w:cantSplit/>
        </w:trPr>
        <w:tc>
          <w:tcPr>
            <w:tcW w:w="2267" w:type="dxa"/>
            <w:shd w:val="clear" w:color="auto" w:fill="auto"/>
          </w:tcPr>
          <w:p w14:paraId="53557059"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FC3DF6D" w14:textId="77777777" w:rsidR="0014357A" w:rsidRDefault="0014357A" w:rsidP="0014357A">
            <w:pPr>
              <w:pStyle w:val="tabletext"/>
              <w:rPr>
                <w:rStyle w:val="LineNumber"/>
              </w:rPr>
            </w:pPr>
            <w:r>
              <w:rPr>
                <w:rStyle w:val="LineNumber"/>
              </w:rPr>
              <w:t>fact_nmd_health_event</w:t>
            </w:r>
          </w:p>
        </w:tc>
      </w:tr>
      <w:tr w:rsidR="0014357A" w14:paraId="47A79CEE" w14:textId="77777777" w:rsidTr="00D01893">
        <w:trPr>
          <w:cantSplit/>
        </w:trPr>
        <w:tc>
          <w:tcPr>
            <w:tcW w:w="2267" w:type="dxa"/>
            <w:shd w:val="clear" w:color="auto" w:fill="auto"/>
          </w:tcPr>
          <w:p w14:paraId="2133E884"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F6BDA6E" w14:textId="77777777" w:rsidR="0014357A" w:rsidRDefault="0014357A" w:rsidP="0014357A">
            <w:pPr>
              <w:pStyle w:val="tabletext"/>
              <w:rPr>
                <w:rStyle w:val="LineNumber"/>
              </w:rPr>
            </w:pPr>
            <w:r>
              <w:rPr>
                <w:rStyle w:val="LineNumber"/>
              </w:rPr>
              <w:t>date</w:t>
            </w:r>
          </w:p>
        </w:tc>
      </w:tr>
      <w:tr w:rsidR="0014357A" w14:paraId="4A9263C9" w14:textId="77777777" w:rsidTr="00D01893">
        <w:trPr>
          <w:cantSplit/>
        </w:trPr>
        <w:tc>
          <w:tcPr>
            <w:tcW w:w="2267" w:type="dxa"/>
            <w:shd w:val="clear" w:color="auto" w:fill="auto"/>
          </w:tcPr>
          <w:p w14:paraId="043C30A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4242B00" w14:textId="77777777" w:rsidR="0014357A" w:rsidRDefault="0014357A" w:rsidP="0014357A">
            <w:pPr>
              <w:pStyle w:val="tabletext"/>
              <w:rPr>
                <w:rStyle w:val="LineNumber"/>
              </w:rPr>
            </w:pPr>
            <w:r>
              <w:rPr>
                <w:rStyle w:val="LineNumber"/>
              </w:rPr>
              <w:t>DOB, HCU date of birth, Birth date</w:t>
            </w:r>
          </w:p>
        </w:tc>
      </w:tr>
      <w:tr w:rsidR="0014357A" w14:paraId="47E286D2" w14:textId="77777777" w:rsidTr="00D01893">
        <w:trPr>
          <w:cantSplit/>
        </w:trPr>
        <w:tc>
          <w:tcPr>
            <w:tcW w:w="2267" w:type="dxa"/>
            <w:shd w:val="clear" w:color="auto" w:fill="auto"/>
          </w:tcPr>
          <w:p w14:paraId="6D0AE61E"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62AED68" w14:textId="77777777" w:rsidR="0014357A" w:rsidRDefault="0014357A" w:rsidP="0014357A">
            <w:pPr>
              <w:pStyle w:val="tabletext"/>
              <w:rPr>
                <w:rStyle w:val="LineNumber"/>
              </w:rPr>
            </w:pPr>
            <w:r>
              <w:rPr>
                <w:rStyle w:val="LineNumber"/>
              </w:rPr>
              <w:t>Required to derive age for demographic analyses.</w:t>
            </w:r>
          </w:p>
        </w:tc>
      </w:tr>
      <w:tr w:rsidR="0014357A" w14:paraId="783B99D6" w14:textId="77777777" w:rsidTr="00D01893">
        <w:trPr>
          <w:cantSplit/>
        </w:trPr>
        <w:tc>
          <w:tcPr>
            <w:tcW w:w="2267" w:type="dxa"/>
            <w:shd w:val="clear" w:color="auto" w:fill="auto"/>
          </w:tcPr>
          <w:p w14:paraId="585B108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8964757" w14:textId="77777777" w:rsidR="0014357A" w:rsidRDefault="0014357A" w:rsidP="0014357A">
            <w:pPr>
              <w:pStyle w:val="tabletext"/>
              <w:rPr>
                <w:rStyle w:val="LineNumber"/>
              </w:rPr>
            </w:pPr>
          </w:p>
        </w:tc>
      </w:tr>
      <w:tr w:rsidR="0014357A" w14:paraId="41A69D7A" w14:textId="77777777" w:rsidTr="00D01893">
        <w:trPr>
          <w:cantSplit/>
        </w:trPr>
        <w:tc>
          <w:tcPr>
            <w:tcW w:w="2267" w:type="dxa"/>
            <w:shd w:val="clear" w:color="auto" w:fill="auto"/>
          </w:tcPr>
          <w:p w14:paraId="2189A0A7"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7E4EE86" w14:textId="77777777" w:rsidR="0014357A" w:rsidRDefault="0014357A" w:rsidP="0014357A">
            <w:pPr>
              <w:pStyle w:val="tabletext"/>
              <w:rPr>
                <w:rStyle w:val="LineNumber"/>
              </w:rPr>
            </w:pPr>
            <w:r>
              <w:rPr>
                <w:rStyle w:val="LineNumber"/>
              </w:rPr>
              <w:t>Valid dates</w:t>
            </w:r>
          </w:p>
          <w:p w14:paraId="649F6BEF" w14:textId="77777777" w:rsidR="0014357A" w:rsidRDefault="0014357A" w:rsidP="0014357A">
            <w:pPr>
              <w:pStyle w:val="tabletext"/>
              <w:rPr>
                <w:rStyle w:val="LineNumber"/>
              </w:rPr>
            </w:pPr>
          </w:p>
          <w:p w14:paraId="52FCA72F" w14:textId="77777777" w:rsidR="0014357A" w:rsidRDefault="0014357A" w:rsidP="0014357A">
            <w:pPr>
              <w:pStyle w:val="tabletext"/>
              <w:rPr>
                <w:rStyle w:val="LineNumber"/>
              </w:rPr>
            </w:pPr>
            <w:r>
              <w:rPr>
                <w:rStyle w:val="LineNumber"/>
              </w:rPr>
              <w:t>Partial dates are permissible.</w:t>
            </w:r>
          </w:p>
        </w:tc>
      </w:tr>
      <w:tr w:rsidR="0014357A" w14:paraId="34DB1BFC" w14:textId="77777777" w:rsidTr="00D01893">
        <w:trPr>
          <w:cantSplit/>
        </w:trPr>
        <w:tc>
          <w:tcPr>
            <w:tcW w:w="2267" w:type="dxa"/>
            <w:shd w:val="clear" w:color="auto" w:fill="auto"/>
          </w:tcPr>
          <w:p w14:paraId="2FF41E4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433A2BD0" w14:textId="77777777" w:rsidR="0014357A" w:rsidRDefault="0014357A" w:rsidP="0014357A">
            <w:pPr>
              <w:pStyle w:val="tabletext"/>
              <w:rPr>
                <w:rStyle w:val="LineNumber"/>
              </w:rPr>
            </w:pPr>
            <w:r>
              <w:rPr>
                <w:rStyle w:val="LineNumber"/>
              </w:rPr>
              <w:t>In 1993 the option to submit partial dates using the partial date flag was introduced.</w:t>
            </w:r>
          </w:p>
          <w:p w14:paraId="29AF8FDF" w14:textId="77777777" w:rsidR="0014357A" w:rsidRDefault="0014357A" w:rsidP="0014357A">
            <w:pPr>
              <w:pStyle w:val="tabletext"/>
              <w:rPr>
                <w:rStyle w:val="LineNumber"/>
              </w:rPr>
            </w:pPr>
          </w:p>
          <w:p w14:paraId="4F2F3886" w14:textId="77777777" w:rsidR="0014357A" w:rsidRDefault="0014357A" w:rsidP="0014357A">
            <w:pPr>
              <w:pStyle w:val="tabletext"/>
              <w:rPr>
                <w:rStyle w:val="LineNumber"/>
              </w:rPr>
            </w:pPr>
            <w:r>
              <w:rPr>
                <w:rStyle w:val="LineNumber"/>
              </w:rPr>
              <w:t>For events before 1993, there was no partial date option or partial date flag. The default date was 15/6 or 15/month (if the month was known). The 15/6 model of partial dates should only occur in data before 1994/1995.</w:t>
            </w:r>
          </w:p>
          <w:p w14:paraId="619856B4" w14:textId="77777777" w:rsidR="0014357A" w:rsidRDefault="0014357A" w:rsidP="0014357A">
            <w:pPr>
              <w:pStyle w:val="tabletext"/>
              <w:rPr>
                <w:rStyle w:val="LineNumber"/>
              </w:rPr>
            </w:pPr>
          </w:p>
          <w:p w14:paraId="2C43120E" w14:textId="77777777" w:rsidR="0014357A" w:rsidRDefault="0014357A" w:rsidP="0014357A">
            <w:pPr>
              <w:pStyle w:val="tabletext"/>
              <w:rPr>
                <w:rStyle w:val="LineNumber"/>
              </w:rPr>
            </w:pPr>
            <w:r>
              <w:rPr>
                <w:rStyle w:val="LineNumber"/>
              </w:rPr>
              <w:t>Used, for example, for analysis by age at a point in time and for use to derive a Diagnosis Related Group (for admitted patients).</w:t>
            </w:r>
          </w:p>
          <w:p w14:paraId="241874AF" w14:textId="77777777" w:rsidR="0014357A" w:rsidRDefault="0014357A" w:rsidP="0014357A">
            <w:pPr>
              <w:pStyle w:val="tabletext"/>
              <w:rPr>
                <w:rStyle w:val="LineNumber"/>
              </w:rPr>
            </w:pPr>
          </w:p>
          <w:p w14:paraId="59412FFE" w14:textId="77777777" w:rsidR="0014357A" w:rsidRDefault="0014357A" w:rsidP="0014357A">
            <w:pPr>
              <w:pStyle w:val="tabletext"/>
              <w:rPr>
                <w:rStyle w:val="LineNumber"/>
              </w:rPr>
            </w:pPr>
            <w:r>
              <w:rPr>
                <w:rStyle w:val="LineNumber"/>
              </w:rPr>
              <w:t>Incomplete dates are stored as 'ccyy0101' or 'ccyymm01' and a partial date flag associated with the date is set to the appropriate value.</w:t>
            </w:r>
          </w:p>
        </w:tc>
      </w:tr>
      <w:tr w:rsidR="0014357A" w14:paraId="0943424F" w14:textId="77777777" w:rsidTr="00D01893">
        <w:trPr>
          <w:cantSplit/>
        </w:trPr>
        <w:tc>
          <w:tcPr>
            <w:tcW w:w="2267" w:type="dxa"/>
            <w:shd w:val="clear" w:color="auto" w:fill="auto"/>
          </w:tcPr>
          <w:p w14:paraId="54CD5DE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5991C98" w14:textId="77777777" w:rsidR="0014357A" w:rsidRDefault="0014357A" w:rsidP="0014357A">
            <w:pPr>
              <w:pStyle w:val="tabletext"/>
              <w:rPr>
                <w:rStyle w:val="LineNumber"/>
              </w:rPr>
            </w:pPr>
            <w:r>
              <w:rPr>
                <w:rStyle w:val="LineNumber"/>
              </w:rPr>
              <w:t xml:space="preserve">Must be on or before the date portion </w:t>
            </w:r>
            <w:r w:rsidR="00150D1F">
              <w:rPr>
                <w:rStyle w:val="LineNumber"/>
              </w:rPr>
              <w:t>of Event</w:t>
            </w:r>
            <w:r>
              <w:rPr>
                <w:rStyle w:val="LineNumber"/>
              </w:rPr>
              <w:t xml:space="preserve"> start datetime. </w:t>
            </w:r>
          </w:p>
          <w:p w14:paraId="3DEAE8B5" w14:textId="77777777" w:rsidR="0014357A" w:rsidRDefault="0014357A" w:rsidP="0014357A">
            <w:pPr>
              <w:pStyle w:val="tabletext"/>
              <w:rPr>
                <w:rStyle w:val="LineNumber"/>
              </w:rPr>
            </w:pPr>
          </w:p>
          <w:p w14:paraId="77EE3A66" w14:textId="77777777" w:rsidR="0014357A" w:rsidRDefault="0014357A" w:rsidP="0014357A">
            <w:pPr>
              <w:pStyle w:val="tabletext"/>
              <w:rPr>
                <w:rStyle w:val="LineNumber"/>
              </w:rPr>
            </w:pPr>
            <w:r>
              <w:rPr>
                <w:rStyle w:val="LineNumber"/>
              </w:rPr>
              <w:t>Must be consistent with diagnoses and procedure codes for the record to be loaded. Otherwise it will result in a warning.</w:t>
            </w:r>
          </w:p>
        </w:tc>
      </w:tr>
      <w:tr w:rsidR="0014357A" w14:paraId="0578144E" w14:textId="77777777" w:rsidTr="00D01893">
        <w:trPr>
          <w:cantSplit/>
        </w:trPr>
        <w:tc>
          <w:tcPr>
            <w:tcW w:w="2267" w:type="dxa"/>
            <w:shd w:val="clear" w:color="auto" w:fill="auto"/>
          </w:tcPr>
          <w:p w14:paraId="74538FDC"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4C2EFD8" w14:textId="77777777" w:rsidR="0014357A" w:rsidRDefault="0014357A" w:rsidP="0014357A">
            <w:pPr>
              <w:pStyle w:val="tabletext"/>
              <w:rPr>
                <w:rStyle w:val="LineNumber"/>
              </w:rPr>
            </w:pPr>
            <w:r>
              <w:rPr>
                <w:rStyle w:val="LineNumber"/>
              </w:rPr>
              <w:t>At a minimum the century and year must be supplied. If day is provided but month is omitted then the day will not be recorded.</w:t>
            </w:r>
          </w:p>
        </w:tc>
      </w:tr>
      <w:tr w:rsidR="0014357A" w14:paraId="04B83BB5" w14:textId="77777777" w:rsidTr="00D01893">
        <w:trPr>
          <w:cantSplit/>
        </w:trPr>
        <w:tc>
          <w:tcPr>
            <w:tcW w:w="2267" w:type="dxa"/>
            <w:shd w:val="clear" w:color="auto" w:fill="auto"/>
          </w:tcPr>
          <w:p w14:paraId="6AAF97DA"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D6163C7" w14:textId="77777777" w:rsidR="0014357A" w:rsidRDefault="0014357A" w:rsidP="0014357A">
            <w:pPr>
              <w:pStyle w:val="tabletext"/>
              <w:rPr>
                <w:rStyle w:val="LineNumber"/>
              </w:rPr>
            </w:pPr>
            <w:r>
              <w:rPr>
                <w:rStyle w:val="LineNumber"/>
              </w:rPr>
              <w:t>DRG codes</w:t>
            </w:r>
          </w:p>
          <w:p w14:paraId="4C3DC47A" w14:textId="77777777" w:rsidR="0014357A" w:rsidRDefault="0014357A" w:rsidP="0014357A">
            <w:pPr>
              <w:pStyle w:val="tabletext"/>
              <w:rPr>
                <w:rStyle w:val="LineNumber"/>
              </w:rPr>
            </w:pPr>
            <w:r>
              <w:rPr>
                <w:rStyle w:val="LineNumber"/>
              </w:rPr>
              <w:t>Event start datetime</w:t>
            </w:r>
          </w:p>
          <w:p w14:paraId="78A74778" w14:textId="77777777" w:rsidR="0014357A" w:rsidRDefault="0014357A" w:rsidP="0014357A">
            <w:pPr>
              <w:pStyle w:val="tabletext"/>
              <w:rPr>
                <w:rStyle w:val="LineNumber"/>
              </w:rPr>
            </w:pPr>
            <w:r>
              <w:rPr>
                <w:rStyle w:val="LineNumber"/>
              </w:rPr>
              <w:t>Event end datetime</w:t>
            </w:r>
          </w:p>
          <w:p w14:paraId="446DCDEA" w14:textId="77777777" w:rsidR="0014357A" w:rsidRDefault="0014357A" w:rsidP="0014357A">
            <w:pPr>
              <w:pStyle w:val="tabletext"/>
              <w:rPr>
                <w:rStyle w:val="LineNumber"/>
              </w:rPr>
            </w:pPr>
            <w:r>
              <w:rPr>
                <w:rStyle w:val="LineNumber"/>
              </w:rPr>
              <w:t>Operation/procedure date</w:t>
            </w:r>
          </w:p>
          <w:p w14:paraId="438165A5" w14:textId="77777777" w:rsidR="0014357A" w:rsidRDefault="0014357A" w:rsidP="0014357A">
            <w:pPr>
              <w:pStyle w:val="tabletext"/>
              <w:rPr>
                <w:rStyle w:val="LineNumber"/>
              </w:rPr>
            </w:pPr>
            <w:r>
              <w:rPr>
                <w:rStyle w:val="LineNumber"/>
              </w:rPr>
              <w:t>Age at admission</w:t>
            </w:r>
          </w:p>
          <w:p w14:paraId="56254A66" w14:textId="77777777" w:rsidR="0014357A" w:rsidRDefault="0014357A" w:rsidP="0014357A">
            <w:pPr>
              <w:pStyle w:val="tabletext"/>
              <w:rPr>
                <w:rStyle w:val="LineNumber"/>
              </w:rPr>
            </w:pPr>
            <w:r>
              <w:rPr>
                <w:rStyle w:val="LineNumber"/>
              </w:rPr>
              <w:t>Age at discharge</w:t>
            </w:r>
          </w:p>
          <w:p w14:paraId="6FA414A0" w14:textId="77777777" w:rsidR="0014357A" w:rsidRDefault="0014357A" w:rsidP="0014357A">
            <w:pPr>
              <w:pStyle w:val="tabletext"/>
              <w:rPr>
                <w:rStyle w:val="LineNumber"/>
              </w:rPr>
            </w:pPr>
            <w:r>
              <w:rPr>
                <w:rStyle w:val="LineNumber"/>
              </w:rPr>
              <w:t>Date of birth flag</w:t>
            </w:r>
          </w:p>
        </w:tc>
      </w:tr>
      <w:tr w:rsidR="0014357A" w14:paraId="3A451C25" w14:textId="77777777" w:rsidTr="00D01893">
        <w:trPr>
          <w:cantSplit/>
        </w:trPr>
        <w:tc>
          <w:tcPr>
            <w:tcW w:w="2267" w:type="dxa"/>
            <w:shd w:val="clear" w:color="auto" w:fill="auto"/>
          </w:tcPr>
          <w:p w14:paraId="2AD752B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18D06A8" w14:textId="77777777" w:rsidR="0014357A" w:rsidRDefault="0014357A" w:rsidP="0014357A">
            <w:pPr>
              <w:pStyle w:val="tabletext"/>
              <w:rPr>
                <w:rStyle w:val="LineNumber"/>
              </w:rPr>
            </w:pPr>
          </w:p>
        </w:tc>
      </w:tr>
      <w:tr w:rsidR="0014357A" w14:paraId="5243190B" w14:textId="77777777" w:rsidTr="00D01893">
        <w:trPr>
          <w:cantSplit/>
        </w:trPr>
        <w:tc>
          <w:tcPr>
            <w:tcW w:w="2267" w:type="dxa"/>
            <w:shd w:val="clear" w:color="auto" w:fill="auto"/>
          </w:tcPr>
          <w:p w14:paraId="08558B5D"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4D0330B" w14:textId="77777777" w:rsidR="0014357A" w:rsidRDefault="0014357A" w:rsidP="0014357A">
            <w:pPr>
              <w:pStyle w:val="tabletext"/>
              <w:rPr>
                <w:rStyle w:val="LineNumber"/>
              </w:rPr>
            </w:pPr>
          </w:p>
        </w:tc>
      </w:tr>
    </w:tbl>
    <w:p w14:paraId="732491FC" w14:textId="77777777" w:rsidR="0014357A" w:rsidRDefault="0014357A" w:rsidP="0014357A">
      <w:pPr>
        <w:rPr>
          <w:rStyle w:val="LineNumber"/>
        </w:rPr>
      </w:pPr>
    </w:p>
    <w:p w14:paraId="5D016C54"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63DA8">
        <w:instrText>Date of birth flag</w:instrText>
      </w:r>
      <w:r>
        <w:instrText xml:space="preserve">" </w:instrText>
      </w:r>
      <w:r>
        <w:rPr>
          <w:rStyle w:val="LineNumber"/>
        </w:rPr>
        <w:fldChar w:fldCharType="end"/>
      </w:r>
      <w:bookmarkStart w:id="71" w:name="_Toc10727689"/>
      <w:r>
        <w:rPr>
          <w:rStyle w:val="LineNumber"/>
        </w:rPr>
        <w:t>Date of birth flag</w:t>
      </w:r>
      <w:bookmarkEnd w:id="71"/>
    </w:p>
    <w:tbl>
      <w:tblPr>
        <w:tblW w:w="0" w:type="auto"/>
        <w:tblCellMar>
          <w:bottom w:w="170" w:type="dxa"/>
        </w:tblCellMar>
        <w:tblLook w:val="04A0" w:firstRow="1" w:lastRow="0" w:firstColumn="1" w:lastColumn="0" w:noHBand="0" w:noVBand="1"/>
      </w:tblPr>
      <w:tblGrid>
        <w:gridCol w:w="2267"/>
        <w:gridCol w:w="5952"/>
      </w:tblGrid>
      <w:tr w:rsidR="0014357A" w14:paraId="72F3F362" w14:textId="77777777" w:rsidTr="00D01893">
        <w:trPr>
          <w:cantSplit/>
        </w:trPr>
        <w:tc>
          <w:tcPr>
            <w:tcW w:w="2267" w:type="dxa"/>
            <w:shd w:val="clear" w:color="auto" w:fill="auto"/>
          </w:tcPr>
          <w:p w14:paraId="1AA5AF0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1396C13" w14:textId="77777777" w:rsidR="0014357A" w:rsidRDefault="0014357A" w:rsidP="0014357A">
            <w:pPr>
              <w:pStyle w:val="tabletext"/>
              <w:rPr>
                <w:rStyle w:val="LineNumber"/>
              </w:rPr>
            </w:pPr>
            <w:r>
              <w:rPr>
                <w:rStyle w:val="LineNumber"/>
              </w:rPr>
              <w:t>Indicates whether the date of birth stored is a partial date.</w:t>
            </w:r>
          </w:p>
        </w:tc>
      </w:tr>
      <w:tr w:rsidR="0014357A" w14:paraId="228AC1E2" w14:textId="77777777" w:rsidTr="00D01893">
        <w:trPr>
          <w:cantSplit/>
        </w:trPr>
        <w:tc>
          <w:tcPr>
            <w:tcW w:w="2267" w:type="dxa"/>
            <w:shd w:val="clear" w:color="auto" w:fill="auto"/>
          </w:tcPr>
          <w:p w14:paraId="13CCF8A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96CEB46" w14:textId="77777777" w:rsidR="0014357A" w:rsidRDefault="0014357A" w:rsidP="0014357A">
            <w:pPr>
              <w:pStyle w:val="tabletext"/>
              <w:rPr>
                <w:rStyle w:val="LineNumber"/>
              </w:rPr>
            </w:pPr>
            <w:r>
              <w:rPr>
                <w:rStyle w:val="LineNumber"/>
              </w:rPr>
              <w:t>date_of_birth_flag</w:t>
            </w:r>
          </w:p>
        </w:tc>
      </w:tr>
      <w:tr w:rsidR="0014357A" w14:paraId="575C4260" w14:textId="77777777" w:rsidTr="00D01893">
        <w:trPr>
          <w:cantSplit/>
        </w:trPr>
        <w:tc>
          <w:tcPr>
            <w:tcW w:w="2267" w:type="dxa"/>
            <w:shd w:val="clear" w:color="auto" w:fill="auto"/>
          </w:tcPr>
          <w:p w14:paraId="403CD2B1"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86BB719" w14:textId="77777777" w:rsidR="0014357A" w:rsidRDefault="0014357A" w:rsidP="0014357A">
            <w:pPr>
              <w:pStyle w:val="tabletext"/>
              <w:rPr>
                <w:rStyle w:val="LineNumber"/>
              </w:rPr>
            </w:pPr>
            <w:r>
              <w:rPr>
                <w:rStyle w:val="LineNumber"/>
              </w:rPr>
              <w:t>fact_nmd_health_event</w:t>
            </w:r>
          </w:p>
        </w:tc>
      </w:tr>
      <w:tr w:rsidR="0014357A" w14:paraId="6126A6D0" w14:textId="77777777" w:rsidTr="00D01893">
        <w:trPr>
          <w:cantSplit/>
        </w:trPr>
        <w:tc>
          <w:tcPr>
            <w:tcW w:w="2267" w:type="dxa"/>
            <w:shd w:val="clear" w:color="auto" w:fill="auto"/>
          </w:tcPr>
          <w:p w14:paraId="096B464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374C140" w14:textId="77777777" w:rsidR="0014357A" w:rsidRDefault="0014357A" w:rsidP="0014357A">
            <w:pPr>
              <w:pStyle w:val="tabletext"/>
              <w:rPr>
                <w:rStyle w:val="LineNumber"/>
              </w:rPr>
            </w:pPr>
            <w:r>
              <w:rPr>
                <w:rStyle w:val="LineNumber"/>
              </w:rPr>
              <w:t>char(1)</w:t>
            </w:r>
          </w:p>
        </w:tc>
      </w:tr>
      <w:tr w:rsidR="0014357A" w14:paraId="3A8AC6DB" w14:textId="77777777" w:rsidTr="00D01893">
        <w:trPr>
          <w:cantSplit/>
        </w:trPr>
        <w:tc>
          <w:tcPr>
            <w:tcW w:w="2267" w:type="dxa"/>
            <w:shd w:val="clear" w:color="auto" w:fill="auto"/>
          </w:tcPr>
          <w:p w14:paraId="22DA6F6D"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0F177B9" w14:textId="77777777" w:rsidR="0014357A" w:rsidRDefault="0014357A" w:rsidP="0014357A">
            <w:pPr>
              <w:pStyle w:val="tabletext"/>
              <w:rPr>
                <w:rStyle w:val="LineNumber"/>
              </w:rPr>
            </w:pPr>
          </w:p>
        </w:tc>
      </w:tr>
      <w:tr w:rsidR="0014357A" w14:paraId="13228E72" w14:textId="77777777" w:rsidTr="00D01893">
        <w:trPr>
          <w:cantSplit/>
        </w:trPr>
        <w:tc>
          <w:tcPr>
            <w:tcW w:w="2267" w:type="dxa"/>
            <w:shd w:val="clear" w:color="auto" w:fill="auto"/>
          </w:tcPr>
          <w:p w14:paraId="78FB8071"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37B7ACA" w14:textId="77777777" w:rsidR="0014357A" w:rsidRDefault="0014357A" w:rsidP="0014357A">
            <w:pPr>
              <w:pStyle w:val="tabletext"/>
              <w:rPr>
                <w:rStyle w:val="LineNumber"/>
              </w:rPr>
            </w:pPr>
          </w:p>
        </w:tc>
      </w:tr>
      <w:tr w:rsidR="0014357A" w14:paraId="228B28CB" w14:textId="77777777" w:rsidTr="00D01893">
        <w:trPr>
          <w:cantSplit/>
        </w:trPr>
        <w:tc>
          <w:tcPr>
            <w:tcW w:w="2267" w:type="dxa"/>
            <w:shd w:val="clear" w:color="auto" w:fill="auto"/>
          </w:tcPr>
          <w:p w14:paraId="2FBF76F1"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F42D8FC" w14:textId="77777777" w:rsidR="0014357A" w:rsidRDefault="0014357A" w:rsidP="0014357A">
            <w:pPr>
              <w:pStyle w:val="tabletext"/>
              <w:rPr>
                <w:rStyle w:val="LineNumber"/>
              </w:rPr>
            </w:pPr>
          </w:p>
        </w:tc>
      </w:tr>
      <w:tr w:rsidR="0014357A" w14:paraId="24157E18" w14:textId="77777777" w:rsidTr="00D01893">
        <w:trPr>
          <w:cantSplit/>
        </w:trPr>
        <w:tc>
          <w:tcPr>
            <w:tcW w:w="2267" w:type="dxa"/>
            <w:shd w:val="clear" w:color="auto" w:fill="auto"/>
          </w:tcPr>
          <w:p w14:paraId="4FA8C724"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8EC904A" w14:textId="77777777" w:rsidR="0014357A" w:rsidRDefault="0014357A" w:rsidP="0014357A">
            <w:pPr>
              <w:pStyle w:val="tabletext"/>
              <w:rPr>
                <w:rStyle w:val="LineNumber"/>
              </w:rPr>
            </w:pPr>
            <w:r>
              <w:rPr>
                <w:rStyle w:val="LineNumber"/>
              </w:rPr>
              <w:t>D    where the day portion of the date is missing, default to '01'</w:t>
            </w:r>
          </w:p>
          <w:p w14:paraId="4668230D" w14:textId="77777777" w:rsidR="0014357A" w:rsidRDefault="0014357A" w:rsidP="0014357A">
            <w:pPr>
              <w:pStyle w:val="tabletext"/>
              <w:rPr>
                <w:rStyle w:val="LineNumber"/>
              </w:rPr>
            </w:pPr>
            <w:r>
              <w:rPr>
                <w:rStyle w:val="LineNumber"/>
              </w:rPr>
              <w:t>M    where both day and month portions of the date are missing, default to '01/01'</w:t>
            </w:r>
          </w:p>
        </w:tc>
      </w:tr>
      <w:tr w:rsidR="0014357A" w14:paraId="63D518D4" w14:textId="77777777" w:rsidTr="00D01893">
        <w:trPr>
          <w:cantSplit/>
        </w:trPr>
        <w:tc>
          <w:tcPr>
            <w:tcW w:w="2267" w:type="dxa"/>
            <w:shd w:val="clear" w:color="auto" w:fill="auto"/>
          </w:tcPr>
          <w:p w14:paraId="6793266C"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335F6EC" w14:textId="77777777" w:rsidR="0014357A" w:rsidRDefault="0014357A" w:rsidP="0014357A">
            <w:pPr>
              <w:pStyle w:val="tabletext"/>
              <w:rPr>
                <w:rStyle w:val="LineNumber"/>
              </w:rPr>
            </w:pPr>
            <w:r>
              <w:rPr>
                <w:rStyle w:val="LineNumber"/>
              </w:rPr>
              <w:t>A partial date flag, set automatically.</w:t>
            </w:r>
          </w:p>
          <w:p w14:paraId="184E6E9D" w14:textId="77777777" w:rsidR="0014357A" w:rsidRDefault="0014357A" w:rsidP="0014357A">
            <w:pPr>
              <w:pStyle w:val="tabletext"/>
              <w:rPr>
                <w:rStyle w:val="LineNumber"/>
              </w:rPr>
            </w:pPr>
          </w:p>
          <w:p w14:paraId="13F63D54" w14:textId="77777777" w:rsidR="0014357A" w:rsidRDefault="0014357A" w:rsidP="0014357A">
            <w:pPr>
              <w:pStyle w:val="tabletext"/>
              <w:rPr>
                <w:rStyle w:val="LineNumber"/>
              </w:rPr>
            </w:pPr>
            <w:r>
              <w:rPr>
                <w:rStyle w:val="LineNumber"/>
              </w:rPr>
              <w:t xml:space="preserve">As the system allows partial dates to be entered, this identifies what field(s) are missing if a partial date is entered. </w:t>
            </w:r>
          </w:p>
          <w:p w14:paraId="689B6D25" w14:textId="77777777" w:rsidR="0014357A" w:rsidRDefault="0014357A" w:rsidP="0014357A">
            <w:pPr>
              <w:pStyle w:val="tabletext"/>
              <w:rPr>
                <w:rStyle w:val="LineNumber"/>
              </w:rPr>
            </w:pPr>
          </w:p>
          <w:p w14:paraId="2DB71609" w14:textId="77777777" w:rsidR="0014357A" w:rsidRDefault="0014357A" w:rsidP="0014357A">
            <w:pPr>
              <w:pStyle w:val="tabletext"/>
              <w:rPr>
                <w:rStyle w:val="LineNumber"/>
              </w:rPr>
            </w:pPr>
            <w:r>
              <w:rPr>
                <w:rStyle w:val="LineNumber"/>
              </w:rPr>
              <w:t>For example, if a date is entered as '00/00/2005', then the date is stored as '01/01/2005' and the partial indicator would be set to 'M'.</w:t>
            </w:r>
          </w:p>
        </w:tc>
      </w:tr>
      <w:tr w:rsidR="0014357A" w14:paraId="75338F73" w14:textId="77777777" w:rsidTr="00D01893">
        <w:trPr>
          <w:cantSplit/>
        </w:trPr>
        <w:tc>
          <w:tcPr>
            <w:tcW w:w="2267" w:type="dxa"/>
            <w:shd w:val="clear" w:color="auto" w:fill="auto"/>
          </w:tcPr>
          <w:p w14:paraId="01267AC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C3FC349" w14:textId="77777777" w:rsidR="0014357A" w:rsidRDefault="0014357A" w:rsidP="0014357A">
            <w:pPr>
              <w:pStyle w:val="tabletext"/>
              <w:rPr>
                <w:rStyle w:val="LineNumber"/>
              </w:rPr>
            </w:pPr>
          </w:p>
        </w:tc>
      </w:tr>
      <w:tr w:rsidR="0014357A" w14:paraId="18E9AB36" w14:textId="77777777" w:rsidTr="00D01893">
        <w:trPr>
          <w:cantSplit/>
        </w:trPr>
        <w:tc>
          <w:tcPr>
            <w:tcW w:w="2267" w:type="dxa"/>
            <w:shd w:val="clear" w:color="auto" w:fill="auto"/>
          </w:tcPr>
          <w:p w14:paraId="56132277"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71E1A74" w14:textId="77777777" w:rsidR="0014357A" w:rsidRDefault="0014357A" w:rsidP="0014357A">
            <w:pPr>
              <w:pStyle w:val="tabletext"/>
              <w:rPr>
                <w:rStyle w:val="LineNumber"/>
              </w:rPr>
            </w:pPr>
          </w:p>
        </w:tc>
      </w:tr>
      <w:tr w:rsidR="0014357A" w14:paraId="12832201" w14:textId="77777777" w:rsidTr="00D01893">
        <w:trPr>
          <w:cantSplit/>
        </w:trPr>
        <w:tc>
          <w:tcPr>
            <w:tcW w:w="2267" w:type="dxa"/>
            <w:shd w:val="clear" w:color="auto" w:fill="auto"/>
          </w:tcPr>
          <w:p w14:paraId="5759ECA4"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2FD827FF" w14:textId="77777777" w:rsidR="0014357A" w:rsidRDefault="0014357A" w:rsidP="0014357A">
            <w:pPr>
              <w:pStyle w:val="tabletext"/>
              <w:rPr>
                <w:rStyle w:val="LineNumber"/>
              </w:rPr>
            </w:pPr>
            <w:r>
              <w:rPr>
                <w:rStyle w:val="LineNumber"/>
              </w:rPr>
              <w:t>Date of birth</w:t>
            </w:r>
          </w:p>
        </w:tc>
      </w:tr>
      <w:tr w:rsidR="0014357A" w14:paraId="1568300C" w14:textId="77777777" w:rsidTr="00D01893">
        <w:trPr>
          <w:cantSplit/>
        </w:trPr>
        <w:tc>
          <w:tcPr>
            <w:tcW w:w="2267" w:type="dxa"/>
            <w:shd w:val="clear" w:color="auto" w:fill="auto"/>
          </w:tcPr>
          <w:p w14:paraId="4BBC34F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0E48AED7" w14:textId="77777777" w:rsidR="0014357A" w:rsidRDefault="0014357A" w:rsidP="0014357A">
            <w:pPr>
              <w:pStyle w:val="tabletext"/>
              <w:rPr>
                <w:rStyle w:val="LineNumber"/>
              </w:rPr>
            </w:pPr>
          </w:p>
        </w:tc>
      </w:tr>
      <w:tr w:rsidR="0014357A" w14:paraId="41C9C2A5" w14:textId="77777777" w:rsidTr="00D01893">
        <w:trPr>
          <w:cantSplit/>
        </w:trPr>
        <w:tc>
          <w:tcPr>
            <w:tcW w:w="2267" w:type="dxa"/>
            <w:shd w:val="clear" w:color="auto" w:fill="auto"/>
          </w:tcPr>
          <w:p w14:paraId="5907E9D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FA2C0C3" w14:textId="77777777" w:rsidR="0014357A" w:rsidRDefault="0014357A" w:rsidP="0014357A">
            <w:pPr>
              <w:pStyle w:val="tabletext"/>
              <w:rPr>
                <w:rStyle w:val="LineNumber"/>
              </w:rPr>
            </w:pPr>
          </w:p>
        </w:tc>
      </w:tr>
    </w:tbl>
    <w:p w14:paraId="743D0A8E" w14:textId="77777777" w:rsidR="0014357A" w:rsidRDefault="0014357A" w:rsidP="0014357A">
      <w:pPr>
        <w:rPr>
          <w:rStyle w:val="LineNumber"/>
        </w:rPr>
      </w:pPr>
    </w:p>
    <w:p w14:paraId="64CAE8E3"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5376A">
        <w:instrText>Date psychiatric leave ends</w:instrText>
      </w:r>
      <w:r>
        <w:instrText xml:space="preserve">" </w:instrText>
      </w:r>
      <w:r>
        <w:rPr>
          <w:rStyle w:val="LineNumber"/>
        </w:rPr>
        <w:fldChar w:fldCharType="end"/>
      </w:r>
      <w:bookmarkStart w:id="72" w:name="_Toc10727690"/>
      <w:r>
        <w:rPr>
          <w:rStyle w:val="LineNumber"/>
        </w:rPr>
        <w:t>Date psychiatric leave ends</w:t>
      </w:r>
      <w:bookmarkEnd w:id="72"/>
    </w:p>
    <w:tbl>
      <w:tblPr>
        <w:tblW w:w="0" w:type="auto"/>
        <w:tblCellMar>
          <w:bottom w:w="170" w:type="dxa"/>
        </w:tblCellMar>
        <w:tblLook w:val="04A0" w:firstRow="1" w:lastRow="0" w:firstColumn="1" w:lastColumn="0" w:noHBand="0" w:noVBand="1"/>
      </w:tblPr>
      <w:tblGrid>
        <w:gridCol w:w="2267"/>
        <w:gridCol w:w="5952"/>
      </w:tblGrid>
      <w:tr w:rsidR="0014357A" w14:paraId="44FA4401" w14:textId="77777777" w:rsidTr="00D01893">
        <w:trPr>
          <w:cantSplit/>
        </w:trPr>
        <w:tc>
          <w:tcPr>
            <w:tcW w:w="2267" w:type="dxa"/>
            <w:shd w:val="clear" w:color="auto" w:fill="auto"/>
          </w:tcPr>
          <w:p w14:paraId="57553DA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C2C27A8" w14:textId="77777777" w:rsidR="0014357A" w:rsidRDefault="0014357A" w:rsidP="0014357A">
            <w:pPr>
              <w:pStyle w:val="tabletext"/>
              <w:rPr>
                <w:rStyle w:val="LineNumber"/>
              </w:rPr>
            </w:pPr>
            <w:r>
              <w:rPr>
                <w:rStyle w:val="LineNumber"/>
              </w:rPr>
              <w:t>The date on which a committed mental health patient's period of leave ended.</w:t>
            </w:r>
          </w:p>
        </w:tc>
      </w:tr>
      <w:tr w:rsidR="0014357A" w14:paraId="413DA7EA" w14:textId="77777777" w:rsidTr="00D01893">
        <w:trPr>
          <w:cantSplit/>
        </w:trPr>
        <w:tc>
          <w:tcPr>
            <w:tcW w:w="2267" w:type="dxa"/>
            <w:shd w:val="clear" w:color="auto" w:fill="auto"/>
          </w:tcPr>
          <w:p w14:paraId="500FAA76"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40B5161" w14:textId="77777777" w:rsidR="0014357A" w:rsidRDefault="0014357A" w:rsidP="0014357A">
            <w:pPr>
              <w:pStyle w:val="tabletext"/>
              <w:rPr>
                <w:rStyle w:val="LineNumber"/>
              </w:rPr>
            </w:pPr>
            <w:r>
              <w:rPr>
                <w:rStyle w:val="LineNumber"/>
              </w:rPr>
              <w:t>date_psychiatric_leave_ends</w:t>
            </w:r>
          </w:p>
        </w:tc>
      </w:tr>
      <w:tr w:rsidR="0014357A" w14:paraId="6FA5FF61" w14:textId="77777777" w:rsidTr="00D01893">
        <w:trPr>
          <w:cantSplit/>
        </w:trPr>
        <w:tc>
          <w:tcPr>
            <w:tcW w:w="2267" w:type="dxa"/>
            <w:shd w:val="clear" w:color="auto" w:fill="auto"/>
          </w:tcPr>
          <w:p w14:paraId="755FA641"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179FB2E" w14:textId="77777777" w:rsidR="0014357A" w:rsidRDefault="0014357A" w:rsidP="0014357A">
            <w:pPr>
              <w:pStyle w:val="tabletext"/>
              <w:rPr>
                <w:rStyle w:val="LineNumber"/>
              </w:rPr>
            </w:pPr>
            <w:r>
              <w:rPr>
                <w:rStyle w:val="LineNumber"/>
              </w:rPr>
              <w:t>fact_nmd_health_event</w:t>
            </w:r>
          </w:p>
        </w:tc>
      </w:tr>
      <w:tr w:rsidR="0014357A" w14:paraId="0C73E161" w14:textId="77777777" w:rsidTr="00D01893">
        <w:trPr>
          <w:cantSplit/>
        </w:trPr>
        <w:tc>
          <w:tcPr>
            <w:tcW w:w="2267" w:type="dxa"/>
            <w:shd w:val="clear" w:color="auto" w:fill="auto"/>
          </w:tcPr>
          <w:p w14:paraId="4E432D30"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2297B82" w14:textId="77777777" w:rsidR="0014357A" w:rsidRDefault="0014357A" w:rsidP="0014357A">
            <w:pPr>
              <w:pStyle w:val="tabletext"/>
              <w:rPr>
                <w:rStyle w:val="LineNumber"/>
              </w:rPr>
            </w:pPr>
            <w:r>
              <w:rPr>
                <w:rStyle w:val="LineNumber"/>
              </w:rPr>
              <w:t>date</w:t>
            </w:r>
          </w:p>
        </w:tc>
      </w:tr>
      <w:tr w:rsidR="0014357A" w14:paraId="6A0EA656" w14:textId="77777777" w:rsidTr="00D01893">
        <w:trPr>
          <w:cantSplit/>
        </w:trPr>
        <w:tc>
          <w:tcPr>
            <w:tcW w:w="2267" w:type="dxa"/>
            <w:shd w:val="clear" w:color="auto" w:fill="auto"/>
          </w:tcPr>
          <w:p w14:paraId="5499EDBA"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041DED7" w14:textId="77777777" w:rsidR="0014357A" w:rsidRDefault="0014357A" w:rsidP="0014357A">
            <w:pPr>
              <w:pStyle w:val="tabletext"/>
              <w:rPr>
                <w:rStyle w:val="LineNumber"/>
              </w:rPr>
            </w:pPr>
            <w:r>
              <w:rPr>
                <w:rStyle w:val="LineNumber"/>
              </w:rPr>
              <w:t>Date psychiatric leave ended</w:t>
            </w:r>
          </w:p>
        </w:tc>
      </w:tr>
      <w:tr w:rsidR="0014357A" w14:paraId="559443AD" w14:textId="77777777" w:rsidTr="00D01893">
        <w:trPr>
          <w:cantSplit/>
        </w:trPr>
        <w:tc>
          <w:tcPr>
            <w:tcW w:w="2267" w:type="dxa"/>
            <w:shd w:val="clear" w:color="auto" w:fill="auto"/>
          </w:tcPr>
          <w:p w14:paraId="4F100EFA"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61B6F94" w14:textId="77777777"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14:paraId="69653A94" w14:textId="77777777" w:rsidTr="00D01893">
        <w:trPr>
          <w:cantSplit/>
        </w:trPr>
        <w:tc>
          <w:tcPr>
            <w:tcW w:w="2267" w:type="dxa"/>
            <w:shd w:val="clear" w:color="auto" w:fill="auto"/>
          </w:tcPr>
          <w:p w14:paraId="33F5258E"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EAE8D07" w14:textId="77777777" w:rsidR="0014357A" w:rsidRDefault="0014357A" w:rsidP="0014357A">
            <w:pPr>
              <w:pStyle w:val="tabletext"/>
              <w:rPr>
                <w:rStyle w:val="LineNumber"/>
              </w:rPr>
            </w:pPr>
          </w:p>
        </w:tc>
      </w:tr>
      <w:tr w:rsidR="0014357A" w14:paraId="12A5B9A5" w14:textId="77777777" w:rsidTr="00D01893">
        <w:trPr>
          <w:cantSplit/>
        </w:trPr>
        <w:tc>
          <w:tcPr>
            <w:tcW w:w="2267" w:type="dxa"/>
            <w:shd w:val="clear" w:color="auto" w:fill="auto"/>
          </w:tcPr>
          <w:p w14:paraId="6B853553"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705BB121" w14:textId="77777777" w:rsidR="0014357A" w:rsidRDefault="0014357A" w:rsidP="0014357A">
            <w:pPr>
              <w:pStyle w:val="tabletext"/>
              <w:rPr>
                <w:rStyle w:val="LineNumber"/>
              </w:rPr>
            </w:pPr>
            <w:r>
              <w:rPr>
                <w:rStyle w:val="LineNumber"/>
              </w:rPr>
              <w:t>Valid dates</w:t>
            </w:r>
          </w:p>
          <w:p w14:paraId="08A7221F" w14:textId="77777777" w:rsidR="0014357A" w:rsidRDefault="0014357A" w:rsidP="0014357A">
            <w:pPr>
              <w:pStyle w:val="tabletext"/>
              <w:rPr>
                <w:rStyle w:val="LineNumber"/>
              </w:rPr>
            </w:pPr>
          </w:p>
          <w:p w14:paraId="0ED4BEBB" w14:textId="77777777" w:rsidR="0014357A" w:rsidRDefault="0014357A" w:rsidP="0014357A">
            <w:pPr>
              <w:pStyle w:val="tabletext"/>
              <w:rPr>
                <w:rStyle w:val="LineNumber"/>
              </w:rPr>
            </w:pPr>
            <w:r>
              <w:rPr>
                <w:rStyle w:val="LineNumber"/>
              </w:rPr>
              <w:t>Partial dates not allowed.</w:t>
            </w:r>
          </w:p>
        </w:tc>
      </w:tr>
      <w:tr w:rsidR="0014357A" w14:paraId="54FB256A" w14:textId="77777777" w:rsidTr="00D01893">
        <w:trPr>
          <w:cantSplit/>
        </w:trPr>
        <w:tc>
          <w:tcPr>
            <w:tcW w:w="2267" w:type="dxa"/>
            <w:shd w:val="clear" w:color="auto" w:fill="auto"/>
          </w:tcPr>
          <w:p w14:paraId="7ACF9AC5"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97181BD" w14:textId="77777777" w:rsidR="0014357A" w:rsidRDefault="0014357A" w:rsidP="0014357A">
            <w:pPr>
              <w:pStyle w:val="tabletext"/>
              <w:rPr>
                <w:rStyle w:val="LineNumber"/>
              </w:rPr>
            </w:pPr>
            <w:r>
              <w:rPr>
                <w:rStyle w:val="LineNumber"/>
              </w:rPr>
              <w:t>Not reliably reported since 1993.</w:t>
            </w:r>
          </w:p>
          <w:p w14:paraId="628AE109" w14:textId="77777777" w:rsidR="0014357A" w:rsidRDefault="0014357A" w:rsidP="0014357A">
            <w:pPr>
              <w:pStyle w:val="tabletext"/>
              <w:rPr>
                <w:rStyle w:val="LineNumber"/>
              </w:rPr>
            </w:pPr>
          </w:p>
          <w:p w14:paraId="04E80B03" w14:textId="77777777" w:rsidR="0014357A" w:rsidRDefault="0014357A" w:rsidP="0014357A">
            <w:pPr>
              <w:pStyle w:val="tabletext"/>
              <w:rPr>
                <w:rStyle w:val="LineNumber"/>
              </w:rPr>
            </w:pPr>
            <w:r>
              <w:rPr>
                <w:rStyle w:val="LineNumber"/>
              </w:rPr>
              <w:t>Healthcare users can be on leave for up to 2 years under the Act.</w:t>
            </w:r>
          </w:p>
        </w:tc>
      </w:tr>
      <w:tr w:rsidR="0014357A" w14:paraId="70589F06" w14:textId="77777777" w:rsidTr="00D01893">
        <w:trPr>
          <w:cantSplit/>
        </w:trPr>
        <w:tc>
          <w:tcPr>
            <w:tcW w:w="2267" w:type="dxa"/>
            <w:shd w:val="clear" w:color="auto" w:fill="auto"/>
          </w:tcPr>
          <w:p w14:paraId="41D73D9B"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96344F0" w14:textId="77777777" w:rsidR="0014357A" w:rsidRDefault="0014357A" w:rsidP="0014357A">
            <w:pPr>
              <w:pStyle w:val="tabletext"/>
              <w:rPr>
                <w:rStyle w:val="LineNumber"/>
              </w:rPr>
            </w:pPr>
            <w:r>
              <w:rPr>
                <w:rStyle w:val="LineNumber"/>
              </w:rPr>
              <w:t>Optional. Must only be present when Event end type is 'DL'.</w:t>
            </w:r>
          </w:p>
        </w:tc>
      </w:tr>
      <w:tr w:rsidR="0014357A" w14:paraId="7D9AB6BF" w14:textId="77777777" w:rsidTr="00D01893">
        <w:trPr>
          <w:cantSplit/>
        </w:trPr>
        <w:tc>
          <w:tcPr>
            <w:tcW w:w="2267" w:type="dxa"/>
            <w:shd w:val="clear" w:color="auto" w:fill="auto"/>
          </w:tcPr>
          <w:p w14:paraId="12D9A27E"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23B723F" w14:textId="77777777" w:rsidR="0014357A" w:rsidRDefault="0014357A" w:rsidP="0014357A">
            <w:pPr>
              <w:pStyle w:val="tabletext"/>
              <w:rPr>
                <w:rStyle w:val="LineNumber"/>
              </w:rPr>
            </w:pPr>
            <w:r>
              <w:rPr>
                <w:rStyle w:val="LineNumber"/>
              </w:rPr>
              <w:t>Only required for committed patients who go on leave for a period of 14 days or more. The data should be provided when leave has ended.</w:t>
            </w:r>
          </w:p>
        </w:tc>
      </w:tr>
      <w:tr w:rsidR="0014357A" w14:paraId="2DC16894" w14:textId="77777777" w:rsidTr="00D01893">
        <w:trPr>
          <w:cantSplit/>
        </w:trPr>
        <w:tc>
          <w:tcPr>
            <w:tcW w:w="2267" w:type="dxa"/>
            <w:shd w:val="clear" w:color="auto" w:fill="auto"/>
          </w:tcPr>
          <w:p w14:paraId="3361B1C0"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5ECF009" w14:textId="77777777" w:rsidR="0014357A" w:rsidRDefault="0014357A" w:rsidP="0014357A">
            <w:pPr>
              <w:pStyle w:val="tabletext"/>
              <w:rPr>
                <w:rStyle w:val="LineNumber"/>
              </w:rPr>
            </w:pPr>
            <w:r>
              <w:rPr>
                <w:rStyle w:val="LineNumber"/>
              </w:rPr>
              <w:t>Psychiatric leave end code</w:t>
            </w:r>
          </w:p>
        </w:tc>
      </w:tr>
      <w:tr w:rsidR="0014357A" w14:paraId="4138EA19" w14:textId="77777777" w:rsidTr="00D01893">
        <w:trPr>
          <w:cantSplit/>
        </w:trPr>
        <w:tc>
          <w:tcPr>
            <w:tcW w:w="2267" w:type="dxa"/>
            <w:shd w:val="clear" w:color="auto" w:fill="auto"/>
          </w:tcPr>
          <w:p w14:paraId="6FD5D16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78CF3BE0" w14:textId="77777777" w:rsidR="0014357A" w:rsidRDefault="0014357A" w:rsidP="0014357A">
            <w:pPr>
              <w:pStyle w:val="tabletext"/>
              <w:rPr>
                <w:rStyle w:val="LineNumber"/>
              </w:rPr>
            </w:pPr>
            <w:r>
              <w:rPr>
                <w:rStyle w:val="LineNumber"/>
              </w:rPr>
              <w:t>Mental Health (Compulsory Assessment &amp; Treatment) Act 1992</w:t>
            </w:r>
          </w:p>
        </w:tc>
      </w:tr>
      <w:tr w:rsidR="0014357A" w14:paraId="1F924B8E" w14:textId="77777777" w:rsidTr="00D01893">
        <w:trPr>
          <w:cantSplit/>
        </w:trPr>
        <w:tc>
          <w:tcPr>
            <w:tcW w:w="2267" w:type="dxa"/>
            <w:shd w:val="clear" w:color="auto" w:fill="auto"/>
          </w:tcPr>
          <w:p w14:paraId="3F79A64F"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8EE0DC0" w14:textId="77777777" w:rsidR="0014357A" w:rsidRDefault="0014357A" w:rsidP="0014357A">
            <w:pPr>
              <w:pStyle w:val="tabletext"/>
              <w:rPr>
                <w:rStyle w:val="LineNumber"/>
              </w:rPr>
            </w:pPr>
          </w:p>
        </w:tc>
      </w:tr>
    </w:tbl>
    <w:p w14:paraId="4A694108" w14:textId="77777777" w:rsidR="0014357A" w:rsidRDefault="0014357A" w:rsidP="0014357A">
      <w:pPr>
        <w:rPr>
          <w:rStyle w:val="LineNumber"/>
        </w:rPr>
      </w:pPr>
    </w:p>
    <w:p w14:paraId="42F09D7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F5FC5">
        <w:instrText>Date surgery decided</w:instrText>
      </w:r>
      <w:r>
        <w:instrText xml:space="preserve">" </w:instrText>
      </w:r>
      <w:r>
        <w:rPr>
          <w:rStyle w:val="LineNumber"/>
        </w:rPr>
        <w:fldChar w:fldCharType="end"/>
      </w:r>
      <w:bookmarkStart w:id="73" w:name="_Toc10727691"/>
      <w:r>
        <w:rPr>
          <w:rStyle w:val="LineNumber"/>
        </w:rPr>
        <w:t>Date surgery decided</w:t>
      </w:r>
      <w:bookmarkEnd w:id="73"/>
    </w:p>
    <w:tbl>
      <w:tblPr>
        <w:tblW w:w="0" w:type="auto"/>
        <w:tblCellMar>
          <w:bottom w:w="170" w:type="dxa"/>
        </w:tblCellMar>
        <w:tblLook w:val="04A0" w:firstRow="1" w:lastRow="0" w:firstColumn="1" w:lastColumn="0" w:noHBand="0" w:noVBand="1"/>
      </w:tblPr>
      <w:tblGrid>
        <w:gridCol w:w="2267"/>
        <w:gridCol w:w="5952"/>
      </w:tblGrid>
      <w:tr w:rsidR="0014357A" w14:paraId="69076313" w14:textId="77777777" w:rsidTr="00D01893">
        <w:trPr>
          <w:cantSplit/>
        </w:trPr>
        <w:tc>
          <w:tcPr>
            <w:tcW w:w="2267" w:type="dxa"/>
            <w:shd w:val="clear" w:color="auto" w:fill="auto"/>
          </w:tcPr>
          <w:p w14:paraId="23D56B45"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D8100C5" w14:textId="77777777" w:rsidR="0014357A" w:rsidRDefault="0014357A" w:rsidP="0014357A">
            <w:pPr>
              <w:pStyle w:val="tabletext"/>
              <w:rPr>
                <w:rStyle w:val="LineNumber"/>
              </w:rPr>
            </w:pPr>
            <w:r>
              <w:rPr>
                <w:rStyle w:val="LineNumber"/>
              </w:rPr>
              <w:t>The date on which the healthcare user was assessed as requiring surgery.</w:t>
            </w:r>
          </w:p>
        </w:tc>
      </w:tr>
      <w:tr w:rsidR="0014357A" w14:paraId="4A2EB291" w14:textId="77777777" w:rsidTr="00D01893">
        <w:trPr>
          <w:cantSplit/>
        </w:trPr>
        <w:tc>
          <w:tcPr>
            <w:tcW w:w="2267" w:type="dxa"/>
            <w:shd w:val="clear" w:color="auto" w:fill="auto"/>
          </w:tcPr>
          <w:p w14:paraId="5B70C41D"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020822D" w14:textId="77777777" w:rsidR="0014357A" w:rsidRDefault="0014357A" w:rsidP="0014357A">
            <w:pPr>
              <w:pStyle w:val="tabletext"/>
              <w:rPr>
                <w:rStyle w:val="LineNumber"/>
              </w:rPr>
            </w:pPr>
            <w:r>
              <w:rPr>
                <w:rStyle w:val="LineNumber"/>
              </w:rPr>
              <w:t>date_surgery_decided</w:t>
            </w:r>
          </w:p>
        </w:tc>
      </w:tr>
      <w:tr w:rsidR="0014357A" w14:paraId="6B10A10B" w14:textId="77777777" w:rsidTr="00D01893">
        <w:trPr>
          <w:cantSplit/>
        </w:trPr>
        <w:tc>
          <w:tcPr>
            <w:tcW w:w="2267" w:type="dxa"/>
            <w:shd w:val="clear" w:color="auto" w:fill="auto"/>
          </w:tcPr>
          <w:p w14:paraId="7C8543AE"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F8276B4" w14:textId="77777777" w:rsidR="0014357A" w:rsidRDefault="0014357A" w:rsidP="0014357A">
            <w:pPr>
              <w:pStyle w:val="tabletext"/>
              <w:rPr>
                <w:rStyle w:val="LineNumber"/>
              </w:rPr>
            </w:pPr>
            <w:r>
              <w:rPr>
                <w:rStyle w:val="LineNumber"/>
              </w:rPr>
              <w:t>fact_nmd_health_event</w:t>
            </w:r>
          </w:p>
        </w:tc>
      </w:tr>
      <w:tr w:rsidR="0014357A" w14:paraId="0739DDC6" w14:textId="77777777" w:rsidTr="00D01893">
        <w:trPr>
          <w:cantSplit/>
        </w:trPr>
        <w:tc>
          <w:tcPr>
            <w:tcW w:w="2267" w:type="dxa"/>
            <w:shd w:val="clear" w:color="auto" w:fill="auto"/>
          </w:tcPr>
          <w:p w14:paraId="77FF1209"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F63EAF8" w14:textId="77777777" w:rsidR="0014357A" w:rsidRDefault="0014357A" w:rsidP="0014357A">
            <w:pPr>
              <w:pStyle w:val="tabletext"/>
              <w:rPr>
                <w:rStyle w:val="LineNumber"/>
              </w:rPr>
            </w:pPr>
            <w:r>
              <w:rPr>
                <w:rStyle w:val="LineNumber"/>
              </w:rPr>
              <w:t>date</w:t>
            </w:r>
          </w:p>
        </w:tc>
      </w:tr>
      <w:tr w:rsidR="0014357A" w14:paraId="7F272495" w14:textId="77777777" w:rsidTr="00D01893">
        <w:trPr>
          <w:cantSplit/>
        </w:trPr>
        <w:tc>
          <w:tcPr>
            <w:tcW w:w="2267" w:type="dxa"/>
            <w:shd w:val="clear" w:color="auto" w:fill="auto"/>
          </w:tcPr>
          <w:p w14:paraId="51FDB8D0"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DA7F322" w14:textId="77777777" w:rsidR="0014357A" w:rsidRDefault="0014357A" w:rsidP="0014357A">
            <w:pPr>
              <w:pStyle w:val="tabletext"/>
              <w:rPr>
                <w:rStyle w:val="LineNumber"/>
              </w:rPr>
            </w:pPr>
          </w:p>
        </w:tc>
      </w:tr>
      <w:tr w:rsidR="0014357A" w14:paraId="5B0B59AA" w14:textId="77777777" w:rsidTr="00D01893">
        <w:trPr>
          <w:cantSplit/>
        </w:trPr>
        <w:tc>
          <w:tcPr>
            <w:tcW w:w="2267" w:type="dxa"/>
            <w:shd w:val="clear" w:color="auto" w:fill="auto"/>
          </w:tcPr>
          <w:p w14:paraId="1BB3620A"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BC4E17D" w14:textId="77777777" w:rsidR="0014357A" w:rsidRDefault="0014357A" w:rsidP="0014357A">
            <w:pPr>
              <w:pStyle w:val="tabletext"/>
              <w:rPr>
                <w:rStyle w:val="LineNumber"/>
              </w:rPr>
            </w:pPr>
            <w:r>
              <w:rPr>
                <w:rStyle w:val="LineNumber"/>
              </w:rPr>
              <w:t>Elective surgical events.</w:t>
            </w:r>
          </w:p>
        </w:tc>
      </w:tr>
      <w:tr w:rsidR="0014357A" w14:paraId="06EADAEE" w14:textId="77777777" w:rsidTr="00D01893">
        <w:trPr>
          <w:cantSplit/>
        </w:trPr>
        <w:tc>
          <w:tcPr>
            <w:tcW w:w="2267" w:type="dxa"/>
            <w:shd w:val="clear" w:color="auto" w:fill="auto"/>
          </w:tcPr>
          <w:p w14:paraId="5D7BC61E"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706C544C" w14:textId="77777777" w:rsidR="0014357A" w:rsidRDefault="0014357A" w:rsidP="0014357A">
            <w:pPr>
              <w:pStyle w:val="tabletext"/>
              <w:rPr>
                <w:rStyle w:val="LineNumber"/>
              </w:rPr>
            </w:pPr>
          </w:p>
        </w:tc>
      </w:tr>
      <w:tr w:rsidR="0014357A" w14:paraId="054EC9D5" w14:textId="77777777" w:rsidTr="00D01893">
        <w:trPr>
          <w:cantSplit/>
        </w:trPr>
        <w:tc>
          <w:tcPr>
            <w:tcW w:w="2267" w:type="dxa"/>
            <w:shd w:val="clear" w:color="auto" w:fill="auto"/>
          </w:tcPr>
          <w:p w14:paraId="7ADD7E8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E4CD9DE" w14:textId="77777777" w:rsidR="0014357A" w:rsidRDefault="0014357A" w:rsidP="0014357A">
            <w:pPr>
              <w:pStyle w:val="tabletext"/>
              <w:rPr>
                <w:rStyle w:val="LineNumber"/>
              </w:rPr>
            </w:pPr>
            <w:r>
              <w:rPr>
                <w:rStyle w:val="LineNumber"/>
              </w:rPr>
              <w:t>Valid dates</w:t>
            </w:r>
          </w:p>
        </w:tc>
      </w:tr>
      <w:tr w:rsidR="0014357A" w14:paraId="401FDBBF" w14:textId="77777777" w:rsidTr="00D01893">
        <w:trPr>
          <w:cantSplit/>
        </w:trPr>
        <w:tc>
          <w:tcPr>
            <w:tcW w:w="2267" w:type="dxa"/>
            <w:shd w:val="clear" w:color="auto" w:fill="auto"/>
          </w:tcPr>
          <w:p w14:paraId="3AA19BFD"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4EA07CF" w14:textId="77777777" w:rsidR="0014357A" w:rsidRDefault="0014357A" w:rsidP="0014357A">
            <w:pPr>
              <w:pStyle w:val="tabletext"/>
              <w:rPr>
                <w:rStyle w:val="LineNumber"/>
              </w:rPr>
            </w:pPr>
            <w:r>
              <w:rPr>
                <w:rStyle w:val="LineNumber"/>
              </w:rPr>
              <w:t>No longer reported to NMDS</w:t>
            </w:r>
          </w:p>
          <w:p w14:paraId="013A744F" w14:textId="77777777" w:rsidR="0014357A" w:rsidRDefault="0014357A" w:rsidP="0014357A">
            <w:pPr>
              <w:pStyle w:val="tabletext"/>
              <w:rPr>
                <w:rStyle w:val="LineNumber"/>
              </w:rPr>
            </w:pPr>
          </w:p>
          <w:p w14:paraId="3A8CA196" w14:textId="77777777" w:rsidR="0014357A" w:rsidRDefault="0014357A" w:rsidP="0014357A">
            <w:pPr>
              <w:pStyle w:val="tabletext"/>
              <w:rPr>
                <w:rStyle w:val="LineNumber"/>
              </w:rPr>
            </w:pPr>
            <w:r>
              <w:rPr>
                <w:rStyle w:val="LineNumber"/>
              </w:rPr>
              <w:t>Not reliably reported to the NMDS. From July 2000, this information is also collected in the Date certainty given field in the National Booking Reporting System (NBRS), which has more complete coverage.</w:t>
            </w:r>
          </w:p>
        </w:tc>
      </w:tr>
      <w:tr w:rsidR="0014357A" w14:paraId="29EA8FB8" w14:textId="77777777" w:rsidTr="00D01893">
        <w:trPr>
          <w:cantSplit/>
        </w:trPr>
        <w:tc>
          <w:tcPr>
            <w:tcW w:w="2267" w:type="dxa"/>
            <w:shd w:val="clear" w:color="auto" w:fill="auto"/>
          </w:tcPr>
          <w:p w14:paraId="213E150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5B9F4A0" w14:textId="77777777" w:rsidR="0014357A" w:rsidRDefault="0014357A" w:rsidP="0014357A">
            <w:pPr>
              <w:pStyle w:val="tabletext"/>
              <w:rPr>
                <w:rStyle w:val="LineNumber"/>
              </w:rPr>
            </w:pPr>
          </w:p>
        </w:tc>
      </w:tr>
      <w:tr w:rsidR="0014357A" w14:paraId="5F8EDBB3" w14:textId="77777777" w:rsidTr="00D01893">
        <w:trPr>
          <w:cantSplit/>
        </w:trPr>
        <w:tc>
          <w:tcPr>
            <w:tcW w:w="2267" w:type="dxa"/>
            <w:shd w:val="clear" w:color="auto" w:fill="auto"/>
          </w:tcPr>
          <w:p w14:paraId="26984768"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AF83826" w14:textId="77777777" w:rsidR="0014357A" w:rsidRDefault="0014357A" w:rsidP="0014357A">
            <w:pPr>
              <w:pStyle w:val="tabletext"/>
              <w:rPr>
                <w:rStyle w:val="LineNumber"/>
              </w:rPr>
            </w:pPr>
          </w:p>
        </w:tc>
      </w:tr>
      <w:tr w:rsidR="0014357A" w14:paraId="55366054" w14:textId="77777777" w:rsidTr="00D01893">
        <w:trPr>
          <w:cantSplit/>
        </w:trPr>
        <w:tc>
          <w:tcPr>
            <w:tcW w:w="2267" w:type="dxa"/>
            <w:shd w:val="clear" w:color="auto" w:fill="auto"/>
          </w:tcPr>
          <w:p w14:paraId="068F505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3094204" w14:textId="77777777" w:rsidR="0014357A" w:rsidRDefault="0014357A" w:rsidP="0014357A">
            <w:pPr>
              <w:pStyle w:val="tabletext"/>
              <w:rPr>
                <w:rStyle w:val="LineNumber"/>
              </w:rPr>
            </w:pPr>
            <w:r>
              <w:rPr>
                <w:rStyle w:val="LineNumber"/>
              </w:rPr>
              <w:t>Surgical priority</w:t>
            </w:r>
          </w:p>
        </w:tc>
      </w:tr>
      <w:tr w:rsidR="0014357A" w14:paraId="63DEC2FC" w14:textId="77777777" w:rsidTr="00D01893">
        <w:trPr>
          <w:cantSplit/>
        </w:trPr>
        <w:tc>
          <w:tcPr>
            <w:tcW w:w="2267" w:type="dxa"/>
            <w:shd w:val="clear" w:color="auto" w:fill="auto"/>
          </w:tcPr>
          <w:p w14:paraId="221A5E4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8A02CAC" w14:textId="77777777" w:rsidR="0014357A" w:rsidRDefault="0014357A" w:rsidP="0014357A">
            <w:pPr>
              <w:pStyle w:val="tabletext"/>
              <w:rPr>
                <w:rStyle w:val="LineNumber"/>
              </w:rPr>
            </w:pPr>
          </w:p>
        </w:tc>
      </w:tr>
      <w:tr w:rsidR="0014357A" w14:paraId="15E1C9ED" w14:textId="77777777" w:rsidTr="00D01893">
        <w:trPr>
          <w:cantSplit/>
        </w:trPr>
        <w:tc>
          <w:tcPr>
            <w:tcW w:w="2267" w:type="dxa"/>
            <w:shd w:val="clear" w:color="auto" w:fill="auto"/>
          </w:tcPr>
          <w:p w14:paraId="73EB2B1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FE100A0" w14:textId="77777777" w:rsidR="0014357A" w:rsidRDefault="0014357A" w:rsidP="0014357A">
            <w:pPr>
              <w:pStyle w:val="tabletext"/>
              <w:rPr>
                <w:rStyle w:val="LineNumber"/>
              </w:rPr>
            </w:pPr>
          </w:p>
        </w:tc>
      </w:tr>
    </w:tbl>
    <w:p w14:paraId="120C4DBC" w14:textId="77777777" w:rsidR="0014357A" w:rsidRDefault="0014357A" w:rsidP="0014357A">
      <w:pPr>
        <w:rPr>
          <w:rStyle w:val="LineNumber"/>
        </w:rPr>
      </w:pPr>
    </w:p>
    <w:p w14:paraId="7D0EE775" w14:textId="77777777" w:rsidR="00CA2DA4" w:rsidRDefault="0014357A" w:rsidP="00CA2DA4">
      <w:pPr>
        <w:pStyle w:val="Heading2"/>
        <w:rPr>
          <w:rStyle w:val="LineNumber"/>
        </w:rPr>
      </w:pPr>
      <w:r>
        <w:rPr>
          <w:rStyle w:val="LineNumber"/>
        </w:rPr>
        <w:br w:type="page"/>
      </w:r>
      <w:bookmarkStart w:id="74" w:name="_Toc10727692"/>
      <w:r w:rsidR="00CA2DA4">
        <w:rPr>
          <w:rStyle w:val="LineNumber"/>
        </w:rPr>
        <w:lastRenderedPageBreak/>
        <w:t>Dim_funding_agency_code_key</w:t>
      </w:r>
      <w:bookmarkEnd w:id="74"/>
    </w:p>
    <w:tbl>
      <w:tblPr>
        <w:tblW w:w="0" w:type="auto"/>
        <w:tblCellMar>
          <w:bottom w:w="170" w:type="dxa"/>
        </w:tblCellMar>
        <w:tblLook w:val="04A0" w:firstRow="1" w:lastRow="0" w:firstColumn="1" w:lastColumn="0" w:noHBand="0" w:noVBand="1"/>
      </w:tblPr>
      <w:tblGrid>
        <w:gridCol w:w="2267"/>
        <w:gridCol w:w="5952"/>
      </w:tblGrid>
      <w:tr w:rsidR="00CA2DA4" w14:paraId="5A774EF3" w14:textId="77777777" w:rsidTr="00CA2DA4">
        <w:trPr>
          <w:cantSplit/>
        </w:trPr>
        <w:tc>
          <w:tcPr>
            <w:tcW w:w="2267" w:type="dxa"/>
            <w:shd w:val="clear" w:color="auto" w:fill="auto"/>
          </w:tcPr>
          <w:p w14:paraId="3FD25C41" w14:textId="77777777" w:rsidR="00CA2DA4" w:rsidRDefault="00CA2DA4" w:rsidP="00CA2DA4">
            <w:pPr>
              <w:pStyle w:val="tableheader"/>
              <w:rPr>
                <w:rStyle w:val="LineNumber"/>
              </w:rPr>
            </w:pPr>
            <w:r>
              <w:rPr>
                <w:rStyle w:val="LineNumber"/>
              </w:rPr>
              <w:t>Definition</w:t>
            </w:r>
          </w:p>
        </w:tc>
        <w:tc>
          <w:tcPr>
            <w:tcW w:w="5952" w:type="dxa"/>
            <w:shd w:val="clear" w:color="auto" w:fill="auto"/>
          </w:tcPr>
          <w:p w14:paraId="042A010F" w14:textId="77777777" w:rsidR="00CA2DA4" w:rsidRDefault="00CA2DA4" w:rsidP="00CA2DA4">
            <w:pPr>
              <w:pStyle w:val="tabletext"/>
              <w:rPr>
                <w:rStyle w:val="LineNumber"/>
              </w:rPr>
            </w:pPr>
            <w:r>
              <w:rPr>
                <w:rStyle w:val="LineNumber"/>
              </w:rPr>
              <w:t>The dim_agency_facility surrogate key.</w:t>
            </w:r>
          </w:p>
        </w:tc>
      </w:tr>
      <w:tr w:rsidR="00CA2DA4" w14:paraId="2269E098" w14:textId="77777777" w:rsidTr="00CA2DA4">
        <w:trPr>
          <w:cantSplit/>
        </w:trPr>
        <w:tc>
          <w:tcPr>
            <w:tcW w:w="2267" w:type="dxa"/>
            <w:shd w:val="clear" w:color="auto" w:fill="auto"/>
          </w:tcPr>
          <w:p w14:paraId="2E1CAA74" w14:textId="77777777" w:rsidR="00CA2DA4" w:rsidRDefault="00CA2DA4" w:rsidP="00CA2DA4">
            <w:pPr>
              <w:pStyle w:val="tableheader"/>
              <w:rPr>
                <w:rStyle w:val="LineNumber"/>
              </w:rPr>
            </w:pPr>
            <w:r>
              <w:rPr>
                <w:rStyle w:val="LineNumber"/>
              </w:rPr>
              <w:t>Column name</w:t>
            </w:r>
          </w:p>
        </w:tc>
        <w:tc>
          <w:tcPr>
            <w:tcW w:w="5952" w:type="dxa"/>
            <w:shd w:val="clear" w:color="auto" w:fill="auto"/>
          </w:tcPr>
          <w:p w14:paraId="1CC3E661" w14:textId="77777777" w:rsidR="00CA2DA4" w:rsidRDefault="00CA2DA4" w:rsidP="00CA2DA4">
            <w:pPr>
              <w:pStyle w:val="tabletext"/>
              <w:rPr>
                <w:rStyle w:val="LineNumber"/>
              </w:rPr>
            </w:pPr>
            <w:r>
              <w:rPr>
                <w:rStyle w:val="LineNumber"/>
              </w:rPr>
              <w:t>dim_funding_agency_code_key</w:t>
            </w:r>
          </w:p>
        </w:tc>
      </w:tr>
      <w:tr w:rsidR="00CA2DA4" w14:paraId="147DA463" w14:textId="77777777" w:rsidTr="00CA2DA4">
        <w:trPr>
          <w:cantSplit/>
        </w:trPr>
        <w:tc>
          <w:tcPr>
            <w:tcW w:w="2267" w:type="dxa"/>
            <w:shd w:val="clear" w:color="auto" w:fill="auto"/>
          </w:tcPr>
          <w:p w14:paraId="52D9FA63" w14:textId="77777777" w:rsidR="00CA2DA4" w:rsidRDefault="00CA2DA4" w:rsidP="00CA2DA4">
            <w:pPr>
              <w:pStyle w:val="tableheader"/>
              <w:rPr>
                <w:rStyle w:val="LineNumber"/>
              </w:rPr>
            </w:pPr>
            <w:r>
              <w:rPr>
                <w:rStyle w:val="LineNumber"/>
              </w:rPr>
              <w:t>Table name</w:t>
            </w:r>
          </w:p>
        </w:tc>
        <w:tc>
          <w:tcPr>
            <w:tcW w:w="5952" w:type="dxa"/>
            <w:shd w:val="clear" w:color="auto" w:fill="auto"/>
          </w:tcPr>
          <w:p w14:paraId="0F6799A2" w14:textId="77777777" w:rsidR="00CA2DA4" w:rsidRDefault="00CA2DA4" w:rsidP="00CA2DA4">
            <w:pPr>
              <w:pStyle w:val="tabletext"/>
              <w:rPr>
                <w:rStyle w:val="LineNumber"/>
              </w:rPr>
            </w:pPr>
            <w:r>
              <w:rPr>
                <w:rStyle w:val="LineNumber"/>
              </w:rPr>
              <w:t>fact_nmd_health_event</w:t>
            </w:r>
          </w:p>
        </w:tc>
      </w:tr>
      <w:tr w:rsidR="00CA2DA4" w14:paraId="059AB139" w14:textId="77777777" w:rsidTr="00CA2DA4">
        <w:trPr>
          <w:cantSplit/>
        </w:trPr>
        <w:tc>
          <w:tcPr>
            <w:tcW w:w="2267" w:type="dxa"/>
            <w:shd w:val="clear" w:color="auto" w:fill="auto"/>
          </w:tcPr>
          <w:p w14:paraId="331816D9" w14:textId="77777777" w:rsidR="00CA2DA4" w:rsidRDefault="00CA2DA4" w:rsidP="00CA2DA4">
            <w:pPr>
              <w:pStyle w:val="tableheader"/>
              <w:rPr>
                <w:rStyle w:val="LineNumber"/>
              </w:rPr>
            </w:pPr>
            <w:r>
              <w:rPr>
                <w:rStyle w:val="LineNumber"/>
              </w:rPr>
              <w:t>Data type</w:t>
            </w:r>
          </w:p>
        </w:tc>
        <w:tc>
          <w:tcPr>
            <w:tcW w:w="5952" w:type="dxa"/>
            <w:shd w:val="clear" w:color="auto" w:fill="auto"/>
          </w:tcPr>
          <w:p w14:paraId="3E31551B" w14:textId="77777777" w:rsidR="00CA2DA4" w:rsidRDefault="00CA2DA4" w:rsidP="00CA2DA4">
            <w:pPr>
              <w:pStyle w:val="tabletext"/>
              <w:rPr>
                <w:rStyle w:val="LineNumber"/>
              </w:rPr>
            </w:pPr>
            <w:r>
              <w:rPr>
                <w:rStyle w:val="LineNumber"/>
              </w:rPr>
              <w:t>number(38)</w:t>
            </w:r>
          </w:p>
        </w:tc>
      </w:tr>
      <w:tr w:rsidR="00CA2DA4" w14:paraId="30F532DA" w14:textId="77777777" w:rsidTr="00CA2DA4">
        <w:trPr>
          <w:cantSplit/>
        </w:trPr>
        <w:tc>
          <w:tcPr>
            <w:tcW w:w="2267" w:type="dxa"/>
            <w:shd w:val="clear" w:color="auto" w:fill="auto"/>
          </w:tcPr>
          <w:p w14:paraId="1A8D84F7" w14:textId="77777777" w:rsidR="00CA2DA4" w:rsidRDefault="00CA2DA4" w:rsidP="00CA2DA4">
            <w:pPr>
              <w:pStyle w:val="tableheader"/>
              <w:rPr>
                <w:rStyle w:val="LineNumber"/>
              </w:rPr>
            </w:pPr>
            <w:r>
              <w:rPr>
                <w:rStyle w:val="LineNumber"/>
              </w:rPr>
              <w:t>Other names</w:t>
            </w:r>
          </w:p>
        </w:tc>
        <w:tc>
          <w:tcPr>
            <w:tcW w:w="5952" w:type="dxa"/>
            <w:shd w:val="clear" w:color="auto" w:fill="auto"/>
          </w:tcPr>
          <w:p w14:paraId="4232C67B" w14:textId="77777777" w:rsidR="00CA2DA4" w:rsidRDefault="00CA2DA4" w:rsidP="00CA2DA4">
            <w:pPr>
              <w:pStyle w:val="tabletext"/>
              <w:rPr>
                <w:rStyle w:val="LineNumber"/>
              </w:rPr>
            </w:pPr>
          </w:p>
        </w:tc>
      </w:tr>
      <w:tr w:rsidR="00CA2DA4" w14:paraId="7466A247" w14:textId="77777777" w:rsidTr="00CA2DA4">
        <w:trPr>
          <w:cantSplit/>
        </w:trPr>
        <w:tc>
          <w:tcPr>
            <w:tcW w:w="2267" w:type="dxa"/>
            <w:shd w:val="clear" w:color="auto" w:fill="auto"/>
          </w:tcPr>
          <w:p w14:paraId="49ACAAB0" w14:textId="77777777" w:rsidR="00CA2DA4" w:rsidRDefault="00CA2DA4" w:rsidP="00CA2DA4">
            <w:pPr>
              <w:pStyle w:val="tableheader"/>
              <w:rPr>
                <w:rStyle w:val="LineNumber"/>
              </w:rPr>
            </w:pPr>
            <w:r>
              <w:rPr>
                <w:rStyle w:val="LineNumber"/>
              </w:rPr>
              <w:t>Context</w:t>
            </w:r>
          </w:p>
        </w:tc>
        <w:tc>
          <w:tcPr>
            <w:tcW w:w="5952" w:type="dxa"/>
            <w:shd w:val="clear" w:color="auto" w:fill="auto"/>
          </w:tcPr>
          <w:p w14:paraId="001D0572" w14:textId="77777777" w:rsidR="00CA2DA4" w:rsidRDefault="00CA2DA4" w:rsidP="00CA2DA4">
            <w:pPr>
              <w:pStyle w:val="tabletext"/>
              <w:rPr>
                <w:rStyle w:val="LineNumber"/>
              </w:rPr>
            </w:pPr>
          </w:p>
        </w:tc>
      </w:tr>
      <w:tr w:rsidR="00CA2DA4" w14:paraId="3EDF5AEF" w14:textId="77777777" w:rsidTr="00CA2DA4">
        <w:trPr>
          <w:cantSplit/>
        </w:trPr>
        <w:tc>
          <w:tcPr>
            <w:tcW w:w="2267" w:type="dxa"/>
            <w:shd w:val="clear" w:color="auto" w:fill="auto"/>
          </w:tcPr>
          <w:p w14:paraId="206C8305" w14:textId="77777777" w:rsidR="00CA2DA4" w:rsidRDefault="00CA2DA4" w:rsidP="00CA2DA4">
            <w:pPr>
              <w:pStyle w:val="tableheader"/>
              <w:rPr>
                <w:rStyle w:val="LineNumber"/>
              </w:rPr>
            </w:pPr>
            <w:r>
              <w:rPr>
                <w:rStyle w:val="LineNumber"/>
              </w:rPr>
              <w:t>Layout</w:t>
            </w:r>
          </w:p>
        </w:tc>
        <w:tc>
          <w:tcPr>
            <w:tcW w:w="5952" w:type="dxa"/>
            <w:shd w:val="clear" w:color="auto" w:fill="auto"/>
          </w:tcPr>
          <w:p w14:paraId="7DEB1707" w14:textId="77777777" w:rsidR="00CA2DA4" w:rsidRDefault="00CA2DA4" w:rsidP="00CA2DA4">
            <w:pPr>
              <w:pStyle w:val="tabletext"/>
              <w:rPr>
                <w:rStyle w:val="LineNumber"/>
              </w:rPr>
            </w:pPr>
          </w:p>
        </w:tc>
      </w:tr>
      <w:tr w:rsidR="00CA2DA4" w14:paraId="5C0AE7A8" w14:textId="77777777" w:rsidTr="00CA2DA4">
        <w:trPr>
          <w:cantSplit/>
        </w:trPr>
        <w:tc>
          <w:tcPr>
            <w:tcW w:w="2267" w:type="dxa"/>
            <w:shd w:val="clear" w:color="auto" w:fill="auto"/>
          </w:tcPr>
          <w:p w14:paraId="19B0522D" w14:textId="77777777" w:rsidR="00CA2DA4" w:rsidRDefault="00CA2DA4" w:rsidP="00CA2DA4">
            <w:pPr>
              <w:pStyle w:val="tableheader"/>
              <w:rPr>
                <w:rStyle w:val="LineNumber"/>
              </w:rPr>
            </w:pPr>
            <w:r>
              <w:rPr>
                <w:rStyle w:val="LineNumber"/>
              </w:rPr>
              <w:t>Data domain</w:t>
            </w:r>
          </w:p>
        </w:tc>
        <w:tc>
          <w:tcPr>
            <w:tcW w:w="5952" w:type="dxa"/>
            <w:shd w:val="clear" w:color="auto" w:fill="auto"/>
          </w:tcPr>
          <w:p w14:paraId="1C4D498A" w14:textId="77777777" w:rsidR="00CA2DA4" w:rsidRDefault="00CA2DA4" w:rsidP="00CA2DA4">
            <w:pPr>
              <w:pStyle w:val="tabletext"/>
              <w:rPr>
                <w:rStyle w:val="LineNumber"/>
              </w:rPr>
            </w:pPr>
          </w:p>
        </w:tc>
      </w:tr>
      <w:tr w:rsidR="00CA2DA4" w14:paraId="374DFF7D" w14:textId="77777777" w:rsidTr="00CA2DA4">
        <w:trPr>
          <w:cantSplit/>
        </w:trPr>
        <w:tc>
          <w:tcPr>
            <w:tcW w:w="2267" w:type="dxa"/>
            <w:shd w:val="clear" w:color="auto" w:fill="auto"/>
          </w:tcPr>
          <w:p w14:paraId="2965FE89" w14:textId="77777777" w:rsidR="00CA2DA4" w:rsidRDefault="00CA2DA4" w:rsidP="00CA2DA4">
            <w:pPr>
              <w:pStyle w:val="tableheader"/>
              <w:rPr>
                <w:rStyle w:val="LineNumber"/>
              </w:rPr>
            </w:pPr>
            <w:r>
              <w:rPr>
                <w:rStyle w:val="LineNumber"/>
              </w:rPr>
              <w:t>Guide for use</w:t>
            </w:r>
          </w:p>
        </w:tc>
        <w:tc>
          <w:tcPr>
            <w:tcW w:w="5952" w:type="dxa"/>
            <w:shd w:val="clear" w:color="auto" w:fill="auto"/>
          </w:tcPr>
          <w:p w14:paraId="48E293D4" w14:textId="77777777" w:rsidR="00CA2DA4" w:rsidRDefault="00CA2DA4" w:rsidP="00CA2DA4">
            <w:pPr>
              <w:pStyle w:val="tabletext"/>
              <w:rPr>
                <w:rStyle w:val="LineNumber"/>
              </w:rPr>
            </w:pPr>
          </w:p>
        </w:tc>
      </w:tr>
      <w:tr w:rsidR="00CA2DA4" w14:paraId="5E70CFA4" w14:textId="77777777" w:rsidTr="00CA2DA4">
        <w:trPr>
          <w:cantSplit/>
        </w:trPr>
        <w:tc>
          <w:tcPr>
            <w:tcW w:w="2267" w:type="dxa"/>
            <w:shd w:val="clear" w:color="auto" w:fill="auto"/>
          </w:tcPr>
          <w:p w14:paraId="464F1F39" w14:textId="77777777" w:rsidR="00CA2DA4" w:rsidRDefault="00CA2DA4" w:rsidP="00CA2DA4">
            <w:pPr>
              <w:pStyle w:val="tableheader"/>
              <w:rPr>
                <w:rStyle w:val="LineNumber"/>
              </w:rPr>
            </w:pPr>
            <w:r>
              <w:rPr>
                <w:rStyle w:val="LineNumber"/>
              </w:rPr>
              <w:t>Verification rules</w:t>
            </w:r>
          </w:p>
        </w:tc>
        <w:tc>
          <w:tcPr>
            <w:tcW w:w="5952" w:type="dxa"/>
            <w:shd w:val="clear" w:color="auto" w:fill="auto"/>
          </w:tcPr>
          <w:p w14:paraId="646DAC1D" w14:textId="77777777" w:rsidR="00CA2DA4" w:rsidRDefault="00CA2DA4" w:rsidP="00CA2DA4">
            <w:pPr>
              <w:pStyle w:val="tabletext"/>
              <w:rPr>
                <w:rStyle w:val="LineNumber"/>
              </w:rPr>
            </w:pPr>
          </w:p>
        </w:tc>
      </w:tr>
      <w:tr w:rsidR="00CA2DA4" w14:paraId="2816BD81" w14:textId="77777777" w:rsidTr="00CA2DA4">
        <w:trPr>
          <w:cantSplit/>
        </w:trPr>
        <w:tc>
          <w:tcPr>
            <w:tcW w:w="2267" w:type="dxa"/>
            <w:shd w:val="clear" w:color="auto" w:fill="auto"/>
          </w:tcPr>
          <w:p w14:paraId="28DAB121" w14:textId="77777777" w:rsidR="00CA2DA4" w:rsidRDefault="00CA2DA4" w:rsidP="00CA2DA4">
            <w:pPr>
              <w:pStyle w:val="tableheader"/>
              <w:rPr>
                <w:rStyle w:val="LineNumber"/>
              </w:rPr>
            </w:pPr>
            <w:r>
              <w:rPr>
                <w:rStyle w:val="LineNumber"/>
              </w:rPr>
              <w:t>Collection methods</w:t>
            </w:r>
          </w:p>
        </w:tc>
        <w:tc>
          <w:tcPr>
            <w:tcW w:w="5952" w:type="dxa"/>
            <w:shd w:val="clear" w:color="auto" w:fill="auto"/>
          </w:tcPr>
          <w:p w14:paraId="68C9FDB3" w14:textId="77777777" w:rsidR="00CA2DA4" w:rsidRDefault="00CA2DA4" w:rsidP="00CA2DA4">
            <w:pPr>
              <w:pStyle w:val="tabletext"/>
              <w:rPr>
                <w:rStyle w:val="LineNumber"/>
              </w:rPr>
            </w:pPr>
          </w:p>
        </w:tc>
      </w:tr>
      <w:tr w:rsidR="00CA2DA4" w14:paraId="025F5434" w14:textId="77777777" w:rsidTr="00CA2DA4">
        <w:trPr>
          <w:cantSplit/>
        </w:trPr>
        <w:tc>
          <w:tcPr>
            <w:tcW w:w="2267" w:type="dxa"/>
            <w:shd w:val="clear" w:color="auto" w:fill="auto"/>
          </w:tcPr>
          <w:p w14:paraId="0B70D2E9" w14:textId="77777777" w:rsidR="00CA2DA4" w:rsidRDefault="00CA2DA4" w:rsidP="00CA2DA4">
            <w:pPr>
              <w:pStyle w:val="tableheader"/>
              <w:rPr>
                <w:rStyle w:val="LineNumber"/>
              </w:rPr>
            </w:pPr>
            <w:r>
              <w:rPr>
                <w:rStyle w:val="LineNumber"/>
              </w:rPr>
              <w:t>Related data</w:t>
            </w:r>
          </w:p>
        </w:tc>
        <w:tc>
          <w:tcPr>
            <w:tcW w:w="5952" w:type="dxa"/>
            <w:shd w:val="clear" w:color="auto" w:fill="auto"/>
          </w:tcPr>
          <w:p w14:paraId="0257EE58" w14:textId="77777777" w:rsidR="00CA2DA4" w:rsidRDefault="00CA2DA4" w:rsidP="00CA2DA4">
            <w:pPr>
              <w:pStyle w:val="tabletext"/>
              <w:rPr>
                <w:rStyle w:val="LineNumber"/>
              </w:rPr>
            </w:pPr>
          </w:p>
        </w:tc>
      </w:tr>
      <w:tr w:rsidR="00CA2DA4" w14:paraId="0D7566ED" w14:textId="77777777" w:rsidTr="00CA2DA4">
        <w:trPr>
          <w:cantSplit/>
        </w:trPr>
        <w:tc>
          <w:tcPr>
            <w:tcW w:w="2267" w:type="dxa"/>
            <w:shd w:val="clear" w:color="auto" w:fill="auto"/>
          </w:tcPr>
          <w:p w14:paraId="1E2E0525" w14:textId="77777777" w:rsidR="00CA2DA4" w:rsidRDefault="00CA2DA4" w:rsidP="00CA2DA4">
            <w:pPr>
              <w:pStyle w:val="tableheader"/>
              <w:rPr>
                <w:rStyle w:val="LineNumber"/>
              </w:rPr>
            </w:pPr>
            <w:r>
              <w:rPr>
                <w:rStyle w:val="LineNumber"/>
              </w:rPr>
              <w:t>Source document</w:t>
            </w:r>
          </w:p>
        </w:tc>
        <w:tc>
          <w:tcPr>
            <w:tcW w:w="5952" w:type="dxa"/>
            <w:shd w:val="clear" w:color="auto" w:fill="auto"/>
          </w:tcPr>
          <w:p w14:paraId="66881408" w14:textId="77777777" w:rsidR="00CA2DA4" w:rsidRDefault="00CA2DA4" w:rsidP="00CA2DA4">
            <w:pPr>
              <w:pStyle w:val="tabletext"/>
              <w:rPr>
                <w:rStyle w:val="LineNumber"/>
              </w:rPr>
            </w:pPr>
          </w:p>
        </w:tc>
      </w:tr>
      <w:tr w:rsidR="00CA2DA4" w14:paraId="1236C36D" w14:textId="77777777" w:rsidTr="00CA2DA4">
        <w:trPr>
          <w:cantSplit/>
        </w:trPr>
        <w:tc>
          <w:tcPr>
            <w:tcW w:w="2267" w:type="dxa"/>
            <w:shd w:val="clear" w:color="auto" w:fill="auto"/>
          </w:tcPr>
          <w:p w14:paraId="6BFA5AC7" w14:textId="77777777" w:rsidR="00CA2DA4" w:rsidRDefault="00CA2DA4" w:rsidP="00CA2DA4">
            <w:pPr>
              <w:pStyle w:val="tableheader"/>
              <w:rPr>
                <w:rStyle w:val="LineNumber"/>
              </w:rPr>
            </w:pPr>
            <w:r>
              <w:rPr>
                <w:rStyle w:val="LineNumber"/>
              </w:rPr>
              <w:t>Source organisation</w:t>
            </w:r>
          </w:p>
        </w:tc>
        <w:tc>
          <w:tcPr>
            <w:tcW w:w="5952" w:type="dxa"/>
            <w:shd w:val="clear" w:color="auto" w:fill="auto"/>
          </w:tcPr>
          <w:p w14:paraId="7E796579" w14:textId="77777777" w:rsidR="00CA2DA4" w:rsidRDefault="00CA2DA4" w:rsidP="00CA2DA4">
            <w:pPr>
              <w:pStyle w:val="tabletext"/>
              <w:rPr>
                <w:rStyle w:val="LineNumber"/>
              </w:rPr>
            </w:pPr>
          </w:p>
        </w:tc>
      </w:tr>
    </w:tbl>
    <w:p w14:paraId="59F3F8CC" w14:textId="77777777" w:rsidR="00CA2DA4" w:rsidRDefault="00CA2DA4" w:rsidP="00CA2DA4">
      <w:pPr>
        <w:rPr>
          <w:rStyle w:val="LineNumber"/>
        </w:rPr>
      </w:pPr>
    </w:p>
    <w:p w14:paraId="7F9C9FE5" w14:textId="77777777" w:rsidR="0014357A" w:rsidRDefault="00CA2DA4"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2A327E">
        <w:instrText>Domicile code</w:instrText>
      </w:r>
      <w:r w:rsidR="0014357A">
        <w:instrText xml:space="preserve">" </w:instrText>
      </w:r>
      <w:r w:rsidR="0014357A">
        <w:rPr>
          <w:rStyle w:val="LineNumber"/>
        </w:rPr>
        <w:fldChar w:fldCharType="end"/>
      </w:r>
      <w:bookmarkStart w:id="75" w:name="_Toc10727693"/>
      <w:r w:rsidR="0014357A">
        <w:rPr>
          <w:rStyle w:val="LineNumber"/>
        </w:rPr>
        <w:t>Domicile code</w:t>
      </w:r>
      <w:bookmarkEnd w:id="75"/>
    </w:p>
    <w:tbl>
      <w:tblPr>
        <w:tblW w:w="0" w:type="auto"/>
        <w:tblCellMar>
          <w:bottom w:w="170" w:type="dxa"/>
        </w:tblCellMar>
        <w:tblLook w:val="04A0" w:firstRow="1" w:lastRow="0" w:firstColumn="1" w:lastColumn="0" w:noHBand="0" w:noVBand="1"/>
      </w:tblPr>
      <w:tblGrid>
        <w:gridCol w:w="2267"/>
        <w:gridCol w:w="5952"/>
      </w:tblGrid>
      <w:tr w:rsidR="0014357A" w14:paraId="0ECE62DA" w14:textId="77777777" w:rsidTr="00D01893">
        <w:tc>
          <w:tcPr>
            <w:tcW w:w="2267" w:type="dxa"/>
            <w:shd w:val="clear" w:color="auto" w:fill="auto"/>
          </w:tcPr>
          <w:p w14:paraId="36AF02B6"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307D6F5" w14:textId="77777777" w:rsidR="0014357A" w:rsidRDefault="0014357A" w:rsidP="0014357A">
            <w:pPr>
              <w:pStyle w:val="tabletext"/>
              <w:rPr>
                <w:rStyle w:val="LineNumber"/>
              </w:rPr>
            </w:pPr>
            <w:r>
              <w:rPr>
                <w:rStyle w:val="LineNumber"/>
              </w:rPr>
              <w:t>Statistics NZ Health Domicile Code representing a person's usual residential address. Also used for facility addresses.</w:t>
            </w:r>
          </w:p>
        </w:tc>
      </w:tr>
      <w:tr w:rsidR="0014357A" w14:paraId="36F9FFBD" w14:textId="77777777" w:rsidTr="00D01893">
        <w:tc>
          <w:tcPr>
            <w:tcW w:w="2267" w:type="dxa"/>
            <w:shd w:val="clear" w:color="auto" w:fill="auto"/>
          </w:tcPr>
          <w:p w14:paraId="1EB303C3"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4A41D04" w14:textId="77777777" w:rsidR="0014357A" w:rsidRDefault="0014357A" w:rsidP="0014357A">
            <w:pPr>
              <w:pStyle w:val="tabletext"/>
              <w:rPr>
                <w:rStyle w:val="LineNumber"/>
              </w:rPr>
            </w:pPr>
            <w:r>
              <w:rPr>
                <w:rStyle w:val="LineNumber"/>
              </w:rPr>
              <w:t>domicile_code</w:t>
            </w:r>
          </w:p>
        </w:tc>
      </w:tr>
      <w:tr w:rsidR="0014357A" w14:paraId="43B12A64" w14:textId="77777777" w:rsidTr="00D01893">
        <w:tc>
          <w:tcPr>
            <w:tcW w:w="2267" w:type="dxa"/>
            <w:shd w:val="clear" w:color="auto" w:fill="auto"/>
          </w:tcPr>
          <w:p w14:paraId="2FD4D4F8"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2FB09BC" w14:textId="77777777" w:rsidR="0014357A" w:rsidRDefault="0014357A" w:rsidP="0014357A">
            <w:pPr>
              <w:pStyle w:val="tabletext"/>
              <w:rPr>
                <w:rStyle w:val="LineNumber"/>
              </w:rPr>
            </w:pPr>
            <w:r>
              <w:rPr>
                <w:rStyle w:val="LineNumber"/>
              </w:rPr>
              <w:t>fact_nmd_health_event</w:t>
            </w:r>
          </w:p>
        </w:tc>
      </w:tr>
      <w:tr w:rsidR="0014357A" w14:paraId="1BEB22AD" w14:textId="77777777" w:rsidTr="00D01893">
        <w:tc>
          <w:tcPr>
            <w:tcW w:w="2267" w:type="dxa"/>
            <w:shd w:val="clear" w:color="auto" w:fill="auto"/>
          </w:tcPr>
          <w:p w14:paraId="7EB427E6"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06BA022" w14:textId="77777777" w:rsidR="0014357A" w:rsidRDefault="0014357A" w:rsidP="0014357A">
            <w:pPr>
              <w:pStyle w:val="tabletext"/>
              <w:rPr>
                <w:rStyle w:val="LineNumber"/>
              </w:rPr>
            </w:pPr>
            <w:r>
              <w:rPr>
                <w:rStyle w:val="LineNumber"/>
              </w:rPr>
              <w:t>varchar2(4)</w:t>
            </w:r>
          </w:p>
        </w:tc>
      </w:tr>
      <w:tr w:rsidR="0014357A" w14:paraId="27F2CB2B" w14:textId="77777777" w:rsidTr="00D01893">
        <w:tc>
          <w:tcPr>
            <w:tcW w:w="2267" w:type="dxa"/>
            <w:shd w:val="clear" w:color="auto" w:fill="auto"/>
          </w:tcPr>
          <w:p w14:paraId="269E1706"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9E6024C" w14:textId="77777777" w:rsidR="0014357A" w:rsidRDefault="0014357A" w:rsidP="0014357A">
            <w:pPr>
              <w:pStyle w:val="tabletext"/>
              <w:rPr>
                <w:rStyle w:val="LineNumber"/>
              </w:rPr>
            </w:pPr>
          </w:p>
        </w:tc>
      </w:tr>
      <w:tr w:rsidR="0014357A" w14:paraId="29D9C103" w14:textId="77777777" w:rsidTr="00D01893">
        <w:tc>
          <w:tcPr>
            <w:tcW w:w="2267" w:type="dxa"/>
            <w:shd w:val="clear" w:color="auto" w:fill="auto"/>
          </w:tcPr>
          <w:p w14:paraId="2868F4E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D8747C9" w14:textId="77777777" w:rsidR="0014357A" w:rsidRDefault="0014357A" w:rsidP="0014357A">
            <w:pPr>
              <w:pStyle w:val="tabletext"/>
              <w:rPr>
                <w:rStyle w:val="LineNumber"/>
              </w:rPr>
            </w:pPr>
            <w:r>
              <w:rPr>
                <w:rStyle w:val="LineNumber"/>
              </w:rPr>
              <w:t>Required for demographic analyses. Domicile codes are key variables for determining the characteristics of the population that are using the health sector.</w:t>
            </w:r>
          </w:p>
        </w:tc>
      </w:tr>
      <w:tr w:rsidR="0014357A" w14:paraId="09720732" w14:textId="77777777" w:rsidTr="00D01893">
        <w:tc>
          <w:tcPr>
            <w:tcW w:w="2267" w:type="dxa"/>
            <w:shd w:val="clear" w:color="auto" w:fill="auto"/>
          </w:tcPr>
          <w:p w14:paraId="21CE658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61908C4" w14:textId="77777777" w:rsidR="0014357A" w:rsidRDefault="0014357A" w:rsidP="0014357A">
            <w:pPr>
              <w:pStyle w:val="tabletext"/>
              <w:rPr>
                <w:rStyle w:val="LineNumber"/>
              </w:rPr>
            </w:pPr>
          </w:p>
        </w:tc>
      </w:tr>
      <w:tr w:rsidR="0014357A" w14:paraId="7D7162DB" w14:textId="77777777" w:rsidTr="00D01893">
        <w:tc>
          <w:tcPr>
            <w:tcW w:w="2267" w:type="dxa"/>
            <w:shd w:val="clear" w:color="auto" w:fill="auto"/>
          </w:tcPr>
          <w:p w14:paraId="768AC148"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425E93B" w14:textId="77777777" w:rsidR="0014357A" w:rsidRDefault="0014357A" w:rsidP="0014357A">
            <w:pPr>
              <w:pStyle w:val="tabletext"/>
              <w:rPr>
                <w:rStyle w:val="LineNumber"/>
              </w:rPr>
            </w:pPr>
            <w:r>
              <w:rPr>
                <w:rStyle w:val="LineNumber"/>
              </w:rPr>
              <w:t>See the Domicile code table on the Ministry of Health web site at http://www.health.govt.nz/nz-health-statistics/data-references/code-tables/common-code-tables. For further information or a printed copy of the code table, contact Analytical Services.</w:t>
            </w:r>
          </w:p>
        </w:tc>
      </w:tr>
      <w:tr w:rsidR="0014357A" w14:paraId="49DBDF0C" w14:textId="77777777" w:rsidTr="00D01893">
        <w:tc>
          <w:tcPr>
            <w:tcW w:w="2267" w:type="dxa"/>
            <w:shd w:val="clear" w:color="auto" w:fill="auto"/>
          </w:tcPr>
          <w:p w14:paraId="01EA7761"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AF2759E" w14:textId="77777777" w:rsidR="0014357A" w:rsidRDefault="00A40326" w:rsidP="0014357A">
            <w:pPr>
              <w:pStyle w:val="tabletext"/>
              <w:rPr>
                <w:rStyle w:val="LineNumber"/>
              </w:rPr>
            </w:pPr>
            <w:r w:rsidRPr="00A40326">
              <w:rPr>
                <w:rStyle w:val="LineNumber"/>
              </w:rPr>
              <w:t>Usual residential address is defined as the address of the dwelling where a person considers himself or herself to usually reside. (Statistics NZ definition of 'usually resident'.)</w:t>
            </w:r>
            <w:r w:rsidR="0014357A">
              <w:rPr>
                <w:rStyle w:val="LineNumber"/>
              </w:rPr>
              <w:t>If a person usually lives in a rest home or a hospital, that is considered their usual residential address.</w:t>
            </w:r>
          </w:p>
          <w:p w14:paraId="6296FCC6" w14:textId="77777777" w:rsidR="0014357A" w:rsidRDefault="0014357A" w:rsidP="0014357A">
            <w:pPr>
              <w:pStyle w:val="tabletext"/>
              <w:rPr>
                <w:rStyle w:val="LineNumber"/>
              </w:rPr>
            </w:pPr>
          </w:p>
          <w:p w14:paraId="556C289F" w14:textId="77777777" w:rsidR="0014357A" w:rsidRDefault="0014357A" w:rsidP="0014357A">
            <w:pPr>
              <w:pStyle w:val="tabletext"/>
              <w:rPr>
                <w:rStyle w:val="LineNumber"/>
              </w:rPr>
            </w:pPr>
            <w:r>
              <w:rPr>
                <w:rStyle w:val="LineNumber"/>
              </w:rPr>
              <w:t>The Domicile code used for health collections is a four-digit Health Domicile Code specially created by Statistics NZ from their six-digit Census Area Unit Code. This field contains 3 versions of this Domicile code, one for each of the 1991, 1996 and 2001 censuses. The code table contains current and retired codes (see status column: C = current and R = retired).</w:t>
            </w:r>
          </w:p>
          <w:p w14:paraId="315F3CCC" w14:textId="77777777" w:rsidR="0014357A" w:rsidRDefault="0014357A" w:rsidP="0014357A">
            <w:pPr>
              <w:pStyle w:val="tabletext"/>
              <w:rPr>
                <w:rStyle w:val="LineNumber"/>
              </w:rPr>
            </w:pPr>
          </w:p>
          <w:p w14:paraId="2DAC1A34" w14:textId="77777777" w:rsidR="0014357A" w:rsidRDefault="0014357A" w:rsidP="0014357A">
            <w:pPr>
              <w:pStyle w:val="tabletext"/>
              <w:rPr>
                <w:rStyle w:val="LineNumber"/>
              </w:rPr>
            </w:pPr>
            <w:r>
              <w:rPr>
                <w:rStyle w:val="LineNumber"/>
              </w:rPr>
              <w:t>Before July 1993, domicile was coded using the 1986 census Domicile codes. This data has been mapped to the 1991 codes.</w:t>
            </w:r>
          </w:p>
          <w:p w14:paraId="3E760A4B" w14:textId="77777777" w:rsidR="0014357A" w:rsidRDefault="0014357A" w:rsidP="0014357A">
            <w:pPr>
              <w:pStyle w:val="tabletext"/>
              <w:rPr>
                <w:rStyle w:val="LineNumber"/>
              </w:rPr>
            </w:pPr>
          </w:p>
          <w:p w14:paraId="5175AB13" w14:textId="77777777" w:rsidR="0014357A" w:rsidRDefault="0014357A" w:rsidP="0014357A">
            <w:pPr>
              <w:pStyle w:val="tabletext"/>
              <w:rPr>
                <w:rStyle w:val="LineNumber"/>
              </w:rPr>
            </w:pPr>
            <w:r>
              <w:rPr>
                <w:rStyle w:val="LineNumber"/>
              </w:rPr>
              <w:t>Care needs to be exercised when analysing pre-1993 data in terms of population, as the 1991 census split a large number of the 1986 codes into two or more new Domicile codes. As it was not possible to accurately attribute particular events to the correct new code, only one of the new multiple codes could be chosen for each old code. This can result in some areas showing no events for one code and an over-representation of events for the other domicile.</w:t>
            </w:r>
          </w:p>
          <w:p w14:paraId="2A30CADA" w14:textId="77777777" w:rsidR="0014357A" w:rsidRDefault="0014357A" w:rsidP="0014357A">
            <w:pPr>
              <w:pStyle w:val="tabletext"/>
              <w:rPr>
                <w:rStyle w:val="LineNumber"/>
              </w:rPr>
            </w:pPr>
          </w:p>
          <w:p w14:paraId="2CE2C398" w14:textId="77777777" w:rsidR="0014357A" w:rsidRDefault="0014357A" w:rsidP="0014357A">
            <w:pPr>
              <w:pStyle w:val="tabletext"/>
              <w:rPr>
                <w:rStyle w:val="LineNumber"/>
              </w:rPr>
            </w:pPr>
            <w:r>
              <w:rPr>
                <w:rStyle w:val="LineNumber"/>
              </w:rPr>
              <w:t>Since 1996, Domicile code has been automatically assigned on the NHI database using the address provided. This can result in rural addresses being assigned to an urban Domicile code where there is insufficient data to generate the correct code. This is because the automated software relies on generating a post code in order to determine where in a related table it should look to find the code. Most events in the NMDS contain a Domicile code that has been generated in this manner.</w:t>
            </w:r>
          </w:p>
          <w:p w14:paraId="1276731E" w14:textId="77777777" w:rsidR="0014357A" w:rsidRDefault="0014357A" w:rsidP="0014357A">
            <w:pPr>
              <w:pStyle w:val="tabletext"/>
              <w:rPr>
                <w:rStyle w:val="LineNumber"/>
              </w:rPr>
            </w:pPr>
          </w:p>
          <w:p w14:paraId="652AF1A8" w14:textId="77777777" w:rsidR="0014357A" w:rsidRDefault="0014357A" w:rsidP="0014357A">
            <w:pPr>
              <w:pStyle w:val="tabletext"/>
              <w:rPr>
                <w:rStyle w:val="LineNumber"/>
              </w:rPr>
            </w:pPr>
            <w:r>
              <w:rPr>
                <w:rStyle w:val="LineNumber"/>
              </w:rPr>
              <w:t>- The 1991 code was used from 1988 to 30 June 1998. (1986 codes were converted to 1991 codes on migration into NMDS in 1993.)</w:t>
            </w:r>
          </w:p>
          <w:p w14:paraId="3B8596DE" w14:textId="77777777" w:rsidR="0014357A" w:rsidRDefault="0014357A" w:rsidP="0014357A">
            <w:pPr>
              <w:pStyle w:val="tabletext"/>
              <w:rPr>
                <w:rStyle w:val="LineNumber"/>
              </w:rPr>
            </w:pPr>
            <w:r>
              <w:rPr>
                <w:rStyle w:val="LineNumber"/>
              </w:rPr>
              <w:t>- The 1996 code was used from 1 July 1998 to 30 June 2003.</w:t>
            </w:r>
          </w:p>
          <w:p w14:paraId="0EF99E84" w14:textId="77777777" w:rsidR="0014357A" w:rsidRDefault="0014357A" w:rsidP="0014357A">
            <w:pPr>
              <w:pStyle w:val="tabletext"/>
              <w:rPr>
                <w:rStyle w:val="LineNumber"/>
              </w:rPr>
            </w:pPr>
            <w:r>
              <w:rPr>
                <w:rStyle w:val="LineNumber"/>
              </w:rPr>
              <w:t>- The 2001 code was used from 1 July 2003 to 30 June 2008.</w:t>
            </w:r>
          </w:p>
          <w:p w14:paraId="1942D598" w14:textId="77777777" w:rsidR="0014357A" w:rsidRDefault="0014357A" w:rsidP="0014357A">
            <w:pPr>
              <w:pStyle w:val="tabletext"/>
              <w:rPr>
                <w:rStyle w:val="LineNumber"/>
              </w:rPr>
            </w:pPr>
            <w:r>
              <w:rPr>
                <w:rStyle w:val="LineNumber"/>
              </w:rPr>
              <w:t xml:space="preserve">- The 2006 code </w:t>
            </w:r>
            <w:r w:rsidR="0018071A">
              <w:rPr>
                <w:rStyle w:val="LineNumber"/>
              </w:rPr>
              <w:t>was used from</w:t>
            </w:r>
            <w:r>
              <w:rPr>
                <w:rStyle w:val="LineNumber"/>
              </w:rPr>
              <w:t xml:space="preserve"> 1 July 2008</w:t>
            </w:r>
            <w:r w:rsidR="0018071A">
              <w:rPr>
                <w:rStyle w:val="LineNumber"/>
              </w:rPr>
              <w:t xml:space="preserve"> to 30 June 2015</w:t>
            </w:r>
            <w:r>
              <w:rPr>
                <w:rStyle w:val="LineNumber"/>
              </w:rPr>
              <w:t>.</w:t>
            </w:r>
          </w:p>
          <w:p w14:paraId="3408DF11" w14:textId="77777777" w:rsidR="0018071A" w:rsidRDefault="0018071A" w:rsidP="0014357A">
            <w:pPr>
              <w:pStyle w:val="tabletext"/>
              <w:rPr>
                <w:rStyle w:val="LineNumber"/>
              </w:rPr>
            </w:pPr>
            <w:r>
              <w:rPr>
                <w:rStyle w:val="LineNumber"/>
              </w:rPr>
              <w:t>- The 2013 code has been in use since 1 July 2015.</w:t>
            </w:r>
          </w:p>
          <w:p w14:paraId="53626784" w14:textId="77777777" w:rsidR="0014357A" w:rsidRDefault="0014357A" w:rsidP="0014357A">
            <w:pPr>
              <w:pStyle w:val="tabletext"/>
              <w:rPr>
                <w:rStyle w:val="LineNumber"/>
              </w:rPr>
            </w:pPr>
          </w:p>
          <w:p w14:paraId="012A12B7" w14:textId="77777777" w:rsidR="0014357A" w:rsidRDefault="0014357A" w:rsidP="0014357A">
            <w:pPr>
              <w:pStyle w:val="tabletext"/>
              <w:rPr>
                <w:rStyle w:val="LineNumber"/>
              </w:rPr>
            </w:pPr>
            <w:r>
              <w:rPr>
                <w:rStyle w:val="LineNumber"/>
              </w:rPr>
              <w:t xml:space="preserve"> The series of Domicile codes used depends on the date portion of Event end datetime. If an event does not have an end date, the date portion </w:t>
            </w:r>
            <w:r w:rsidR="00150D1F">
              <w:rPr>
                <w:rStyle w:val="LineNumber"/>
              </w:rPr>
              <w:t>of Event</w:t>
            </w:r>
            <w:r>
              <w:rPr>
                <w:rStyle w:val="LineNumber"/>
              </w:rPr>
              <w:t xml:space="preserve"> start datetime is used.</w:t>
            </w:r>
          </w:p>
          <w:p w14:paraId="461CAF33" w14:textId="77777777" w:rsidR="0014357A" w:rsidRDefault="0014357A" w:rsidP="0014357A">
            <w:pPr>
              <w:pStyle w:val="tabletext"/>
              <w:rPr>
                <w:rStyle w:val="LineNumber"/>
              </w:rPr>
            </w:pPr>
          </w:p>
          <w:p w14:paraId="557A24A0" w14:textId="77777777" w:rsidR="0014357A" w:rsidRDefault="0014357A" w:rsidP="0014357A">
            <w:pPr>
              <w:pStyle w:val="tabletext"/>
              <w:rPr>
                <w:rStyle w:val="LineNumber"/>
              </w:rPr>
            </w:pPr>
            <w:r>
              <w:rPr>
                <w:rStyle w:val="LineNumber"/>
              </w:rPr>
              <w:t>New general codes have been added for DHBs from 1 July 2001. General DHB codes should be a last resort, used only if the correct Domicile code cannot be determined.</w:t>
            </w:r>
          </w:p>
        </w:tc>
      </w:tr>
      <w:tr w:rsidR="0014357A" w14:paraId="50CD734B" w14:textId="77777777" w:rsidTr="00D01893">
        <w:tc>
          <w:tcPr>
            <w:tcW w:w="2267" w:type="dxa"/>
            <w:shd w:val="clear" w:color="auto" w:fill="auto"/>
          </w:tcPr>
          <w:p w14:paraId="1308AFC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F4CCFD1" w14:textId="77777777" w:rsidR="0014357A" w:rsidRDefault="0014357A" w:rsidP="0014357A">
            <w:pPr>
              <w:pStyle w:val="tabletext"/>
              <w:rPr>
                <w:rStyle w:val="LineNumber"/>
              </w:rPr>
            </w:pPr>
            <w:r>
              <w:rPr>
                <w:rStyle w:val="LineNumber"/>
              </w:rPr>
              <w:t>Must be a valid code in the Domicile code table.</w:t>
            </w:r>
          </w:p>
        </w:tc>
      </w:tr>
      <w:tr w:rsidR="0014357A" w14:paraId="2F730D10" w14:textId="77777777" w:rsidTr="00D01893">
        <w:tc>
          <w:tcPr>
            <w:tcW w:w="2267" w:type="dxa"/>
            <w:shd w:val="clear" w:color="auto" w:fill="auto"/>
          </w:tcPr>
          <w:p w14:paraId="74CCF370" w14:textId="77777777" w:rsidR="0014357A" w:rsidRDefault="0014357A" w:rsidP="0014357A">
            <w:pPr>
              <w:pStyle w:val="tableheader"/>
              <w:rPr>
                <w:rStyle w:val="LineNumber"/>
              </w:rPr>
            </w:pPr>
            <w:r>
              <w:rPr>
                <w:rStyle w:val="LineNumber"/>
              </w:rPr>
              <w:lastRenderedPageBreak/>
              <w:t>Collection methods</w:t>
            </w:r>
          </w:p>
        </w:tc>
        <w:tc>
          <w:tcPr>
            <w:tcW w:w="5952" w:type="dxa"/>
            <w:shd w:val="clear" w:color="auto" w:fill="auto"/>
          </w:tcPr>
          <w:p w14:paraId="75A3FECE" w14:textId="77777777" w:rsidR="0014357A" w:rsidRDefault="0014357A" w:rsidP="0014357A">
            <w:pPr>
              <w:pStyle w:val="tabletext"/>
              <w:rPr>
                <w:rStyle w:val="LineNumber"/>
              </w:rPr>
            </w:pPr>
            <w:r>
              <w:rPr>
                <w:rStyle w:val="LineNumber"/>
              </w:rPr>
              <w:t>Care should be taken to record accurate and useful residential addresses, since Domicile codes may be automatically assigned using this information.</w:t>
            </w:r>
          </w:p>
        </w:tc>
      </w:tr>
      <w:tr w:rsidR="0014357A" w14:paraId="067CEDF4" w14:textId="77777777" w:rsidTr="00D01893">
        <w:tc>
          <w:tcPr>
            <w:tcW w:w="2267" w:type="dxa"/>
            <w:shd w:val="clear" w:color="auto" w:fill="auto"/>
          </w:tcPr>
          <w:p w14:paraId="6BC8EBC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6098696" w14:textId="77777777" w:rsidR="0014357A" w:rsidRDefault="0014357A" w:rsidP="0014357A">
            <w:pPr>
              <w:pStyle w:val="tabletext"/>
              <w:rPr>
                <w:rStyle w:val="LineNumber"/>
              </w:rPr>
            </w:pPr>
            <w:r>
              <w:rPr>
                <w:rStyle w:val="LineNumber"/>
              </w:rPr>
              <w:t>TLA of domicile</w:t>
            </w:r>
          </w:p>
        </w:tc>
      </w:tr>
      <w:tr w:rsidR="0014357A" w14:paraId="076A781D" w14:textId="77777777" w:rsidTr="00D01893">
        <w:tc>
          <w:tcPr>
            <w:tcW w:w="2267" w:type="dxa"/>
            <w:shd w:val="clear" w:color="auto" w:fill="auto"/>
          </w:tcPr>
          <w:p w14:paraId="01C16BB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744EA059" w14:textId="77777777" w:rsidR="0014357A" w:rsidRDefault="0014357A" w:rsidP="0014357A">
            <w:pPr>
              <w:pStyle w:val="tabletext"/>
              <w:rPr>
                <w:rStyle w:val="LineNumber"/>
              </w:rPr>
            </w:pPr>
          </w:p>
        </w:tc>
      </w:tr>
      <w:tr w:rsidR="0014357A" w14:paraId="38C18EDC" w14:textId="77777777" w:rsidTr="00D01893">
        <w:tc>
          <w:tcPr>
            <w:tcW w:w="2267" w:type="dxa"/>
            <w:shd w:val="clear" w:color="auto" w:fill="auto"/>
          </w:tcPr>
          <w:p w14:paraId="1A8EABC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E61CB4F" w14:textId="77777777" w:rsidR="0014357A" w:rsidRDefault="0014357A" w:rsidP="0014357A">
            <w:pPr>
              <w:pStyle w:val="tabletext"/>
              <w:rPr>
                <w:rStyle w:val="LineNumber"/>
              </w:rPr>
            </w:pPr>
            <w:r>
              <w:rPr>
                <w:rStyle w:val="LineNumber"/>
              </w:rPr>
              <w:t>Statistics NZ</w:t>
            </w:r>
          </w:p>
        </w:tc>
      </w:tr>
    </w:tbl>
    <w:p w14:paraId="74925CD2" w14:textId="77777777" w:rsidR="0014357A" w:rsidRDefault="0014357A" w:rsidP="0014357A">
      <w:pPr>
        <w:rPr>
          <w:rStyle w:val="LineNumber"/>
        </w:rPr>
      </w:pPr>
    </w:p>
    <w:p w14:paraId="2DFFC86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3001E">
        <w:instrText>Drg code current</w:instrText>
      </w:r>
      <w:r>
        <w:instrText xml:space="preserve">" </w:instrText>
      </w:r>
      <w:r>
        <w:rPr>
          <w:rStyle w:val="LineNumber"/>
        </w:rPr>
        <w:fldChar w:fldCharType="end"/>
      </w:r>
      <w:bookmarkStart w:id="76" w:name="_Toc10727694"/>
      <w:r>
        <w:rPr>
          <w:rStyle w:val="LineNumber"/>
        </w:rPr>
        <w:t>D</w:t>
      </w:r>
      <w:r w:rsidR="00AC2EE3">
        <w:rPr>
          <w:rStyle w:val="LineNumber"/>
        </w:rPr>
        <w:t xml:space="preserve">RG </w:t>
      </w:r>
      <w:r>
        <w:rPr>
          <w:rStyle w:val="LineNumber"/>
        </w:rPr>
        <w:t>code current</w:t>
      </w:r>
      <w:bookmarkEnd w:id="76"/>
    </w:p>
    <w:tbl>
      <w:tblPr>
        <w:tblW w:w="0" w:type="auto"/>
        <w:tblCellMar>
          <w:bottom w:w="170" w:type="dxa"/>
        </w:tblCellMar>
        <w:tblLook w:val="04A0" w:firstRow="1" w:lastRow="0" w:firstColumn="1" w:lastColumn="0" w:noHBand="0" w:noVBand="1"/>
      </w:tblPr>
      <w:tblGrid>
        <w:gridCol w:w="2267"/>
        <w:gridCol w:w="5952"/>
      </w:tblGrid>
      <w:tr w:rsidR="0014357A" w14:paraId="0DBFA607" w14:textId="77777777" w:rsidTr="00D01893">
        <w:tc>
          <w:tcPr>
            <w:tcW w:w="2267" w:type="dxa"/>
            <w:shd w:val="clear" w:color="auto" w:fill="auto"/>
          </w:tcPr>
          <w:p w14:paraId="48B797F1"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64CDCCE" w14:textId="77777777" w:rsidR="0014357A" w:rsidRDefault="0014357A" w:rsidP="00004316">
            <w:pPr>
              <w:pStyle w:val="tabletext"/>
              <w:rPr>
                <w:rStyle w:val="LineNumber"/>
              </w:rPr>
            </w:pPr>
            <w:r>
              <w:rPr>
                <w:rStyle w:val="LineNumber"/>
              </w:rPr>
              <w:t xml:space="preserve">A diagnosis-related group (DRG) code produced by the current DRG grouper program version </w:t>
            </w:r>
            <w:r w:rsidR="00004316">
              <w:rPr>
                <w:rStyle w:val="LineNumber"/>
              </w:rPr>
              <w:t>7.0</w:t>
            </w:r>
            <w:r>
              <w:rPr>
                <w:rStyle w:val="LineNumber"/>
              </w:rPr>
              <w:t>.</w:t>
            </w:r>
          </w:p>
        </w:tc>
      </w:tr>
      <w:tr w:rsidR="0014357A" w14:paraId="65873EA0" w14:textId="77777777" w:rsidTr="00D01893">
        <w:tc>
          <w:tcPr>
            <w:tcW w:w="2267" w:type="dxa"/>
            <w:shd w:val="clear" w:color="auto" w:fill="auto"/>
          </w:tcPr>
          <w:p w14:paraId="0C511032"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CE703BE" w14:textId="77777777" w:rsidR="0014357A" w:rsidRDefault="0014357A" w:rsidP="0014357A">
            <w:pPr>
              <w:pStyle w:val="tabletext"/>
              <w:rPr>
                <w:rStyle w:val="LineNumber"/>
              </w:rPr>
            </w:pPr>
            <w:r>
              <w:rPr>
                <w:rStyle w:val="LineNumber"/>
              </w:rPr>
              <w:t>drg_code_current</w:t>
            </w:r>
          </w:p>
        </w:tc>
      </w:tr>
      <w:tr w:rsidR="0014357A" w14:paraId="4AAD2FEC" w14:textId="77777777" w:rsidTr="00D01893">
        <w:tc>
          <w:tcPr>
            <w:tcW w:w="2267" w:type="dxa"/>
            <w:shd w:val="clear" w:color="auto" w:fill="auto"/>
          </w:tcPr>
          <w:p w14:paraId="107A7F95"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67D297B" w14:textId="77777777" w:rsidR="0014357A" w:rsidRDefault="0014357A" w:rsidP="0014357A">
            <w:pPr>
              <w:pStyle w:val="tabletext"/>
              <w:rPr>
                <w:rStyle w:val="LineNumber"/>
              </w:rPr>
            </w:pPr>
            <w:r>
              <w:rPr>
                <w:rStyle w:val="LineNumber"/>
              </w:rPr>
              <w:t>fact_nmd_health_event</w:t>
            </w:r>
          </w:p>
        </w:tc>
      </w:tr>
      <w:tr w:rsidR="0014357A" w14:paraId="4E1BD5C8" w14:textId="77777777" w:rsidTr="00D01893">
        <w:tc>
          <w:tcPr>
            <w:tcW w:w="2267" w:type="dxa"/>
            <w:shd w:val="clear" w:color="auto" w:fill="auto"/>
          </w:tcPr>
          <w:p w14:paraId="71143B36"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30307596" w14:textId="77777777" w:rsidR="0014357A" w:rsidRDefault="0014357A" w:rsidP="0014357A">
            <w:pPr>
              <w:pStyle w:val="tabletext"/>
              <w:rPr>
                <w:rStyle w:val="LineNumber"/>
              </w:rPr>
            </w:pPr>
            <w:r>
              <w:rPr>
                <w:rStyle w:val="LineNumber"/>
              </w:rPr>
              <w:t>varchar2(4)</w:t>
            </w:r>
          </w:p>
        </w:tc>
      </w:tr>
      <w:tr w:rsidR="0014357A" w14:paraId="003BAF7B" w14:textId="77777777" w:rsidTr="00D01893">
        <w:tc>
          <w:tcPr>
            <w:tcW w:w="2267" w:type="dxa"/>
            <w:shd w:val="clear" w:color="auto" w:fill="auto"/>
          </w:tcPr>
          <w:p w14:paraId="1CE52EC7"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F4048F5" w14:textId="77777777" w:rsidR="0014357A" w:rsidRDefault="0014357A" w:rsidP="0014357A">
            <w:pPr>
              <w:pStyle w:val="tabletext"/>
              <w:rPr>
                <w:rStyle w:val="LineNumber"/>
              </w:rPr>
            </w:pPr>
          </w:p>
        </w:tc>
      </w:tr>
      <w:tr w:rsidR="0014357A" w14:paraId="5D857CD9" w14:textId="77777777" w:rsidTr="00D01893">
        <w:tc>
          <w:tcPr>
            <w:tcW w:w="2267" w:type="dxa"/>
            <w:shd w:val="clear" w:color="auto" w:fill="auto"/>
          </w:tcPr>
          <w:p w14:paraId="0CC7B84F"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4F67222" w14:textId="77777777" w:rsidR="0014357A" w:rsidRDefault="0014357A" w:rsidP="0014357A">
            <w:pPr>
              <w:pStyle w:val="tabletext"/>
              <w:rPr>
                <w:rStyle w:val="LineNumber"/>
              </w:rPr>
            </w:pPr>
            <w:r>
              <w:rPr>
                <w:rStyle w:val="LineNumber"/>
              </w:rPr>
              <w:t>Clinical demographic and administrative information within a health event.</w:t>
            </w:r>
          </w:p>
        </w:tc>
      </w:tr>
      <w:tr w:rsidR="0014357A" w14:paraId="4665F73B" w14:textId="77777777" w:rsidTr="00D01893">
        <w:tc>
          <w:tcPr>
            <w:tcW w:w="2267" w:type="dxa"/>
            <w:shd w:val="clear" w:color="auto" w:fill="auto"/>
          </w:tcPr>
          <w:p w14:paraId="6513811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84B937D" w14:textId="77777777" w:rsidR="0014357A" w:rsidRDefault="0014357A" w:rsidP="0014357A">
            <w:pPr>
              <w:pStyle w:val="tabletext"/>
              <w:rPr>
                <w:rStyle w:val="LineNumber"/>
              </w:rPr>
            </w:pPr>
            <w:r>
              <w:rPr>
                <w:rStyle w:val="LineNumber"/>
              </w:rPr>
              <w:t>XXXX</w:t>
            </w:r>
          </w:p>
        </w:tc>
      </w:tr>
      <w:tr w:rsidR="0014357A" w14:paraId="6F042B43" w14:textId="77777777" w:rsidTr="00D01893">
        <w:tc>
          <w:tcPr>
            <w:tcW w:w="2267" w:type="dxa"/>
            <w:shd w:val="clear" w:color="auto" w:fill="auto"/>
          </w:tcPr>
          <w:p w14:paraId="50CA5D9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7E752472" w14:textId="77777777" w:rsidR="0014357A" w:rsidRDefault="0014357A" w:rsidP="0014357A">
            <w:pPr>
              <w:pStyle w:val="tabletext"/>
              <w:rPr>
                <w:rStyle w:val="LineNumber"/>
              </w:rPr>
            </w:pPr>
            <w:r>
              <w:rPr>
                <w:rStyle w:val="LineNumber"/>
              </w:rPr>
              <w:t>801A - 963Z, A01Z - Z65Z</w:t>
            </w:r>
          </w:p>
        </w:tc>
      </w:tr>
      <w:tr w:rsidR="0014357A" w14:paraId="0035DEF0" w14:textId="77777777" w:rsidTr="00D01893">
        <w:tc>
          <w:tcPr>
            <w:tcW w:w="2267" w:type="dxa"/>
            <w:shd w:val="clear" w:color="auto" w:fill="auto"/>
          </w:tcPr>
          <w:p w14:paraId="0DFCA14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FC4D978" w14:textId="77777777"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sidR="00004316">
              <w:rPr>
                <w:rStyle w:val="LineNumber"/>
              </w:rPr>
              <w:t xml:space="preserve">, </w:t>
            </w:r>
            <w:r>
              <w:rPr>
                <w:rStyle w:val="LineNumber"/>
              </w:rPr>
              <w:t>6.0</w:t>
            </w:r>
            <w:r w:rsidR="00A40326">
              <w:rPr>
                <w:rStyle w:val="LineNumber"/>
              </w:rPr>
              <w:t>x</w:t>
            </w:r>
            <w:r w:rsidR="00004316">
              <w:rPr>
                <w:rStyle w:val="LineNumber"/>
              </w:rPr>
              <w:t xml:space="preserve"> or 7.0</w:t>
            </w:r>
            <w:r>
              <w:rPr>
                <w:rStyle w:val="LineNumber"/>
              </w:rPr>
              <w:t xml:space="preserve"> produced by the current DRG grouper program version </w:t>
            </w:r>
            <w:r w:rsidR="00004316">
              <w:rPr>
                <w:rStyle w:val="LineNumber"/>
              </w:rPr>
              <w:t>7</w:t>
            </w:r>
            <w:r>
              <w:rPr>
                <w:rStyle w:val="LineNumber"/>
              </w:rPr>
              <w:t xml:space="preserve">.0 which takes up to 30 diagnoses and 30 procedure codes in a health event and assigns a DRG code based on a complex algorithm. </w:t>
            </w:r>
          </w:p>
          <w:p w14:paraId="2DD7A9E9" w14:textId="77777777" w:rsidR="0014357A" w:rsidRDefault="0014357A" w:rsidP="0014357A">
            <w:pPr>
              <w:pStyle w:val="tabletext"/>
              <w:rPr>
                <w:rStyle w:val="LineNumber"/>
              </w:rPr>
            </w:pPr>
          </w:p>
          <w:p w14:paraId="459E16E7" w14:textId="77777777"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14:paraId="5CE16BCA" w14:textId="77777777" w:rsidR="0014357A" w:rsidRDefault="0014357A" w:rsidP="0014357A">
            <w:pPr>
              <w:pStyle w:val="tabletext"/>
              <w:rPr>
                <w:rStyle w:val="LineNumber"/>
              </w:rPr>
            </w:pPr>
          </w:p>
          <w:p w14:paraId="4EF11659" w14:textId="77777777" w:rsidR="0014357A" w:rsidRDefault="0014357A" w:rsidP="0014357A">
            <w:pPr>
              <w:pStyle w:val="tabletext"/>
              <w:rPr>
                <w:rStyle w:val="LineNumber"/>
              </w:rPr>
            </w:pPr>
          </w:p>
          <w:p w14:paraId="11F338BD" w14:textId="77777777" w:rsidR="0014357A" w:rsidRDefault="0014357A" w:rsidP="0014357A">
            <w:pPr>
              <w:pStyle w:val="tabletext"/>
              <w:rPr>
                <w:rStyle w:val="LineNumber"/>
              </w:rPr>
            </w:pPr>
            <w:r>
              <w:rPr>
                <w:rStyle w:val="LineNumber"/>
              </w:rPr>
              <w:t xml:space="preserve">Introduced on 1 July 2001 for DRG clinical version 4.1. </w:t>
            </w:r>
          </w:p>
          <w:p w14:paraId="3AD46D6C" w14:textId="77777777" w:rsidR="0014357A" w:rsidRDefault="0014357A" w:rsidP="0014357A">
            <w:pPr>
              <w:pStyle w:val="tabletext"/>
              <w:rPr>
                <w:rStyle w:val="LineNumber"/>
              </w:rPr>
            </w:pPr>
          </w:p>
          <w:p w14:paraId="02769C02" w14:textId="77777777" w:rsidR="0014357A" w:rsidRDefault="0014357A" w:rsidP="0014357A">
            <w:pPr>
              <w:pStyle w:val="tabletext"/>
              <w:rPr>
                <w:rStyle w:val="LineNumber"/>
              </w:rPr>
            </w:pPr>
            <w:r>
              <w:rPr>
                <w:rStyle w:val="LineNumber"/>
              </w:rPr>
              <w:t>If the date portion of Event end datetime is between 1 July 2001 and 30 June 2002, this field contains a DRG code of clinical version 4.1.</w:t>
            </w:r>
          </w:p>
          <w:p w14:paraId="1B4BAF0D" w14:textId="77777777" w:rsidR="0014357A" w:rsidRDefault="0014357A" w:rsidP="0014357A">
            <w:pPr>
              <w:pStyle w:val="tabletext"/>
              <w:rPr>
                <w:rStyle w:val="LineNumber"/>
              </w:rPr>
            </w:pPr>
          </w:p>
          <w:p w14:paraId="418753A7" w14:textId="77777777" w:rsidR="0014357A" w:rsidRDefault="0014357A" w:rsidP="0014357A">
            <w:pPr>
              <w:pStyle w:val="tabletext"/>
              <w:rPr>
                <w:rStyle w:val="LineNumber"/>
              </w:rPr>
            </w:pPr>
            <w:r>
              <w:rPr>
                <w:rStyle w:val="LineNumber"/>
              </w:rPr>
              <w:t>If the date portion of Event end datetime is between 1 July 2002 and 30 June 2004, this field contains a DRG code of clinical version 4.2.</w:t>
            </w:r>
          </w:p>
          <w:p w14:paraId="7FA0F48C" w14:textId="77777777" w:rsidR="0014357A" w:rsidRDefault="0014357A" w:rsidP="0014357A">
            <w:pPr>
              <w:pStyle w:val="tabletext"/>
              <w:rPr>
                <w:rStyle w:val="LineNumber"/>
              </w:rPr>
            </w:pPr>
          </w:p>
          <w:p w14:paraId="5CD2989E" w14:textId="77777777" w:rsidR="0014357A" w:rsidRDefault="0014357A" w:rsidP="0014357A">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150D1F">
              <w:rPr>
                <w:rStyle w:val="LineNumber"/>
              </w:rPr>
              <w:t>between 1</w:t>
            </w:r>
            <w:r>
              <w:rPr>
                <w:rStyle w:val="LineNumber"/>
              </w:rPr>
              <w:t xml:space="preserve"> July 200</w:t>
            </w:r>
            <w:r w:rsidR="00A40326">
              <w:rPr>
                <w:rStyle w:val="LineNumber"/>
              </w:rPr>
              <w:t>4 and 30 June 2011</w:t>
            </w:r>
            <w:r>
              <w:rPr>
                <w:rStyle w:val="LineNumber"/>
              </w:rPr>
              <w:t>, this field contains a DRG code of clinical version 5.0.</w:t>
            </w:r>
          </w:p>
          <w:p w14:paraId="1635C5AF" w14:textId="77777777" w:rsidR="00A40326" w:rsidRDefault="00A40326" w:rsidP="0014357A">
            <w:pPr>
              <w:pStyle w:val="tabletext"/>
              <w:rPr>
                <w:rStyle w:val="LineNumber"/>
              </w:rPr>
            </w:pPr>
          </w:p>
          <w:p w14:paraId="27ED8DB6" w14:textId="77777777" w:rsidR="00A40326" w:rsidRDefault="00A40326" w:rsidP="0014357A">
            <w:pPr>
              <w:pStyle w:val="tabletext"/>
              <w:rPr>
                <w:rStyle w:val="LineNumber"/>
              </w:rPr>
            </w:pPr>
            <w:r>
              <w:rPr>
                <w:rStyle w:val="LineNumber"/>
              </w:rPr>
              <w:t>If the date portion of Event end datetime is between 1 July 2011 and 30 June 2013, this field contains a DRG code of clinical version 6.0.</w:t>
            </w:r>
          </w:p>
          <w:p w14:paraId="5F624F5D" w14:textId="77777777" w:rsidR="00A40326" w:rsidRDefault="00A40326" w:rsidP="0014357A">
            <w:pPr>
              <w:pStyle w:val="tabletext"/>
              <w:rPr>
                <w:rStyle w:val="LineNumber"/>
              </w:rPr>
            </w:pPr>
          </w:p>
          <w:p w14:paraId="598B913A" w14:textId="77777777" w:rsidR="00A40326" w:rsidRDefault="00A40326" w:rsidP="00A40326">
            <w:pPr>
              <w:pStyle w:val="tabletext"/>
              <w:rPr>
                <w:rStyle w:val="LineNumber"/>
              </w:rPr>
            </w:pPr>
            <w:r>
              <w:rPr>
                <w:rStyle w:val="LineNumber"/>
              </w:rPr>
              <w:t xml:space="preserve">If the date portion </w:t>
            </w:r>
            <w:r w:rsidR="00150D1F">
              <w:rPr>
                <w:rStyle w:val="LineNumber"/>
              </w:rPr>
              <w:t>of Event</w:t>
            </w:r>
            <w:r>
              <w:rPr>
                <w:rStyle w:val="LineNumber"/>
              </w:rPr>
              <w:t xml:space="preserve"> end datetime is </w:t>
            </w:r>
            <w:r w:rsidR="00004316">
              <w:rPr>
                <w:rStyle w:val="LineNumber"/>
              </w:rPr>
              <w:t>between</w:t>
            </w:r>
            <w:r>
              <w:rPr>
                <w:rStyle w:val="LineNumber"/>
              </w:rPr>
              <w:t xml:space="preserve"> 1 July 2013</w:t>
            </w:r>
            <w:r w:rsidR="00004316">
              <w:rPr>
                <w:rStyle w:val="LineNumber"/>
              </w:rPr>
              <w:t xml:space="preserve"> and</w:t>
            </w:r>
            <w:r>
              <w:rPr>
                <w:rStyle w:val="LineNumber"/>
              </w:rPr>
              <w:t xml:space="preserve"> </w:t>
            </w:r>
            <w:r w:rsidR="00004316">
              <w:rPr>
                <w:rStyle w:val="LineNumber"/>
              </w:rPr>
              <w:t xml:space="preserve">30 June 2017, </w:t>
            </w:r>
            <w:r>
              <w:rPr>
                <w:rStyle w:val="LineNumber"/>
              </w:rPr>
              <w:t>this field contains a DRG code of clinical version 6.0x.</w:t>
            </w:r>
          </w:p>
          <w:p w14:paraId="5A4F543B" w14:textId="77777777" w:rsidR="00004316" w:rsidRDefault="00004316" w:rsidP="00A40326">
            <w:pPr>
              <w:pStyle w:val="tabletext"/>
              <w:rPr>
                <w:rStyle w:val="LineNumber"/>
              </w:rPr>
            </w:pPr>
          </w:p>
          <w:p w14:paraId="305F466F" w14:textId="77777777" w:rsidR="00004316" w:rsidRDefault="00004316" w:rsidP="00004316">
            <w:pPr>
              <w:pStyle w:val="tabletext"/>
              <w:rPr>
                <w:rStyle w:val="LineNumber"/>
              </w:rPr>
            </w:pPr>
            <w:r>
              <w:rPr>
                <w:rStyle w:val="LineNumber"/>
              </w:rPr>
              <w:t>If the date portion of Event end datetime is on or after 1 July 2017, this field contains a DRG code of clinical version 7.0.</w:t>
            </w:r>
          </w:p>
          <w:p w14:paraId="521DD27C" w14:textId="77777777" w:rsidR="00004316" w:rsidRDefault="00004316" w:rsidP="00A40326">
            <w:pPr>
              <w:pStyle w:val="tabletext"/>
              <w:rPr>
                <w:rStyle w:val="LineNumber"/>
              </w:rPr>
            </w:pPr>
          </w:p>
          <w:p w14:paraId="5D20C7CC" w14:textId="77777777" w:rsidR="0014357A" w:rsidRDefault="0014357A" w:rsidP="0014357A">
            <w:pPr>
              <w:pStyle w:val="tabletext"/>
              <w:rPr>
                <w:rStyle w:val="LineNumber"/>
              </w:rPr>
            </w:pPr>
          </w:p>
          <w:p w14:paraId="4D9DB466" w14:textId="77777777" w:rsidR="0014357A" w:rsidRDefault="0014357A" w:rsidP="0014357A">
            <w:pPr>
              <w:pStyle w:val="tabletext"/>
              <w:rPr>
                <w:rStyle w:val="LineNumber"/>
              </w:rPr>
            </w:pPr>
            <w:r>
              <w:rPr>
                <w:rStyle w:val="LineNumber"/>
              </w:rPr>
              <w:t>Calculated from:</w:t>
            </w:r>
          </w:p>
          <w:p w14:paraId="361E9E59" w14:textId="77777777" w:rsidR="0014357A" w:rsidRDefault="0014357A" w:rsidP="0014357A">
            <w:pPr>
              <w:pStyle w:val="tabletext"/>
              <w:rPr>
                <w:rStyle w:val="LineNumber"/>
              </w:rPr>
            </w:pPr>
            <w:r>
              <w:rPr>
                <w:rStyle w:val="LineNumber"/>
              </w:rPr>
              <w:t>- personal information (eg, Sex, Date of birth), and</w:t>
            </w:r>
          </w:p>
          <w:p w14:paraId="4FAD8862" w14:textId="77777777" w:rsidR="0014357A" w:rsidRDefault="0014357A" w:rsidP="0014357A">
            <w:pPr>
              <w:pStyle w:val="tabletext"/>
              <w:rPr>
                <w:rStyle w:val="LineNumber"/>
              </w:rPr>
            </w:pPr>
            <w:r>
              <w:rPr>
                <w:rStyle w:val="LineNumber"/>
              </w:rPr>
              <w:t>- event information (eg, Admission date, Event end type), and</w:t>
            </w:r>
          </w:p>
          <w:p w14:paraId="4F55FF74" w14:textId="77777777"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14:paraId="3135D58A" w14:textId="77777777"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14:paraId="794DE526" w14:textId="77777777"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14:paraId="3C5CD0BA" w14:textId="77777777"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14:paraId="4FC03507" w14:textId="77777777"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14:paraId="1BBF35FF" w14:textId="77777777" w:rsidR="00003DC6" w:rsidRDefault="00003DC6" w:rsidP="0014357A">
            <w:pPr>
              <w:pStyle w:val="tabletext"/>
              <w:rPr>
                <w:rStyle w:val="LineNumber"/>
              </w:rPr>
            </w:pPr>
            <w:r>
              <w:rPr>
                <w:rStyle w:val="LineNumber"/>
              </w:rPr>
              <w:lastRenderedPageBreak/>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14:paraId="1187330F" w14:textId="77777777" w:rsidR="00003DC6" w:rsidRDefault="00003DC6" w:rsidP="00003DC6">
            <w:pPr>
              <w:pStyle w:val="tabletext"/>
              <w:rPr>
                <w:rStyle w:val="LineNumber"/>
              </w:rPr>
            </w:pPr>
            <w:r>
              <w:rPr>
                <w:rStyle w:val="LineNumber"/>
              </w:rPr>
              <w:t xml:space="preserve">- </w:t>
            </w:r>
            <w:r w:rsidR="00004316">
              <w:rPr>
                <w:rStyle w:val="LineNumber"/>
              </w:rPr>
              <w:t>Between</w:t>
            </w:r>
            <w:r>
              <w:rPr>
                <w:rStyle w:val="LineNumber"/>
              </w:rPr>
              <w:t xml:space="preserve"> 1 July 2014</w:t>
            </w:r>
            <w:r w:rsidR="00004316">
              <w:rPr>
                <w:rStyle w:val="LineNumber"/>
              </w:rPr>
              <w:t xml:space="preserve"> and 30 June 2017</w:t>
            </w:r>
            <w:r>
              <w:rPr>
                <w:rStyle w:val="LineNumber"/>
              </w:rPr>
              <w:t>, the field contains a DRG from AR-DRG version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14:paraId="0ABE7B81" w14:textId="77777777" w:rsidR="00004316" w:rsidRDefault="00004316" w:rsidP="00004316">
            <w:pPr>
              <w:pStyle w:val="tabletext"/>
              <w:rPr>
                <w:rStyle w:val="LineNumber"/>
              </w:rPr>
            </w:pPr>
            <w:r>
              <w:rPr>
                <w:rStyle w:val="LineNumber"/>
              </w:rPr>
              <w:t>-From 1 July 201</w:t>
            </w:r>
            <w:r w:rsidR="00172A81">
              <w:rPr>
                <w:rStyle w:val="LineNumber"/>
              </w:rPr>
              <w:t>7</w:t>
            </w:r>
            <w:r>
              <w:rPr>
                <w:rStyle w:val="LineNumber"/>
              </w:rPr>
              <w:t>, the field contains a DRG from AR-DRG version 7.0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14:paraId="4894A80E" w14:textId="77777777" w:rsidR="00F637D6" w:rsidRDefault="00F637D6" w:rsidP="00F637D6">
            <w:pPr>
              <w:pStyle w:val="tabletext"/>
              <w:rPr>
                <w:rStyle w:val="LineNumber"/>
              </w:rPr>
            </w:pPr>
            <w:r>
              <w:rPr>
                <w:rStyle w:val="LineNumber"/>
              </w:rPr>
              <w:t>From 1 July 2019, the field contains a DRG from AR-DRG version 7.0 derived, if necessary, by mapping ICD-10-AM 11</w:t>
            </w:r>
            <w:r w:rsidRPr="00003DC6">
              <w:rPr>
                <w:rStyle w:val="LineNumber"/>
                <w:vertAlign w:val="superscript"/>
              </w:rPr>
              <w:t>th</w:t>
            </w:r>
            <w:r>
              <w:rPr>
                <w:rStyle w:val="LineNumber"/>
              </w:rPr>
              <w:t xml:space="preserve"> Edition codes back to ICD-10-AM 8</w:t>
            </w:r>
            <w:r w:rsidRPr="00003DC6">
              <w:rPr>
                <w:rStyle w:val="LineNumber"/>
                <w:vertAlign w:val="superscript"/>
              </w:rPr>
              <w:t>th</w:t>
            </w:r>
            <w:r>
              <w:rPr>
                <w:rStyle w:val="LineNumber"/>
              </w:rPr>
              <w:t xml:space="preserve"> Edition codes.</w:t>
            </w:r>
          </w:p>
          <w:p w14:paraId="09FFF0AA" w14:textId="77777777" w:rsidR="00F637D6" w:rsidRDefault="00F637D6" w:rsidP="00004316">
            <w:pPr>
              <w:pStyle w:val="tabletext"/>
              <w:rPr>
                <w:rStyle w:val="LineNumber"/>
              </w:rPr>
            </w:pPr>
          </w:p>
          <w:p w14:paraId="3AC0597D" w14:textId="77777777" w:rsidR="00004316" w:rsidRDefault="00004316" w:rsidP="00003DC6">
            <w:pPr>
              <w:pStyle w:val="tabletext"/>
              <w:rPr>
                <w:rStyle w:val="LineNumber"/>
              </w:rPr>
            </w:pPr>
          </w:p>
        </w:tc>
      </w:tr>
      <w:tr w:rsidR="0014357A" w14:paraId="16F98E9F" w14:textId="77777777" w:rsidTr="00D01893">
        <w:tc>
          <w:tcPr>
            <w:tcW w:w="2267" w:type="dxa"/>
            <w:shd w:val="clear" w:color="auto" w:fill="auto"/>
          </w:tcPr>
          <w:p w14:paraId="2DB65E74" w14:textId="77777777"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14:paraId="485243A3" w14:textId="77777777" w:rsidR="0014357A" w:rsidRDefault="0014357A" w:rsidP="0014357A">
            <w:pPr>
              <w:pStyle w:val="tabletext"/>
              <w:rPr>
                <w:rStyle w:val="LineNumber"/>
              </w:rPr>
            </w:pPr>
          </w:p>
        </w:tc>
      </w:tr>
      <w:tr w:rsidR="0014357A" w14:paraId="12A9B82F" w14:textId="77777777" w:rsidTr="00D01893">
        <w:tc>
          <w:tcPr>
            <w:tcW w:w="2267" w:type="dxa"/>
            <w:shd w:val="clear" w:color="auto" w:fill="auto"/>
          </w:tcPr>
          <w:p w14:paraId="7EE12B6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F4AC664" w14:textId="77777777"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14:paraId="55D6B0F9" w14:textId="77777777" w:rsidTr="00D01893">
        <w:tc>
          <w:tcPr>
            <w:tcW w:w="2267" w:type="dxa"/>
            <w:shd w:val="clear" w:color="auto" w:fill="auto"/>
          </w:tcPr>
          <w:p w14:paraId="140B8BFD"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A062322" w14:textId="77777777" w:rsidR="0014357A" w:rsidRDefault="0014357A" w:rsidP="0014357A">
            <w:pPr>
              <w:pStyle w:val="tabletext"/>
              <w:rPr>
                <w:rStyle w:val="LineNumber"/>
              </w:rPr>
            </w:pPr>
            <w:r>
              <w:rPr>
                <w:rStyle w:val="LineNumber"/>
              </w:rPr>
              <w:t>Costweight code</w:t>
            </w:r>
          </w:p>
          <w:p w14:paraId="787E87FF" w14:textId="77777777" w:rsidR="0014357A" w:rsidRDefault="0014357A" w:rsidP="0014357A">
            <w:pPr>
              <w:pStyle w:val="tabletext"/>
              <w:rPr>
                <w:rStyle w:val="LineNumber"/>
              </w:rPr>
            </w:pPr>
            <w:r>
              <w:rPr>
                <w:rStyle w:val="LineNumber"/>
              </w:rPr>
              <w:t>Costweight</w:t>
            </w:r>
          </w:p>
          <w:p w14:paraId="293427C4" w14:textId="77777777" w:rsidR="0014357A" w:rsidRDefault="0014357A" w:rsidP="0014357A">
            <w:pPr>
              <w:pStyle w:val="tabletext"/>
              <w:rPr>
                <w:rStyle w:val="LineNumber"/>
              </w:rPr>
            </w:pPr>
            <w:r>
              <w:rPr>
                <w:rStyle w:val="LineNumber"/>
              </w:rPr>
              <w:t>Purchase unit</w:t>
            </w:r>
          </w:p>
          <w:p w14:paraId="50E653DB" w14:textId="77777777" w:rsidR="0014357A" w:rsidRDefault="0014357A" w:rsidP="0014357A">
            <w:pPr>
              <w:pStyle w:val="tabletext"/>
              <w:rPr>
                <w:rStyle w:val="LineNumber"/>
              </w:rPr>
            </w:pPr>
            <w:r>
              <w:rPr>
                <w:rStyle w:val="LineNumber"/>
              </w:rPr>
              <w:t>PCCL</w:t>
            </w:r>
          </w:p>
          <w:p w14:paraId="2F2BE79B" w14:textId="77777777" w:rsidR="0014357A" w:rsidRDefault="0014357A" w:rsidP="0014357A">
            <w:pPr>
              <w:pStyle w:val="tabletext"/>
              <w:rPr>
                <w:rStyle w:val="LineNumber"/>
              </w:rPr>
            </w:pPr>
            <w:r>
              <w:rPr>
                <w:rStyle w:val="LineNumber"/>
              </w:rPr>
              <w:t>MDC code</w:t>
            </w:r>
          </w:p>
          <w:p w14:paraId="4260E021" w14:textId="77777777" w:rsidR="0014357A" w:rsidRDefault="0014357A" w:rsidP="0014357A">
            <w:pPr>
              <w:pStyle w:val="tabletext"/>
              <w:rPr>
                <w:rStyle w:val="LineNumber"/>
              </w:rPr>
            </w:pPr>
            <w:r>
              <w:rPr>
                <w:rStyle w:val="LineNumber"/>
              </w:rPr>
              <w:t>MDC type</w:t>
            </w:r>
          </w:p>
          <w:p w14:paraId="19831C05" w14:textId="77777777" w:rsidR="0014357A" w:rsidRDefault="0014357A" w:rsidP="0014357A">
            <w:pPr>
              <w:pStyle w:val="tabletext"/>
              <w:rPr>
                <w:rStyle w:val="LineNumber"/>
              </w:rPr>
            </w:pPr>
            <w:r>
              <w:rPr>
                <w:rStyle w:val="LineNumber"/>
              </w:rPr>
              <w:t>DRG grouper type code</w:t>
            </w:r>
          </w:p>
        </w:tc>
      </w:tr>
      <w:tr w:rsidR="0014357A" w14:paraId="08FBDFEC" w14:textId="77777777" w:rsidTr="00D01893">
        <w:tc>
          <w:tcPr>
            <w:tcW w:w="2267" w:type="dxa"/>
            <w:shd w:val="clear" w:color="auto" w:fill="auto"/>
          </w:tcPr>
          <w:p w14:paraId="2850336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7D09BF5" w14:textId="77777777" w:rsidR="0014357A" w:rsidRDefault="0014357A" w:rsidP="0014357A">
            <w:pPr>
              <w:pStyle w:val="tabletext"/>
              <w:rPr>
                <w:rStyle w:val="LineNumber"/>
              </w:rPr>
            </w:pPr>
          </w:p>
        </w:tc>
      </w:tr>
      <w:tr w:rsidR="0014357A" w14:paraId="6C4DAB05" w14:textId="77777777" w:rsidTr="00D01893">
        <w:tc>
          <w:tcPr>
            <w:tcW w:w="2267" w:type="dxa"/>
            <w:shd w:val="clear" w:color="auto" w:fill="auto"/>
          </w:tcPr>
          <w:p w14:paraId="41CA1303"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00482F5D" w14:textId="77777777"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14:paraId="7AA6CD69" w14:textId="77777777" w:rsidR="0014357A" w:rsidRDefault="0014357A" w:rsidP="0014357A">
      <w:pPr>
        <w:rPr>
          <w:rStyle w:val="LineNumber"/>
        </w:rPr>
      </w:pPr>
    </w:p>
    <w:p w14:paraId="6C232144"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85B75">
        <w:instrText>Drg code v30</w:instrText>
      </w:r>
      <w:r>
        <w:instrText xml:space="preserve">" </w:instrText>
      </w:r>
      <w:r>
        <w:rPr>
          <w:rStyle w:val="LineNumber"/>
        </w:rPr>
        <w:fldChar w:fldCharType="end"/>
      </w:r>
      <w:bookmarkStart w:id="77" w:name="_Toc10727695"/>
      <w:r>
        <w:rPr>
          <w:rStyle w:val="LineNumber"/>
        </w:rPr>
        <w:t>D</w:t>
      </w:r>
      <w:r w:rsidR="00AC2EE3">
        <w:rPr>
          <w:rStyle w:val="LineNumber"/>
        </w:rPr>
        <w:t>RG</w:t>
      </w:r>
      <w:r>
        <w:rPr>
          <w:rStyle w:val="LineNumber"/>
        </w:rPr>
        <w:t xml:space="preserve"> code v30</w:t>
      </w:r>
      <w:bookmarkEnd w:id="77"/>
    </w:p>
    <w:tbl>
      <w:tblPr>
        <w:tblW w:w="0" w:type="auto"/>
        <w:tblCellMar>
          <w:bottom w:w="170" w:type="dxa"/>
        </w:tblCellMar>
        <w:tblLook w:val="04A0" w:firstRow="1" w:lastRow="0" w:firstColumn="1" w:lastColumn="0" w:noHBand="0" w:noVBand="1"/>
      </w:tblPr>
      <w:tblGrid>
        <w:gridCol w:w="2267"/>
        <w:gridCol w:w="5952"/>
      </w:tblGrid>
      <w:tr w:rsidR="0014357A" w14:paraId="134B21C3" w14:textId="77777777" w:rsidTr="00D01893">
        <w:trPr>
          <w:cantSplit/>
        </w:trPr>
        <w:tc>
          <w:tcPr>
            <w:tcW w:w="2267" w:type="dxa"/>
            <w:shd w:val="clear" w:color="auto" w:fill="auto"/>
          </w:tcPr>
          <w:p w14:paraId="1AC00BB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48F2A00" w14:textId="77777777" w:rsidR="0014357A" w:rsidRDefault="0014357A" w:rsidP="0014357A">
            <w:pPr>
              <w:pStyle w:val="tabletext"/>
              <w:rPr>
                <w:rStyle w:val="LineNumber"/>
              </w:rPr>
            </w:pPr>
            <w:r>
              <w:rPr>
                <w:rStyle w:val="LineNumber"/>
              </w:rPr>
              <w:t>Diagnosis-related group code produced by version 3.0 of AN-DRG.</w:t>
            </w:r>
          </w:p>
        </w:tc>
      </w:tr>
      <w:tr w:rsidR="0014357A" w14:paraId="6F267ED1" w14:textId="77777777" w:rsidTr="00D01893">
        <w:trPr>
          <w:cantSplit/>
        </w:trPr>
        <w:tc>
          <w:tcPr>
            <w:tcW w:w="2267" w:type="dxa"/>
            <w:shd w:val="clear" w:color="auto" w:fill="auto"/>
          </w:tcPr>
          <w:p w14:paraId="445AEE90"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F7ED10B" w14:textId="77777777" w:rsidR="0014357A" w:rsidRDefault="0014357A" w:rsidP="0014357A">
            <w:pPr>
              <w:pStyle w:val="tabletext"/>
              <w:rPr>
                <w:rStyle w:val="LineNumber"/>
              </w:rPr>
            </w:pPr>
            <w:r>
              <w:rPr>
                <w:rStyle w:val="LineNumber"/>
              </w:rPr>
              <w:t>drg_code_v30</w:t>
            </w:r>
          </w:p>
        </w:tc>
      </w:tr>
      <w:tr w:rsidR="0014357A" w14:paraId="492B0634" w14:textId="77777777" w:rsidTr="00D01893">
        <w:trPr>
          <w:cantSplit/>
        </w:trPr>
        <w:tc>
          <w:tcPr>
            <w:tcW w:w="2267" w:type="dxa"/>
            <w:shd w:val="clear" w:color="auto" w:fill="auto"/>
          </w:tcPr>
          <w:p w14:paraId="32DC007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D0A249A" w14:textId="77777777" w:rsidR="0014357A" w:rsidRDefault="0014357A" w:rsidP="0014357A">
            <w:pPr>
              <w:pStyle w:val="tabletext"/>
              <w:rPr>
                <w:rStyle w:val="LineNumber"/>
              </w:rPr>
            </w:pPr>
            <w:r>
              <w:rPr>
                <w:rStyle w:val="LineNumber"/>
              </w:rPr>
              <w:t>fact_nmd_health_event</w:t>
            </w:r>
          </w:p>
        </w:tc>
      </w:tr>
      <w:tr w:rsidR="0014357A" w14:paraId="04AAC87E" w14:textId="77777777" w:rsidTr="00D01893">
        <w:trPr>
          <w:cantSplit/>
        </w:trPr>
        <w:tc>
          <w:tcPr>
            <w:tcW w:w="2267" w:type="dxa"/>
            <w:shd w:val="clear" w:color="auto" w:fill="auto"/>
          </w:tcPr>
          <w:p w14:paraId="1299E610"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351BC03E" w14:textId="77777777" w:rsidR="0014357A" w:rsidRDefault="0014357A" w:rsidP="0014357A">
            <w:pPr>
              <w:pStyle w:val="tabletext"/>
              <w:rPr>
                <w:rStyle w:val="LineNumber"/>
              </w:rPr>
            </w:pPr>
            <w:r>
              <w:rPr>
                <w:rStyle w:val="LineNumber"/>
              </w:rPr>
              <w:t>varchar2(3)</w:t>
            </w:r>
          </w:p>
        </w:tc>
      </w:tr>
      <w:tr w:rsidR="0014357A" w14:paraId="39AECDFD" w14:textId="77777777" w:rsidTr="00D01893">
        <w:trPr>
          <w:cantSplit/>
        </w:trPr>
        <w:tc>
          <w:tcPr>
            <w:tcW w:w="2267" w:type="dxa"/>
            <w:shd w:val="clear" w:color="auto" w:fill="auto"/>
          </w:tcPr>
          <w:p w14:paraId="26DA459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EABA392" w14:textId="77777777" w:rsidR="0014357A" w:rsidRDefault="0014357A" w:rsidP="0014357A">
            <w:pPr>
              <w:pStyle w:val="tabletext"/>
              <w:rPr>
                <w:rStyle w:val="LineNumber"/>
              </w:rPr>
            </w:pPr>
          </w:p>
        </w:tc>
      </w:tr>
      <w:tr w:rsidR="0014357A" w14:paraId="6038ABDF" w14:textId="77777777" w:rsidTr="00D01893">
        <w:trPr>
          <w:cantSplit/>
        </w:trPr>
        <w:tc>
          <w:tcPr>
            <w:tcW w:w="2267" w:type="dxa"/>
            <w:shd w:val="clear" w:color="auto" w:fill="auto"/>
          </w:tcPr>
          <w:p w14:paraId="0221345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EE271E8" w14:textId="77777777" w:rsidR="0014357A" w:rsidRDefault="0014357A" w:rsidP="0014357A">
            <w:pPr>
              <w:pStyle w:val="tabletext"/>
              <w:rPr>
                <w:rStyle w:val="LineNumber"/>
              </w:rPr>
            </w:pPr>
          </w:p>
        </w:tc>
      </w:tr>
      <w:tr w:rsidR="0014357A" w14:paraId="5AF1E9D1" w14:textId="77777777" w:rsidTr="00D01893">
        <w:trPr>
          <w:cantSplit/>
        </w:trPr>
        <w:tc>
          <w:tcPr>
            <w:tcW w:w="2267" w:type="dxa"/>
            <w:shd w:val="clear" w:color="auto" w:fill="auto"/>
          </w:tcPr>
          <w:p w14:paraId="79266BA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1FC666B" w14:textId="77777777" w:rsidR="0014357A" w:rsidRDefault="0014357A" w:rsidP="0014357A">
            <w:pPr>
              <w:pStyle w:val="tabletext"/>
              <w:rPr>
                <w:rStyle w:val="LineNumber"/>
              </w:rPr>
            </w:pPr>
            <w:r>
              <w:rPr>
                <w:rStyle w:val="LineNumber"/>
              </w:rPr>
              <w:t>XXX</w:t>
            </w:r>
          </w:p>
        </w:tc>
      </w:tr>
      <w:tr w:rsidR="0014357A" w14:paraId="5F8A4C80" w14:textId="77777777" w:rsidTr="00D01893">
        <w:trPr>
          <w:cantSplit/>
        </w:trPr>
        <w:tc>
          <w:tcPr>
            <w:tcW w:w="2267" w:type="dxa"/>
            <w:shd w:val="clear" w:color="auto" w:fill="auto"/>
          </w:tcPr>
          <w:p w14:paraId="0DA3D3B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0FCDBD4" w14:textId="77777777" w:rsidR="0014357A" w:rsidRDefault="0014357A" w:rsidP="0014357A">
            <w:pPr>
              <w:pStyle w:val="tabletext"/>
              <w:rPr>
                <w:rStyle w:val="LineNumber"/>
              </w:rPr>
            </w:pPr>
          </w:p>
        </w:tc>
      </w:tr>
      <w:tr w:rsidR="0014357A" w14:paraId="7C205BCE" w14:textId="77777777" w:rsidTr="00D01893">
        <w:trPr>
          <w:cantSplit/>
        </w:trPr>
        <w:tc>
          <w:tcPr>
            <w:tcW w:w="2267" w:type="dxa"/>
            <w:shd w:val="clear" w:color="auto" w:fill="auto"/>
          </w:tcPr>
          <w:p w14:paraId="57A5A75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9116A1C" w14:textId="77777777" w:rsidR="0014357A" w:rsidRDefault="0014357A" w:rsidP="0014357A">
            <w:pPr>
              <w:pStyle w:val="tabletext"/>
              <w:rPr>
                <w:rStyle w:val="LineNumber"/>
              </w:rPr>
            </w:pPr>
          </w:p>
        </w:tc>
      </w:tr>
      <w:tr w:rsidR="0014357A" w14:paraId="408171CF" w14:textId="77777777" w:rsidTr="00D01893">
        <w:trPr>
          <w:cantSplit/>
        </w:trPr>
        <w:tc>
          <w:tcPr>
            <w:tcW w:w="2267" w:type="dxa"/>
            <w:shd w:val="clear" w:color="auto" w:fill="auto"/>
          </w:tcPr>
          <w:p w14:paraId="006EF16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B30217C" w14:textId="77777777" w:rsidR="0014357A" w:rsidRDefault="0014357A" w:rsidP="0014357A">
            <w:pPr>
              <w:pStyle w:val="tabletext"/>
              <w:rPr>
                <w:rStyle w:val="LineNumber"/>
              </w:rPr>
            </w:pPr>
          </w:p>
        </w:tc>
      </w:tr>
      <w:tr w:rsidR="0014357A" w14:paraId="31B8B853" w14:textId="77777777" w:rsidTr="00D01893">
        <w:trPr>
          <w:cantSplit/>
        </w:trPr>
        <w:tc>
          <w:tcPr>
            <w:tcW w:w="2267" w:type="dxa"/>
            <w:shd w:val="clear" w:color="auto" w:fill="auto"/>
          </w:tcPr>
          <w:p w14:paraId="40F7D662"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EE852AD" w14:textId="77777777" w:rsidR="0014357A" w:rsidRDefault="0014357A" w:rsidP="0014357A">
            <w:pPr>
              <w:pStyle w:val="tabletext"/>
              <w:rPr>
                <w:rStyle w:val="LineNumber"/>
              </w:rPr>
            </w:pPr>
          </w:p>
        </w:tc>
      </w:tr>
      <w:tr w:rsidR="0014357A" w14:paraId="51934A4D" w14:textId="77777777" w:rsidTr="00D01893">
        <w:trPr>
          <w:cantSplit/>
        </w:trPr>
        <w:tc>
          <w:tcPr>
            <w:tcW w:w="2267" w:type="dxa"/>
            <w:shd w:val="clear" w:color="auto" w:fill="auto"/>
          </w:tcPr>
          <w:p w14:paraId="16841D3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560E738" w14:textId="77777777" w:rsidR="0014357A" w:rsidRDefault="0014357A" w:rsidP="0014357A">
            <w:pPr>
              <w:pStyle w:val="tabletext"/>
              <w:rPr>
                <w:rStyle w:val="LineNumber"/>
              </w:rPr>
            </w:pPr>
          </w:p>
        </w:tc>
      </w:tr>
      <w:tr w:rsidR="0014357A" w14:paraId="3DB93B24" w14:textId="77777777" w:rsidTr="00D01893">
        <w:trPr>
          <w:cantSplit/>
        </w:trPr>
        <w:tc>
          <w:tcPr>
            <w:tcW w:w="2267" w:type="dxa"/>
            <w:shd w:val="clear" w:color="auto" w:fill="auto"/>
          </w:tcPr>
          <w:p w14:paraId="1A96489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26B6974" w14:textId="77777777" w:rsidR="0014357A" w:rsidRDefault="0014357A" w:rsidP="0014357A">
            <w:pPr>
              <w:pStyle w:val="tabletext"/>
              <w:rPr>
                <w:rStyle w:val="LineNumber"/>
              </w:rPr>
            </w:pPr>
          </w:p>
        </w:tc>
      </w:tr>
      <w:tr w:rsidR="0014357A" w14:paraId="0FE7021C" w14:textId="77777777" w:rsidTr="00D01893">
        <w:trPr>
          <w:cantSplit/>
        </w:trPr>
        <w:tc>
          <w:tcPr>
            <w:tcW w:w="2267" w:type="dxa"/>
            <w:shd w:val="clear" w:color="auto" w:fill="auto"/>
          </w:tcPr>
          <w:p w14:paraId="061EB02B"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2591E29" w14:textId="77777777" w:rsidR="0014357A" w:rsidRDefault="0014357A" w:rsidP="0014357A">
            <w:pPr>
              <w:pStyle w:val="tabletext"/>
              <w:rPr>
                <w:rStyle w:val="LineNumber"/>
              </w:rPr>
            </w:pPr>
          </w:p>
        </w:tc>
      </w:tr>
    </w:tbl>
    <w:p w14:paraId="2C489F46" w14:textId="77777777" w:rsidR="0014357A" w:rsidRDefault="0014357A" w:rsidP="0014357A">
      <w:pPr>
        <w:rPr>
          <w:rStyle w:val="LineNumber"/>
        </w:rPr>
      </w:pPr>
    </w:p>
    <w:p w14:paraId="7913159F"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469C2">
        <w:instrText>Drg code v31</w:instrText>
      </w:r>
      <w:r>
        <w:instrText xml:space="preserve">" </w:instrText>
      </w:r>
      <w:r>
        <w:rPr>
          <w:rStyle w:val="LineNumber"/>
        </w:rPr>
        <w:fldChar w:fldCharType="end"/>
      </w:r>
      <w:bookmarkStart w:id="78" w:name="_Toc10727696"/>
      <w:r>
        <w:rPr>
          <w:rStyle w:val="LineNumber"/>
        </w:rPr>
        <w:t>D</w:t>
      </w:r>
      <w:r w:rsidR="00AC2EE3">
        <w:rPr>
          <w:rStyle w:val="LineNumber"/>
        </w:rPr>
        <w:t>RG</w:t>
      </w:r>
      <w:r>
        <w:rPr>
          <w:rStyle w:val="LineNumber"/>
        </w:rPr>
        <w:t xml:space="preserve"> code v31</w:t>
      </w:r>
      <w:bookmarkEnd w:id="78"/>
    </w:p>
    <w:tbl>
      <w:tblPr>
        <w:tblW w:w="0" w:type="auto"/>
        <w:tblCellMar>
          <w:bottom w:w="170" w:type="dxa"/>
        </w:tblCellMar>
        <w:tblLook w:val="04A0" w:firstRow="1" w:lastRow="0" w:firstColumn="1" w:lastColumn="0" w:noHBand="0" w:noVBand="1"/>
      </w:tblPr>
      <w:tblGrid>
        <w:gridCol w:w="2267"/>
        <w:gridCol w:w="5952"/>
      </w:tblGrid>
      <w:tr w:rsidR="0014357A" w14:paraId="36763A74" w14:textId="77777777" w:rsidTr="00D01893">
        <w:trPr>
          <w:cantSplit/>
        </w:trPr>
        <w:tc>
          <w:tcPr>
            <w:tcW w:w="2267" w:type="dxa"/>
            <w:shd w:val="clear" w:color="auto" w:fill="auto"/>
          </w:tcPr>
          <w:p w14:paraId="6C3162C1"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DA678D4" w14:textId="77777777" w:rsidR="0014357A" w:rsidRDefault="0014357A" w:rsidP="0014357A">
            <w:pPr>
              <w:pStyle w:val="tabletext"/>
              <w:rPr>
                <w:rStyle w:val="LineNumber"/>
              </w:rPr>
            </w:pPr>
            <w:r>
              <w:rPr>
                <w:rStyle w:val="LineNumber"/>
              </w:rPr>
              <w:t>Diagnosis-related group code produced by clinical version 3.1 of AN-DRG Grouper.</w:t>
            </w:r>
          </w:p>
        </w:tc>
      </w:tr>
      <w:tr w:rsidR="0014357A" w14:paraId="5A276FAF" w14:textId="77777777" w:rsidTr="00D01893">
        <w:trPr>
          <w:cantSplit/>
        </w:trPr>
        <w:tc>
          <w:tcPr>
            <w:tcW w:w="2267" w:type="dxa"/>
            <w:shd w:val="clear" w:color="auto" w:fill="auto"/>
          </w:tcPr>
          <w:p w14:paraId="70AD3B0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0BE2893" w14:textId="77777777" w:rsidR="0014357A" w:rsidRDefault="0014357A" w:rsidP="0014357A">
            <w:pPr>
              <w:pStyle w:val="tabletext"/>
              <w:rPr>
                <w:rStyle w:val="LineNumber"/>
              </w:rPr>
            </w:pPr>
            <w:r>
              <w:rPr>
                <w:rStyle w:val="LineNumber"/>
              </w:rPr>
              <w:t>drg_code_v31</w:t>
            </w:r>
          </w:p>
        </w:tc>
      </w:tr>
      <w:tr w:rsidR="0014357A" w14:paraId="24E7AB40" w14:textId="77777777" w:rsidTr="00D01893">
        <w:trPr>
          <w:cantSplit/>
        </w:trPr>
        <w:tc>
          <w:tcPr>
            <w:tcW w:w="2267" w:type="dxa"/>
            <w:shd w:val="clear" w:color="auto" w:fill="auto"/>
          </w:tcPr>
          <w:p w14:paraId="35F47613"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E628726" w14:textId="77777777" w:rsidR="0014357A" w:rsidRDefault="0014357A" w:rsidP="0014357A">
            <w:pPr>
              <w:pStyle w:val="tabletext"/>
              <w:rPr>
                <w:rStyle w:val="LineNumber"/>
              </w:rPr>
            </w:pPr>
            <w:r>
              <w:rPr>
                <w:rStyle w:val="LineNumber"/>
              </w:rPr>
              <w:t>fact_nmd_health_event</w:t>
            </w:r>
          </w:p>
        </w:tc>
      </w:tr>
      <w:tr w:rsidR="0014357A" w14:paraId="49EA105D" w14:textId="77777777" w:rsidTr="00D01893">
        <w:trPr>
          <w:cantSplit/>
        </w:trPr>
        <w:tc>
          <w:tcPr>
            <w:tcW w:w="2267" w:type="dxa"/>
            <w:shd w:val="clear" w:color="auto" w:fill="auto"/>
          </w:tcPr>
          <w:p w14:paraId="66A1863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DA62519" w14:textId="77777777" w:rsidR="0014357A" w:rsidRDefault="0014357A" w:rsidP="0014357A">
            <w:pPr>
              <w:pStyle w:val="tabletext"/>
              <w:rPr>
                <w:rStyle w:val="LineNumber"/>
              </w:rPr>
            </w:pPr>
            <w:r>
              <w:rPr>
                <w:rStyle w:val="LineNumber"/>
              </w:rPr>
              <w:t>varchar2(3)</w:t>
            </w:r>
          </w:p>
        </w:tc>
      </w:tr>
      <w:tr w:rsidR="0014357A" w14:paraId="78A6BEA5" w14:textId="77777777" w:rsidTr="00D01893">
        <w:trPr>
          <w:cantSplit/>
        </w:trPr>
        <w:tc>
          <w:tcPr>
            <w:tcW w:w="2267" w:type="dxa"/>
            <w:shd w:val="clear" w:color="auto" w:fill="auto"/>
          </w:tcPr>
          <w:p w14:paraId="3382A949"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6A525C5" w14:textId="77777777" w:rsidR="0014357A" w:rsidRDefault="0014357A" w:rsidP="0014357A">
            <w:pPr>
              <w:pStyle w:val="tabletext"/>
              <w:rPr>
                <w:rStyle w:val="LineNumber"/>
              </w:rPr>
            </w:pPr>
          </w:p>
        </w:tc>
      </w:tr>
      <w:tr w:rsidR="0014357A" w14:paraId="1C552D73" w14:textId="77777777" w:rsidTr="00D01893">
        <w:trPr>
          <w:cantSplit/>
        </w:trPr>
        <w:tc>
          <w:tcPr>
            <w:tcW w:w="2267" w:type="dxa"/>
            <w:shd w:val="clear" w:color="auto" w:fill="auto"/>
          </w:tcPr>
          <w:p w14:paraId="2FECB61B"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712EE85" w14:textId="77777777" w:rsidR="0014357A" w:rsidRDefault="0014357A" w:rsidP="0014357A">
            <w:pPr>
              <w:pStyle w:val="tabletext"/>
              <w:rPr>
                <w:rStyle w:val="LineNumber"/>
              </w:rPr>
            </w:pPr>
            <w:r>
              <w:rPr>
                <w:rStyle w:val="LineNumber"/>
              </w:rPr>
              <w:t>Clinical demographic and administrative information within a health event.</w:t>
            </w:r>
          </w:p>
        </w:tc>
      </w:tr>
      <w:tr w:rsidR="0014357A" w14:paraId="37E4D52A" w14:textId="77777777" w:rsidTr="00D01893">
        <w:trPr>
          <w:cantSplit/>
        </w:trPr>
        <w:tc>
          <w:tcPr>
            <w:tcW w:w="2267" w:type="dxa"/>
            <w:shd w:val="clear" w:color="auto" w:fill="auto"/>
          </w:tcPr>
          <w:p w14:paraId="0ABD530C"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C27A4AA" w14:textId="77777777" w:rsidR="0014357A" w:rsidRDefault="0014357A" w:rsidP="0014357A">
            <w:pPr>
              <w:pStyle w:val="tabletext"/>
              <w:rPr>
                <w:rStyle w:val="LineNumber"/>
              </w:rPr>
            </w:pPr>
          </w:p>
        </w:tc>
      </w:tr>
      <w:tr w:rsidR="0014357A" w14:paraId="265B37B6" w14:textId="77777777" w:rsidTr="00D01893">
        <w:trPr>
          <w:cantSplit/>
        </w:trPr>
        <w:tc>
          <w:tcPr>
            <w:tcW w:w="2267" w:type="dxa"/>
            <w:shd w:val="clear" w:color="auto" w:fill="auto"/>
          </w:tcPr>
          <w:p w14:paraId="60D28A1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80797E7" w14:textId="77777777" w:rsidR="0014357A" w:rsidRDefault="0014357A" w:rsidP="0014357A">
            <w:pPr>
              <w:pStyle w:val="tabletext"/>
              <w:rPr>
                <w:rStyle w:val="LineNumber"/>
              </w:rPr>
            </w:pPr>
            <w:r>
              <w:rPr>
                <w:rStyle w:val="LineNumber"/>
              </w:rPr>
              <w:t>001 - 956</w:t>
            </w:r>
          </w:p>
        </w:tc>
      </w:tr>
      <w:tr w:rsidR="0014357A" w14:paraId="7F1823DA" w14:textId="77777777" w:rsidTr="00D01893">
        <w:trPr>
          <w:cantSplit/>
        </w:trPr>
        <w:tc>
          <w:tcPr>
            <w:tcW w:w="2267" w:type="dxa"/>
            <w:shd w:val="clear" w:color="auto" w:fill="auto"/>
          </w:tcPr>
          <w:p w14:paraId="1474FCD7"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7146EAA" w14:textId="77777777" w:rsidR="0014357A" w:rsidRDefault="0014357A" w:rsidP="0014357A">
            <w:pPr>
              <w:pStyle w:val="tabletext"/>
              <w:rPr>
                <w:rStyle w:val="LineNumber"/>
              </w:rPr>
            </w:pPr>
            <w:r>
              <w:rPr>
                <w:rStyle w:val="LineNumber"/>
              </w:rPr>
              <w:t>A diagnosis-related group (DRG) produced by invoking a DRG program that compares all diagnostic codes in a health event and assigns a DRG code based on a complex series of decision trees.</w:t>
            </w:r>
          </w:p>
          <w:p w14:paraId="15E65032" w14:textId="77777777" w:rsidR="0014357A" w:rsidRDefault="0014357A" w:rsidP="0014357A">
            <w:pPr>
              <w:pStyle w:val="tabletext"/>
              <w:rPr>
                <w:rStyle w:val="LineNumber"/>
              </w:rPr>
            </w:pPr>
          </w:p>
          <w:p w14:paraId="3F9F38E0" w14:textId="77777777" w:rsidR="0014357A" w:rsidRDefault="0014357A" w:rsidP="0014357A">
            <w:pPr>
              <w:pStyle w:val="tabletext"/>
              <w:rPr>
                <w:rStyle w:val="LineNumber"/>
              </w:rPr>
            </w:pPr>
            <w:r>
              <w:rPr>
                <w:rStyle w:val="LineNumber"/>
              </w:rPr>
              <w:t>This classifies the episodes of inpatient care into clinically meaningful groups with similar resource consumption.</w:t>
            </w:r>
          </w:p>
          <w:p w14:paraId="5A55B161" w14:textId="77777777" w:rsidR="0014357A" w:rsidRDefault="0014357A" w:rsidP="0014357A">
            <w:pPr>
              <w:pStyle w:val="tabletext"/>
              <w:rPr>
                <w:rStyle w:val="LineNumber"/>
              </w:rPr>
            </w:pPr>
          </w:p>
          <w:p w14:paraId="2482C56F" w14:textId="77777777" w:rsidR="0014357A" w:rsidRDefault="0014357A" w:rsidP="0014357A">
            <w:pPr>
              <w:pStyle w:val="tabletext"/>
              <w:rPr>
                <w:rStyle w:val="LineNumber"/>
              </w:rPr>
            </w:pPr>
            <w:r>
              <w:rPr>
                <w:rStyle w:val="LineNumber"/>
              </w:rPr>
              <w:t>Until 1 July 2001 the clinical version of AN-DRG 3.1 was produced by running 3M version 3.1 AN-DRG Grouper Program over ICD-9-CM-A version II diagnosis and procedure codes. Since July 2001, 3M AR-DRG version 4.2 of the Grouper Program has been used to generate clinical version 3.1 codes in this field.  The current version (4.2) uses up to 20 diagnoses and 20 procedure codes. The previous version (3.1) used up to 15 diagnoses and 15 procedures.</w:t>
            </w:r>
          </w:p>
          <w:p w14:paraId="47DCFC14" w14:textId="77777777" w:rsidR="0014357A" w:rsidRDefault="0014357A" w:rsidP="0014357A">
            <w:pPr>
              <w:pStyle w:val="tabletext"/>
              <w:rPr>
                <w:rStyle w:val="LineNumber"/>
              </w:rPr>
            </w:pPr>
          </w:p>
          <w:p w14:paraId="03BF736C" w14:textId="77777777" w:rsidR="0014357A" w:rsidRDefault="0014357A" w:rsidP="0014357A">
            <w:pPr>
              <w:pStyle w:val="tabletext"/>
              <w:rPr>
                <w:rStyle w:val="LineNumber"/>
              </w:rPr>
            </w:pPr>
            <w:r>
              <w:rPr>
                <w:rStyle w:val="LineNumber"/>
              </w:rPr>
              <w:t>Before 1 July 1995 for DRG v3.1 data providers mostly reported only 4 diagnosis and 3 procedure codes, so that was all that was available for DRG assignment.</w:t>
            </w:r>
          </w:p>
          <w:p w14:paraId="62BB95C7" w14:textId="77777777" w:rsidR="0014357A" w:rsidRDefault="0014357A" w:rsidP="0014357A">
            <w:pPr>
              <w:pStyle w:val="tabletext"/>
              <w:rPr>
                <w:rStyle w:val="LineNumber"/>
              </w:rPr>
            </w:pPr>
          </w:p>
          <w:p w14:paraId="516DDF30" w14:textId="77777777" w:rsidR="0014357A" w:rsidRDefault="0014357A" w:rsidP="0014357A">
            <w:pPr>
              <w:pStyle w:val="tabletext"/>
              <w:rPr>
                <w:rStyle w:val="LineNumber"/>
              </w:rPr>
            </w:pPr>
            <w:r>
              <w:rPr>
                <w:rStyle w:val="LineNumber"/>
              </w:rPr>
              <w:t>DRG codes of clinical version 3.1 are stored for all events, as this field is often used for analysis.</w:t>
            </w:r>
          </w:p>
        </w:tc>
      </w:tr>
      <w:tr w:rsidR="0014357A" w14:paraId="6B31F51F" w14:textId="77777777" w:rsidTr="00D01893">
        <w:trPr>
          <w:cantSplit/>
        </w:trPr>
        <w:tc>
          <w:tcPr>
            <w:tcW w:w="2267" w:type="dxa"/>
            <w:shd w:val="clear" w:color="auto" w:fill="auto"/>
          </w:tcPr>
          <w:p w14:paraId="5C246638"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B724E47" w14:textId="77777777" w:rsidR="0014357A" w:rsidRDefault="0014357A" w:rsidP="0014357A">
            <w:pPr>
              <w:pStyle w:val="tabletext"/>
              <w:rPr>
                <w:rStyle w:val="LineNumber"/>
              </w:rPr>
            </w:pPr>
          </w:p>
        </w:tc>
      </w:tr>
      <w:tr w:rsidR="0014357A" w14:paraId="00D2AC22" w14:textId="77777777" w:rsidTr="00D01893">
        <w:trPr>
          <w:cantSplit/>
        </w:trPr>
        <w:tc>
          <w:tcPr>
            <w:tcW w:w="2267" w:type="dxa"/>
            <w:shd w:val="clear" w:color="auto" w:fill="auto"/>
          </w:tcPr>
          <w:p w14:paraId="7695A5D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608F603" w14:textId="77777777" w:rsidR="0014357A" w:rsidRDefault="0014357A" w:rsidP="0014357A">
            <w:pPr>
              <w:pStyle w:val="tabletext"/>
              <w:rPr>
                <w:rStyle w:val="LineNumber"/>
              </w:rPr>
            </w:pPr>
          </w:p>
        </w:tc>
      </w:tr>
      <w:tr w:rsidR="0014357A" w14:paraId="3DDFAA45" w14:textId="77777777" w:rsidTr="00D01893">
        <w:trPr>
          <w:cantSplit/>
        </w:trPr>
        <w:tc>
          <w:tcPr>
            <w:tcW w:w="2267" w:type="dxa"/>
            <w:shd w:val="clear" w:color="auto" w:fill="auto"/>
          </w:tcPr>
          <w:p w14:paraId="2D223C11"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56715FF" w14:textId="77777777" w:rsidR="0014357A" w:rsidRDefault="0014357A" w:rsidP="0014357A">
            <w:pPr>
              <w:pStyle w:val="tabletext"/>
              <w:rPr>
                <w:rStyle w:val="LineNumber"/>
              </w:rPr>
            </w:pPr>
            <w:r>
              <w:rPr>
                <w:rStyle w:val="LineNumber"/>
              </w:rPr>
              <w:t>CCL</w:t>
            </w:r>
          </w:p>
          <w:p w14:paraId="2EC390FF" w14:textId="77777777" w:rsidR="0014357A" w:rsidRDefault="0014357A" w:rsidP="0014357A">
            <w:pPr>
              <w:pStyle w:val="tabletext"/>
              <w:rPr>
                <w:rStyle w:val="LineNumber"/>
              </w:rPr>
            </w:pPr>
            <w:r>
              <w:rPr>
                <w:rStyle w:val="LineNumber"/>
              </w:rPr>
              <w:t>Costweight code</w:t>
            </w:r>
          </w:p>
          <w:p w14:paraId="1F9E4F0F" w14:textId="77777777" w:rsidR="0014357A" w:rsidRDefault="0014357A" w:rsidP="0014357A">
            <w:pPr>
              <w:pStyle w:val="tabletext"/>
              <w:rPr>
                <w:rStyle w:val="LineNumber"/>
              </w:rPr>
            </w:pPr>
            <w:r>
              <w:rPr>
                <w:rStyle w:val="LineNumber"/>
              </w:rPr>
              <w:t>Costweight</w:t>
            </w:r>
          </w:p>
          <w:p w14:paraId="174BA810" w14:textId="77777777" w:rsidR="0014357A" w:rsidRDefault="0014357A" w:rsidP="0014357A">
            <w:pPr>
              <w:pStyle w:val="tabletext"/>
              <w:rPr>
                <w:rStyle w:val="LineNumber"/>
              </w:rPr>
            </w:pPr>
            <w:r>
              <w:rPr>
                <w:rStyle w:val="LineNumber"/>
              </w:rPr>
              <w:t>Purchase unit</w:t>
            </w:r>
          </w:p>
          <w:p w14:paraId="4C7B3315" w14:textId="77777777" w:rsidR="0014357A" w:rsidRDefault="0014357A" w:rsidP="0014357A">
            <w:pPr>
              <w:pStyle w:val="tabletext"/>
              <w:rPr>
                <w:rStyle w:val="LineNumber"/>
              </w:rPr>
            </w:pPr>
            <w:r>
              <w:rPr>
                <w:rStyle w:val="LineNumber"/>
              </w:rPr>
              <w:t>MDC code</w:t>
            </w:r>
          </w:p>
          <w:p w14:paraId="2D6396D7" w14:textId="77777777" w:rsidR="0014357A" w:rsidRDefault="0014357A" w:rsidP="0014357A">
            <w:pPr>
              <w:pStyle w:val="tabletext"/>
              <w:rPr>
                <w:rStyle w:val="LineNumber"/>
              </w:rPr>
            </w:pPr>
            <w:r>
              <w:rPr>
                <w:rStyle w:val="LineNumber"/>
              </w:rPr>
              <w:t>MDC type</w:t>
            </w:r>
          </w:p>
          <w:p w14:paraId="609E8EF8" w14:textId="77777777" w:rsidR="0014357A" w:rsidRDefault="0014357A" w:rsidP="0014357A">
            <w:pPr>
              <w:pStyle w:val="tabletext"/>
              <w:rPr>
                <w:rStyle w:val="LineNumber"/>
              </w:rPr>
            </w:pPr>
            <w:r>
              <w:rPr>
                <w:rStyle w:val="LineNumber"/>
              </w:rPr>
              <w:t>DRG grouper type code</w:t>
            </w:r>
          </w:p>
        </w:tc>
      </w:tr>
      <w:tr w:rsidR="0014357A" w14:paraId="1EC74179" w14:textId="77777777" w:rsidTr="00D01893">
        <w:trPr>
          <w:cantSplit/>
        </w:trPr>
        <w:tc>
          <w:tcPr>
            <w:tcW w:w="2267" w:type="dxa"/>
            <w:shd w:val="clear" w:color="auto" w:fill="auto"/>
          </w:tcPr>
          <w:p w14:paraId="4893DB4E"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B5108B0" w14:textId="77777777" w:rsidR="0014357A" w:rsidRDefault="0014357A" w:rsidP="0014357A">
            <w:pPr>
              <w:pStyle w:val="tabletext"/>
              <w:rPr>
                <w:rStyle w:val="LineNumber"/>
              </w:rPr>
            </w:pPr>
          </w:p>
        </w:tc>
      </w:tr>
      <w:tr w:rsidR="0014357A" w14:paraId="7D1EB609" w14:textId="77777777" w:rsidTr="00D01893">
        <w:trPr>
          <w:cantSplit/>
        </w:trPr>
        <w:tc>
          <w:tcPr>
            <w:tcW w:w="2267" w:type="dxa"/>
            <w:shd w:val="clear" w:color="auto" w:fill="auto"/>
          </w:tcPr>
          <w:p w14:paraId="5D278A69"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0F5B49C" w14:textId="77777777" w:rsidR="0014357A" w:rsidRDefault="0014357A" w:rsidP="0014357A">
            <w:pPr>
              <w:pStyle w:val="tabletext"/>
              <w:rPr>
                <w:rStyle w:val="LineNumber"/>
              </w:rPr>
            </w:pPr>
          </w:p>
        </w:tc>
      </w:tr>
    </w:tbl>
    <w:p w14:paraId="1E3A70A8" w14:textId="77777777" w:rsidR="0014357A" w:rsidRDefault="0014357A" w:rsidP="0014357A">
      <w:pPr>
        <w:rPr>
          <w:rStyle w:val="LineNumber"/>
        </w:rPr>
      </w:pPr>
    </w:p>
    <w:p w14:paraId="43009A6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E21908">
        <w:instrText>Drg grouper type</w:instrText>
      </w:r>
      <w:r>
        <w:instrText xml:space="preserve">" </w:instrText>
      </w:r>
      <w:r>
        <w:rPr>
          <w:rStyle w:val="LineNumber"/>
        </w:rPr>
        <w:fldChar w:fldCharType="end"/>
      </w:r>
      <w:bookmarkStart w:id="79" w:name="_Toc10727697"/>
      <w:r>
        <w:rPr>
          <w:rStyle w:val="LineNumber"/>
        </w:rPr>
        <w:t>D</w:t>
      </w:r>
      <w:r w:rsidR="00AC2EE3">
        <w:rPr>
          <w:rStyle w:val="LineNumber"/>
        </w:rPr>
        <w:t>RG</w:t>
      </w:r>
      <w:r>
        <w:rPr>
          <w:rStyle w:val="LineNumber"/>
        </w:rPr>
        <w:t xml:space="preserve"> grouper type</w:t>
      </w:r>
      <w:bookmarkEnd w:id="79"/>
    </w:p>
    <w:tbl>
      <w:tblPr>
        <w:tblW w:w="0" w:type="auto"/>
        <w:tblCellMar>
          <w:bottom w:w="170" w:type="dxa"/>
        </w:tblCellMar>
        <w:tblLook w:val="04A0" w:firstRow="1" w:lastRow="0" w:firstColumn="1" w:lastColumn="0" w:noHBand="0" w:noVBand="1"/>
      </w:tblPr>
      <w:tblGrid>
        <w:gridCol w:w="2267"/>
        <w:gridCol w:w="5952"/>
      </w:tblGrid>
      <w:tr w:rsidR="0014357A" w14:paraId="7C94F8E7" w14:textId="77777777" w:rsidTr="00D01893">
        <w:trPr>
          <w:cantSplit/>
        </w:trPr>
        <w:tc>
          <w:tcPr>
            <w:tcW w:w="2267" w:type="dxa"/>
            <w:shd w:val="clear" w:color="auto" w:fill="auto"/>
          </w:tcPr>
          <w:p w14:paraId="09300BD5"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3429684" w14:textId="77777777" w:rsidR="0014357A" w:rsidRDefault="0014357A" w:rsidP="0014357A">
            <w:pPr>
              <w:pStyle w:val="tabletext"/>
              <w:rPr>
                <w:rStyle w:val="LineNumber"/>
              </w:rPr>
            </w:pPr>
            <w:r>
              <w:rPr>
                <w:rStyle w:val="LineNumber"/>
              </w:rPr>
              <w:t>A code to describe the clinical version of the DRG calculation used.</w:t>
            </w:r>
          </w:p>
        </w:tc>
      </w:tr>
      <w:tr w:rsidR="0014357A" w14:paraId="4E8AB946" w14:textId="77777777" w:rsidTr="00D01893">
        <w:trPr>
          <w:cantSplit/>
        </w:trPr>
        <w:tc>
          <w:tcPr>
            <w:tcW w:w="2267" w:type="dxa"/>
            <w:shd w:val="clear" w:color="auto" w:fill="auto"/>
          </w:tcPr>
          <w:p w14:paraId="7A1DA389"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E17B514" w14:textId="77777777" w:rsidR="0014357A" w:rsidRDefault="0014357A" w:rsidP="0014357A">
            <w:pPr>
              <w:pStyle w:val="tabletext"/>
              <w:rPr>
                <w:rStyle w:val="LineNumber"/>
              </w:rPr>
            </w:pPr>
            <w:r>
              <w:rPr>
                <w:rStyle w:val="LineNumber"/>
              </w:rPr>
              <w:t>drg_grouper_type</w:t>
            </w:r>
          </w:p>
        </w:tc>
      </w:tr>
      <w:tr w:rsidR="0014357A" w14:paraId="4B8AAA7A" w14:textId="77777777" w:rsidTr="00D01893">
        <w:trPr>
          <w:cantSplit/>
        </w:trPr>
        <w:tc>
          <w:tcPr>
            <w:tcW w:w="2267" w:type="dxa"/>
            <w:shd w:val="clear" w:color="auto" w:fill="auto"/>
          </w:tcPr>
          <w:p w14:paraId="3AF299AE"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7FE8D98" w14:textId="77777777" w:rsidR="0014357A" w:rsidRDefault="0014357A" w:rsidP="0014357A">
            <w:pPr>
              <w:pStyle w:val="tabletext"/>
              <w:rPr>
                <w:rStyle w:val="LineNumber"/>
              </w:rPr>
            </w:pPr>
            <w:r>
              <w:rPr>
                <w:rStyle w:val="LineNumber"/>
              </w:rPr>
              <w:t>fact_nmd_health_event</w:t>
            </w:r>
          </w:p>
        </w:tc>
      </w:tr>
      <w:tr w:rsidR="0014357A" w14:paraId="0A514524" w14:textId="77777777" w:rsidTr="00D01893">
        <w:trPr>
          <w:cantSplit/>
        </w:trPr>
        <w:tc>
          <w:tcPr>
            <w:tcW w:w="2267" w:type="dxa"/>
            <w:shd w:val="clear" w:color="auto" w:fill="auto"/>
          </w:tcPr>
          <w:p w14:paraId="21BAF53F"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C5F2D15" w14:textId="77777777" w:rsidR="0014357A" w:rsidRDefault="0014357A" w:rsidP="0014357A">
            <w:pPr>
              <w:pStyle w:val="tabletext"/>
              <w:rPr>
                <w:rStyle w:val="LineNumber"/>
              </w:rPr>
            </w:pPr>
            <w:r>
              <w:rPr>
                <w:rStyle w:val="LineNumber"/>
              </w:rPr>
              <w:t>varchar2(2)</w:t>
            </w:r>
          </w:p>
        </w:tc>
      </w:tr>
      <w:tr w:rsidR="0014357A" w14:paraId="4EE0E1B4" w14:textId="77777777" w:rsidTr="00D01893">
        <w:trPr>
          <w:cantSplit/>
        </w:trPr>
        <w:tc>
          <w:tcPr>
            <w:tcW w:w="2267" w:type="dxa"/>
            <w:shd w:val="clear" w:color="auto" w:fill="auto"/>
          </w:tcPr>
          <w:p w14:paraId="6AD626A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494E34D" w14:textId="77777777" w:rsidR="0014357A" w:rsidRDefault="0014357A" w:rsidP="0014357A">
            <w:pPr>
              <w:pStyle w:val="tabletext"/>
              <w:rPr>
                <w:rStyle w:val="LineNumber"/>
              </w:rPr>
            </w:pPr>
          </w:p>
        </w:tc>
      </w:tr>
      <w:tr w:rsidR="0014357A" w14:paraId="5460D451" w14:textId="77777777" w:rsidTr="00D01893">
        <w:trPr>
          <w:cantSplit/>
        </w:trPr>
        <w:tc>
          <w:tcPr>
            <w:tcW w:w="2267" w:type="dxa"/>
            <w:shd w:val="clear" w:color="auto" w:fill="auto"/>
          </w:tcPr>
          <w:p w14:paraId="243FA357"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869F821" w14:textId="77777777" w:rsidR="0014357A" w:rsidRDefault="0014357A" w:rsidP="0014357A">
            <w:pPr>
              <w:pStyle w:val="tabletext"/>
              <w:rPr>
                <w:rStyle w:val="LineNumber"/>
              </w:rPr>
            </w:pPr>
          </w:p>
        </w:tc>
      </w:tr>
      <w:tr w:rsidR="0014357A" w14:paraId="3B1674C5" w14:textId="77777777" w:rsidTr="00D01893">
        <w:trPr>
          <w:cantSplit/>
        </w:trPr>
        <w:tc>
          <w:tcPr>
            <w:tcW w:w="2267" w:type="dxa"/>
            <w:shd w:val="clear" w:color="auto" w:fill="auto"/>
          </w:tcPr>
          <w:p w14:paraId="21BE0876"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25752F6" w14:textId="77777777" w:rsidR="0014357A" w:rsidRDefault="0014357A" w:rsidP="0014357A">
            <w:pPr>
              <w:pStyle w:val="tabletext"/>
              <w:rPr>
                <w:rStyle w:val="LineNumber"/>
              </w:rPr>
            </w:pPr>
          </w:p>
        </w:tc>
      </w:tr>
      <w:tr w:rsidR="0014357A" w14:paraId="56E725F5" w14:textId="77777777" w:rsidTr="00D01893">
        <w:trPr>
          <w:cantSplit/>
        </w:trPr>
        <w:tc>
          <w:tcPr>
            <w:tcW w:w="2267" w:type="dxa"/>
            <w:shd w:val="clear" w:color="auto" w:fill="auto"/>
          </w:tcPr>
          <w:p w14:paraId="678A7564"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5C676A3" w14:textId="77777777" w:rsidR="0014357A" w:rsidRDefault="0014357A" w:rsidP="0014357A">
            <w:pPr>
              <w:pStyle w:val="tabletext"/>
              <w:rPr>
                <w:rStyle w:val="LineNumber"/>
              </w:rPr>
            </w:pPr>
            <w:r>
              <w:rPr>
                <w:rStyle w:val="LineNumber"/>
              </w:rPr>
              <w:t>A code to describe the clinical version of the DRG calculation used.</w:t>
            </w:r>
          </w:p>
          <w:p w14:paraId="69C227F9" w14:textId="77777777" w:rsidR="0014357A" w:rsidRDefault="0014357A" w:rsidP="0014357A">
            <w:pPr>
              <w:pStyle w:val="tabletext"/>
              <w:rPr>
                <w:rStyle w:val="LineNumber"/>
              </w:rPr>
            </w:pPr>
          </w:p>
          <w:p w14:paraId="588476B7" w14:textId="77777777" w:rsidR="0014357A" w:rsidRDefault="0014357A" w:rsidP="0014357A">
            <w:pPr>
              <w:pStyle w:val="tabletext"/>
              <w:rPr>
                <w:rStyle w:val="LineNumber"/>
              </w:rPr>
            </w:pPr>
            <w:r>
              <w:rPr>
                <w:rStyle w:val="LineNumber"/>
              </w:rPr>
              <w:t>01        Medicare version 4.0 Secondary Care (retired)</w:t>
            </w:r>
          </w:p>
          <w:p w14:paraId="6CCB1C99" w14:textId="77777777" w:rsidR="0014357A" w:rsidRDefault="0014357A" w:rsidP="0014357A">
            <w:pPr>
              <w:pStyle w:val="tabletext"/>
              <w:rPr>
                <w:rStyle w:val="LineNumber"/>
              </w:rPr>
            </w:pPr>
            <w:r>
              <w:rPr>
                <w:rStyle w:val="LineNumber"/>
              </w:rPr>
              <w:t>02        AN-DRG version 3.1</w:t>
            </w:r>
          </w:p>
          <w:p w14:paraId="47151CC8" w14:textId="77777777" w:rsidR="0014357A" w:rsidRDefault="0014357A" w:rsidP="0014357A">
            <w:pPr>
              <w:pStyle w:val="tabletext"/>
              <w:rPr>
                <w:rStyle w:val="LineNumber"/>
              </w:rPr>
            </w:pPr>
            <w:r>
              <w:rPr>
                <w:rStyle w:val="LineNumber"/>
              </w:rPr>
              <w:t>03        AR-DRG version 4.1</w:t>
            </w:r>
          </w:p>
          <w:p w14:paraId="0FFE0099" w14:textId="77777777" w:rsidR="0014357A" w:rsidRDefault="0014357A" w:rsidP="0014357A">
            <w:pPr>
              <w:pStyle w:val="tabletext"/>
              <w:rPr>
                <w:rStyle w:val="LineNumber"/>
              </w:rPr>
            </w:pPr>
            <w:r>
              <w:rPr>
                <w:rStyle w:val="LineNumber"/>
              </w:rPr>
              <w:t>04        AR-DRG version 4.2</w:t>
            </w:r>
          </w:p>
          <w:p w14:paraId="1E699C31" w14:textId="77777777" w:rsidR="0014357A" w:rsidRDefault="0014357A" w:rsidP="0014357A">
            <w:pPr>
              <w:pStyle w:val="tabletext"/>
              <w:rPr>
                <w:rStyle w:val="LineNumber"/>
              </w:rPr>
            </w:pPr>
            <w:r>
              <w:rPr>
                <w:rStyle w:val="LineNumber"/>
              </w:rPr>
              <w:t>05        AR-DRG version 5.0</w:t>
            </w:r>
          </w:p>
          <w:p w14:paraId="5499B687" w14:textId="77777777" w:rsidR="00A40326" w:rsidRDefault="00A40326" w:rsidP="0014357A">
            <w:pPr>
              <w:pStyle w:val="tabletext"/>
              <w:rPr>
                <w:rStyle w:val="LineNumber"/>
              </w:rPr>
            </w:pPr>
            <w:r>
              <w:rPr>
                <w:rStyle w:val="LineNumber"/>
              </w:rPr>
              <w:t>06        AR-DRG version 6.0</w:t>
            </w:r>
          </w:p>
          <w:p w14:paraId="27FC31C3" w14:textId="77777777" w:rsidR="00A40326" w:rsidRDefault="00A40326" w:rsidP="0014357A">
            <w:pPr>
              <w:pStyle w:val="tabletext"/>
              <w:rPr>
                <w:rStyle w:val="LineNumber"/>
              </w:rPr>
            </w:pPr>
            <w:r>
              <w:rPr>
                <w:rStyle w:val="LineNumber"/>
              </w:rPr>
              <w:t>07        AR-DRG version 6.0x</w:t>
            </w:r>
          </w:p>
          <w:p w14:paraId="110DBBB7" w14:textId="77777777" w:rsidR="00004316" w:rsidRDefault="00004316" w:rsidP="0014357A">
            <w:pPr>
              <w:pStyle w:val="tabletext"/>
              <w:rPr>
                <w:rStyle w:val="LineNumber"/>
              </w:rPr>
            </w:pPr>
            <w:r>
              <w:rPr>
                <w:rStyle w:val="LineNumber"/>
              </w:rPr>
              <w:t>08        AR-DRG Version 7.0</w:t>
            </w:r>
          </w:p>
        </w:tc>
      </w:tr>
      <w:tr w:rsidR="0014357A" w14:paraId="1DE9A3D5" w14:textId="77777777" w:rsidTr="00D01893">
        <w:trPr>
          <w:cantSplit/>
        </w:trPr>
        <w:tc>
          <w:tcPr>
            <w:tcW w:w="2267" w:type="dxa"/>
            <w:shd w:val="clear" w:color="auto" w:fill="auto"/>
          </w:tcPr>
          <w:p w14:paraId="7CA816F8"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78628AB" w14:textId="77777777" w:rsidR="0014357A" w:rsidRDefault="0014357A" w:rsidP="0014357A">
            <w:pPr>
              <w:pStyle w:val="tabletext"/>
              <w:rPr>
                <w:rStyle w:val="LineNumber"/>
              </w:rPr>
            </w:pPr>
            <w:r>
              <w:rPr>
                <w:rStyle w:val="LineNumber"/>
              </w:rPr>
              <w:t>DRG grouper type code should be the same as the MDC type.</w:t>
            </w:r>
          </w:p>
          <w:p w14:paraId="50D31CA2" w14:textId="77777777" w:rsidR="0014357A" w:rsidRDefault="0014357A" w:rsidP="0014357A">
            <w:pPr>
              <w:pStyle w:val="tabletext"/>
              <w:rPr>
                <w:rStyle w:val="LineNumber"/>
              </w:rPr>
            </w:pPr>
          </w:p>
          <w:p w14:paraId="4DFE5E00" w14:textId="77777777" w:rsidR="0014357A" w:rsidRDefault="0014357A" w:rsidP="0014357A">
            <w:pPr>
              <w:pStyle w:val="tabletext"/>
              <w:rPr>
                <w:rStyle w:val="LineNumber"/>
              </w:rPr>
            </w:pPr>
            <w:r>
              <w:rPr>
                <w:rStyle w:val="LineNumber"/>
              </w:rPr>
              <w:t>'02' was used until 30 June 2000.</w:t>
            </w:r>
          </w:p>
          <w:p w14:paraId="3268F619" w14:textId="77777777" w:rsidR="0014357A" w:rsidRDefault="0014357A" w:rsidP="0014357A">
            <w:pPr>
              <w:pStyle w:val="tabletext"/>
              <w:rPr>
                <w:rStyle w:val="LineNumber"/>
              </w:rPr>
            </w:pPr>
            <w:r>
              <w:rPr>
                <w:rStyle w:val="LineNumber"/>
              </w:rPr>
              <w:t>'03' was used between 1 July 2000 and 30 June 2002.</w:t>
            </w:r>
          </w:p>
          <w:p w14:paraId="7FB5FD96" w14:textId="77777777" w:rsidR="0014357A" w:rsidRDefault="0014357A" w:rsidP="0014357A">
            <w:pPr>
              <w:pStyle w:val="tabletext"/>
              <w:rPr>
                <w:rStyle w:val="LineNumber"/>
              </w:rPr>
            </w:pPr>
            <w:r>
              <w:rPr>
                <w:rStyle w:val="LineNumber"/>
              </w:rPr>
              <w:t>'04' was used between 1 July 2002 and 30 June 2005</w:t>
            </w:r>
          </w:p>
          <w:p w14:paraId="03CE61E6" w14:textId="77777777" w:rsidR="0014357A" w:rsidRDefault="0014357A" w:rsidP="0014357A">
            <w:pPr>
              <w:pStyle w:val="tabletext"/>
              <w:rPr>
                <w:rStyle w:val="LineNumber"/>
              </w:rPr>
            </w:pPr>
            <w:r>
              <w:rPr>
                <w:rStyle w:val="LineNumber"/>
              </w:rPr>
              <w:t xml:space="preserve">'05' </w:t>
            </w:r>
            <w:r w:rsidR="00A40326">
              <w:rPr>
                <w:rStyle w:val="LineNumber"/>
              </w:rPr>
              <w:t xml:space="preserve">was </w:t>
            </w:r>
            <w:r>
              <w:rPr>
                <w:rStyle w:val="LineNumber"/>
              </w:rPr>
              <w:t>used</w:t>
            </w:r>
            <w:r w:rsidR="00A40326">
              <w:rPr>
                <w:rStyle w:val="LineNumber"/>
              </w:rPr>
              <w:t xml:space="preserve"> between</w:t>
            </w:r>
            <w:r>
              <w:rPr>
                <w:rStyle w:val="LineNumber"/>
              </w:rPr>
              <w:t xml:space="preserve"> 1 July 2005</w:t>
            </w:r>
            <w:r w:rsidR="00A40326">
              <w:rPr>
                <w:rStyle w:val="LineNumber"/>
              </w:rPr>
              <w:t xml:space="preserve"> and 30 June 2012</w:t>
            </w:r>
            <w:r>
              <w:rPr>
                <w:rStyle w:val="LineNumber"/>
              </w:rPr>
              <w:t>.</w:t>
            </w:r>
          </w:p>
          <w:p w14:paraId="1F8E7884" w14:textId="77777777" w:rsidR="0014357A" w:rsidRDefault="00A40326" w:rsidP="0014357A">
            <w:pPr>
              <w:pStyle w:val="tabletext"/>
              <w:rPr>
                <w:rStyle w:val="LineNumber"/>
              </w:rPr>
            </w:pPr>
            <w:r>
              <w:rPr>
                <w:rStyle w:val="LineNumber"/>
              </w:rPr>
              <w:t>‘06’ was used between 1 July 2012 and 30 June 2013</w:t>
            </w:r>
          </w:p>
          <w:p w14:paraId="37B23021" w14:textId="77777777" w:rsidR="00A40326" w:rsidRDefault="00A40326" w:rsidP="0014357A">
            <w:pPr>
              <w:pStyle w:val="tabletext"/>
              <w:rPr>
                <w:rStyle w:val="LineNumber"/>
              </w:rPr>
            </w:pPr>
            <w:r>
              <w:rPr>
                <w:rStyle w:val="LineNumber"/>
              </w:rPr>
              <w:t xml:space="preserve">‘07’ </w:t>
            </w:r>
            <w:r w:rsidR="00004316">
              <w:rPr>
                <w:rStyle w:val="LineNumber"/>
              </w:rPr>
              <w:t>was</w:t>
            </w:r>
            <w:r>
              <w:rPr>
                <w:rStyle w:val="LineNumber"/>
              </w:rPr>
              <w:t xml:space="preserve"> used </w:t>
            </w:r>
            <w:r w:rsidR="00004316">
              <w:rPr>
                <w:rStyle w:val="LineNumber"/>
              </w:rPr>
              <w:t>between</w:t>
            </w:r>
            <w:r>
              <w:rPr>
                <w:rStyle w:val="LineNumber"/>
              </w:rPr>
              <w:t xml:space="preserve"> 1 July 2013</w:t>
            </w:r>
            <w:r w:rsidR="00004316">
              <w:rPr>
                <w:rStyle w:val="LineNumber"/>
              </w:rPr>
              <w:t xml:space="preserve"> and 30 June 2017</w:t>
            </w:r>
          </w:p>
          <w:p w14:paraId="49ED231A" w14:textId="77777777" w:rsidR="00004316" w:rsidRDefault="00004316" w:rsidP="0014357A">
            <w:pPr>
              <w:pStyle w:val="tabletext"/>
              <w:rPr>
                <w:rStyle w:val="LineNumber"/>
              </w:rPr>
            </w:pPr>
            <w:r>
              <w:rPr>
                <w:rStyle w:val="LineNumber"/>
              </w:rPr>
              <w:t>‘08’ is used after 1 July 2017</w:t>
            </w:r>
          </w:p>
          <w:p w14:paraId="2968705E" w14:textId="77777777" w:rsidR="00A40326" w:rsidRDefault="00A40326" w:rsidP="0014357A">
            <w:pPr>
              <w:pStyle w:val="tabletext"/>
              <w:rPr>
                <w:rStyle w:val="LineNumber"/>
              </w:rPr>
            </w:pPr>
          </w:p>
          <w:p w14:paraId="26AB8A69" w14:textId="77777777" w:rsidR="0014357A" w:rsidRDefault="0014357A" w:rsidP="00004316">
            <w:pPr>
              <w:pStyle w:val="tabletext"/>
              <w:rPr>
                <w:rStyle w:val="LineNumber"/>
              </w:rPr>
            </w:pPr>
            <w:r>
              <w:rPr>
                <w:rStyle w:val="LineNumber"/>
              </w:rPr>
              <w:t xml:space="preserve">The grouper software version produce a number of clinical versions. Ministry of Health is currently using software version </w:t>
            </w:r>
            <w:r w:rsidR="00004316">
              <w:rPr>
                <w:rStyle w:val="LineNumber"/>
              </w:rPr>
              <w:t>7.0</w:t>
            </w:r>
            <w:r>
              <w:rPr>
                <w:rStyle w:val="LineNumber"/>
              </w:rPr>
              <w:t xml:space="preserve"> to produce DRG codes of clinical versions 3.1, 4.1, 4.2</w:t>
            </w:r>
            <w:r w:rsidR="00A40326">
              <w:rPr>
                <w:rStyle w:val="LineNumber"/>
              </w:rPr>
              <w:t>, 5.0, 6.0</w:t>
            </w:r>
            <w:r w:rsidR="00004316">
              <w:rPr>
                <w:rStyle w:val="LineNumber"/>
              </w:rPr>
              <w:t>,</w:t>
            </w:r>
            <w:r>
              <w:rPr>
                <w:rStyle w:val="LineNumber"/>
              </w:rPr>
              <w:t xml:space="preserve"> </w:t>
            </w:r>
            <w:r w:rsidR="00A40326">
              <w:rPr>
                <w:rStyle w:val="LineNumber"/>
              </w:rPr>
              <w:t>6</w:t>
            </w:r>
            <w:r>
              <w:rPr>
                <w:rStyle w:val="LineNumber"/>
              </w:rPr>
              <w:t>.0</w:t>
            </w:r>
            <w:r w:rsidR="00A40326">
              <w:rPr>
                <w:rStyle w:val="LineNumber"/>
              </w:rPr>
              <w:t>x</w:t>
            </w:r>
            <w:r w:rsidR="00004316">
              <w:rPr>
                <w:rStyle w:val="LineNumber"/>
              </w:rPr>
              <w:t xml:space="preserve"> and 7.0</w:t>
            </w:r>
            <w:r>
              <w:rPr>
                <w:rStyle w:val="LineNumber"/>
              </w:rPr>
              <w:t>. This field describes the clinical version.</w:t>
            </w:r>
          </w:p>
        </w:tc>
      </w:tr>
      <w:tr w:rsidR="0014357A" w14:paraId="00FE6CFB" w14:textId="77777777" w:rsidTr="00D01893">
        <w:trPr>
          <w:cantSplit/>
        </w:trPr>
        <w:tc>
          <w:tcPr>
            <w:tcW w:w="2267" w:type="dxa"/>
            <w:shd w:val="clear" w:color="auto" w:fill="auto"/>
          </w:tcPr>
          <w:p w14:paraId="273ED302"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031C925" w14:textId="77777777" w:rsidR="0014357A" w:rsidRDefault="0014357A" w:rsidP="0014357A">
            <w:pPr>
              <w:pStyle w:val="tabletext"/>
              <w:rPr>
                <w:rStyle w:val="LineNumber"/>
              </w:rPr>
            </w:pPr>
          </w:p>
        </w:tc>
      </w:tr>
      <w:tr w:rsidR="0014357A" w14:paraId="0E40E1C6" w14:textId="77777777" w:rsidTr="00D01893">
        <w:trPr>
          <w:cantSplit/>
        </w:trPr>
        <w:tc>
          <w:tcPr>
            <w:tcW w:w="2267" w:type="dxa"/>
            <w:shd w:val="clear" w:color="auto" w:fill="auto"/>
          </w:tcPr>
          <w:p w14:paraId="3BA7992C"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27AC0B79" w14:textId="77777777" w:rsidR="0014357A" w:rsidRDefault="0014357A" w:rsidP="0014357A">
            <w:pPr>
              <w:pStyle w:val="tabletext"/>
              <w:rPr>
                <w:rStyle w:val="LineNumber"/>
              </w:rPr>
            </w:pPr>
          </w:p>
        </w:tc>
      </w:tr>
      <w:tr w:rsidR="0014357A" w14:paraId="14EEA91E" w14:textId="77777777" w:rsidTr="00D01893">
        <w:trPr>
          <w:cantSplit/>
        </w:trPr>
        <w:tc>
          <w:tcPr>
            <w:tcW w:w="2267" w:type="dxa"/>
            <w:shd w:val="clear" w:color="auto" w:fill="auto"/>
          </w:tcPr>
          <w:p w14:paraId="6A2220F9"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A57EB91" w14:textId="77777777" w:rsidR="0014357A" w:rsidRDefault="0014357A" w:rsidP="0014357A">
            <w:pPr>
              <w:pStyle w:val="tabletext"/>
              <w:rPr>
                <w:rStyle w:val="LineNumber"/>
              </w:rPr>
            </w:pPr>
            <w:r>
              <w:rPr>
                <w:rStyle w:val="LineNumber"/>
              </w:rPr>
              <w:t>DRG codes</w:t>
            </w:r>
          </w:p>
          <w:p w14:paraId="59F4DDDC" w14:textId="77777777" w:rsidR="0014357A" w:rsidRDefault="0014357A" w:rsidP="0014357A">
            <w:pPr>
              <w:pStyle w:val="tabletext"/>
              <w:rPr>
                <w:rStyle w:val="LineNumber"/>
              </w:rPr>
            </w:pPr>
            <w:r>
              <w:rPr>
                <w:rStyle w:val="LineNumber"/>
              </w:rPr>
              <w:t>MDC type</w:t>
            </w:r>
          </w:p>
          <w:p w14:paraId="21F02601" w14:textId="77777777" w:rsidR="0014357A" w:rsidRDefault="0014357A" w:rsidP="0014357A">
            <w:pPr>
              <w:pStyle w:val="tabletext"/>
              <w:rPr>
                <w:rStyle w:val="LineNumber"/>
              </w:rPr>
            </w:pPr>
            <w:r>
              <w:rPr>
                <w:rStyle w:val="LineNumber"/>
              </w:rPr>
              <w:t>MDC code</w:t>
            </w:r>
          </w:p>
        </w:tc>
      </w:tr>
      <w:tr w:rsidR="0014357A" w14:paraId="543CCE3F" w14:textId="77777777" w:rsidTr="00D01893">
        <w:trPr>
          <w:cantSplit/>
        </w:trPr>
        <w:tc>
          <w:tcPr>
            <w:tcW w:w="2267" w:type="dxa"/>
            <w:shd w:val="clear" w:color="auto" w:fill="auto"/>
          </w:tcPr>
          <w:p w14:paraId="22DA9295"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63617D3" w14:textId="77777777" w:rsidR="0014357A" w:rsidRDefault="0014357A" w:rsidP="0014357A">
            <w:pPr>
              <w:pStyle w:val="tabletext"/>
              <w:rPr>
                <w:rStyle w:val="LineNumber"/>
              </w:rPr>
            </w:pPr>
          </w:p>
        </w:tc>
      </w:tr>
      <w:tr w:rsidR="0014357A" w14:paraId="5293DEDE" w14:textId="77777777" w:rsidTr="00D01893">
        <w:trPr>
          <w:cantSplit/>
        </w:trPr>
        <w:tc>
          <w:tcPr>
            <w:tcW w:w="2267" w:type="dxa"/>
            <w:shd w:val="clear" w:color="auto" w:fill="auto"/>
          </w:tcPr>
          <w:p w14:paraId="3BC12380"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B7BAC74" w14:textId="77777777" w:rsidR="0014357A" w:rsidRDefault="0014357A" w:rsidP="0014357A">
            <w:pPr>
              <w:pStyle w:val="tabletext"/>
              <w:rPr>
                <w:rStyle w:val="LineNumber"/>
              </w:rPr>
            </w:pPr>
          </w:p>
        </w:tc>
      </w:tr>
    </w:tbl>
    <w:p w14:paraId="0DD9C6E3" w14:textId="77777777" w:rsidR="0014357A" w:rsidRDefault="0014357A" w:rsidP="0014357A">
      <w:pPr>
        <w:rPr>
          <w:rStyle w:val="LineNumber"/>
        </w:rPr>
      </w:pPr>
    </w:p>
    <w:p w14:paraId="76AFBCF1"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97A8D">
        <w:instrText>Encrypted hcu id</w:instrText>
      </w:r>
      <w:r>
        <w:instrText xml:space="preserve">" </w:instrText>
      </w:r>
      <w:r>
        <w:rPr>
          <w:rStyle w:val="LineNumber"/>
        </w:rPr>
        <w:fldChar w:fldCharType="end"/>
      </w:r>
      <w:bookmarkStart w:id="80" w:name="_Toc10727698"/>
      <w:r>
        <w:rPr>
          <w:rStyle w:val="LineNumber"/>
        </w:rPr>
        <w:t>Encrypted hcu id</w:t>
      </w:r>
      <w:bookmarkEnd w:id="80"/>
    </w:p>
    <w:tbl>
      <w:tblPr>
        <w:tblW w:w="0" w:type="auto"/>
        <w:tblCellMar>
          <w:bottom w:w="170" w:type="dxa"/>
        </w:tblCellMar>
        <w:tblLook w:val="04A0" w:firstRow="1" w:lastRow="0" w:firstColumn="1" w:lastColumn="0" w:noHBand="0" w:noVBand="1"/>
      </w:tblPr>
      <w:tblGrid>
        <w:gridCol w:w="2267"/>
        <w:gridCol w:w="5952"/>
      </w:tblGrid>
      <w:tr w:rsidR="0014357A" w14:paraId="6769CF6D" w14:textId="77777777" w:rsidTr="00D01893">
        <w:tc>
          <w:tcPr>
            <w:tcW w:w="2267" w:type="dxa"/>
            <w:shd w:val="clear" w:color="auto" w:fill="auto"/>
          </w:tcPr>
          <w:p w14:paraId="4EF05885"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580C09A" w14:textId="77777777" w:rsidR="0014357A" w:rsidRDefault="0014357A" w:rsidP="0014357A">
            <w:pPr>
              <w:pStyle w:val="tabletext"/>
              <w:rPr>
                <w:rStyle w:val="LineNumber"/>
              </w:rPr>
            </w:pPr>
            <w:r>
              <w:rPr>
                <w:rStyle w:val="LineNumber"/>
              </w:rPr>
              <w:t>The NHI number in encrypted form.</w:t>
            </w:r>
          </w:p>
        </w:tc>
      </w:tr>
      <w:tr w:rsidR="0014357A" w14:paraId="5C865391" w14:textId="77777777" w:rsidTr="00D01893">
        <w:tc>
          <w:tcPr>
            <w:tcW w:w="2267" w:type="dxa"/>
            <w:shd w:val="clear" w:color="auto" w:fill="auto"/>
          </w:tcPr>
          <w:p w14:paraId="61476F9F"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C921D9A" w14:textId="77777777" w:rsidR="0014357A" w:rsidRDefault="0014357A" w:rsidP="0014357A">
            <w:pPr>
              <w:pStyle w:val="tabletext"/>
              <w:rPr>
                <w:rStyle w:val="LineNumber"/>
              </w:rPr>
            </w:pPr>
            <w:r>
              <w:rPr>
                <w:rStyle w:val="LineNumber"/>
              </w:rPr>
              <w:t>encrypted_hcu_id</w:t>
            </w:r>
          </w:p>
        </w:tc>
      </w:tr>
      <w:tr w:rsidR="0014357A" w14:paraId="772A5639" w14:textId="77777777" w:rsidTr="00D01893">
        <w:tc>
          <w:tcPr>
            <w:tcW w:w="2267" w:type="dxa"/>
            <w:shd w:val="clear" w:color="auto" w:fill="auto"/>
          </w:tcPr>
          <w:p w14:paraId="2840CB7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58CACD14" w14:textId="77777777" w:rsidR="0014357A" w:rsidRDefault="0014357A" w:rsidP="0014357A">
            <w:pPr>
              <w:pStyle w:val="tabletext"/>
              <w:rPr>
                <w:rStyle w:val="LineNumber"/>
              </w:rPr>
            </w:pPr>
            <w:r>
              <w:rPr>
                <w:rStyle w:val="LineNumber"/>
              </w:rPr>
              <w:t>fact_nmd_health_event</w:t>
            </w:r>
          </w:p>
        </w:tc>
      </w:tr>
      <w:tr w:rsidR="0014357A" w14:paraId="5FCF0926" w14:textId="77777777" w:rsidTr="00D01893">
        <w:tc>
          <w:tcPr>
            <w:tcW w:w="2267" w:type="dxa"/>
            <w:shd w:val="clear" w:color="auto" w:fill="auto"/>
          </w:tcPr>
          <w:p w14:paraId="2E3AC05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EF2B323" w14:textId="77777777" w:rsidR="0014357A" w:rsidRDefault="0014357A" w:rsidP="0014357A">
            <w:pPr>
              <w:pStyle w:val="tabletext"/>
              <w:rPr>
                <w:rStyle w:val="LineNumber"/>
              </w:rPr>
            </w:pPr>
            <w:r>
              <w:rPr>
                <w:rStyle w:val="LineNumber"/>
              </w:rPr>
              <w:t>varchar2(11)</w:t>
            </w:r>
          </w:p>
        </w:tc>
      </w:tr>
      <w:tr w:rsidR="0014357A" w14:paraId="55C81CBF" w14:textId="77777777" w:rsidTr="00D01893">
        <w:tc>
          <w:tcPr>
            <w:tcW w:w="2267" w:type="dxa"/>
            <w:shd w:val="clear" w:color="auto" w:fill="auto"/>
          </w:tcPr>
          <w:p w14:paraId="249EE2E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E747C0E" w14:textId="77777777" w:rsidR="0014357A" w:rsidRDefault="0014357A" w:rsidP="0014357A">
            <w:pPr>
              <w:pStyle w:val="tabletext"/>
              <w:rPr>
                <w:rStyle w:val="LineNumber"/>
              </w:rPr>
            </w:pPr>
            <w:r>
              <w:rPr>
                <w:rStyle w:val="LineNumber"/>
              </w:rPr>
              <w:t>Encrypted HCU identifier, Encrypted NHI, etc. See other names for the NHI number under 'Guide for use' below.</w:t>
            </w:r>
          </w:p>
        </w:tc>
      </w:tr>
      <w:tr w:rsidR="0014357A" w14:paraId="0A8078D3" w14:textId="77777777" w:rsidTr="00D01893">
        <w:tc>
          <w:tcPr>
            <w:tcW w:w="2267" w:type="dxa"/>
            <w:shd w:val="clear" w:color="auto" w:fill="auto"/>
          </w:tcPr>
          <w:p w14:paraId="7903A85F"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C5F2E50" w14:textId="77777777" w:rsidR="0014357A" w:rsidRDefault="0014357A" w:rsidP="0014357A">
            <w:pPr>
              <w:pStyle w:val="tabletext"/>
              <w:rPr>
                <w:rStyle w:val="LineNumber"/>
              </w:rPr>
            </w:pPr>
            <w:r>
              <w:rPr>
                <w:rStyle w:val="LineNumber"/>
              </w:rPr>
              <w:t>A unique 7-character identification number assigned to a healthcare user by the National Health Index (NHI) database. It is encrypted in the NMDS to ensure privacy of individual records.</w:t>
            </w:r>
          </w:p>
        </w:tc>
      </w:tr>
      <w:tr w:rsidR="0014357A" w14:paraId="7B457DD8" w14:textId="77777777" w:rsidTr="00D01893">
        <w:tc>
          <w:tcPr>
            <w:tcW w:w="2267" w:type="dxa"/>
            <w:shd w:val="clear" w:color="auto" w:fill="auto"/>
          </w:tcPr>
          <w:p w14:paraId="7DA7EE3F"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E6BDE8C" w14:textId="77777777" w:rsidR="0014357A" w:rsidRDefault="0014357A" w:rsidP="0014357A">
            <w:pPr>
              <w:pStyle w:val="tabletext"/>
              <w:rPr>
                <w:rStyle w:val="LineNumber"/>
              </w:rPr>
            </w:pPr>
          </w:p>
        </w:tc>
      </w:tr>
      <w:tr w:rsidR="0014357A" w14:paraId="1672A19E" w14:textId="77777777" w:rsidTr="00D01893">
        <w:tc>
          <w:tcPr>
            <w:tcW w:w="2267" w:type="dxa"/>
            <w:shd w:val="clear" w:color="auto" w:fill="auto"/>
          </w:tcPr>
          <w:p w14:paraId="33F9B145"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D1269D4" w14:textId="77777777" w:rsidR="0014357A" w:rsidRDefault="0014357A" w:rsidP="0014357A">
            <w:pPr>
              <w:pStyle w:val="tabletext"/>
              <w:rPr>
                <w:rStyle w:val="LineNumber"/>
              </w:rPr>
            </w:pPr>
            <w:r>
              <w:rPr>
                <w:rStyle w:val="LineNumber"/>
              </w:rPr>
              <w:t>System-generated</w:t>
            </w:r>
          </w:p>
        </w:tc>
      </w:tr>
      <w:tr w:rsidR="0014357A" w14:paraId="1A7DBF92" w14:textId="77777777" w:rsidTr="00D01893">
        <w:tc>
          <w:tcPr>
            <w:tcW w:w="2267" w:type="dxa"/>
            <w:shd w:val="clear" w:color="auto" w:fill="auto"/>
          </w:tcPr>
          <w:p w14:paraId="46AED555"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C3AFACA" w14:textId="77777777" w:rsidR="0014357A" w:rsidRDefault="0014357A" w:rsidP="0014357A">
            <w:pPr>
              <w:pStyle w:val="tabletext"/>
              <w:rPr>
                <w:rStyle w:val="LineNumber"/>
              </w:rPr>
            </w:pPr>
            <w:r>
              <w:rPr>
                <w:rStyle w:val="LineNumber"/>
              </w:rPr>
              <w:t xml:space="preserve">The NHI number is the cornerstone of the Ministry of Health's data collections. The NHI number uniquely identifies healthcare users, and allows linking between different data collections. </w:t>
            </w:r>
          </w:p>
          <w:p w14:paraId="3DB3FA37" w14:textId="77777777" w:rsidR="0014357A" w:rsidRDefault="0014357A" w:rsidP="0014357A">
            <w:pPr>
              <w:pStyle w:val="tabletext"/>
              <w:rPr>
                <w:rStyle w:val="LineNumber"/>
              </w:rPr>
            </w:pPr>
          </w:p>
          <w:p w14:paraId="3C92D9DC" w14:textId="77777777" w:rsidR="0014357A" w:rsidRDefault="0014357A" w:rsidP="0014357A">
            <w:pPr>
              <w:pStyle w:val="tabletext"/>
              <w:rPr>
                <w:rStyle w:val="LineNumber"/>
              </w:rPr>
            </w:pPr>
            <w:r>
              <w:rPr>
                <w:rStyle w:val="LineNumber"/>
              </w:rPr>
              <w:t xml:space="preserve">The NHI number is also known as National Health Index, HCU identifier, NHI, HCU, HCU Number, Healthcare User identifier, HCU identification number, NMPI number, Hospital Number, Patient Number. </w:t>
            </w:r>
          </w:p>
          <w:p w14:paraId="68BCAA81" w14:textId="77777777" w:rsidR="0014357A" w:rsidRDefault="0014357A" w:rsidP="0014357A">
            <w:pPr>
              <w:pStyle w:val="tabletext"/>
              <w:rPr>
                <w:rStyle w:val="LineNumber"/>
              </w:rPr>
            </w:pPr>
          </w:p>
          <w:p w14:paraId="28E6120C" w14:textId="77777777"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p w14:paraId="1D4F2184" w14:textId="77777777" w:rsidR="0014357A" w:rsidRDefault="0014357A" w:rsidP="0014357A">
            <w:pPr>
              <w:pStyle w:val="tabletext"/>
              <w:rPr>
                <w:rStyle w:val="LineNumber"/>
              </w:rPr>
            </w:pPr>
          </w:p>
          <w:p w14:paraId="7FC57F8B" w14:textId="77777777" w:rsidR="0014357A" w:rsidRDefault="0014357A" w:rsidP="0014357A">
            <w:pPr>
              <w:pStyle w:val="tabletext"/>
              <w:rPr>
                <w:rStyle w:val="LineNumber"/>
              </w:rPr>
            </w:pPr>
          </w:p>
          <w:p w14:paraId="56BAF959" w14:textId="77777777" w:rsidR="0014357A" w:rsidRDefault="0014357A" w:rsidP="0014357A">
            <w:pPr>
              <w:pStyle w:val="tabletext"/>
              <w:rPr>
                <w:rStyle w:val="LineNumber"/>
              </w:rPr>
            </w:pPr>
            <w:r>
              <w:rPr>
                <w:rStyle w:val="LineNumber"/>
              </w:rPr>
              <w:t xml:space="preserve">When duplicate records for a healthcare user are merged, one of their NHI numbers will be deemed to be the master (or primary), and the others become event (or secondary) NHI numbers. This does not affect which NHI numbers are used in local systems. </w:t>
            </w:r>
          </w:p>
          <w:p w14:paraId="5DFC9CED" w14:textId="77777777" w:rsidR="0014357A" w:rsidRDefault="0014357A" w:rsidP="0014357A">
            <w:pPr>
              <w:pStyle w:val="tabletext"/>
              <w:rPr>
                <w:rStyle w:val="LineNumber"/>
              </w:rPr>
            </w:pPr>
          </w:p>
          <w:p w14:paraId="3F1D28E2" w14:textId="77777777" w:rsidR="0014357A" w:rsidRDefault="0014357A" w:rsidP="0014357A">
            <w:pPr>
              <w:pStyle w:val="tabletext"/>
              <w:rPr>
                <w:rStyle w:val="LineNumber"/>
              </w:rPr>
            </w:pPr>
            <w:r>
              <w:rPr>
                <w:rStyle w:val="LineNumber"/>
              </w:rPr>
              <w:t>In the NMDS, the NHI number that is sent in by the data provider is encrypted during the loading process. Only this encrypted NHI number is stored.</w:t>
            </w:r>
          </w:p>
          <w:p w14:paraId="5CB63872" w14:textId="77777777" w:rsidR="0014357A" w:rsidRDefault="0014357A" w:rsidP="0014357A">
            <w:pPr>
              <w:pStyle w:val="tabletext"/>
              <w:rPr>
                <w:rStyle w:val="LineNumber"/>
              </w:rPr>
            </w:pPr>
          </w:p>
          <w:p w14:paraId="55A05F27" w14:textId="77777777" w:rsidR="0014357A" w:rsidRDefault="0014357A" w:rsidP="0014357A">
            <w:pPr>
              <w:pStyle w:val="tabletext"/>
              <w:rPr>
                <w:rStyle w:val="LineNumber"/>
              </w:rPr>
            </w:pPr>
            <w:r>
              <w:rPr>
                <w:rStyle w:val="LineNumber"/>
              </w:rPr>
              <w:t xml:space="preserve">For the analysis of healthcare information relating to a unique individual, the master NHI number should be used. Please </w:t>
            </w:r>
            <w:r w:rsidR="00150D1F">
              <w:rPr>
                <w:rStyle w:val="LineNumber"/>
              </w:rPr>
              <w:t>contact Analytical</w:t>
            </w:r>
            <w:r>
              <w:rPr>
                <w:rStyle w:val="LineNumber"/>
              </w:rPr>
              <w:t xml:space="preserve"> Services for further information on how to obtain the master encrypted NHI number if you are performing your own data extraction.</w:t>
            </w:r>
          </w:p>
          <w:p w14:paraId="046F5109" w14:textId="77777777" w:rsidR="0014357A" w:rsidRDefault="0014357A" w:rsidP="0014357A">
            <w:pPr>
              <w:pStyle w:val="tabletext"/>
              <w:rPr>
                <w:rStyle w:val="LineNumber"/>
              </w:rPr>
            </w:pPr>
          </w:p>
          <w:p w14:paraId="3D846F08" w14:textId="77777777" w:rsidR="0014357A" w:rsidRDefault="0014357A" w:rsidP="0014357A">
            <w:pPr>
              <w:pStyle w:val="tabletext"/>
              <w:rPr>
                <w:rStyle w:val="LineNumber"/>
              </w:rPr>
            </w:pPr>
            <w:r>
              <w:rPr>
                <w:rStyle w:val="LineNumber"/>
              </w:rPr>
              <w:t xml:space="preserve">The Privacy Commissioner considers the NHI number to be personally identifying information (like name and address) so, if it is linked to clinical information, it must be held securely and the healthcare user's privacy protected. The Encrypted NHI number is not considered personally identifying. </w:t>
            </w:r>
          </w:p>
          <w:p w14:paraId="1CA4588E" w14:textId="77777777" w:rsidR="0014357A" w:rsidRDefault="0014357A" w:rsidP="0014357A">
            <w:pPr>
              <w:pStyle w:val="tabletext"/>
              <w:rPr>
                <w:rStyle w:val="LineNumber"/>
              </w:rPr>
            </w:pPr>
          </w:p>
          <w:p w14:paraId="67E60079" w14:textId="77777777" w:rsidR="0014357A" w:rsidRDefault="0014357A" w:rsidP="0014357A">
            <w:pPr>
              <w:pStyle w:val="tabletext"/>
              <w:rPr>
                <w:rStyle w:val="LineNumber"/>
              </w:rPr>
            </w:pPr>
            <w:r>
              <w:rPr>
                <w:rStyle w:val="LineNumber"/>
              </w:rPr>
              <w:t>The Ministry of Health will return data containing unencrypted NHI numbers to providers who have sent it in. Information with unencrypted NHI numbers may be disclosed to researchers on a case-by-case basis.</w:t>
            </w:r>
          </w:p>
          <w:p w14:paraId="7DAD0755" w14:textId="77777777" w:rsidR="0014357A" w:rsidRDefault="0014357A" w:rsidP="0014357A">
            <w:pPr>
              <w:pStyle w:val="tabletext"/>
              <w:rPr>
                <w:rStyle w:val="LineNumber"/>
              </w:rPr>
            </w:pPr>
          </w:p>
          <w:p w14:paraId="71FF3EDD" w14:textId="77777777" w:rsidR="0014357A" w:rsidRDefault="0014357A" w:rsidP="0014357A">
            <w:pPr>
              <w:pStyle w:val="tabletext"/>
              <w:rPr>
                <w:rStyle w:val="LineNumber"/>
              </w:rPr>
            </w:pPr>
            <w:r>
              <w:rPr>
                <w:rStyle w:val="LineNumber"/>
              </w:rPr>
              <w:t>VALIDATION</w:t>
            </w:r>
          </w:p>
          <w:p w14:paraId="681B8F35" w14:textId="77777777"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14:paraId="0451C5E4" w14:textId="77777777" w:rsidR="0014357A" w:rsidRDefault="0014357A" w:rsidP="0014357A">
            <w:pPr>
              <w:pStyle w:val="tabletext"/>
              <w:rPr>
                <w:rStyle w:val="LineNumber"/>
              </w:rPr>
            </w:pPr>
          </w:p>
          <w:p w14:paraId="502162F1" w14:textId="77777777"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14:paraId="2BDD8A59" w14:textId="77777777" w:rsidR="0014357A" w:rsidRDefault="0014357A" w:rsidP="0014357A">
            <w:pPr>
              <w:pStyle w:val="tabletext"/>
              <w:rPr>
                <w:rStyle w:val="LineNumber"/>
              </w:rPr>
            </w:pPr>
          </w:p>
          <w:p w14:paraId="6D114727" w14:textId="77777777" w:rsidR="0014357A" w:rsidRDefault="0014357A" w:rsidP="0014357A">
            <w:pPr>
              <w:pStyle w:val="tabletext"/>
              <w:rPr>
                <w:rStyle w:val="LineNumber"/>
              </w:rPr>
            </w:pPr>
            <w:r>
              <w:rPr>
                <w:rStyle w:val="LineNumber"/>
              </w:rPr>
              <w:t>ENCRYPTION</w:t>
            </w:r>
          </w:p>
          <w:p w14:paraId="4AE3A6AB" w14:textId="77777777" w:rsidR="0014357A" w:rsidRDefault="0014357A" w:rsidP="0014357A">
            <w:pPr>
              <w:pStyle w:val="tabletext"/>
              <w:rPr>
                <w:rStyle w:val="LineNumber"/>
              </w:rPr>
            </w:pPr>
            <w:r>
              <w:rPr>
                <w:rStyle w:val="LineNumber"/>
              </w:rPr>
              <w:lastRenderedPageBreak/>
              <w:t>The NHI number is encrypted using a one-way encryption algorithm. The aim is to provide an encrypted number that can be sent across public (unsecured) networks.</w:t>
            </w:r>
          </w:p>
        </w:tc>
      </w:tr>
      <w:tr w:rsidR="0014357A" w14:paraId="751D7639" w14:textId="77777777" w:rsidTr="00D01893">
        <w:tc>
          <w:tcPr>
            <w:tcW w:w="2267" w:type="dxa"/>
            <w:shd w:val="clear" w:color="auto" w:fill="auto"/>
          </w:tcPr>
          <w:p w14:paraId="652B0886" w14:textId="77777777"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14:paraId="3EF2D745" w14:textId="77777777" w:rsidR="0014357A" w:rsidRDefault="0014357A" w:rsidP="0014357A">
            <w:pPr>
              <w:pStyle w:val="tabletext"/>
              <w:rPr>
                <w:rStyle w:val="LineNumber"/>
              </w:rPr>
            </w:pPr>
            <w:r>
              <w:rPr>
                <w:rStyle w:val="LineNumber"/>
              </w:rPr>
              <w:t>Must be registered on the NHI database before the NHI number can be used in the NMDS.</w:t>
            </w:r>
          </w:p>
          <w:p w14:paraId="05393CB3" w14:textId="77777777" w:rsidR="0014357A" w:rsidRDefault="0014357A" w:rsidP="0014357A">
            <w:pPr>
              <w:pStyle w:val="tabletext"/>
              <w:rPr>
                <w:rStyle w:val="LineNumber"/>
              </w:rPr>
            </w:pPr>
          </w:p>
          <w:p w14:paraId="7FDA4F34" w14:textId="77777777" w:rsidR="0014357A" w:rsidRDefault="0014357A" w:rsidP="0014357A">
            <w:pPr>
              <w:pStyle w:val="tabletext"/>
              <w:rPr>
                <w:rStyle w:val="LineNumber"/>
              </w:rPr>
            </w:pPr>
            <w:r>
              <w:rPr>
                <w:rStyle w:val="LineNumber"/>
              </w:rPr>
              <w:t>There is a verification algorithm which ensures that the NHI number is in the correct format and is valid.</w:t>
            </w:r>
          </w:p>
        </w:tc>
      </w:tr>
      <w:tr w:rsidR="0014357A" w14:paraId="3A4E406E" w14:textId="77777777" w:rsidTr="00D01893">
        <w:tc>
          <w:tcPr>
            <w:tcW w:w="2267" w:type="dxa"/>
            <w:shd w:val="clear" w:color="auto" w:fill="auto"/>
          </w:tcPr>
          <w:p w14:paraId="064D5E2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1209703" w14:textId="77777777" w:rsidR="0014357A" w:rsidRDefault="0014357A" w:rsidP="0014357A">
            <w:pPr>
              <w:pStyle w:val="tabletext"/>
              <w:rPr>
                <w:rStyle w:val="LineNumber"/>
              </w:rPr>
            </w:pPr>
            <w:r>
              <w:rPr>
                <w:rStyle w:val="LineNumber"/>
              </w:rPr>
              <w:t>NHI numbers are often included on patient notes and other patient documentation.</w:t>
            </w:r>
          </w:p>
        </w:tc>
      </w:tr>
      <w:tr w:rsidR="0014357A" w14:paraId="508A658D" w14:textId="77777777" w:rsidTr="00D01893">
        <w:tc>
          <w:tcPr>
            <w:tcW w:w="2267" w:type="dxa"/>
            <w:shd w:val="clear" w:color="auto" w:fill="auto"/>
          </w:tcPr>
          <w:p w14:paraId="670A9CD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D2FDEFE" w14:textId="77777777" w:rsidR="0014357A" w:rsidRDefault="0014357A" w:rsidP="0014357A">
            <w:pPr>
              <w:pStyle w:val="tabletext"/>
              <w:rPr>
                <w:rStyle w:val="LineNumber"/>
              </w:rPr>
            </w:pPr>
          </w:p>
        </w:tc>
      </w:tr>
      <w:tr w:rsidR="0014357A" w14:paraId="7C0DC0FE" w14:textId="77777777" w:rsidTr="00D01893">
        <w:tc>
          <w:tcPr>
            <w:tcW w:w="2267" w:type="dxa"/>
            <w:shd w:val="clear" w:color="auto" w:fill="auto"/>
          </w:tcPr>
          <w:p w14:paraId="6866C3A9"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96D2ABF" w14:textId="77777777" w:rsidR="0014357A" w:rsidRDefault="006A28D1" w:rsidP="0014357A">
            <w:pPr>
              <w:pStyle w:val="tabletext"/>
              <w:rPr>
                <w:rStyle w:val="LineNumber"/>
              </w:rPr>
            </w:pPr>
            <w:r w:rsidRPr="006A28D1">
              <w:rPr>
                <w:rStyle w:val="LineNumber"/>
              </w:rPr>
              <w:t>http://www.health.govt.nz/our-work/health-identity/national-health-index</w:t>
            </w:r>
          </w:p>
        </w:tc>
      </w:tr>
      <w:tr w:rsidR="0014357A" w14:paraId="037C3338" w14:textId="77777777" w:rsidTr="00D01893">
        <w:tc>
          <w:tcPr>
            <w:tcW w:w="2267" w:type="dxa"/>
            <w:shd w:val="clear" w:color="auto" w:fill="auto"/>
          </w:tcPr>
          <w:p w14:paraId="36B1C7C9"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D4A3911" w14:textId="77777777" w:rsidR="0014357A" w:rsidRDefault="0014357A" w:rsidP="0014357A">
            <w:pPr>
              <w:pStyle w:val="tabletext"/>
              <w:rPr>
                <w:rStyle w:val="LineNumber"/>
              </w:rPr>
            </w:pPr>
            <w:r>
              <w:rPr>
                <w:rStyle w:val="LineNumber"/>
              </w:rPr>
              <w:t>Ministry of Health</w:t>
            </w:r>
          </w:p>
        </w:tc>
      </w:tr>
    </w:tbl>
    <w:p w14:paraId="4EC5B05A" w14:textId="77777777" w:rsidR="0014357A" w:rsidRDefault="0014357A" w:rsidP="0014357A">
      <w:pPr>
        <w:rPr>
          <w:rStyle w:val="LineNumber"/>
        </w:rPr>
      </w:pPr>
    </w:p>
    <w:p w14:paraId="110B51B4"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959BF">
        <w:instrText>Ethnic code</w:instrText>
      </w:r>
      <w:r>
        <w:instrText xml:space="preserve">" </w:instrText>
      </w:r>
      <w:r>
        <w:rPr>
          <w:rStyle w:val="LineNumber"/>
        </w:rPr>
        <w:fldChar w:fldCharType="end"/>
      </w:r>
      <w:bookmarkStart w:id="81" w:name="_Toc10727699"/>
      <w:r>
        <w:rPr>
          <w:rStyle w:val="LineNumber"/>
        </w:rPr>
        <w:t>Ethnic code</w:t>
      </w:r>
      <w:bookmarkEnd w:id="81"/>
    </w:p>
    <w:tbl>
      <w:tblPr>
        <w:tblW w:w="0" w:type="auto"/>
        <w:tblCellMar>
          <w:bottom w:w="170" w:type="dxa"/>
        </w:tblCellMar>
        <w:tblLook w:val="04A0" w:firstRow="1" w:lastRow="0" w:firstColumn="1" w:lastColumn="0" w:noHBand="0" w:noVBand="1"/>
      </w:tblPr>
      <w:tblGrid>
        <w:gridCol w:w="2267"/>
        <w:gridCol w:w="5952"/>
      </w:tblGrid>
      <w:tr w:rsidR="0014357A" w14:paraId="74D652A3" w14:textId="77777777" w:rsidTr="00D01893">
        <w:tc>
          <w:tcPr>
            <w:tcW w:w="2267" w:type="dxa"/>
            <w:shd w:val="clear" w:color="auto" w:fill="auto"/>
          </w:tcPr>
          <w:p w14:paraId="7A4A142B"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6F4B527" w14:textId="77777777" w:rsidR="0014357A" w:rsidRDefault="0014357A" w:rsidP="0014357A">
            <w:pPr>
              <w:pStyle w:val="tabletext"/>
              <w:rPr>
                <w:rStyle w:val="LineNumber"/>
              </w:rPr>
            </w:pPr>
            <w:r>
              <w:rPr>
                <w:rStyle w:val="LineNumber"/>
              </w:rPr>
              <w:t>Ethnic affiliation</w:t>
            </w:r>
          </w:p>
        </w:tc>
      </w:tr>
      <w:tr w:rsidR="0014357A" w14:paraId="7A1B72C8" w14:textId="77777777" w:rsidTr="00D01893">
        <w:tc>
          <w:tcPr>
            <w:tcW w:w="2267" w:type="dxa"/>
            <w:shd w:val="clear" w:color="auto" w:fill="auto"/>
          </w:tcPr>
          <w:p w14:paraId="5D2D1D44"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6C8A2D4" w14:textId="77777777" w:rsidR="0014357A" w:rsidRDefault="0014357A" w:rsidP="0014357A">
            <w:pPr>
              <w:pStyle w:val="tabletext"/>
              <w:rPr>
                <w:rStyle w:val="LineNumber"/>
              </w:rPr>
            </w:pPr>
            <w:r>
              <w:rPr>
                <w:rStyle w:val="LineNumber"/>
              </w:rPr>
              <w:t>ethnic_code</w:t>
            </w:r>
          </w:p>
        </w:tc>
      </w:tr>
      <w:tr w:rsidR="0014357A" w14:paraId="04802F54" w14:textId="77777777" w:rsidTr="00D01893">
        <w:tc>
          <w:tcPr>
            <w:tcW w:w="2267" w:type="dxa"/>
            <w:shd w:val="clear" w:color="auto" w:fill="auto"/>
          </w:tcPr>
          <w:p w14:paraId="0A0F65B6"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BBD9EC2" w14:textId="77777777" w:rsidR="0014357A" w:rsidRDefault="0014357A" w:rsidP="0014357A">
            <w:pPr>
              <w:pStyle w:val="tabletext"/>
              <w:rPr>
                <w:rStyle w:val="LineNumber"/>
              </w:rPr>
            </w:pPr>
            <w:r>
              <w:rPr>
                <w:rStyle w:val="LineNumber"/>
              </w:rPr>
              <w:t>fact_nmd_health_event</w:t>
            </w:r>
          </w:p>
        </w:tc>
      </w:tr>
      <w:tr w:rsidR="0014357A" w14:paraId="4D8AD07D" w14:textId="77777777" w:rsidTr="00D01893">
        <w:tc>
          <w:tcPr>
            <w:tcW w:w="2267" w:type="dxa"/>
            <w:shd w:val="clear" w:color="auto" w:fill="auto"/>
          </w:tcPr>
          <w:p w14:paraId="44A45B7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056D087" w14:textId="77777777" w:rsidR="0014357A" w:rsidRDefault="0014357A" w:rsidP="0014357A">
            <w:pPr>
              <w:pStyle w:val="tabletext"/>
              <w:rPr>
                <w:rStyle w:val="LineNumber"/>
              </w:rPr>
            </w:pPr>
            <w:r>
              <w:rPr>
                <w:rStyle w:val="LineNumber"/>
              </w:rPr>
              <w:t>varchar2(2)</w:t>
            </w:r>
          </w:p>
        </w:tc>
      </w:tr>
      <w:tr w:rsidR="0014357A" w14:paraId="16BDC3EB" w14:textId="77777777" w:rsidTr="00D01893">
        <w:tc>
          <w:tcPr>
            <w:tcW w:w="2267" w:type="dxa"/>
            <w:shd w:val="clear" w:color="auto" w:fill="auto"/>
          </w:tcPr>
          <w:p w14:paraId="616D3894"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620788F" w14:textId="77777777" w:rsidR="0014357A" w:rsidRDefault="0014357A" w:rsidP="0014357A">
            <w:pPr>
              <w:pStyle w:val="tabletext"/>
              <w:rPr>
                <w:rStyle w:val="LineNumber"/>
              </w:rPr>
            </w:pPr>
            <w:r>
              <w:rPr>
                <w:rStyle w:val="LineNumber"/>
              </w:rPr>
              <w:t>Ethnicity</w:t>
            </w:r>
          </w:p>
        </w:tc>
      </w:tr>
      <w:tr w:rsidR="0014357A" w14:paraId="3F51DF1E" w14:textId="77777777" w:rsidTr="00D01893">
        <w:tc>
          <w:tcPr>
            <w:tcW w:w="2267" w:type="dxa"/>
            <w:shd w:val="clear" w:color="auto" w:fill="auto"/>
          </w:tcPr>
          <w:p w14:paraId="0911CA2B"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A858527" w14:textId="77777777" w:rsidR="0014357A" w:rsidRDefault="0014357A" w:rsidP="0014357A">
            <w:pPr>
              <w:pStyle w:val="tabletext"/>
              <w:rPr>
                <w:rStyle w:val="LineNumber"/>
              </w:rPr>
            </w:pPr>
          </w:p>
        </w:tc>
      </w:tr>
      <w:tr w:rsidR="0014357A" w14:paraId="0BFCC985" w14:textId="77777777" w:rsidTr="00D01893">
        <w:tc>
          <w:tcPr>
            <w:tcW w:w="2267" w:type="dxa"/>
            <w:shd w:val="clear" w:color="auto" w:fill="auto"/>
          </w:tcPr>
          <w:p w14:paraId="42E95358"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C2F41D2" w14:textId="77777777" w:rsidR="0014357A" w:rsidRDefault="0014357A" w:rsidP="0014357A">
            <w:pPr>
              <w:pStyle w:val="tabletext"/>
              <w:rPr>
                <w:rStyle w:val="LineNumber"/>
              </w:rPr>
            </w:pPr>
            <w:r>
              <w:rPr>
                <w:rStyle w:val="LineNumber"/>
              </w:rPr>
              <w:t>NN</w:t>
            </w:r>
          </w:p>
        </w:tc>
      </w:tr>
      <w:tr w:rsidR="0014357A" w14:paraId="597D6988" w14:textId="77777777" w:rsidTr="00D01893">
        <w:tc>
          <w:tcPr>
            <w:tcW w:w="2267" w:type="dxa"/>
            <w:shd w:val="clear" w:color="auto" w:fill="auto"/>
          </w:tcPr>
          <w:p w14:paraId="7BCB9794"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C8305AC" w14:textId="77777777" w:rsidR="0014357A" w:rsidRDefault="0014357A" w:rsidP="0014357A">
            <w:pPr>
              <w:pStyle w:val="tabletext"/>
              <w:rPr>
                <w:rStyle w:val="LineNumber"/>
              </w:rPr>
            </w:pPr>
            <w:r>
              <w:rPr>
                <w:rStyle w:val="LineNumber"/>
              </w:rPr>
              <w:t>See the Ethnic Group code table on the Ministry of Health web site at http://www.health.govt.nz/nz-health-statistics/data-references/code-tables/common-code-tables. For further information or a printed copy of the code table, contact Analytical Services.</w:t>
            </w:r>
          </w:p>
        </w:tc>
      </w:tr>
      <w:tr w:rsidR="0014357A" w14:paraId="30496546" w14:textId="77777777" w:rsidTr="00D01893">
        <w:tc>
          <w:tcPr>
            <w:tcW w:w="2267" w:type="dxa"/>
            <w:shd w:val="clear" w:color="auto" w:fill="auto"/>
          </w:tcPr>
          <w:p w14:paraId="3B465C4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54EC96A" w14:textId="77777777" w:rsidR="0014357A" w:rsidRDefault="0014357A" w:rsidP="0014357A">
            <w:pPr>
              <w:pStyle w:val="tabletext"/>
              <w:rPr>
                <w:rStyle w:val="LineNumber"/>
              </w:rPr>
            </w:pPr>
            <w:r>
              <w:rPr>
                <w:rStyle w:val="LineNumber"/>
              </w:rPr>
              <w:t>Information on ethnicity is collected for planning and service delivery purposes and for monitoring health status across different ethnic groups. Ethnic group codes are key variables for determining the characteristics of the population that are using the health sector.</w:t>
            </w:r>
          </w:p>
          <w:p w14:paraId="0A91B523" w14:textId="77777777" w:rsidR="0014357A" w:rsidRDefault="0014357A" w:rsidP="0014357A">
            <w:pPr>
              <w:pStyle w:val="tabletext"/>
              <w:rPr>
                <w:rStyle w:val="LineNumber"/>
              </w:rPr>
            </w:pPr>
          </w:p>
          <w:p w14:paraId="12DEBA16" w14:textId="77777777" w:rsidR="0014357A" w:rsidRDefault="0014357A" w:rsidP="0014357A">
            <w:pPr>
              <w:pStyle w:val="tabletext"/>
              <w:rPr>
                <w:rStyle w:val="LineNumber"/>
              </w:rPr>
            </w:pPr>
            <w:r>
              <w:rPr>
                <w:rStyle w:val="LineNumber"/>
              </w:rPr>
              <w:t>See Appendix: Guide for use of Ethnic Codes.</w:t>
            </w:r>
          </w:p>
          <w:p w14:paraId="0595A494" w14:textId="77777777" w:rsidR="0014357A" w:rsidRDefault="0014357A" w:rsidP="0014357A">
            <w:pPr>
              <w:pStyle w:val="tabletext"/>
              <w:rPr>
                <w:rStyle w:val="LineNumber"/>
              </w:rPr>
            </w:pPr>
          </w:p>
          <w:p w14:paraId="58D77949" w14:textId="77777777" w:rsidR="0014357A" w:rsidRDefault="0014357A" w:rsidP="0014357A">
            <w:pPr>
              <w:pStyle w:val="tabletext"/>
              <w:rPr>
                <w:rStyle w:val="LineNumber"/>
              </w:rPr>
            </w:pPr>
            <w:r>
              <w:rPr>
                <w:rStyle w:val="LineNumber"/>
              </w:rPr>
              <w:t xml:space="preserve">From 1 July 1996 up to 3 Ethnic group codes can be collected for each healthcare user and each event. Where more than 3 Ethnic group codes are reported, the Statistics NZ prioritisation algorithm is used to report only 3 values. </w:t>
            </w:r>
          </w:p>
          <w:p w14:paraId="5D54D636" w14:textId="77777777" w:rsidR="0014357A" w:rsidRDefault="0014357A" w:rsidP="0014357A">
            <w:pPr>
              <w:pStyle w:val="tabletext"/>
              <w:rPr>
                <w:rStyle w:val="LineNumber"/>
              </w:rPr>
            </w:pPr>
          </w:p>
          <w:p w14:paraId="1AAAB6A7" w14:textId="77777777" w:rsidR="0014357A" w:rsidRDefault="0014357A" w:rsidP="0014357A">
            <w:pPr>
              <w:pStyle w:val="tabletext"/>
              <w:rPr>
                <w:rStyle w:val="LineNumber"/>
              </w:rPr>
            </w:pPr>
            <w:r>
              <w:rPr>
                <w:rStyle w:val="LineNumber"/>
              </w:rPr>
              <w:t>Because ethnicity is self-identified, it can change over time. This is why Ministry of Health collects ethnicity information for each health event, rather than relying on the data in the National Health Index (which does not include historical data).</w:t>
            </w:r>
          </w:p>
          <w:p w14:paraId="222DE0C3" w14:textId="77777777" w:rsidR="0014357A" w:rsidRDefault="0014357A" w:rsidP="0014357A">
            <w:pPr>
              <w:pStyle w:val="tabletext"/>
              <w:rPr>
                <w:rStyle w:val="LineNumber"/>
              </w:rPr>
            </w:pPr>
          </w:p>
          <w:p w14:paraId="5514663D" w14:textId="77777777"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p w14:paraId="0AA3245B" w14:textId="77777777" w:rsidR="0014357A" w:rsidRDefault="0014357A" w:rsidP="0014357A">
            <w:pPr>
              <w:pStyle w:val="tabletext"/>
              <w:rPr>
                <w:rStyle w:val="LineNumber"/>
              </w:rPr>
            </w:pPr>
          </w:p>
          <w:p w14:paraId="2FB663A4" w14:textId="77777777" w:rsidR="0014357A" w:rsidRDefault="0014357A" w:rsidP="0014357A">
            <w:pPr>
              <w:pStyle w:val="tabletext"/>
              <w:rPr>
                <w:rStyle w:val="LineNumber"/>
              </w:rPr>
            </w:pPr>
          </w:p>
          <w:p w14:paraId="03196758" w14:textId="77777777" w:rsidR="0014357A" w:rsidRDefault="0014357A" w:rsidP="0014357A">
            <w:pPr>
              <w:pStyle w:val="tabletext"/>
              <w:rPr>
                <w:rStyle w:val="LineNumber"/>
              </w:rPr>
            </w:pPr>
          </w:p>
          <w:p w14:paraId="009E4981" w14:textId="77777777" w:rsidR="0014357A" w:rsidRDefault="0014357A" w:rsidP="0014357A">
            <w:pPr>
              <w:pStyle w:val="tabletext"/>
              <w:rPr>
                <w:rStyle w:val="LineNumber"/>
              </w:rPr>
            </w:pPr>
            <w:r>
              <w:rPr>
                <w:rStyle w:val="LineNumber"/>
              </w:rPr>
              <w:t xml:space="preserve">Use of the code '54' (Other) is limited to only about 5 ethnic groups. It must not be used as a generic 'other' code. If a person chooses not to answer the ethnicity question, record their ethnicity as 'not stated'. See </w:t>
            </w:r>
            <w:r w:rsidR="001D7825">
              <w:rPr>
                <w:rStyle w:val="LineNumber"/>
              </w:rPr>
              <w:t>Appendix:</w:t>
            </w:r>
            <w:r>
              <w:rPr>
                <w:rStyle w:val="LineNumber"/>
              </w:rPr>
              <w:t xml:space="preserve"> Collection of Ethnicity Data.</w:t>
            </w:r>
          </w:p>
          <w:p w14:paraId="5376859F" w14:textId="77777777" w:rsidR="0014357A" w:rsidRDefault="0014357A" w:rsidP="0014357A">
            <w:pPr>
              <w:pStyle w:val="tabletext"/>
              <w:rPr>
                <w:rStyle w:val="LineNumber"/>
              </w:rPr>
            </w:pPr>
          </w:p>
          <w:p w14:paraId="04F11899" w14:textId="77777777"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tc>
      </w:tr>
      <w:tr w:rsidR="0014357A" w14:paraId="19A7EA7F" w14:textId="77777777" w:rsidTr="00D01893">
        <w:tc>
          <w:tcPr>
            <w:tcW w:w="2267" w:type="dxa"/>
            <w:shd w:val="clear" w:color="auto" w:fill="auto"/>
          </w:tcPr>
          <w:p w14:paraId="0ABEF10B"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5A31F8D4" w14:textId="77777777" w:rsidR="0014357A" w:rsidRDefault="0014357A" w:rsidP="0014357A">
            <w:pPr>
              <w:pStyle w:val="tabletext"/>
              <w:rPr>
                <w:rStyle w:val="LineNumber"/>
              </w:rPr>
            </w:pPr>
            <w:r>
              <w:rPr>
                <w:rStyle w:val="LineNumber"/>
              </w:rPr>
              <w:t>Ethnicity 1 is mandatory.</w:t>
            </w:r>
          </w:p>
          <w:p w14:paraId="4A23C1F2" w14:textId="77777777" w:rsidR="0014357A" w:rsidRDefault="0014357A" w:rsidP="0014357A">
            <w:pPr>
              <w:pStyle w:val="tabletext"/>
              <w:rPr>
                <w:rStyle w:val="LineNumber"/>
              </w:rPr>
            </w:pPr>
          </w:p>
          <w:p w14:paraId="58D42E17" w14:textId="77777777" w:rsidR="0014357A" w:rsidRDefault="0014357A" w:rsidP="0014357A">
            <w:pPr>
              <w:pStyle w:val="tabletext"/>
              <w:rPr>
                <w:rStyle w:val="LineNumber"/>
              </w:rPr>
            </w:pPr>
            <w:r>
              <w:rPr>
                <w:rStyle w:val="LineNumber"/>
              </w:rPr>
              <w:t>Ethnicity 2 and Ethnicity 3 are optional.</w:t>
            </w:r>
          </w:p>
          <w:p w14:paraId="5EF905A4" w14:textId="77777777" w:rsidR="0014357A" w:rsidRDefault="0014357A" w:rsidP="0014357A">
            <w:pPr>
              <w:pStyle w:val="tabletext"/>
              <w:rPr>
                <w:rStyle w:val="LineNumber"/>
              </w:rPr>
            </w:pPr>
          </w:p>
          <w:p w14:paraId="125A43E4" w14:textId="77777777" w:rsidR="0014357A" w:rsidRDefault="0014357A" w:rsidP="0014357A">
            <w:pPr>
              <w:pStyle w:val="tabletext"/>
              <w:rPr>
                <w:rStyle w:val="LineNumber"/>
              </w:rPr>
            </w:pPr>
            <w:r>
              <w:rPr>
                <w:rStyle w:val="LineNumber"/>
              </w:rPr>
              <w:t>Ethnicity 2 cannot be the same as Ethnicity 1 or 3. Ethnicity 3 cannot be the same as Ethnicity 2 or 1.</w:t>
            </w:r>
          </w:p>
          <w:p w14:paraId="2BEB371B" w14:textId="77777777" w:rsidR="0014357A" w:rsidRDefault="0014357A" w:rsidP="0014357A">
            <w:pPr>
              <w:pStyle w:val="tabletext"/>
              <w:rPr>
                <w:rStyle w:val="LineNumber"/>
              </w:rPr>
            </w:pPr>
          </w:p>
          <w:p w14:paraId="79ADBFE7" w14:textId="77777777" w:rsidR="0014357A" w:rsidRDefault="0014357A" w:rsidP="0014357A">
            <w:pPr>
              <w:pStyle w:val="tabletext"/>
              <w:rPr>
                <w:rStyle w:val="LineNumber"/>
              </w:rPr>
            </w:pPr>
            <w:r>
              <w:rPr>
                <w:rStyle w:val="LineNumber"/>
              </w:rPr>
              <w:t>Must be a valid code in the Ethnic code table.</w:t>
            </w:r>
          </w:p>
        </w:tc>
      </w:tr>
      <w:tr w:rsidR="0014357A" w14:paraId="022245DD" w14:textId="77777777" w:rsidTr="00D01893">
        <w:tc>
          <w:tcPr>
            <w:tcW w:w="2267" w:type="dxa"/>
            <w:shd w:val="clear" w:color="auto" w:fill="auto"/>
          </w:tcPr>
          <w:p w14:paraId="59DBBB1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DA4461A" w14:textId="77777777" w:rsidR="0014357A" w:rsidRDefault="0014357A" w:rsidP="0014357A">
            <w:pPr>
              <w:pStyle w:val="tabletext"/>
              <w:rPr>
                <w:rStyle w:val="LineNumber"/>
              </w:rPr>
            </w:pPr>
            <w:r>
              <w:rPr>
                <w:rStyle w:val="LineNumber"/>
              </w:rPr>
              <w:t>Ethnicity should be self-identified wherever possible. If the Ethnic group code changes for this event, please update the NHI.</w:t>
            </w:r>
          </w:p>
        </w:tc>
      </w:tr>
      <w:tr w:rsidR="0014357A" w14:paraId="0D2AFF8A" w14:textId="77777777" w:rsidTr="00D01893">
        <w:tc>
          <w:tcPr>
            <w:tcW w:w="2267" w:type="dxa"/>
            <w:shd w:val="clear" w:color="auto" w:fill="auto"/>
          </w:tcPr>
          <w:p w14:paraId="77DEF0C5"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EC7AC55" w14:textId="77777777" w:rsidR="0014357A" w:rsidRDefault="0014357A" w:rsidP="0014357A">
            <w:pPr>
              <w:pStyle w:val="tabletext"/>
              <w:rPr>
                <w:rStyle w:val="LineNumber"/>
              </w:rPr>
            </w:pPr>
            <w:r>
              <w:rPr>
                <w:rStyle w:val="LineNumber"/>
              </w:rPr>
              <w:t>Prioritised ethnicity</w:t>
            </w:r>
          </w:p>
        </w:tc>
      </w:tr>
      <w:tr w:rsidR="0014357A" w14:paraId="7FFC2548" w14:textId="77777777" w:rsidTr="00D01893">
        <w:tc>
          <w:tcPr>
            <w:tcW w:w="2267" w:type="dxa"/>
            <w:shd w:val="clear" w:color="auto" w:fill="auto"/>
          </w:tcPr>
          <w:p w14:paraId="459A0F9F"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2563355" w14:textId="77777777" w:rsidR="0014357A" w:rsidRDefault="0014357A" w:rsidP="0014357A">
            <w:pPr>
              <w:pStyle w:val="tabletext"/>
              <w:rPr>
                <w:rStyle w:val="LineNumber"/>
              </w:rPr>
            </w:pPr>
            <w:r>
              <w:rPr>
                <w:rStyle w:val="LineNumber"/>
              </w:rPr>
              <w:t>Smith, Anthony. 1981. The Ethnic Revival. Cambridge University Press.</w:t>
            </w:r>
          </w:p>
        </w:tc>
      </w:tr>
      <w:tr w:rsidR="0014357A" w14:paraId="3918148B" w14:textId="77777777" w:rsidTr="00D01893">
        <w:tc>
          <w:tcPr>
            <w:tcW w:w="2267" w:type="dxa"/>
            <w:shd w:val="clear" w:color="auto" w:fill="auto"/>
          </w:tcPr>
          <w:p w14:paraId="072F4075"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AC88160" w14:textId="77777777" w:rsidR="0014357A" w:rsidRDefault="0014357A" w:rsidP="0014357A">
            <w:pPr>
              <w:pStyle w:val="tabletext"/>
              <w:rPr>
                <w:rStyle w:val="LineNumber"/>
              </w:rPr>
            </w:pPr>
            <w:r>
              <w:rPr>
                <w:rStyle w:val="LineNumber"/>
              </w:rPr>
              <w:t>Statistics NZ</w:t>
            </w:r>
          </w:p>
        </w:tc>
      </w:tr>
    </w:tbl>
    <w:p w14:paraId="6BD8FC13" w14:textId="77777777" w:rsidR="0014357A" w:rsidRDefault="0014357A" w:rsidP="0014357A">
      <w:pPr>
        <w:rPr>
          <w:rStyle w:val="LineNumber"/>
        </w:rPr>
      </w:pPr>
    </w:p>
    <w:p w14:paraId="7E4B4E19"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D25E4">
        <w:instrText>Event elapsed time in minutes</w:instrText>
      </w:r>
      <w:r>
        <w:instrText xml:space="preserve">" </w:instrText>
      </w:r>
      <w:r>
        <w:rPr>
          <w:rStyle w:val="LineNumber"/>
        </w:rPr>
        <w:fldChar w:fldCharType="end"/>
      </w:r>
      <w:bookmarkStart w:id="82" w:name="_Toc10727700"/>
      <w:r>
        <w:rPr>
          <w:rStyle w:val="LineNumber"/>
        </w:rPr>
        <w:t>Event elapsed time in minutes</w:t>
      </w:r>
      <w:bookmarkEnd w:id="82"/>
    </w:p>
    <w:tbl>
      <w:tblPr>
        <w:tblW w:w="0" w:type="auto"/>
        <w:tblCellMar>
          <w:bottom w:w="170" w:type="dxa"/>
        </w:tblCellMar>
        <w:tblLook w:val="04A0" w:firstRow="1" w:lastRow="0" w:firstColumn="1" w:lastColumn="0" w:noHBand="0" w:noVBand="1"/>
      </w:tblPr>
      <w:tblGrid>
        <w:gridCol w:w="2267"/>
        <w:gridCol w:w="5952"/>
      </w:tblGrid>
      <w:tr w:rsidR="0014357A" w14:paraId="5962FEBF" w14:textId="77777777" w:rsidTr="00D01893">
        <w:trPr>
          <w:cantSplit/>
        </w:trPr>
        <w:tc>
          <w:tcPr>
            <w:tcW w:w="2267" w:type="dxa"/>
            <w:shd w:val="clear" w:color="auto" w:fill="auto"/>
          </w:tcPr>
          <w:p w14:paraId="2A00162F"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05FE1B6" w14:textId="77777777" w:rsidR="0014357A" w:rsidRDefault="0014357A" w:rsidP="0014357A">
            <w:pPr>
              <w:pStyle w:val="tabletext"/>
              <w:rPr>
                <w:rStyle w:val="LineNumber"/>
              </w:rPr>
            </w:pPr>
          </w:p>
        </w:tc>
      </w:tr>
      <w:tr w:rsidR="0014357A" w14:paraId="3B1B3FD5" w14:textId="77777777" w:rsidTr="00D01893">
        <w:trPr>
          <w:cantSplit/>
        </w:trPr>
        <w:tc>
          <w:tcPr>
            <w:tcW w:w="2267" w:type="dxa"/>
            <w:shd w:val="clear" w:color="auto" w:fill="auto"/>
          </w:tcPr>
          <w:p w14:paraId="45D3DA5A"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B6C76ED" w14:textId="77777777" w:rsidR="0014357A" w:rsidRDefault="0014357A" w:rsidP="0014357A">
            <w:pPr>
              <w:pStyle w:val="tabletext"/>
              <w:rPr>
                <w:rStyle w:val="LineNumber"/>
              </w:rPr>
            </w:pPr>
            <w:r>
              <w:rPr>
                <w:rStyle w:val="LineNumber"/>
              </w:rPr>
              <w:t>event_elapsed_time_in_minutes</w:t>
            </w:r>
          </w:p>
        </w:tc>
      </w:tr>
      <w:tr w:rsidR="0014357A" w14:paraId="051F9BBA" w14:textId="77777777" w:rsidTr="00D01893">
        <w:trPr>
          <w:cantSplit/>
        </w:trPr>
        <w:tc>
          <w:tcPr>
            <w:tcW w:w="2267" w:type="dxa"/>
            <w:shd w:val="clear" w:color="auto" w:fill="auto"/>
          </w:tcPr>
          <w:p w14:paraId="1F6CB136"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7D72E80" w14:textId="77777777" w:rsidR="0014357A" w:rsidRDefault="0014357A" w:rsidP="0014357A">
            <w:pPr>
              <w:pStyle w:val="tabletext"/>
              <w:rPr>
                <w:rStyle w:val="LineNumber"/>
              </w:rPr>
            </w:pPr>
            <w:r>
              <w:rPr>
                <w:rStyle w:val="LineNumber"/>
              </w:rPr>
              <w:t>fact_nmd_health_event</w:t>
            </w:r>
          </w:p>
        </w:tc>
      </w:tr>
      <w:tr w:rsidR="0014357A" w14:paraId="3E7C2D9F" w14:textId="77777777" w:rsidTr="00D01893">
        <w:trPr>
          <w:cantSplit/>
        </w:trPr>
        <w:tc>
          <w:tcPr>
            <w:tcW w:w="2267" w:type="dxa"/>
            <w:shd w:val="clear" w:color="auto" w:fill="auto"/>
          </w:tcPr>
          <w:p w14:paraId="28A5DD07"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E1D20B1" w14:textId="77777777" w:rsidR="0014357A" w:rsidRDefault="0014357A" w:rsidP="0014357A">
            <w:pPr>
              <w:pStyle w:val="tabletext"/>
              <w:rPr>
                <w:rStyle w:val="LineNumber"/>
              </w:rPr>
            </w:pPr>
            <w:r>
              <w:rPr>
                <w:rStyle w:val="LineNumber"/>
              </w:rPr>
              <w:t>integer</w:t>
            </w:r>
          </w:p>
        </w:tc>
      </w:tr>
      <w:tr w:rsidR="0014357A" w14:paraId="6AE05B29" w14:textId="77777777" w:rsidTr="00D01893">
        <w:trPr>
          <w:cantSplit/>
        </w:trPr>
        <w:tc>
          <w:tcPr>
            <w:tcW w:w="2267" w:type="dxa"/>
            <w:shd w:val="clear" w:color="auto" w:fill="auto"/>
          </w:tcPr>
          <w:p w14:paraId="3CEF0866"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9221084" w14:textId="77777777" w:rsidR="0014357A" w:rsidRDefault="0014357A" w:rsidP="0014357A">
            <w:pPr>
              <w:pStyle w:val="tabletext"/>
              <w:rPr>
                <w:rStyle w:val="LineNumber"/>
              </w:rPr>
            </w:pPr>
          </w:p>
        </w:tc>
      </w:tr>
      <w:tr w:rsidR="0014357A" w14:paraId="2FC06F55" w14:textId="77777777" w:rsidTr="00D01893">
        <w:trPr>
          <w:cantSplit/>
        </w:trPr>
        <w:tc>
          <w:tcPr>
            <w:tcW w:w="2267" w:type="dxa"/>
            <w:shd w:val="clear" w:color="auto" w:fill="auto"/>
          </w:tcPr>
          <w:p w14:paraId="3C16317A"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A74D948" w14:textId="77777777" w:rsidR="0014357A" w:rsidRDefault="0014357A" w:rsidP="0014357A">
            <w:pPr>
              <w:pStyle w:val="tabletext"/>
              <w:rPr>
                <w:rStyle w:val="LineNumber"/>
              </w:rPr>
            </w:pPr>
          </w:p>
        </w:tc>
      </w:tr>
      <w:tr w:rsidR="0014357A" w14:paraId="282F666D" w14:textId="77777777" w:rsidTr="00D01893">
        <w:trPr>
          <w:cantSplit/>
        </w:trPr>
        <w:tc>
          <w:tcPr>
            <w:tcW w:w="2267" w:type="dxa"/>
            <w:shd w:val="clear" w:color="auto" w:fill="auto"/>
          </w:tcPr>
          <w:p w14:paraId="047BD0FF"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D0D7432" w14:textId="77777777" w:rsidR="0014357A" w:rsidRDefault="0014357A" w:rsidP="0014357A">
            <w:pPr>
              <w:pStyle w:val="tabletext"/>
              <w:rPr>
                <w:rStyle w:val="LineNumber"/>
              </w:rPr>
            </w:pPr>
          </w:p>
        </w:tc>
      </w:tr>
      <w:tr w:rsidR="0014357A" w14:paraId="42F43539" w14:textId="77777777" w:rsidTr="00D01893">
        <w:trPr>
          <w:cantSplit/>
        </w:trPr>
        <w:tc>
          <w:tcPr>
            <w:tcW w:w="2267" w:type="dxa"/>
            <w:shd w:val="clear" w:color="auto" w:fill="auto"/>
          </w:tcPr>
          <w:p w14:paraId="3D792948"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C318625" w14:textId="77777777" w:rsidR="0014357A" w:rsidRDefault="0014357A" w:rsidP="0014357A">
            <w:pPr>
              <w:pStyle w:val="tabletext"/>
              <w:rPr>
                <w:rStyle w:val="LineNumber"/>
              </w:rPr>
            </w:pPr>
          </w:p>
        </w:tc>
      </w:tr>
      <w:tr w:rsidR="0014357A" w14:paraId="6E63C7DB" w14:textId="77777777" w:rsidTr="00D01893">
        <w:trPr>
          <w:cantSplit/>
        </w:trPr>
        <w:tc>
          <w:tcPr>
            <w:tcW w:w="2267" w:type="dxa"/>
            <w:shd w:val="clear" w:color="auto" w:fill="auto"/>
          </w:tcPr>
          <w:p w14:paraId="2DAAA83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70538E1" w14:textId="77777777" w:rsidR="0014357A" w:rsidRDefault="0014357A" w:rsidP="0014357A">
            <w:pPr>
              <w:pStyle w:val="tabletext"/>
              <w:rPr>
                <w:rStyle w:val="LineNumber"/>
              </w:rPr>
            </w:pPr>
          </w:p>
        </w:tc>
      </w:tr>
      <w:tr w:rsidR="0014357A" w14:paraId="3573703F" w14:textId="77777777" w:rsidTr="00D01893">
        <w:trPr>
          <w:cantSplit/>
        </w:trPr>
        <w:tc>
          <w:tcPr>
            <w:tcW w:w="2267" w:type="dxa"/>
            <w:shd w:val="clear" w:color="auto" w:fill="auto"/>
          </w:tcPr>
          <w:p w14:paraId="04F71EA3"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75F1348" w14:textId="77777777" w:rsidR="0014357A" w:rsidRDefault="0014357A" w:rsidP="0014357A">
            <w:pPr>
              <w:pStyle w:val="tabletext"/>
              <w:rPr>
                <w:rStyle w:val="LineNumber"/>
              </w:rPr>
            </w:pPr>
          </w:p>
        </w:tc>
      </w:tr>
      <w:tr w:rsidR="0014357A" w14:paraId="10C75232" w14:textId="77777777" w:rsidTr="00D01893">
        <w:trPr>
          <w:cantSplit/>
        </w:trPr>
        <w:tc>
          <w:tcPr>
            <w:tcW w:w="2267" w:type="dxa"/>
            <w:shd w:val="clear" w:color="auto" w:fill="auto"/>
          </w:tcPr>
          <w:p w14:paraId="28A5F87B"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23A4720" w14:textId="77777777" w:rsidR="0014357A" w:rsidRDefault="0014357A" w:rsidP="0014357A">
            <w:pPr>
              <w:pStyle w:val="tabletext"/>
              <w:rPr>
                <w:rStyle w:val="LineNumber"/>
              </w:rPr>
            </w:pPr>
          </w:p>
        </w:tc>
      </w:tr>
      <w:tr w:rsidR="0014357A" w14:paraId="0F084C4F" w14:textId="77777777" w:rsidTr="00D01893">
        <w:trPr>
          <w:cantSplit/>
        </w:trPr>
        <w:tc>
          <w:tcPr>
            <w:tcW w:w="2267" w:type="dxa"/>
            <w:shd w:val="clear" w:color="auto" w:fill="auto"/>
          </w:tcPr>
          <w:p w14:paraId="49A90B2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751DB07B" w14:textId="77777777" w:rsidR="0014357A" w:rsidRDefault="0014357A" w:rsidP="0014357A">
            <w:pPr>
              <w:pStyle w:val="tabletext"/>
              <w:rPr>
                <w:rStyle w:val="LineNumber"/>
              </w:rPr>
            </w:pPr>
          </w:p>
        </w:tc>
      </w:tr>
      <w:tr w:rsidR="0014357A" w14:paraId="40EA25A3" w14:textId="77777777" w:rsidTr="00D01893">
        <w:trPr>
          <w:cantSplit/>
        </w:trPr>
        <w:tc>
          <w:tcPr>
            <w:tcW w:w="2267" w:type="dxa"/>
            <w:shd w:val="clear" w:color="auto" w:fill="auto"/>
          </w:tcPr>
          <w:p w14:paraId="4C641C49"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79DEF17" w14:textId="77777777" w:rsidR="0014357A" w:rsidRDefault="0014357A" w:rsidP="0014357A">
            <w:pPr>
              <w:pStyle w:val="tabletext"/>
              <w:rPr>
                <w:rStyle w:val="LineNumber"/>
              </w:rPr>
            </w:pPr>
          </w:p>
        </w:tc>
      </w:tr>
      <w:tr w:rsidR="0014357A" w14:paraId="2CF7D917" w14:textId="77777777" w:rsidTr="00D01893">
        <w:trPr>
          <w:cantSplit/>
        </w:trPr>
        <w:tc>
          <w:tcPr>
            <w:tcW w:w="2267" w:type="dxa"/>
            <w:shd w:val="clear" w:color="auto" w:fill="auto"/>
          </w:tcPr>
          <w:p w14:paraId="71B2C7B6"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2A487BA" w14:textId="77777777" w:rsidR="0014357A" w:rsidRDefault="0014357A" w:rsidP="0014357A">
            <w:pPr>
              <w:pStyle w:val="tabletext"/>
              <w:rPr>
                <w:rStyle w:val="LineNumber"/>
              </w:rPr>
            </w:pPr>
          </w:p>
        </w:tc>
      </w:tr>
    </w:tbl>
    <w:p w14:paraId="3B501E33" w14:textId="77777777" w:rsidR="0014357A" w:rsidRDefault="0014357A" w:rsidP="0014357A">
      <w:pPr>
        <w:rPr>
          <w:rStyle w:val="LineNumber"/>
        </w:rPr>
      </w:pPr>
    </w:p>
    <w:p w14:paraId="0BA35203"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A14AC">
        <w:instrText>Event end datetime</w:instrText>
      </w:r>
      <w:r>
        <w:instrText xml:space="preserve">" </w:instrText>
      </w:r>
      <w:r>
        <w:rPr>
          <w:rStyle w:val="LineNumber"/>
        </w:rPr>
        <w:fldChar w:fldCharType="end"/>
      </w:r>
      <w:bookmarkStart w:id="83" w:name="_Toc10727701"/>
      <w:r>
        <w:rPr>
          <w:rStyle w:val="LineNumber"/>
        </w:rPr>
        <w:t>Event end datetime</w:t>
      </w:r>
      <w:bookmarkEnd w:id="83"/>
    </w:p>
    <w:tbl>
      <w:tblPr>
        <w:tblW w:w="0" w:type="auto"/>
        <w:tblCellMar>
          <w:bottom w:w="170" w:type="dxa"/>
        </w:tblCellMar>
        <w:tblLook w:val="04A0" w:firstRow="1" w:lastRow="0" w:firstColumn="1" w:lastColumn="0" w:noHBand="0" w:noVBand="1"/>
      </w:tblPr>
      <w:tblGrid>
        <w:gridCol w:w="2267"/>
        <w:gridCol w:w="5952"/>
      </w:tblGrid>
      <w:tr w:rsidR="0014357A" w14:paraId="3038DFC2" w14:textId="77777777" w:rsidTr="00D01893">
        <w:trPr>
          <w:cantSplit/>
        </w:trPr>
        <w:tc>
          <w:tcPr>
            <w:tcW w:w="2267" w:type="dxa"/>
            <w:shd w:val="clear" w:color="auto" w:fill="auto"/>
          </w:tcPr>
          <w:p w14:paraId="138DFB82"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8F66977" w14:textId="77777777" w:rsidR="0014357A" w:rsidRDefault="0014357A" w:rsidP="0014357A">
            <w:pPr>
              <w:pStyle w:val="tabletext"/>
              <w:rPr>
                <w:rStyle w:val="LineNumber"/>
              </w:rPr>
            </w:pPr>
            <w:r>
              <w:rPr>
                <w:rStyle w:val="LineNumber"/>
              </w:rPr>
              <w:t>The date and time on which a healthcare user is discharged from a facility (</w:t>
            </w:r>
            <w:r w:rsidR="00150D1F">
              <w:rPr>
                <w:rStyle w:val="LineNumber"/>
              </w:rPr>
              <w:t>i.e.</w:t>
            </w:r>
            <w:r>
              <w:rPr>
                <w:rStyle w:val="LineNumber"/>
              </w:rPr>
              <w:t>, the date and time the heathcare event ended) or the date and time on which a sectioned mental health patient is discharged to leave.</w:t>
            </w:r>
          </w:p>
        </w:tc>
      </w:tr>
      <w:tr w:rsidR="0014357A" w14:paraId="524E4F95" w14:textId="77777777" w:rsidTr="00D01893">
        <w:trPr>
          <w:cantSplit/>
        </w:trPr>
        <w:tc>
          <w:tcPr>
            <w:tcW w:w="2267" w:type="dxa"/>
            <w:shd w:val="clear" w:color="auto" w:fill="auto"/>
          </w:tcPr>
          <w:p w14:paraId="10ECF40A"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D5ADFF3" w14:textId="77777777" w:rsidR="0014357A" w:rsidRDefault="0014357A" w:rsidP="0014357A">
            <w:pPr>
              <w:pStyle w:val="tabletext"/>
              <w:rPr>
                <w:rStyle w:val="LineNumber"/>
              </w:rPr>
            </w:pPr>
            <w:r>
              <w:rPr>
                <w:rStyle w:val="LineNumber"/>
              </w:rPr>
              <w:t>event_end_date</w:t>
            </w:r>
          </w:p>
        </w:tc>
      </w:tr>
      <w:tr w:rsidR="0014357A" w14:paraId="13AD761A" w14:textId="77777777" w:rsidTr="00D01893">
        <w:trPr>
          <w:cantSplit/>
        </w:trPr>
        <w:tc>
          <w:tcPr>
            <w:tcW w:w="2267" w:type="dxa"/>
            <w:shd w:val="clear" w:color="auto" w:fill="auto"/>
          </w:tcPr>
          <w:p w14:paraId="214FECF5"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2424714" w14:textId="77777777" w:rsidR="0014357A" w:rsidRDefault="0014357A" w:rsidP="0014357A">
            <w:pPr>
              <w:pStyle w:val="tabletext"/>
              <w:rPr>
                <w:rStyle w:val="LineNumber"/>
              </w:rPr>
            </w:pPr>
            <w:r>
              <w:rPr>
                <w:rStyle w:val="LineNumber"/>
              </w:rPr>
              <w:t>fact_nmd_health_event</w:t>
            </w:r>
          </w:p>
        </w:tc>
      </w:tr>
      <w:tr w:rsidR="0014357A" w14:paraId="7DFF2BA0" w14:textId="77777777" w:rsidTr="00D01893">
        <w:trPr>
          <w:cantSplit/>
        </w:trPr>
        <w:tc>
          <w:tcPr>
            <w:tcW w:w="2267" w:type="dxa"/>
            <w:shd w:val="clear" w:color="auto" w:fill="auto"/>
          </w:tcPr>
          <w:p w14:paraId="009880E4"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5955C34" w14:textId="77777777" w:rsidR="0014357A" w:rsidRDefault="0014357A" w:rsidP="0014357A">
            <w:pPr>
              <w:pStyle w:val="tabletext"/>
              <w:rPr>
                <w:rStyle w:val="LineNumber"/>
              </w:rPr>
            </w:pPr>
            <w:r>
              <w:rPr>
                <w:rStyle w:val="LineNumber"/>
              </w:rPr>
              <w:t>date</w:t>
            </w:r>
          </w:p>
        </w:tc>
      </w:tr>
      <w:tr w:rsidR="0014357A" w14:paraId="15BEB315" w14:textId="77777777" w:rsidTr="00D01893">
        <w:trPr>
          <w:cantSplit/>
        </w:trPr>
        <w:tc>
          <w:tcPr>
            <w:tcW w:w="2267" w:type="dxa"/>
            <w:shd w:val="clear" w:color="auto" w:fill="auto"/>
          </w:tcPr>
          <w:p w14:paraId="4139A4B7"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B70E99A" w14:textId="77777777" w:rsidR="0014357A" w:rsidRDefault="0014357A" w:rsidP="0014357A">
            <w:pPr>
              <w:pStyle w:val="tabletext"/>
              <w:rPr>
                <w:rStyle w:val="LineNumber"/>
              </w:rPr>
            </w:pPr>
            <w:r>
              <w:rPr>
                <w:rStyle w:val="LineNumber"/>
              </w:rPr>
              <w:t>Discharge date, Event end/leave date</w:t>
            </w:r>
          </w:p>
        </w:tc>
      </w:tr>
      <w:tr w:rsidR="0014357A" w14:paraId="1AB928EC" w14:textId="77777777" w:rsidTr="00D01893">
        <w:trPr>
          <w:cantSplit/>
        </w:trPr>
        <w:tc>
          <w:tcPr>
            <w:tcW w:w="2267" w:type="dxa"/>
            <w:shd w:val="clear" w:color="auto" w:fill="auto"/>
          </w:tcPr>
          <w:p w14:paraId="4FE8E2F4"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4577891" w14:textId="77777777" w:rsidR="0014357A" w:rsidRDefault="0014357A" w:rsidP="0014357A">
            <w:pPr>
              <w:pStyle w:val="tabletext"/>
              <w:rPr>
                <w:rStyle w:val="LineNumber"/>
              </w:rPr>
            </w:pPr>
          </w:p>
        </w:tc>
      </w:tr>
      <w:tr w:rsidR="0014357A" w14:paraId="490F3072" w14:textId="77777777" w:rsidTr="00D01893">
        <w:trPr>
          <w:cantSplit/>
        </w:trPr>
        <w:tc>
          <w:tcPr>
            <w:tcW w:w="2267" w:type="dxa"/>
            <w:shd w:val="clear" w:color="auto" w:fill="auto"/>
          </w:tcPr>
          <w:p w14:paraId="4C639BD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45E19C4" w14:textId="77777777" w:rsidR="0014357A" w:rsidRDefault="0014357A" w:rsidP="0014357A">
            <w:pPr>
              <w:pStyle w:val="tabletext"/>
              <w:rPr>
                <w:rStyle w:val="LineNumber"/>
              </w:rPr>
            </w:pPr>
          </w:p>
        </w:tc>
      </w:tr>
      <w:tr w:rsidR="0014357A" w14:paraId="78C399B8" w14:textId="77777777" w:rsidTr="00D01893">
        <w:trPr>
          <w:cantSplit/>
        </w:trPr>
        <w:tc>
          <w:tcPr>
            <w:tcW w:w="2267" w:type="dxa"/>
            <w:shd w:val="clear" w:color="auto" w:fill="auto"/>
          </w:tcPr>
          <w:p w14:paraId="66C260C0"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A068FB3" w14:textId="77777777" w:rsidR="0014357A" w:rsidRDefault="0014357A" w:rsidP="0014357A">
            <w:pPr>
              <w:pStyle w:val="tabletext"/>
              <w:rPr>
                <w:rStyle w:val="LineNumber"/>
              </w:rPr>
            </w:pPr>
            <w:r>
              <w:rPr>
                <w:rStyle w:val="LineNumber"/>
              </w:rPr>
              <w:t>Valid date and time</w:t>
            </w:r>
          </w:p>
        </w:tc>
      </w:tr>
      <w:tr w:rsidR="0014357A" w14:paraId="246D1A50" w14:textId="77777777" w:rsidTr="00D01893">
        <w:trPr>
          <w:cantSplit/>
        </w:trPr>
        <w:tc>
          <w:tcPr>
            <w:tcW w:w="2267" w:type="dxa"/>
            <w:shd w:val="clear" w:color="auto" w:fill="auto"/>
          </w:tcPr>
          <w:p w14:paraId="02ED23E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E880D25" w14:textId="77777777" w:rsidR="0014357A" w:rsidRDefault="0014357A" w:rsidP="0014357A">
            <w:pPr>
              <w:pStyle w:val="tabletext"/>
              <w:rPr>
                <w:rStyle w:val="LineNumber"/>
              </w:rPr>
            </w:pPr>
          </w:p>
        </w:tc>
      </w:tr>
      <w:tr w:rsidR="0014357A" w14:paraId="0B4449E8" w14:textId="77777777" w:rsidTr="00D01893">
        <w:trPr>
          <w:cantSplit/>
        </w:trPr>
        <w:tc>
          <w:tcPr>
            <w:tcW w:w="2267" w:type="dxa"/>
            <w:shd w:val="clear" w:color="auto" w:fill="auto"/>
          </w:tcPr>
          <w:p w14:paraId="08973FB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D730780" w14:textId="77777777" w:rsidR="0014357A" w:rsidRDefault="0014357A" w:rsidP="0014357A">
            <w:pPr>
              <w:pStyle w:val="tabletext"/>
              <w:rPr>
                <w:rStyle w:val="LineNumber"/>
              </w:rPr>
            </w:pPr>
            <w:r>
              <w:rPr>
                <w:rStyle w:val="LineNumber"/>
              </w:rPr>
              <w:t>Partial dates not allowed.</w:t>
            </w:r>
          </w:p>
          <w:p w14:paraId="30F374B2" w14:textId="77777777" w:rsidR="0014357A" w:rsidRDefault="0014357A" w:rsidP="0014357A">
            <w:pPr>
              <w:pStyle w:val="tabletext"/>
              <w:rPr>
                <w:rStyle w:val="LineNumber"/>
              </w:rPr>
            </w:pPr>
          </w:p>
          <w:p w14:paraId="06D0972D" w14:textId="77777777" w:rsidR="0014357A" w:rsidRDefault="0014357A" w:rsidP="0014357A">
            <w:pPr>
              <w:pStyle w:val="tabletext"/>
              <w:rPr>
                <w:rStyle w:val="LineNumber"/>
              </w:rPr>
            </w:pPr>
            <w:r>
              <w:rPr>
                <w:rStyle w:val="LineNumber"/>
              </w:rPr>
              <w:t>Optional for psychiatric inpatient events. Mandatory for births, intended day cases and non-psychiatric inpatient events.</w:t>
            </w:r>
          </w:p>
        </w:tc>
      </w:tr>
      <w:tr w:rsidR="0014357A" w14:paraId="1FD05BD1" w14:textId="77777777" w:rsidTr="00D01893">
        <w:trPr>
          <w:cantSplit/>
        </w:trPr>
        <w:tc>
          <w:tcPr>
            <w:tcW w:w="2267" w:type="dxa"/>
            <w:shd w:val="clear" w:color="auto" w:fill="auto"/>
          </w:tcPr>
          <w:p w14:paraId="55D3F15E"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EDF83CE" w14:textId="77777777" w:rsidR="0014357A" w:rsidRDefault="0014357A" w:rsidP="0014357A">
            <w:pPr>
              <w:pStyle w:val="tabletext"/>
              <w:rPr>
                <w:rStyle w:val="LineNumber"/>
              </w:rPr>
            </w:pPr>
          </w:p>
        </w:tc>
      </w:tr>
      <w:tr w:rsidR="0014357A" w14:paraId="416ADAF8" w14:textId="77777777" w:rsidTr="00D01893">
        <w:trPr>
          <w:cantSplit/>
        </w:trPr>
        <w:tc>
          <w:tcPr>
            <w:tcW w:w="2267" w:type="dxa"/>
            <w:shd w:val="clear" w:color="auto" w:fill="auto"/>
          </w:tcPr>
          <w:p w14:paraId="175F1C92"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6D7D6FF" w14:textId="77777777" w:rsidR="0014357A" w:rsidRDefault="0014357A" w:rsidP="0014357A">
            <w:pPr>
              <w:pStyle w:val="tabletext"/>
              <w:rPr>
                <w:rStyle w:val="LineNumber"/>
              </w:rPr>
            </w:pPr>
            <w:r>
              <w:rPr>
                <w:rStyle w:val="LineNumber"/>
              </w:rPr>
              <w:t>Event end type code</w:t>
            </w:r>
          </w:p>
          <w:p w14:paraId="115FB2D5" w14:textId="77777777" w:rsidR="0014357A" w:rsidRDefault="0014357A" w:rsidP="0014357A">
            <w:pPr>
              <w:pStyle w:val="tabletext"/>
              <w:rPr>
                <w:rStyle w:val="LineNumber"/>
              </w:rPr>
            </w:pPr>
            <w:r>
              <w:rPr>
                <w:rStyle w:val="LineNumber"/>
              </w:rPr>
              <w:t>Date of birth</w:t>
            </w:r>
          </w:p>
          <w:p w14:paraId="1F5C3FB7" w14:textId="77777777" w:rsidR="0014357A" w:rsidRDefault="0014357A" w:rsidP="0014357A">
            <w:pPr>
              <w:pStyle w:val="tabletext"/>
              <w:rPr>
                <w:rStyle w:val="LineNumber"/>
              </w:rPr>
            </w:pPr>
            <w:r>
              <w:rPr>
                <w:rStyle w:val="LineNumber"/>
              </w:rPr>
              <w:t>Event start datetime</w:t>
            </w:r>
          </w:p>
          <w:p w14:paraId="31051B02" w14:textId="77777777" w:rsidR="0014357A" w:rsidRDefault="0014357A" w:rsidP="0014357A">
            <w:pPr>
              <w:pStyle w:val="tabletext"/>
              <w:rPr>
                <w:rStyle w:val="LineNumber"/>
              </w:rPr>
            </w:pPr>
            <w:r>
              <w:rPr>
                <w:rStyle w:val="LineNumber"/>
              </w:rPr>
              <w:t>Operation/procedure date</w:t>
            </w:r>
          </w:p>
          <w:p w14:paraId="2BE9F92A" w14:textId="77777777" w:rsidR="0014357A" w:rsidRDefault="0014357A" w:rsidP="0014357A">
            <w:pPr>
              <w:pStyle w:val="tabletext"/>
              <w:rPr>
                <w:rStyle w:val="LineNumber"/>
              </w:rPr>
            </w:pPr>
            <w:r>
              <w:rPr>
                <w:rStyle w:val="LineNumber"/>
              </w:rPr>
              <w:t>Event leave days</w:t>
            </w:r>
          </w:p>
          <w:p w14:paraId="4A088724" w14:textId="77777777" w:rsidR="0014357A" w:rsidRDefault="0014357A" w:rsidP="0014357A">
            <w:pPr>
              <w:pStyle w:val="tabletext"/>
              <w:rPr>
                <w:rStyle w:val="LineNumber"/>
              </w:rPr>
            </w:pPr>
            <w:r>
              <w:rPr>
                <w:rStyle w:val="LineNumber"/>
              </w:rPr>
              <w:t>Age at discharge</w:t>
            </w:r>
          </w:p>
          <w:p w14:paraId="44354379" w14:textId="77777777" w:rsidR="0014357A" w:rsidRDefault="0014357A" w:rsidP="0014357A">
            <w:pPr>
              <w:pStyle w:val="tabletext"/>
              <w:rPr>
                <w:rStyle w:val="LineNumber"/>
              </w:rPr>
            </w:pPr>
            <w:r>
              <w:rPr>
                <w:rStyle w:val="LineNumber"/>
              </w:rPr>
              <w:t>Length of stay</w:t>
            </w:r>
          </w:p>
          <w:p w14:paraId="4A6A592A" w14:textId="77777777" w:rsidR="0014357A" w:rsidRDefault="0014357A" w:rsidP="0014357A">
            <w:pPr>
              <w:pStyle w:val="tabletext"/>
              <w:rPr>
                <w:rStyle w:val="LineNumber"/>
              </w:rPr>
            </w:pPr>
            <w:r>
              <w:rPr>
                <w:rStyle w:val="LineNumber"/>
              </w:rPr>
              <w:t>Year of data</w:t>
            </w:r>
          </w:p>
          <w:p w14:paraId="6CEB82C9" w14:textId="77777777" w:rsidR="0014357A" w:rsidRDefault="0014357A" w:rsidP="0014357A">
            <w:pPr>
              <w:pStyle w:val="tabletext"/>
              <w:rPr>
                <w:rStyle w:val="LineNumber"/>
              </w:rPr>
            </w:pPr>
            <w:r>
              <w:rPr>
                <w:rStyle w:val="LineNumber"/>
              </w:rPr>
              <w:t>Month of data</w:t>
            </w:r>
          </w:p>
          <w:p w14:paraId="220553C1" w14:textId="77777777" w:rsidR="0014357A" w:rsidRDefault="0014357A" w:rsidP="0014357A">
            <w:pPr>
              <w:pStyle w:val="tabletext"/>
              <w:rPr>
                <w:rStyle w:val="LineNumber"/>
              </w:rPr>
            </w:pPr>
            <w:r>
              <w:rPr>
                <w:rStyle w:val="LineNumber"/>
              </w:rPr>
              <w:t>Financial year</w:t>
            </w:r>
          </w:p>
        </w:tc>
      </w:tr>
      <w:tr w:rsidR="0014357A" w14:paraId="4BF34BB4" w14:textId="77777777" w:rsidTr="00D01893">
        <w:trPr>
          <w:cantSplit/>
        </w:trPr>
        <w:tc>
          <w:tcPr>
            <w:tcW w:w="2267" w:type="dxa"/>
            <w:shd w:val="clear" w:color="auto" w:fill="auto"/>
          </w:tcPr>
          <w:p w14:paraId="3B5F3D5A"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FC176B1" w14:textId="77777777" w:rsidR="0014357A" w:rsidRDefault="0014357A" w:rsidP="0014357A">
            <w:pPr>
              <w:pStyle w:val="tabletext"/>
              <w:rPr>
                <w:rStyle w:val="LineNumber"/>
              </w:rPr>
            </w:pPr>
          </w:p>
        </w:tc>
      </w:tr>
      <w:tr w:rsidR="0014357A" w14:paraId="171A4702" w14:textId="77777777" w:rsidTr="00D01893">
        <w:trPr>
          <w:cantSplit/>
        </w:trPr>
        <w:tc>
          <w:tcPr>
            <w:tcW w:w="2267" w:type="dxa"/>
            <w:shd w:val="clear" w:color="auto" w:fill="auto"/>
          </w:tcPr>
          <w:p w14:paraId="4FAC055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555C95A" w14:textId="77777777" w:rsidR="0014357A" w:rsidRDefault="0014357A" w:rsidP="0014357A">
            <w:pPr>
              <w:pStyle w:val="tabletext"/>
              <w:rPr>
                <w:rStyle w:val="LineNumber"/>
              </w:rPr>
            </w:pPr>
          </w:p>
        </w:tc>
      </w:tr>
    </w:tbl>
    <w:p w14:paraId="6622CBE0" w14:textId="77777777" w:rsidR="0014357A" w:rsidRDefault="0014357A" w:rsidP="0014357A">
      <w:pPr>
        <w:rPr>
          <w:rStyle w:val="LineNumber"/>
        </w:rPr>
      </w:pPr>
    </w:p>
    <w:p w14:paraId="5FF43A6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A6325">
        <w:instrText>Event end type</w:instrText>
      </w:r>
      <w:r>
        <w:instrText xml:space="preserve">" </w:instrText>
      </w:r>
      <w:r>
        <w:rPr>
          <w:rStyle w:val="LineNumber"/>
        </w:rPr>
        <w:fldChar w:fldCharType="end"/>
      </w:r>
      <w:bookmarkStart w:id="84" w:name="_Toc10727702"/>
      <w:r>
        <w:rPr>
          <w:rStyle w:val="LineNumber"/>
        </w:rPr>
        <w:t>Event end type</w:t>
      </w:r>
      <w:bookmarkEnd w:id="84"/>
    </w:p>
    <w:tbl>
      <w:tblPr>
        <w:tblW w:w="0" w:type="auto"/>
        <w:tblCellMar>
          <w:bottom w:w="170" w:type="dxa"/>
        </w:tblCellMar>
        <w:tblLook w:val="04A0" w:firstRow="1" w:lastRow="0" w:firstColumn="1" w:lastColumn="0" w:noHBand="0" w:noVBand="1"/>
      </w:tblPr>
      <w:tblGrid>
        <w:gridCol w:w="2267"/>
        <w:gridCol w:w="5952"/>
      </w:tblGrid>
      <w:tr w:rsidR="0014357A" w14:paraId="1EA5B279" w14:textId="77777777" w:rsidTr="00D01893">
        <w:trPr>
          <w:cantSplit/>
        </w:trPr>
        <w:tc>
          <w:tcPr>
            <w:tcW w:w="2267" w:type="dxa"/>
            <w:shd w:val="clear" w:color="auto" w:fill="auto"/>
          </w:tcPr>
          <w:p w14:paraId="377135B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D26A572" w14:textId="77777777" w:rsidR="0014357A" w:rsidRDefault="0014357A" w:rsidP="0014357A">
            <w:pPr>
              <w:pStyle w:val="tabletext"/>
              <w:rPr>
                <w:rStyle w:val="LineNumber"/>
              </w:rPr>
            </w:pPr>
            <w:r>
              <w:rPr>
                <w:rStyle w:val="LineNumber"/>
              </w:rPr>
              <w:t>A code identifying how a healthcare event ended.</w:t>
            </w:r>
          </w:p>
        </w:tc>
      </w:tr>
      <w:tr w:rsidR="0014357A" w14:paraId="090CF8FC" w14:textId="77777777" w:rsidTr="00D01893">
        <w:trPr>
          <w:cantSplit/>
        </w:trPr>
        <w:tc>
          <w:tcPr>
            <w:tcW w:w="2267" w:type="dxa"/>
            <w:shd w:val="clear" w:color="auto" w:fill="auto"/>
          </w:tcPr>
          <w:p w14:paraId="55BC9E4D"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011E1B7" w14:textId="77777777" w:rsidR="0014357A" w:rsidRDefault="0014357A" w:rsidP="0014357A">
            <w:pPr>
              <w:pStyle w:val="tabletext"/>
              <w:rPr>
                <w:rStyle w:val="LineNumber"/>
              </w:rPr>
            </w:pPr>
            <w:r>
              <w:rPr>
                <w:rStyle w:val="LineNumber"/>
              </w:rPr>
              <w:t>event_end_type</w:t>
            </w:r>
          </w:p>
        </w:tc>
      </w:tr>
      <w:tr w:rsidR="0014357A" w14:paraId="7B792037" w14:textId="77777777" w:rsidTr="00D01893">
        <w:trPr>
          <w:cantSplit/>
        </w:trPr>
        <w:tc>
          <w:tcPr>
            <w:tcW w:w="2267" w:type="dxa"/>
            <w:shd w:val="clear" w:color="auto" w:fill="auto"/>
          </w:tcPr>
          <w:p w14:paraId="51B8844F"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EB89D59" w14:textId="77777777" w:rsidR="0014357A" w:rsidRDefault="0014357A" w:rsidP="0014357A">
            <w:pPr>
              <w:pStyle w:val="tabletext"/>
              <w:rPr>
                <w:rStyle w:val="LineNumber"/>
              </w:rPr>
            </w:pPr>
            <w:r>
              <w:rPr>
                <w:rStyle w:val="LineNumber"/>
              </w:rPr>
              <w:t>fact_nmd_health_event</w:t>
            </w:r>
          </w:p>
        </w:tc>
      </w:tr>
      <w:tr w:rsidR="0014357A" w14:paraId="593845E2" w14:textId="77777777" w:rsidTr="00D01893">
        <w:trPr>
          <w:cantSplit/>
        </w:trPr>
        <w:tc>
          <w:tcPr>
            <w:tcW w:w="2267" w:type="dxa"/>
            <w:shd w:val="clear" w:color="auto" w:fill="auto"/>
          </w:tcPr>
          <w:p w14:paraId="70D5E9B8"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9742EE7" w14:textId="77777777" w:rsidR="0014357A" w:rsidRDefault="0014357A" w:rsidP="0014357A">
            <w:pPr>
              <w:pStyle w:val="tabletext"/>
              <w:rPr>
                <w:rStyle w:val="LineNumber"/>
              </w:rPr>
            </w:pPr>
            <w:r>
              <w:rPr>
                <w:rStyle w:val="LineNumber"/>
              </w:rPr>
              <w:t>varchar2(2)</w:t>
            </w:r>
          </w:p>
        </w:tc>
      </w:tr>
      <w:tr w:rsidR="0014357A" w14:paraId="6CE891AD" w14:textId="77777777" w:rsidTr="00D01893">
        <w:trPr>
          <w:cantSplit/>
        </w:trPr>
        <w:tc>
          <w:tcPr>
            <w:tcW w:w="2267" w:type="dxa"/>
            <w:shd w:val="clear" w:color="auto" w:fill="auto"/>
          </w:tcPr>
          <w:p w14:paraId="5EDDD38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F07E4FC" w14:textId="77777777" w:rsidR="0014357A" w:rsidRDefault="0014357A" w:rsidP="0014357A">
            <w:pPr>
              <w:pStyle w:val="tabletext"/>
              <w:rPr>
                <w:rStyle w:val="LineNumber"/>
              </w:rPr>
            </w:pPr>
            <w:r>
              <w:rPr>
                <w:rStyle w:val="LineNumber"/>
              </w:rPr>
              <w:t>Discharge type</w:t>
            </w:r>
          </w:p>
        </w:tc>
      </w:tr>
      <w:tr w:rsidR="0014357A" w14:paraId="11F08595" w14:textId="77777777" w:rsidTr="00D01893">
        <w:trPr>
          <w:cantSplit/>
        </w:trPr>
        <w:tc>
          <w:tcPr>
            <w:tcW w:w="2267" w:type="dxa"/>
            <w:shd w:val="clear" w:color="auto" w:fill="auto"/>
          </w:tcPr>
          <w:p w14:paraId="31299D0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47AB14C" w14:textId="77777777" w:rsidR="0014357A" w:rsidRDefault="0014357A" w:rsidP="0014357A">
            <w:pPr>
              <w:pStyle w:val="tabletext"/>
              <w:rPr>
                <w:rStyle w:val="LineNumber"/>
              </w:rPr>
            </w:pPr>
          </w:p>
        </w:tc>
      </w:tr>
      <w:tr w:rsidR="0014357A" w14:paraId="46726AAB" w14:textId="77777777" w:rsidTr="00D01893">
        <w:trPr>
          <w:cantSplit/>
        </w:trPr>
        <w:tc>
          <w:tcPr>
            <w:tcW w:w="2267" w:type="dxa"/>
            <w:shd w:val="clear" w:color="auto" w:fill="auto"/>
          </w:tcPr>
          <w:p w14:paraId="534157D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CD44547" w14:textId="77777777" w:rsidR="0014357A" w:rsidRDefault="0014357A" w:rsidP="0014357A">
            <w:pPr>
              <w:pStyle w:val="tabletext"/>
              <w:rPr>
                <w:rStyle w:val="LineNumber"/>
              </w:rPr>
            </w:pPr>
          </w:p>
        </w:tc>
      </w:tr>
      <w:tr w:rsidR="0014357A" w14:paraId="2E483370" w14:textId="77777777" w:rsidTr="00D01893">
        <w:trPr>
          <w:cantSplit/>
        </w:trPr>
        <w:tc>
          <w:tcPr>
            <w:tcW w:w="2267" w:type="dxa"/>
            <w:shd w:val="clear" w:color="auto" w:fill="auto"/>
          </w:tcPr>
          <w:p w14:paraId="2E72EC9A"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9EB988E" w14:textId="77777777" w:rsidR="0014357A" w:rsidRDefault="0014357A" w:rsidP="0014357A">
            <w:pPr>
              <w:pStyle w:val="tabletext"/>
              <w:rPr>
                <w:rStyle w:val="LineNumber"/>
              </w:rPr>
            </w:pPr>
            <w:r>
              <w:rPr>
                <w:rStyle w:val="LineNumber"/>
              </w:rPr>
              <w:t>See the Event End Type code table on the MoH web site at http://www.health.govt.nz/nz-health-statistics/data-references/code-tables/common-code-tables. For further information or a printed copy of the code table, contact Analytical Services.</w:t>
            </w:r>
          </w:p>
        </w:tc>
      </w:tr>
      <w:tr w:rsidR="0014357A" w14:paraId="4EC10B36" w14:textId="77777777" w:rsidTr="00D01893">
        <w:trPr>
          <w:cantSplit/>
        </w:trPr>
        <w:tc>
          <w:tcPr>
            <w:tcW w:w="2267" w:type="dxa"/>
            <w:shd w:val="clear" w:color="auto" w:fill="auto"/>
          </w:tcPr>
          <w:p w14:paraId="22EA1DD7"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A8785E5" w14:textId="77777777" w:rsidR="0014357A" w:rsidRDefault="0014357A" w:rsidP="0014357A">
            <w:pPr>
              <w:pStyle w:val="tabletext"/>
              <w:rPr>
                <w:rStyle w:val="LineNumber"/>
              </w:rPr>
            </w:pPr>
            <w:r>
              <w:rPr>
                <w:rStyle w:val="LineNumber"/>
              </w:rPr>
              <w:t>'RO' was superseded on 1 July 1994.</w:t>
            </w:r>
          </w:p>
          <w:p w14:paraId="0C284BEE" w14:textId="77777777" w:rsidR="0014357A" w:rsidRDefault="0014357A" w:rsidP="0014357A">
            <w:pPr>
              <w:pStyle w:val="tabletext"/>
              <w:rPr>
                <w:rStyle w:val="LineNumber"/>
              </w:rPr>
            </w:pPr>
            <w:r>
              <w:rPr>
                <w:rStyle w:val="LineNumber"/>
              </w:rPr>
              <w:t xml:space="preserve">'DA' and 'DW' were introduced in 1995. </w:t>
            </w:r>
          </w:p>
          <w:p w14:paraId="00F5A39C" w14:textId="77777777" w:rsidR="0014357A" w:rsidRDefault="0014357A" w:rsidP="0014357A">
            <w:pPr>
              <w:pStyle w:val="tabletext"/>
              <w:rPr>
                <w:rStyle w:val="LineNumber"/>
              </w:rPr>
            </w:pPr>
            <w:r>
              <w:rPr>
                <w:rStyle w:val="LineNumber"/>
              </w:rPr>
              <w:t xml:space="preserve">'DO' was introduced in 1997. </w:t>
            </w:r>
          </w:p>
          <w:p w14:paraId="6A924959" w14:textId="77777777" w:rsidR="0014357A" w:rsidRDefault="0014357A" w:rsidP="0014357A">
            <w:pPr>
              <w:pStyle w:val="tabletext"/>
              <w:rPr>
                <w:rStyle w:val="LineNumber"/>
              </w:rPr>
            </w:pPr>
            <w:r>
              <w:rPr>
                <w:rStyle w:val="LineNumber"/>
              </w:rPr>
              <w:t>'DF' was introduced in 2000.</w:t>
            </w:r>
          </w:p>
          <w:p w14:paraId="0914C596" w14:textId="77777777" w:rsidR="0014357A" w:rsidRDefault="0014357A" w:rsidP="0014357A">
            <w:pPr>
              <w:pStyle w:val="tabletext"/>
              <w:rPr>
                <w:rStyle w:val="LineNumber"/>
              </w:rPr>
            </w:pPr>
            <w:r>
              <w:rPr>
                <w:rStyle w:val="LineNumber"/>
              </w:rPr>
              <w:t>EA, ED, EI, ER, ES and ET were introduced in 1 July 2007</w:t>
            </w:r>
          </w:p>
          <w:p w14:paraId="7CECB9CB" w14:textId="77777777" w:rsidR="0014357A" w:rsidRDefault="0014357A" w:rsidP="0014357A">
            <w:pPr>
              <w:pStyle w:val="tabletext"/>
              <w:rPr>
                <w:rStyle w:val="LineNumber"/>
              </w:rPr>
            </w:pPr>
          </w:p>
          <w:p w14:paraId="20A0AAB1" w14:textId="77777777" w:rsidR="0014357A" w:rsidRDefault="0014357A" w:rsidP="0014357A">
            <w:pPr>
              <w:pStyle w:val="tabletext"/>
              <w:rPr>
                <w:rStyle w:val="LineNumber"/>
              </w:rPr>
            </w:pPr>
            <w:r>
              <w:rPr>
                <w:rStyle w:val="LineNumber"/>
              </w:rPr>
              <w:t xml:space="preserve">See </w:t>
            </w:r>
            <w:r w:rsidR="001D7825">
              <w:rPr>
                <w:rStyle w:val="LineNumber"/>
              </w:rPr>
              <w:t>Appendix for</w:t>
            </w:r>
            <w:r>
              <w:rPr>
                <w:rStyle w:val="LineNumber"/>
              </w:rPr>
              <w:t xml:space="preserve"> the allocation Guide for Use of NMDS Emergency Department (ED) Event End Type Codes, Emergency Department scenarios and Event End Type Code mappings for 3M CodefinderTM.</w:t>
            </w:r>
          </w:p>
        </w:tc>
      </w:tr>
      <w:tr w:rsidR="0014357A" w14:paraId="697706F6" w14:textId="77777777" w:rsidTr="00D01893">
        <w:trPr>
          <w:cantSplit/>
        </w:trPr>
        <w:tc>
          <w:tcPr>
            <w:tcW w:w="2267" w:type="dxa"/>
            <w:shd w:val="clear" w:color="auto" w:fill="auto"/>
          </w:tcPr>
          <w:p w14:paraId="5ED7F852"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E5E5C99" w14:textId="77777777" w:rsidR="0014357A" w:rsidRDefault="0014357A" w:rsidP="0014357A">
            <w:pPr>
              <w:pStyle w:val="tabletext"/>
              <w:rPr>
                <w:rStyle w:val="LineNumber"/>
              </w:rPr>
            </w:pPr>
            <w:r>
              <w:rPr>
                <w:rStyle w:val="LineNumber"/>
              </w:rPr>
              <w:t>Must be a valid code in the Event End Type code table.</w:t>
            </w:r>
          </w:p>
          <w:p w14:paraId="25132842" w14:textId="77777777" w:rsidR="0014357A" w:rsidRDefault="0014357A" w:rsidP="0014357A">
            <w:pPr>
              <w:pStyle w:val="tabletext"/>
              <w:rPr>
                <w:rStyle w:val="LineNumber"/>
              </w:rPr>
            </w:pPr>
            <w:r>
              <w:rPr>
                <w:rStyle w:val="LineNumber"/>
              </w:rPr>
              <w:t xml:space="preserve">Optional for psychiatric inpatient events. </w:t>
            </w:r>
          </w:p>
          <w:p w14:paraId="6AFC3B2C" w14:textId="77777777" w:rsidR="0014357A" w:rsidRDefault="0014357A" w:rsidP="0014357A">
            <w:pPr>
              <w:pStyle w:val="tabletext"/>
              <w:rPr>
                <w:rStyle w:val="LineNumber"/>
              </w:rPr>
            </w:pPr>
            <w:r>
              <w:rPr>
                <w:rStyle w:val="LineNumber"/>
              </w:rPr>
              <w:t>Mandatory for all other event types.</w:t>
            </w:r>
          </w:p>
        </w:tc>
      </w:tr>
      <w:tr w:rsidR="0014357A" w14:paraId="05C8EEEF" w14:textId="77777777" w:rsidTr="00D01893">
        <w:trPr>
          <w:cantSplit/>
        </w:trPr>
        <w:tc>
          <w:tcPr>
            <w:tcW w:w="2267" w:type="dxa"/>
            <w:shd w:val="clear" w:color="auto" w:fill="auto"/>
          </w:tcPr>
          <w:p w14:paraId="1652EE8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69463E5" w14:textId="77777777" w:rsidR="0014357A" w:rsidRDefault="0014357A" w:rsidP="0014357A">
            <w:pPr>
              <w:pStyle w:val="tabletext"/>
              <w:rPr>
                <w:rStyle w:val="LineNumber"/>
              </w:rPr>
            </w:pPr>
            <w:r>
              <w:rPr>
                <w:rStyle w:val="LineNumber"/>
              </w:rPr>
              <w:t>Refer to notes in the National Minimum Dataset (Hospital Events) Data Dictionary on the Ministry of Health web site at http://www.health.govt.nz/publication/national-minimum-dataset-hospital-events-data-dictionary</w:t>
            </w:r>
          </w:p>
        </w:tc>
      </w:tr>
      <w:tr w:rsidR="0014357A" w14:paraId="38FB7B78" w14:textId="77777777" w:rsidTr="00D01893">
        <w:trPr>
          <w:cantSplit/>
        </w:trPr>
        <w:tc>
          <w:tcPr>
            <w:tcW w:w="2267" w:type="dxa"/>
            <w:shd w:val="clear" w:color="auto" w:fill="auto"/>
          </w:tcPr>
          <w:p w14:paraId="0882F6C8"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234213BA" w14:textId="77777777" w:rsidR="0014357A" w:rsidRDefault="0014357A" w:rsidP="0014357A">
            <w:pPr>
              <w:pStyle w:val="tabletext"/>
              <w:rPr>
                <w:rStyle w:val="LineNumber"/>
              </w:rPr>
            </w:pPr>
            <w:r>
              <w:rPr>
                <w:rStyle w:val="LineNumber"/>
              </w:rPr>
              <w:t>event_end_date, event_end_description</w:t>
            </w:r>
          </w:p>
        </w:tc>
      </w:tr>
      <w:tr w:rsidR="0014357A" w14:paraId="50FDF1B0" w14:textId="77777777" w:rsidTr="00D01893">
        <w:trPr>
          <w:cantSplit/>
        </w:trPr>
        <w:tc>
          <w:tcPr>
            <w:tcW w:w="2267" w:type="dxa"/>
            <w:shd w:val="clear" w:color="auto" w:fill="auto"/>
          </w:tcPr>
          <w:p w14:paraId="22BC8D93"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6901838" w14:textId="77777777" w:rsidR="0014357A" w:rsidRDefault="0014357A" w:rsidP="0014357A">
            <w:pPr>
              <w:pStyle w:val="tabletext"/>
              <w:rPr>
                <w:rStyle w:val="LineNumber"/>
              </w:rPr>
            </w:pPr>
          </w:p>
        </w:tc>
      </w:tr>
      <w:tr w:rsidR="0014357A" w14:paraId="2A51F65B" w14:textId="77777777" w:rsidTr="00D01893">
        <w:trPr>
          <w:cantSplit/>
        </w:trPr>
        <w:tc>
          <w:tcPr>
            <w:tcW w:w="2267" w:type="dxa"/>
            <w:shd w:val="clear" w:color="auto" w:fill="auto"/>
          </w:tcPr>
          <w:p w14:paraId="392DC282"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B8BB957" w14:textId="77777777" w:rsidR="0014357A" w:rsidRDefault="0014357A" w:rsidP="0014357A">
            <w:pPr>
              <w:pStyle w:val="tabletext"/>
              <w:rPr>
                <w:rStyle w:val="LineNumber"/>
              </w:rPr>
            </w:pPr>
            <w:r>
              <w:rPr>
                <w:rStyle w:val="LineNumber"/>
              </w:rPr>
              <w:t>National Data Policy Group</w:t>
            </w:r>
          </w:p>
        </w:tc>
      </w:tr>
    </w:tbl>
    <w:p w14:paraId="2564B9EE" w14:textId="77777777" w:rsidR="0014357A" w:rsidRDefault="0014357A" w:rsidP="0014357A">
      <w:pPr>
        <w:rPr>
          <w:rStyle w:val="LineNumber"/>
        </w:rPr>
      </w:pPr>
    </w:p>
    <w:p w14:paraId="243DB422"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47565">
        <w:instrText>Event extra information</w:instrText>
      </w:r>
      <w:r>
        <w:instrText xml:space="preserve">" </w:instrText>
      </w:r>
      <w:r>
        <w:rPr>
          <w:rStyle w:val="LineNumber"/>
        </w:rPr>
        <w:fldChar w:fldCharType="end"/>
      </w:r>
      <w:bookmarkStart w:id="85" w:name="_Toc10727703"/>
      <w:r>
        <w:rPr>
          <w:rStyle w:val="LineNumber"/>
        </w:rPr>
        <w:t>Event extra information</w:t>
      </w:r>
      <w:bookmarkEnd w:id="85"/>
    </w:p>
    <w:tbl>
      <w:tblPr>
        <w:tblW w:w="0" w:type="auto"/>
        <w:tblCellMar>
          <w:bottom w:w="170" w:type="dxa"/>
        </w:tblCellMar>
        <w:tblLook w:val="04A0" w:firstRow="1" w:lastRow="0" w:firstColumn="1" w:lastColumn="0" w:noHBand="0" w:noVBand="1"/>
      </w:tblPr>
      <w:tblGrid>
        <w:gridCol w:w="2267"/>
        <w:gridCol w:w="5952"/>
      </w:tblGrid>
      <w:tr w:rsidR="0014357A" w14:paraId="370B641D" w14:textId="77777777" w:rsidTr="00D01893">
        <w:trPr>
          <w:cantSplit/>
        </w:trPr>
        <w:tc>
          <w:tcPr>
            <w:tcW w:w="2267" w:type="dxa"/>
            <w:shd w:val="clear" w:color="auto" w:fill="auto"/>
          </w:tcPr>
          <w:p w14:paraId="6E343991"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49158E0" w14:textId="77777777" w:rsidR="0014357A" w:rsidRDefault="0014357A" w:rsidP="0014357A">
            <w:pPr>
              <w:pStyle w:val="tabletext"/>
              <w:rPr>
                <w:rStyle w:val="LineNumber"/>
              </w:rPr>
            </w:pPr>
            <w:r>
              <w:rPr>
                <w:rStyle w:val="LineNumber"/>
              </w:rPr>
              <w:t>Enables extra information concerning an event to be recorded in a free-text format.</w:t>
            </w:r>
          </w:p>
        </w:tc>
      </w:tr>
      <w:tr w:rsidR="0014357A" w14:paraId="50D1E61B" w14:textId="77777777" w:rsidTr="00D01893">
        <w:trPr>
          <w:cantSplit/>
        </w:trPr>
        <w:tc>
          <w:tcPr>
            <w:tcW w:w="2267" w:type="dxa"/>
            <w:shd w:val="clear" w:color="auto" w:fill="auto"/>
          </w:tcPr>
          <w:p w14:paraId="4B0C851A"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A5B04BF" w14:textId="77777777" w:rsidR="0014357A" w:rsidRDefault="0014357A" w:rsidP="0014357A">
            <w:pPr>
              <w:pStyle w:val="tabletext"/>
              <w:rPr>
                <w:rStyle w:val="LineNumber"/>
              </w:rPr>
            </w:pPr>
            <w:r>
              <w:rPr>
                <w:rStyle w:val="LineNumber"/>
              </w:rPr>
              <w:t>event_extra_information</w:t>
            </w:r>
          </w:p>
        </w:tc>
      </w:tr>
      <w:tr w:rsidR="0014357A" w14:paraId="71186A78" w14:textId="77777777" w:rsidTr="00D01893">
        <w:trPr>
          <w:cantSplit/>
        </w:trPr>
        <w:tc>
          <w:tcPr>
            <w:tcW w:w="2267" w:type="dxa"/>
            <w:shd w:val="clear" w:color="auto" w:fill="auto"/>
          </w:tcPr>
          <w:p w14:paraId="1F758808"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AF055CC" w14:textId="77777777" w:rsidR="0014357A" w:rsidRDefault="0014357A" w:rsidP="0014357A">
            <w:pPr>
              <w:pStyle w:val="tabletext"/>
              <w:rPr>
                <w:rStyle w:val="LineNumber"/>
              </w:rPr>
            </w:pPr>
            <w:r>
              <w:rPr>
                <w:rStyle w:val="LineNumber"/>
              </w:rPr>
              <w:t>fact_nmd_health_event</w:t>
            </w:r>
          </w:p>
        </w:tc>
      </w:tr>
      <w:tr w:rsidR="0014357A" w14:paraId="59CA4DFF" w14:textId="77777777" w:rsidTr="00D01893">
        <w:trPr>
          <w:cantSplit/>
        </w:trPr>
        <w:tc>
          <w:tcPr>
            <w:tcW w:w="2267" w:type="dxa"/>
            <w:shd w:val="clear" w:color="auto" w:fill="auto"/>
          </w:tcPr>
          <w:p w14:paraId="50B9651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3673788" w14:textId="77777777" w:rsidR="0014357A" w:rsidRDefault="0014357A" w:rsidP="0014357A">
            <w:pPr>
              <w:pStyle w:val="tabletext"/>
              <w:rPr>
                <w:rStyle w:val="LineNumber"/>
              </w:rPr>
            </w:pPr>
            <w:r>
              <w:rPr>
                <w:rStyle w:val="LineNumber"/>
              </w:rPr>
              <w:t>varchar2(90)</w:t>
            </w:r>
          </w:p>
        </w:tc>
      </w:tr>
      <w:tr w:rsidR="0014357A" w14:paraId="50EDD31B" w14:textId="77777777" w:rsidTr="00D01893">
        <w:trPr>
          <w:cantSplit/>
        </w:trPr>
        <w:tc>
          <w:tcPr>
            <w:tcW w:w="2267" w:type="dxa"/>
            <w:shd w:val="clear" w:color="auto" w:fill="auto"/>
          </w:tcPr>
          <w:p w14:paraId="411F1790"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0D7C6AD" w14:textId="77777777" w:rsidR="0014357A" w:rsidRDefault="0014357A" w:rsidP="0014357A">
            <w:pPr>
              <w:pStyle w:val="tabletext"/>
              <w:rPr>
                <w:rStyle w:val="LineNumber"/>
              </w:rPr>
            </w:pPr>
            <w:r>
              <w:rPr>
                <w:rStyle w:val="LineNumber"/>
              </w:rPr>
              <w:t>Comment field, Free text field</w:t>
            </w:r>
          </w:p>
        </w:tc>
      </w:tr>
      <w:tr w:rsidR="0014357A" w14:paraId="0812755D" w14:textId="77777777" w:rsidTr="00D01893">
        <w:trPr>
          <w:cantSplit/>
        </w:trPr>
        <w:tc>
          <w:tcPr>
            <w:tcW w:w="2267" w:type="dxa"/>
            <w:shd w:val="clear" w:color="auto" w:fill="auto"/>
          </w:tcPr>
          <w:p w14:paraId="4EC8A11A"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1D94AAD" w14:textId="77777777" w:rsidR="0014357A" w:rsidRDefault="0014357A" w:rsidP="0014357A">
            <w:pPr>
              <w:pStyle w:val="tabletext"/>
              <w:rPr>
                <w:rStyle w:val="LineNumber"/>
              </w:rPr>
            </w:pPr>
          </w:p>
        </w:tc>
      </w:tr>
      <w:tr w:rsidR="0014357A" w14:paraId="0BA3886E" w14:textId="77777777" w:rsidTr="00D01893">
        <w:trPr>
          <w:cantSplit/>
        </w:trPr>
        <w:tc>
          <w:tcPr>
            <w:tcW w:w="2267" w:type="dxa"/>
            <w:shd w:val="clear" w:color="auto" w:fill="auto"/>
          </w:tcPr>
          <w:p w14:paraId="472D323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BEBAEF4" w14:textId="77777777" w:rsidR="0014357A" w:rsidRDefault="0014357A" w:rsidP="0014357A">
            <w:pPr>
              <w:pStyle w:val="tabletext"/>
              <w:rPr>
                <w:rStyle w:val="LineNumber"/>
              </w:rPr>
            </w:pPr>
            <w:r>
              <w:rPr>
                <w:rStyle w:val="LineNumber"/>
              </w:rPr>
              <w:t>Free text</w:t>
            </w:r>
          </w:p>
        </w:tc>
      </w:tr>
      <w:tr w:rsidR="0014357A" w14:paraId="4C6FE4EA" w14:textId="77777777" w:rsidTr="00D01893">
        <w:trPr>
          <w:cantSplit/>
        </w:trPr>
        <w:tc>
          <w:tcPr>
            <w:tcW w:w="2267" w:type="dxa"/>
            <w:shd w:val="clear" w:color="auto" w:fill="auto"/>
          </w:tcPr>
          <w:p w14:paraId="1BB5A9D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342958C" w14:textId="77777777" w:rsidR="0014357A" w:rsidRDefault="0014357A" w:rsidP="0014357A">
            <w:pPr>
              <w:pStyle w:val="tabletext"/>
              <w:rPr>
                <w:rStyle w:val="LineNumber"/>
              </w:rPr>
            </w:pPr>
          </w:p>
        </w:tc>
      </w:tr>
      <w:tr w:rsidR="0014357A" w14:paraId="5013B2C0" w14:textId="77777777" w:rsidTr="00D01893">
        <w:trPr>
          <w:cantSplit/>
        </w:trPr>
        <w:tc>
          <w:tcPr>
            <w:tcW w:w="2267" w:type="dxa"/>
            <w:shd w:val="clear" w:color="auto" w:fill="auto"/>
          </w:tcPr>
          <w:p w14:paraId="7BADC2AA"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411F5E8" w14:textId="77777777" w:rsidR="0014357A" w:rsidRDefault="0014357A" w:rsidP="0014357A">
            <w:pPr>
              <w:pStyle w:val="tabletext"/>
              <w:rPr>
                <w:rStyle w:val="LineNumber"/>
              </w:rPr>
            </w:pPr>
            <w:r>
              <w:rPr>
                <w:rStyle w:val="LineNumber"/>
              </w:rPr>
              <w:t>The field is currently used primarily for cancer events, as a place to record extra information about primary tumours. It may also be used to supply extra information for external cause of injury where the diagnosis description field is not long enough.</w:t>
            </w:r>
          </w:p>
        </w:tc>
      </w:tr>
      <w:tr w:rsidR="0014357A" w14:paraId="3586A455" w14:textId="77777777" w:rsidTr="00D01893">
        <w:trPr>
          <w:cantSplit/>
        </w:trPr>
        <w:tc>
          <w:tcPr>
            <w:tcW w:w="2267" w:type="dxa"/>
            <w:shd w:val="clear" w:color="auto" w:fill="auto"/>
          </w:tcPr>
          <w:p w14:paraId="1EBD580D"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0E7BE91" w14:textId="77777777" w:rsidR="0014357A" w:rsidRDefault="0014357A" w:rsidP="0014357A">
            <w:pPr>
              <w:pStyle w:val="tabletext"/>
              <w:rPr>
                <w:rStyle w:val="LineNumber"/>
              </w:rPr>
            </w:pPr>
            <w:r>
              <w:rPr>
                <w:rStyle w:val="LineNumber"/>
              </w:rPr>
              <w:t>Optional.</w:t>
            </w:r>
          </w:p>
        </w:tc>
      </w:tr>
      <w:tr w:rsidR="0014357A" w14:paraId="455E6ABE" w14:textId="77777777" w:rsidTr="00D01893">
        <w:trPr>
          <w:cantSplit/>
        </w:trPr>
        <w:tc>
          <w:tcPr>
            <w:tcW w:w="2267" w:type="dxa"/>
            <w:shd w:val="clear" w:color="auto" w:fill="auto"/>
          </w:tcPr>
          <w:p w14:paraId="095B1AB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71B8232" w14:textId="77777777" w:rsidR="0014357A" w:rsidRDefault="0014357A" w:rsidP="0014357A">
            <w:pPr>
              <w:pStyle w:val="tabletext"/>
              <w:rPr>
                <w:rStyle w:val="LineNumber"/>
              </w:rPr>
            </w:pPr>
          </w:p>
        </w:tc>
      </w:tr>
      <w:tr w:rsidR="0014357A" w14:paraId="35B5B35F" w14:textId="77777777" w:rsidTr="00D01893">
        <w:trPr>
          <w:cantSplit/>
        </w:trPr>
        <w:tc>
          <w:tcPr>
            <w:tcW w:w="2267" w:type="dxa"/>
            <w:shd w:val="clear" w:color="auto" w:fill="auto"/>
          </w:tcPr>
          <w:p w14:paraId="5231C5CD"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A7E2DF3" w14:textId="77777777" w:rsidR="0014357A" w:rsidRDefault="0014357A" w:rsidP="0014357A">
            <w:pPr>
              <w:pStyle w:val="tabletext"/>
              <w:rPr>
                <w:rStyle w:val="LineNumber"/>
              </w:rPr>
            </w:pPr>
          </w:p>
        </w:tc>
      </w:tr>
      <w:tr w:rsidR="0014357A" w14:paraId="00BBC969" w14:textId="77777777" w:rsidTr="00D01893">
        <w:trPr>
          <w:cantSplit/>
        </w:trPr>
        <w:tc>
          <w:tcPr>
            <w:tcW w:w="2267" w:type="dxa"/>
            <w:shd w:val="clear" w:color="auto" w:fill="auto"/>
          </w:tcPr>
          <w:p w14:paraId="16AF132A"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57EE8F4" w14:textId="77777777" w:rsidR="0014357A" w:rsidRDefault="0014357A" w:rsidP="0014357A">
            <w:pPr>
              <w:pStyle w:val="tabletext"/>
              <w:rPr>
                <w:rStyle w:val="LineNumber"/>
              </w:rPr>
            </w:pPr>
          </w:p>
        </w:tc>
      </w:tr>
      <w:tr w:rsidR="0014357A" w14:paraId="4DE0B983" w14:textId="77777777" w:rsidTr="00D01893">
        <w:trPr>
          <w:cantSplit/>
        </w:trPr>
        <w:tc>
          <w:tcPr>
            <w:tcW w:w="2267" w:type="dxa"/>
            <w:shd w:val="clear" w:color="auto" w:fill="auto"/>
          </w:tcPr>
          <w:p w14:paraId="3F2A82C8"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CE810FE" w14:textId="77777777" w:rsidR="0014357A" w:rsidRDefault="0014357A" w:rsidP="0014357A">
            <w:pPr>
              <w:pStyle w:val="tabletext"/>
              <w:rPr>
                <w:rStyle w:val="LineNumber"/>
              </w:rPr>
            </w:pPr>
          </w:p>
        </w:tc>
      </w:tr>
    </w:tbl>
    <w:p w14:paraId="4139BD3E" w14:textId="77777777" w:rsidR="0014357A" w:rsidRDefault="0014357A" w:rsidP="0014357A">
      <w:pPr>
        <w:rPr>
          <w:rStyle w:val="LineNumber"/>
        </w:rPr>
      </w:pPr>
    </w:p>
    <w:p w14:paraId="5F1DC784"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B1401">
        <w:instrText>Event id</w:instrText>
      </w:r>
      <w:r>
        <w:instrText xml:space="preserve">" </w:instrText>
      </w:r>
      <w:r>
        <w:rPr>
          <w:rStyle w:val="LineNumber"/>
        </w:rPr>
        <w:fldChar w:fldCharType="end"/>
      </w:r>
      <w:bookmarkStart w:id="86" w:name="_Toc10727704"/>
      <w:r>
        <w:rPr>
          <w:rStyle w:val="LineNumber"/>
        </w:rPr>
        <w:t>Event id</w:t>
      </w:r>
      <w:bookmarkEnd w:id="86"/>
    </w:p>
    <w:tbl>
      <w:tblPr>
        <w:tblW w:w="0" w:type="auto"/>
        <w:tblCellMar>
          <w:bottom w:w="170" w:type="dxa"/>
        </w:tblCellMar>
        <w:tblLook w:val="04A0" w:firstRow="1" w:lastRow="0" w:firstColumn="1" w:lastColumn="0" w:noHBand="0" w:noVBand="1"/>
      </w:tblPr>
      <w:tblGrid>
        <w:gridCol w:w="2267"/>
        <w:gridCol w:w="5952"/>
      </w:tblGrid>
      <w:tr w:rsidR="0014357A" w14:paraId="1899769A" w14:textId="77777777" w:rsidTr="00D01893">
        <w:trPr>
          <w:cantSplit/>
        </w:trPr>
        <w:tc>
          <w:tcPr>
            <w:tcW w:w="2267" w:type="dxa"/>
            <w:shd w:val="clear" w:color="auto" w:fill="auto"/>
          </w:tcPr>
          <w:p w14:paraId="147C048C"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4C7306B" w14:textId="77777777" w:rsidR="0014357A" w:rsidRDefault="0014357A" w:rsidP="0014357A">
            <w:pPr>
              <w:pStyle w:val="tabletext"/>
              <w:rPr>
                <w:rStyle w:val="LineNumber"/>
              </w:rPr>
            </w:pPr>
            <w:r>
              <w:rPr>
                <w:rStyle w:val="LineNumber"/>
              </w:rPr>
              <w:t>An internal reference number that uniquely identifies a health event.</w:t>
            </w:r>
          </w:p>
        </w:tc>
      </w:tr>
      <w:tr w:rsidR="0014357A" w14:paraId="5622EE0F" w14:textId="77777777" w:rsidTr="00D01893">
        <w:trPr>
          <w:cantSplit/>
        </w:trPr>
        <w:tc>
          <w:tcPr>
            <w:tcW w:w="2267" w:type="dxa"/>
            <w:shd w:val="clear" w:color="auto" w:fill="auto"/>
          </w:tcPr>
          <w:p w14:paraId="5267C3F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71D6BD23" w14:textId="77777777" w:rsidR="0014357A" w:rsidRDefault="0014357A" w:rsidP="0014357A">
            <w:pPr>
              <w:pStyle w:val="tabletext"/>
              <w:rPr>
                <w:rStyle w:val="LineNumber"/>
              </w:rPr>
            </w:pPr>
            <w:r>
              <w:rPr>
                <w:rStyle w:val="LineNumber"/>
              </w:rPr>
              <w:t>event_id</w:t>
            </w:r>
          </w:p>
        </w:tc>
      </w:tr>
      <w:tr w:rsidR="0014357A" w14:paraId="717475B4" w14:textId="77777777" w:rsidTr="00D01893">
        <w:trPr>
          <w:cantSplit/>
        </w:trPr>
        <w:tc>
          <w:tcPr>
            <w:tcW w:w="2267" w:type="dxa"/>
            <w:shd w:val="clear" w:color="auto" w:fill="auto"/>
          </w:tcPr>
          <w:p w14:paraId="1513A98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E5AEE4B" w14:textId="77777777" w:rsidR="0014357A" w:rsidRDefault="0014357A" w:rsidP="0014357A">
            <w:pPr>
              <w:pStyle w:val="tabletext"/>
              <w:rPr>
                <w:rStyle w:val="LineNumber"/>
              </w:rPr>
            </w:pPr>
            <w:r>
              <w:rPr>
                <w:rStyle w:val="LineNumber"/>
              </w:rPr>
              <w:t>fact_nmd_health_event</w:t>
            </w:r>
          </w:p>
        </w:tc>
      </w:tr>
      <w:tr w:rsidR="0014357A" w14:paraId="67D32D82" w14:textId="77777777" w:rsidTr="00D01893">
        <w:trPr>
          <w:cantSplit/>
        </w:trPr>
        <w:tc>
          <w:tcPr>
            <w:tcW w:w="2267" w:type="dxa"/>
            <w:shd w:val="clear" w:color="auto" w:fill="auto"/>
          </w:tcPr>
          <w:p w14:paraId="1BD47F04"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2198369" w14:textId="77777777" w:rsidR="0014357A" w:rsidRDefault="0014357A" w:rsidP="0014357A">
            <w:pPr>
              <w:pStyle w:val="tabletext"/>
              <w:rPr>
                <w:rStyle w:val="LineNumber"/>
              </w:rPr>
            </w:pPr>
            <w:r>
              <w:rPr>
                <w:rStyle w:val="LineNumber"/>
              </w:rPr>
              <w:t>integer</w:t>
            </w:r>
          </w:p>
        </w:tc>
      </w:tr>
      <w:tr w:rsidR="0014357A" w14:paraId="533C2DF1" w14:textId="77777777" w:rsidTr="00D01893">
        <w:trPr>
          <w:cantSplit/>
        </w:trPr>
        <w:tc>
          <w:tcPr>
            <w:tcW w:w="2267" w:type="dxa"/>
            <w:shd w:val="clear" w:color="auto" w:fill="auto"/>
          </w:tcPr>
          <w:p w14:paraId="2B85B05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2C9CFF8" w14:textId="77777777" w:rsidR="0014357A" w:rsidRDefault="0014357A" w:rsidP="0014357A">
            <w:pPr>
              <w:pStyle w:val="tabletext"/>
              <w:rPr>
                <w:rStyle w:val="LineNumber"/>
              </w:rPr>
            </w:pPr>
          </w:p>
        </w:tc>
      </w:tr>
      <w:tr w:rsidR="0014357A" w14:paraId="707C6DEF" w14:textId="77777777" w:rsidTr="00D01893">
        <w:trPr>
          <w:cantSplit/>
        </w:trPr>
        <w:tc>
          <w:tcPr>
            <w:tcW w:w="2267" w:type="dxa"/>
            <w:shd w:val="clear" w:color="auto" w:fill="auto"/>
          </w:tcPr>
          <w:p w14:paraId="46BB5004"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AF97EA6" w14:textId="77777777" w:rsidR="0014357A" w:rsidRDefault="0014357A" w:rsidP="0014357A">
            <w:pPr>
              <w:pStyle w:val="tabletext"/>
              <w:rPr>
                <w:rStyle w:val="LineNumber"/>
              </w:rPr>
            </w:pPr>
            <w:r>
              <w:rPr>
                <w:rStyle w:val="LineNumber"/>
              </w:rPr>
              <w:t>Any event on the NMDS.</w:t>
            </w:r>
          </w:p>
        </w:tc>
      </w:tr>
      <w:tr w:rsidR="0014357A" w14:paraId="05CA6300" w14:textId="77777777" w:rsidTr="00D01893">
        <w:trPr>
          <w:cantSplit/>
        </w:trPr>
        <w:tc>
          <w:tcPr>
            <w:tcW w:w="2267" w:type="dxa"/>
            <w:shd w:val="clear" w:color="auto" w:fill="auto"/>
          </w:tcPr>
          <w:p w14:paraId="70925C8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9F4F792" w14:textId="77777777" w:rsidR="0014357A" w:rsidRDefault="0014357A" w:rsidP="0014357A">
            <w:pPr>
              <w:pStyle w:val="tabletext"/>
              <w:rPr>
                <w:rStyle w:val="LineNumber"/>
              </w:rPr>
            </w:pPr>
          </w:p>
        </w:tc>
      </w:tr>
      <w:tr w:rsidR="0014357A" w14:paraId="148D5DE7" w14:textId="77777777" w:rsidTr="00D01893">
        <w:trPr>
          <w:cantSplit/>
        </w:trPr>
        <w:tc>
          <w:tcPr>
            <w:tcW w:w="2267" w:type="dxa"/>
            <w:shd w:val="clear" w:color="auto" w:fill="auto"/>
          </w:tcPr>
          <w:p w14:paraId="4044AB00"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560FB17" w14:textId="77777777" w:rsidR="0014357A" w:rsidRDefault="0014357A" w:rsidP="0014357A">
            <w:pPr>
              <w:pStyle w:val="tabletext"/>
              <w:rPr>
                <w:rStyle w:val="LineNumber"/>
              </w:rPr>
            </w:pPr>
          </w:p>
        </w:tc>
      </w:tr>
      <w:tr w:rsidR="0014357A" w14:paraId="249B89E1" w14:textId="77777777" w:rsidTr="00D01893">
        <w:trPr>
          <w:cantSplit/>
        </w:trPr>
        <w:tc>
          <w:tcPr>
            <w:tcW w:w="2267" w:type="dxa"/>
            <w:shd w:val="clear" w:color="auto" w:fill="auto"/>
          </w:tcPr>
          <w:p w14:paraId="0E581168"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3A075E1" w14:textId="77777777" w:rsidR="0014357A" w:rsidRDefault="0014357A" w:rsidP="0014357A">
            <w:pPr>
              <w:pStyle w:val="tabletext"/>
              <w:rPr>
                <w:rStyle w:val="LineNumber"/>
              </w:rPr>
            </w:pPr>
            <w:r>
              <w:rPr>
                <w:rStyle w:val="LineNumber"/>
              </w:rPr>
              <w:t>Serves as the primary key for all data tables. Event ID is assigned by the Ministry of Health on load, so if an event is deleted and then reloaded, a new Event ID will be assigned.</w:t>
            </w:r>
          </w:p>
          <w:p w14:paraId="1DD7344C" w14:textId="77777777" w:rsidR="0014357A" w:rsidRDefault="0014357A" w:rsidP="0014357A">
            <w:pPr>
              <w:pStyle w:val="tabletext"/>
              <w:rPr>
                <w:rStyle w:val="LineNumber"/>
              </w:rPr>
            </w:pPr>
          </w:p>
          <w:p w14:paraId="63FE0F3D" w14:textId="77777777" w:rsidR="0014357A" w:rsidRDefault="0014357A" w:rsidP="0014357A">
            <w:pPr>
              <w:pStyle w:val="tabletext"/>
              <w:rPr>
                <w:rStyle w:val="LineNumber"/>
              </w:rPr>
            </w:pPr>
            <w:r>
              <w:rPr>
                <w:rStyle w:val="LineNumber"/>
              </w:rPr>
              <w:t>Unique link between the main tables in the database.</w:t>
            </w:r>
          </w:p>
        </w:tc>
      </w:tr>
      <w:tr w:rsidR="0014357A" w14:paraId="677673FE" w14:textId="77777777" w:rsidTr="00D01893">
        <w:trPr>
          <w:cantSplit/>
        </w:trPr>
        <w:tc>
          <w:tcPr>
            <w:tcW w:w="2267" w:type="dxa"/>
            <w:shd w:val="clear" w:color="auto" w:fill="auto"/>
          </w:tcPr>
          <w:p w14:paraId="7E0533BB"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89E9993" w14:textId="77777777" w:rsidR="0014357A" w:rsidRDefault="0014357A" w:rsidP="0014357A">
            <w:pPr>
              <w:pStyle w:val="tabletext"/>
              <w:rPr>
                <w:rStyle w:val="LineNumber"/>
              </w:rPr>
            </w:pPr>
            <w:r>
              <w:rPr>
                <w:rStyle w:val="LineNumber"/>
              </w:rPr>
              <w:t>Add 1 to the previous maximum number.</w:t>
            </w:r>
          </w:p>
        </w:tc>
      </w:tr>
      <w:tr w:rsidR="0014357A" w14:paraId="620694BA" w14:textId="77777777" w:rsidTr="00D01893">
        <w:trPr>
          <w:cantSplit/>
        </w:trPr>
        <w:tc>
          <w:tcPr>
            <w:tcW w:w="2267" w:type="dxa"/>
            <w:shd w:val="clear" w:color="auto" w:fill="auto"/>
          </w:tcPr>
          <w:p w14:paraId="464CBE13"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924C0D6" w14:textId="77777777" w:rsidR="0014357A" w:rsidRDefault="0014357A" w:rsidP="0014357A">
            <w:pPr>
              <w:pStyle w:val="tabletext"/>
              <w:rPr>
                <w:rStyle w:val="LineNumber"/>
              </w:rPr>
            </w:pPr>
          </w:p>
        </w:tc>
      </w:tr>
      <w:tr w:rsidR="0014357A" w14:paraId="703E6FAA" w14:textId="77777777" w:rsidTr="00D01893">
        <w:trPr>
          <w:cantSplit/>
        </w:trPr>
        <w:tc>
          <w:tcPr>
            <w:tcW w:w="2267" w:type="dxa"/>
            <w:shd w:val="clear" w:color="auto" w:fill="auto"/>
          </w:tcPr>
          <w:p w14:paraId="31848C3F"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5051D36" w14:textId="77777777" w:rsidR="0014357A" w:rsidRDefault="0014357A" w:rsidP="0014357A">
            <w:pPr>
              <w:pStyle w:val="tabletext"/>
              <w:rPr>
                <w:rStyle w:val="LineNumber"/>
              </w:rPr>
            </w:pPr>
          </w:p>
        </w:tc>
      </w:tr>
      <w:tr w:rsidR="0014357A" w14:paraId="6698AA6D" w14:textId="77777777" w:rsidTr="00D01893">
        <w:trPr>
          <w:cantSplit/>
        </w:trPr>
        <w:tc>
          <w:tcPr>
            <w:tcW w:w="2267" w:type="dxa"/>
            <w:shd w:val="clear" w:color="auto" w:fill="auto"/>
          </w:tcPr>
          <w:p w14:paraId="264EBECD"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5FA83A2" w14:textId="77777777" w:rsidR="0014357A" w:rsidRDefault="0014357A" w:rsidP="0014357A">
            <w:pPr>
              <w:pStyle w:val="tabletext"/>
              <w:rPr>
                <w:rStyle w:val="LineNumber"/>
              </w:rPr>
            </w:pPr>
          </w:p>
        </w:tc>
      </w:tr>
      <w:tr w:rsidR="0014357A" w14:paraId="11CAA62C" w14:textId="77777777" w:rsidTr="00D01893">
        <w:trPr>
          <w:cantSplit/>
        </w:trPr>
        <w:tc>
          <w:tcPr>
            <w:tcW w:w="2267" w:type="dxa"/>
            <w:shd w:val="clear" w:color="auto" w:fill="auto"/>
          </w:tcPr>
          <w:p w14:paraId="09CF09D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6BA3D32" w14:textId="77777777" w:rsidR="0014357A" w:rsidRDefault="0014357A" w:rsidP="0014357A">
            <w:pPr>
              <w:pStyle w:val="tabletext"/>
              <w:rPr>
                <w:rStyle w:val="LineNumber"/>
              </w:rPr>
            </w:pPr>
          </w:p>
        </w:tc>
      </w:tr>
    </w:tbl>
    <w:p w14:paraId="265594E4" w14:textId="77777777" w:rsidR="0014357A" w:rsidRDefault="0014357A" w:rsidP="0014357A">
      <w:pPr>
        <w:rPr>
          <w:rStyle w:val="LineNumber"/>
        </w:rPr>
      </w:pPr>
    </w:p>
    <w:p w14:paraId="3C3DBD6E"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474AD">
        <w:instrText>Event leave days</w:instrText>
      </w:r>
      <w:r>
        <w:instrText xml:space="preserve">" </w:instrText>
      </w:r>
      <w:r>
        <w:rPr>
          <w:rStyle w:val="LineNumber"/>
        </w:rPr>
        <w:fldChar w:fldCharType="end"/>
      </w:r>
      <w:bookmarkStart w:id="87" w:name="_Toc10727705"/>
      <w:r>
        <w:rPr>
          <w:rStyle w:val="LineNumber"/>
        </w:rPr>
        <w:t>Event leave days</w:t>
      </w:r>
      <w:bookmarkEnd w:id="87"/>
    </w:p>
    <w:tbl>
      <w:tblPr>
        <w:tblW w:w="0" w:type="auto"/>
        <w:tblCellMar>
          <w:bottom w:w="170" w:type="dxa"/>
        </w:tblCellMar>
        <w:tblLook w:val="04A0" w:firstRow="1" w:lastRow="0" w:firstColumn="1" w:lastColumn="0" w:noHBand="0" w:noVBand="1"/>
      </w:tblPr>
      <w:tblGrid>
        <w:gridCol w:w="2267"/>
        <w:gridCol w:w="5952"/>
      </w:tblGrid>
      <w:tr w:rsidR="0014357A" w14:paraId="4261C086" w14:textId="77777777" w:rsidTr="00D01893">
        <w:trPr>
          <w:cantSplit/>
        </w:trPr>
        <w:tc>
          <w:tcPr>
            <w:tcW w:w="2267" w:type="dxa"/>
            <w:shd w:val="clear" w:color="auto" w:fill="auto"/>
          </w:tcPr>
          <w:p w14:paraId="2798ED32"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0D04E8A" w14:textId="77777777" w:rsidR="0014357A" w:rsidRDefault="0014357A" w:rsidP="0014357A">
            <w:pPr>
              <w:pStyle w:val="tabletext"/>
              <w:rPr>
                <w:rStyle w:val="LineNumber"/>
              </w:rPr>
            </w:pPr>
            <w:r>
              <w:rPr>
                <w:rStyle w:val="LineNumber"/>
              </w:rPr>
              <w:t>The number of days an inpatient on leave is absent from the hospital at midnight, up to a maximum of three days (midnights) for non-psychiatric hospital inpatients for any one leave episode.</w:t>
            </w:r>
          </w:p>
        </w:tc>
      </w:tr>
      <w:tr w:rsidR="0014357A" w14:paraId="2794F9C7" w14:textId="77777777" w:rsidTr="00D01893">
        <w:trPr>
          <w:cantSplit/>
        </w:trPr>
        <w:tc>
          <w:tcPr>
            <w:tcW w:w="2267" w:type="dxa"/>
            <w:shd w:val="clear" w:color="auto" w:fill="auto"/>
          </w:tcPr>
          <w:p w14:paraId="3B23BDF4"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53B1B58" w14:textId="77777777" w:rsidR="0014357A" w:rsidRDefault="0014357A" w:rsidP="0014357A">
            <w:pPr>
              <w:pStyle w:val="tabletext"/>
              <w:rPr>
                <w:rStyle w:val="LineNumber"/>
              </w:rPr>
            </w:pPr>
            <w:r>
              <w:rPr>
                <w:rStyle w:val="LineNumber"/>
              </w:rPr>
              <w:t>event_leave_days</w:t>
            </w:r>
          </w:p>
        </w:tc>
      </w:tr>
      <w:tr w:rsidR="0014357A" w14:paraId="773E08DB" w14:textId="77777777" w:rsidTr="00D01893">
        <w:trPr>
          <w:cantSplit/>
        </w:trPr>
        <w:tc>
          <w:tcPr>
            <w:tcW w:w="2267" w:type="dxa"/>
            <w:shd w:val="clear" w:color="auto" w:fill="auto"/>
          </w:tcPr>
          <w:p w14:paraId="193F15F8"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43A9A4C" w14:textId="77777777" w:rsidR="0014357A" w:rsidRDefault="0014357A" w:rsidP="0014357A">
            <w:pPr>
              <w:pStyle w:val="tabletext"/>
              <w:rPr>
                <w:rStyle w:val="LineNumber"/>
              </w:rPr>
            </w:pPr>
            <w:r>
              <w:rPr>
                <w:rStyle w:val="LineNumber"/>
              </w:rPr>
              <w:t>fact_nmd_health_event</w:t>
            </w:r>
          </w:p>
        </w:tc>
      </w:tr>
      <w:tr w:rsidR="0014357A" w14:paraId="1CBC884B" w14:textId="77777777" w:rsidTr="00D01893">
        <w:trPr>
          <w:cantSplit/>
        </w:trPr>
        <w:tc>
          <w:tcPr>
            <w:tcW w:w="2267" w:type="dxa"/>
            <w:shd w:val="clear" w:color="auto" w:fill="auto"/>
          </w:tcPr>
          <w:p w14:paraId="21E6C30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CD5AF8D" w14:textId="77777777" w:rsidR="0014357A" w:rsidRDefault="0014357A" w:rsidP="0014357A">
            <w:pPr>
              <w:pStyle w:val="tabletext"/>
              <w:rPr>
                <w:rStyle w:val="LineNumber"/>
              </w:rPr>
            </w:pPr>
            <w:r>
              <w:rPr>
                <w:rStyle w:val="LineNumber"/>
              </w:rPr>
              <w:t>varchar2(3)</w:t>
            </w:r>
          </w:p>
        </w:tc>
      </w:tr>
      <w:tr w:rsidR="0014357A" w14:paraId="0E14624E" w14:textId="77777777" w:rsidTr="00D01893">
        <w:trPr>
          <w:cantSplit/>
        </w:trPr>
        <w:tc>
          <w:tcPr>
            <w:tcW w:w="2267" w:type="dxa"/>
            <w:shd w:val="clear" w:color="auto" w:fill="auto"/>
          </w:tcPr>
          <w:p w14:paraId="07C5777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D840DDB" w14:textId="77777777" w:rsidR="0014357A" w:rsidRDefault="0014357A" w:rsidP="0014357A">
            <w:pPr>
              <w:pStyle w:val="tabletext"/>
              <w:rPr>
                <w:rStyle w:val="LineNumber"/>
              </w:rPr>
            </w:pPr>
            <w:r>
              <w:rPr>
                <w:rStyle w:val="LineNumber"/>
              </w:rPr>
              <w:t>Leave days</w:t>
            </w:r>
          </w:p>
        </w:tc>
      </w:tr>
      <w:tr w:rsidR="0014357A" w14:paraId="36BC1BEA" w14:textId="77777777" w:rsidTr="00D01893">
        <w:trPr>
          <w:cantSplit/>
        </w:trPr>
        <w:tc>
          <w:tcPr>
            <w:tcW w:w="2267" w:type="dxa"/>
            <w:shd w:val="clear" w:color="auto" w:fill="auto"/>
          </w:tcPr>
          <w:p w14:paraId="3F0BF259"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85D1A05" w14:textId="77777777" w:rsidR="0014357A" w:rsidRDefault="0014357A" w:rsidP="0014357A">
            <w:pPr>
              <w:pStyle w:val="tabletext"/>
              <w:rPr>
                <w:rStyle w:val="LineNumber"/>
              </w:rPr>
            </w:pPr>
          </w:p>
        </w:tc>
      </w:tr>
      <w:tr w:rsidR="0014357A" w14:paraId="181CB1E2" w14:textId="77777777" w:rsidTr="00D01893">
        <w:trPr>
          <w:cantSplit/>
        </w:trPr>
        <w:tc>
          <w:tcPr>
            <w:tcW w:w="2267" w:type="dxa"/>
            <w:shd w:val="clear" w:color="auto" w:fill="auto"/>
          </w:tcPr>
          <w:p w14:paraId="6987C1A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81C7E0F" w14:textId="77777777" w:rsidR="0014357A" w:rsidRDefault="0014357A" w:rsidP="0014357A">
            <w:pPr>
              <w:pStyle w:val="tabletext"/>
              <w:rPr>
                <w:rStyle w:val="LineNumber"/>
              </w:rPr>
            </w:pPr>
            <w:r>
              <w:rPr>
                <w:rStyle w:val="LineNumber"/>
              </w:rPr>
              <w:t>NNN</w:t>
            </w:r>
          </w:p>
        </w:tc>
      </w:tr>
      <w:tr w:rsidR="0014357A" w14:paraId="10878D2C" w14:textId="77777777" w:rsidTr="00D01893">
        <w:trPr>
          <w:cantSplit/>
        </w:trPr>
        <w:tc>
          <w:tcPr>
            <w:tcW w:w="2267" w:type="dxa"/>
            <w:shd w:val="clear" w:color="auto" w:fill="auto"/>
          </w:tcPr>
          <w:p w14:paraId="1FE0F9EE"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4E0D63D" w14:textId="77777777" w:rsidR="0014357A" w:rsidRDefault="0014357A" w:rsidP="0014357A">
            <w:pPr>
              <w:pStyle w:val="tabletext"/>
              <w:rPr>
                <w:rStyle w:val="LineNumber"/>
              </w:rPr>
            </w:pPr>
            <w:r>
              <w:rPr>
                <w:rStyle w:val="LineNumber"/>
              </w:rPr>
              <w:t>000 - 999</w:t>
            </w:r>
          </w:p>
        </w:tc>
      </w:tr>
      <w:tr w:rsidR="0014357A" w14:paraId="56D16C77" w14:textId="77777777" w:rsidTr="00D01893">
        <w:trPr>
          <w:cantSplit/>
        </w:trPr>
        <w:tc>
          <w:tcPr>
            <w:tcW w:w="2267" w:type="dxa"/>
            <w:shd w:val="clear" w:color="auto" w:fill="auto"/>
          </w:tcPr>
          <w:p w14:paraId="3B3F8E8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04AA336" w14:textId="77777777" w:rsidR="0014357A" w:rsidRDefault="0014357A" w:rsidP="0014357A">
            <w:pPr>
              <w:pStyle w:val="tabletext"/>
              <w:rPr>
                <w:rStyle w:val="LineNumber"/>
              </w:rPr>
            </w:pPr>
            <w:r>
              <w:rPr>
                <w:rStyle w:val="LineNumber"/>
              </w:rPr>
              <w:t xml:space="preserve"> Where there is more than one period of leave during an episode, accumulated leave days should be reported.</w:t>
            </w:r>
          </w:p>
          <w:p w14:paraId="1A6418E0" w14:textId="77777777" w:rsidR="0014357A" w:rsidRDefault="0014357A" w:rsidP="0014357A">
            <w:pPr>
              <w:pStyle w:val="tabletext"/>
              <w:rPr>
                <w:rStyle w:val="LineNumber"/>
              </w:rPr>
            </w:pPr>
          </w:p>
          <w:p w14:paraId="0D1AFD14" w14:textId="77777777" w:rsidR="0014357A" w:rsidRDefault="0014357A" w:rsidP="0014357A">
            <w:pPr>
              <w:pStyle w:val="tabletext"/>
              <w:rPr>
                <w:rStyle w:val="LineNumber"/>
              </w:rPr>
            </w:pPr>
            <w:r>
              <w:rPr>
                <w:rStyle w:val="LineNumber"/>
              </w:rPr>
              <w:t>This is not how leave is calculated for sectioned mental health patients, and their leave days should not be accumulated under this field.</w:t>
            </w:r>
          </w:p>
          <w:p w14:paraId="5F6BA87A" w14:textId="77777777" w:rsidR="0014357A" w:rsidRDefault="0014357A" w:rsidP="0014357A">
            <w:pPr>
              <w:pStyle w:val="tabletext"/>
              <w:rPr>
                <w:rStyle w:val="LineNumber"/>
              </w:rPr>
            </w:pPr>
          </w:p>
          <w:p w14:paraId="402B43B6" w14:textId="77777777" w:rsidR="0014357A" w:rsidRDefault="0014357A" w:rsidP="0014357A">
            <w:pPr>
              <w:pStyle w:val="tabletext"/>
              <w:rPr>
                <w:rStyle w:val="LineNumber"/>
              </w:rPr>
            </w:pPr>
            <w:r>
              <w:rPr>
                <w:rStyle w:val="LineNumber"/>
              </w:rPr>
              <w:t>If after three days for non-psychiatric hospital inpatients or 14 days for informal mental health inpatients the patient has not returned to care, discharge is effective on the date of leaving hospital. These days should not be recorded as Event leave days in this case.</w:t>
            </w:r>
          </w:p>
        </w:tc>
      </w:tr>
      <w:tr w:rsidR="0014357A" w14:paraId="083C6AEC" w14:textId="77777777" w:rsidTr="00D01893">
        <w:trPr>
          <w:cantSplit/>
        </w:trPr>
        <w:tc>
          <w:tcPr>
            <w:tcW w:w="2267" w:type="dxa"/>
            <w:shd w:val="clear" w:color="auto" w:fill="auto"/>
          </w:tcPr>
          <w:p w14:paraId="3B3AF8C8"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066EB8B" w14:textId="77777777" w:rsidR="0014357A" w:rsidRDefault="0014357A" w:rsidP="0014357A">
            <w:pPr>
              <w:pStyle w:val="tabletext"/>
              <w:rPr>
                <w:rStyle w:val="LineNumber"/>
              </w:rPr>
            </w:pPr>
            <w:r>
              <w:rPr>
                <w:rStyle w:val="LineNumber"/>
              </w:rPr>
              <w:t>Optional.</w:t>
            </w:r>
          </w:p>
          <w:p w14:paraId="676719FF" w14:textId="77777777" w:rsidR="0014357A" w:rsidRDefault="0014357A" w:rsidP="0014357A">
            <w:pPr>
              <w:pStyle w:val="tabletext"/>
              <w:rPr>
                <w:rStyle w:val="LineNumber"/>
              </w:rPr>
            </w:pPr>
            <w:r>
              <w:rPr>
                <w:rStyle w:val="LineNumber"/>
              </w:rPr>
              <w:t>Event leave days must be null or greater than zero.</w:t>
            </w:r>
          </w:p>
          <w:p w14:paraId="795D380E" w14:textId="77777777" w:rsidR="0014357A" w:rsidRDefault="0014357A" w:rsidP="0014357A">
            <w:pPr>
              <w:pStyle w:val="tabletext"/>
              <w:rPr>
                <w:rStyle w:val="LineNumber"/>
              </w:rPr>
            </w:pPr>
            <w:r>
              <w:rPr>
                <w:rStyle w:val="LineNumber"/>
              </w:rPr>
              <w:t>Event leave days must not be greater than the difference in days between Event start datetime and Event end datetime.</w:t>
            </w:r>
          </w:p>
        </w:tc>
      </w:tr>
      <w:tr w:rsidR="0014357A" w14:paraId="54117497" w14:textId="77777777" w:rsidTr="00D01893">
        <w:trPr>
          <w:cantSplit/>
        </w:trPr>
        <w:tc>
          <w:tcPr>
            <w:tcW w:w="2267" w:type="dxa"/>
            <w:shd w:val="clear" w:color="auto" w:fill="auto"/>
          </w:tcPr>
          <w:p w14:paraId="10DEA0B3"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7C7B903" w14:textId="77777777" w:rsidR="0014357A" w:rsidRDefault="0014357A" w:rsidP="0014357A">
            <w:pPr>
              <w:pStyle w:val="tabletext"/>
              <w:rPr>
                <w:rStyle w:val="LineNumber"/>
              </w:rPr>
            </w:pPr>
          </w:p>
        </w:tc>
      </w:tr>
      <w:tr w:rsidR="0014357A" w14:paraId="73A580FE" w14:textId="77777777" w:rsidTr="00D01893">
        <w:trPr>
          <w:cantSplit/>
        </w:trPr>
        <w:tc>
          <w:tcPr>
            <w:tcW w:w="2267" w:type="dxa"/>
            <w:shd w:val="clear" w:color="auto" w:fill="auto"/>
          </w:tcPr>
          <w:p w14:paraId="3CB2B02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2E1CA634" w14:textId="77777777" w:rsidR="0014357A" w:rsidRDefault="0014357A" w:rsidP="0014357A">
            <w:pPr>
              <w:pStyle w:val="tabletext"/>
              <w:rPr>
                <w:rStyle w:val="LineNumber"/>
              </w:rPr>
            </w:pPr>
            <w:r>
              <w:rPr>
                <w:rStyle w:val="LineNumber"/>
              </w:rPr>
              <w:t>Event start datetime</w:t>
            </w:r>
          </w:p>
          <w:p w14:paraId="1C20F129" w14:textId="77777777" w:rsidR="0014357A" w:rsidRDefault="0014357A" w:rsidP="0014357A">
            <w:pPr>
              <w:pStyle w:val="tabletext"/>
              <w:rPr>
                <w:rStyle w:val="LineNumber"/>
              </w:rPr>
            </w:pPr>
            <w:r>
              <w:rPr>
                <w:rStyle w:val="LineNumber"/>
              </w:rPr>
              <w:t>Event end datetime</w:t>
            </w:r>
          </w:p>
          <w:p w14:paraId="36D06452" w14:textId="77777777" w:rsidR="0014357A" w:rsidRDefault="0014357A" w:rsidP="0014357A">
            <w:pPr>
              <w:pStyle w:val="tabletext"/>
              <w:rPr>
                <w:rStyle w:val="LineNumber"/>
              </w:rPr>
            </w:pPr>
            <w:r>
              <w:rPr>
                <w:rStyle w:val="LineNumber"/>
              </w:rPr>
              <w:t>Length of stay</w:t>
            </w:r>
          </w:p>
        </w:tc>
      </w:tr>
      <w:tr w:rsidR="0014357A" w14:paraId="1FD762F7" w14:textId="77777777" w:rsidTr="00D01893">
        <w:trPr>
          <w:cantSplit/>
        </w:trPr>
        <w:tc>
          <w:tcPr>
            <w:tcW w:w="2267" w:type="dxa"/>
            <w:shd w:val="clear" w:color="auto" w:fill="auto"/>
          </w:tcPr>
          <w:p w14:paraId="2F527CFF"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0A920BB2" w14:textId="77777777" w:rsidR="0014357A" w:rsidRDefault="0014357A" w:rsidP="0014357A">
            <w:pPr>
              <w:pStyle w:val="tabletext"/>
              <w:rPr>
                <w:rStyle w:val="LineNumber"/>
              </w:rPr>
            </w:pPr>
          </w:p>
        </w:tc>
      </w:tr>
      <w:tr w:rsidR="0014357A" w14:paraId="7A9631A4" w14:textId="77777777" w:rsidTr="00D01893">
        <w:trPr>
          <w:cantSplit/>
        </w:trPr>
        <w:tc>
          <w:tcPr>
            <w:tcW w:w="2267" w:type="dxa"/>
            <w:shd w:val="clear" w:color="auto" w:fill="auto"/>
          </w:tcPr>
          <w:p w14:paraId="24FC5328"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F0EEC8F" w14:textId="77777777" w:rsidR="0014357A" w:rsidRDefault="0014357A" w:rsidP="0014357A">
            <w:pPr>
              <w:pStyle w:val="tabletext"/>
              <w:rPr>
                <w:rStyle w:val="LineNumber"/>
              </w:rPr>
            </w:pPr>
          </w:p>
        </w:tc>
      </w:tr>
    </w:tbl>
    <w:p w14:paraId="6EFB5EFB" w14:textId="77777777" w:rsidR="0014357A" w:rsidRDefault="0014357A" w:rsidP="0014357A">
      <w:pPr>
        <w:rPr>
          <w:rStyle w:val="LineNumber"/>
        </w:rPr>
      </w:pPr>
    </w:p>
    <w:p w14:paraId="3C77AD82"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57337">
        <w:instrText>Event local id</w:instrText>
      </w:r>
      <w:r>
        <w:instrText xml:space="preserve">" </w:instrText>
      </w:r>
      <w:r>
        <w:rPr>
          <w:rStyle w:val="LineNumber"/>
        </w:rPr>
        <w:fldChar w:fldCharType="end"/>
      </w:r>
      <w:bookmarkStart w:id="88" w:name="_Toc10727706"/>
      <w:r>
        <w:rPr>
          <w:rStyle w:val="LineNumber"/>
        </w:rPr>
        <w:t>Event local id</w:t>
      </w:r>
      <w:bookmarkEnd w:id="88"/>
    </w:p>
    <w:tbl>
      <w:tblPr>
        <w:tblW w:w="0" w:type="auto"/>
        <w:tblCellMar>
          <w:bottom w:w="170" w:type="dxa"/>
        </w:tblCellMar>
        <w:tblLook w:val="04A0" w:firstRow="1" w:lastRow="0" w:firstColumn="1" w:lastColumn="0" w:noHBand="0" w:noVBand="1"/>
      </w:tblPr>
      <w:tblGrid>
        <w:gridCol w:w="2267"/>
        <w:gridCol w:w="5952"/>
      </w:tblGrid>
      <w:tr w:rsidR="0014357A" w14:paraId="6EFD5337" w14:textId="77777777" w:rsidTr="00D01893">
        <w:trPr>
          <w:cantSplit/>
        </w:trPr>
        <w:tc>
          <w:tcPr>
            <w:tcW w:w="2267" w:type="dxa"/>
            <w:shd w:val="clear" w:color="auto" w:fill="auto"/>
          </w:tcPr>
          <w:p w14:paraId="56482479"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8AC2467" w14:textId="77777777" w:rsidR="0014357A" w:rsidRDefault="0014357A" w:rsidP="0014357A">
            <w:pPr>
              <w:pStyle w:val="tabletext"/>
              <w:rPr>
                <w:rStyle w:val="LineNumber"/>
              </w:rPr>
            </w:pPr>
            <w:r>
              <w:rPr>
                <w:rStyle w:val="LineNumber"/>
              </w:rPr>
              <w:t>Local system-generated number to distinguish two or more events of the same type occurring on the same day at the same facility.</w:t>
            </w:r>
          </w:p>
        </w:tc>
      </w:tr>
      <w:tr w:rsidR="0014357A" w14:paraId="2D6FA2B8" w14:textId="77777777" w:rsidTr="00D01893">
        <w:trPr>
          <w:cantSplit/>
        </w:trPr>
        <w:tc>
          <w:tcPr>
            <w:tcW w:w="2267" w:type="dxa"/>
            <w:shd w:val="clear" w:color="auto" w:fill="auto"/>
          </w:tcPr>
          <w:p w14:paraId="076E4FF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DFF1259" w14:textId="77777777" w:rsidR="0014357A" w:rsidRDefault="0014357A" w:rsidP="0014357A">
            <w:pPr>
              <w:pStyle w:val="tabletext"/>
              <w:rPr>
                <w:rStyle w:val="LineNumber"/>
              </w:rPr>
            </w:pPr>
            <w:r>
              <w:rPr>
                <w:rStyle w:val="LineNumber"/>
              </w:rPr>
              <w:t>event_local_id</w:t>
            </w:r>
          </w:p>
        </w:tc>
      </w:tr>
      <w:tr w:rsidR="0014357A" w14:paraId="7CC42EFE" w14:textId="77777777" w:rsidTr="00D01893">
        <w:trPr>
          <w:cantSplit/>
        </w:trPr>
        <w:tc>
          <w:tcPr>
            <w:tcW w:w="2267" w:type="dxa"/>
            <w:shd w:val="clear" w:color="auto" w:fill="auto"/>
          </w:tcPr>
          <w:p w14:paraId="2EC24423"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DBCBDA4" w14:textId="77777777" w:rsidR="0014357A" w:rsidRDefault="0014357A" w:rsidP="0014357A">
            <w:pPr>
              <w:pStyle w:val="tabletext"/>
              <w:rPr>
                <w:rStyle w:val="LineNumber"/>
              </w:rPr>
            </w:pPr>
            <w:r>
              <w:rPr>
                <w:rStyle w:val="LineNumber"/>
              </w:rPr>
              <w:t>fact_nmd_health_event</w:t>
            </w:r>
          </w:p>
        </w:tc>
      </w:tr>
      <w:tr w:rsidR="0014357A" w14:paraId="1DC64FF6" w14:textId="77777777" w:rsidTr="00D01893">
        <w:trPr>
          <w:cantSplit/>
        </w:trPr>
        <w:tc>
          <w:tcPr>
            <w:tcW w:w="2267" w:type="dxa"/>
            <w:shd w:val="clear" w:color="auto" w:fill="auto"/>
          </w:tcPr>
          <w:p w14:paraId="0D4BAE34"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B66B1F8" w14:textId="77777777" w:rsidR="0014357A" w:rsidRDefault="0014357A" w:rsidP="0014357A">
            <w:pPr>
              <w:pStyle w:val="tabletext"/>
              <w:rPr>
                <w:rStyle w:val="LineNumber"/>
              </w:rPr>
            </w:pPr>
            <w:r>
              <w:rPr>
                <w:rStyle w:val="LineNumber"/>
              </w:rPr>
              <w:t>char(1)</w:t>
            </w:r>
          </w:p>
        </w:tc>
      </w:tr>
      <w:tr w:rsidR="0014357A" w14:paraId="186475A3" w14:textId="77777777" w:rsidTr="00D01893">
        <w:trPr>
          <w:cantSplit/>
        </w:trPr>
        <w:tc>
          <w:tcPr>
            <w:tcW w:w="2267" w:type="dxa"/>
            <w:shd w:val="clear" w:color="auto" w:fill="auto"/>
          </w:tcPr>
          <w:p w14:paraId="5BF6542D"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4082AF3" w14:textId="77777777" w:rsidR="0014357A" w:rsidRDefault="0014357A" w:rsidP="0014357A">
            <w:pPr>
              <w:pStyle w:val="tabletext"/>
              <w:rPr>
                <w:rStyle w:val="LineNumber"/>
              </w:rPr>
            </w:pPr>
            <w:r>
              <w:rPr>
                <w:rStyle w:val="LineNumber"/>
              </w:rPr>
              <w:t>Local ID</w:t>
            </w:r>
          </w:p>
        </w:tc>
      </w:tr>
      <w:tr w:rsidR="0014357A" w14:paraId="76105D93" w14:textId="77777777" w:rsidTr="00D01893">
        <w:trPr>
          <w:cantSplit/>
        </w:trPr>
        <w:tc>
          <w:tcPr>
            <w:tcW w:w="2267" w:type="dxa"/>
            <w:shd w:val="clear" w:color="auto" w:fill="auto"/>
          </w:tcPr>
          <w:p w14:paraId="61019B05"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5A5007C" w14:textId="77777777" w:rsidR="0014357A" w:rsidRDefault="0014357A" w:rsidP="0014357A">
            <w:pPr>
              <w:pStyle w:val="tabletext"/>
              <w:rPr>
                <w:rStyle w:val="LineNumber"/>
              </w:rPr>
            </w:pPr>
          </w:p>
        </w:tc>
      </w:tr>
      <w:tr w:rsidR="0014357A" w14:paraId="0A603F25" w14:textId="77777777" w:rsidTr="00D01893">
        <w:trPr>
          <w:cantSplit/>
        </w:trPr>
        <w:tc>
          <w:tcPr>
            <w:tcW w:w="2267" w:type="dxa"/>
            <w:shd w:val="clear" w:color="auto" w:fill="auto"/>
          </w:tcPr>
          <w:p w14:paraId="6CE2CA02"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36CA76F" w14:textId="77777777" w:rsidR="0014357A" w:rsidRDefault="0014357A" w:rsidP="0014357A">
            <w:pPr>
              <w:pStyle w:val="tabletext"/>
              <w:rPr>
                <w:rStyle w:val="LineNumber"/>
              </w:rPr>
            </w:pPr>
            <w:r>
              <w:rPr>
                <w:rStyle w:val="LineNumber"/>
              </w:rPr>
              <w:t>N</w:t>
            </w:r>
          </w:p>
        </w:tc>
      </w:tr>
      <w:tr w:rsidR="0014357A" w14:paraId="07A9104F" w14:textId="77777777" w:rsidTr="00D01893">
        <w:trPr>
          <w:cantSplit/>
        </w:trPr>
        <w:tc>
          <w:tcPr>
            <w:tcW w:w="2267" w:type="dxa"/>
            <w:shd w:val="clear" w:color="auto" w:fill="auto"/>
          </w:tcPr>
          <w:p w14:paraId="29631E8C"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5A97ABDC" w14:textId="77777777" w:rsidR="0014357A" w:rsidRDefault="0014357A" w:rsidP="0014357A">
            <w:pPr>
              <w:pStyle w:val="tabletext"/>
              <w:rPr>
                <w:rStyle w:val="LineNumber"/>
              </w:rPr>
            </w:pPr>
            <w:r>
              <w:rPr>
                <w:rStyle w:val="LineNumber"/>
              </w:rPr>
              <w:t>1-Sep</w:t>
            </w:r>
          </w:p>
        </w:tc>
      </w:tr>
      <w:tr w:rsidR="0014357A" w14:paraId="79CB2CEC" w14:textId="77777777" w:rsidTr="00D01893">
        <w:trPr>
          <w:cantSplit/>
        </w:trPr>
        <w:tc>
          <w:tcPr>
            <w:tcW w:w="2267" w:type="dxa"/>
            <w:shd w:val="clear" w:color="auto" w:fill="auto"/>
          </w:tcPr>
          <w:p w14:paraId="7BE3641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D82B0F2" w14:textId="77777777" w:rsidR="0014357A" w:rsidRDefault="0014357A" w:rsidP="0014357A">
            <w:pPr>
              <w:pStyle w:val="tabletext"/>
              <w:rPr>
                <w:rStyle w:val="LineNumber"/>
              </w:rPr>
            </w:pPr>
          </w:p>
        </w:tc>
      </w:tr>
      <w:tr w:rsidR="0014357A" w14:paraId="17FE5C78" w14:textId="77777777" w:rsidTr="00D01893">
        <w:trPr>
          <w:cantSplit/>
        </w:trPr>
        <w:tc>
          <w:tcPr>
            <w:tcW w:w="2267" w:type="dxa"/>
            <w:shd w:val="clear" w:color="auto" w:fill="auto"/>
          </w:tcPr>
          <w:p w14:paraId="028740FD"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9D4E914" w14:textId="77777777"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tc>
      </w:tr>
      <w:tr w:rsidR="0014357A" w14:paraId="4A841B85" w14:textId="77777777" w:rsidTr="00D01893">
        <w:trPr>
          <w:cantSplit/>
        </w:trPr>
        <w:tc>
          <w:tcPr>
            <w:tcW w:w="2267" w:type="dxa"/>
            <w:shd w:val="clear" w:color="auto" w:fill="auto"/>
          </w:tcPr>
          <w:p w14:paraId="142E148E"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6D73E76" w14:textId="77777777" w:rsidR="0014357A" w:rsidRDefault="0014357A" w:rsidP="0014357A">
            <w:pPr>
              <w:pStyle w:val="tabletext"/>
              <w:rPr>
                <w:rStyle w:val="LineNumber"/>
              </w:rPr>
            </w:pPr>
            <w:r>
              <w:rPr>
                <w:rStyle w:val="LineNumber"/>
              </w:rPr>
              <w:t>Use 9 first then ' 8,7, ...,1'.</w:t>
            </w:r>
          </w:p>
        </w:tc>
      </w:tr>
      <w:tr w:rsidR="0014357A" w14:paraId="45677FCF" w14:textId="77777777" w:rsidTr="00D01893">
        <w:trPr>
          <w:cantSplit/>
        </w:trPr>
        <w:tc>
          <w:tcPr>
            <w:tcW w:w="2267" w:type="dxa"/>
            <w:shd w:val="clear" w:color="auto" w:fill="auto"/>
          </w:tcPr>
          <w:p w14:paraId="49209150"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173754B" w14:textId="77777777" w:rsidR="0014357A" w:rsidRDefault="0014357A" w:rsidP="0014357A">
            <w:pPr>
              <w:pStyle w:val="tabletext"/>
              <w:rPr>
                <w:rStyle w:val="LineNumber"/>
              </w:rPr>
            </w:pPr>
          </w:p>
        </w:tc>
      </w:tr>
      <w:tr w:rsidR="0014357A" w14:paraId="5748AE8C" w14:textId="77777777" w:rsidTr="00D01893">
        <w:trPr>
          <w:cantSplit/>
        </w:trPr>
        <w:tc>
          <w:tcPr>
            <w:tcW w:w="2267" w:type="dxa"/>
            <w:shd w:val="clear" w:color="auto" w:fill="auto"/>
          </w:tcPr>
          <w:p w14:paraId="2E9EFF9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4BF3B0A" w14:textId="77777777" w:rsidR="0014357A" w:rsidRDefault="0014357A" w:rsidP="0014357A">
            <w:pPr>
              <w:pStyle w:val="tabletext"/>
              <w:rPr>
                <w:rStyle w:val="LineNumber"/>
              </w:rPr>
            </w:pPr>
          </w:p>
        </w:tc>
      </w:tr>
      <w:tr w:rsidR="0014357A" w14:paraId="59CE47CE" w14:textId="77777777" w:rsidTr="00D01893">
        <w:trPr>
          <w:cantSplit/>
        </w:trPr>
        <w:tc>
          <w:tcPr>
            <w:tcW w:w="2267" w:type="dxa"/>
            <w:shd w:val="clear" w:color="auto" w:fill="auto"/>
          </w:tcPr>
          <w:p w14:paraId="1A5D0861"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E172AB4" w14:textId="77777777" w:rsidR="0014357A" w:rsidRDefault="0014357A" w:rsidP="0014357A">
            <w:pPr>
              <w:pStyle w:val="tabletext"/>
              <w:rPr>
                <w:rStyle w:val="LineNumber"/>
              </w:rPr>
            </w:pPr>
          </w:p>
        </w:tc>
      </w:tr>
    </w:tbl>
    <w:p w14:paraId="59A592F6" w14:textId="77777777" w:rsidR="0014357A" w:rsidRDefault="0014357A" w:rsidP="0014357A">
      <w:pPr>
        <w:rPr>
          <w:rStyle w:val="LineNumber"/>
        </w:rPr>
      </w:pPr>
    </w:p>
    <w:p w14:paraId="4003BB23"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A483C">
        <w:instrText>Event start datetime</w:instrText>
      </w:r>
      <w:r>
        <w:instrText xml:space="preserve">" </w:instrText>
      </w:r>
      <w:r>
        <w:rPr>
          <w:rStyle w:val="LineNumber"/>
        </w:rPr>
        <w:fldChar w:fldCharType="end"/>
      </w:r>
      <w:bookmarkStart w:id="89" w:name="_Toc10727707"/>
      <w:r>
        <w:rPr>
          <w:rStyle w:val="LineNumber"/>
        </w:rPr>
        <w:t>Event start datetime</w:t>
      </w:r>
      <w:bookmarkEnd w:id="89"/>
    </w:p>
    <w:tbl>
      <w:tblPr>
        <w:tblW w:w="0" w:type="auto"/>
        <w:tblCellMar>
          <w:bottom w:w="170" w:type="dxa"/>
        </w:tblCellMar>
        <w:tblLook w:val="04A0" w:firstRow="1" w:lastRow="0" w:firstColumn="1" w:lastColumn="0" w:noHBand="0" w:noVBand="1"/>
      </w:tblPr>
      <w:tblGrid>
        <w:gridCol w:w="2267"/>
        <w:gridCol w:w="5952"/>
      </w:tblGrid>
      <w:tr w:rsidR="0014357A" w14:paraId="34BB0936" w14:textId="77777777" w:rsidTr="00D01893">
        <w:tc>
          <w:tcPr>
            <w:tcW w:w="2267" w:type="dxa"/>
            <w:shd w:val="clear" w:color="auto" w:fill="auto"/>
          </w:tcPr>
          <w:p w14:paraId="6A2F0A66"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9AEDF58" w14:textId="77777777" w:rsidR="0014357A" w:rsidRDefault="0014357A" w:rsidP="0014357A">
            <w:pPr>
              <w:pStyle w:val="tabletext"/>
              <w:rPr>
                <w:rStyle w:val="LineNumber"/>
              </w:rPr>
            </w:pPr>
            <w:r>
              <w:rPr>
                <w:rStyle w:val="LineNumber"/>
              </w:rPr>
              <w:t>The admission date on which a healthcare event began.</w:t>
            </w:r>
          </w:p>
        </w:tc>
      </w:tr>
      <w:tr w:rsidR="0014357A" w14:paraId="242429EA" w14:textId="77777777" w:rsidTr="00D01893">
        <w:tc>
          <w:tcPr>
            <w:tcW w:w="2267" w:type="dxa"/>
            <w:shd w:val="clear" w:color="auto" w:fill="auto"/>
          </w:tcPr>
          <w:p w14:paraId="065D391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16393A6" w14:textId="77777777" w:rsidR="0014357A" w:rsidRDefault="0014357A" w:rsidP="0014357A">
            <w:pPr>
              <w:pStyle w:val="tabletext"/>
              <w:rPr>
                <w:rStyle w:val="LineNumber"/>
              </w:rPr>
            </w:pPr>
            <w:r>
              <w:rPr>
                <w:rStyle w:val="LineNumber"/>
              </w:rPr>
              <w:t>event_start_date</w:t>
            </w:r>
          </w:p>
        </w:tc>
      </w:tr>
      <w:tr w:rsidR="0014357A" w14:paraId="5426710C" w14:textId="77777777" w:rsidTr="00D01893">
        <w:tc>
          <w:tcPr>
            <w:tcW w:w="2267" w:type="dxa"/>
            <w:shd w:val="clear" w:color="auto" w:fill="auto"/>
          </w:tcPr>
          <w:p w14:paraId="1A68AAFC"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C744922" w14:textId="77777777" w:rsidR="0014357A" w:rsidRDefault="0014357A" w:rsidP="0014357A">
            <w:pPr>
              <w:pStyle w:val="tabletext"/>
              <w:rPr>
                <w:rStyle w:val="LineNumber"/>
              </w:rPr>
            </w:pPr>
            <w:r>
              <w:rPr>
                <w:rStyle w:val="LineNumber"/>
              </w:rPr>
              <w:t>fact_nmd_health_event</w:t>
            </w:r>
          </w:p>
        </w:tc>
      </w:tr>
      <w:tr w:rsidR="0014357A" w14:paraId="02FD26EF" w14:textId="77777777" w:rsidTr="00D01893">
        <w:tc>
          <w:tcPr>
            <w:tcW w:w="2267" w:type="dxa"/>
            <w:shd w:val="clear" w:color="auto" w:fill="auto"/>
          </w:tcPr>
          <w:p w14:paraId="61CBAF1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E086450" w14:textId="77777777" w:rsidR="0014357A" w:rsidRDefault="0014357A" w:rsidP="0014357A">
            <w:pPr>
              <w:pStyle w:val="tabletext"/>
              <w:rPr>
                <w:rStyle w:val="LineNumber"/>
              </w:rPr>
            </w:pPr>
            <w:r>
              <w:rPr>
                <w:rStyle w:val="LineNumber"/>
              </w:rPr>
              <w:t>date</w:t>
            </w:r>
          </w:p>
        </w:tc>
      </w:tr>
      <w:tr w:rsidR="0014357A" w14:paraId="303C065F" w14:textId="77777777" w:rsidTr="00D01893">
        <w:tc>
          <w:tcPr>
            <w:tcW w:w="2267" w:type="dxa"/>
            <w:shd w:val="clear" w:color="auto" w:fill="auto"/>
          </w:tcPr>
          <w:p w14:paraId="44CB587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80CDB0B" w14:textId="77777777" w:rsidR="0014357A" w:rsidRDefault="0014357A" w:rsidP="0014357A">
            <w:pPr>
              <w:pStyle w:val="tabletext"/>
              <w:rPr>
                <w:rStyle w:val="LineNumber"/>
              </w:rPr>
            </w:pPr>
            <w:r>
              <w:rPr>
                <w:rStyle w:val="LineNumber"/>
              </w:rPr>
              <w:t>Admission date</w:t>
            </w:r>
          </w:p>
        </w:tc>
      </w:tr>
      <w:tr w:rsidR="0014357A" w14:paraId="00A34EDF" w14:textId="77777777" w:rsidTr="00D01893">
        <w:tc>
          <w:tcPr>
            <w:tcW w:w="2267" w:type="dxa"/>
            <w:shd w:val="clear" w:color="auto" w:fill="auto"/>
          </w:tcPr>
          <w:p w14:paraId="09CD280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E857341" w14:textId="77777777" w:rsidR="0014357A" w:rsidRDefault="0014357A" w:rsidP="0014357A">
            <w:pPr>
              <w:pStyle w:val="tabletext"/>
              <w:rPr>
                <w:rStyle w:val="LineNumber"/>
              </w:rPr>
            </w:pPr>
            <w:r>
              <w:rPr>
                <w:rStyle w:val="LineNumber"/>
              </w:rPr>
              <w:t>Admitted patients.</w:t>
            </w:r>
          </w:p>
        </w:tc>
      </w:tr>
      <w:tr w:rsidR="0014357A" w14:paraId="16C39532" w14:textId="77777777" w:rsidTr="00D01893">
        <w:tc>
          <w:tcPr>
            <w:tcW w:w="2267" w:type="dxa"/>
            <w:shd w:val="clear" w:color="auto" w:fill="auto"/>
          </w:tcPr>
          <w:p w14:paraId="141574B7"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62B50B3" w14:textId="77777777" w:rsidR="0014357A" w:rsidRDefault="006C1229" w:rsidP="0014357A">
            <w:pPr>
              <w:pStyle w:val="tabletext"/>
              <w:rPr>
                <w:rStyle w:val="LineNumber"/>
              </w:rPr>
            </w:pPr>
            <w:r>
              <w:rPr>
                <w:color w:val="000000"/>
              </w:rPr>
              <w:t>CCYYMMDDhhmm</w:t>
            </w:r>
          </w:p>
        </w:tc>
      </w:tr>
      <w:tr w:rsidR="0014357A" w14:paraId="20A9400B" w14:textId="77777777" w:rsidTr="00D01893">
        <w:tc>
          <w:tcPr>
            <w:tcW w:w="2267" w:type="dxa"/>
            <w:shd w:val="clear" w:color="auto" w:fill="auto"/>
          </w:tcPr>
          <w:p w14:paraId="683F56CC"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0F1B812" w14:textId="77777777" w:rsidR="0014357A" w:rsidRDefault="0014357A" w:rsidP="0014357A">
            <w:pPr>
              <w:pStyle w:val="tabletext"/>
              <w:rPr>
                <w:rStyle w:val="LineNumber"/>
              </w:rPr>
            </w:pPr>
            <w:r>
              <w:rPr>
                <w:rStyle w:val="LineNumber"/>
              </w:rPr>
              <w:t>Valid date and time</w:t>
            </w:r>
          </w:p>
          <w:p w14:paraId="342F7889" w14:textId="77777777" w:rsidR="0014357A" w:rsidRDefault="0014357A" w:rsidP="0014357A">
            <w:pPr>
              <w:pStyle w:val="tabletext"/>
              <w:rPr>
                <w:rStyle w:val="LineNumber"/>
              </w:rPr>
            </w:pPr>
            <w:r>
              <w:rPr>
                <w:rStyle w:val="LineNumber"/>
              </w:rPr>
              <w:t>Hours is in the range 00 to 23</w:t>
            </w:r>
          </w:p>
          <w:p w14:paraId="1C2FEC20" w14:textId="77777777" w:rsidR="0014357A" w:rsidRDefault="0014357A" w:rsidP="0014357A">
            <w:pPr>
              <w:pStyle w:val="tabletext"/>
              <w:rPr>
                <w:rStyle w:val="LineNumber"/>
              </w:rPr>
            </w:pPr>
            <w:r>
              <w:rPr>
                <w:rStyle w:val="LineNumber"/>
              </w:rPr>
              <w:t>Minutes is in the range 00 to 59</w:t>
            </w:r>
          </w:p>
          <w:p w14:paraId="75823E9F" w14:textId="77777777" w:rsidR="0014357A" w:rsidRDefault="0014357A" w:rsidP="0014357A">
            <w:pPr>
              <w:pStyle w:val="tabletext"/>
              <w:rPr>
                <w:rStyle w:val="LineNumber"/>
              </w:rPr>
            </w:pPr>
            <w:r>
              <w:rPr>
                <w:rStyle w:val="LineNumber"/>
              </w:rPr>
              <w:t xml:space="preserve">Midnight is the beginning of the calendar day </w:t>
            </w:r>
            <w:r w:rsidR="006E69D8">
              <w:rPr>
                <w:rStyle w:val="LineNumber"/>
              </w:rPr>
              <w:t>i.e.</w:t>
            </w:r>
            <w:r>
              <w:rPr>
                <w:rStyle w:val="LineNumber"/>
              </w:rPr>
              <w:t xml:space="preserve"> 201101280000 (which equates to 24:00 of 27/01/2011).</w:t>
            </w:r>
          </w:p>
        </w:tc>
      </w:tr>
      <w:tr w:rsidR="0014357A" w14:paraId="7C0AC982" w14:textId="77777777" w:rsidTr="00D01893">
        <w:tc>
          <w:tcPr>
            <w:tcW w:w="2267" w:type="dxa"/>
            <w:shd w:val="clear" w:color="auto" w:fill="auto"/>
          </w:tcPr>
          <w:p w14:paraId="180A973A"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9584C82" w14:textId="77777777" w:rsidR="0014357A" w:rsidRDefault="0014357A" w:rsidP="0014357A">
            <w:pPr>
              <w:pStyle w:val="tabletext"/>
              <w:rPr>
                <w:rStyle w:val="LineNumber"/>
              </w:rPr>
            </w:pPr>
            <w:r>
              <w:rPr>
                <w:rStyle w:val="LineNumber"/>
              </w:rPr>
              <w:t>The time portion of Event start datetime has only been collected since 1 July 2011.</w:t>
            </w:r>
          </w:p>
          <w:p w14:paraId="7B7BF928" w14:textId="77777777" w:rsidR="0014357A" w:rsidRDefault="0014357A" w:rsidP="0014357A">
            <w:pPr>
              <w:pStyle w:val="tabletext"/>
              <w:rPr>
                <w:rStyle w:val="LineNumber"/>
              </w:rPr>
            </w:pPr>
          </w:p>
          <w:p w14:paraId="5E125CE1" w14:textId="77777777" w:rsidR="0014357A" w:rsidRDefault="0014357A" w:rsidP="0014357A">
            <w:pPr>
              <w:pStyle w:val="tabletext"/>
              <w:rPr>
                <w:rStyle w:val="LineNumber"/>
              </w:rPr>
            </w:pPr>
            <w:r>
              <w:rPr>
                <w:rStyle w:val="LineNumber"/>
              </w:rPr>
              <w:t>Event start time (Admission time):</w:t>
            </w:r>
          </w:p>
          <w:p w14:paraId="01820C91" w14:textId="77777777" w:rsidR="0014357A" w:rsidRDefault="0014357A" w:rsidP="0014357A">
            <w:pPr>
              <w:pStyle w:val="tabletext"/>
              <w:rPr>
                <w:rStyle w:val="LineNumber"/>
              </w:rPr>
            </w:pPr>
            <w:r>
              <w:rPr>
                <w:rStyle w:val="LineNumber"/>
              </w:rPr>
              <w:t xml:space="preserve">- For acute events meeting the three hour admission rule the event start time is when the patient is first seen by a clinician, nurse or other healthcare professional in the Emergency Department, Acute Assessment Unit, Admission Planning unit or the like. When determining the event start time exclude waiting time in a waiting room and triage time. </w:t>
            </w:r>
          </w:p>
          <w:p w14:paraId="7528CE92" w14:textId="77777777" w:rsidR="0014357A" w:rsidRDefault="0014357A" w:rsidP="0014357A">
            <w:pPr>
              <w:pStyle w:val="tabletext"/>
              <w:rPr>
                <w:rStyle w:val="LineNumber"/>
              </w:rPr>
            </w:pPr>
            <w:r>
              <w:rPr>
                <w:rStyle w:val="LineNumber"/>
              </w:rPr>
              <w:t xml:space="preserve">- For acute patients admitted directly to a ward/unit eg direct admission to intensive care unit (ICU), admission via delivery suite then the admission time is the time the patient arrives in the ward/unit care setting. </w:t>
            </w:r>
          </w:p>
          <w:p w14:paraId="3989A436" w14:textId="77777777" w:rsidR="0014357A" w:rsidRDefault="0014357A" w:rsidP="0014357A">
            <w:pPr>
              <w:pStyle w:val="tabletext"/>
              <w:rPr>
                <w:rStyle w:val="LineNumber"/>
              </w:rPr>
            </w:pPr>
            <w:r>
              <w:rPr>
                <w:rStyle w:val="LineNumber"/>
              </w:rPr>
              <w:t xml:space="preserve">- For </w:t>
            </w:r>
            <w:r w:rsidR="001D7825">
              <w:rPr>
                <w:rStyle w:val="LineNumber"/>
              </w:rPr>
              <w:t>non-acute</w:t>
            </w:r>
            <w:r>
              <w:rPr>
                <w:rStyle w:val="LineNumber"/>
              </w:rPr>
              <w:t xml:space="preserve"> events - (i.e. elective/arranged patients, same day or inpatient), the event start time will be when the patient physically arrives in the ward/unit or day stay clinical area. This will not include the time they spend in a waiting area before any nursing/clinical care starts.</w:t>
            </w:r>
          </w:p>
          <w:p w14:paraId="706D83A8" w14:textId="77777777" w:rsidR="0014357A" w:rsidRDefault="0014357A" w:rsidP="0014357A">
            <w:pPr>
              <w:pStyle w:val="tabletext"/>
              <w:rPr>
                <w:rStyle w:val="LineNumber"/>
              </w:rPr>
            </w:pPr>
            <w:r>
              <w:rPr>
                <w:rStyle w:val="LineNumber"/>
              </w:rPr>
              <w:t>- For birth events (BT events) - the event start time will be the time of birth for in hospital births only. Babies born before mother's admission to hospital or transferred from the hospital of birth are recorded as IP (inpatient event) and the event start time will be the time the patient arrives in the ward/neonatal intensive care unit (NICU).</w:t>
            </w:r>
          </w:p>
          <w:p w14:paraId="3460AE48" w14:textId="77777777" w:rsidR="0014357A" w:rsidRDefault="0014357A" w:rsidP="0014357A">
            <w:pPr>
              <w:pStyle w:val="tabletext"/>
              <w:rPr>
                <w:rStyle w:val="LineNumber"/>
              </w:rPr>
            </w:pPr>
            <w:r>
              <w:rPr>
                <w:rStyle w:val="LineNumber"/>
              </w:rPr>
              <w:t>- For internal and external transfers the event start time is the time the patient physically arrives in the new health care setting. The event end time for a discharge to another service within the same facility (DW) or discharge to another facility (DT, DA) will be when the patient leaves the health care setting. There will be a gap between these events which is the time taken to transfer. We would not expect these events to be contiguous. This will also apply to patient retrievals where a retrieval team is sent to another hospital to retrieve and transport a patient back to their hospital.</w:t>
            </w:r>
          </w:p>
        </w:tc>
      </w:tr>
      <w:tr w:rsidR="0014357A" w14:paraId="085088B8" w14:textId="77777777" w:rsidTr="00D01893">
        <w:tc>
          <w:tcPr>
            <w:tcW w:w="2267" w:type="dxa"/>
            <w:shd w:val="clear" w:color="auto" w:fill="auto"/>
          </w:tcPr>
          <w:p w14:paraId="44E179C3"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908F94C" w14:textId="77777777" w:rsidR="0014357A" w:rsidRDefault="0014357A" w:rsidP="0014357A">
            <w:pPr>
              <w:pStyle w:val="tabletext"/>
              <w:rPr>
                <w:rStyle w:val="LineNumber"/>
              </w:rPr>
            </w:pPr>
            <w:r>
              <w:rPr>
                <w:rStyle w:val="LineNumber"/>
              </w:rPr>
              <w:t>Must be on or before the Date of load and the Event end datetime. Must be the same as the Date of birth for Birth Events.</w:t>
            </w:r>
          </w:p>
        </w:tc>
      </w:tr>
      <w:tr w:rsidR="0014357A" w14:paraId="56E90EE7" w14:textId="77777777" w:rsidTr="00D01893">
        <w:tc>
          <w:tcPr>
            <w:tcW w:w="2267" w:type="dxa"/>
            <w:shd w:val="clear" w:color="auto" w:fill="auto"/>
          </w:tcPr>
          <w:p w14:paraId="14999F7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4882B11" w14:textId="77777777" w:rsidR="0014357A" w:rsidRDefault="0014357A" w:rsidP="0014357A">
            <w:pPr>
              <w:pStyle w:val="tabletext"/>
              <w:rPr>
                <w:rStyle w:val="LineNumber"/>
              </w:rPr>
            </w:pPr>
          </w:p>
        </w:tc>
      </w:tr>
      <w:tr w:rsidR="0014357A" w14:paraId="7D1CC940" w14:textId="77777777" w:rsidTr="00D01893">
        <w:tc>
          <w:tcPr>
            <w:tcW w:w="2267" w:type="dxa"/>
            <w:shd w:val="clear" w:color="auto" w:fill="auto"/>
          </w:tcPr>
          <w:p w14:paraId="45EDAB0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9C80A95" w14:textId="77777777" w:rsidR="0014357A" w:rsidRDefault="0014357A" w:rsidP="0014357A">
            <w:pPr>
              <w:pStyle w:val="tabletext"/>
              <w:rPr>
                <w:rStyle w:val="LineNumber"/>
              </w:rPr>
            </w:pPr>
            <w:r>
              <w:rPr>
                <w:rStyle w:val="LineNumber"/>
              </w:rPr>
              <w:t>Date of birth</w:t>
            </w:r>
          </w:p>
          <w:p w14:paraId="1A4ACF72" w14:textId="77777777" w:rsidR="0014357A" w:rsidRDefault="0014357A" w:rsidP="0014357A">
            <w:pPr>
              <w:pStyle w:val="tabletext"/>
              <w:rPr>
                <w:rStyle w:val="LineNumber"/>
              </w:rPr>
            </w:pPr>
            <w:r>
              <w:rPr>
                <w:rStyle w:val="LineNumber"/>
              </w:rPr>
              <w:t>Event end datetime</w:t>
            </w:r>
          </w:p>
          <w:p w14:paraId="43050FAC" w14:textId="77777777" w:rsidR="0014357A" w:rsidRDefault="0014357A" w:rsidP="0014357A">
            <w:pPr>
              <w:pStyle w:val="tabletext"/>
              <w:rPr>
                <w:rStyle w:val="LineNumber"/>
              </w:rPr>
            </w:pPr>
            <w:r>
              <w:rPr>
                <w:rStyle w:val="LineNumber"/>
              </w:rPr>
              <w:t>Operation/procedure date</w:t>
            </w:r>
          </w:p>
          <w:p w14:paraId="3437095C" w14:textId="77777777" w:rsidR="0014357A" w:rsidRDefault="0014357A" w:rsidP="0014357A">
            <w:pPr>
              <w:pStyle w:val="tabletext"/>
              <w:rPr>
                <w:rStyle w:val="LineNumber"/>
              </w:rPr>
            </w:pPr>
            <w:r>
              <w:rPr>
                <w:rStyle w:val="LineNumber"/>
              </w:rPr>
              <w:t>Event leave days</w:t>
            </w:r>
          </w:p>
          <w:p w14:paraId="3E6EDA06" w14:textId="77777777" w:rsidR="0014357A" w:rsidRDefault="0014357A" w:rsidP="0014357A">
            <w:pPr>
              <w:pStyle w:val="tabletext"/>
              <w:rPr>
                <w:rStyle w:val="LineNumber"/>
              </w:rPr>
            </w:pPr>
            <w:r>
              <w:rPr>
                <w:rStyle w:val="LineNumber"/>
              </w:rPr>
              <w:t>Age at admission</w:t>
            </w:r>
          </w:p>
          <w:p w14:paraId="3DAEFC96" w14:textId="77777777" w:rsidR="0014357A" w:rsidRDefault="0014357A" w:rsidP="0014357A">
            <w:pPr>
              <w:pStyle w:val="tabletext"/>
              <w:rPr>
                <w:rStyle w:val="LineNumber"/>
              </w:rPr>
            </w:pPr>
            <w:r>
              <w:rPr>
                <w:rStyle w:val="LineNumber"/>
              </w:rPr>
              <w:t>Length of stay</w:t>
            </w:r>
          </w:p>
        </w:tc>
      </w:tr>
      <w:tr w:rsidR="0014357A" w14:paraId="4144468D" w14:textId="77777777" w:rsidTr="00D01893">
        <w:tc>
          <w:tcPr>
            <w:tcW w:w="2267" w:type="dxa"/>
            <w:shd w:val="clear" w:color="auto" w:fill="auto"/>
          </w:tcPr>
          <w:p w14:paraId="54619662"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ED30A70" w14:textId="77777777" w:rsidR="0014357A" w:rsidRDefault="0014357A" w:rsidP="0014357A">
            <w:pPr>
              <w:pStyle w:val="tabletext"/>
              <w:rPr>
                <w:rStyle w:val="LineNumber"/>
              </w:rPr>
            </w:pPr>
          </w:p>
        </w:tc>
      </w:tr>
      <w:tr w:rsidR="0014357A" w14:paraId="1A5D7FB7" w14:textId="77777777" w:rsidTr="00D01893">
        <w:tc>
          <w:tcPr>
            <w:tcW w:w="2267" w:type="dxa"/>
            <w:shd w:val="clear" w:color="auto" w:fill="auto"/>
          </w:tcPr>
          <w:p w14:paraId="73535D38"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02C30EB" w14:textId="77777777" w:rsidR="0014357A" w:rsidRDefault="0014357A" w:rsidP="0014357A">
            <w:pPr>
              <w:pStyle w:val="tabletext"/>
              <w:rPr>
                <w:rStyle w:val="LineNumber"/>
              </w:rPr>
            </w:pPr>
          </w:p>
        </w:tc>
      </w:tr>
    </w:tbl>
    <w:p w14:paraId="0FF948E1" w14:textId="77777777" w:rsidR="0014357A" w:rsidRDefault="0014357A" w:rsidP="0014357A">
      <w:pPr>
        <w:rPr>
          <w:rStyle w:val="LineNumber"/>
        </w:rPr>
      </w:pPr>
    </w:p>
    <w:p w14:paraId="696D9875" w14:textId="77777777" w:rsidR="0014357A" w:rsidRDefault="0014357A" w:rsidP="0014357A">
      <w:pPr>
        <w:pStyle w:val="Heading2"/>
        <w:rPr>
          <w:rStyle w:val="LineNumber"/>
        </w:rPr>
      </w:pPr>
      <w:r>
        <w:rPr>
          <w:rStyle w:val="LineNumber"/>
        </w:rPr>
        <w:lastRenderedPageBreak/>
        <w:fldChar w:fldCharType="begin"/>
      </w:r>
      <w:r>
        <w:instrText xml:space="preserve"> XE "</w:instrText>
      </w:r>
      <w:r w:rsidRPr="003600E9">
        <w:instrText>Event type</w:instrText>
      </w:r>
      <w:r>
        <w:instrText xml:space="preserve">" </w:instrText>
      </w:r>
      <w:r>
        <w:rPr>
          <w:rStyle w:val="LineNumber"/>
        </w:rPr>
        <w:fldChar w:fldCharType="end"/>
      </w:r>
      <w:bookmarkStart w:id="90" w:name="_Toc10727708"/>
      <w:r>
        <w:rPr>
          <w:rStyle w:val="LineNumber"/>
        </w:rPr>
        <w:t>Event type</w:t>
      </w:r>
      <w:bookmarkEnd w:id="90"/>
    </w:p>
    <w:tbl>
      <w:tblPr>
        <w:tblW w:w="0" w:type="auto"/>
        <w:tblCellMar>
          <w:bottom w:w="170" w:type="dxa"/>
        </w:tblCellMar>
        <w:tblLook w:val="04A0" w:firstRow="1" w:lastRow="0" w:firstColumn="1" w:lastColumn="0" w:noHBand="0" w:noVBand="1"/>
      </w:tblPr>
      <w:tblGrid>
        <w:gridCol w:w="2267"/>
        <w:gridCol w:w="5952"/>
      </w:tblGrid>
      <w:tr w:rsidR="0014357A" w14:paraId="518701DE" w14:textId="77777777" w:rsidTr="00D01893">
        <w:trPr>
          <w:cantSplit/>
        </w:trPr>
        <w:tc>
          <w:tcPr>
            <w:tcW w:w="2267" w:type="dxa"/>
            <w:shd w:val="clear" w:color="auto" w:fill="auto"/>
          </w:tcPr>
          <w:p w14:paraId="2C7EAD9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2D6B268" w14:textId="77777777" w:rsidR="0014357A" w:rsidRDefault="0014357A" w:rsidP="0014357A">
            <w:pPr>
              <w:pStyle w:val="tabletext"/>
              <w:rPr>
                <w:rStyle w:val="LineNumber"/>
              </w:rPr>
            </w:pPr>
            <w:r>
              <w:rPr>
                <w:rStyle w:val="LineNumber"/>
              </w:rPr>
              <w:t>Code identifying the type of health event.</w:t>
            </w:r>
          </w:p>
        </w:tc>
      </w:tr>
      <w:tr w:rsidR="0014357A" w14:paraId="7662A36D" w14:textId="77777777" w:rsidTr="00D01893">
        <w:trPr>
          <w:cantSplit/>
        </w:trPr>
        <w:tc>
          <w:tcPr>
            <w:tcW w:w="2267" w:type="dxa"/>
            <w:shd w:val="clear" w:color="auto" w:fill="auto"/>
          </w:tcPr>
          <w:p w14:paraId="435F836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241EE60" w14:textId="77777777" w:rsidR="0014357A" w:rsidRDefault="0014357A" w:rsidP="0014357A">
            <w:pPr>
              <w:pStyle w:val="tabletext"/>
              <w:rPr>
                <w:rStyle w:val="LineNumber"/>
              </w:rPr>
            </w:pPr>
            <w:r>
              <w:rPr>
                <w:rStyle w:val="LineNumber"/>
              </w:rPr>
              <w:t>event_type</w:t>
            </w:r>
          </w:p>
        </w:tc>
      </w:tr>
      <w:tr w:rsidR="0014357A" w14:paraId="01C4878E" w14:textId="77777777" w:rsidTr="00D01893">
        <w:trPr>
          <w:cantSplit/>
        </w:trPr>
        <w:tc>
          <w:tcPr>
            <w:tcW w:w="2267" w:type="dxa"/>
            <w:shd w:val="clear" w:color="auto" w:fill="auto"/>
          </w:tcPr>
          <w:p w14:paraId="41248289"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0B09803" w14:textId="77777777" w:rsidR="0014357A" w:rsidRDefault="0014357A" w:rsidP="0014357A">
            <w:pPr>
              <w:pStyle w:val="tabletext"/>
              <w:rPr>
                <w:rStyle w:val="LineNumber"/>
              </w:rPr>
            </w:pPr>
            <w:r>
              <w:rPr>
                <w:rStyle w:val="LineNumber"/>
              </w:rPr>
              <w:t>fact_nmd_health_event</w:t>
            </w:r>
          </w:p>
        </w:tc>
      </w:tr>
      <w:tr w:rsidR="0014357A" w14:paraId="1276D26D" w14:textId="77777777" w:rsidTr="00D01893">
        <w:trPr>
          <w:cantSplit/>
        </w:trPr>
        <w:tc>
          <w:tcPr>
            <w:tcW w:w="2267" w:type="dxa"/>
            <w:shd w:val="clear" w:color="auto" w:fill="auto"/>
          </w:tcPr>
          <w:p w14:paraId="6B910B9B"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36771BEB" w14:textId="77777777" w:rsidR="0014357A" w:rsidRDefault="0014357A" w:rsidP="0014357A">
            <w:pPr>
              <w:pStyle w:val="tabletext"/>
              <w:rPr>
                <w:rStyle w:val="LineNumber"/>
              </w:rPr>
            </w:pPr>
            <w:r>
              <w:rPr>
                <w:rStyle w:val="LineNumber"/>
              </w:rPr>
              <w:t>varchar2(2)</w:t>
            </w:r>
          </w:p>
        </w:tc>
      </w:tr>
      <w:tr w:rsidR="0014357A" w14:paraId="0752276D" w14:textId="77777777" w:rsidTr="00D01893">
        <w:trPr>
          <w:cantSplit/>
        </w:trPr>
        <w:tc>
          <w:tcPr>
            <w:tcW w:w="2267" w:type="dxa"/>
            <w:shd w:val="clear" w:color="auto" w:fill="auto"/>
          </w:tcPr>
          <w:p w14:paraId="73736115"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C605964" w14:textId="77777777" w:rsidR="0014357A" w:rsidRDefault="0014357A" w:rsidP="0014357A">
            <w:pPr>
              <w:pStyle w:val="tabletext"/>
              <w:rPr>
                <w:rStyle w:val="LineNumber"/>
              </w:rPr>
            </w:pPr>
          </w:p>
        </w:tc>
      </w:tr>
      <w:tr w:rsidR="0014357A" w14:paraId="200B0161" w14:textId="77777777" w:rsidTr="00D01893">
        <w:trPr>
          <w:cantSplit/>
        </w:trPr>
        <w:tc>
          <w:tcPr>
            <w:tcW w:w="2267" w:type="dxa"/>
            <w:shd w:val="clear" w:color="auto" w:fill="auto"/>
          </w:tcPr>
          <w:p w14:paraId="75BF28C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18B821A" w14:textId="77777777" w:rsidR="0014357A" w:rsidRDefault="0014357A" w:rsidP="0014357A">
            <w:pPr>
              <w:pStyle w:val="tabletext"/>
              <w:rPr>
                <w:rStyle w:val="LineNumber"/>
              </w:rPr>
            </w:pPr>
          </w:p>
        </w:tc>
      </w:tr>
      <w:tr w:rsidR="0014357A" w14:paraId="5081F7ED" w14:textId="77777777" w:rsidTr="00D01893">
        <w:trPr>
          <w:cantSplit/>
        </w:trPr>
        <w:tc>
          <w:tcPr>
            <w:tcW w:w="2267" w:type="dxa"/>
            <w:shd w:val="clear" w:color="auto" w:fill="auto"/>
          </w:tcPr>
          <w:p w14:paraId="6140A93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8A8D863" w14:textId="77777777" w:rsidR="0014357A" w:rsidRDefault="0014357A" w:rsidP="0014357A">
            <w:pPr>
              <w:pStyle w:val="tabletext"/>
              <w:rPr>
                <w:rStyle w:val="LineNumber"/>
              </w:rPr>
            </w:pPr>
          </w:p>
        </w:tc>
      </w:tr>
      <w:tr w:rsidR="0014357A" w14:paraId="531EC10E" w14:textId="77777777" w:rsidTr="00D01893">
        <w:trPr>
          <w:cantSplit/>
        </w:trPr>
        <w:tc>
          <w:tcPr>
            <w:tcW w:w="2267" w:type="dxa"/>
            <w:shd w:val="clear" w:color="auto" w:fill="auto"/>
          </w:tcPr>
          <w:p w14:paraId="25110E2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A58937C" w14:textId="77777777" w:rsidR="0014357A" w:rsidRDefault="0014357A" w:rsidP="0014357A">
            <w:pPr>
              <w:pStyle w:val="tabletext"/>
              <w:rPr>
                <w:rStyle w:val="LineNumber"/>
              </w:rPr>
            </w:pPr>
            <w:r>
              <w:rPr>
                <w:rStyle w:val="LineNumber"/>
              </w:rPr>
              <w:t>See the Event Type code table on the Ministry of Health web site at http://www.health.govt.nz/nz-health-statistics/data-references/code-tables/common-code-tables. For further information or a printed copy of the code table, contact Analytical Services.</w:t>
            </w:r>
          </w:p>
        </w:tc>
      </w:tr>
      <w:tr w:rsidR="0014357A" w14:paraId="6B57B61A" w14:textId="77777777" w:rsidTr="00D01893">
        <w:trPr>
          <w:cantSplit/>
        </w:trPr>
        <w:tc>
          <w:tcPr>
            <w:tcW w:w="2267" w:type="dxa"/>
            <w:shd w:val="clear" w:color="auto" w:fill="auto"/>
          </w:tcPr>
          <w:p w14:paraId="5DE11B1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FD91581" w14:textId="77777777" w:rsidR="0014357A" w:rsidRDefault="0014357A" w:rsidP="0014357A">
            <w:pPr>
              <w:pStyle w:val="tabletext"/>
              <w:rPr>
                <w:rStyle w:val="LineNumber"/>
              </w:rPr>
            </w:pPr>
            <w:r>
              <w:rPr>
                <w:rStyle w:val="LineNumber"/>
              </w:rPr>
              <w:t xml:space="preserve">The presence of some fields depends on the Event type code. See </w:t>
            </w:r>
            <w:r w:rsidR="001D7825">
              <w:rPr>
                <w:rStyle w:val="LineNumber"/>
              </w:rPr>
              <w:t>Appendix:</w:t>
            </w:r>
            <w:r>
              <w:rPr>
                <w:rStyle w:val="LineNumber"/>
              </w:rPr>
              <w:t xml:space="preserve"> Enhanced Event Type/Event Diagnosis Type Table.</w:t>
            </w:r>
          </w:p>
          <w:p w14:paraId="661AA8AA" w14:textId="77777777" w:rsidR="0014357A" w:rsidRDefault="0014357A" w:rsidP="0014357A">
            <w:pPr>
              <w:pStyle w:val="tabletext"/>
              <w:rPr>
                <w:rStyle w:val="LineNumber"/>
              </w:rPr>
            </w:pPr>
          </w:p>
          <w:p w14:paraId="27C56171" w14:textId="77777777" w:rsidR="0014357A" w:rsidRDefault="0014357A" w:rsidP="0014357A">
            <w:pPr>
              <w:pStyle w:val="tabletext"/>
              <w:rPr>
                <w:rStyle w:val="LineNumber"/>
              </w:rPr>
            </w:pPr>
            <w:r>
              <w:rPr>
                <w:rStyle w:val="LineNumber"/>
              </w:rPr>
              <w:t>Only one birth event is allowed for each NHI number. Babies born before mother's admission to hospital or transferred from the hospital of birth are recorded as IP.</w:t>
            </w:r>
          </w:p>
          <w:p w14:paraId="5A38042A" w14:textId="77777777" w:rsidR="0014357A" w:rsidRDefault="0014357A" w:rsidP="0014357A">
            <w:pPr>
              <w:pStyle w:val="tabletext"/>
              <w:rPr>
                <w:rStyle w:val="LineNumber"/>
              </w:rPr>
            </w:pPr>
          </w:p>
          <w:p w14:paraId="3204B07A" w14:textId="77777777"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r w:rsidR="001D7825">
              <w:rPr>
                <w:rStyle w:val="LineNumber"/>
              </w:rPr>
              <w:t>Appendix:</w:t>
            </w:r>
            <w:r>
              <w:rPr>
                <w:rStyle w:val="LineNumber"/>
              </w:rPr>
              <w:t xml:space="preserve"> Duplicate and overlapping event checking rules.</w:t>
            </w:r>
          </w:p>
          <w:p w14:paraId="78F2FD67" w14:textId="77777777" w:rsidR="0014357A" w:rsidRDefault="0014357A" w:rsidP="0014357A">
            <w:pPr>
              <w:pStyle w:val="tabletext"/>
              <w:rPr>
                <w:rStyle w:val="LineNumber"/>
              </w:rPr>
            </w:pPr>
          </w:p>
          <w:p w14:paraId="1CF04464" w14:textId="77777777" w:rsidR="0014357A" w:rsidRDefault="0014357A" w:rsidP="0014357A">
            <w:pPr>
              <w:pStyle w:val="tabletext"/>
              <w:rPr>
                <w:rStyle w:val="LineNumber"/>
              </w:rPr>
            </w:pPr>
            <w:r>
              <w:rPr>
                <w:rStyle w:val="LineNumber"/>
              </w:rPr>
              <w:t xml:space="preserve">'ID' </w:t>
            </w:r>
            <w:r w:rsidR="00A40326">
              <w:rPr>
                <w:rStyle w:val="LineNumber"/>
              </w:rPr>
              <w:t xml:space="preserve">was </w:t>
            </w:r>
            <w:r>
              <w:rPr>
                <w:rStyle w:val="LineNumber"/>
              </w:rPr>
              <w:t xml:space="preserve">used where the intention at admission </w:t>
            </w:r>
            <w:r w:rsidR="00A40326">
              <w:rPr>
                <w:rStyle w:val="LineNumber"/>
              </w:rPr>
              <w:t xml:space="preserve">was </w:t>
            </w:r>
            <w:r>
              <w:rPr>
                <w:rStyle w:val="LineNumber"/>
              </w:rPr>
              <w:t xml:space="preserve">that the event will be a day-case event. </w:t>
            </w:r>
            <w:r w:rsidR="00A40326">
              <w:rPr>
                <w:rStyle w:val="LineNumber"/>
              </w:rPr>
              <w:t>This Event type was retired in 2013.</w:t>
            </w:r>
          </w:p>
          <w:p w14:paraId="487C806D" w14:textId="77777777" w:rsidR="0014357A" w:rsidRDefault="0014357A" w:rsidP="0014357A">
            <w:pPr>
              <w:pStyle w:val="tabletext"/>
              <w:rPr>
                <w:rStyle w:val="LineNumber"/>
              </w:rPr>
            </w:pPr>
            <w:r>
              <w:rPr>
                <w:rStyle w:val="LineNumber"/>
              </w:rPr>
              <w:t>'IP': The definition of a mental health patient is 'a patient who has a mental illness diagnosis'. Patients with an intellectual disability are no longer regarded as mental health patients. With the introduction of the Mental Health (Compulsory Assessment and Treatment) Act 1992 on 1 November 1992, it became possible for mental health patients, both informal (</w:t>
            </w:r>
            <w:r w:rsidR="00150D1F">
              <w:rPr>
                <w:rStyle w:val="LineNumber"/>
              </w:rPr>
              <w:t>i.e.</w:t>
            </w:r>
            <w:r>
              <w:rPr>
                <w:rStyle w:val="LineNumber"/>
              </w:rPr>
              <w:t>, voluntary) and formal, to be admitted to a general ward of any public hospital or psychiatric hospital. When a mental health patient is admitted to a general ward for treatment of a psychiatric illness, then the event type code of 'IP' can now be used. This also includes day patients. A legal status code and leave details must also be supplied for these patients if relevant. The default for legal status is 'I' (voluntary patient).</w:t>
            </w:r>
          </w:p>
        </w:tc>
      </w:tr>
      <w:tr w:rsidR="0014357A" w14:paraId="6ECDEAB4" w14:textId="77777777" w:rsidTr="00D01893">
        <w:trPr>
          <w:cantSplit/>
        </w:trPr>
        <w:tc>
          <w:tcPr>
            <w:tcW w:w="2267" w:type="dxa"/>
            <w:shd w:val="clear" w:color="auto" w:fill="auto"/>
          </w:tcPr>
          <w:p w14:paraId="1EF201D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53DCC28" w14:textId="77777777" w:rsidR="0014357A" w:rsidRDefault="0014357A" w:rsidP="0014357A">
            <w:pPr>
              <w:pStyle w:val="tabletext"/>
              <w:rPr>
                <w:rStyle w:val="LineNumber"/>
              </w:rPr>
            </w:pPr>
            <w:r>
              <w:rPr>
                <w:rStyle w:val="LineNumber"/>
              </w:rPr>
              <w:t>Must be a valid code in the Event Type code table.</w:t>
            </w:r>
          </w:p>
        </w:tc>
      </w:tr>
      <w:tr w:rsidR="0014357A" w14:paraId="1BF8AF3F" w14:textId="77777777" w:rsidTr="00D01893">
        <w:trPr>
          <w:cantSplit/>
        </w:trPr>
        <w:tc>
          <w:tcPr>
            <w:tcW w:w="2267" w:type="dxa"/>
            <w:shd w:val="clear" w:color="auto" w:fill="auto"/>
          </w:tcPr>
          <w:p w14:paraId="6CB1E2D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F5932A4" w14:textId="77777777" w:rsidR="0014357A" w:rsidRDefault="0014357A" w:rsidP="0014357A">
            <w:pPr>
              <w:pStyle w:val="tabletext"/>
              <w:rPr>
                <w:rStyle w:val="LineNumber"/>
              </w:rPr>
            </w:pPr>
          </w:p>
        </w:tc>
      </w:tr>
      <w:tr w:rsidR="0014357A" w14:paraId="7096D30F" w14:textId="77777777" w:rsidTr="00D01893">
        <w:trPr>
          <w:cantSplit/>
        </w:trPr>
        <w:tc>
          <w:tcPr>
            <w:tcW w:w="2267" w:type="dxa"/>
            <w:shd w:val="clear" w:color="auto" w:fill="auto"/>
          </w:tcPr>
          <w:p w14:paraId="2E67CC7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F1CD7FC" w14:textId="77777777" w:rsidR="0014357A" w:rsidRDefault="0014357A" w:rsidP="0014357A">
            <w:pPr>
              <w:pStyle w:val="tabletext"/>
              <w:rPr>
                <w:rStyle w:val="LineNumber"/>
              </w:rPr>
            </w:pPr>
          </w:p>
        </w:tc>
      </w:tr>
      <w:tr w:rsidR="0014357A" w14:paraId="7CEA7575" w14:textId="77777777" w:rsidTr="00D01893">
        <w:trPr>
          <w:cantSplit/>
        </w:trPr>
        <w:tc>
          <w:tcPr>
            <w:tcW w:w="2267" w:type="dxa"/>
            <w:shd w:val="clear" w:color="auto" w:fill="auto"/>
          </w:tcPr>
          <w:p w14:paraId="652BD198"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D14AAD4" w14:textId="77777777" w:rsidR="0014357A" w:rsidRDefault="0014357A" w:rsidP="0014357A">
            <w:pPr>
              <w:pStyle w:val="tabletext"/>
              <w:rPr>
                <w:rStyle w:val="LineNumber"/>
              </w:rPr>
            </w:pPr>
          </w:p>
        </w:tc>
      </w:tr>
      <w:tr w:rsidR="0014357A" w14:paraId="05EA3F83" w14:textId="77777777" w:rsidTr="00D01893">
        <w:trPr>
          <w:cantSplit/>
        </w:trPr>
        <w:tc>
          <w:tcPr>
            <w:tcW w:w="2267" w:type="dxa"/>
            <w:shd w:val="clear" w:color="auto" w:fill="auto"/>
          </w:tcPr>
          <w:p w14:paraId="49A8FFA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36507D4" w14:textId="77777777" w:rsidR="0014357A" w:rsidRDefault="0014357A" w:rsidP="0014357A">
            <w:pPr>
              <w:pStyle w:val="tabletext"/>
              <w:rPr>
                <w:rStyle w:val="LineNumber"/>
              </w:rPr>
            </w:pPr>
          </w:p>
        </w:tc>
      </w:tr>
    </w:tbl>
    <w:p w14:paraId="069342DC" w14:textId="77777777" w:rsidR="0014357A" w:rsidRDefault="0014357A" w:rsidP="0014357A">
      <w:pPr>
        <w:rPr>
          <w:rStyle w:val="LineNumber"/>
        </w:rPr>
      </w:pPr>
    </w:p>
    <w:p w14:paraId="5A78A339"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AA2F7B">
        <w:instrText>Excluded Purchase Unit</w:instrText>
      </w:r>
      <w:r>
        <w:instrText xml:space="preserve">" </w:instrText>
      </w:r>
      <w:r>
        <w:rPr>
          <w:rStyle w:val="LineNumber"/>
        </w:rPr>
        <w:fldChar w:fldCharType="end"/>
      </w:r>
      <w:bookmarkStart w:id="91" w:name="_Toc10727709"/>
      <w:r>
        <w:rPr>
          <w:rStyle w:val="LineNumber"/>
        </w:rPr>
        <w:t>Excluded Purchase Unit</w:t>
      </w:r>
      <w:bookmarkEnd w:id="91"/>
    </w:p>
    <w:tbl>
      <w:tblPr>
        <w:tblW w:w="0" w:type="auto"/>
        <w:tblCellMar>
          <w:bottom w:w="170" w:type="dxa"/>
        </w:tblCellMar>
        <w:tblLook w:val="04A0" w:firstRow="1" w:lastRow="0" w:firstColumn="1" w:lastColumn="0" w:noHBand="0" w:noVBand="1"/>
      </w:tblPr>
      <w:tblGrid>
        <w:gridCol w:w="2267"/>
        <w:gridCol w:w="5952"/>
      </w:tblGrid>
      <w:tr w:rsidR="0014357A" w14:paraId="172D10B7" w14:textId="77777777" w:rsidTr="00D01893">
        <w:trPr>
          <w:cantSplit/>
        </w:trPr>
        <w:tc>
          <w:tcPr>
            <w:tcW w:w="2267" w:type="dxa"/>
            <w:shd w:val="clear" w:color="auto" w:fill="auto"/>
          </w:tcPr>
          <w:p w14:paraId="611AAF7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7CAB921" w14:textId="77777777" w:rsidR="0014357A" w:rsidRDefault="0014357A" w:rsidP="0014357A">
            <w:pPr>
              <w:pStyle w:val="tabletext"/>
              <w:rPr>
                <w:rStyle w:val="LineNumber"/>
              </w:rPr>
            </w:pPr>
            <w:r>
              <w:rPr>
                <w:rStyle w:val="LineNumber"/>
              </w:rPr>
              <w:t>For events that have a Purchase Unit of 'EXCLU', the Purchase Unit allocated by mapping the Health Specialty Code to a Purchase Unit from the National Service Framework Data Dictionary.</w:t>
            </w:r>
          </w:p>
        </w:tc>
      </w:tr>
      <w:tr w:rsidR="0014357A" w14:paraId="4CA24ABA" w14:textId="77777777" w:rsidTr="00D01893">
        <w:trPr>
          <w:cantSplit/>
        </w:trPr>
        <w:tc>
          <w:tcPr>
            <w:tcW w:w="2267" w:type="dxa"/>
            <w:shd w:val="clear" w:color="auto" w:fill="auto"/>
          </w:tcPr>
          <w:p w14:paraId="36E6FB4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6426826" w14:textId="77777777" w:rsidR="0014357A" w:rsidRDefault="0014357A" w:rsidP="0014357A">
            <w:pPr>
              <w:pStyle w:val="tabletext"/>
              <w:rPr>
                <w:rStyle w:val="LineNumber"/>
              </w:rPr>
            </w:pPr>
            <w:r>
              <w:rPr>
                <w:rStyle w:val="LineNumber"/>
              </w:rPr>
              <w:t>exclu_purchase_unit</w:t>
            </w:r>
          </w:p>
        </w:tc>
      </w:tr>
      <w:tr w:rsidR="0014357A" w14:paraId="4B377DB1" w14:textId="77777777" w:rsidTr="00D01893">
        <w:trPr>
          <w:cantSplit/>
        </w:trPr>
        <w:tc>
          <w:tcPr>
            <w:tcW w:w="2267" w:type="dxa"/>
            <w:shd w:val="clear" w:color="auto" w:fill="auto"/>
          </w:tcPr>
          <w:p w14:paraId="0919A202"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768D170" w14:textId="77777777" w:rsidR="0014357A" w:rsidRDefault="0014357A" w:rsidP="0014357A">
            <w:pPr>
              <w:pStyle w:val="tabletext"/>
              <w:rPr>
                <w:rStyle w:val="LineNumber"/>
              </w:rPr>
            </w:pPr>
            <w:r>
              <w:rPr>
                <w:rStyle w:val="LineNumber"/>
              </w:rPr>
              <w:t>fact_nmd_health_event</w:t>
            </w:r>
          </w:p>
        </w:tc>
      </w:tr>
      <w:tr w:rsidR="0014357A" w14:paraId="45B6F0FA" w14:textId="77777777" w:rsidTr="00D01893">
        <w:trPr>
          <w:cantSplit/>
        </w:trPr>
        <w:tc>
          <w:tcPr>
            <w:tcW w:w="2267" w:type="dxa"/>
            <w:shd w:val="clear" w:color="auto" w:fill="auto"/>
          </w:tcPr>
          <w:p w14:paraId="2ADDDE7F"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CAD76E5" w14:textId="77777777" w:rsidR="0014357A" w:rsidRDefault="0014357A" w:rsidP="0014357A">
            <w:pPr>
              <w:pStyle w:val="tabletext"/>
              <w:rPr>
                <w:rStyle w:val="LineNumber"/>
              </w:rPr>
            </w:pPr>
            <w:r>
              <w:rPr>
                <w:rStyle w:val="LineNumber"/>
              </w:rPr>
              <w:t>varchar2(10)</w:t>
            </w:r>
          </w:p>
        </w:tc>
      </w:tr>
      <w:tr w:rsidR="0014357A" w14:paraId="60B617AB" w14:textId="77777777" w:rsidTr="00D01893">
        <w:trPr>
          <w:cantSplit/>
        </w:trPr>
        <w:tc>
          <w:tcPr>
            <w:tcW w:w="2267" w:type="dxa"/>
            <w:shd w:val="clear" w:color="auto" w:fill="auto"/>
          </w:tcPr>
          <w:p w14:paraId="16479318"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2E2C540" w14:textId="77777777" w:rsidR="0014357A" w:rsidRDefault="0014357A" w:rsidP="0014357A">
            <w:pPr>
              <w:pStyle w:val="tabletext"/>
              <w:rPr>
                <w:rStyle w:val="LineNumber"/>
              </w:rPr>
            </w:pPr>
          </w:p>
        </w:tc>
      </w:tr>
      <w:tr w:rsidR="0014357A" w14:paraId="6E2C7872" w14:textId="77777777" w:rsidTr="00D01893">
        <w:trPr>
          <w:cantSplit/>
        </w:trPr>
        <w:tc>
          <w:tcPr>
            <w:tcW w:w="2267" w:type="dxa"/>
            <w:shd w:val="clear" w:color="auto" w:fill="auto"/>
          </w:tcPr>
          <w:p w14:paraId="44B6D8C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5A74C72" w14:textId="77777777" w:rsidR="0014357A" w:rsidRDefault="0014357A" w:rsidP="0014357A">
            <w:pPr>
              <w:pStyle w:val="tabletext"/>
              <w:rPr>
                <w:rStyle w:val="LineNumber"/>
              </w:rPr>
            </w:pPr>
          </w:p>
        </w:tc>
      </w:tr>
      <w:tr w:rsidR="0014357A" w14:paraId="6099F8D8" w14:textId="77777777" w:rsidTr="00D01893">
        <w:trPr>
          <w:cantSplit/>
        </w:trPr>
        <w:tc>
          <w:tcPr>
            <w:tcW w:w="2267" w:type="dxa"/>
            <w:shd w:val="clear" w:color="auto" w:fill="auto"/>
          </w:tcPr>
          <w:p w14:paraId="3B158EBF"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45120D6D" w14:textId="77777777" w:rsidR="0014357A" w:rsidRDefault="0014357A" w:rsidP="0014357A">
            <w:pPr>
              <w:pStyle w:val="tabletext"/>
              <w:rPr>
                <w:rStyle w:val="LineNumber"/>
              </w:rPr>
            </w:pPr>
          </w:p>
        </w:tc>
      </w:tr>
      <w:tr w:rsidR="0014357A" w14:paraId="1D5EE232" w14:textId="77777777" w:rsidTr="00D01893">
        <w:trPr>
          <w:cantSplit/>
        </w:trPr>
        <w:tc>
          <w:tcPr>
            <w:tcW w:w="2267" w:type="dxa"/>
            <w:shd w:val="clear" w:color="auto" w:fill="auto"/>
          </w:tcPr>
          <w:p w14:paraId="0DEC660A"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11352DE" w14:textId="77777777" w:rsidR="0014357A" w:rsidRDefault="0014357A" w:rsidP="0014357A">
            <w:pPr>
              <w:pStyle w:val="tabletext"/>
              <w:rPr>
                <w:rStyle w:val="LineNumber"/>
              </w:rPr>
            </w:pPr>
            <w:r>
              <w:rPr>
                <w:rStyle w:val="LineNumber"/>
              </w:rPr>
              <w:t>Purchase Units in the National Service Framework Data Dictionary.</w:t>
            </w:r>
          </w:p>
        </w:tc>
      </w:tr>
      <w:tr w:rsidR="0014357A" w14:paraId="74A61D02" w14:textId="77777777" w:rsidTr="00D01893">
        <w:trPr>
          <w:cantSplit/>
        </w:trPr>
        <w:tc>
          <w:tcPr>
            <w:tcW w:w="2267" w:type="dxa"/>
            <w:shd w:val="clear" w:color="auto" w:fill="auto"/>
          </w:tcPr>
          <w:p w14:paraId="5C185FF2"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E25A134" w14:textId="77777777" w:rsidR="0014357A" w:rsidRDefault="0014357A" w:rsidP="0014357A">
            <w:pPr>
              <w:pStyle w:val="tabletext"/>
              <w:rPr>
                <w:rStyle w:val="LineNumber"/>
              </w:rPr>
            </w:pPr>
            <w:r>
              <w:rPr>
                <w:rStyle w:val="LineNumber"/>
              </w:rPr>
              <w:t>Derived using a mapping table of Health Specialty Codes to Purchase Units.</w:t>
            </w:r>
          </w:p>
        </w:tc>
      </w:tr>
      <w:tr w:rsidR="0014357A" w14:paraId="29221F5A" w14:textId="77777777" w:rsidTr="00D01893">
        <w:trPr>
          <w:cantSplit/>
        </w:trPr>
        <w:tc>
          <w:tcPr>
            <w:tcW w:w="2267" w:type="dxa"/>
            <w:shd w:val="clear" w:color="auto" w:fill="auto"/>
          </w:tcPr>
          <w:p w14:paraId="23B3BCC1"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15D08A9" w14:textId="77777777" w:rsidR="0014357A" w:rsidRDefault="0014357A" w:rsidP="0014357A">
            <w:pPr>
              <w:pStyle w:val="tabletext"/>
              <w:rPr>
                <w:rStyle w:val="LineNumber"/>
              </w:rPr>
            </w:pPr>
          </w:p>
        </w:tc>
      </w:tr>
      <w:tr w:rsidR="0014357A" w14:paraId="5220D125" w14:textId="77777777" w:rsidTr="00D01893">
        <w:trPr>
          <w:cantSplit/>
        </w:trPr>
        <w:tc>
          <w:tcPr>
            <w:tcW w:w="2267" w:type="dxa"/>
            <w:shd w:val="clear" w:color="auto" w:fill="auto"/>
          </w:tcPr>
          <w:p w14:paraId="1D197F03"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62A5C38" w14:textId="77777777" w:rsidR="0014357A" w:rsidRDefault="0014357A" w:rsidP="0014357A">
            <w:pPr>
              <w:pStyle w:val="tabletext"/>
              <w:rPr>
                <w:rStyle w:val="LineNumber"/>
              </w:rPr>
            </w:pPr>
          </w:p>
        </w:tc>
      </w:tr>
      <w:tr w:rsidR="0014357A" w14:paraId="0FCB99DA" w14:textId="77777777" w:rsidTr="00D01893">
        <w:trPr>
          <w:cantSplit/>
        </w:trPr>
        <w:tc>
          <w:tcPr>
            <w:tcW w:w="2267" w:type="dxa"/>
            <w:shd w:val="clear" w:color="auto" w:fill="auto"/>
          </w:tcPr>
          <w:p w14:paraId="50045B92"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239D5CA" w14:textId="77777777" w:rsidR="0014357A" w:rsidRDefault="0014357A" w:rsidP="0014357A">
            <w:pPr>
              <w:pStyle w:val="tabletext"/>
              <w:rPr>
                <w:rStyle w:val="LineNumber"/>
              </w:rPr>
            </w:pPr>
            <w:r>
              <w:rPr>
                <w:rStyle w:val="LineNumber"/>
              </w:rPr>
              <w:t>Purchase Unit, Health Specialty Code</w:t>
            </w:r>
          </w:p>
        </w:tc>
      </w:tr>
      <w:tr w:rsidR="0014357A" w14:paraId="64416A0F" w14:textId="77777777" w:rsidTr="00D01893">
        <w:trPr>
          <w:cantSplit/>
        </w:trPr>
        <w:tc>
          <w:tcPr>
            <w:tcW w:w="2267" w:type="dxa"/>
            <w:shd w:val="clear" w:color="auto" w:fill="auto"/>
          </w:tcPr>
          <w:p w14:paraId="10D9F02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3DEC53D" w14:textId="77777777" w:rsidR="0014357A" w:rsidRDefault="0014357A" w:rsidP="0014357A">
            <w:pPr>
              <w:pStyle w:val="tabletext"/>
              <w:rPr>
                <w:rStyle w:val="LineNumber"/>
              </w:rPr>
            </w:pPr>
          </w:p>
        </w:tc>
      </w:tr>
      <w:tr w:rsidR="0014357A" w14:paraId="063692A4" w14:textId="77777777" w:rsidTr="00D01893">
        <w:trPr>
          <w:cantSplit/>
        </w:trPr>
        <w:tc>
          <w:tcPr>
            <w:tcW w:w="2267" w:type="dxa"/>
            <w:shd w:val="clear" w:color="auto" w:fill="auto"/>
          </w:tcPr>
          <w:p w14:paraId="3C8EA46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746E7C7" w14:textId="77777777" w:rsidR="0014357A" w:rsidRDefault="0014357A" w:rsidP="0014357A">
            <w:pPr>
              <w:pStyle w:val="tabletext"/>
              <w:rPr>
                <w:rStyle w:val="LineNumber"/>
              </w:rPr>
            </w:pPr>
            <w:r>
              <w:rPr>
                <w:rStyle w:val="LineNumber"/>
              </w:rPr>
              <w:t>Ministry of Health</w:t>
            </w:r>
          </w:p>
        </w:tc>
      </w:tr>
    </w:tbl>
    <w:p w14:paraId="76A44CC8" w14:textId="77777777" w:rsidR="0014357A" w:rsidRDefault="0014357A" w:rsidP="0014357A">
      <w:pPr>
        <w:rPr>
          <w:rStyle w:val="LineNumber"/>
        </w:rPr>
      </w:pPr>
    </w:p>
    <w:p w14:paraId="18227F22"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1511">
        <w:instrText>Facility Transfer From</w:instrText>
      </w:r>
      <w:r>
        <w:instrText xml:space="preserve">" </w:instrText>
      </w:r>
      <w:r>
        <w:rPr>
          <w:rStyle w:val="LineNumber"/>
        </w:rPr>
        <w:fldChar w:fldCharType="end"/>
      </w:r>
      <w:bookmarkStart w:id="92" w:name="_Toc10727710"/>
      <w:r>
        <w:rPr>
          <w:rStyle w:val="LineNumber"/>
        </w:rPr>
        <w:t>Facility Transfer From</w:t>
      </w:r>
      <w:bookmarkEnd w:id="92"/>
    </w:p>
    <w:tbl>
      <w:tblPr>
        <w:tblW w:w="0" w:type="auto"/>
        <w:tblCellMar>
          <w:bottom w:w="170" w:type="dxa"/>
        </w:tblCellMar>
        <w:tblLook w:val="04A0" w:firstRow="1" w:lastRow="0" w:firstColumn="1" w:lastColumn="0" w:noHBand="0" w:noVBand="1"/>
      </w:tblPr>
      <w:tblGrid>
        <w:gridCol w:w="2267"/>
        <w:gridCol w:w="5952"/>
      </w:tblGrid>
      <w:tr w:rsidR="0014357A" w14:paraId="064D92FD" w14:textId="77777777" w:rsidTr="00D01893">
        <w:trPr>
          <w:cantSplit/>
        </w:trPr>
        <w:tc>
          <w:tcPr>
            <w:tcW w:w="2267" w:type="dxa"/>
            <w:shd w:val="clear" w:color="auto" w:fill="auto"/>
          </w:tcPr>
          <w:p w14:paraId="7E73F32B"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144C530" w14:textId="77777777" w:rsidR="0014357A" w:rsidRDefault="0014357A" w:rsidP="0014357A">
            <w:pPr>
              <w:pStyle w:val="tabletext"/>
              <w:rPr>
                <w:rStyle w:val="LineNumber"/>
              </w:rPr>
            </w:pPr>
            <w:r>
              <w:rPr>
                <w:rStyle w:val="LineNumber"/>
              </w:rPr>
              <w:t>For transfers, the facility that the healthcare user was transferred from.</w:t>
            </w:r>
          </w:p>
        </w:tc>
      </w:tr>
      <w:tr w:rsidR="0014357A" w14:paraId="2156E7D9" w14:textId="77777777" w:rsidTr="00D01893">
        <w:trPr>
          <w:cantSplit/>
        </w:trPr>
        <w:tc>
          <w:tcPr>
            <w:tcW w:w="2267" w:type="dxa"/>
            <w:shd w:val="clear" w:color="auto" w:fill="auto"/>
          </w:tcPr>
          <w:p w14:paraId="690CB180"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702612E" w14:textId="77777777" w:rsidR="0014357A" w:rsidRDefault="0014357A" w:rsidP="0014357A">
            <w:pPr>
              <w:pStyle w:val="tabletext"/>
              <w:rPr>
                <w:rStyle w:val="LineNumber"/>
              </w:rPr>
            </w:pPr>
            <w:r>
              <w:rPr>
                <w:rStyle w:val="LineNumber"/>
              </w:rPr>
              <w:t>facility_transfer_from</w:t>
            </w:r>
          </w:p>
        </w:tc>
      </w:tr>
      <w:tr w:rsidR="0014357A" w14:paraId="7F36E806" w14:textId="77777777" w:rsidTr="00D01893">
        <w:trPr>
          <w:cantSplit/>
        </w:trPr>
        <w:tc>
          <w:tcPr>
            <w:tcW w:w="2267" w:type="dxa"/>
            <w:shd w:val="clear" w:color="auto" w:fill="auto"/>
          </w:tcPr>
          <w:p w14:paraId="1E0923E9"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5FB35E56" w14:textId="77777777" w:rsidR="0014357A" w:rsidRDefault="0014357A" w:rsidP="0014357A">
            <w:pPr>
              <w:pStyle w:val="tabletext"/>
              <w:rPr>
                <w:rStyle w:val="LineNumber"/>
              </w:rPr>
            </w:pPr>
            <w:r>
              <w:rPr>
                <w:rStyle w:val="LineNumber"/>
              </w:rPr>
              <w:t>fact_nmd_health_event</w:t>
            </w:r>
          </w:p>
        </w:tc>
      </w:tr>
      <w:tr w:rsidR="0014357A" w14:paraId="33A3C078" w14:textId="77777777" w:rsidTr="00D01893">
        <w:trPr>
          <w:cantSplit/>
        </w:trPr>
        <w:tc>
          <w:tcPr>
            <w:tcW w:w="2267" w:type="dxa"/>
            <w:shd w:val="clear" w:color="auto" w:fill="auto"/>
          </w:tcPr>
          <w:p w14:paraId="787025C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165A626" w14:textId="77777777" w:rsidR="0014357A" w:rsidRDefault="0014357A" w:rsidP="0014357A">
            <w:pPr>
              <w:pStyle w:val="tabletext"/>
              <w:rPr>
                <w:rStyle w:val="LineNumber"/>
              </w:rPr>
            </w:pPr>
            <w:r>
              <w:rPr>
                <w:rStyle w:val="LineNumber"/>
              </w:rPr>
              <w:t>varchar2(4)</w:t>
            </w:r>
          </w:p>
        </w:tc>
      </w:tr>
      <w:tr w:rsidR="0014357A" w14:paraId="26F85BD8" w14:textId="77777777" w:rsidTr="00D01893">
        <w:trPr>
          <w:cantSplit/>
        </w:trPr>
        <w:tc>
          <w:tcPr>
            <w:tcW w:w="2267" w:type="dxa"/>
            <w:shd w:val="clear" w:color="auto" w:fill="auto"/>
          </w:tcPr>
          <w:p w14:paraId="2C1B8C1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7D950AA" w14:textId="77777777" w:rsidR="0014357A" w:rsidRDefault="0014357A" w:rsidP="0014357A">
            <w:pPr>
              <w:pStyle w:val="tabletext"/>
              <w:rPr>
                <w:rStyle w:val="LineNumber"/>
              </w:rPr>
            </w:pPr>
          </w:p>
        </w:tc>
      </w:tr>
      <w:tr w:rsidR="0014357A" w14:paraId="1D7413A9" w14:textId="77777777" w:rsidTr="00D01893">
        <w:trPr>
          <w:cantSplit/>
        </w:trPr>
        <w:tc>
          <w:tcPr>
            <w:tcW w:w="2267" w:type="dxa"/>
            <w:shd w:val="clear" w:color="auto" w:fill="auto"/>
          </w:tcPr>
          <w:p w14:paraId="20E8339B"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7107563" w14:textId="77777777" w:rsidR="0014357A" w:rsidRDefault="0014357A" w:rsidP="0014357A">
            <w:pPr>
              <w:pStyle w:val="tabletext"/>
              <w:rPr>
                <w:rStyle w:val="LineNumber"/>
              </w:rPr>
            </w:pPr>
          </w:p>
        </w:tc>
      </w:tr>
      <w:tr w:rsidR="0014357A" w14:paraId="0E6740C0" w14:textId="77777777" w:rsidTr="00D01893">
        <w:trPr>
          <w:cantSplit/>
        </w:trPr>
        <w:tc>
          <w:tcPr>
            <w:tcW w:w="2267" w:type="dxa"/>
            <w:shd w:val="clear" w:color="auto" w:fill="auto"/>
          </w:tcPr>
          <w:p w14:paraId="0922F2D2"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CCA0D27" w14:textId="77777777" w:rsidR="0014357A" w:rsidRDefault="0014357A" w:rsidP="0014357A">
            <w:pPr>
              <w:pStyle w:val="tabletext"/>
              <w:rPr>
                <w:rStyle w:val="LineNumber"/>
              </w:rPr>
            </w:pPr>
          </w:p>
        </w:tc>
      </w:tr>
      <w:tr w:rsidR="0014357A" w14:paraId="75B5FD37" w14:textId="77777777" w:rsidTr="00D01893">
        <w:trPr>
          <w:cantSplit/>
        </w:trPr>
        <w:tc>
          <w:tcPr>
            <w:tcW w:w="2267" w:type="dxa"/>
            <w:shd w:val="clear" w:color="auto" w:fill="auto"/>
          </w:tcPr>
          <w:p w14:paraId="2A2BC657"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C64C11C" w14:textId="77777777"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14:paraId="70513047" w14:textId="77777777"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14:paraId="5531E3B3" w14:textId="77777777" w:rsidTr="00D01893">
        <w:trPr>
          <w:cantSplit/>
        </w:trPr>
        <w:tc>
          <w:tcPr>
            <w:tcW w:w="2267" w:type="dxa"/>
            <w:shd w:val="clear" w:color="auto" w:fill="auto"/>
          </w:tcPr>
          <w:p w14:paraId="61C016B2"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133A446" w14:textId="77777777"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14:paraId="42E9EA34" w14:textId="77777777" w:rsidTr="00D01893">
        <w:trPr>
          <w:cantSplit/>
        </w:trPr>
        <w:tc>
          <w:tcPr>
            <w:tcW w:w="2267" w:type="dxa"/>
            <w:shd w:val="clear" w:color="auto" w:fill="auto"/>
          </w:tcPr>
          <w:p w14:paraId="75F934C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46B7017" w14:textId="77777777" w:rsidR="0014357A" w:rsidRDefault="0014357A" w:rsidP="0014357A">
            <w:pPr>
              <w:pStyle w:val="tabletext"/>
              <w:rPr>
                <w:rStyle w:val="LineNumber"/>
              </w:rPr>
            </w:pPr>
            <w:r>
              <w:rPr>
                <w:rStyle w:val="LineNumber"/>
              </w:rPr>
              <w:t xml:space="preserve">Mandatory for Admission Source Code = 'T' (Transfers) for the events ending on or after 1 July 2008. </w:t>
            </w:r>
          </w:p>
          <w:p w14:paraId="58B81778" w14:textId="77777777" w:rsidR="0014357A" w:rsidRDefault="0014357A" w:rsidP="0014357A">
            <w:pPr>
              <w:pStyle w:val="tabletext"/>
              <w:rPr>
                <w:rStyle w:val="LineNumber"/>
              </w:rPr>
            </w:pPr>
          </w:p>
          <w:p w14:paraId="29692CD7" w14:textId="77777777" w:rsidR="0014357A" w:rsidRDefault="0014357A" w:rsidP="0014357A">
            <w:pPr>
              <w:pStyle w:val="tabletext"/>
              <w:rPr>
                <w:rStyle w:val="LineNumber"/>
              </w:rPr>
            </w:pPr>
            <w:r>
              <w:rPr>
                <w:rStyle w:val="LineNumber"/>
              </w:rPr>
              <w:t>Must be a valid code in the Facility code table.</w:t>
            </w:r>
          </w:p>
        </w:tc>
      </w:tr>
      <w:tr w:rsidR="0014357A" w14:paraId="30E9209C" w14:textId="77777777" w:rsidTr="00D01893">
        <w:trPr>
          <w:cantSplit/>
        </w:trPr>
        <w:tc>
          <w:tcPr>
            <w:tcW w:w="2267" w:type="dxa"/>
            <w:shd w:val="clear" w:color="auto" w:fill="auto"/>
          </w:tcPr>
          <w:p w14:paraId="22CAAC47"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43FDC09" w14:textId="77777777" w:rsidR="0014357A" w:rsidRDefault="0014357A" w:rsidP="0014357A">
            <w:pPr>
              <w:pStyle w:val="tabletext"/>
              <w:rPr>
                <w:rStyle w:val="LineNumber"/>
              </w:rPr>
            </w:pPr>
          </w:p>
        </w:tc>
      </w:tr>
      <w:tr w:rsidR="0014357A" w14:paraId="2112FB48" w14:textId="77777777" w:rsidTr="00D01893">
        <w:trPr>
          <w:cantSplit/>
        </w:trPr>
        <w:tc>
          <w:tcPr>
            <w:tcW w:w="2267" w:type="dxa"/>
            <w:shd w:val="clear" w:color="auto" w:fill="auto"/>
          </w:tcPr>
          <w:p w14:paraId="7A94C441"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839EBAC" w14:textId="77777777" w:rsidR="0014357A" w:rsidRDefault="0014357A" w:rsidP="0014357A">
            <w:pPr>
              <w:pStyle w:val="tabletext"/>
              <w:rPr>
                <w:rStyle w:val="LineNumber"/>
              </w:rPr>
            </w:pPr>
            <w:r>
              <w:rPr>
                <w:rStyle w:val="LineNumber"/>
              </w:rPr>
              <w:t>Facility Code, Admission Source Code</w:t>
            </w:r>
          </w:p>
        </w:tc>
      </w:tr>
      <w:tr w:rsidR="0014357A" w14:paraId="76552558" w14:textId="77777777" w:rsidTr="00D01893">
        <w:trPr>
          <w:cantSplit/>
        </w:trPr>
        <w:tc>
          <w:tcPr>
            <w:tcW w:w="2267" w:type="dxa"/>
            <w:shd w:val="clear" w:color="auto" w:fill="auto"/>
          </w:tcPr>
          <w:p w14:paraId="703EABCE"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F51F5F3" w14:textId="77777777" w:rsidR="0014357A" w:rsidRDefault="0014357A" w:rsidP="0014357A">
            <w:pPr>
              <w:pStyle w:val="tabletext"/>
              <w:rPr>
                <w:rStyle w:val="LineNumber"/>
              </w:rPr>
            </w:pPr>
          </w:p>
        </w:tc>
      </w:tr>
      <w:tr w:rsidR="0014357A" w14:paraId="2D31EEF5" w14:textId="77777777" w:rsidTr="00D01893">
        <w:trPr>
          <w:cantSplit/>
        </w:trPr>
        <w:tc>
          <w:tcPr>
            <w:tcW w:w="2267" w:type="dxa"/>
            <w:shd w:val="clear" w:color="auto" w:fill="auto"/>
          </w:tcPr>
          <w:p w14:paraId="3B869868"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59195F0" w14:textId="77777777" w:rsidR="0014357A" w:rsidRDefault="0014357A" w:rsidP="0014357A">
            <w:pPr>
              <w:pStyle w:val="tabletext"/>
              <w:rPr>
                <w:rStyle w:val="LineNumber"/>
              </w:rPr>
            </w:pPr>
            <w:r>
              <w:rPr>
                <w:rStyle w:val="LineNumber"/>
              </w:rPr>
              <w:t>Ministry of Health</w:t>
            </w:r>
          </w:p>
        </w:tc>
      </w:tr>
    </w:tbl>
    <w:p w14:paraId="6FA8ED84" w14:textId="77777777" w:rsidR="0014357A" w:rsidRDefault="0014357A" w:rsidP="0014357A">
      <w:pPr>
        <w:rPr>
          <w:rStyle w:val="LineNumber"/>
        </w:rPr>
      </w:pPr>
    </w:p>
    <w:p w14:paraId="3EACC9DA"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B04B2">
        <w:instrText>Facility Transfer To</w:instrText>
      </w:r>
      <w:r>
        <w:instrText xml:space="preserve">" </w:instrText>
      </w:r>
      <w:r>
        <w:rPr>
          <w:rStyle w:val="LineNumber"/>
        </w:rPr>
        <w:fldChar w:fldCharType="end"/>
      </w:r>
      <w:bookmarkStart w:id="93" w:name="_Toc10727711"/>
      <w:r>
        <w:rPr>
          <w:rStyle w:val="LineNumber"/>
        </w:rPr>
        <w:t>Facility Transfer To</w:t>
      </w:r>
      <w:bookmarkEnd w:id="93"/>
    </w:p>
    <w:tbl>
      <w:tblPr>
        <w:tblW w:w="0" w:type="auto"/>
        <w:tblCellMar>
          <w:bottom w:w="170" w:type="dxa"/>
        </w:tblCellMar>
        <w:tblLook w:val="04A0" w:firstRow="1" w:lastRow="0" w:firstColumn="1" w:lastColumn="0" w:noHBand="0" w:noVBand="1"/>
      </w:tblPr>
      <w:tblGrid>
        <w:gridCol w:w="2267"/>
        <w:gridCol w:w="5952"/>
      </w:tblGrid>
      <w:tr w:rsidR="0014357A" w14:paraId="11B77253" w14:textId="77777777" w:rsidTr="00D01893">
        <w:trPr>
          <w:cantSplit/>
        </w:trPr>
        <w:tc>
          <w:tcPr>
            <w:tcW w:w="2267" w:type="dxa"/>
            <w:shd w:val="clear" w:color="auto" w:fill="auto"/>
          </w:tcPr>
          <w:p w14:paraId="05C8956D"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B193948" w14:textId="77777777" w:rsidR="0014357A" w:rsidRDefault="0014357A" w:rsidP="0014357A">
            <w:pPr>
              <w:pStyle w:val="tabletext"/>
              <w:rPr>
                <w:rStyle w:val="LineNumber"/>
              </w:rPr>
            </w:pPr>
            <w:r>
              <w:rPr>
                <w:rStyle w:val="LineNumber"/>
              </w:rPr>
              <w:t>For transfers, the facility that the healthcare user was transferred to.</w:t>
            </w:r>
          </w:p>
        </w:tc>
      </w:tr>
      <w:tr w:rsidR="0014357A" w14:paraId="037E7F03" w14:textId="77777777" w:rsidTr="00D01893">
        <w:trPr>
          <w:cantSplit/>
        </w:trPr>
        <w:tc>
          <w:tcPr>
            <w:tcW w:w="2267" w:type="dxa"/>
            <w:shd w:val="clear" w:color="auto" w:fill="auto"/>
          </w:tcPr>
          <w:p w14:paraId="45A994AC"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5B95F02" w14:textId="77777777" w:rsidR="0014357A" w:rsidRDefault="0014357A" w:rsidP="0014357A">
            <w:pPr>
              <w:pStyle w:val="tabletext"/>
              <w:rPr>
                <w:rStyle w:val="LineNumber"/>
              </w:rPr>
            </w:pPr>
            <w:r>
              <w:rPr>
                <w:rStyle w:val="LineNumber"/>
              </w:rPr>
              <w:t>facility_transfer_to</w:t>
            </w:r>
          </w:p>
        </w:tc>
      </w:tr>
      <w:tr w:rsidR="0014357A" w14:paraId="1950E043" w14:textId="77777777" w:rsidTr="00D01893">
        <w:trPr>
          <w:cantSplit/>
        </w:trPr>
        <w:tc>
          <w:tcPr>
            <w:tcW w:w="2267" w:type="dxa"/>
            <w:shd w:val="clear" w:color="auto" w:fill="auto"/>
          </w:tcPr>
          <w:p w14:paraId="26DB3ACE"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36BCAD3" w14:textId="77777777" w:rsidR="0014357A" w:rsidRDefault="0014357A" w:rsidP="0014357A">
            <w:pPr>
              <w:pStyle w:val="tabletext"/>
              <w:rPr>
                <w:rStyle w:val="LineNumber"/>
              </w:rPr>
            </w:pPr>
            <w:r>
              <w:rPr>
                <w:rStyle w:val="LineNumber"/>
              </w:rPr>
              <w:t>fact_nmd_health_event</w:t>
            </w:r>
          </w:p>
        </w:tc>
      </w:tr>
      <w:tr w:rsidR="0014357A" w14:paraId="7B420FAC" w14:textId="77777777" w:rsidTr="00D01893">
        <w:trPr>
          <w:cantSplit/>
        </w:trPr>
        <w:tc>
          <w:tcPr>
            <w:tcW w:w="2267" w:type="dxa"/>
            <w:shd w:val="clear" w:color="auto" w:fill="auto"/>
          </w:tcPr>
          <w:p w14:paraId="4EB83B7D"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CCEF963" w14:textId="77777777" w:rsidR="0014357A" w:rsidRDefault="0014357A" w:rsidP="0014357A">
            <w:pPr>
              <w:pStyle w:val="tabletext"/>
              <w:rPr>
                <w:rStyle w:val="LineNumber"/>
              </w:rPr>
            </w:pPr>
            <w:r>
              <w:rPr>
                <w:rStyle w:val="LineNumber"/>
              </w:rPr>
              <w:t>varchar2(4)</w:t>
            </w:r>
          </w:p>
        </w:tc>
      </w:tr>
      <w:tr w:rsidR="0014357A" w14:paraId="46F28A72" w14:textId="77777777" w:rsidTr="00D01893">
        <w:trPr>
          <w:cantSplit/>
        </w:trPr>
        <w:tc>
          <w:tcPr>
            <w:tcW w:w="2267" w:type="dxa"/>
            <w:shd w:val="clear" w:color="auto" w:fill="auto"/>
          </w:tcPr>
          <w:p w14:paraId="306028FB"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410E372" w14:textId="77777777" w:rsidR="0014357A" w:rsidRDefault="0014357A" w:rsidP="0014357A">
            <w:pPr>
              <w:pStyle w:val="tabletext"/>
              <w:rPr>
                <w:rStyle w:val="LineNumber"/>
              </w:rPr>
            </w:pPr>
          </w:p>
        </w:tc>
      </w:tr>
      <w:tr w:rsidR="0014357A" w14:paraId="01E72897" w14:textId="77777777" w:rsidTr="00D01893">
        <w:trPr>
          <w:cantSplit/>
        </w:trPr>
        <w:tc>
          <w:tcPr>
            <w:tcW w:w="2267" w:type="dxa"/>
            <w:shd w:val="clear" w:color="auto" w:fill="auto"/>
          </w:tcPr>
          <w:p w14:paraId="61B5FEF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E035BD8" w14:textId="77777777" w:rsidR="0014357A" w:rsidRDefault="0014357A" w:rsidP="0014357A">
            <w:pPr>
              <w:pStyle w:val="tabletext"/>
              <w:rPr>
                <w:rStyle w:val="LineNumber"/>
              </w:rPr>
            </w:pPr>
          </w:p>
        </w:tc>
      </w:tr>
      <w:tr w:rsidR="0014357A" w14:paraId="414BFC03" w14:textId="77777777" w:rsidTr="00D01893">
        <w:trPr>
          <w:cantSplit/>
        </w:trPr>
        <w:tc>
          <w:tcPr>
            <w:tcW w:w="2267" w:type="dxa"/>
            <w:shd w:val="clear" w:color="auto" w:fill="auto"/>
          </w:tcPr>
          <w:p w14:paraId="1C0CE866"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63C45BC" w14:textId="77777777" w:rsidR="0014357A" w:rsidRDefault="0014357A" w:rsidP="0014357A">
            <w:pPr>
              <w:pStyle w:val="tabletext"/>
              <w:rPr>
                <w:rStyle w:val="LineNumber"/>
              </w:rPr>
            </w:pPr>
          </w:p>
        </w:tc>
      </w:tr>
      <w:tr w:rsidR="0014357A" w14:paraId="6B31BBB1" w14:textId="77777777" w:rsidTr="00D01893">
        <w:trPr>
          <w:cantSplit/>
        </w:trPr>
        <w:tc>
          <w:tcPr>
            <w:tcW w:w="2267" w:type="dxa"/>
            <w:shd w:val="clear" w:color="auto" w:fill="auto"/>
          </w:tcPr>
          <w:p w14:paraId="1B0FDA35"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A32D1EF" w14:textId="77777777"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14:paraId="1AAC9DE3" w14:textId="77777777"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14:paraId="38A75A30" w14:textId="77777777" w:rsidTr="00D01893">
        <w:trPr>
          <w:cantSplit/>
        </w:trPr>
        <w:tc>
          <w:tcPr>
            <w:tcW w:w="2267" w:type="dxa"/>
            <w:shd w:val="clear" w:color="auto" w:fill="auto"/>
          </w:tcPr>
          <w:p w14:paraId="6DFA784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CE502C0" w14:textId="77777777"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14:paraId="34E8E10D" w14:textId="77777777" w:rsidTr="00D01893">
        <w:trPr>
          <w:cantSplit/>
        </w:trPr>
        <w:tc>
          <w:tcPr>
            <w:tcW w:w="2267" w:type="dxa"/>
            <w:shd w:val="clear" w:color="auto" w:fill="auto"/>
          </w:tcPr>
          <w:p w14:paraId="073BC67F"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B3AAE8F" w14:textId="77777777" w:rsidR="0014357A" w:rsidRDefault="0014357A" w:rsidP="0014357A">
            <w:pPr>
              <w:pStyle w:val="tabletext"/>
              <w:rPr>
                <w:rStyle w:val="LineNumber"/>
              </w:rPr>
            </w:pPr>
            <w:r>
              <w:rPr>
                <w:rStyle w:val="LineNumber"/>
              </w:rPr>
              <w:t xml:space="preserve">Mandatory for Event End Type Code = 'DA', 'DP', 'DT', 'EA' or 'ET' (Transfers) for the events ending on or after 1 July 2008. </w:t>
            </w:r>
          </w:p>
          <w:p w14:paraId="3547752C" w14:textId="77777777" w:rsidR="0014357A" w:rsidRDefault="0014357A" w:rsidP="0014357A">
            <w:pPr>
              <w:pStyle w:val="tabletext"/>
              <w:rPr>
                <w:rStyle w:val="LineNumber"/>
              </w:rPr>
            </w:pPr>
          </w:p>
          <w:p w14:paraId="1166EEEE" w14:textId="77777777" w:rsidR="0014357A" w:rsidRDefault="0014357A" w:rsidP="0014357A">
            <w:pPr>
              <w:pStyle w:val="tabletext"/>
              <w:rPr>
                <w:rStyle w:val="LineNumber"/>
              </w:rPr>
            </w:pPr>
            <w:r>
              <w:rPr>
                <w:rStyle w:val="LineNumber"/>
              </w:rPr>
              <w:t>Must be a valid code in the Facility code table.</w:t>
            </w:r>
          </w:p>
        </w:tc>
      </w:tr>
      <w:tr w:rsidR="0014357A" w14:paraId="7447B2C5" w14:textId="77777777" w:rsidTr="00D01893">
        <w:trPr>
          <w:cantSplit/>
        </w:trPr>
        <w:tc>
          <w:tcPr>
            <w:tcW w:w="2267" w:type="dxa"/>
            <w:shd w:val="clear" w:color="auto" w:fill="auto"/>
          </w:tcPr>
          <w:p w14:paraId="650E793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74D872D" w14:textId="77777777" w:rsidR="0014357A" w:rsidRDefault="0014357A" w:rsidP="0014357A">
            <w:pPr>
              <w:pStyle w:val="tabletext"/>
              <w:rPr>
                <w:rStyle w:val="LineNumber"/>
              </w:rPr>
            </w:pPr>
          </w:p>
        </w:tc>
      </w:tr>
      <w:tr w:rsidR="0014357A" w14:paraId="6FEB5F8C" w14:textId="77777777" w:rsidTr="00D01893">
        <w:trPr>
          <w:cantSplit/>
        </w:trPr>
        <w:tc>
          <w:tcPr>
            <w:tcW w:w="2267" w:type="dxa"/>
            <w:shd w:val="clear" w:color="auto" w:fill="auto"/>
          </w:tcPr>
          <w:p w14:paraId="7DA21F48"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F9706C4" w14:textId="77777777" w:rsidR="0014357A" w:rsidRDefault="0014357A" w:rsidP="0014357A">
            <w:pPr>
              <w:pStyle w:val="tabletext"/>
              <w:rPr>
                <w:rStyle w:val="LineNumber"/>
              </w:rPr>
            </w:pPr>
            <w:r>
              <w:rPr>
                <w:rStyle w:val="LineNumber"/>
              </w:rPr>
              <w:t>Facility Code, Event End Type Code</w:t>
            </w:r>
          </w:p>
        </w:tc>
      </w:tr>
      <w:tr w:rsidR="0014357A" w14:paraId="168E4248" w14:textId="77777777" w:rsidTr="00D01893">
        <w:trPr>
          <w:cantSplit/>
        </w:trPr>
        <w:tc>
          <w:tcPr>
            <w:tcW w:w="2267" w:type="dxa"/>
            <w:shd w:val="clear" w:color="auto" w:fill="auto"/>
          </w:tcPr>
          <w:p w14:paraId="33BD6F9A"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056F3699" w14:textId="77777777" w:rsidR="0014357A" w:rsidRDefault="0014357A" w:rsidP="0014357A">
            <w:pPr>
              <w:pStyle w:val="tabletext"/>
              <w:rPr>
                <w:rStyle w:val="LineNumber"/>
              </w:rPr>
            </w:pPr>
          </w:p>
        </w:tc>
      </w:tr>
      <w:tr w:rsidR="0014357A" w14:paraId="2366A79D" w14:textId="77777777" w:rsidTr="00D01893">
        <w:trPr>
          <w:cantSplit/>
        </w:trPr>
        <w:tc>
          <w:tcPr>
            <w:tcW w:w="2267" w:type="dxa"/>
            <w:shd w:val="clear" w:color="auto" w:fill="auto"/>
          </w:tcPr>
          <w:p w14:paraId="6A918E8F"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D16EBF2" w14:textId="77777777" w:rsidR="0014357A" w:rsidRDefault="0014357A" w:rsidP="0014357A">
            <w:pPr>
              <w:pStyle w:val="tabletext"/>
              <w:rPr>
                <w:rStyle w:val="LineNumber"/>
              </w:rPr>
            </w:pPr>
            <w:r>
              <w:rPr>
                <w:rStyle w:val="LineNumber"/>
              </w:rPr>
              <w:t>Ministry of Health</w:t>
            </w:r>
          </w:p>
        </w:tc>
      </w:tr>
    </w:tbl>
    <w:p w14:paraId="3438FFE3" w14:textId="77777777" w:rsidR="0014357A" w:rsidRDefault="0014357A" w:rsidP="0014357A">
      <w:pPr>
        <w:rPr>
          <w:rStyle w:val="LineNumber"/>
        </w:rPr>
      </w:pPr>
    </w:p>
    <w:p w14:paraId="09BD76BE"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94864">
        <w:instrText>Facility code</w:instrText>
      </w:r>
      <w:r>
        <w:instrText xml:space="preserve">" </w:instrText>
      </w:r>
      <w:r>
        <w:rPr>
          <w:rStyle w:val="LineNumber"/>
        </w:rPr>
        <w:fldChar w:fldCharType="end"/>
      </w:r>
      <w:bookmarkStart w:id="94" w:name="_Toc10727712"/>
      <w:r>
        <w:rPr>
          <w:rStyle w:val="LineNumber"/>
        </w:rPr>
        <w:t>Facility code</w:t>
      </w:r>
      <w:bookmarkEnd w:id="94"/>
    </w:p>
    <w:tbl>
      <w:tblPr>
        <w:tblW w:w="0" w:type="auto"/>
        <w:tblCellMar>
          <w:bottom w:w="170" w:type="dxa"/>
        </w:tblCellMar>
        <w:tblLook w:val="04A0" w:firstRow="1" w:lastRow="0" w:firstColumn="1" w:lastColumn="0" w:noHBand="0" w:noVBand="1"/>
      </w:tblPr>
      <w:tblGrid>
        <w:gridCol w:w="2267"/>
        <w:gridCol w:w="5952"/>
      </w:tblGrid>
      <w:tr w:rsidR="0014357A" w14:paraId="7E278588" w14:textId="77777777" w:rsidTr="00D01893">
        <w:trPr>
          <w:cantSplit/>
        </w:trPr>
        <w:tc>
          <w:tcPr>
            <w:tcW w:w="2267" w:type="dxa"/>
            <w:shd w:val="clear" w:color="auto" w:fill="auto"/>
          </w:tcPr>
          <w:p w14:paraId="4481113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67F5689" w14:textId="77777777" w:rsidR="0014357A" w:rsidRDefault="0014357A" w:rsidP="0014357A">
            <w:pPr>
              <w:pStyle w:val="tabletext"/>
              <w:rPr>
                <w:rStyle w:val="LineNumber"/>
              </w:rPr>
            </w:pPr>
            <w:r>
              <w:rPr>
                <w:rStyle w:val="LineNumber"/>
              </w:rPr>
              <w:t>A code that uniquely identifies a healthcare facility.</w:t>
            </w:r>
          </w:p>
        </w:tc>
      </w:tr>
      <w:tr w:rsidR="0014357A" w14:paraId="2381F2D4" w14:textId="77777777" w:rsidTr="00D01893">
        <w:trPr>
          <w:cantSplit/>
        </w:trPr>
        <w:tc>
          <w:tcPr>
            <w:tcW w:w="2267" w:type="dxa"/>
            <w:shd w:val="clear" w:color="auto" w:fill="auto"/>
          </w:tcPr>
          <w:p w14:paraId="4D3AA259"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D73188E" w14:textId="77777777" w:rsidR="0014357A" w:rsidRDefault="0014357A" w:rsidP="0014357A">
            <w:pPr>
              <w:pStyle w:val="tabletext"/>
              <w:rPr>
                <w:rStyle w:val="LineNumber"/>
              </w:rPr>
            </w:pPr>
            <w:r>
              <w:rPr>
                <w:rStyle w:val="LineNumber"/>
              </w:rPr>
              <w:t>facility_code</w:t>
            </w:r>
          </w:p>
        </w:tc>
      </w:tr>
      <w:tr w:rsidR="0014357A" w14:paraId="2878D778" w14:textId="77777777" w:rsidTr="00D01893">
        <w:trPr>
          <w:cantSplit/>
        </w:trPr>
        <w:tc>
          <w:tcPr>
            <w:tcW w:w="2267" w:type="dxa"/>
            <w:shd w:val="clear" w:color="auto" w:fill="auto"/>
          </w:tcPr>
          <w:p w14:paraId="4B4D706D"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4DEF563" w14:textId="77777777" w:rsidR="0014357A" w:rsidRDefault="0014357A" w:rsidP="0014357A">
            <w:pPr>
              <w:pStyle w:val="tabletext"/>
              <w:rPr>
                <w:rStyle w:val="LineNumber"/>
              </w:rPr>
            </w:pPr>
            <w:r>
              <w:rPr>
                <w:rStyle w:val="LineNumber"/>
              </w:rPr>
              <w:t>fact_nmd_health_event</w:t>
            </w:r>
          </w:p>
        </w:tc>
      </w:tr>
      <w:tr w:rsidR="0014357A" w14:paraId="608BB224" w14:textId="77777777" w:rsidTr="00D01893">
        <w:trPr>
          <w:cantSplit/>
        </w:trPr>
        <w:tc>
          <w:tcPr>
            <w:tcW w:w="2267" w:type="dxa"/>
            <w:shd w:val="clear" w:color="auto" w:fill="auto"/>
          </w:tcPr>
          <w:p w14:paraId="3EEEDDDA"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CC1C411" w14:textId="77777777" w:rsidR="0014357A" w:rsidRDefault="0014357A" w:rsidP="0014357A">
            <w:pPr>
              <w:pStyle w:val="tabletext"/>
              <w:rPr>
                <w:rStyle w:val="LineNumber"/>
              </w:rPr>
            </w:pPr>
            <w:r>
              <w:rPr>
                <w:rStyle w:val="LineNumber"/>
              </w:rPr>
              <w:t>varchar2(4)</w:t>
            </w:r>
          </w:p>
        </w:tc>
      </w:tr>
      <w:tr w:rsidR="0014357A" w14:paraId="7EC9A8DB" w14:textId="77777777" w:rsidTr="00D01893">
        <w:trPr>
          <w:cantSplit/>
        </w:trPr>
        <w:tc>
          <w:tcPr>
            <w:tcW w:w="2267" w:type="dxa"/>
            <w:shd w:val="clear" w:color="auto" w:fill="auto"/>
          </w:tcPr>
          <w:p w14:paraId="6A3DF38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5B57EAD" w14:textId="77777777" w:rsidR="0014357A" w:rsidRDefault="0014357A" w:rsidP="0014357A">
            <w:pPr>
              <w:pStyle w:val="tabletext"/>
              <w:rPr>
                <w:rStyle w:val="LineNumber"/>
              </w:rPr>
            </w:pPr>
            <w:r>
              <w:rPr>
                <w:rStyle w:val="LineNumber"/>
              </w:rPr>
              <w:t>Health agency facility code, Hospital, HAF code, HAFC</w:t>
            </w:r>
          </w:p>
        </w:tc>
      </w:tr>
      <w:tr w:rsidR="0014357A" w14:paraId="53320705" w14:textId="77777777" w:rsidTr="00D01893">
        <w:trPr>
          <w:cantSplit/>
        </w:trPr>
        <w:tc>
          <w:tcPr>
            <w:tcW w:w="2267" w:type="dxa"/>
            <w:shd w:val="clear" w:color="auto" w:fill="auto"/>
          </w:tcPr>
          <w:p w14:paraId="195FDCF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DAD7A1B" w14:textId="77777777" w:rsidR="0014357A" w:rsidRDefault="0014357A" w:rsidP="0014357A">
            <w:pPr>
              <w:pStyle w:val="tabletext"/>
              <w:rPr>
                <w:rStyle w:val="LineNumber"/>
              </w:rPr>
            </w:pPr>
          </w:p>
        </w:tc>
      </w:tr>
      <w:tr w:rsidR="0014357A" w14:paraId="7AFCAE3E" w14:textId="77777777" w:rsidTr="00D01893">
        <w:trPr>
          <w:cantSplit/>
        </w:trPr>
        <w:tc>
          <w:tcPr>
            <w:tcW w:w="2267" w:type="dxa"/>
            <w:shd w:val="clear" w:color="auto" w:fill="auto"/>
          </w:tcPr>
          <w:p w14:paraId="414420E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DAF592B" w14:textId="77777777" w:rsidR="0014357A" w:rsidRDefault="0014357A" w:rsidP="0014357A">
            <w:pPr>
              <w:pStyle w:val="tabletext"/>
              <w:rPr>
                <w:rStyle w:val="LineNumber"/>
              </w:rPr>
            </w:pPr>
          </w:p>
        </w:tc>
      </w:tr>
      <w:tr w:rsidR="0014357A" w14:paraId="30DD7CFA" w14:textId="77777777" w:rsidTr="00D01893">
        <w:trPr>
          <w:cantSplit/>
        </w:trPr>
        <w:tc>
          <w:tcPr>
            <w:tcW w:w="2267" w:type="dxa"/>
            <w:shd w:val="clear" w:color="auto" w:fill="auto"/>
          </w:tcPr>
          <w:p w14:paraId="4AB588D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14EA35A" w14:textId="77777777"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14357A" w14:paraId="4A3ED683" w14:textId="77777777" w:rsidTr="00D01893">
        <w:trPr>
          <w:cantSplit/>
        </w:trPr>
        <w:tc>
          <w:tcPr>
            <w:tcW w:w="2267" w:type="dxa"/>
            <w:shd w:val="clear" w:color="auto" w:fill="auto"/>
          </w:tcPr>
          <w:p w14:paraId="3C104F0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8B4689A" w14:textId="77777777" w:rsidR="0014357A" w:rsidRDefault="0014357A" w:rsidP="0014357A">
            <w:pPr>
              <w:pStyle w:val="tabletext"/>
              <w:rPr>
                <w:rStyle w:val="LineNumber"/>
              </w:rPr>
            </w:pPr>
            <w:r>
              <w:rPr>
                <w:rStyle w:val="LineNumber"/>
              </w:rPr>
              <w:t>A healthcare facility is a place, which may be a permanent, temporary, or mobile structure, that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14:paraId="1C1DCA78" w14:textId="77777777" w:rsidR="0014357A" w:rsidRDefault="0014357A" w:rsidP="0014357A">
            <w:pPr>
              <w:pStyle w:val="tabletext"/>
              <w:rPr>
                <w:rStyle w:val="LineNumber"/>
              </w:rPr>
            </w:pPr>
          </w:p>
          <w:p w14:paraId="3DED0DFF" w14:textId="77777777" w:rsidR="0014357A" w:rsidRDefault="0014357A" w:rsidP="0014357A">
            <w:pPr>
              <w:pStyle w:val="tabletext"/>
              <w:rPr>
                <w:rStyle w:val="LineNumber"/>
              </w:rPr>
            </w:pPr>
            <w:r>
              <w:rPr>
                <w:rStyle w:val="LineNumber"/>
              </w:rPr>
              <w:t>See Appendix: Duplicate and Overlapping Event Checking rules.</w:t>
            </w:r>
          </w:p>
        </w:tc>
      </w:tr>
      <w:tr w:rsidR="0014357A" w14:paraId="55DF8CAB" w14:textId="77777777" w:rsidTr="00D01893">
        <w:trPr>
          <w:cantSplit/>
        </w:trPr>
        <w:tc>
          <w:tcPr>
            <w:tcW w:w="2267" w:type="dxa"/>
            <w:shd w:val="clear" w:color="auto" w:fill="auto"/>
          </w:tcPr>
          <w:p w14:paraId="67B8487D"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3C1C8A4" w14:textId="77777777" w:rsidR="0014357A" w:rsidRDefault="0014357A" w:rsidP="0014357A">
            <w:pPr>
              <w:pStyle w:val="tabletext"/>
              <w:rPr>
                <w:rStyle w:val="LineNumber"/>
              </w:rPr>
            </w:pPr>
            <w:r>
              <w:rPr>
                <w:rStyle w:val="LineNumber"/>
              </w:rPr>
              <w:t>Must be a valid code in the Facility code table.</w:t>
            </w:r>
          </w:p>
          <w:p w14:paraId="5C3AFE43" w14:textId="77777777" w:rsidR="0014357A" w:rsidRDefault="0014357A" w:rsidP="0014357A">
            <w:pPr>
              <w:pStyle w:val="tabletext"/>
              <w:rPr>
                <w:rStyle w:val="LineNumber"/>
              </w:rPr>
            </w:pPr>
          </w:p>
          <w:p w14:paraId="5E394381" w14:textId="77777777" w:rsidR="0014357A" w:rsidRDefault="0014357A" w:rsidP="0014357A">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14357A" w14:paraId="7A149B1F" w14:textId="77777777" w:rsidTr="00D01893">
        <w:trPr>
          <w:cantSplit/>
        </w:trPr>
        <w:tc>
          <w:tcPr>
            <w:tcW w:w="2267" w:type="dxa"/>
            <w:shd w:val="clear" w:color="auto" w:fill="auto"/>
          </w:tcPr>
          <w:p w14:paraId="7C247008"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CEAE309" w14:textId="77777777"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14357A" w14:paraId="3C09058A" w14:textId="77777777" w:rsidTr="00D01893">
        <w:trPr>
          <w:cantSplit/>
        </w:trPr>
        <w:tc>
          <w:tcPr>
            <w:tcW w:w="2267" w:type="dxa"/>
            <w:shd w:val="clear" w:color="auto" w:fill="auto"/>
          </w:tcPr>
          <w:p w14:paraId="038FDFB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1860EE0" w14:textId="77777777" w:rsidR="0014357A" w:rsidRDefault="0014357A" w:rsidP="0014357A">
            <w:pPr>
              <w:pStyle w:val="tabletext"/>
              <w:rPr>
                <w:rStyle w:val="LineNumber"/>
              </w:rPr>
            </w:pPr>
            <w:r>
              <w:rPr>
                <w:rStyle w:val="LineNumber"/>
              </w:rPr>
              <w:t>Birth location</w:t>
            </w:r>
          </w:p>
          <w:p w14:paraId="4EF58556" w14:textId="77777777" w:rsidR="0014357A" w:rsidRDefault="0014357A" w:rsidP="0014357A">
            <w:pPr>
              <w:pStyle w:val="tabletext"/>
              <w:rPr>
                <w:rStyle w:val="LineNumber"/>
              </w:rPr>
            </w:pPr>
            <w:r>
              <w:rPr>
                <w:rStyle w:val="LineNumber"/>
              </w:rPr>
              <w:t>Facility type</w:t>
            </w:r>
          </w:p>
        </w:tc>
      </w:tr>
      <w:tr w:rsidR="0014357A" w14:paraId="34AE32E5" w14:textId="77777777" w:rsidTr="00D01893">
        <w:trPr>
          <w:cantSplit/>
        </w:trPr>
        <w:tc>
          <w:tcPr>
            <w:tcW w:w="2267" w:type="dxa"/>
            <w:shd w:val="clear" w:color="auto" w:fill="auto"/>
          </w:tcPr>
          <w:p w14:paraId="41265C0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77A5F4D3" w14:textId="77777777" w:rsidR="0014357A" w:rsidRDefault="0014357A" w:rsidP="0014357A">
            <w:pPr>
              <w:pStyle w:val="tabletext"/>
              <w:rPr>
                <w:rStyle w:val="LineNumber"/>
              </w:rPr>
            </w:pPr>
          </w:p>
        </w:tc>
      </w:tr>
      <w:tr w:rsidR="0014357A" w14:paraId="7E5EBA77" w14:textId="77777777" w:rsidTr="00D01893">
        <w:trPr>
          <w:cantSplit/>
        </w:trPr>
        <w:tc>
          <w:tcPr>
            <w:tcW w:w="2267" w:type="dxa"/>
            <w:shd w:val="clear" w:color="auto" w:fill="auto"/>
          </w:tcPr>
          <w:p w14:paraId="19E358E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1D75EDA" w14:textId="77777777" w:rsidR="0014357A" w:rsidRDefault="0014357A" w:rsidP="0014357A">
            <w:pPr>
              <w:pStyle w:val="tabletext"/>
              <w:rPr>
                <w:rStyle w:val="LineNumber"/>
              </w:rPr>
            </w:pPr>
            <w:r>
              <w:rPr>
                <w:rStyle w:val="LineNumber"/>
              </w:rPr>
              <w:t>Ministry of Health</w:t>
            </w:r>
          </w:p>
        </w:tc>
      </w:tr>
    </w:tbl>
    <w:p w14:paraId="13246F4E" w14:textId="77777777" w:rsidR="0014357A" w:rsidRDefault="0014357A" w:rsidP="0014357A">
      <w:pPr>
        <w:rPr>
          <w:rStyle w:val="LineNumber"/>
        </w:rPr>
      </w:pPr>
    </w:p>
    <w:p w14:paraId="77CEB16A"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61247">
        <w:instrText>Facility type</w:instrText>
      </w:r>
      <w:r>
        <w:instrText xml:space="preserve">" </w:instrText>
      </w:r>
      <w:r>
        <w:rPr>
          <w:rStyle w:val="LineNumber"/>
        </w:rPr>
        <w:fldChar w:fldCharType="end"/>
      </w:r>
      <w:bookmarkStart w:id="95" w:name="_Toc10727713"/>
      <w:r>
        <w:rPr>
          <w:rStyle w:val="LineNumber"/>
        </w:rPr>
        <w:t>Facility type</w:t>
      </w:r>
      <w:bookmarkEnd w:id="95"/>
    </w:p>
    <w:tbl>
      <w:tblPr>
        <w:tblW w:w="0" w:type="auto"/>
        <w:tblCellMar>
          <w:bottom w:w="170" w:type="dxa"/>
        </w:tblCellMar>
        <w:tblLook w:val="04A0" w:firstRow="1" w:lastRow="0" w:firstColumn="1" w:lastColumn="0" w:noHBand="0" w:noVBand="1"/>
      </w:tblPr>
      <w:tblGrid>
        <w:gridCol w:w="2267"/>
        <w:gridCol w:w="5952"/>
      </w:tblGrid>
      <w:tr w:rsidR="0014357A" w14:paraId="2C087ECE" w14:textId="77777777" w:rsidTr="00D01893">
        <w:trPr>
          <w:cantSplit/>
        </w:trPr>
        <w:tc>
          <w:tcPr>
            <w:tcW w:w="2267" w:type="dxa"/>
            <w:shd w:val="clear" w:color="auto" w:fill="auto"/>
          </w:tcPr>
          <w:p w14:paraId="4F79248C"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57BDE35" w14:textId="77777777" w:rsidR="0014357A" w:rsidRDefault="0014357A" w:rsidP="0014357A">
            <w:pPr>
              <w:pStyle w:val="tabletext"/>
              <w:rPr>
                <w:rStyle w:val="LineNumber"/>
              </w:rPr>
            </w:pPr>
            <w:r>
              <w:rPr>
                <w:rStyle w:val="LineNumber"/>
              </w:rPr>
              <w:t>A code that categorises facilities into particular types.</w:t>
            </w:r>
          </w:p>
        </w:tc>
      </w:tr>
      <w:tr w:rsidR="0014357A" w14:paraId="599459F5" w14:textId="77777777" w:rsidTr="00D01893">
        <w:trPr>
          <w:cantSplit/>
        </w:trPr>
        <w:tc>
          <w:tcPr>
            <w:tcW w:w="2267" w:type="dxa"/>
            <w:shd w:val="clear" w:color="auto" w:fill="auto"/>
          </w:tcPr>
          <w:p w14:paraId="5CF57FDF"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1378273" w14:textId="77777777" w:rsidR="0014357A" w:rsidRDefault="0014357A" w:rsidP="0014357A">
            <w:pPr>
              <w:pStyle w:val="tabletext"/>
              <w:rPr>
                <w:rStyle w:val="LineNumber"/>
              </w:rPr>
            </w:pPr>
            <w:r>
              <w:rPr>
                <w:rStyle w:val="LineNumber"/>
              </w:rPr>
              <w:t>facility_type</w:t>
            </w:r>
          </w:p>
        </w:tc>
      </w:tr>
      <w:tr w:rsidR="0014357A" w14:paraId="42A375AB" w14:textId="77777777" w:rsidTr="00D01893">
        <w:trPr>
          <w:cantSplit/>
        </w:trPr>
        <w:tc>
          <w:tcPr>
            <w:tcW w:w="2267" w:type="dxa"/>
            <w:shd w:val="clear" w:color="auto" w:fill="auto"/>
          </w:tcPr>
          <w:p w14:paraId="2B4BE03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8E5CAD8" w14:textId="77777777" w:rsidR="0014357A" w:rsidRDefault="0014357A" w:rsidP="0014357A">
            <w:pPr>
              <w:pStyle w:val="tabletext"/>
              <w:rPr>
                <w:rStyle w:val="LineNumber"/>
              </w:rPr>
            </w:pPr>
            <w:r>
              <w:rPr>
                <w:rStyle w:val="LineNumber"/>
              </w:rPr>
              <w:t>fact_nmd_health_event</w:t>
            </w:r>
          </w:p>
        </w:tc>
      </w:tr>
      <w:tr w:rsidR="0014357A" w14:paraId="0A44C3FE" w14:textId="77777777" w:rsidTr="00D01893">
        <w:trPr>
          <w:cantSplit/>
        </w:trPr>
        <w:tc>
          <w:tcPr>
            <w:tcW w:w="2267" w:type="dxa"/>
            <w:shd w:val="clear" w:color="auto" w:fill="auto"/>
          </w:tcPr>
          <w:p w14:paraId="13E5F99D"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8A5C35D" w14:textId="77777777" w:rsidR="0014357A" w:rsidRDefault="0014357A" w:rsidP="0014357A">
            <w:pPr>
              <w:pStyle w:val="tabletext"/>
              <w:rPr>
                <w:rStyle w:val="LineNumber"/>
              </w:rPr>
            </w:pPr>
            <w:r>
              <w:rPr>
                <w:rStyle w:val="LineNumber"/>
              </w:rPr>
              <w:t>varchar2(2)</w:t>
            </w:r>
          </w:p>
        </w:tc>
      </w:tr>
      <w:tr w:rsidR="0014357A" w14:paraId="0DDBA853" w14:textId="77777777" w:rsidTr="00D01893">
        <w:trPr>
          <w:cantSplit/>
        </w:trPr>
        <w:tc>
          <w:tcPr>
            <w:tcW w:w="2267" w:type="dxa"/>
            <w:shd w:val="clear" w:color="auto" w:fill="auto"/>
          </w:tcPr>
          <w:p w14:paraId="0B1FAED5"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982E6C3" w14:textId="77777777" w:rsidR="0014357A" w:rsidRDefault="0014357A" w:rsidP="0014357A">
            <w:pPr>
              <w:pStyle w:val="tabletext"/>
              <w:rPr>
                <w:rStyle w:val="LineNumber"/>
              </w:rPr>
            </w:pPr>
          </w:p>
        </w:tc>
      </w:tr>
      <w:tr w:rsidR="0014357A" w14:paraId="18D143AF" w14:textId="77777777" w:rsidTr="00D01893">
        <w:trPr>
          <w:cantSplit/>
        </w:trPr>
        <w:tc>
          <w:tcPr>
            <w:tcW w:w="2267" w:type="dxa"/>
            <w:shd w:val="clear" w:color="auto" w:fill="auto"/>
          </w:tcPr>
          <w:p w14:paraId="3ED537B1"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4C65C57" w14:textId="77777777" w:rsidR="0014357A" w:rsidRDefault="0014357A" w:rsidP="0014357A">
            <w:pPr>
              <w:pStyle w:val="tabletext"/>
              <w:rPr>
                <w:rStyle w:val="LineNumber"/>
              </w:rPr>
            </w:pPr>
          </w:p>
        </w:tc>
      </w:tr>
      <w:tr w:rsidR="0014357A" w14:paraId="257DA8FF" w14:textId="77777777" w:rsidTr="00D01893">
        <w:trPr>
          <w:cantSplit/>
        </w:trPr>
        <w:tc>
          <w:tcPr>
            <w:tcW w:w="2267" w:type="dxa"/>
            <w:shd w:val="clear" w:color="auto" w:fill="auto"/>
          </w:tcPr>
          <w:p w14:paraId="2F1E4E6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8B2268C" w14:textId="77777777" w:rsidR="0014357A" w:rsidRDefault="0014357A" w:rsidP="0014357A">
            <w:pPr>
              <w:pStyle w:val="tabletext"/>
              <w:rPr>
                <w:rStyle w:val="LineNumber"/>
              </w:rPr>
            </w:pPr>
            <w:r>
              <w:rPr>
                <w:rStyle w:val="LineNumber"/>
              </w:rPr>
              <w:t>NN</w:t>
            </w:r>
          </w:p>
        </w:tc>
      </w:tr>
      <w:tr w:rsidR="0014357A" w14:paraId="4B509221" w14:textId="77777777" w:rsidTr="00D01893">
        <w:trPr>
          <w:cantSplit/>
        </w:trPr>
        <w:tc>
          <w:tcPr>
            <w:tcW w:w="2267" w:type="dxa"/>
            <w:shd w:val="clear" w:color="auto" w:fill="auto"/>
          </w:tcPr>
          <w:p w14:paraId="60C8F3D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83F313C" w14:textId="77777777" w:rsidR="0014357A" w:rsidRDefault="0014357A" w:rsidP="0014357A">
            <w:pPr>
              <w:pStyle w:val="tabletext"/>
              <w:rPr>
                <w:rStyle w:val="LineNumber"/>
              </w:rPr>
            </w:pPr>
            <w:r>
              <w:rPr>
                <w:rStyle w:val="LineNumber"/>
              </w:rPr>
              <w:t>See the Facility Type code table on the Ministry of Health web site at http://www.health.govt.nz/nz-health-statistics/data-references/code-tables/common-code-tables. For further information or printed copy of the code table, contact Analytical Services.</w:t>
            </w:r>
          </w:p>
        </w:tc>
      </w:tr>
      <w:tr w:rsidR="0014357A" w14:paraId="771768D9" w14:textId="77777777" w:rsidTr="00D01893">
        <w:trPr>
          <w:cantSplit/>
        </w:trPr>
        <w:tc>
          <w:tcPr>
            <w:tcW w:w="2267" w:type="dxa"/>
            <w:shd w:val="clear" w:color="auto" w:fill="auto"/>
          </w:tcPr>
          <w:p w14:paraId="6D02D2D4"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05EFCDD" w14:textId="77777777" w:rsidR="0014357A" w:rsidRDefault="0014357A" w:rsidP="0014357A">
            <w:pPr>
              <w:pStyle w:val="tabletext"/>
              <w:rPr>
                <w:rStyle w:val="LineNumber"/>
              </w:rPr>
            </w:pPr>
            <w:r>
              <w:rPr>
                <w:rStyle w:val="LineNumber"/>
              </w:rPr>
              <w:t>Used with Principal health service purchaser in determining whether an event is publicly funded.</w:t>
            </w:r>
          </w:p>
        </w:tc>
      </w:tr>
      <w:tr w:rsidR="0014357A" w14:paraId="3EBF8629" w14:textId="77777777" w:rsidTr="00D01893">
        <w:trPr>
          <w:cantSplit/>
        </w:trPr>
        <w:tc>
          <w:tcPr>
            <w:tcW w:w="2267" w:type="dxa"/>
            <w:shd w:val="clear" w:color="auto" w:fill="auto"/>
          </w:tcPr>
          <w:p w14:paraId="581E405F"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B9859F3" w14:textId="77777777" w:rsidR="0014357A" w:rsidRDefault="0014357A" w:rsidP="0014357A">
            <w:pPr>
              <w:pStyle w:val="tabletext"/>
              <w:rPr>
                <w:rStyle w:val="LineNumber"/>
              </w:rPr>
            </w:pPr>
          </w:p>
        </w:tc>
      </w:tr>
      <w:tr w:rsidR="0014357A" w14:paraId="18D965E4" w14:textId="77777777" w:rsidTr="00D01893">
        <w:trPr>
          <w:cantSplit/>
        </w:trPr>
        <w:tc>
          <w:tcPr>
            <w:tcW w:w="2267" w:type="dxa"/>
            <w:shd w:val="clear" w:color="auto" w:fill="auto"/>
          </w:tcPr>
          <w:p w14:paraId="548AA64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61A4517" w14:textId="77777777" w:rsidR="0014357A" w:rsidRDefault="0014357A" w:rsidP="0014357A">
            <w:pPr>
              <w:pStyle w:val="tabletext"/>
              <w:rPr>
                <w:rStyle w:val="LineNumber"/>
              </w:rPr>
            </w:pPr>
          </w:p>
        </w:tc>
      </w:tr>
      <w:tr w:rsidR="0014357A" w14:paraId="575A4571" w14:textId="77777777" w:rsidTr="00D01893">
        <w:trPr>
          <w:cantSplit/>
        </w:trPr>
        <w:tc>
          <w:tcPr>
            <w:tcW w:w="2267" w:type="dxa"/>
            <w:shd w:val="clear" w:color="auto" w:fill="auto"/>
          </w:tcPr>
          <w:p w14:paraId="672689D5"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C829E73" w14:textId="77777777" w:rsidR="0014357A" w:rsidRDefault="0014357A" w:rsidP="0014357A">
            <w:pPr>
              <w:pStyle w:val="tabletext"/>
              <w:rPr>
                <w:rStyle w:val="LineNumber"/>
              </w:rPr>
            </w:pPr>
            <w:r>
              <w:rPr>
                <w:rStyle w:val="LineNumber"/>
              </w:rPr>
              <w:t>Facility code</w:t>
            </w:r>
          </w:p>
          <w:p w14:paraId="4A057519" w14:textId="77777777" w:rsidR="0014357A" w:rsidRDefault="0014357A" w:rsidP="0014357A">
            <w:pPr>
              <w:pStyle w:val="tabletext"/>
              <w:rPr>
                <w:rStyle w:val="LineNumber"/>
              </w:rPr>
            </w:pPr>
            <w:r>
              <w:rPr>
                <w:rStyle w:val="LineNumber"/>
              </w:rPr>
              <w:t>Birth location</w:t>
            </w:r>
          </w:p>
          <w:p w14:paraId="4E6A1952" w14:textId="77777777" w:rsidR="0014357A" w:rsidRDefault="0014357A" w:rsidP="0014357A">
            <w:pPr>
              <w:pStyle w:val="tabletext"/>
              <w:rPr>
                <w:rStyle w:val="LineNumber"/>
              </w:rPr>
            </w:pPr>
            <w:r>
              <w:rPr>
                <w:rStyle w:val="LineNumber"/>
              </w:rPr>
              <w:t>Private flag</w:t>
            </w:r>
          </w:p>
        </w:tc>
      </w:tr>
      <w:tr w:rsidR="0014357A" w14:paraId="73DAB16A" w14:textId="77777777" w:rsidTr="00D01893">
        <w:trPr>
          <w:cantSplit/>
        </w:trPr>
        <w:tc>
          <w:tcPr>
            <w:tcW w:w="2267" w:type="dxa"/>
            <w:shd w:val="clear" w:color="auto" w:fill="auto"/>
          </w:tcPr>
          <w:p w14:paraId="3D26D40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5A19B97" w14:textId="77777777" w:rsidR="0014357A" w:rsidRDefault="0014357A" w:rsidP="0014357A">
            <w:pPr>
              <w:pStyle w:val="tabletext"/>
              <w:rPr>
                <w:rStyle w:val="LineNumber"/>
              </w:rPr>
            </w:pPr>
            <w:r>
              <w:rPr>
                <w:rStyle w:val="LineNumber"/>
              </w:rPr>
              <w:t>Create using the Facility type from the Facility table</w:t>
            </w:r>
          </w:p>
        </w:tc>
      </w:tr>
      <w:tr w:rsidR="0014357A" w14:paraId="702C7A1E" w14:textId="77777777" w:rsidTr="00D01893">
        <w:trPr>
          <w:cantSplit/>
        </w:trPr>
        <w:tc>
          <w:tcPr>
            <w:tcW w:w="2267" w:type="dxa"/>
            <w:shd w:val="clear" w:color="auto" w:fill="auto"/>
          </w:tcPr>
          <w:p w14:paraId="27D52D3D"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8354F35" w14:textId="77777777" w:rsidR="0014357A" w:rsidRDefault="0014357A" w:rsidP="0014357A">
            <w:pPr>
              <w:pStyle w:val="tabletext"/>
              <w:rPr>
                <w:rStyle w:val="LineNumber"/>
              </w:rPr>
            </w:pPr>
          </w:p>
        </w:tc>
      </w:tr>
    </w:tbl>
    <w:p w14:paraId="7555D73E" w14:textId="77777777" w:rsidR="0014357A" w:rsidRDefault="0014357A" w:rsidP="0014357A">
      <w:pPr>
        <w:rPr>
          <w:rStyle w:val="LineNumber"/>
        </w:rPr>
      </w:pPr>
    </w:p>
    <w:p w14:paraId="792F599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068F">
        <w:instrText>Financial year</w:instrText>
      </w:r>
      <w:r>
        <w:instrText xml:space="preserve">" </w:instrText>
      </w:r>
      <w:r>
        <w:rPr>
          <w:rStyle w:val="LineNumber"/>
        </w:rPr>
        <w:fldChar w:fldCharType="end"/>
      </w:r>
      <w:bookmarkStart w:id="96" w:name="_Toc10727714"/>
      <w:r>
        <w:rPr>
          <w:rStyle w:val="LineNumber"/>
        </w:rPr>
        <w:t>Financial year</w:t>
      </w:r>
      <w:bookmarkEnd w:id="96"/>
    </w:p>
    <w:tbl>
      <w:tblPr>
        <w:tblW w:w="0" w:type="auto"/>
        <w:tblCellMar>
          <w:bottom w:w="170" w:type="dxa"/>
        </w:tblCellMar>
        <w:tblLook w:val="04A0" w:firstRow="1" w:lastRow="0" w:firstColumn="1" w:lastColumn="0" w:noHBand="0" w:noVBand="1"/>
      </w:tblPr>
      <w:tblGrid>
        <w:gridCol w:w="2267"/>
        <w:gridCol w:w="5952"/>
      </w:tblGrid>
      <w:tr w:rsidR="0014357A" w14:paraId="23E01126" w14:textId="77777777" w:rsidTr="00D01893">
        <w:trPr>
          <w:cantSplit/>
        </w:trPr>
        <w:tc>
          <w:tcPr>
            <w:tcW w:w="2267" w:type="dxa"/>
            <w:shd w:val="clear" w:color="auto" w:fill="auto"/>
          </w:tcPr>
          <w:p w14:paraId="288CB745"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95F9B92" w14:textId="77777777" w:rsidR="0014357A" w:rsidRDefault="0014357A" w:rsidP="0014357A">
            <w:pPr>
              <w:pStyle w:val="tabletext"/>
              <w:rPr>
                <w:rStyle w:val="LineNumber"/>
              </w:rPr>
            </w:pPr>
            <w:r>
              <w:rPr>
                <w:rStyle w:val="LineNumber"/>
              </w:rPr>
              <w:t>Field identifying which financial year data belongs to.</w:t>
            </w:r>
          </w:p>
        </w:tc>
      </w:tr>
      <w:tr w:rsidR="0014357A" w14:paraId="01A298AB" w14:textId="77777777" w:rsidTr="00D01893">
        <w:trPr>
          <w:cantSplit/>
        </w:trPr>
        <w:tc>
          <w:tcPr>
            <w:tcW w:w="2267" w:type="dxa"/>
            <w:shd w:val="clear" w:color="auto" w:fill="auto"/>
          </w:tcPr>
          <w:p w14:paraId="65FEA1DD"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74948AED" w14:textId="77777777" w:rsidR="0014357A" w:rsidRDefault="0014357A" w:rsidP="0014357A">
            <w:pPr>
              <w:pStyle w:val="tabletext"/>
              <w:rPr>
                <w:rStyle w:val="LineNumber"/>
              </w:rPr>
            </w:pPr>
            <w:r>
              <w:rPr>
                <w:rStyle w:val="LineNumber"/>
              </w:rPr>
              <w:t>financial_year</w:t>
            </w:r>
          </w:p>
        </w:tc>
      </w:tr>
      <w:tr w:rsidR="0014357A" w14:paraId="33C3138E" w14:textId="77777777" w:rsidTr="00D01893">
        <w:trPr>
          <w:cantSplit/>
        </w:trPr>
        <w:tc>
          <w:tcPr>
            <w:tcW w:w="2267" w:type="dxa"/>
            <w:shd w:val="clear" w:color="auto" w:fill="auto"/>
          </w:tcPr>
          <w:p w14:paraId="55C78141"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1B6901A" w14:textId="77777777" w:rsidR="0014357A" w:rsidRDefault="0014357A" w:rsidP="0014357A">
            <w:pPr>
              <w:pStyle w:val="tabletext"/>
              <w:rPr>
                <w:rStyle w:val="LineNumber"/>
              </w:rPr>
            </w:pPr>
            <w:r>
              <w:rPr>
                <w:rStyle w:val="LineNumber"/>
              </w:rPr>
              <w:t>fact_nmd_health_event</w:t>
            </w:r>
          </w:p>
        </w:tc>
      </w:tr>
      <w:tr w:rsidR="0014357A" w14:paraId="7E166B95" w14:textId="77777777" w:rsidTr="00D01893">
        <w:trPr>
          <w:cantSplit/>
        </w:trPr>
        <w:tc>
          <w:tcPr>
            <w:tcW w:w="2267" w:type="dxa"/>
            <w:shd w:val="clear" w:color="auto" w:fill="auto"/>
          </w:tcPr>
          <w:p w14:paraId="5DD20DD1"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E6905F5" w14:textId="77777777" w:rsidR="0014357A" w:rsidRDefault="0014357A" w:rsidP="0014357A">
            <w:pPr>
              <w:pStyle w:val="tabletext"/>
              <w:rPr>
                <w:rStyle w:val="LineNumber"/>
              </w:rPr>
            </w:pPr>
            <w:r>
              <w:rPr>
                <w:rStyle w:val="LineNumber"/>
              </w:rPr>
              <w:t>varchar2(8)</w:t>
            </w:r>
          </w:p>
        </w:tc>
      </w:tr>
      <w:tr w:rsidR="0014357A" w14:paraId="3AD69F2E" w14:textId="77777777" w:rsidTr="00D01893">
        <w:trPr>
          <w:cantSplit/>
        </w:trPr>
        <w:tc>
          <w:tcPr>
            <w:tcW w:w="2267" w:type="dxa"/>
            <w:shd w:val="clear" w:color="auto" w:fill="auto"/>
          </w:tcPr>
          <w:p w14:paraId="3D2A1C54"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38D9D42" w14:textId="77777777" w:rsidR="0014357A" w:rsidRDefault="0014357A" w:rsidP="0014357A">
            <w:pPr>
              <w:pStyle w:val="tabletext"/>
              <w:rPr>
                <w:rStyle w:val="LineNumber"/>
              </w:rPr>
            </w:pPr>
          </w:p>
        </w:tc>
      </w:tr>
      <w:tr w:rsidR="0014357A" w14:paraId="2143AA6C" w14:textId="77777777" w:rsidTr="00D01893">
        <w:trPr>
          <w:cantSplit/>
        </w:trPr>
        <w:tc>
          <w:tcPr>
            <w:tcW w:w="2267" w:type="dxa"/>
            <w:shd w:val="clear" w:color="auto" w:fill="auto"/>
          </w:tcPr>
          <w:p w14:paraId="56A57603"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4AD23D0" w14:textId="77777777" w:rsidR="0014357A" w:rsidRDefault="0014357A" w:rsidP="0014357A">
            <w:pPr>
              <w:pStyle w:val="tabletext"/>
              <w:rPr>
                <w:rStyle w:val="LineNumber"/>
              </w:rPr>
            </w:pPr>
          </w:p>
        </w:tc>
      </w:tr>
      <w:tr w:rsidR="0014357A" w14:paraId="6D0A30F2" w14:textId="77777777" w:rsidTr="00D01893">
        <w:trPr>
          <w:cantSplit/>
        </w:trPr>
        <w:tc>
          <w:tcPr>
            <w:tcW w:w="2267" w:type="dxa"/>
            <w:shd w:val="clear" w:color="auto" w:fill="auto"/>
          </w:tcPr>
          <w:p w14:paraId="3BEDAC21"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7F13EFD" w14:textId="77777777" w:rsidR="0014357A" w:rsidRDefault="0014357A" w:rsidP="0014357A">
            <w:pPr>
              <w:pStyle w:val="tabletext"/>
              <w:rPr>
                <w:rStyle w:val="LineNumber"/>
              </w:rPr>
            </w:pPr>
          </w:p>
        </w:tc>
      </w:tr>
      <w:tr w:rsidR="0014357A" w14:paraId="0695D91C" w14:textId="77777777" w:rsidTr="00D01893">
        <w:trPr>
          <w:cantSplit/>
        </w:trPr>
        <w:tc>
          <w:tcPr>
            <w:tcW w:w="2267" w:type="dxa"/>
            <w:shd w:val="clear" w:color="auto" w:fill="auto"/>
          </w:tcPr>
          <w:p w14:paraId="3B04A73B"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C904AE4" w14:textId="77777777" w:rsidR="0014357A" w:rsidRDefault="0014357A" w:rsidP="0014357A">
            <w:pPr>
              <w:pStyle w:val="tabletext"/>
              <w:rPr>
                <w:rStyle w:val="LineNumber"/>
              </w:rPr>
            </w:pPr>
            <w:r>
              <w:rPr>
                <w:rStyle w:val="LineNumber"/>
              </w:rPr>
              <w:t>Range from '19221923', XXXXXXXX.</w:t>
            </w:r>
          </w:p>
        </w:tc>
      </w:tr>
      <w:tr w:rsidR="0014357A" w14:paraId="4CD59B5A" w14:textId="77777777" w:rsidTr="00D01893">
        <w:trPr>
          <w:cantSplit/>
        </w:trPr>
        <w:tc>
          <w:tcPr>
            <w:tcW w:w="2267" w:type="dxa"/>
            <w:shd w:val="clear" w:color="auto" w:fill="auto"/>
          </w:tcPr>
          <w:p w14:paraId="3DB6B734"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59F09ED" w14:textId="77777777" w:rsidR="0014357A" w:rsidRDefault="0014357A" w:rsidP="0014357A">
            <w:pPr>
              <w:pStyle w:val="tabletext"/>
              <w:rPr>
                <w:rStyle w:val="LineNumber"/>
              </w:rPr>
            </w:pPr>
            <w:r>
              <w:rPr>
                <w:rStyle w:val="LineNumber"/>
              </w:rPr>
              <w:t>Runs from 1 July to 30 June. For example, 1 July 1998 to 30 June 1999 would be entered as '19981999'.</w:t>
            </w:r>
          </w:p>
          <w:p w14:paraId="614CA03D" w14:textId="77777777" w:rsidR="0014357A" w:rsidRDefault="0014357A" w:rsidP="0014357A">
            <w:pPr>
              <w:pStyle w:val="tabletext"/>
              <w:rPr>
                <w:rStyle w:val="LineNumber"/>
              </w:rPr>
            </w:pPr>
          </w:p>
          <w:p w14:paraId="53AC2784" w14:textId="77777777" w:rsidR="0014357A" w:rsidRDefault="0014357A" w:rsidP="0014357A">
            <w:pPr>
              <w:pStyle w:val="tabletext"/>
              <w:rPr>
                <w:rStyle w:val="LineNumber"/>
              </w:rPr>
            </w:pPr>
            <w:r>
              <w:rPr>
                <w:rStyle w:val="LineNumber"/>
              </w:rPr>
              <w:t>Almost all data requests are based on a time period, the main ones of which are calendar and fiscal years.</w:t>
            </w:r>
          </w:p>
          <w:p w14:paraId="0E74C740" w14:textId="77777777" w:rsidR="0014357A" w:rsidRDefault="0014357A" w:rsidP="0014357A">
            <w:pPr>
              <w:pStyle w:val="tabletext"/>
              <w:rPr>
                <w:rStyle w:val="LineNumber"/>
              </w:rPr>
            </w:pPr>
          </w:p>
          <w:p w14:paraId="310CA2FD" w14:textId="77777777" w:rsidR="0014357A" w:rsidRDefault="0014357A" w:rsidP="0014357A">
            <w:pPr>
              <w:pStyle w:val="tabletext"/>
              <w:rPr>
                <w:rStyle w:val="LineNumber"/>
              </w:rPr>
            </w:pPr>
            <w:r>
              <w:rPr>
                <w:rStyle w:val="LineNumber"/>
              </w:rPr>
              <w:t>XXXXXXXX is used for those events where there is no Event end datetime. Event end datetime is not mandatory for mental health events.</w:t>
            </w:r>
          </w:p>
        </w:tc>
      </w:tr>
      <w:tr w:rsidR="0014357A" w14:paraId="554D49DC" w14:textId="77777777" w:rsidTr="00D01893">
        <w:trPr>
          <w:cantSplit/>
        </w:trPr>
        <w:tc>
          <w:tcPr>
            <w:tcW w:w="2267" w:type="dxa"/>
            <w:shd w:val="clear" w:color="auto" w:fill="auto"/>
          </w:tcPr>
          <w:p w14:paraId="39B5A49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0876EC20" w14:textId="77777777" w:rsidR="0014357A" w:rsidRDefault="0014357A" w:rsidP="0014357A">
            <w:pPr>
              <w:pStyle w:val="tabletext"/>
              <w:rPr>
                <w:rStyle w:val="LineNumber"/>
              </w:rPr>
            </w:pPr>
            <w:r>
              <w:rPr>
                <w:rStyle w:val="LineNumber"/>
              </w:rPr>
              <w:t>Derived from the year in Event end datetime where present. If Event end datetime is missing then set to 'XXXXXXXX'.</w:t>
            </w:r>
          </w:p>
        </w:tc>
      </w:tr>
      <w:tr w:rsidR="0014357A" w14:paraId="4F036B0D" w14:textId="77777777" w:rsidTr="00D01893">
        <w:trPr>
          <w:cantSplit/>
        </w:trPr>
        <w:tc>
          <w:tcPr>
            <w:tcW w:w="2267" w:type="dxa"/>
            <w:shd w:val="clear" w:color="auto" w:fill="auto"/>
          </w:tcPr>
          <w:p w14:paraId="11176CA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AAFA2C0" w14:textId="77777777" w:rsidR="0014357A" w:rsidRDefault="0014357A" w:rsidP="0014357A">
            <w:pPr>
              <w:pStyle w:val="tabletext"/>
              <w:rPr>
                <w:rStyle w:val="LineNumber"/>
              </w:rPr>
            </w:pPr>
          </w:p>
        </w:tc>
      </w:tr>
      <w:tr w:rsidR="0014357A" w14:paraId="63DCCC36" w14:textId="77777777" w:rsidTr="00D01893">
        <w:trPr>
          <w:cantSplit/>
        </w:trPr>
        <w:tc>
          <w:tcPr>
            <w:tcW w:w="2267" w:type="dxa"/>
            <w:shd w:val="clear" w:color="auto" w:fill="auto"/>
          </w:tcPr>
          <w:p w14:paraId="512EC09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9A040A6" w14:textId="77777777" w:rsidR="0014357A" w:rsidRDefault="0014357A" w:rsidP="0014357A">
            <w:pPr>
              <w:pStyle w:val="tabletext"/>
              <w:rPr>
                <w:rStyle w:val="LineNumber"/>
              </w:rPr>
            </w:pPr>
            <w:r>
              <w:rPr>
                <w:rStyle w:val="LineNumber"/>
              </w:rPr>
              <w:t>Event end datetime</w:t>
            </w:r>
          </w:p>
        </w:tc>
      </w:tr>
      <w:tr w:rsidR="0014357A" w14:paraId="6FADFA06" w14:textId="77777777" w:rsidTr="00D01893">
        <w:trPr>
          <w:cantSplit/>
        </w:trPr>
        <w:tc>
          <w:tcPr>
            <w:tcW w:w="2267" w:type="dxa"/>
            <w:shd w:val="clear" w:color="auto" w:fill="auto"/>
          </w:tcPr>
          <w:p w14:paraId="28931E64"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F01B5F3" w14:textId="77777777" w:rsidR="0014357A" w:rsidRDefault="0014357A" w:rsidP="0014357A">
            <w:pPr>
              <w:pStyle w:val="tabletext"/>
              <w:rPr>
                <w:rStyle w:val="LineNumber"/>
              </w:rPr>
            </w:pPr>
          </w:p>
        </w:tc>
      </w:tr>
      <w:tr w:rsidR="0014357A" w14:paraId="303426EC" w14:textId="77777777" w:rsidTr="00D01893">
        <w:trPr>
          <w:cantSplit/>
        </w:trPr>
        <w:tc>
          <w:tcPr>
            <w:tcW w:w="2267" w:type="dxa"/>
            <w:shd w:val="clear" w:color="auto" w:fill="auto"/>
          </w:tcPr>
          <w:p w14:paraId="005DB4B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5EA7FC3" w14:textId="77777777" w:rsidR="0014357A" w:rsidRDefault="0014357A" w:rsidP="0014357A">
            <w:pPr>
              <w:pStyle w:val="tabletext"/>
              <w:rPr>
                <w:rStyle w:val="LineNumber"/>
              </w:rPr>
            </w:pPr>
          </w:p>
        </w:tc>
      </w:tr>
    </w:tbl>
    <w:p w14:paraId="5BC5EDBF" w14:textId="77777777" w:rsidR="0014357A" w:rsidRDefault="0014357A" w:rsidP="0014357A">
      <w:pPr>
        <w:rPr>
          <w:rStyle w:val="LineNumber"/>
        </w:rPr>
      </w:pPr>
    </w:p>
    <w:p w14:paraId="533E9333"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E1921">
        <w:instrText>First consult date</w:instrText>
      </w:r>
      <w:r>
        <w:instrText xml:space="preserve">" </w:instrText>
      </w:r>
      <w:r>
        <w:rPr>
          <w:rStyle w:val="LineNumber"/>
        </w:rPr>
        <w:fldChar w:fldCharType="end"/>
      </w:r>
      <w:bookmarkStart w:id="97" w:name="_Toc10727715"/>
      <w:r>
        <w:rPr>
          <w:rStyle w:val="LineNumber"/>
        </w:rPr>
        <w:t>First consult date</w:t>
      </w:r>
      <w:bookmarkEnd w:id="97"/>
    </w:p>
    <w:tbl>
      <w:tblPr>
        <w:tblW w:w="0" w:type="auto"/>
        <w:tblCellMar>
          <w:bottom w:w="170" w:type="dxa"/>
        </w:tblCellMar>
        <w:tblLook w:val="04A0" w:firstRow="1" w:lastRow="0" w:firstColumn="1" w:lastColumn="0" w:noHBand="0" w:noVBand="1"/>
      </w:tblPr>
      <w:tblGrid>
        <w:gridCol w:w="2267"/>
        <w:gridCol w:w="5952"/>
      </w:tblGrid>
      <w:tr w:rsidR="0014357A" w14:paraId="4151795F" w14:textId="77777777" w:rsidTr="00D01893">
        <w:trPr>
          <w:cantSplit/>
        </w:trPr>
        <w:tc>
          <w:tcPr>
            <w:tcW w:w="2267" w:type="dxa"/>
            <w:shd w:val="clear" w:color="auto" w:fill="auto"/>
          </w:tcPr>
          <w:p w14:paraId="22A1EB10"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8C38EFE" w14:textId="77777777" w:rsidR="0014357A" w:rsidRDefault="0014357A" w:rsidP="0014357A">
            <w:pPr>
              <w:pStyle w:val="tabletext"/>
              <w:rPr>
                <w:rStyle w:val="LineNumber"/>
              </w:rPr>
            </w:pPr>
            <w:r>
              <w:rPr>
                <w:rStyle w:val="LineNumber"/>
              </w:rPr>
              <w:t>The date of the first specialist consultation which led to this event (including consultation with specialist in private practice). It may be the same date as the date of referral, eg, emergency admissions.</w:t>
            </w:r>
          </w:p>
        </w:tc>
      </w:tr>
      <w:tr w:rsidR="0014357A" w14:paraId="13EE31FF" w14:textId="77777777" w:rsidTr="00D01893">
        <w:trPr>
          <w:cantSplit/>
        </w:trPr>
        <w:tc>
          <w:tcPr>
            <w:tcW w:w="2267" w:type="dxa"/>
            <w:shd w:val="clear" w:color="auto" w:fill="auto"/>
          </w:tcPr>
          <w:p w14:paraId="6DA9F5D8"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C49527C" w14:textId="77777777" w:rsidR="0014357A" w:rsidRDefault="0014357A" w:rsidP="0014357A">
            <w:pPr>
              <w:pStyle w:val="tabletext"/>
              <w:rPr>
                <w:rStyle w:val="LineNumber"/>
              </w:rPr>
            </w:pPr>
            <w:r>
              <w:rPr>
                <w:rStyle w:val="LineNumber"/>
              </w:rPr>
              <w:t>first_consult_date</w:t>
            </w:r>
          </w:p>
        </w:tc>
      </w:tr>
      <w:tr w:rsidR="0014357A" w14:paraId="2DF1DD61" w14:textId="77777777" w:rsidTr="00D01893">
        <w:trPr>
          <w:cantSplit/>
        </w:trPr>
        <w:tc>
          <w:tcPr>
            <w:tcW w:w="2267" w:type="dxa"/>
            <w:shd w:val="clear" w:color="auto" w:fill="auto"/>
          </w:tcPr>
          <w:p w14:paraId="3400BA09"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AEDC02A" w14:textId="77777777" w:rsidR="0014357A" w:rsidRDefault="0014357A" w:rsidP="0014357A">
            <w:pPr>
              <w:pStyle w:val="tabletext"/>
              <w:rPr>
                <w:rStyle w:val="LineNumber"/>
              </w:rPr>
            </w:pPr>
            <w:r>
              <w:rPr>
                <w:rStyle w:val="LineNumber"/>
              </w:rPr>
              <w:t>fact_nmd_health_event</w:t>
            </w:r>
          </w:p>
        </w:tc>
      </w:tr>
      <w:tr w:rsidR="0014357A" w14:paraId="62C8F834" w14:textId="77777777" w:rsidTr="00D01893">
        <w:trPr>
          <w:cantSplit/>
        </w:trPr>
        <w:tc>
          <w:tcPr>
            <w:tcW w:w="2267" w:type="dxa"/>
            <w:shd w:val="clear" w:color="auto" w:fill="auto"/>
          </w:tcPr>
          <w:p w14:paraId="32C6AF1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B3747C5" w14:textId="77777777" w:rsidR="0014357A" w:rsidRDefault="0014357A" w:rsidP="0014357A">
            <w:pPr>
              <w:pStyle w:val="tabletext"/>
              <w:rPr>
                <w:rStyle w:val="LineNumber"/>
              </w:rPr>
            </w:pPr>
            <w:r>
              <w:rPr>
                <w:rStyle w:val="LineNumber"/>
              </w:rPr>
              <w:t>date</w:t>
            </w:r>
          </w:p>
        </w:tc>
      </w:tr>
      <w:tr w:rsidR="0014357A" w14:paraId="1F3A67C8" w14:textId="77777777" w:rsidTr="00D01893">
        <w:trPr>
          <w:cantSplit/>
        </w:trPr>
        <w:tc>
          <w:tcPr>
            <w:tcW w:w="2267" w:type="dxa"/>
            <w:shd w:val="clear" w:color="auto" w:fill="auto"/>
          </w:tcPr>
          <w:p w14:paraId="52E6C01A"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9647DC8" w14:textId="77777777" w:rsidR="0014357A" w:rsidRDefault="0014357A" w:rsidP="0014357A">
            <w:pPr>
              <w:pStyle w:val="tabletext"/>
              <w:rPr>
                <w:rStyle w:val="LineNumber"/>
              </w:rPr>
            </w:pPr>
          </w:p>
        </w:tc>
      </w:tr>
      <w:tr w:rsidR="0014357A" w14:paraId="683298B2" w14:textId="77777777" w:rsidTr="00D01893">
        <w:trPr>
          <w:cantSplit/>
        </w:trPr>
        <w:tc>
          <w:tcPr>
            <w:tcW w:w="2267" w:type="dxa"/>
            <w:shd w:val="clear" w:color="auto" w:fill="auto"/>
          </w:tcPr>
          <w:p w14:paraId="1EAC1C87"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BCF3BB6" w14:textId="77777777" w:rsidR="0014357A" w:rsidRDefault="0014357A" w:rsidP="0014357A">
            <w:pPr>
              <w:pStyle w:val="tabletext"/>
              <w:rPr>
                <w:rStyle w:val="LineNumber"/>
              </w:rPr>
            </w:pPr>
            <w:r>
              <w:rPr>
                <w:rStyle w:val="LineNumber"/>
              </w:rPr>
              <w:t>Elective surgical events.</w:t>
            </w:r>
          </w:p>
        </w:tc>
      </w:tr>
      <w:tr w:rsidR="0014357A" w14:paraId="5B8928D2" w14:textId="77777777" w:rsidTr="00D01893">
        <w:trPr>
          <w:cantSplit/>
        </w:trPr>
        <w:tc>
          <w:tcPr>
            <w:tcW w:w="2267" w:type="dxa"/>
            <w:shd w:val="clear" w:color="auto" w:fill="auto"/>
          </w:tcPr>
          <w:p w14:paraId="7818CDDC"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A9E7205" w14:textId="77777777" w:rsidR="0014357A" w:rsidRDefault="0014357A" w:rsidP="0014357A">
            <w:pPr>
              <w:pStyle w:val="tabletext"/>
              <w:rPr>
                <w:rStyle w:val="LineNumber"/>
              </w:rPr>
            </w:pPr>
          </w:p>
        </w:tc>
      </w:tr>
      <w:tr w:rsidR="0014357A" w14:paraId="5C4A29E0" w14:textId="77777777" w:rsidTr="00D01893">
        <w:trPr>
          <w:cantSplit/>
        </w:trPr>
        <w:tc>
          <w:tcPr>
            <w:tcW w:w="2267" w:type="dxa"/>
            <w:shd w:val="clear" w:color="auto" w:fill="auto"/>
          </w:tcPr>
          <w:p w14:paraId="37EFD58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6E09D8E" w14:textId="77777777" w:rsidR="0014357A" w:rsidRDefault="0014357A" w:rsidP="0014357A">
            <w:pPr>
              <w:pStyle w:val="tabletext"/>
              <w:rPr>
                <w:rStyle w:val="LineNumber"/>
              </w:rPr>
            </w:pPr>
            <w:r>
              <w:rPr>
                <w:rStyle w:val="LineNumber"/>
              </w:rPr>
              <w:t xml:space="preserve">Valid dates. </w:t>
            </w:r>
          </w:p>
          <w:p w14:paraId="7208F273" w14:textId="77777777" w:rsidR="0014357A" w:rsidRDefault="0014357A" w:rsidP="0014357A">
            <w:pPr>
              <w:pStyle w:val="tabletext"/>
              <w:rPr>
                <w:rStyle w:val="LineNumber"/>
              </w:rPr>
            </w:pPr>
            <w:r>
              <w:rPr>
                <w:rStyle w:val="LineNumber"/>
              </w:rPr>
              <w:t>Partial dates permissible. At a minimum the century and year must be supplied.</w:t>
            </w:r>
          </w:p>
        </w:tc>
      </w:tr>
      <w:tr w:rsidR="0014357A" w14:paraId="08E5E0E2" w14:textId="77777777" w:rsidTr="00D01893">
        <w:trPr>
          <w:cantSplit/>
        </w:trPr>
        <w:tc>
          <w:tcPr>
            <w:tcW w:w="2267" w:type="dxa"/>
            <w:shd w:val="clear" w:color="auto" w:fill="auto"/>
          </w:tcPr>
          <w:p w14:paraId="24355935"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DAC1022" w14:textId="77777777" w:rsidR="0014357A" w:rsidRDefault="0014357A" w:rsidP="0014357A">
            <w:pPr>
              <w:pStyle w:val="tabletext"/>
              <w:rPr>
                <w:rStyle w:val="LineNumber"/>
              </w:rPr>
            </w:pPr>
            <w:r>
              <w:rPr>
                <w:rStyle w:val="LineNumber"/>
              </w:rPr>
              <w:t xml:space="preserve">No longer reported to the NMDS. From July 2000, this information </w:t>
            </w:r>
            <w:r w:rsidR="001D7825">
              <w:rPr>
                <w:rStyle w:val="LineNumber"/>
              </w:rPr>
              <w:t>is collected</w:t>
            </w:r>
            <w:r>
              <w:rPr>
                <w:rStyle w:val="LineNumber"/>
              </w:rPr>
              <w:t xml:space="preserve"> in the Date of first specialist assessment field in the National Booking Reporting System (NBRS), which has more complete coverage.</w:t>
            </w:r>
          </w:p>
          <w:p w14:paraId="3CF3C5F0" w14:textId="77777777" w:rsidR="0014357A" w:rsidRDefault="0014357A" w:rsidP="0014357A">
            <w:pPr>
              <w:pStyle w:val="tabletext"/>
              <w:rPr>
                <w:rStyle w:val="LineNumber"/>
              </w:rPr>
            </w:pPr>
          </w:p>
          <w:p w14:paraId="6EFD5D01" w14:textId="77777777"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14:paraId="1B909D44" w14:textId="77777777" w:rsidTr="00D01893">
        <w:trPr>
          <w:cantSplit/>
        </w:trPr>
        <w:tc>
          <w:tcPr>
            <w:tcW w:w="2267" w:type="dxa"/>
            <w:shd w:val="clear" w:color="auto" w:fill="auto"/>
          </w:tcPr>
          <w:p w14:paraId="75F0F8C4"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8848006" w14:textId="77777777" w:rsidR="0014357A" w:rsidRDefault="0014357A" w:rsidP="0014357A">
            <w:pPr>
              <w:pStyle w:val="tabletext"/>
              <w:rPr>
                <w:rStyle w:val="LineNumber"/>
              </w:rPr>
            </w:pPr>
            <w:r>
              <w:rPr>
                <w:rStyle w:val="LineNumber"/>
              </w:rPr>
              <w:t>Optional.</w:t>
            </w:r>
          </w:p>
          <w:p w14:paraId="4E3033BB" w14:textId="77777777" w:rsidR="0014357A" w:rsidRDefault="0014357A" w:rsidP="0014357A">
            <w:pPr>
              <w:pStyle w:val="tabletext"/>
              <w:rPr>
                <w:rStyle w:val="LineNumber"/>
              </w:rPr>
            </w:pPr>
          </w:p>
          <w:p w14:paraId="2A3D66B3" w14:textId="77777777" w:rsidR="0014357A" w:rsidRDefault="0014357A" w:rsidP="0014357A">
            <w:pPr>
              <w:pStyle w:val="tabletext"/>
              <w:rPr>
                <w:rStyle w:val="LineNumber"/>
              </w:rPr>
            </w:pPr>
          </w:p>
          <w:p w14:paraId="1099ABBC" w14:textId="77777777" w:rsidR="0014357A" w:rsidRDefault="0014357A" w:rsidP="0014357A">
            <w:pPr>
              <w:pStyle w:val="tabletext"/>
              <w:rPr>
                <w:rStyle w:val="LineNumber"/>
              </w:rPr>
            </w:pPr>
          </w:p>
          <w:p w14:paraId="725E0271" w14:textId="77777777" w:rsidR="0014357A" w:rsidRDefault="0014357A" w:rsidP="0014357A">
            <w:pPr>
              <w:pStyle w:val="tabletext"/>
              <w:rPr>
                <w:rStyle w:val="LineNumber"/>
              </w:rPr>
            </w:pPr>
            <w:r>
              <w:rPr>
                <w:rStyle w:val="LineNumber"/>
              </w:rPr>
              <w:t>Must be on or after the Date of birth.</w:t>
            </w:r>
          </w:p>
        </w:tc>
      </w:tr>
      <w:tr w:rsidR="0014357A" w14:paraId="4F629B51" w14:textId="77777777" w:rsidTr="00D01893">
        <w:trPr>
          <w:cantSplit/>
        </w:trPr>
        <w:tc>
          <w:tcPr>
            <w:tcW w:w="2267" w:type="dxa"/>
            <w:shd w:val="clear" w:color="auto" w:fill="auto"/>
          </w:tcPr>
          <w:p w14:paraId="15EE090E"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7DE1F45" w14:textId="77777777"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14:paraId="7CAB89C8" w14:textId="77777777" w:rsidTr="00D01893">
        <w:trPr>
          <w:cantSplit/>
        </w:trPr>
        <w:tc>
          <w:tcPr>
            <w:tcW w:w="2267" w:type="dxa"/>
            <w:shd w:val="clear" w:color="auto" w:fill="auto"/>
          </w:tcPr>
          <w:p w14:paraId="14ED58E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70796884" w14:textId="77777777" w:rsidR="0014357A" w:rsidRDefault="0014357A" w:rsidP="0014357A">
            <w:pPr>
              <w:pStyle w:val="tabletext"/>
              <w:rPr>
                <w:rStyle w:val="LineNumber"/>
              </w:rPr>
            </w:pPr>
          </w:p>
        </w:tc>
      </w:tr>
      <w:tr w:rsidR="0014357A" w14:paraId="43575ECC" w14:textId="77777777" w:rsidTr="00D01893">
        <w:trPr>
          <w:cantSplit/>
        </w:trPr>
        <w:tc>
          <w:tcPr>
            <w:tcW w:w="2267" w:type="dxa"/>
            <w:shd w:val="clear" w:color="auto" w:fill="auto"/>
          </w:tcPr>
          <w:p w14:paraId="5BD1CB58"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A72DB65" w14:textId="77777777" w:rsidR="0014357A" w:rsidRDefault="0014357A" w:rsidP="0014357A">
            <w:pPr>
              <w:pStyle w:val="tabletext"/>
              <w:rPr>
                <w:rStyle w:val="LineNumber"/>
              </w:rPr>
            </w:pPr>
          </w:p>
        </w:tc>
      </w:tr>
      <w:tr w:rsidR="0014357A" w14:paraId="3C062C35" w14:textId="77777777" w:rsidTr="00D01893">
        <w:trPr>
          <w:cantSplit/>
        </w:trPr>
        <w:tc>
          <w:tcPr>
            <w:tcW w:w="2267" w:type="dxa"/>
            <w:shd w:val="clear" w:color="auto" w:fill="auto"/>
          </w:tcPr>
          <w:p w14:paraId="09DC9F4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FD791ED" w14:textId="77777777" w:rsidR="0014357A" w:rsidRDefault="0014357A" w:rsidP="0014357A">
            <w:pPr>
              <w:pStyle w:val="tabletext"/>
              <w:rPr>
                <w:rStyle w:val="LineNumber"/>
              </w:rPr>
            </w:pPr>
          </w:p>
        </w:tc>
      </w:tr>
    </w:tbl>
    <w:p w14:paraId="53DAB183" w14:textId="77777777" w:rsidR="0014357A" w:rsidRDefault="0014357A" w:rsidP="0014357A">
      <w:pPr>
        <w:rPr>
          <w:rStyle w:val="LineNumber"/>
        </w:rPr>
      </w:pPr>
    </w:p>
    <w:p w14:paraId="07D8DAA4" w14:textId="77777777" w:rsidR="00CA2DA4" w:rsidRDefault="0014357A" w:rsidP="00CA2DA4">
      <w:pPr>
        <w:pStyle w:val="Heading2"/>
        <w:rPr>
          <w:rStyle w:val="LineNumber"/>
        </w:rPr>
      </w:pPr>
      <w:r>
        <w:rPr>
          <w:rStyle w:val="LineNumber"/>
        </w:rPr>
        <w:br w:type="page"/>
      </w:r>
      <w:bookmarkStart w:id="98" w:name="_Toc10727716"/>
      <w:r w:rsidR="00CA2DA4">
        <w:rPr>
          <w:rStyle w:val="LineNumber"/>
        </w:rPr>
        <w:lastRenderedPageBreak/>
        <w:t>Funding_agency_code</w:t>
      </w:r>
      <w:bookmarkEnd w:id="98"/>
    </w:p>
    <w:tbl>
      <w:tblPr>
        <w:tblW w:w="0" w:type="auto"/>
        <w:tblCellMar>
          <w:bottom w:w="170" w:type="dxa"/>
        </w:tblCellMar>
        <w:tblLook w:val="04A0" w:firstRow="1" w:lastRow="0" w:firstColumn="1" w:lastColumn="0" w:noHBand="0" w:noVBand="1"/>
      </w:tblPr>
      <w:tblGrid>
        <w:gridCol w:w="2267"/>
        <w:gridCol w:w="5952"/>
      </w:tblGrid>
      <w:tr w:rsidR="00CA2DA4" w14:paraId="56193705" w14:textId="77777777" w:rsidTr="00CA2DA4">
        <w:trPr>
          <w:cantSplit/>
        </w:trPr>
        <w:tc>
          <w:tcPr>
            <w:tcW w:w="2267" w:type="dxa"/>
            <w:shd w:val="clear" w:color="auto" w:fill="auto"/>
          </w:tcPr>
          <w:p w14:paraId="25487635" w14:textId="77777777" w:rsidR="00CA2DA4" w:rsidRDefault="00CA2DA4" w:rsidP="00CA2DA4">
            <w:pPr>
              <w:pStyle w:val="tableheader"/>
              <w:rPr>
                <w:rStyle w:val="LineNumber"/>
              </w:rPr>
            </w:pPr>
            <w:r>
              <w:rPr>
                <w:rStyle w:val="LineNumber"/>
              </w:rPr>
              <w:t>Definition</w:t>
            </w:r>
          </w:p>
        </w:tc>
        <w:tc>
          <w:tcPr>
            <w:tcW w:w="5952" w:type="dxa"/>
            <w:shd w:val="clear" w:color="auto" w:fill="auto"/>
          </w:tcPr>
          <w:p w14:paraId="67EBA4AC" w14:textId="77777777" w:rsidR="00CA2DA4" w:rsidRDefault="00CA2DA4" w:rsidP="00CA2DA4">
            <w:pPr>
              <w:pStyle w:val="tabletext"/>
              <w:rPr>
                <w:rStyle w:val="LineNumber"/>
              </w:rPr>
            </w:pPr>
            <w:r>
              <w:rPr>
                <w:rStyle w:val="LineNumber"/>
              </w:rPr>
              <w:t>The funding DHB code</w:t>
            </w:r>
          </w:p>
        </w:tc>
      </w:tr>
      <w:tr w:rsidR="00CA2DA4" w14:paraId="30B06086" w14:textId="77777777" w:rsidTr="00CA2DA4">
        <w:trPr>
          <w:cantSplit/>
        </w:trPr>
        <w:tc>
          <w:tcPr>
            <w:tcW w:w="2267" w:type="dxa"/>
            <w:shd w:val="clear" w:color="auto" w:fill="auto"/>
          </w:tcPr>
          <w:p w14:paraId="2060A12C" w14:textId="77777777" w:rsidR="00CA2DA4" w:rsidRDefault="00CA2DA4" w:rsidP="00CA2DA4">
            <w:pPr>
              <w:pStyle w:val="tableheader"/>
              <w:rPr>
                <w:rStyle w:val="LineNumber"/>
              </w:rPr>
            </w:pPr>
            <w:r>
              <w:rPr>
                <w:rStyle w:val="LineNumber"/>
              </w:rPr>
              <w:t>Column name</w:t>
            </w:r>
          </w:p>
        </w:tc>
        <w:tc>
          <w:tcPr>
            <w:tcW w:w="5952" w:type="dxa"/>
            <w:shd w:val="clear" w:color="auto" w:fill="auto"/>
          </w:tcPr>
          <w:p w14:paraId="3613CD1B" w14:textId="77777777" w:rsidR="00CA2DA4" w:rsidRDefault="00CA2DA4" w:rsidP="00CA2DA4">
            <w:pPr>
              <w:pStyle w:val="tabletext"/>
              <w:rPr>
                <w:rStyle w:val="LineNumber"/>
              </w:rPr>
            </w:pPr>
            <w:r>
              <w:rPr>
                <w:rStyle w:val="LineNumber"/>
              </w:rPr>
              <w:t>funding_agency_code</w:t>
            </w:r>
          </w:p>
        </w:tc>
      </w:tr>
      <w:tr w:rsidR="00CA2DA4" w14:paraId="30D69A10" w14:textId="77777777" w:rsidTr="00CA2DA4">
        <w:trPr>
          <w:cantSplit/>
        </w:trPr>
        <w:tc>
          <w:tcPr>
            <w:tcW w:w="2267" w:type="dxa"/>
            <w:shd w:val="clear" w:color="auto" w:fill="auto"/>
          </w:tcPr>
          <w:p w14:paraId="7973B4BD" w14:textId="77777777" w:rsidR="00CA2DA4" w:rsidRDefault="00CA2DA4" w:rsidP="00CA2DA4">
            <w:pPr>
              <w:pStyle w:val="tableheader"/>
              <w:rPr>
                <w:rStyle w:val="LineNumber"/>
              </w:rPr>
            </w:pPr>
            <w:r>
              <w:rPr>
                <w:rStyle w:val="LineNumber"/>
              </w:rPr>
              <w:t>Table name</w:t>
            </w:r>
          </w:p>
        </w:tc>
        <w:tc>
          <w:tcPr>
            <w:tcW w:w="5952" w:type="dxa"/>
            <w:shd w:val="clear" w:color="auto" w:fill="auto"/>
          </w:tcPr>
          <w:p w14:paraId="66E9C279" w14:textId="77777777" w:rsidR="00CA2DA4" w:rsidRDefault="00CA2DA4" w:rsidP="00CA2DA4">
            <w:pPr>
              <w:pStyle w:val="tabletext"/>
              <w:rPr>
                <w:rStyle w:val="LineNumber"/>
              </w:rPr>
            </w:pPr>
            <w:r>
              <w:rPr>
                <w:rStyle w:val="LineNumber"/>
              </w:rPr>
              <w:t>fact_nmd_health_event</w:t>
            </w:r>
          </w:p>
        </w:tc>
      </w:tr>
      <w:tr w:rsidR="00CA2DA4" w14:paraId="39D08AB9" w14:textId="77777777" w:rsidTr="00CA2DA4">
        <w:trPr>
          <w:cantSplit/>
        </w:trPr>
        <w:tc>
          <w:tcPr>
            <w:tcW w:w="2267" w:type="dxa"/>
            <w:shd w:val="clear" w:color="auto" w:fill="auto"/>
          </w:tcPr>
          <w:p w14:paraId="33E12630" w14:textId="77777777" w:rsidR="00CA2DA4" w:rsidRDefault="00CA2DA4" w:rsidP="00CA2DA4">
            <w:pPr>
              <w:pStyle w:val="tableheader"/>
              <w:rPr>
                <w:rStyle w:val="LineNumber"/>
              </w:rPr>
            </w:pPr>
            <w:r>
              <w:rPr>
                <w:rStyle w:val="LineNumber"/>
              </w:rPr>
              <w:t>Data type</w:t>
            </w:r>
          </w:p>
        </w:tc>
        <w:tc>
          <w:tcPr>
            <w:tcW w:w="5952" w:type="dxa"/>
            <w:shd w:val="clear" w:color="auto" w:fill="auto"/>
          </w:tcPr>
          <w:p w14:paraId="5F82D920" w14:textId="77777777" w:rsidR="00CA2DA4" w:rsidRDefault="00CA2DA4" w:rsidP="00CA2DA4">
            <w:pPr>
              <w:pStyle w:val="tabletext"/>
              <w:rPr>
                <w:rStyle w:val="LineNumber"/>
              </w:rPr>
            </w:pPr>
            <w:r>
              <w:rPr>
                <w:rStyle w:val="LineNumber"/>
              </w:rPr>
              <w:t>varchar2(64)</w:t>
            </w:r>
          </w:p>
        </w:tc>
      </w:tr>
      <w:tr w:rsidR="00CA2DA4" w14:paraId="26B193ED" w14:textId="77777777" w:rsidTr="00CA2DA4">
        <w:trPr>
          <w:cantSplit/>
        </w:trPr>
        <w:tc>
          <w:tcPr>
            <w:tcW w:w="2267" w:type="dxa"/>
            <w:shd w:val="clear" w:color="auto" w:fill="auto"/>
          </w:tcPr>
          <w:p w14:paraId="1066BCD8" w14:textId="77777777" w:rsidR="00CA2DA4" w:rsidRDefault="00CA2DA4" w:rsidP="00CA2DA4">
            <w:pPr>
              <w:pStyle w:val="tableheader"/>
              <w:rPr>
                <w:rStyle w:val="LineNumber"/>
              </w:rPr>
            </w:pPr>
            <w:r>
              <w:rPr>
                <w:rStyle w:val="LineNumber"/>
              </w:rPr>
              <w:t>Other names</w:t>
            </w:r>
          </w:p>
        </w:tc>
        <w:tc>
          <w:tcPr>
            <w:tcW w:w="5952" w:type="dxa"/>
            <w:shd w:val="clear" w:color="auto" w:fill="auto"/>
          </w:tcPr>
          <w:p w14:paraId="50675195" w14:textId="77777777" w:rsidR="00CA2DA4" w:rsidRDefault="00CA2DA4" w:rsidP="00CA2DA4">
            <w:pPr>
              <w:pStyle w:val="tabletext"/>
              <w:rPr>
                <w:rStyle w:val="LineNumber"/>
              </w:rPr>
            </w:pPr>
          </w:p>
        </w:tc>
      </w:tr>
      <w:tr w:rsidR="00CA2DA4" w14:paraId="7D198F61" w14:textId="77777777" w:rsidTr="00CA2DA4">
        <w:trPr>
          <w:cantSplit/>
        </w:trPr>
        <w:tc>
          <w:tcPr>
            <w:tcW w:w="2267" w:type="dxa"/>
            <w:shd w:val="clear" w:color="auto" w:fill="auto"/>
          </w:tcPr>
          <w:p w14:paraId="0584B9ED" w14:textId="77777777" w:rsidR="00CA2DA4" w:rsidRDefault="00CA2DA4" w:rsidP="00CA2DA4">
            <w:pPr>
              <w:pStyle w:val="tableheader"/>
              <w:rPr>
                <w:rStyle w:val="LineNumber"/>
              </w:rPr>
            </w:pPr>
            <w:r>
              <w:rPr>
                <w:rStyle w:val="LineNumber"/>
              </w:rPr>
              <w:t>Context</w:t>
            </w:r>
          </w:p>
        </w:tc>
        <w:tc>
          <w:tcPr>
            <w:tcW w:w="5952" w:type="dxa"/>
            <w:shd w:val="clear" w:color="auto" w:fill="auto"/>
          </w:tcPr>
          <w:p w14:paraId="4FDD6FDF" w14:textId="77777777" w:rsidR="00CA2DA4" w:rsidRDefault="00CA2DA4" w:rsidP="00CA2DA4">
            <w:pPr>
              <w:pStyle w:val="tabletext"/>
              <w:rPr>
                <w:rStyle w:val="LineNumber"/>
              </w:rPr>
            </w:pPr>
          </w:p>
        </w:tc>
      </w:tr>
      <w:tr w:rsidR="00CA2DA4" w14:paraId="3250FBD1" w14:textId="77777777" w:rsidTr="00CA2DA4">
        <w:trPr>
          <w:cantSplit/>
        </w:trPr>
        <w:tc>
          <w:tcPr>
            <w:tcW w:w="2267" w:type="dxa"/>
            <w:shd w:val="clear" w:color="auto" w:fill="auto"/>
          </w:tcPr>
          <w:p w14:paraId="589E867B" w14:textId="77777777" w:rsidR="00CA2DA4" w:rsidRDefault="00CA2DA4" w:rsidP="00CA2DA4">
            <w:pPr>
              <w:pStyle w:val="tableheader"/>
              <w:rPr>
                <w:rStyle w:val="LineNumber"/>
              </w:rPr>
            </w:pPr>
            <w:r>
              <w:rPr>
                <w:rStyle w:val="LineNumber"/>
              </w:rPr>
              <w:t>Layout</w:t>
            </w:r>
          </w:p>
        </w:tc>
        <w:tc>
          <w:tcPr>
            <w:tcW w:w="5952" w:type="dxa"/>
            <w:shd w:val="clear" w:color="auto" w:fill="auto"/>
          </w:tcPr>
          <w:p w14:paraId="5499FB78" w14:textId="77777777" w:rsidR="00CA2DA4" w:rsidRDefault="00CA2DA4" w:rsidP="00CA2DA4">
            <w:pPr>
              <w:pStyle w:val="tabletext"/>
              <w:rPr>
                <w:rStyle w:val="LineNumber"/>
              </w:rPr>
            </w:pPr>
          </w:p>
        </w:tc>
      </w:tr>
      <w:tr w:rsidR="00CA2DA4" w14:paraId="7D6E0272" w14:textId="77777777" w:rsidTr="00CA2DA4">
        <w:trPr>
          <w:cantSplit/>
        </w:trPr>
        <w:tc>
          <w:tcPr>
            <w:tcW w:w="2267" w:type="dxa"/>
            <w:shd w:val="clear" w:color="auto" w:fill="auto"/>
          </w:tcPr>
          <w:p w14:paraId="67D956DE" w14:textId="77777777" w:rsidR="00CA2DA4" w:rsidRDefault="00CA2DA4" w:rsidP="00CA2DA4">
            <w:pPr>
              <w:pStyle w:val="tableheader"/>
              <w:rPr>
                <w:rStyle w:val="LineNumber"/>
              </w:rPr>
            </w:pPr>
            <w:r>
              <w:rPr>
                <w:rStyle w:val="LineNumber"/>
              </w:rPr>
              <w:t>Data domain</w:t>
            </w:r>
          </w:p>
        </w:tc>
        <w:tc>
          <w:tcPr>
            <w:tcW w:w="5952" w:type="dxa"/>
            <w:shd w:val="clear" w:color="auto" w:fill="auto"/>
          </w:tcPr>
          <w:p w14:paraId="17E6699A" w14:textId="77777777" w:rsidR="00CA2DA4" w:rsidRDefault="00CA2DA4" w:rsidP="00CA2DA4">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CA2DA4" w14:paraId="1713DF9C" w14:textId="77777777" w:rsidTr="00CA2DA4">
        <w:trPr>
          <w:cantSplit/>
        </w:trPr>
        <w:tc>
          <w:tcPr>
            <w:tcW w:w="2267" w:type="dxa"/>
            <w:shd w:val="clear" w:color="auto" w:fill="auto"/>
          </w:tcPr>
          <w:p w14:paraId="0060D6E3" w14:textId="77777777" w:rsidR="00CA2DA4" w:rsidRDefault="00CA2DA4" w:rsidP="00CA2DA4">
            <w:pPr>
              <w:pStyle w:val="tableheader"/>
              <w:rPr>
                <w:rStyle w:val="LineNumber"/>
              </w:rPr>
            </w:pPr>
            <w:r>
              <w:rPr>
                <w:rStyle w:val="LineNumber"/>
              </w:rPr>
              <w:t>Guide for use</w:t>
            </w:r>
          </w:p>
        </w:tc>
        <w:tc>
          <w:tcPr>
            <w:tcW w:w="5952" w:type="dxa"/>
            <w:shd w:val="clear" w:color="auto" w:fill="auto"/>
          </w:tcPr>
          <w:p w14:paraId="1E208587" w14:textId="77777777" w:rsidR="00CA2DA4" w:rsidRDefault="00CA2DA4" w:rsidP="00CA2DA4">
            <w:pPr>
              <w:pStyle w:val="tabletext"/>
              <w:rPr>
                <w:rStyle w:val="LineNumber"/>
              </w:rPr>
            </w:pPr>
            <w:r>
              <w:rPr>
                <w:rStyle w:val="LineNumber"/>
              </w:rPr>
              <w:t xml:space="preserve">The Funding Agency has been introduced from 1 July 2012. This field can be reported as a valid agency code or a given value or null based on the rules given for the validation. </w:t>
            </w:r>
          </w:p>
          <w:p w14:paraId="60AF5553" w14:textId="77777777" w:rsidR="00CA2DA4" w:rsidRDefault="00CA2DA4" w:rsidP="00CA2DA4">
            <w:pPr>
              <w:pStyle w:val="tabletext"/>
              <w:rPr>
                <w:rStyle w:val="LineNumber"/>
              </w:rPr>
            </w:pPr>
            <w:r>
              <w:rPr>
                <w:rStyle w:val="LineNumber"/>
              </w:rPr>
              <w:t>Funding Agency must be reported in all the events reported in the v0r15.0 files regardless of the event end date.</w:t>
            </w:r>
          </w:p>
          <w:p w14:paraId="41692BBE" w14:textId="77777777" w:rsidR="00CA2DA4" w:rsidRDefault="00CA2DA4" w:rsidP="00CA2DA4">
            <w:pPr>
              <w:pStyle w:val="tabletext"/>
              <w:rPr>
                <w:rStyle w:val="LineNumber"/>
              </w:rPr>
            </w:pPr>
            <w:r>
              <w:rPr>
                <w:rStyle w:val="LineNumber"/>
              </w:rPr>
              <w:t>Funding Agency will be available for reporting in the warehouse and BO universes.</w:t>
            </w:r>
          </w:p>
          <w:p w14:paraId="7ABFE2A6" w14:textId="77777777" w:rsidR="00CA2DA4" w:rsidRDefault="00CA2DA4" w:rsidP="00CA2DA4">
            <w:pPr>
              <w:pStyle w:val="tabletext"/>
              <w:rPr>
                <w:rStyle w:val="LineNumber"/>
              </w:rPr>
            </w:pPr>
            <w:r>
              <w:rPr>
                <w:rStyle w:val="LineNumber"/>
              </w:rPr>
              <w:t>Funding Agency will be used to determine if a health event is included in casemix funding.</w:t>
            </w:r>
          </w:p>
          <w:p w14:paraId="2E66F736" w14:textId="77777777" w:rsidR="00CA2DA4" w:rsidRDefault="00CA2DA4" w:rsidP="00CA2DA4">
            <w:pPr>
              <w:pStyle w:val="tabletext"/>
              <w:rPr>
                <w:rStyle w:val="LineNumber"/>
              </w:rPr>
            </w:pPr>
            <w:r>
              <w:rPr>
                <w:rStyle w:val="LineNumber"/>
              </w:rPr>
              <w:t>An IDF will occur when the DHB of domicile is not the same as the Funding Agency.</w:t>
            </w:r>
          </w:p>
          <w:p w14:paraId="3F26A4AA" w14:textId="77777777" w:rsidR="00CA2DA4" w:rsidRDefault="00CA2DA4" w:rsidP="00CA2DA4">
            <w:pPr>
              <w:pStyle w:val="tabletext"/>
              <w:rPr>
                <w:rStyle w:val="LineNumber"/>
              </w:rPr>
            </w:pPr>
            <w:r>
              <w:rPr>
                <w:rStyle w:val="LineNumber"/>
              </w:rPr>
              <w:t>Electives volumes will be calculated using the Funding Agency.</w:t>
            </w:r>
          </w:p>
          <w:p w14:paraId="4887E3A0" w14:textId="77777777" w:rsidR="00CA2DA4" w:rsidRDefault="00CA2DA4" w:rsidP="00CA2DA4">
            <w:pPr>
              <w:pStyle w:val="tabletext"/>
              <w:rPr>
                <w:rStyle w:val="LineNumber"/>
              </w:rPr>
            </w:pPr>
            <w:r>
              <w:rPr>
                <w:rStyle w:val="LineNumber"/>
              </w:rPr>
              <w:t>Mandatory for Principal health service purchaser =  ('34','35','20','55','A0') for the events reported in v015.0 files. This is regardless of the event end date reported in the Ver15.0 files..</w:t>
            </w:r>
          </w:p>
          <w:p w14:paraId="2034511C" w14:textId="77777777" w:rsidR="00CA2DA4" w:rsidRDefault="00CA2DA4" w:rsidP="00CA2DA4">
            <w:pPr>
              <w:pStyle w:val="tabletext"/>
              <w:rPr>
                <w:rStyle w:val="LineNumber"/>
              </w:rPr>
            </w:pPr>
            <w:r>
              <w:rPr>
                <w:rStyle w:val="LineNumber"/>
              </w:rPr>
              <w:t>Must be a valid code in the agency code table if the Principal health service purchaser = '20','35','55'</w:t>
            </w:r>
          </w:p>
          <w:p w14:paraId="12186CCD" w14:textId="77777777" w:rsidR="00CA2DA4" w:rsidRDefault="00CA2DA4" w:rsidP="00CA2DA4">
            <w:pPr>
              <w:pStyle w:val="tabletext"/>
              <w:rPr>
                <w:rStyle w:val="LineNumber"/>
              </w:rPr>
            </w:pPr>
            <w:r>
              <w:rPr>
                <w:rStyle w:val="LineNumber"/>
              </w:rPr>
              <w:t>Must be reported as 1236 if Principal health service purchaser = '35'</w:t>
            </w:r>
          </w:p>
          <w:p w14:paraId="4E12AED7" w14:textId="77777777" w:rsidR="00CA2DA4" w:rsidRDefault="00CA2DA4" w:rsidP="00CA2DA4">
            <w:pPr>
              <w:pStyle w:val="tabletext"/>
              <w:rPr>
                <w:rStyle w:val="LineNumber"/>
              </w:rPr>
            </w:pPr>
            <w:r>
              <w:rPr>
                <w:rStyle w:val="LineNumber"/>
              </w:rPr>
              <w:t xml:space="preserve">Must be reported as 1237 if Principal health service purchaser = 'A0' </w:t>
            </w:r>
          </w:p>
          <w:p w14:paraId="3DCA5B0D" w14:textId="77777777" w:rsidR="00CA2DA4" w:rsidRDefault="00CA2DA4" w:rsidP="00CA2DA4">
            <w:pPr>
              <w:pStyle w:val="tabletext"/>
              <w:rPr>
                <w:rStyle w:val="LineNumber"/>
              </w:rPr>
            </w:pPr>
            <w:r>
              <w:rPr>
                <w:rStyle w:val="LineNumber"/>
              </w:rPr>
              <w:t>For more details see Section 14.2 of the NMDS File Specification v015.2</w:t>
            </w:r>
          </w:p>
        </w:tc>
      </w:tr>
      <w:tr w:rsidR="00CA2DA4" w14:paraId="36E1F070" w14:textId="77777777" w:rsidTr="00CA2DA4">
        <w:trPr>
          <w:cantSplit/>
        </w:trPr>
        <w:tc>
          <w:tcPr>
            <w:tcW w:w="2267" w:type="dxa"/>
            <w:shd w:val="clear" w:color="auto" w:fill="auto"/>
          </w:tcPr>
          <w:p w14:paraId="70762E00" w14:textId="77777777" w:rsidR="00CA2DA4" w:rsidRDefault="00CA2DA4" w:rsidP="00CA2DA4">
            <w:pPr>
              <w:pStyle w:val="tableheader"/>
              <w:rPr>
                <w:rStyle w:val="LineNumber"/>
              </w:rPr>
            </w:pPr>
            <w:r>
              <w:rPr>
                <w:rStyle w:val="LineNumber"/>
              </w:rPr>
              <w:t>Verification rules</w:t>
            </w:r>
          </w:p>
        </w:tc>
        <w:tc>
          <w:tcPr>
            <w:tcW w:w="5952" w:type="dxa"/>
            <w:shd w:val="clear" w:color="auto" w:fill="auto"/>
          </w:tcPr>
          <w:p w14:paraId="00CF9709" w14:textId="77777777" w:rsidR="00CA2DA4" w:rsidRDefault="00CA2DA4" w:rsidP="00CA2DA4">
            <w:pPr>
              <w:pStyle w:val="tabletext"/>
              <w:rPr>
                <w:rStyle w:val="LineNumber"/>
              </w:rPr>
            </w:pPr>
          </w:p>
        </w:tc>
      </w:tr>
      <w:tr w:rsidR="00CA2DA4" w14:paraId="5C5D1E10" w14:textId="77777777" w:rsidTr="00CA2DA4">
        <w:trPr>
          <w:cantSplit/>
        </w:trPr>
        <w:tc>
          <w:tcPr>
            <w:tcW w:w="2267" w:type="dxa"/>
            <w:shd w:val="clear" w:color="auto" w:fill="auto"/>
          </w:tcPr>
          <w:p w14:paraId="14D1CD10" w14:textId="77777777" w:rsidR="00CA2DA4" w:rsidRDefault="00CA2DA4" w:rsidP="00CA2DA4">
            <w:pPr>
              <w:pStyle w:val="tableheader"/>
              <w:rPr>
                <w:rStyle w:val="LineNumber"/>
              </w:rPr>
            </w:pPr>
            <w:r>
              <w:rPr>
                <w:rStyle w:val="LineNumber"/>
              </w:rPr>
              <w:t>Collection methods</w:t>
            </w:r>
          </w:p>
        </w:tc>
        <w:tc>
          <w:tcPr>
            <w:tcW w:w="5952" w:type="dxa"/>
            <w:shd w:val="clear" w:color="auto" w:fill="auto"/>
          </w:tcPr>
          <w:p w14:paraId="4FB48B9E" w14:textId="77777777" w:rsidR="00CA2DA4" w:rsidRDefault="00CA2DA4" w:rsidP="00CA2DA4">
            <w:pPr>
              <w:pStyle w:val="tabletext"/>
              <w:rPr>
                <w:rStyle w:val="LineNumber"/>
              </w:rPr>
            </w:pPr>
          </w:p>
        </w:tc>
      </w:tr>
      <w:tr w:rsidR="00CA2DA4" w14:paraId="69F0A358" w14:textId="77777777" w:rsidTr="00CA2DA4">
        <w:trPr>
          <w:cantSplit/>
        </w:trPr>
        <w:tc>
          <w:tcPr>
            <w:tcW w:w="2267" w:type="dxa"/>
            <w:shd w:val="clear" w:color="auto" w:fill="auto"/>
          </w:tcPr>
          <w:p w14:paraId="7B573AB4" w14:textId="77777777" w:rsidR="00CA2DA4" w:rsidRDefault="00CA2DA4" w:rsidP="00CA2DA4">
            <w:pPr>
              <w:pStyle w:val="tableheader"/>
              <w:rPr>
                <w:rStyle w:val="LineNumber"/>
              </w:rPr>
            </w:pPr>
            <w:r>
              <w:rPr>
                <w:rStyle w:val="LineNumber"/>
              </w:rPr>
              <w:t>Related data</w:t>
            </w:r>
          </w:p>
        </w:tc>
        <w:tc>
          <w:tcPr>
            <w:tcW w:w="5952" w:type="dxa"/>
            <w:shd w:val="clear" w:color="auto" w:fill="auto"/>
          </w:tcPr>
          <w:p w14:paraId="5C7404FF" w14:textId="77777777" w:rsidR="00CA2DA4" w:rsidRDefault="00CA2DA4" w:rsidP="00CA2DA4">
            <w:pPr>
              <w:pStyle w:val="tabletext"/>
              <w:rPr>
                <w:rStyle w:val="LineNumber"/>
              </w:rPr>
            </w:pPr>
          </w:p>
        </w:tc>
      </w:tr>
      <w:tr w:rsidR="00CA2DA4" w14:paraId="06BE3587" w14:textId="77777777" w:rsidTr="00CA2DA4">
        <w:trPr>
          <w:cantSplit/>
        </w:trPr>
        <w:tc>
          <w:tcPr>
            <w:tcW w:w="2267" w:type="dxa"/>
            <w:shd w:val="clear" w:color="auto" w:fill="auto"/>
          </w:tcPr>
          <w:p w14:paraId="4FB758B6" w14:textId="77777777" w:rsidR="00CA2DA4" w:rsidRDefault="00CA2DA4" w:rsidP="00CA2DA4">
            <w:pPr>
              <w:pStyle w:val="tableheader"/>
              <w:rPr>
                <w:rStyle w:val="LineNumber"/>
              </w:rPr>
            </w:pPr>
            <w:r>
              <w:rPr>
                <w:rStyle w:val="LineNumber"/>
              </w:rPr>
              <w:t>Source document</w:t>
            </w:r>
          </w:p>
        </w:tc>
        <w:tc>
          <w:tcPr>
            <w:tcW w:w="5952" w:type="dxa"/>
            <w:shd w:val="clear" w:color="auto" w:fill="auto"/>
          </w:tcPr>
          <w:p w14:paraId="47D30D9E" w14:textId="77777777" w:rsidR="00CA2DA4" w:rsidRDefault="00CA2DA4" w:rsidP="00CA2DA4">
            <w:pPr>
              <w:pStyle w:val="tabletext"/>
              <w:rPr>
                <w:rStyle w:val="LineNumber"/>
              </w:rPr>
            </w:pPr>
          </w:p>
        </w:tc>
      </w:tr>
      <w:tr w:rsidR="00CA2DA4" w14:paraId="10BA57CD" w14:textId="77777777" w:rsidTr="00CA2DA4">
        <w:trPr>
          <w:cantSplit/>
        </w:trPr>
        <w:tc>
          <w:tcPr>
            <w:tcW w:w="2267" w:type="dxa"/>
            <w:shd w:val="clear" w:color="auto" w:fill="auto"/>
          </w:tcPr>
          <w:p w14:paraId="4A182853" w14:textId="77777777" w:rsidR="00CA2DA4" w:rsidRDefault="00CA2DA4" w:rsidP="00CA2DA4">
            <w:pPr>
              <w:pStyle w:val="tableheader"/>
              <w:rPr>
                <w:rStyle w:val="LineNumber"/>
              </w:rPr>
            </w:pPr>
            <w:r>
              <w:rPr>
                <w:rStyle w:val="LineNumber"/>
              </w:rPr>
              <w:t>Source organisation</w:t>
            </w:r>
          </w:p>
        </w:tc>
        <w:tc>
          <w:tcPr>
            <w:tcW w:w="5952" w:type="dxa"/>
            <w:shd w:val="clear" w:color="auto" w:fill="auto"/>
          </w:tcPr>
          <w:p w14:paraId="1BCFDF68" w14:textId="77777777" w:rsidR="00CA2DA4" w:rsidRDefault="00CA2DA4" w:rsidP="00CA2DA4">
            <w:pPr>
              <w:pStyle w:val="tabletext"/>
              <w:rPr>
                <w:rStyle w:val="LineNumber"/>
              </w:rPr>
            </w:pPr>
          </w:p>
        </w:tc>
      </w:tr>
    </w:tbl>
    <w:p w14:paraId="57C6FDBB" w14:textId="77777777" w:rsidR="00CA2DA4" w:rsidRDefault="00CA2DA4" w:rsidP="00CA2DA4">
      <w:pPr>
        <w:rPr>
          <w:rStyle w:val="LineNumber"/>
        </w:rPr>
      </w:pPr>
    </w:p>
    <w:p w14:paraId="0800D9DC" w14:textId="77777777" w:rsidR="0014357A" w:rsidRDefault="00CA2DA4"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1B4704">
        <w:instrText>Gender code</w:instrText>
      </w:r>
      <w:r w:rsidR="0014357A">
        <w:instrText xml:space="preserve">" </w:instrText>
      </w:r>
      <w:r w:rsidR="0014357A">
        <w:rPr>
          <w:rStyle w:val="LineNumber"/>
        </w:rPr>
        <w:fldChar w:fldCharType="end"/>
      </w:r>
      <w:bookmarkStart w:id="99" w:name="_Toc10727717"/>
      <w:r w:rsidR="0014357A">
        <w:rPr>
          <w:rStyle w:val="LineNumber"/>
        </w:rPr>
        <w:t>Gender code</w:t>
      </w:r>
      <w:bookmarkEnd w:id="99"/>
    </w:p>
    <w:tbl>
      <w:tblPr>
        <w:tblW w:w="0" w:type="auto"/>
        <w:tblCellMar>
          <w:bottom w:w="170" w:type="dxa"/>
        </w:tblCellMar>
        <w:tblLook w:val="04A0" w:firstRow="1" w:lastRow="0" w:firstColumn="1" w:lastColumn="0" w:noHBand="0" w:noVBand="1"/>
      </w:tblPr>
      <w:tblGrid>
        <w:gridCol w:w="2267"/>
        <w:gridCol w:w="5952"/>
      </w:tblGrid>
      <w:tr w:rsidR="0014357A" w14:paraId="4E3545B3" w14:textId="77777777" w:rsidTr="00D01893">
        <w:trPr>
          <w:cantSplit/>
        </w:trPr>
        <w:tc>
          <w:tcPr>
            <w:tcW w:w="2267" w:type="dxa"/>
            <w:shd w:val="clear" w:color="auto" w:fill="auto"/>
          </w:tcPr>
          <w:p w14:paraId="23B2881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31CAD69" w14:textId="77777777" w:rsidR="0014357A" w:rsidRDefault="0014357A" w:rsidP="0014357A">
            <w:pPr>
              <w:pStyle w:val="tabletext"/>
              <w:rPr>
                <w:rStyle w:val="LineNumber"/>
              </w:rPr>
            </w:pPr>
            <w:r>
              <w:rPr>
                <w:rStyle w:val="LineNumber"/>
              </w:rPr>
              <w:t>The person's biological sex.</w:t>
            </w:r>
          </w:p>
        </w:tc>
      </w:tr>
      <w:tr w:rsidR="0014357A" w14:paraId="4C60A6F2" w14:textId="77777777" w:rsidTr="00D01893">
        <w:trPr>
          <w:cantSplit/>
        </w:trPr>
        <w:tc>
          <w:tcPr>
            <w:tcW w:w="2267" w:type="dxa"/>
            <w:shd w:val="clear" w:color="auto" w:fill="auto"/>
          </w:tcPr>
          <w:p w14:paraId="6CBFB27A"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12ED2FB" w14:textId="77777777" w:rsidR="0014357A" w:rsidRDefault="0014357A" w:rsidP="0014357A">
            <w:pPr>
              <w:pStyle w:val="tabletext"/>
              <w:rPr>
                <w:rStyle w:val="LineNumber"/>
              </w:rPr>
            </w:pPr>
            <w:r>
              <w:rPr>
                <w:rStyle w:val="LineNumber"/>
              </w:rPr>
              <w:t>gender_code</w:t>
            </w:r>
          </w:p>
        </w:tc>
      </w:tr>
      <w:tr w:rsidR="0014357A" w14:paraId="4F12AA27" w14:textId="77777777" w:rsidTr="00D01893">
        <w:trPr>
          <w:cantSplit/>
        </w:trPr>
        <w:tc>
          <w:tcPr>
            <w:tcW w:w="2267" w:type="dxa"/>
            <w:shd w:val="clear" w:color="auto" w:fill="auto"/>
          </w:tcPr>
          <w:p w14:paraId="32F181DC"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60F96A2" w14:textId="77777777" w:rsidR="0014357A" w:rsidRDefault="0014357A" w:rsidP="0014357A">
            <w:pPr>
              <w:pStyle w:val="tabletext"/>
              <w:rPr>
                <w:rStyle w:val="LineNumber"/>
              </w:rPr>
            </w:pPr>
            <w:r>
              <w:rPr>
                <w:rStyle w:val="LineNumber"/>
              </w:rPr>
              <w:t>fact_nmd_health_event</w:t>
            </w:r>
          </w:p>
        </w:tc>
      </w:tr>
      <w:tr w:rsidR="0014357A" w14:paraId="7E038C14" w14:textId="77777777" w:rsidTr="00D01893">
        <w:trPr>
          <w:cantSplit/>
        </w:trPr>
        <w:tc>
          <w:tcPr>
            <w:tcW w:w="2267" w:type="dxa"/>
            <w:shd w:val="clear" w:color="auto" w:fill="auto"/>
          </w:tcPr>
          <w:p w14:paraId="1A168A30"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DC01C1E" w14:textId="77777777" w:rsidR="0014357A" w:rsidRDefault="0014357A" w:rsidP="0014357A">
            <w:pPr>
              <w:pStyle w:val="tabletext"/>
              <w:rPr>
                <w:rStyle w:val="LineNumber"/>
              </w:rPr>
            </w:pPr>
            <w:r>
              <w:rPr>
                <w:rStyle w:val="LineNumber"/>
              </w:rPr>
              <w:t>char(1)</w:t>
            </w:r>
          </w:p>
        </w:tc>
      </w:tr>
      <w:tr w:rsidR="0014357A" w14:paraId="013978EE" w14:textId="77777777" w:rsidTr="00D01893">
        <w:trPr>
          <w:cantSplit/>
        </w:trPr>
        <w:tc>
          <w:tcPr>
            <w:tcW w:w="2267" w:type="dxa"/>
            <w:shd w:val="clear" w:color="auto" w:fill="auto"/>
          </w:tcPr>
          <w:p w14:paraId="6921CBBB"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091B780" w14:textId="77777777" w:rsidR="0014357A" w:rsidRDefault="0014357A" w:rsidP="0014357A">
            <w:pPr>
              <w:pStyle w:val="tabletext"/>
              <w:rPr>
                <w:rStyle w:val="LineNumber"/>
              </w:rPr>
            </w:pPr>
            <w:r>
              <w:rPr>
                <w:rStyle w:val="LineNumber"/>
              </w:rPr>
              <w:t>Sex type code</w:t>
            </w:r>
          </w:p>
        </w:tc>
      </w:tr>
      <w:tr w:rsidR="0014357A" w14:paraId="552E439E" w14:textId="77777777" w:rsidTr="00D01893">
        <w:trPr>
          <w:cantSplit/>
        </w:trPr>
        <w:tc>
          <w:tcPr>
            <w:tcW w:w="2267" w:type="dxa"/>
            <w:shd w:val="clear" w:color="auto" w:fill="auto"/>
          </w:tcPr>
          <w:p w14:paraId="14E0E44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2A16862" w14:textId="77777777" w:rsidR="0014357A" w:rsidRDefault="0014357A" w:rsidP="0014357A">
            <w:pPr>
              <w:pStyle w:val="tabletext"/>
              <w:rPr>
                <w:rStyle w:val="LineNumber"/>
              </w:rPr>
            </w:pPr>
            <w:r>
              <w:rPr>
                <w:rStyle w:val="LineNumber"/>
              </w:rPr>
              <w:t>Required for demographic analyses.</w:t>
            </w:r>
          </w:p>
        </w:tc>
      </w:tr>
      <w:tr w:rsidR="0014357A" w14:paraId="7B56DD75" w14:textId="77777777" w:rsidTr="00D01893">
        <w:trPr>
          <w:cantSplit/>
        </w:trPr>
        <w:tc>
          <w:tcPr>
            <w:tcW w:w="2267" w:type="dxa"/>
            <w:shd w:val="clear" w:color="auto" w:fill="auto"/>
          </w:tcPr>
          <w:p w14:paraId="6AE4D59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7E29ABB" w14:textId="77777777" w:rsidR="0014357A" w:rsidRDefault="0014357A" w:rsidP="0014357A">
            <w:pPr>
              <w:pStyle w:val="tabletext"/>
              <w:rPr>
                <w:rStyle w:val="LineNumber"/>
              </w:rPr>
            </w:pPr>
            <w:r>
              <w:rPr>
                <w:rStyle w:val="LineNumber"/>
              </w:rPr>
              <w:t>A</w:t>
            </w:r>
          </w:p>
        </w:tc>
      </w:tr>
      <w:tr w:rsidR="0014357A" w14:paraId="13832B6B" w14:textId="77777777" w:rsidTr="00D01893">
        <w:trPr>
          <w:cantSplit/>
        </w:trPr>
        <w:tc>
          <w:tcPr>
            <w:tcW w:w="2267" w:type="dxa"/>
            <w:shd w:val="clear" w:color="auto" w:fill="auto"/>
          </w:tcPr>
          <w:p w14:paraId="4E7AD66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5980F66D" w14:textId="77777777" w:rsidR="0014357A" w:rsidRDefault="0014357A" w:rsidP="0014357A">
            <w:pPr>
              <w:pStyle w:val="tabletext"/>
              <w:rPr>
                <w:rStyle w:val="LineNumber"/>
              </w:rPr>
            </w:pPr>
            <w:r>
              <w:rPr>
                <w:rStyle w:val="LineNumber"/>
              </w:rPr>
              <w:t>M = Male</w:t>
            </w:r>
          </w:p>
          <w:p w14:paraId="437AA3D7" w14:textId="77777777" w:rsidR="0014357A" w:rsidRDefault="0014357A" w:rsidP="0014357A">
            <w:pPr>
              <w:pStyle w:val="tabletext"/>
              <w:rPr>
                <w:rStyle w:val="LineNumber"/>
              </w:rPr>
            </w:pPr>
            <w:r>
              <w:rPr>
                <w:rStyle w:val="LineNumber"/>
              </w:rPr>
              <w:t>F = Female</w:t>
            </w:r>
          </w:p>
          <w:p w14:paraId="52EC4CB1" w14:textId="77777777" w:rsidR="0014357A" w:rsidRDefault="0014357A" w:rsidP="0014357A">
            <w:pPr>
              <w:pStyle w:val="tabletext"/>
              <w:rPr>
                <w:rStyle w:val="LineNumber"/>
              </w:rPr>
            </w:pPr>
            <w:r>
              <w:rPr>
                <w:rStyle w:val="LineNumber"/>
              </w:rPr>
              <w:t>U = Unknown</w:t>
            </w:r>
          </w:p>
          <w:p w14:paraId="4E46F71E" w14:textId="77777777" w:rsidR="0014357A" w:rsidRDefault="0014357A" w:rsidP="0014357A">
            <w:pPr>
              <w:pStyle w:val="tabletext"/>
              <w:rPr>
                <w:rStyle w:val="LineNumber"/>
              </w:rPr>
            </w:pPr>
            <w:r>
              <w:rPr>
                <w:rStyle w:val="LineNumber"/>
              </w:rPr>
              <w:t>I = Indeterminate</w:t>
            </w:r>
          </w:p>
        </w:tc>
      </w:tr>
      <w:tr w:rsidR="0014357A" w14:paraId="46ABC0DD" w14:textId="77777777" w:rsidTr="00D01893">
        <w:trPr>
          <w:cantSplit/>
        </w:trPr>
        <w:tc>
          <w:tcPr>
            <w:tcW w:w="2267" w:type="dxa"/>
            <w:shd w:val="clear" w:color="auto" w:fill="auto"/>
          </w:tcPr>
          <w:p w14:paraId="2A256277"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73F4AB7" w14:textId="77777777" w:rsidR="0014357A" w:rsidRDefault="0014357A" w:rsidP="0014357A">
            <w:pPr>
              <w:pStyle w:val="tabletext"/>
              <w:rPr>
                <w:rStyle w:val="LineNumber"/>
              </w:rPr>
            </w:pPr>
            <w:r>
              <w:rPr>
                <w:rStyle w:val="LineNumber"/>
              </w:rPr>
              <w:t>Stored as Gender code.</w:t>
            </w:r>
          </w:p>
          <w:p w14:paraId="5222465D" w14:textId="77777777" w:rsidR="0014357A" w:rsidRDefault="0014357A" w:rsidP="0014357A">
            <w:pPr>
              <w:pStyle w:val="tabletext"/>
              <w:rPr>
                <w:rStyle w:val="LineNumber"/>
              </w:rPr>
            </w:pPr>
          </w:p>
          <w:p w14:paraId="07F24F9B" w14:textId="77777777" w:rsidR="0014357A" w:rsidRDefault="0014357A" w:rsidP="0014357A">
            <w:pPr>
              <w:pStyle w:val="tabletext"/>
              <w:rPr>
                <w:rStyle w:val="LineNumber"/>
              </w:rPr>
            </w:pPr>
            <w:r>
              <w:rPr>
                <w:rStyle w:val="LineNumber"/>
              </w:rPr>
              <w:t>Because it is possible for a person's sex to change over time, the Ministry of Health collects sex information for each health event, rather than relying on the data in the National Health Index (which does not include historical data).</w:t>
            </w:r>
          </w:p>
          <w:p w14:paraId="75E49D69" w14:textId="77777777" w:rsidR="0014357A" w:rsidRDefault="0014357A" w:rsidP="0014357A">
            <w:pPr>
              <w:pStyle w:val="tabletext"/>
              <w:rPr>
                <w:rStyle w:val="LineNumber"/>
              </w:rPr>
            </w:pPr>
          </w:p>
          <w:p w14:paraId="5E77B682" w14:textId="77777777" w:rsidR="0014357A" w:rsidRDefault="0014357A" w:rsidP="0014357A">
            <w:pPr>
              <w:pStyle w:val="tabletext"/>
              <w:rPr>
                <w:rStyle w:val="LineNumber"/>
              </w:rPr>
            </w:pPr>
            <w:r>
              <w:rPr>
                <w:rStyle w:val="LineNumber"/>
              </w:rPr>
              <w:t>"'U' codes must be updated as soon as possible after admission.</w:t>
            </w:r>
          </w:p>
          <w:p w14:paraId="31A192B0" w14:textId="77777777" w:rsidR="0014357A" w:rsidRDefault="0014357A" w:rsidP="0014357A">
            <w:pPr>
              <w:pStyle w:val="tabletext"/>
              <w:rPr>
                <w:rStyle w:val="LineNumber"/>
              </w:rPr>
            </w:pPr>
          </w:p>
          <w:p w14:paraId="1E852E46" w14:textId="77777777" w:rsidR="0014357A" w:rsidRDefault="0014357A" w:rsidP="0014357A">
            <w:pPr>
              <w:pStyle w:val="tabletext"/>
              <w:rPr>
                <w:rStyle w:val="LineNumber"/>
              </w:rPr>
            </w:pPr>
            <w:r>
              <w:rPr>
                <w:rStyle w:val="LineNumber"/>
              </w:rPr>
              <w:t xml:space="preserve">'I' codes are for use in cases, usually </w:t>
            </w:r>
            <w:r w:rsidR="001D7825">
              <w:rPr>
                <w:rStyle w:val="LineNumber"/>
              </w:rPr>
              <w:t>new-borns</w:t>
            </w:r>
            <w:r>
              <w:rPr>
                <w:rStyle w:val="LineNumber"/>
              </w:rPr>
              <w:t>, where it is not possible to determine the sex of the healthcare user.</w:t>
            </w:r>
          </w:p>
          <w:p w14:paraId="764D0014" w14:textId="77777777" w:rsidR="0014357A" w:rsidRDefault="0014357A" w:rsidP="0014357A">
            <w:pPr>
              <w:pStyle w:val="tabletext"/>
              <w:rPr>
                <w:rStyle w:val="LineNumber"/>
              </w:rPr>
            </w:pPr>
          </w:p>
          <w:p w14:paraId="0308F881" w14:textId="77777777" w:rsidR="0014357A" w:rsidRDefault="0014357A" w:rsidP="0014357A">
            <w:pPr>
              <w:pStyle w:val="tabletext"/>
              <w:rPr>
                <w:rStyle w:val="LineNumber"/>
              </w:rPr>
            </w:pPr>
            <w:r>
              <w:rPr>
                <w:rStyle w:val="LineNumber"/>
              </w:rPr>
              <w:t xml:space="preserve">The term sex refers to the biological differences between males and females, while the term gender refers to a person's social role (masculine or feminine). </w:t>
            </w:r>
          </w:p>
          <w:p w14:paraId="0A321C72" w14:textId="77777777" w:rsidR="0014357A" w:rsidRDefault="0014357A" w:rsidP="0014357A">
            <w:pPr>
              <w:pStyle w:val="tabletext"/>
              <w:rPr>
                <w:rStyle w:val="LineNumber"/>
              </w:rPr>
            </w:pPr>
          </w:p>
          <w:p w14:paraId="3F7A0201" w14:textId="77777777" w:rsidR="0014357A" w:rsidRDefault="0014357A" w:rsidP="0014357A">
            <w:pPr>
              <w:pStyle w:val="tabletext"/>
              <w:rPr>
                <w:rStyle w:val="LineNumber"/>
              </w:rPr>
            </w:pPr>
            <w:r>
              <w:rPr>
                <w:rStyle w:val="LineNumber"/>
              </w:rPr>
              <w:t xml:space="preserve">Information collected for transsexuals and transgender people should be treated in the same manner, </w:t>
            </w:r>
            <w:r w:rsidR="00150D1F">
              <w:rPr>
                <w:rStyle w:val="LineNumber"/>
              </w:rPr>
              <w:t>i.e.</w:t>
            </w:r>
            <w:r>
              <w:rPr>
                <w:rStyle w:val="LineNumber"/>
              </w:rPr>
              <w:t>, their biological sex reported. To avoid problems with edits, transsexuals undergoing a sex change operation should have their sex at time of hospital admission reported."</w:t>
            </w:r>
          </w:p>
        </w:tc>
      </w:tr>
      <w:tr w:rsidR="0014357A" w14:paraId="36552590" w14:textId="77777777" w:rsidTr="00D01893">
        <w:trPr>
          <w:cantSplit/>
        </w:trPr>
        <w:tc>
          <w:tcPr>
            <w:tcW w:w="2267" w:type="dxa"/>
            <w:shd w:val="clear" w:color="auto" w:fill="auto"/>
          </w:tcPr>
          <w:p w14:paraId="4612A70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549F12C8" w14:textId="77777777" w:rsidR="0014357A" w:rsidRDefault="0014357A" w:rsidP="0014357A">
            <w:pPr>
              <w:pStyle w:val="tabletext"/>
              <w:rPr>
                <w:rStyle w:val="LineNumber"/>
              </w:rPr>
            </w:pPr>
            <w:r>
              <w:rPr>
                <w:rStyle w:val="LineNumber"/>
              </w:rPr>
              <w:t>Must be a valid code in the Gender code table.</w:t>
            </w:r>
          </w:p>
          <w:p w14:paraId="75A06EED" w14:textId="77777777" w:rsidR="0014357A" w:rsidRDefault="0014357A" w:rsidP="0014357A">
            <w:pPr>
              <w:pStyle w:val="tabletext"/>
              <w:rPr>
                <w:rStyle w:val="LineNumber"/>
              </w:rPr>
            </w:pPr>
          </w:p>
          <w:p w14:paraId="26CC65FF" w14:textId="77777777" w:rsidR="0014357A" w:rsidRDefault="0014357A" w:rsidP="0014357A">
            <w:pPr>
              <w:pStyle w:val="tabletext"/>
              <w:rPr>
                <w:rStyle w:val="LineNumber"/>
              </w:rPr>
            </w:pPr>
            <w:r>
              <w:rPr>
                <w:rStyle w:val="LineNumber"/>
              </w:rPr>
              <w:t>The value in this field must be consistent with the diagnosis and procedures reported. If it is not, the record will be rejected from the NMDS with a warning.</w:t>
            </w:r>
          </w:p>
          <w:p w14:paraId="0A71B0B2" w14:textId="77777777" w:rsidR="0014357A" w:rsidRDefault="0014357A" w:rsidP="0014357A">
            <w:pPr>
              <w:pStyle w:val="tabletext"/>
              <w:rPr>
                <w:rStyle w:val="LineNumber"/>
              </w:rPr>
            </w:pPr>
          </w:p>
          <w:p w14:paraId="469453F6" w14:textId="77777777" w:rsidR="0014357A" w:rsidRDefault="0014357A" w:rsidP="0014357A">
            <w:pPr>
              <w:pStyle w:val="tabletext"/>
              <w:rPr>
                <w:rStyle w:val="LineNumber"/>
              </w:rPr>
            </w:pPr>
          </w:p>
          <w:p w14:paraId="4365E028" w14:textId="77777777" w:rsidR="0014357A" w:rsidRDefault="0014357A" w:rsidP="0014357A">
            <w:pPr>
              <w:pStyle w:val="tabletext"/>
              <w:rPr>
                <w:rStyle w:val="LineNumber"/>
              </w:rPr>
            </w:pPr>
            <w:r>
              <w:rPr>
                <w:rStyle w:val="LineNumber"/>
              </w:rPr>
              <w:t>Generate warning if Gender code is 'U'.</w:t>
            </w:r>
          </w:p>
        </w:tc>
      </w:tr>
      <w:tr w:rsidR="0014357A" w14:paraId="285BEAB6" w14:textId="77777777" w:rsidTr="00D01893">
        <w:trPr>
          <w:cantSplit/>
        </w:trPr>
        <w:tc>
          <w:tcPr>
            <w:tcW w:w="2267" w:type="dxa"/>
            <w:shd w:val="clear" w:color="auto" w:fill="auto"/>
          </w:tcPr>
          <w:p w14:paraId="7B8EE6A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4331FE9" w14:textId="77777777" w:rsidR="0014357A" w:rsidRDefault="0014357A" w:rsidP="0014357A">
            <w:pPr>
              <w:pStyle w:val="tabletext"/>
              <w:rPr>
                <w:rStyle w:val="LineNumber"/>
              </w:rPr>
            </w:pPr>
          </w:p>
        </w:tc>
      </w:tr>
      <w:tr w:rsidR="0014357A" w14:paraId="0E8DF32A" w14:textId="77777777" w:rsidTr="00D01893">
        <w:trPr>
          <w:cantSplit/>
        </w:trPr>
        <w:tc>
          <w:tcPr>
            <w:tcW w:w="2267" w:type="dxa"/>
            <w:shd w:val="clear" w:color="auto" w:fill="auto"/>
          </w:tcPr>
          <w:p w14:paraId="69482361"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F822339" w14:textId="77777777" w:rsidR="0014357A" w:rsidRDefault="0014357A" w:rsidP="0014357A">
            <w:pPr>
              <w:pStyle w:val="tabletext"/>
              <w:rPr>
                <w:rStyle w:val="LineNumber"/>
              </w:rPr>
            </w:pPr>
          </w:p>
        </w:tc>
      </w:tr>
      <w:tr w:rsidR="0014357A" w14:paraId="77304831" w14:textId="77777777" w:rsidTr="00D01893">
        <w:trPr>
          <w:cantSplit/>
        </w:trPr>
        <w:tc>
          <w:tcPr>
            <w:tcW w:w="2267" w:type="dxa"/>
            <w:shd w:val="clear" w:color="auto" w:fill="auto"/>
          </w:tcPr>
          <w:p w14:paraId="76B6413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8F196BA" w14:textId="77777777" w:rsidR="0014357A" w:rsidRDefault="0014357A" w:rsidP="0014357A">
            <w:pPr>
              <w:pStyle w:val="tabletext"/>
              <w:rPr>
                <w:rStyle w:val="LineNumber"/>
              </w:rPr>
            </w:pPr>
          </w:p>
        </w:tc>
      </w:tr>
      <w:tr w:rsidR="0014357A" w14:paraId="4FBF45D0" w14:textId="77777777" w:rsidTr="00D01893">
        <w:trPr>
          <w:cantSplit/>
        </w:trPr>
        <w:tc>
          <w:tcPr>
            <w:tcW w:w="2267" w:type="dxa"/>
            <w:shd w:val="clear" w:color="auto" w:fill="auto"/>
          </w:tcPr>
          <w:p w14:paraId="124E6BD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58C3AF9" w14:textId="77777777" w:rsidR="0014357A" w:rsidRDefault="0014357A" w:rsidP="0014357A">
            <w:pPr>
              <w:pStyle w:val="tabletext"/>
              <w:rPr>
                <w:rStyle w:val="LineNumber"/>
              </w:rPr>
            </w:pPr>
          </w:p>
        </w:tc>
      </w:tr>
    </w:tbl>
    <w:p w14:paraId="77E610DB" w14:textId="77777777" w:rsidR="0014357A" w:rsidRDefault="0014357A" w:rsidP="0014357A">
      <w:pPr>
        <w:rPr>
          <w:rStyle w:val="LineNumber"/>
        </w:rPr>
      </w:pPr>
    </w:p>
    <w:p w14:paraId="502188A9"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00E92">
        <w:instrText>Gestation period</w:instrText>
      </w:r>
      <w:r>
        <w:instrText xml:space="preserve">" </w:instrText>
      </w:r>
      <w:r>
        <w:rPr>
          <w:rStyle w:val="LineNumber"/>
        </w:rPr>
        <w:fldChar w:fldCharType="end"/>
      </w:r>
      <w:bookmarkStart w:id="100" w:name="_Toc10727718"/>
      <w:r>
        <w:rPr>
          <w:rStyle w:val="LineNumber"/>
        </w:rPr>
        <w:t>Gestation period</w:t>
      </w:r>
      <w:bookmarkEnd w:id="100"/>
    </w:p>
    <w:tbl>
      <w:tblPr>
        <w:tblW w:w="0" w:type="auto"/>
        <w:tblCellMar>
          <w:bottom w:w="170" w:type="dxa"/>
        </w:tblCellMar>
        <w:tblLook w:val="04A0" w:firstRow="1" w:lastRow="0" w:firstColumn="1" w:lastColumn="0" w:noHBand="0" w:noVBand="1"/>
      </w:tblPr>
      <w:tblGrid>
        <w:gridCol w:w="2267"/>
        <w:gridCol w:w="5952"/>
      </w:tblGrid>
      <w:tr w:rsidR="0014357A" w14:paraId="5411C87B" w14:textId="77777777" w:rsidTr="00D01893">
        <w:trPr>
          <w:cantSplit/>
        </w:trPr>
        <w:tc>
          <w:tcPr>
            <w:tcW w:w="2267" w:type="dxa"/>
            <w:shd w:val="clear" w:color="auto" w:fill="auto"/>
          </w:tcPr>
          <w:p w14:paraId="318492D6"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601F49B" w14:textId="77777777" w:rsidR="0014357A" w:rsidRDefault="0014357A" w:rsidP="0014357A">
            <w:pPr>
              <w:pStyle w:val="tabletext"/>
              <w:rPr>
                <w:rStyle w:val="LineNumber"/>
              </w:rPr>
            </w:pPr>
            <w:r>
              <w:rPr>
                <w:rStyle w:val="LineNumber"/>
              </w:rPr>
              <w:t>Time measured from the date of mother's last menstrual period to the date of birth and expressed in completed weeks.</w:t>
            </w:r>
          </w:p>
        </w:tc>
      </w:tr>
      <w:tr w:rsidR="0014357A" w14:paraId="30B1D08C" w14:textId="77777777" w:rsidTr="00D01893">
        <w:trPr>
          <w:cantSplit/>
        </w:trPr>
        <w:tc>
          <w:tcPr>
            <w:tcW w:w="2267" w:type="dxa"/>
            <w:shd w:val="clear" w:color="auto" w:fill="auto"/>
          </w:tcPr>
          <w:p w14:paraId="4944FF49"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77025CDF" w14:textId="77777777" w:rsidR="0014357A" w:rsidRDefault="0014357A" w:rsidP="0014357A">
            <w:pPr>
              <w:pStyle w:val="tabletext"/>
              <w:rPr>
                <w:rStyle w:val="LineNumber"/>
              </w:rPr>
            </w:pPr>
            <w:r>
              <w:rPr>
                <w:rStyle w:val="LineNumber"/>
              </w:rPr>
              <w:t>gestation_period</w:t>
            </w:r>
          </w:p>
        </w:tc>
      </w:tr>
      <w:tr w:rsidR="0014357A" w14:paraId="67235968" w14:textId="77777777" w:rsidTr="00D01893">
        <w:trPr>
          <w:cantSplit/>
        </w:trPr>
        <w:tc>
          <w:tcPr>
            <w:tcW w:w="2267" w:type="dxa"/>
            <w:shd w:val="clear" w:color="auto" w:fill="auto"/>
          </w:tcPr>
          <w:p w14:paraId="309A5650"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BEE1188" w14:textId="77777777" w:rsidR="0014357A" w:rsidRDefault="0014357A" w:rsidP="0014357A">
            <w:pPr>
              <w:pStyle w:val="tabletext"/>
              <w:rPr>
                <w:rStyle w:val="LineNumber"/>
              </w:rPr>
            </w:pPr>
            <w:r>
              <w:rPr>
                <w:rStyle w:val="LineNumber"/>
              </w:rPr>
              <w:t>fact_nmd_health_event</w:t>
            </w:r>
          </w:p>
        </w:tc>
      </w:tr>
      <w:tr w:rsidR="0014357A" w14:paraId="563674AF" w14:textId="77777777" w:rsidTr="00D01893">
        <w:trPr>
          <w:cantSplit/>
        </w:trPr>
        <w:tc>
          <w:tcPr>
            <w:tcW w:w="2267" w:type="dxa"/>
            <w:shd w:val="clear" w:color="auto" w:fill="auto"/>
          </w:tcPr>
          <w:p w14:paraId="5229E42A"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C2302FD" w14:textId="77777777" w:rsidR="0014357A" w:rsidRDefault="0014357A" w:rsidP="0014357A">
            <w:pPr>
              <w:pStyle w:val="tabletext"/>
              <w:rPr>
                <w:rStyle w:val="LineNumber"/>
              </w:rPr>
            </w:pPr>
            <w:r>
              <w:rPr>
                <w:rStyle w:val="LineNumber"/>
              </w:rPr>
              <w:t>varchar2(2)</w:t>
            </w:r>
          </w:p>
        </w:tc>
      </w:tr>
      <w:tr w:rsidR="0014357A" w14:paraId="2DA9C7D2" w14:textId="77777777" w:rsidTr="00D01893">
        <w:trPr>
          <w:cantSplit/>
        </w:trPr>
        <w:tc>
          <w:tcPr>
            <w:tcW w:w="2267" w:type="dxa"/>
            <w:shd w:val="clear" w:color="auto" w:fill="auto"/>
          </w:tcPr>
          <w:p w14:paraId="02273013"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46BFBDB" w14:textId="77777777" w:rsidR="0014357A" w:rsidRDefault="0014357A" w:rsidP="0014357A">
            <w:pPr>
              <w:pStyle w:val="tabletext"/>
              <w:rPr>
                <w:rStyle w:val="LineNumber"/>
              </w:rPr>
            </w:pPr>
            <w:r>
              <w:rPr>
                <w:rStyle w:val="LineNumber"/>
              </w:rPr>
              <w:t>Gestation</w:t>
            </w:r>
          </w:p>
        </w:tc>
      </w:tr>
      <w:tr w:rsidR="0014357A" w14:paraId="43B379BD" w14:textId="77777777" w:rsidTr="00D01893">
        <w:trPr>
          <w:cantSplit/>
        </w:trPr>
        <w:tc>
          <w:tcPr>
            <w:tcW w:w="2267" w:type="dxa"/>
            <w:shd w:val="clear" w:color="auto" w:fill="auto"/>
          </w:tcPr>
          <w:p w14:paraId="656383CD"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5C43860" w14:textId="77777777" w:rsidR="0014357A" w:rsidRDefault="0014357A" w:rsidP="0014357A">
            <w:pPr>
              <w:pStyle w:val="tabletext"/>
              <w:rPr>
                <w:rStyle w:val="LineNumber"/>
              </w:rPr>
            </w:pPr>
            <w:r>
              <w:rPr>
                <w:rStyle w:val="LineNumber"/>
              </w:rPr>
              <w:t>Birth event.</w:t>
            </w:r>
          </w:p>
        </w:tc>
      </w:tr>
      <w:tr w:rsidR="0014357A" w14:paraId="7862522D" w14:textId="77777777" w:rsidTr="00D01893">
        <w:trPr>
          <w:cantSplit/>
        </w:trPr>
        <w:tc>
          <w:tcPr>
            <w:tcW w:w="2267" w:type="dxa"/>
            <w:shd w:val="clear" w:color="auto" w:fill="auto"/>
          </w:tcPr>
          <w:p w14:paraId="575230B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72382EC" w14:textId="77777777" w:rsidR="0014357A" w:rsidRDefault="0014357A" w:rsidP="0014357A">
            <w:pPr>
              <w:pStyle w:val="tabletext"/>
              <w:rPr>
                <w:rStyle w:val="LineNumber"/>
              </w:rPr>
            </w:pPr>
            <w:r>
              <w:rPr>
                <w:rStyle w:val="LineNumber"/>
              </w:rPr>
              <w:t>XX</w:t>
            </w:r>
          </w:p>
        </w:tc>
      </w:tr>
      <w:tr w:rsidR="0014357A" w14:paraId="5D4DF6DC" w14:textId="77777777" w:rsidTr="00D01893">
        <w:trPr>
          <w:cantSplit/>
        </w:trPr>
        <w:tc>
          <w:tcPr>
            <w:tcW w:w="2267" w:type="dxa"/>
            <w:shd w:val="clear" w:color="auto" w:fill="auto"/>
          </w:tcPr>
          <w:p w14:paraId="6EF77C42"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766F02E" w14:textId="77777777" w:rsidR="0014357A" w:rsidRDefault="0014357A" w:rsidP="0014357A">
            <w:pPr>
              <w:pStyle w:val="tabletext"/>
              <w:rPr>
                <w:rStyle w:val="LineNumber"/>
              </w:rPr>
            </w:pPr>
            <w:r>
              <w:rPr>
                <w:rStyle w:val="LineNumber"/>
              </w:rPr>
              <w:t>XX = not stated</w:t>
            </w:r>
          </w:p>
          <w:p w14:paraId="3318E675" w14:textId="77777777" w:rsidR="0014357A" w:rsidRDefault="0014357A" w:rsidP="0014357A">
            <w:pPr>
              <w:pStyle w:val="tabletext"/>
              <w:rPr>
                <w:rStyle w:val="LineNumber"/>
              </w:rPr>
            </w:pPr>
            <w:r>
              <w:rPr>
                <w:rStyle w:val="LineNumber"/>
              </w:rPr>
              <w:t>10 - 50 completed weeks</w:t>
            </w:r>
          </w:p>
        </w:tc>
      </w:tr>
      <w:tr w:rsidR="0014357A" w14:paraId="63EEEEF5" w14:textId="77777777" w:rsidTr="00D01893">
        <w:trPr>
          <w:cantSplit/>
        </w:trPr>
        <w:tc>
          <w:tcPr>
            <w:tcW w:w="2267" w:type="dxa"/>
            <w:shd w:val="clear" w:color="auto" w:fill="auto"/>
          </w:tcPr>
          <w:p w14:paraId="13044664"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60D3675" w14:textId="77777777" w:rsidR="0014357A" w:rsidRDefault="0014357A" w:rsidP="0014357A">
            <w:pPr>
              <w:pStyle w:val="tabletext"/>
              <w:rPr>
                <w:rStyle w:val="LineNumber"/>
              </w:rPr>
            </w:pPr>
          </w:p>
        </w:tc>
      </w:tr>
      <w:tr w:rsidR="0014357A" w14:paraId="5D034441" w14:textId="77777777" w:rsidTr="00D01893">
        <w:trPr>
          <w:cantSplit/>
        </w:trPr>
        <w:tc>
          <w:tcPr>
            <w:tcW w:w="2267" w:type="dxa"/>
            <w:shd w:val="clear" w:color="auto" w:fill="auto"/>
          </w:tcPr>
          <w:p w14:paraId="60521FA4"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994D355" w14:textId="77777777" w:rsidR="0014357A" w:rsidRDefault="0014357A" w:rsidP="0014357A">
            <w:pPr>
              <w:pStyle w:val="tabletext"/>
              <w:rPr>
                <w:rStyle w:val="LineNumber"/>
              </w:rPr>
            </w:pPr>
            <w:r>
              <w:rPr>
                <w:rStyle w:val="LineNumber"/>
              </w:rPr>
              <w:t>Mandatory for birth events. Must not be supplied for other event types.</w:t>
            </w:r>
          </w:p>
          <w:p w14:paraId="6D7C4E46" w14:textId="77777777" w:rsidR="0014357A" w:rsidRDefault="0014357A" w:rsidP="0014357A">
            <w:pPr>
              <w:pStyle w:val="tabletext"/>
              <w:rPr>
                <w:rStyle w:val="LineNumber"/>
              </w:rPr>
            </w:pPr>
          </w:p>
          <w:p w14:paraId="54D3D0EF" w14:textId="77777777" w:rsidR="0014357A" w:rsidRDefault="0014357A" w:rsidP="0014357A">
            <w:pPr>
              <w:pStyle w:val="tabletext"/>
              <w:rPr>
                <w:rStyle w:val="LineNumber"/>
              </w:rPr>
            </w:pPr>
            <w:r>
              <w:rPr>
                <w:rStyle w:val="LineNumber"/>
              </w:rPr>
              <w:t>If outside 17 to 45 completed weeks, will only be accepted on confirmation.</w:t>
            </w:r>
          </w:p>
        </w:tc>
      </w:tr>
      <w:tr w:rsidR="0014357A" w14:paraId="25584AE0" w14:textId="77777777" w:rsidTr="00D01893">
        <w:trPr>
          <w:cantSplit/>
        </w:trPr>
        <w:tc>
          <w:tcPr>
            <w:tcW w:w="2267" w:type="dxa"/>
            <w:shd w:val="clear" w:color="auto" w:fill="auto"/>
          </w:tcPr>
          <w:p w14:paraId="615E4CE0"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9B8105A" w14:textId="77777777" w:rsidR="0014357A" w:rsidRDefault="0014357A" w:rsidP="0014357A">
            <w:pPr>
              <w:pStyle w:val="tabletext"/>
              <w:rPr>
                <w:rStyle w:val="LineNumber"/>
              </w:rPr>
            </w:pPr>
          </w:p>
        </w:tc>
      </w:tr>
      <w:tr w:rsidR="0014357A" w14:paraId="5D7FF69E" w14:textId="77777777" w:rsidTr="00D01893">
        <w:trPr>
          <w:cantSplit/>
        </w:trPr>
        <w:tc>
          <w:tcPr>
            <w:tcW w:w="2267" w:type="dxa"/>
            <w:shd w:val="clear" w:color="auto" w:fill="auto"/>
          </w:tcPr>
          <w:p w14:paraId="473D48B8"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51B906A" w14:textId="77777777" w:rsidR="0014357A" w:rsidRDefault="0014357A" w:rsidP="0014357A">
            <w:pPr>
              <w:pStyle w:val="tabletext"/>
              <w:rPr>
                <w:rStyle w:val="LineNumber"/>
              </w:rPr>
            </w:pPr>
          </w:p>
        </w:tc>
      </w:tr>
      <w:tr w:rsidR="0014357A" w14:paraId="503B2689" w14:textId="77777777" w:rsidTr="00D01893">
        <w:trPr>
          <w:cantSplit/>
        </w:trPr>
        <w:tc>
          <w:tcPr>
            <w:tcW w:w="2267" w:type="dxa"/>
            <w:shd w:val="clear" w:color="auto" w:fill="auto"/>
          </w:tcPr>
          <w:p w14:paraId="1124E983"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01EFF76" w14:textId="77777777" w:rsidR="0014357A" w:rsidRDefault="0014357A" w:rsidP="0014357A">
            <w:pPr>
              <w:pStyle w:val="tabletext"/>
              <w:rPr>
                <w:rStyle w:val="LineNumber"/>
              </w:rPr>
            </w:pPr>
          </w:p>
        </w:tc>
      </w:tr>
      <w:tr w:rsidR="0014357A" w14:paraId="4017E025" w14:textId="77777777" w:rsidTr="00D01893">
        <w:trPr>
          <w:cantSplit/>
        </w:trPr>
        <w:tc>
          <w:tcPr>
            <w:tcW w:w="2267" w:type="dxa"/>
            <w:shd w:val="clear" w:color="auto" w:fill="auto"/>
          </w:tcPr>
          <w:p w14:paraId="0842395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F9EF487" w14:textId="77777777" w:rsidR="0014357A" w:rsidRDefault="0014357A" w:rsidP="0014357A">
            <w:pPr>
              <w:pStyle w:val="tabletext"/>
              <w:rPr>
                <w:rStyle w:val="LineNumber"/>
              </w:rPr>
            </w:pPr>
          </w:p>
        </w:tc>
      </w:tr>
    </w:tbl>
    <w:p w14:paraId="6EFEC414" w14:textId="77777777" w:rsidR="0014357A" w:rsidRDefault="0014357A" w:rsidP="0014357A">
      <w:pPr>
        <w:rPr>
          <w:rStyle w:val="LineNumber"/>
        </w:rPr>
      </w:pPr>
    </w:p>
    <w:p w14:paraId="3EB52EE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8242A">
        <w:instrText>Health specialty code</w:instrText>
      </w:r>
      <w:r>
        <w:instrText xml:space="preserve">" </w:instrText>
      </w:r>
      <w:r>
        <w:rPr>
          <w:rStyle w:val="LineNumber"/>
        </w:rPr>
        <w:fldChar w:fldCharType="end"/>
      </w:r>
      <w:bookmarkStart w:id="101" w:name="_Toc10727719"/>
      <w:r>
        <w:rPr>
          <w:rStyle w:val="LineNumber"/>
        </w:rPr>
        <w:t>Health specialty code</w:t>
      </w:r>
      <w:bookmarkEnd w:id="101"/>
    </w:p>
    <w:tbl>
      <w:tblPr>
        <w:tblW w:w="0" w:type="auto"/>
        <w:tblCellMar>
          <w:bottom w:w="170" w:type="dxa"/>
        </w:tblCellMar>
        <w:tblLook w:val="04A0" w:firstRow="1" w:lastRow="0" w:firstColumn="1" w:lastColumn="0" w:noHBand="0" w:noVBand="1"/>
      </w:tblPr>
      <w:tblGrid>
        <w:gridCol w:w="2267"/>
        <w:gridCol w:w="5952"/>
      </w:tblGrid>
      <w:tr w:rsidR="0014357A" w14:paraId="3F32B45B" w14:textId="77777777" w:rsidTr="00D01893">
        <w:tc>
          <w:tcPr>
            <w:tcW w:w="2267" w:type="dxa"/>
            <w:shd w:val="clear" w:color="auto" w:fill="auto"/>
          </w:tcPr>
          <w:p w14:paraId="47D4FC4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0E01281" w14:textId="77777777"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14:paraId="1F894B5C" w14:textId="77777777" w:rsidTr="00D01893">
        <w:tc>
          <w:tcPr>
            <w:tcW w:w="2267" w:type="dxa"/>
            <w:shd w:val="clear" w:color="auto" w:fill="auto"/>
          </w:tcPr>
          <w:p w14:paraId="173DEA91"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D5C788B" w14:textId="77777777" w:rsidR="0014357A" w:rsidRDefault="0014357A" w:rsidP="0014357A">
            <w:pPr>
              <w:pStyle w:val="tabletext"/>
              <w:rPr>
                <w:rStyle w:val="LineNumber"/>
              </w:rPr>
            </w:pPr>
            <w:r>
              <w:rPr>
                <w:rStyle w:val="LineNumber"/>
              </w:rPr>
              <w:t>health_specialty_code</w:t>
            </w:r>
          </w:p>
        </w:tc>
      </w:tr>
      <w:tr w:rsidR="0014357A" w14:paraId="10A9C8DE" w14:textId="77777777" w:rsidTr="00D01893">
        <w:tc>
          <w:tcPr>
            <w:tcW w:w="2267" w:type="dxa"/>
            <w:shd w:val="clear" w:color="auto" w:fill="auto"/>
          </w:tcPr>
          <w:p w14:paraId="711CBA3F"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621FB12" w14:textId="77777777" w:rsidR="0014357A" w:rsidRDefault="0014357A" w:rsidP="0014357A">
            <w:pPr>
              <w:pStyle w:val="tabletext"/>
              <w:rPr>
                <w:rStyle w:val="LineNumber"/>
              </w:rPr>
            </w:pPr>
            <w:r>
              <w:rPr>
                <w:rStyle w:val="LineNumber"/>
              </w:rPr>
              <w:t>fact_nmd_health_event</w:t>
            </w:r>
          </w:p>
        </w:tc>
      </w:tr>
      <w:tr w:rsidR="0014357A" w14:paraId="00C37AE3" w14:textId="77777777" w:rsidTr="00D01893">
        <w:tc>
          <w:tcPr>
            <w:tcW w:w="2267" w:type="dxa"/>
            <w:shd w:val="clear" w:color="auto" w:fill="auto"/>
          </w:tcPr>
          <w:p w14:paraId="5C8BB2B4"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6539D39" w14:textId="77777777" w:rsidR="0014357A" w:rsidRDefault="0014357A" w:rsidP="0014357A">
            <w:pPr>
              <w:pStyle w:val="tabletext"/>
              <w:rPr>
                <w:rStyle w:val="LineNumber"/>
              </w:rPr>
            </w:pPr>
            <w:r>
              <w:rPr>
                <w:rStyle w:val="LineNumber"/>
              </w:rPr>
              <w:t>varchar2(3)</w:t>
            </w:r>
          </w:p>
        </w:tc>
      </w:tr>
      <w:tr w:rsidR="0014357A" w14:paraId="1B4DF8C9" w14:textId="77777777" w:rsidTr="00D01893">
        <w:tc>
          <w:tcPr>
            <w:tcW w:w="2267" w:type="dxa"/>
            <w:shd w:val="clear" w:color="auto" w:fill="auto"/>
          </w:tcPr>
          <w:p w14:paraId="664E0E96"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B926C34" w14:textId="77777777" w:rsidR="0014357A" w:rsidRDefault="0014357A" w:rsidP="0014357A">
            <w:pPr>
              <w:pStyle w:val="tabletext"/>
              <w:rPr>
                <w:rStyle w:val="LineNumber"/>
              </w:rPr>
            </w:pPr>
            <w:r>
              <w:rPr>
                <w:rStyle w:val="LineNumber"/>
              </w:rPr>
              <w:t>HSC, Service code, Department code</w:t>
            </w:r>
          </w:p>
        </w:tc>
      </w:tr>
      <w:tr w:rsidR="0014357A" w14:paraId="57164857" w14:textId="77777777" w:rsidTr="00D01893">
        <w:tc>
          <w:tcPr>
            <w:tcW w:w="2267" w:type="dxa"/>
            <w:shd w:val="clear" w:color="auto" w:fill="auto"/>
          </w:tcPr>
          <w:p w14:paraId="194DEE1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DB3D599" w14:textId="77777777" w:rsidR="0014357A" w:rsidRDefault="0014357A" w:rsidP="0014357A">
            <w:pPr>
              <w:pStyle w:val="tabletext"/>
              <w:rPr>
                <w:rStyle w:val="LineNumber"/>
              </w:rPr>
            </w:pPr>
            <w:r>
              <w:rPr>
                <w:rStyle w:val="LineNumber"/>
              </w:rPr>
              <w:t>Healthcare user on discharge.</w:t>
            </w:r>
          </w:p>
        </w:tc>
      </w:tr>
      <w:tr w:rsidR="0014357A" w14:paraId="3731DC17" w14:textId="77777777" w:rsidTr="00D01893">
        <w:tc>
          <w:tcPr>
            <w:tcW w:w="2267" w:type="dxa"/>
            <w:shd w:val="clear" w:color="auto" w:fill="auto"/>
          </w:tcPr>
          <w:p w14:paraId="0CE211D1"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7D23B18" w14:textId="77777777" w:rsidR="0014357A" w:rsidRDefault="0014357A" w:rsidP="0014357A">
            <w:pPr>
              <w:pStyle w:val="tabletext"/>
              <w:rPr>
                <w:rStyle w:val="LineNumber"/>
              </w:rPr>
            </w:pPr>
          </w:p>
        </w:tc>
      </w:tr>
      <w:tr w:rsidR="0014357A" w14:paraId="0E787C98" w14:textId="77777777" w:rsidTr="00D01893">
        <w:tc>
          <w:tcPr>
            <w:tcW w:w="2267" w:type="dxa"/>
            <w:shd w:val="clear" w:color="auto" w:fill="auto"/>
          </w:tcPr>
          <w:p w14:paraId="0ED5261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2220723" w14:textId="77777777" w:rsidR="0014357A" w:rsidRDefault="0014357A" w:rsidP="0014357A">
            <w:pPr>
              <w:pStyle w:val="tabletext"/>
              <w:rPr>
                <w:rStyle w:val="LineNumber"/>
              </w:rPr>
            </w:pPr>
            <w:r>
              <w:rPr>
                <w:rStyle w:val="LineNumber"/>
              </w:rPr>
              <w:t>See the Health Specialty code table at http://www.health.govt.nz/nz-health-statistics/data-references/code-tables/common-code-tables. For further information or a printed copy of the code table, contact Analytical Services.</w:t>
            </w:r>
          </w:p>
        </w:tc>
      </w:tr>
      <w:tr w:rsidR="0014357A" w14:paraId="625C71E6" w14:textId="77777777" w:rsidTr="00D01893">
        <w:tc>
          <w:tcPr>
            <w:tcW w:w="2267" w:type="dxa"/>
            <w:shd w:val="clear" w:color="auto" w:fill="auto"/>
          </w:tcPr>
          <w:p w14:paraId="3F509382"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137B639" w14:textId="77777777" w:rsidR="0014357A" w:rsidRDefault="0014357A" w:rsidP="0014357A">
            <w:pPr>
              <w:pStyle w:val="tabletext"/>
              <w:rPr>
                <w:rStyle w:val="LineNumber"/>
              </w:rPr>
            </w:pPr>
            <w:r>
              <w:rPr>
                <w:rStyle w:val="LineNumber"/>
              </w:rPr>
              <w:t>Generalist and specialist subspecialty medical and surgical health specialty codes were retired from 1 July 2001.</w:t>
            </w:r>
          </w:p>
          <w:p w14:paraId="215673F0" w14:textId="77777777" w:rsidR="0014357A" w:rsidRDefault="0014357A" w:rsidP="0014357A">
            <w:pPr>
              <w:pStyle w:val="tabletext"/>
              <w:rPr>
                <w:rStyle w:val="LineNumber"/>
              </w:rPr>
            </w:pPr>
          </w:p>
          <w:p w14:paraId="0CAA7FC1" w14:textId="77777777" w:rsidR="0014357A" w:rsidRDefault="0014357A" w:rsidP="0014357A">
            <w:pPr>
              <w:pStyle w:val="tabletext"/>
              <w:rPr>
                <w:rStyle w:val="LineNumber"/>
              </w:rPr>
            </w:pPr>
            <w:r>
              <w:rPr>
                <w:rStyle w:val="LineNumber"/>
              </w:rPr>
              <w:t xml:space="preserve">On 1 July 2007 the following changes took place: </w:t>
            </w:r>
          </w:p>
          <w:p w14:paraId="03F3C01F" w14:textId="77777777" w:rsidR="0014357A" w:rsidRDefault="0014357A" w:rsidP="0014357A">
            <w:pPr>
              <w:pStyle w:val="tabletext"/>
              <w:rPr>
                <w:rStyle w:val="LineNumber"/>
              </w:rPr>
            </w:pPr>
          </w:p>
          <w:p w14:paraId="391E10CC" w14:textId="77777777" w:rsidR="0014357A" w:rsidRDefault="0014357A" w:rsidP="0014357A">
            <w:pPr>
              <w:pStyle w:val="tabletext"/>
              <w:rPr>
                <w:rStyle w:val="LineNumber"/>
              </w:rPr>
            </w:pPr>
            <w:r>
              <w:rPr>
                <w:rStyle w:val="LineNumber"/>
              </w:rPr>
              <w:t>M20: Endocrinology and Diabetology</w:t>
            </w:r>
          </w:p>
          <w:p w14:paraId="51772A0A" w14:textId="77777777" w:rsidR="0014357A" w:rsidRDefault="0014357A" w:rsidP="0014357A">
            <w:pPr>
              <w:pStyle w:val="tabletext"/>
              <w:rPr>
                <w:rStyle w:val="LineNumber"/>
              </w:rPr>
            </w:pPr>
            <w:r>
              <w:rPr>
                <w:rStyle w:val="LineNumber"/>
              </w:rPr>
              <w:t xml:space="preserve"> ..was discontinued and replaced with.. </w:t>
            </w:r>
          </w:p>
          <w:p w14:paraId="6394A9DB" w14:textId="77777777" w:rsidR="0014357A" w:rsidRDefault="0014357A" w:rsidP="0014357A">
            <w:pPr>
              <w:pStyle w:val="tabletext"/>
              <w:rPr>
                <w:rStyle w:val="LineNumber"/>
              </w:rPr>
            </w:pPr>
            <w:r>
              <w:rPr>
                <w:rStyle w:val="LineNumber"/>
              </w:rPr>
              <w:t xml:space="preserve">M95: Endocrinology </w:t>
            </w:r>
          </w:p>
          <w:p w14:paraId="594529CC" w14:textId="77777777" w:rsidR="0014357A" w:rsidRDefault="0014357A" w:rsidP="0014357A">
            <w:pPr>
              <w:pStyle w:val="tabletext"/>
              <w:rPr>
                <w:rStyle w:val="LineNumber"/>
              </w:rPr>
            </w:pPr>
            <w:r>
              <w:rPr>
                <w:rStyle w:val="LineNumber"/>
              </w:rPr>
              <w:t xml:space="preserve">M96: Diabetology </w:t>
            </w:r>
          </w:p>
          <w:p w14:paraId="4D615EE2" w14:textId="77777777" w:rsidR="0014357A" w:rsidRDefault="0014357A" w:rsidP="0014357A">
            <w:pPr>
              <w:pStyle w:val="tabletext"/>
              <w:rPr>
                <w:rStyle w:val="LineNumber"/>
              </w:rPr>
            </w:pPr>
          </w:p>
          <w:p w14:paraId="2B81F3E5" w14:textId="77777777" w:rsidR="0014357A" w:rsidRDefault="0014357A" w:rsidP="0014357A">
            <w:pPr>
              <w:pStyle w:val="tabletext"/>
              <w:rPr>
                <w:rStyle w:val="LineNumber"/>
              </w:rPr>
            </w:pPr>
            <w:r>
              <w:rPr>
                <w:rStyle w:val="LineNumber"/>
              </w:rPr>
              <w:t xml:space="preserve">M24: Paediatric Endocrinology and Diabetology </w:t>
            </w:r>
          </w:p>
          <w:p w14:paraId="33767255" w14:textId="77777777" w:rsidR="0014357A" w:rsidRDefault="0014357A" w:rsidP="0014357A">
            <w:pPr>
              <w:pStyle w:val="tabletext"/>
              <w:rPr>
                <w:rStyle w:val="LineNumber"/>
              </w:rPr>
            </w:pPr>
            <w:r>
              <w:rPr>
                <w:rStyle w:val="LineNumber"/>
              </w:rPr>
              <w:t xml:space="preserve">..was discontinued and replaced with.. </w:t>
            </w:r>
          </w:p>
          <w:p w14:paraId="620CEE0F" w14:textId="77777777" w:rsidR="0014357A" w:rsidRDefault="0014357A" w:rsidP="0014357A">
            <w:pPr>
              <w:pStyle w:val="tabletext"/>
              <w:rPr>
                <w:rStyle w:val="LineNumber"/>
              </w:rPr>
            </w:pPr>
            <w:r>
              <w:rPr>
                <w:rStyle w:val="LineNumber"/>
              </w:rPr>
              <w:t xml:space="preserve">M97: Specialist Paediatric Endocrinology </w:t>
            </w:r>
          </w:p>
          <w:p w14:paraId="2515A4B8" w14:textId="77777777" w:rsidR="0014357A" w:rsidRDefault="0014357A" w:rsidP="0014357A">
            <w:pPr>
              <w:pStyle w:val="tabletext"/>
              <w:rPr>
                <w:rStyle w:val="LineNumber"/>
              </w:rPr>
            </w:pPr>
            <w:r>
              <w:rPr>
                <w:rStyle w:val="LineNumber"/>
              </w:rPr>
              <w:t xml:space="preserve">M98: Specialist Paediatric Diabetology </w:t>
            </w:r>
          </w:p>
          <w:p w14:paraId="4A5CF691" w14:textId="77777777" w:rsidR="0014357A" w:rsidRDefault="0014357A" w:rsidP="0014357A">
            <w:pPr>
              <w:pStyle w:val="tabletext"/>
              <w:rPr>
                <w:rStyle w:val="LineNumber"/>
              </w:rPr>
            </w:pPr>
          </w:p>
          <w:p w14:paraId="6B6BFCB4" w14:textId="77777777" w:rsidR="0014357A" w:rsidRDefault="0014357A" w:rsidP="0014357A">
            <w:pPr>
              <w:pStyle w:val="tabletext"/>
              <w:rPr>
                <w:rStyle w:val="LineNumber"/>
              </w:rPr>
            </w:pPr>
            <w:r>
              <w:rPr>
                <w:rStyle w:val="LineNumber"/>
              </w:rPr>
              <w:t>The need to separate diabetes out from other endocrinology events is because diabetes is the strategic area that the government has targeted and there is no other way to differentiate outpatient activity.</w:t>
            </w:r>
          </w:p>
          <w:p w14:paraId="28CA720A" w14:textId="77777777" w:rsidR="0014357A" w:rsidRDefault="0014357A" w:rsidP="0014357A">
            <w:pPr>
              <w:pStyle w:val="tabletext"/>
              <w:rPr>
                <w:rStyle w:val="LineNumber"/>
              </w:rPr>
            </w:pPr>
          </w:p>
          <w:p w14:paraId="7985ABCB" w14:textId="77777777" w:rsidR="0014357A" w:rsidRDefault="0014357A" w:rsidP="0014357A">
            <w:pPr>
              <w:pStyle w:val="tabletext"/>
              <w:rPr>
                <w:rStyle w:val="LineNumber"/>
              </w:rPr>
            </w:pPr>
            <w:r>
              <w:rPr>
                <w:rStyle w:val="LineNumber"/>
              </w:rPr>
              <w:t>On 1 July 2008 the following changes took place:</w:t>
            </w:r>
          </w:p>
          <w:p w14:paraId="181C7380" w14:textId="77777777" w:rsidR="0014357A" w:rsidRDefault="0014357A" w:rsidP="0014357A">
            <w:pPr>
              <w:pStyle w:val="tabletext"/>
              <w:rPr>
                <w:rStyle w:val="LineNumber"/>
              </w:rPr>
            </w:pPr>
          </w:p>
          <w:p w14:paraId="1687A695" w14:textId="77777777" w:rsidR="0014357A" w:rsidRDefault="0014357A" w:rsidP="0014357A">
            <w:pPr>
              <w:pStyle w:val="tabletext"/>
              <w:rPr>
                <w:rStyle w:val="LineNumber"/>
              </w:rPr>
            </w:pPr>
            <w:r>
              <w:rPr>
                <w:rStyle w:val="LineNumber"/>
              </w:rPr>
              <w:t>P00 Antenatal services</w:t>
            </w:r>
          </w:p>
          <w:p w14:paraId="6D0E54A1" w14:textId="77777777" w:rsidR="0014357A" w:rsidRDefault="0014357A" w:rsidP="0014357A">
            <w:pPr>
              <w:pStyle w:val="tabletext"/>
              <w:rPr>
                <w:rStyle w:val="LineNumber"/>
              </w:rPr>
            </w:pPr>
            <w:r>
              <w:rPr>
                <w:rStyle w:val="LineNumber"/>
              </w:rPr>
              <w:t>P10 Delivery services [mother]</w:t>
            </w:r>
          </w:p>
          <w:p w14:paraId="59D18EA9" w14:textId="77777777" w:rsidR="0014357A" w:rsidRDefault="0014357A" w:rsidP="0014357A">
            <w:pPr>
              <w:pStyle w:val="tabletext"/>
              <w:rPr>
                <w:rStyle w:val="LineNumber"/>
              </w:rPr>
            </w:pPr>
            <w:r>
              <w:rPr>
                <w:rStyle w:val="LineNumber"/>
              </w:rPr>
              <w:t>P11 Primary delivery services [midwife]</w:t>
            </w:r>
          </w:p>
          <w:p w14:paraId="575AD211" w14:textId="77777777" w:rsidR="0014357A" w:rsidRDefault="0014357A" w:rsidP="0014357A">
            <w:pPr>
              <w:pStyle w:val="tabletext"/>
              <w:rPr>
                <w:rStyle w:val="LineNumber"/>
              </w:rPr>
            </w:pPr>
            <w:r>
              <w:rPr>
                <w:rStyle w:val="LineNumber"/>
              </w:rPr>
              <w:t>P20 Postnatal services [mother]</w:t>
            </w:r>
          </w:p>
          <w:p w14:paraId="5239CCDD" w14:textId="77777777" w:rsidR="0014357A" w:rsidRDefault="0014357A" w:rsidP="0014357A">
            <w:pPr>
              <w:pStyle w:val="tabletext"/>
              <w:rPr>
                <w:rStyle w:val="LineNumber"/>
              </w:rPr>
            </w:pPr>
            <w:r>
              <w:rPr>
                <w:rStyle w:val="LineNumber"/>
              </w:rPr>
              <w:t>P30 Postnatal services [well newborn]</w:t>
            </w:r>
          </w:p>
          <w:p w14:paraId="0E750956" w14:textId="77777777" w:rsidR="0014357A" w:rsidRDefault="0014357A" w:rsidP="0014357A">
            <w:pPr>
              <w:pStyle w:val="tabletext"/>
              <w:rPr>
                <w:rStyle w:val="LineNumber"/>
              </w:rPr>
            </w:pPr>
            <w:r>
              <w:rPr>
                <w:rStyle w:val="LineNumber"/>
              </w:rPr>
              <w:t>P35 Primary postnatal services [specialist]</w:t>
            </w:r>
          </w:p>
          <w:p w14:paraId="3AF3F3EC" w14:textId="77777777" w:rsidR="0014357A" w:rsidRDefault="0014357A" w:rsidP="0014357A">
            <w:pPr>
              <w:pStyle w:val="tabletext"/>
              <w:rPr>
                <w:rStyle w:val="LineNumber"/>
              </w:rPr>
            </w:pPr>
          </w:p>
          <w:p w14:paraId="3BE169BE" w14:textId="77777777" w:rsidR="0014357A" w:rsidRDefault="0014357A" w:rsidP="0014357A">
            <w:pPr>
              <w:pStyle w:val="tabletext"/>
              <w:rPr>
                <w:rStyle w:val="LineNumber"/>
              </w:rPr>
            </w:pPr>
            <w:r>
              <w:rPr>
                <w:rStyle w:val="LineNumber"/>
              </w:rPr>
              <w:t>Were retired and replaced with:</w:t>
            </w:r>
          </w:p>
          <w:p w14:paraId="51A28307" w14:textId="77777777" w:rsidR="0014357A" w:rsidRDefault="0014357A" w:rsidP="0014357A">
            <w:pPr>
              <w:pStyle w:val="tabletext"/>
              <w:rPr>
                <w:rStyle w:val="LineNumber"/>
              </w:rPr>
            </w:pPr>
          </w:p>
          <w:p w14:paraId="628977B0" w14:textId="77777777" w:rsidR="0014357A" w:rsidRDefault="0014357A" w:rsidP="0014357A">
            <w:pPr>
              <w:pStyle w:val="tabletext"/>
              <w:rPr>
                <w:rStyle w:val="LineNumber"/>
              </w:rPr>
            </w:pPr>
            <w:r>
              <w:rPr>
                <w:rStyle w:val="LineNumber"/>
              </w:rPr>
              <w:t>P60 Maternity services - mother [no community LMC]</w:t>
            </w:r>
          </w:p>
          <w:p w14:paraId="4EC1741A" w14:textId="77777777" w:rsidR="0014357A" w:rsidRDefault="0014357A" w:rsidP="0014357A">
            <w:pPr>
              <w:pStyle w:val="tabletext"/>
              <w:rPr>
                <w:rStyle w:val="LineNumber"/>
              </w:rPr>
            </w:pPr>
            <w:r>
              <w:rPr>
                <w:rStyle w:val="LineNumber"/>
              </w:rPr>
              <w:t>P61 Maternity services - well newborn [no community LMC]</w:t>
            </w:r>
          </w:p>
          <w:p w14:paraId="6E8FE920" w14:textId="77777777" w:rsidR="0014357A" w:rsidRDefault="0014357A" w:rsidP="0014357A">
            <w:pPr>
              <w:pStyle w:val="tabletext"/>
              <w:rPr>
                <w:rStyle w:val="LineNumber"/>
              </w:rPr>
            </w:pPr>
            <w:r>
              <w:rPr>
                <w:rStyle w:val="LineNumber"/>
              </w:rPr>
              <w:t>P70 Maternity services - mother [with community LMC]</w:t>
            </w:r>
          </w:p>
          <w:p w14:paraId="21EF6F1B" w14:textId="77777777" w:rsidR="0014357A" w:rsidRDefault="0014357A" w:rsidP="0014357A">
            <w:pPr>
              <w:pStyle w:val="tabletext"/>
              <w:rPr>
                <w:rStyle w:val="LineNumber"/>
              </w:rPr>
            </w:pPr>
            <w:r>
              <w:rPr>
                <w:rStyle w:val="LineNumber"/>
              </w:rPr>
              <w:t>P71 Maternity services - well newborn [with community LMC]</w:t>
            </w:r>
          </w:p>
          <w:p w14:paraId="798629A9" w14:textId="77777777" w:rsidR="0014357A" w:rsidRDefault="0014357A" w:rsidP="0014357A">
            <w:pPr>
              <w:pStyle w:val="tabletext"/>
              <w:rPr>
                <w:rStyle w:val="LineNumber"/>
              </w:rPr>
            </w:pPr>
          </w:p>
          <w:p w14:paraId="2AF923D8" w14:textId="77777777" w:rsidR="0014357A" w:rsidRDefault="0014357A" w:rsidP="0014357A">
            <w:pPr>
              <w:pStyle w:val="tabletext"/>
              <w:rPr>
                <w:rStyle w:val="LineNumber"/>
              </w:rPr>
            </w:pPr>
            <w:r>
              <w:rPr>
                <w:rStyle w:val="LineNumber"/>
              </w:rPr>
              <w:t>'With a Community LMC' should be defined as:</w:t>
            </w:r>
          </w:p>
          <w:p w14:paraId="32E0DB3A" w14:textId="77777777" w:rsidR="0014357A" w:rsidRDefault="0014357A" w:rsidP="0014357A">
            <w:pPr>
              <w:pStyle w:val="tabletext"/>
              <w:rPr>
                <w:rStyle w:val="LineNumber"/>
              </w:rPr>
            </w:pPr>
            <w:r>
              <w:rPr>
                <w:rStyle w:val="LineNumber"/>
              </w:rPr>
              <w:t>At the time of the event, the woman and her baby(s) are registered with and under the care of a Lead Maternity Carer (LMC) under Section 88 Notice for primary Maternity Services (see subpart DA). Registered being as defined in the notice (clause DA2). For clarity, this should not include women or babies who have been transferred over to secondary maternity, tertiary maternity or specialist neonatal services (clause DA8).</w:t>
            </w:r>
          </w:p>
          <w:p w14:paraId="77471E07" w14:textId="77777777" w:rsidR="0014357A" w:rsidRDefault="0014357A" w:rsidP="0014357A">
            <w:pPr>
              <w:pStyle w:val="tabletext"/>
              <w:rPr>
                <w:rStyle w:val="LineNumber"/>
              </w:rPr>
            </w:pPr>
          </w:p>
          <w:p w14:paraId="7E57EA33" w14:textId="77777777" w:rsidR="0014357A" w:rsidRDefault="0014357A" w:rsidP="0014357A">
            <w:pPr>
              <w:pStyle w:val="tabletext"/>
              <w:rPr>
                <w:rStyle w:val="LineNumber"/>
              </w:rPr>
            </w:pPr>
            <w:r>
              <w:rPr>
                <w:rStyle w:val="LineNumber"/>
              </w:rPr>
              <w:t>Note:</w:t>
            </w:r>
          </w:p>
          <w:p w14:paraId="0DC0A9E1" w14:textId="77777777" w:rsidR="0014357A" w:rsidRDefault="0014357A" w:rsidP="0014357A">
            <w:pPr>
              <w:pStyle w:val="tabletext"/>
              <w:rPr>
                <w:rStyle w:val="LineNumber"/>
              </w:rPr>
            </w:pPr>
            <w:r>
              <w:rPr>
                <w:rStyle w:val="LineNumber"/>
              </w:rPr>
              <w:t>- That this is the specialty on admission</w:t>
            </w:r>
          </w:p>
          <w:p w14:paraId="3341E040" w14:textId="77777777" w:rsidR="0014357A" w:rsidRDefault="0014357A" w:rsidP="0014357A">
            <w:pPr>
              <w:pStyle w:val="tabletext"/>
              <w:rPr>
                <w:rStyle w:val="LineNumber"/>
              </w:rPr>
            </w:pPr>
            <w:r>
              <w:rPr>
                <w:rStyle w:val="LineNumber"/>
              </w:rPr>
              <w:t xml:space="preserve">- Community means not employed by the DHB - </w:t>
            </w:r>
            <w:r w:rsidR="00150D1F">
              <w:rPr>
                <w:rStyle w:val="LineNumber"/>
              </w:rPr>
              <w:t>i.e.</w:t>
            </w:r>
            <w:r>
              <w:rPr>
                <w:rStyle w:val="LineNumber"/>
              </w:rPr>
              <w:t>, a section 88 claim will be made for this birth or postnatal care.</w:t>
            </w:r>
          </w:p>
          <w:p w14:paraId="0144C3FB" w14:textId="77777777" w:rsidR="0014357A" w:rsidRDefault="0014357A" w:rsidP="0014357A">
            <w:pPr>
              <w:pStyle w:val="tabletext"/>
              <w:rPr>
                <w:rStyle w:val="LineNumber"/>
              </w:rPr>
            </w:pPr>
          </w:p>
          <w:p w14:paraId="461F27A9" w14:textId="77777777" w:rsidR="0014357A" w:rsidRDefault="0014357A" w:rsidP="0014357A">
            <w:pPr>
              <w:pStyle w:val="tabletext"/>
              <w:rPr>
                <w:rStyle w:val="LineNumber"/>
              </w:rPr>
            </w:pPr>
            <w:r>
              <w:rPr>
                <w:rStyle w:val="LineNumber"/>
              </w:rPr>
              <w:t>For 'Section 88 Notice for Primary Maternity Services' refer to the Ministry of Health website: http://www.health.govt.nz/our-work/life-stages/maternity-and-breastfeeding/maternity-services/primary-maternity-services-notice-section-88</w:t>
            </w:r>
          </w:p>
          <w:p w14:paraId="34415012" w14:textId="77777777" w:rsidR="0014357A" w:rsidRDefault="0014357A" w:rsidP="0014357A">
            <w:pPr>
              <w:pStyle w:val="tabletext"/>
              <w:rPr>
                <w:rStyle w:val="LineNumber"/>
              </w:rPr>
            </w:pPr>
          </w:p>
          <w:p w14:paraId="48A98107" w14:textId="77777777" w:rsidR="0014357A" w:rsidRDefault="0014357A" w:rsidP="0014357A">
            <w:pPr>
              <w:pStyle w:val="tabletext"/>
              <w:rPr>
                <w:rStyle w:val="LineNumber"/>
              </w:rPr>
            </w:pPr>
            <w:r>
              <w:rPr>
                <w:rStyle w:val="LineNumber"/>
              </w:rPr>
              <w:t>New health specialty code for events with a discharge date on or after 1 July 2008:</w:t>
            </w:r>
          </w:p>
          <w:p w14:paraId="29C7D61E" w14:textId="77777777" w:rsidR="0014357A" w:rsidRDefault="0014357A" w:rsidP="0014357A">
            <w:pPr>
              <w:pStyle w:val="tabletext"/>
              <w:rPr>
                <w:rStyle w:val="LineNumber"/>
              </w:rPr>
            </w:pPr>
          </w:p>
          <w:p w14:paraId="726DF7F0" w14:textId="77777777" w:rsidR="0014357A" w:rsidRDefault="0014357A" w:rsidP="0014357A">
            <w:pPr>
              <w:pStyle w:val="tabletext"/>
              <w:rPr>
                <w:rStyle w:val="LineNumber"/>
              </w:rPr>
            </w:pPr>
            <w:r>
              <w:rPr>
                <w:rStyle w:val="LineNumber"/>
              </w:rPr>
              <w:t>D55 Non-weight bearing and other related convalescence</w:t>
            </w:r>
          </w:p>
          <w:p w14:paraId="7FCDB77B" w14:textId="77777777" w:rsidR="0014357A" w:rsidRDefault="0014357A" w:rsidP="0014357A">
            <w:pPr>
              <w:pStyle w:val="tabletext"/>
              <w:rPr>
                <w:rStyle w:val="LineNumber"/>
              </w:rPr>
            </w:pPr>
          </w:p>
          <w:p w14:paraId="1204EF49" w14:textId="77777777" w:rsidR="0014357A" w:rsidRDefault="0014357A" w:rsidP="0014357A">
            <w:pPr>
              <w:pStyle w:val="tabletext"/>
              <w:rPr>
                <w:rStyle w:val="LineNumber"/>
              </w:rPr>
            </w:pPr>
            <w:r>
              <w:rPr>
                <w:rStyle w:val="LineNumber"/>
              </w:rPr>
              <w:t>This Health Specialty Code is intended for use where a patient undergoes a period of convalescence at a step-down facility other than the facility where their main rehabilitation program will occur.</w:t>
            </w:r>
          </w:p>
        </w:tc>
      </w:tr>
      <w:tr w:rsidR="0014357A" w14:paraId="26DA78CB" w14:textId="77777777" w:rsidTr="00D01893">
        <w:tc>
          <w:tcPr>
            <w:tcW w:w="2267" w:type="dxa"/>
            <w:shd w:val="clear" w:color="auto" w:fill="auto"/>
          </w:tcPr>
          <w:p w14:paraId="0F8A6F1B" w14:textId="77777777"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14:paraId="4CD51D86" w14:textId="77777777" w:rsidR="0014357A" w:rsidRDefault="0014357A" w:rsidP="0014357A">
            <w:pPr>
              <w:pStyle w:val="tabletext"/>
              <w:rPr>
                <w:rStyle w:val="LineNumber"/>
              </w:rPr>
            </w:pPr>
          </w:p>
        </w:tc>
      </w:tr>
      <w:tr w:rsidR="0014357A" w14:paraId="3C81CCA5" w14:textId="77777777" w:rsidTr="00D01893">
        <w:tc>
          <w:tcPr>
            <w:tcW w:w="2267" w:type="dxa"/>
            <w:shd w:val="clear" w:color="auto" w:fill="auto"/>
          </w:tcPr>
          <w:p w14:paraId="2658D8CB"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9819D71" w14:textId="77777777" w:rsidR="0014357A" w:rsidRDefault="0014357A" w:rsidP="0014357A">
            <w:pPr>
              <w:pStyle w:val="tabletext"/>
              <w:rPr>
                <w:rStyle w:val="LineNumber"/>
              </w:rPr>
            </w:pPr>
            <w:r>
              <w:rPr>
                <w:rStyle w:val="LineNumber"/>
              </w:rPr>
              <w:t>The specialty reported to the NMDS should be the specialty for the patient at the time of discharge.</w:t>
            </w:r>
          </w:p>
        </w:tc>
      </w:tr>
      <w:tr w:rsidR="0014357A" w14:paraId="00488203" w14:textId="77777777" w:rsidTr="00D01893">
        <w:tc>
          <w:tcPr>
            <w:tcW w:w="2267" w:type="dxa"/>
            <w:shd w:val="clear" w:color="auto" w:fill="auto"/>
          </w:tcPr>
          <w:p w14:paraId="5A94B28D"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592B88C" w14:textId="77777777" w:rsidR="0014357A" w:rsidRDefault="0014357A" w:rsidP="0014357A">
            <w:pPr>
              <w:pStyle w:val="tabletext"/>
              <w:rPr>
                <w:rStyle w:val="LineNumber"/>
              </w:rPr>
            </w:pPr>
            <w:r>
              <w:rPr>
                <w:rStyle w:val="LineNumber"/>
              </w:rPr>
              <w:t>Purchase unit</w:t>
            </w:r>
          </w:p>
          <w:p w14:paraId="38BE86DC" w14:textId="77777777" w:rsidR="0014357A" w:rsidRDefault="0014357A" w:rsidP="0014357A">
            <w:pPr>
              <w:pStyle w:val="tabletext"/>
              <w:rPr>
                <w:rStyle w:val="LineNumber"/>
              </w:rPr>
            </w:pPr>
            <w:r>
              <w:rPr>
                <w:rStyle w:val="LineNumber"/>
              </w:rPr>
              <w:t>Costweight</w:t>
            </w:r>
          </w:p>
        </w:tc>
      </w:tr>
      <w:tr w:rsidR="0014357A" w14:paraId="501286F4" w14:textId="77777777" w:rsidTr="00D01893">
        <w:tc>
          <w:tcPr>
            <w:tcW w:w="2267" w:type="dxa"/>
            <w:shd w:val="clear" w:color="auto" w:fill="auto"/>
          </w:tcPr>
          <w:p w14:paraId="78B069A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2D13CB4" w14:textId="77777777" w:rsidR="0014357A" w:rsidRDefault="0014357A" w:rsidP="0014357A">
            <w:pPr>
              <w:pStyle w:val="tabletext"/>
              <w:rPr>
                <w:rStyle w:val="LineNumber"/>
              </w:rPr>
            </w:pPr>
          </w:p>
        </w:tc>
      </w:tr>
      <w:tr w:rsidR="0014357A" w14:paraId="47FBEE22" w14:textId="77777777" w:rsidTr="00D01893">
        <w:tc>
          <w:tcPr>
            <w:tcW w:w="2267" w:type="dxa"/>
            <w:shd w:val="clear" w:color="auto" w:fill="auto"/>
          </w:tcPr>
          <w:p w14:paraId="71D01601"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6E91C9F" w14:textId="77777777" w:rsidR="0014357A" w:rsidRDefault="0014357A" w:rsidP="0014357A">
            <w:pPr>
              <w:pStyle w:val="tabletext"/>
              <w:rPr>
                <w:rStyle w:val="LineNumber"/>
              </w:rPr>
            </w:pPr>
          </w:p>
        </w:tc>
      </w:tr>
    </w:tbl>
    <w:p w14:paraId="26EB572F" w14:textId="77777777" w:rsidR="0014357A" w:rsidRDefault="0014357A" w:rsidP="0014357A">
      <w:pPr>
        <w:rPr>
          <w:rStyle w:val="LineNumber"/>
        </w:rPr>
      </w:pPr>
    </w:p>
    <w:p w14:paraId="2D7C6ED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24A49">
        <w:instrText>Hours on cpap</w:instrText>
      </w:r>
      <w:r>
        <w:instrText xml:space="preserve">" </w:instrText>
      </w:r>
      <w:r>
        <w:rPr>
          <w:rStyle w:val="LineNumber"/>
        </w:rPr>
        <w:fldChar w:fldCharType="end"/>
      </w:r>
      <w:r>
        <w:rPr>
          <w:rStyle w:val="LineNumber"/>
        </w:rPr>
        <w:fldChar w:fldCharType="begin"/>
      </w:r>
      <w:r>
        <w:instrText xml:space="preserve"> XE "</w:instrText>
      </w:r>
      <w:r w:rsidRPr="002D6667">
        <w:instrText>Length of stay</w:instrText>
      </w:r>
      <w:r>
        <w:instrText xml:space="preserve">" </w:instrText>
      </w:r>
      <w:r>
        <w:rPr>
          <w:rStyle w:val="LineNumber"/>
        </w:rPr>
        <w:fldChar w:fldCharType="end"/>
      </w:r>
      <w:bookmarkStart w:id="102" w:name="_Toc10727720"/>
      <w:r>
        <w:rPr>
          <w:rStyle w:val="LineNumber"/>
        </w:rPr>
        <w:t>Length of stay</w:t>
      </w:r>
      <w:bookmarkEnd w:id="102"/>
    </w:p>
    <w:tbl>
      <w:tblPr>
        <w:tblW w:w="0" w:type="auto"/>
        <w:tblCellMar>
          <w:bottom w:w="170" w:type="dxa"/>
        </w:tblCellMar>
        <w:tblLook w:val="04A0" w:firstRow="1" w:lastRow="0" w:firstColumn="1" w:lastColumn="0" w:noHBand="0" w:noVBand="1"/>
      </w:tblPr>
      <w:tblGrid>
        <w:gridCol w:w="2267"/>
        <w:gridCol w:w="5952"/>
      </w:tblGrid>
      <w:tr w:rsidR="0014357A" w14:paraId="73711CF0" w14:textId="77777777" w:rsidTr="00D01893">
        <w:trPr>
          <w:cantSplit/>
        </w:trPr>
        <w:tc>
          <w:tcPr>
            <w:tcW w:w="2267" w:type="dxa"/>
            <w:shd w:val="clear" w:color="auto" w:fill="auto"/>
          </w:tcPr>
          <w:p w14:paraId="19B4A32B"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1E46E88" w14:textId="77777777" w:rsidR="0014357A" w:rsidRDefault="0014357A" w:rsidP="0014357A">
            <w:pPr>
              <w:pStyle w:val="tabletext"/>
              <w:rPr>
                <w:rStyle w:val="LineNumber"/>
              </w:rPr>
            </w:pPr>
            <w:r>
              <w:rPr>
                <w:rStyle w:val="LineNumber"/>
              </w:rPr>
              <w:t>Length of stay in a facility in days.</w:t>
            </w:r>
          </w:p>
        </w:tc>
      </w:tr>
      <w:tr w:rsidR="0014357A" w14:paraId="130362C1" w14:textId="77777777" w:rsidTr="00D01893">
        <w:trPr>
          <w:cantSplit/>
        </w:trPr>
        <w:tc>
          <w:tcPr>
            <w:tcW w:w="2267" w:type="dxa"/>
            <w:shd w:val="clear" w:color="auto" w:fill="auto"/>
          </w:tcPr>
          <w:p w14:paraId="5570129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786A20B" w14:textId="77777777" w:rsidR="0014357A" w:rsidRDefault="0014357A" w:rsidP="0014357A">
            <w:pPr>
              <w:pStyle w:val="tabletext"/>
              <w:rPr>
                <w:rStyle w:val="LineNumber"/>
              </w:rPr>
            </w:pPr>
            <w:r>
              <w:rPr>
                <w:rStyle w:val="LineNumber"/>
              </w:rPr>
              <w:t>length_of_stay</w:t>
            </w:r>
          </w:p>
        </w:tc>
      </w:tr>
      <w:tr w:rsidR="0014357A" w14:paraId="6F4874E8" w14:textId="77777777" w:rsidTr="00D01893">
        <w:trPr>
          <w:cantSplit/>
        </w:trPr>
        <w:tc>
          <w:tcPr>
            <w:tcW w:w="2267" w:type="dxa"/>
            <w:shd w:val="clear" w:color="auto" w:fill="auto"/>
          </w:tcPr>
          <w:p w14:paraId="03F04907"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42E4CE3" w14:textId="77777777" w:rsidR="0014357A" w:rsidRDefault="0014357A" w:rsidP="0014357A">
            <w:pPr>
              <w:pStyle w:val="tabletext"/>
              <w:rPr>
                <w:rStyle w:val="LineNumber"/>
              </w:rPr>
            </w:pPr>
            <w:r>
              <w:rPr>
                <w:rStyle w:val="LineNumber"/>
              </w:rPr>
              <w:t>fact_nmd_health_event</w:t>
            </w:r>
          </w:p>
        </w:tc>
      </w:tr>
      <w:tr w:rsidR="0014357A" w14:paraId="2AFDC044" w14:textId="77777777" w:rsidTr="00D01893">
        <w:trPr>
          <w:cantSplit/>
        </w:trPr>
        <w:tc>
          <w:tcPr>
            <w:tcW w:w="2267" w:type="dxa"/>
            <w:shd w:val="clear" w:color="auto" w:fill="auto"/>
          </w:tcPr>
          <w:p w14:paraId="49B9DD5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A6C6223" w14:textId="77777777" w:rsidR="0014357A" w:rsidRDefault="0014357A" w:rsidP="0014357A">
            <w:pPr>
              <w:pStyle w:val="tabletext"/>
              <w:rPr>
                <w:rStyle w:val="LineNumber"/>
              </w:rPr>
            </w:pPr>
            <w:r>
              <w:rPr>
                <w:rStyle w:val="LineNumber"/>
              </w:rPr>
              <w:t>varchar2(5)</w:t>
            </w:r>
          </w:p>
        </w:tc>
      </w:tr>
      <w:tr w:rsidR="0014357A" w14:paraId="6BC4D142" w14:textId="77777777" w:rsidTr="00D01893">
        <w:trPr>
          <w:cantSplit/>
        </w:trPr>
        <w:tc>
          <w:tcPr>
            <w:tcW w:w="2267" w:type="dxa"/>
            <w:shd w:val="clear" w:color="auto" w:fill="auto"/>
          </w:tcPr>
          <w:p w14:paraId="63C5CBBD"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626061A" w14:textId="77777777" w:rsidR="0014357A" w:rsidRDefault="0014357A" w:rsidP="0014357A">
            <w:pPr>
              <w:pStyle w:val="tabletext"/>
              <w:rPr>
                <w:rStyle w:val="LineNumber"/>
              </w:rPr>
            </w:pPr>
            <w:r>
              <w:rPr>
                <w:rStyle w:val="LineNumber"/>
              </w:rPr>
              <w:t>LOS</w:t>
            </w:r>
          </w:p>
        </w:tc>
      </w:tr>
      <w:tr w:rsidR="0014357A" w14:paraId="7814BA43" w14:textId="77777777" w:rsidTr="00D01893">
        <w:trPr>
          <w:cantSplit/>
        </w:trPr>
        <w:tc>
          <w:tcPr>
            <w:tcW w:w="2267" w:type="dxa"/>
            <w:shd w:val="clear" w:color="auto" w:fill="auto"/>
          </w:tcPr>
          <w:p w14:paraId="789CCB8E"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23A0D15" w14:textId="77777777" w:rsidR="0014357A" w:rsidRDefault="0014357A" w:rsidP="0014357A">
            <w:pPr>
              <w:pStyle w:val="tabletext"/>
              <w:rPr>
                <w:rStyle w:val="LineNumber"/>
              </w:rPr>
            </w:pPr>
          </w:p>
        </w:tc>
      </w:tr>
      <w:tr w:rsidR="0014357A" w14:paraId="58C7DA8D" w14:textId="77777777" w:rsidTr="00D01893">
        <w:trPr>
          <w:cantSplit/>
        </w:trPr>
        <w:tc>
          <w:tcPr>
            <w:tcW w:w="2267" w:type="dxa"/>
            <w:shd w:val="clear" w:color="auto" w:fill="auto"/>
          </w:tcPr>
          <w:p w14:paraId="4E3AA22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A6BE89E" w14:textId="77777777" w:rsidR="0014357A" w:rsidRDefault="0014357A" w:rsidP="0014357A">
            <w:pPr>
              <w:pStyle w:val="tabletext"/>
              <w:rPr>
                <w:rStyle w:val="LineNumber"/>
              </w:rPr>
            </w:pPr>
            <w:r>
              <w:rPr>
                <w:rStyle w:val="LineNumber"/>
              </w:rPr>
              <w:t>NNNNN</w:t>
            </w:r>
          </w:p>
        </w:tc>
      </w:tr>
      <w:tr w:rsidR="0014357A" w14:paraId="49463E69" w14:textId="77777777" w:rsidTr="00D01893">
        <w:trPr>
          <w:cantSplit/>
        </w:trPr>
        <w:tc>
          <w:tcPr>
            <w:tcW w:w="2267" w:type="dxa"/>
            <w:shd w:val="clear" w:color="auto" w:fill="auto"/>
          </w:tcPr>
          <w:p w14:paraId="0618354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9C1C242" w14:textId="77777777" w:rsidR="0014357A" w:rsidRDefault="0014357A" w:rsidP="0014357A">
            <w:pPr>
              <w:pStyle w:val="tabletext"/>
              <w:rPr>
                <w:rStyle w:val="LineNumber"/>
              </w:rPr>
            </w:pPr>
            <w:r>
              <w:rPr>
                <w:rStyle w:val="LineNumber"/>
              </w:rPr>
              <w:t>00001 - 99999</w:t>
            </w:r>
          </w:p>
        </w:tc>
      </w:tr>
      <w:tr w:rsidR="0014357A" w14:paraId="36D57187" w14:textId="77777777" w:rsidTr="00D01893">
        <w:trPr>
          <w:cantSplit/>
        </w:trPr>
        <w:tc>
          <w:tcPr>
            <w:tcW w:w="2267" w:type="dxa"/>
            <w:shd w:val="clear" w:color="auto" w:fill="auto"/>
          </w:tcPr>
          <w:p w14:paraId="26D51338"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74F1359" w14:textId="77777777" w:rsidR="0014357A" w:rsidRDefault="0014357A" w:rsidP="0014357A">
            <w:pPr>
              <w:pStyle w:val="tabletext"/>
              <w:rPr>
                <w:rStyle w:val="LineNumber"/>
              </w:rPr>
            </w:pPr>
            <w:r>
              <w:rPr>
                <w:rStyle w:val="LineNumber"/>
              </w:rPr>
              <w:t>Calculated for events with Event end datetime.</w:t>
            </w:r>
          </w:p>
          <w:p w14:paraId="0FA62C87" w14:textId="77777777" w:rsidR="0014357A" w:rsidRDefault="0014357A" w:rsidP="0014357A">
            <w:pPr>
              <w:pStyle w:val="tabletext"/>
              <w:rPr>
                <w:rStyle w:val="LineNumber"/>
              </w:rPr>
            </w:pPr>
          </w:p>
          <w:p w14:paraId="7506FFCC" w14:textId="77777777" w:rsidR="0014357A" w:rsidRDefault="0014357A" w:rsidP="0014357A">
            <w:pPr>
              <w:pStyle w:val="tabletext"/>
              <w:rPr>
                <w:rStyle w:val="LineNumber"/>
              </w:rPr>
            </w:pPr>
            <w:r>
              <w:rPr>
                <w:rStyle w:val="LineNumber"/>
              </w:rPr>
              <w:t xml:space="preserve">Date portion of Event end datetime minus date portion of Event start datetime minus Event leave days. </w:t>
            </w:r>
          </w:p>
          <w:p w14:paraId="28901D43" w14:textId="77777777" w:rsidR="0014357A" w:rsidRDefault="0014357A" w:rsidP="0014357A">
            <w:pPr>
              <w:pStyle w:val="tabletext"/>
              <w:rPr>
                <w:rStyle w:val="LineNumber"/>
              </w:rPr>
            </w:pPr>
          </w:p>
          <w:p w14:paraId="3BBF5966" w14:textId="77777777" w:rsidR="0014357A" w:rsidRDefault="0014357A" w:rsidP="0014357A">
            <w:pPr>
              <w:pStyle w:val="tabletext"/>
              <w:rPr>
                <w:rStyle w:val="LineNumber"/>
              </w:rPr>
            </w:pPr>
            <w:r>
              <w:rPr>
                <w:rStyle w:val="LineNumber"/>
              </w:rPr>
              <w:t>Equates to midnights spent in hospital.</w:t>
            </w:r>
          </w:p>
        </w:tc>
      </w:tr>
      <w:tr w:rsidR="0014357A" w14:paraId="236BD9D7" w14:textId="77777777" w:rsidTr="00D01893">
        <w:trPr>
          <w:cantSplit/>
        </w:trPr>
        <w:tc>
          <w:tcPr>
            <w:tcW w:w="2267" w:type="dxa"/>
            <w:shd w:val="clear" w:color="auto" w:fill="auto"/>
          </w:tcPr>
          <w:p w14:paraId="357108DB"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C6D97F8" w14:textId="77777777" w:rsidR="0014357A" w:rsidRDefault="0014357A" w:rsidP="0014357A">
            <w:pPr>
              <w:pStyle w:val="tabletext"/>
              <w:rPr>
                <w:rStyle w:val="LineNumber"/>
              </w:rPr>
            </w:pPr>
          </w:p>
        </w:tc>
      </w:tr>
      <w:tr w:rsidR="0014357A" w14:paraId="602B008E" w14:textId="77777777" w:rsidTr="00D01893">
        <w:trPr>
          <w:cantSplit/>
        </w:trPr>
        <w:tc>
          <w:tcPr>
            <w:tcW w:w="2267" w:type="dxa"/>
            <w:shd w:val="clear" w:color="auto" w:fill="auto"/>
          </w:tcPr>
          <w:p w14:paraId="7B90D149"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DB9E8F5" w14:textId="77777777" w:rsidR="0014357A" w:rsidRDefault="0014357A" w:rsidP="0014357A">
            <w:pPr>
              <w:pStyle w:val="tabletext"/>
              <w:rPr>
                <w:rStyle w:val="LineNumber"/>
              </w:rPr>
            </w:pPr>
          </w:p>
        </w:tc>
      </w:tr>
      <w:tr w:rsidR="0014357A" w14:paraId="016CB0C3" w14:textId="77777777" w:rsidTr="00D01893">
        <w:trPr>
          <w:cantSplit/>
        </w:trPr>
        <w:tc>
          <w:tcPr>
            <w:tcW w:w="2267" w:type="dxa"/>
            <w:shd w:val="clear" w:color="auto" w:fill="auto"/>
          </w:tcPr>
          <w:p w14:paraId="6CC123AC"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8826064" w14:textId="77777777" w:rsidR="0014357A" w:rsidRDefault="0014357A" w:rsidP="0014357A">
            <w:pPr>
              <w:pStyle w:val="tabletext"/>
              <w:rPr>
                <w:rStyle w:val="LineNumber"/>
              </w:rPr>
            </w:pPr>
            <w:r>
              <w:rPr>
                <w:rStyle w:val="LineNumber"/>
              </w:rPr>
              <w:t>Event start datetime</w:t>
            </w:r>
          </w:p>
          <w:p w14:paraId="4CB8AD2D" w14:textId="77777777" w:rsidR="0014357A" w:rsidRDefault="0014357A" w:rsidP="0014357A">
            <w:pPr>
              <w:pStyle w:val="tabletext"/>
              <w:rPr>
                <w:rStyle w:val="LineNumber"/>
              </w:rPr>
            </w:pPr>
            <w:r>
              <w:rPr>
                <w:rStyle w:val="LineNumber"/>
              </w:rPr>
              <w:t>Event end datetime</w:t>
            </w:r>
          </w:p>
          <w:p w14:paraId="63D870CF" w14:textId="77777777" w:rsidR="0014357A" w:rsidRDefault="0014357A" w:rsidP="0014357A">
            <w:pPr>
              <w:pStyle w:val="tabletext"/>
              <w:rPr>
                <w:rStyle w:val="LineNumber"/>
              </w:rPr>
            </w:pPr>
            <w:r>
              <w:rPr>
                <w:rStyle w:val="LineNumber"/>
              </w:rPr>
              <w:t>Event leave days</w:t>
            </w:r>
          </w:p>
        </w:tc>
      </w:tr>
      <w:tr w:rsidR="0014357A" w14:paraId="566EDD81" w14:textId="77777777" w:rsidTr="00D01893">
        <w:trPr>
          <w:cantSplit/>
        </w:trPr>
        <w:tc>
          <w:tcPr>
            <w:tcW w:w="2267" w:type="dxa"/>
            <w:shd w:val="clear" w:color="auto" w:fill="auto"/>
          </w:tcPr>
          <w:p w14:paraId="41C5CA1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BE76086" w14:textId="77777777" w:rsidR="0014357A" w:rsidRDefault="0014357A" w:rsidP="0014357A">
            <w:pPr>
              <w:pStyle w:val="tabletext"/>
              <w:rPr>
                <w:rStyle w:val="LineNumber"/>
              </w:rPr>
            </w:pPr>
          </w:p>
        </w:tc>
      </w:tr>
      <w:tr w:rsidR="0014357A" w14:paraId="1EECD4D4" w14:textId="77777777" w:rsidTr="00D01893">
        <w:trPr>
          <w:cantSplit/>
        </w:trPr>
        <w:tc>
          <w:tcPr>
            <w:tcW w:w="2267" w:type="dxa"/>
            <w:shd w:val="clear" w:color="auto" w:fill="auto"/>
          </w:tcPr>
          <w:p w14:paraId="76347C1F"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68A9E6E" w14:textId="77777777" w:rsidR="0014357A" w:rsidRDefault="0014357A" w:rsidP="0014357A">
            <w:pPr>
              <w:pStyle w:val="tabletext"/>
              <w:rPr>
                <w:rStyle w:val="LineNumber"/>
              </w:rPr>
            </w:pPr>
          </w:p>
        </w:tc>
      </w:tr>
    </w:tbl>
    <w:p w14:paraId="7EAD8DF2" w14:textId="77777777" w:rsidR="0014357A" w:rsidRDefault="0014357A" w:rsidP="0014357A">
      <w:pPr>
        <w:rPr>
          <w:rStyle w:val="LineNumber"/>
        </w:rPr>
      </w:pPr>
    </w:p>
    <w:p w14:paraId="632B814F"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55C2D">
        <w:instrText>Location code</w:instrText>
      </w:r>
      <w:r>
        <w:instrText xml:space="preserve">" </w:instrText>
      </w:r>
      <w:r>
        <w:rPr>
          <w:rStyle w:val="LineNumber"/>
        </w:rPr>
        <w:fldChar w:fldCharType="end"/>
      </w:r>
      <w:bookmarkStart w:id="103" w:name="_Toc10727721"/>
      <w:r>
        <w:rPr>
          <w:rStyle w:val="LineNumber"/>
        </w:rPr>
        <w:t>Location code</w:t>
      </w:r>
      <w:bookmarkEnd w:id="103"/>
    </w:p>
    <w:tbl>
      <w:tblPr>
        <w:tblW w:w="0" w:type="auto"/>
        <w:tblCellMar>
          <w:bottom w:w="170" w:type="dxa"/>
        </w:tblCellMar>
        <w:tblLook w:val="04A0" w:firstRow="1" w:lastRow="0" w:firstColumn="1" w:lastColumn="0" w:noHBand="0" w:noVBand="1"/>
      </w:tblPr>
      <w:tblGrid>
        <w:gridCol w:w="2267"/>
        <w:gridCol w:w="5952"/>
      </w:tblGrid>
      <w:tr w:rsidR="0014357A" w14:paraId="6E78126E" w14:textId="77777777" w:rsidTr="00D01893">
        <w:trPr>
          <w:cantSplit/>
        </w:trPr>
        <w:tc>
          <w:tcPr>
            <w:tcW w:w="2267" w:type="dxa"/>
            <w:shd w:val="clear" w:color="auto" w:fill="auto"/>
          </w:tcPr>
          <w:p w14:paraId="170CB26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D24F92D" w14:textId="77777777" w:rsidR="0014357A" w:rsidRDefault="0014357A" w:rsidP="0014357A">
            <w:pPr>
              <w:pStyle w:val="tabletext"/>
              <w:rPr>
                <w:rStyle w:val="LineNumber"/>
              </w:rPr>
            </w:pPr>
            <w:r>
              <w:rPr>
                <w:rStyle w:val="LineNumber"/>
              </w:rPr>
              <w:t>Birth location</w:t>
            </w:r>
          </w:p>
        </w:tc>
      </w:tr>
      <w:tr w:rsidR="0014357A" w14:paraId="4E40EBBB" w14:textId="77777777" w:rsidTr="00D01893">
        <w:trPr>
          <w:cantSplit/>
        </w:trPr>
        <w:tc>
          <w:tcPr>
            <w:tcW w:w="2267" w:type="dxa"/>
            <w:shd w:val="clear" w:color="auto" w:fill="auto"/>
          </w:tcPr>
          <w:p w14:paraId="0F67F30F"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1E44BE9" w14:textId="77777777" w:rsidR="0014357A" w:rsidRDefault="0014357A" w:rsidP="0014357A">
            <w:pPr>
              <w:pStyle w:val="tabletext"/>
              <w:rPr>
                <w:rStyle w:val="LineNumber"/>
              </w:rPr>
            </w:pPr>
            <w:r>
              <w:rPr>
                <w:rStyle w:val="LineNumber"/>
              </w:rPr>
              <w:t>location_code</w:t>
            </w:r>
          </w:p>
        </w:tc>
      </w:tr>
      <w:tr w:rsidR="0014357A" w14:paraId="41DFDCBF" w14:textId="77777777" w:rsidTr="00D01893">
        <w:trPr>
          <w:cantSplit/>
        </w:trPr>
        <w:tc>
          <w:tcPr>
            <w:tcW w:w="2267" w:type="dxa"/>
            <w:shd w:val="clear" w:color="auto" w:fill="auto"/>
          </w:tcPr>
          <w:p w14:paraId="2BA046B7"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EC5B5E5" w14:textId="77777777" w:rsidR="0014357A" w:rsidRDefault="0014357A" w:rsidP="0014357A">
            <w:pPr>
              <w:pStyle w:val="tabletext"/>
              <w:rPr>
                <w:rStyle w:val="LineNumber"/>
              </w:rPr>
            </w:pPr>
            <w:r>
              <w:rPr>
                <w:rStyle w:val="LineNumber"/>
              </w:rPr>
              <w:t>fact_nmd_health_event</w:t>
            </w:r>
          </w:p>
        </w:tc>
      </w:tr>
      <w:tr w:rsidR="0014357A" w14:paraId="59BB2E64" w14:textId="77777777" w:rsidTr="00D01893">
        <w:trPr>
          <w:cantSplit/>
        </w:trPr>
        <w:tc>
          <w:tcPr>
            <w:tcW w:w="2267" w:type="dxa"/>
            <w:shd w:val="clear" w:color="auto" w:fill="auto"/>
          </w:tcPr>
          <w:p w14:paraId="44245AF6"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1C26576" w14:textId="77777777" w:rsidR="0014357A" w:rsidRDefault="0014357A" w:rsidP="0014357A">
            <w:pPr>
              <w:pStyle w:val="tabletext"/>
              <w:rPr>
                <w:rStyle w:val="LineNumber"/>
              </w:rPr>
            </w:pPr>
            <w:r>
              <w:rPr>
                <w:rStyle w:val="LineNumber"/>
              </w:rPr>
              <w:t>integer</w:t>
            </w:r>
          </w:p>
        </w:tc>
      </w:tr>
      <w:tr w:rsidR="0014357A" w14:paraId="761675AA" w14:textId="77777777" w:rsidTr="00D01893">
        <w:trPr>
          <w:cantSplit/>
        </w:trPr>
        <w:tc>
          <w:tcPr>
            <w:tcW w:w="2267" w:type="dxa"/>
            <w:shd w:val="clear" w:color="auto" w:fill="auto"/>
          </w:tcPr>
          <w:p w14:paraId="7CEF99F3"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EF20780" w14:textId="77777777" w:rsidR="0014357A" w:rsidRDefault="0014357A" w:rsidP="0014357A">
            <w:pPr>
              <w:pStyle w:val="tabletext"/>
              <w:rPr>
                <w:rStyle w:val="LineNumber"/>
              </w:rPr>
            </w:pPr>
            <w:r>
              <w:rPr>
                <w:rStyle w:val="LineNumber"/>
              </w:rPr>
              <w:t>Birth location code, Birth/death location code</w:t>
            </w:r>
          </w:p>
        </w:tc>
      </w:tr>
      <w:tr w:rsidR="0014357A" w14:paraId="3268C3BF" w14:textId="77777777" w:rsidTr="00D01893">
        <w:trPr>
          <w:cantSplit/>
        </w:trPr>
        <w:tc>
          <w:tcPr>
            <w:tcW w:w="2267" w:type="dxa"/>
            <w:shd w:val="clear" w:color="auto" w:fill="auto"/>
          </w:tcPr>
          <w:p w14:paraId="56ACF57D"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452AAA1" w14:textId="77777777" w:rsidR="0014357A" w:rsidRDefault="0014357A" w:rsidP="0014357A">
            <w:pPr>
              <w:pStyle w:val="tabletext"/>
              <w:rPr>
                <w:rStyle w:val="LineNumber"/>
              </w:rPr>
            </w:pPr>
            <w:r>
              <w:rPr>
                <w:rStyle w:val="LineNumber"/>
              </w:rPr>
              <w:t>Birth event.</w:t>
            </w:r>
          </w:p>
        </w:tc>
      </w:tr>
      <w:tr w:rsidR="0014357A" w14:paraId="15198D51" w14:textId="77777777" w:rsidTr="00D01893">
        <w:trPr>
          <w:cantSplit/>
        </w:trPr>
        <w:tc>
          <w:tcPr>
            <w:tcW w:w="2267" w:type="dxa"/>
            <w:shd w:val="clear" w:color="auto" w:fill="auto"/>
          </w:tcPr>
          <w:p w14:paraId="782A4762"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9016202" w14:textId="77777777" w:rsidR="0014357A" w:rsidRDefault="0014357A" w:rsidP="0014357A">
            <w:pPr>
              <w:pStyle w:val="tabletext"/>
              <w:rPr>
                <w:rStyle w:val="LineNumber"/>
              </w:rPr>
            </w:pPr>
          </w:p>
        </w:tc>
      </w:tr>
      <w:tr w:rsidR="0014357A" w14:paraId="11BBFBBE" w14:textId="77777777" w:rsidTr="00D01893">
        <w:trPr>
          <w:cantSplit/>
        </w:trPr>
        <w:tc>
          <w:tcPr>
            <w:tcW w:w="2267" w:type="dxa"/>
            <w:shd w:val="clear" w:color="auto" w:fill="auto"/>
          </w:tcPr>
          <w:p w14:paraId="104F24C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743DE82" w14:textId="77777777" w:rsidR="0014357A" w:rsidRDefault="0014357A" w:rsidP="0014357A">
            <w:pPr>
              <w:pStyle w:val="tabletext"/>
              <w:rPr>
                <w:rStyle w:val="LineNumber"/>
              </w:rPr>
            </w:pPr>
          </w:p>
        </w:tc>
      </w:tr>
      <w:tr w:rsidR="0014357A" w14:paraId="63B03CE8" w14:textId="77777777" w:rsidTr="00D01893">
        <w:trPr>
          <w:cantSplit/>
        </w:trPr>
        <w:tc>
          <w:tcPr>
            <w:tcW w:w="2267" w:type="dxa"/>
            <w:shd w:val="clear" w:color="auto" w:fill="auto"/>
          </w:tcPr>
          <w:p w14:paraId="73B56BA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1F0F33E" w14:textId="77777777" w:rsidR="0014357A" w:rsidRDefault="0014357A" w:rsidP="0014357A">
            <w:pPr>
              <w:pStyle w:val="tabletext"/>
              <w:rPr>
                <w:rStyle w:val="LineNumber"/>
              </w:rPr>
            </w:pPr>
          </w:p>
        </w:tc>
      </w:tr>
      <w:tr w:rsidR="0014357A" w14:paraId="48B4BA14" w14:textId="77777777" w:rsidTr="00D01893">
        <w:trPr>
          <w:cantSplit/>
        </w:trPr>
        <w:tc>
          <w:tcPr>
            <w:tcW w:w="2267" w:type="dxa"/>
            <w:shd w:val="clear" w:color="auto" w:fill="auto"/>
          </w:tcPr>
          <w:p w14:paraId="7B1D70A3"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3770DAF" w14:textId="77777777" w:rsidR="0014357A" w:rsidRDefault="0014357A" w:rsidP="0014357A">
            <w:pPr>
              <w:pStyle w:val="tabletext"/>
              <w:rPr>
                <w:rStyle w:val="LineNumber"/>
              </w:rPr>
            </w:pPr>
            <w:r>
              <w:rPr>
                <w:rStyle w:val="LineNumber"/>
              </w:rPr>
              <w:t>Mandatory for birth events. Must not be supplied for other event types.</w:t>
            </w:r>
          </w:p>
          <w:p w14:paraId="7954BEC6" w14:textId="77777777" w:rsidR="0014357A" w:rsidRDefault="0014357A" w:rsidP="0014357A">
            <w:pPr>
              <w:pStyle w:val="tabletext"/>
              <w:rPr>
                <w:rStyle w:val="LineNumber"/>
              </w:rPr>
            </w:pPr>
          </w:p>
          <w:p w14:paraId="4327A7B8" w14:textId="77777777" w:rsidR="0014357A" w:rsidRDefault="0014357A" w:rsidP="0014357A">
            <w:pPr>
              <w:pStyle w:val="tabletext"/>
              <w:rPr>
                <w:rStyle w:val="LineNumber"/>
              </w:rPr>
            </w:pPr>
            <w:r>
              <w:rPr>
                <w:rStyle w:val="LineNumber"/>
              </w:rPr>
              <w:t>Must be a valid code in the Location code table.</w:t>
            </w:r>
          </w:p>
          <w:p w14:paraId="635A05FF" w14:textId="77777777" w:rsidR="0014357A" w:rsidRDefault="0014357A" w:rsidP="0014357A">
            <w:pPr>
              <w:pStyle w:val="tabletext"/>
              <w:rPr>
                <w:rStyle w:val="LineNumber"/>
              </w:rPr>
            </w:pPr>
          </w:p>
          <w:p w14:paraId="0FA504C5" w14:textId="77777777" w:rsidR="0014357A" w:rsidRDefault="0014357A" w:rsidP="0014357A">
            <w:pPr>
              <w:pStyle w:val="tabletext"/>
              <w:rPr>
                <w:rStyle w:val="LineNumber"/>
              </w:rPr>
            </w:pPr>
            <w:r>
              <w:rPr>
                <w:rStyle w:val="LineNumber"/>
              </w:rPr>
              <w:t>Must match the Facility type code on the Facility table.</w:t>
            </w:r>
          </w:p>
        </w:tc>
      </w:tr>
      <w:tr w:rsidR="0014357A" w14:paraId="4AD4B819" w14:textId="77777777" w:rsidTr="00D01893">
        <w:trPr>
          <w:cantSplit/>
        </w:trPr>
        <w:tc>
          <w:tcPr>
            <w:tcW w:w="2267" w:type="dxa"/>
            <w:shd w:val="clear" w:color="auto" w:fill="auto"/>
          </w:tcPr>
          <w:p w14:paraId="58537A2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582827D" w14:textId="77777777" w:rsidR="0014357A" w:rsidRDefault="0014357A" w:rsidP="0014357A">
            <w:pPr>
              <w:pStyle w:val="tabletext"/>
              <w:rPr>
                <w:rStyle w:val="LineNumber"/>
              </w:rPr>
            </w:pPr>
          </w:p>
        </w:tc>
      </w:tr>
      <w:tr w:rsidR="0014357A" w14:paraId="5F504D00" w14:textId="77777777" w:rsidTr="00D01893">
        <w:trPr>
          <w:cantSplit/>
        </w:trPr>
        <w:tc>
          <w:tcPr>
            <w:tcW w:w="2267" w:type="dxa"/>
            <w:shd w:val="clear" w:color="auto" w:fill="auto"/>
          </w:tcPr>
          <w:p w14:paraId="5DA763E2"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79AFB5E8" w14:textId="77777777" w:rsidR="0014357A" w:rsidRDefault="0014357A" w:rsidP="0014357A">
            <w:pPr>
              <w:pStyle w:val="tabletext"/>
              <w:rPr>
                <w:rStyle w:val="LineNumber"/>
              </w:rPr>
            </w:pPr>
            <w:r>
              <w:rPr>
                <w:rStyle w:val="LineNumber"/>
              </w:rPr>
              <w:t>Facility code</w:t>
            </w:r>
          </w:p>
          <w:p w14:paraId="64E27932" w14:textId="77777777" w:rsidR="0014357A" w:rsidRDefault="0014357A" w:rsidP="0014357A">
            <w:pPr>
              <w:pStyle w:val="tabletext"/>
              <w:rPr>
                <w:rStyle w:val="LineNumber"/>
              </w:rPr>
            </w:pPr>
            <w:r>
              <w:rPr>
                <w:rStyle w:val="LineNumber"/>
              </w:rPr>
              <w:t>Facility type</w:t>
            </w:r>
          </w:p>
        </w:tc>
      </w:tr>
      <w:tr w:rsidR="0014357A" w14:paraId="72BA849E" w14:textId="77777777" w:rsidTr="00D01893">
        <w:trPr>
          <w:cantSplit/>
        </w:trPr>
        <w:tc>
          <w:tcPr>
            <w:tcW w:w="2267" w:type="dxa"/>
            <w:shd w:val="clear" w:color="auto" w:fill="auto"/>
          </w:tcPr>
          <w:p w14:paraId="26A6F109"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D79BFA8" w14:textId="77777777" w:rsidR="0014357A" w:rsidRDefault="0014357A" w:rsidP="0014357A">
            <w:pPr>
              <w:pStyle w:val="tabletext"/>
              <w:rPr>
                <w:rStyle w:val="LineNumber"/>
              </w:rPr>
            </w:pPr>
          </w:p>
        </w:tc>
      </w:tr>
      <w:tr w:rsidR="0014357A" w14:paraId="06C33D4B" w14:textId="77777777" w:rsidTr="00D01893">
        <w:trPr>
          <w:cantSplit/>
        </w:trPr>
        <w:tc>
          <w:tcPr>
            <w:tcW w:w="2267" w:type="dxa"/>
            <w:shd w:val="clear" w:color="auto" w:fill="auto"/>
          </w:tcPr>
          <w:p w14:paraId="787E9383"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AEDFB02" w14:textId="77777777" w:rsidR="0014357A" w:rsidRDefault="0014357A" w:rsidP="0014357A">
            <w:pPr>
              <w:pStyle w:val="tabletext"/>
              <w:rPr>
                <w:rStyle w:val="LineNumber"/>
              </w:rPr>
            </w:pPr>
            <w:r>
              <w:rPr>
                <w:rStyle w:val="LineNumber"/>
              </w:rPr>
              <w:t>Ministry of Health</w:t>
            </w:r>
          </w:p>
        </w:tc>
      </w:tr>
    </w:tbl>
    <w:p w14:paraId="0B131741" w14:textId="77777777" w:rsidR="0014357A" w:rsidRDefault="0014357A" w:rsidP="0014357A">
      <w:pPr>
        <w:rPr>
          <w:rStyle w:val="LineNumber"/>
        </w:rPr>
      </w:pPr>
    </w:p>
    <w:p w14:paraId="766FC42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1247E">
        <w:instrText>Major diagnostic category (MDC) code</w:instrText>
      </w:r>
      <w:r>
        <w:instrText xml:space="preserve">" </w:instrText>
      </w:r>
      <w:r>
        <w:rPr>
          <w:rStyle w:val="LineNumber"/>
        </w:rPr>
        <w:fldChar w:fldCharType="end"/>
      </w:r>
      <w:bookmarkStart w:id="104" w:name="_Toc10727722"/>
      <w:r>
        <w:rPr>
          <w:rStyle w:val="LineNumber"/>
        </w:rPr>
        <w:t>Major diagnostic category (MDC) code</w:t>
      </w:r>
      <w:bookmarkEnd w:id="104"/>
    </w:p>
    <w:tbl>
      <w:tblPr>
        <w:tblW w:w="0" w:type="auto"/>
        <w:tblCellMar>
          <w:bottom w:w="170" w:type="dxa"/>
        </w:tblCellMar>
        <w:tblLook w:val="04A0" w:firstRow="1" w:lastRow="0" w:firstColumn="1" w:lastColumn="0" w:noHBand="0" w:noVBand="1"/>
      </w:tblPr>
      <w:tblGrid>
        <w:gridCol w:w="2267"/>
        <w:gridCol w:w="5952"/>
      </w:tblGrid>
      <w:tr w:rsidR="0014357A" w14:paraId="6B29FA8E" w14:textId="77777777" w:rsidTr="00D01893">
        <w:trPr>
          <w:cantSplit/>
        </w:trPr>
        <w:tc>
          <w:tcPr>
            <w:tcW w:w="2267" w:type="dxa"/>
            <w:shd w:val="clear" w:color="auto" w:fill="auto"/>
          </w:tcPr>
          <w:p w14:paraId="38C4ADBD"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C49ED85" w14:textId="77777777" w:rsidR="0014357A" w:rsidRDefault="0014357A" w:rsidP="0014357A">
            <w:pPr>
              <w:pStyle w:val="tabletext"/>
              <w:rPr>
                <w:rStyle w:val="LineNumber"/>
              </w:rPr>
            </w:pPr>
            <w:r>
              <w:rPr>
                <w:rStyle w:val="LineNumber"/>
              </w:rPr>
              <w:t>The Major Diagnostic Category (MDC) is a category generally based on a medical classification that is associated with a particular medical speciality. MDCs are assigned by the DRG grouper program.</w:t>
            </w:r>
          </w:p>
        </w:tc>
      </w:tr>
      <w:tr w:rsidR="0014357A" w14:paraId="547BC9C5" w14:textId="77777777" w:rsidTr="00D01893">
        <w:trPr>
          <w:cantSplit/>
        </w:trPr>
        <w:tc>
          <w:tcPr>
            <w:tcW w:w="2267" w:type="dxa"/>
            <w:shd w:val="clear" w:color="auto" w:fill="auto"/>
          </w:tcPr>
          <w:p w14:paraId="447E0183"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10CD608" w14:textId="77777777" w:rsidR="0014357A" w:rsidRDefault="0014357A" w:rsidP="0014357A">
            <w:pPr>
              <w:pStyle w:val="tabletext"/>
              <w:rPr>
                <w:rStyle w:val="LineNumber"/>
              </w:rPr>
            </w:pPr>
            <w:r>
              <w:rPr>
                <w:rStyle w:val="LineNumber"/>
              </w:rPr>
              <w:t>mdc_code</w:t>
            </w:r>
          </w:p>
        </w:tc>
      </w:tr>
      <w:tr w:rsidR="0014357A" w14:paraId="178A56B3" w14:textId="77777777" w:rsidTr="00D01893">
        <w:trPr>
          <w:cantSplit/>
        </w:trPr>
        <w:tc>
          <w:tcPr>
            <w:tcW w:w="2267" w:type="dxa"/>
            <w:shd w:val="clear" w:color="auto" w:fill="auto"/>
          </w:tcPr>
          <w:p w14:paraId="2BF874BE"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5A35F42" w14:textId="77777777" w:rsidR="0014357A" w:rsidRDefault="0014357A" w:rsidP="0014357A">
            <w:pPr>
              <w:pStyle w:val="tabletext"/>
              <w:rPr>
                <w:rStyle w:val="LineNumber"/>
              </w:rPr>
            </w:pPr>
            <w:r>
              <w:rPr>
                <w:rStyle w:val="LineNumber"/>
              </w:rPr>
              <w:t>fact_nmd_health_event</w:t>
            </w:r>
          </w:p>
        </w:tc>
      </w:tr>
      <w:tr w:rsidR="0014357A" w14:paraId="3818ACC8" w14:textId="77777777" w:rsidTr="00D01893">
        <w:trPr>
          <w:cantSplit/>
        </w:trPr>
        <w:tc>
          <w:tcPr>
            <w:tcW w:w="2267" w:type="dxa"/>
            <w:shd w:val="clear" w:color="auto" w:fill="auto"/>
          </w:tcPr>
          <w:p w14:paraId="312CBDE9"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C7E65EB" w14:textId="77777777" w:rsidR="0014357A" w:rsidRDefault="0014357A" w:rsidP="0014357A">
            <w:pPr>
              <w:pStyle w:val="tabletext"/>
              <w:rPr>
                <w:rStyle w:val="LineNumber"/>
              </w:rPr>
            </w:pPr>
            <w:r>
              <w:rPr>
                <w:rStyle w:val="LineNumber"/>
              </w:rPr>
              <w:t>varchar2(2)</w:t>
            </w:r>
          </w:p>
        </w:tc>
      </w:tr>
      <w:tr w:rsidR="0014357A" w14:paraId="31A39CAA" w14:textId="77777777" w:rsidTr="00D01893">
        <w:trPr>
          <w:cantSplit/>
        </w:trPr>
        <w:tc>
          <w:tcPr>
            <w:tcW w:w="2267" w:type="dxa"/>
            <w:shd w:val="clear" w:color="auto" w:fill="auto"/>
          </w:tcPr>
          <w:p w14:paraId="25A94847"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A469A8A" w14:textId="77777777" w:rsidR="0014357A" w:rsidRDefault="0014357A" w:rsidP="0014357A">
            <w:pPr>
              <w:pStyle w:val="tabletext"/>
              <w:rPr>
                <w:rStyle w:val="LineNumber"/>
              </w:rPr>
            </w:pPr>
          </w:p>
        </w:tc>
      </w:tr>
      <w:tr w:rsidR="0014357A" w14:paraId="30E93358" w14:textId="77777777" w:rsidTr="00D01893">
        <w:trPr>
          <w:cantSplit/>
        </w:trPr>
        <w:tc>
          <w:tcPr>
            <w:tcW w:w="2267" w:type="dxa"/>
            <w:shd w:val="clear" w:color="auto" w:fill="auto"/>
          </w:tcPr>
          <w:p w14:paraId="6CBDFB40"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F5CA9C1" w14:textId="77777777" w:rsidR="0014357A" w:rsidRDefault="0014357A" w:rsidP="0014357A">
            <w:pPr>
              <w:pStyle w:val="tabletext"/>
              <w:rPr>
                <w:rStyle w:val="LineNumber"/>
              </w:rPr>
            </w:pPr>
          </w:p>
        </w:tc>
      </w:tr>
      <w:tr w:rsidR="0014357A" w14:paraId="3CC8C927" w14:textId="77777777" w:rsidTr="00D01893">
        <w:trPr>
          <w:cantSplit/>
        </w:trPr>
        <w:tc>
          <w:tcPr>
            <w:tcW w:w="2267" w:type="dxa"/>
            <w:shd w:val="clear" w:color="auto" w:fill="auto"/>
          </w:tcPr>
          <w:p w14:paraId="7D6395D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7077BE34" w14:textId="77777777" w:rsidR="0014357A" w:rsidRDefault="0014357A" w:rsidP="0014357A">
            <w:pPr>
              <w:pStyle w:val="tabletext"/>
              <w:rPr>
                <w:rStyle w:val="LineNumber"/>
              </w:rPr>
            </w:pPr>
            <w:r>
              <w:rPr>
                <w:rStyle w:val="LineNumber"/>
              </w:rPr>
              <w:t>NN</w:t>
            </w:r>
          </w:p>
        </w:tc>
      </w:tr>
      <w:tr w:rsidR="0014357A" w14:paraId="70E94577" w14:textId="77777777" w:rsidTr="00D01893">
        <w:trPr>
          <w:cantSplit/>
        </w:trPr>
        <w:tc>
          <w:tcPr>
            <w:tcW w:w="2267" w:type="dxa"/>
            <w:shd w:val="clear" w:color="auto" w:fill="auto"/>
          </w:tcPr>
          <w:p w14:paraId="7DD9A52C"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1A2782E" w14:textId="77777777" w:rsidR="0014357A" w:rsidRDefault="0014357A" w:rsidP="0014357A">
            <w:pPr>
              <w:pStyle w:val="tabletext"/>
              <w:rPr>
                <w:rStyle w:val="LineNumber"/>
              </w:rPr>
            </w:pPr>
            <w:r>
              <w:rPr>
                <w:rStyle w:val="LineNumber"/>
              </w:rPr>
              <w:t>See the MDC code table on the Ministry of Health web site at http://www.health.govt.nz/nz-health-statistics/data-references/code-tables/common-code-tables. For further information or a printed copy of the code table, contact Analytical Services.</w:t>
            </w:r>
          </w:p>
        </w:tc>
      </w:tr>
      <w:tr w:rsidR="0014357A" w14:paraId="589F65DD" w14:textId="77777777" w:rsidTr="00D01893">
        <w:trPr>
          <w:cantSplit/>
        </w:trPr>
        <w:tc>
          <w:tcPr>
            <w:tcW w:w="2267" w:type="dxa"/>
            <w:shd w:val="clear" w:color="auto" w:fill="auto"/>
          </w:tcPr>
          <w:p w14:paraId="401ACE62"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F6C4BA8" w14:textId="77777777" w:rsidR="0014357A" w:rsidRDefault="0014357A" w:rsidP="0014357A">
            <w:pPr>
              <w:pStyle w:val="tabletext"/>
              <w:rPr>
                <w:rStyle w:val="LineNumber"/>
              </w:rPr>
            </w:pPr>
          </w:p>
        </w:tc>
      </w:tr>
      <w:tr w:rsidR="0014357A" w14:paraId="0AF6978A" w14:textId="77777777" w:rsidTr="00D01893">
        <w:trPr>
          <w:cantSplit/>
        </w:trPr>
        <w:tc>
          <w:tcPr>
            <w:tcW w:w="2267" w:type="dxa"/>
            <w:shd w:val="clear" w:color="auto" w:fill="auto"/>
          </w:tcPr>
          <w:p w14:paraId="7613B67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D4BAB46" w14:textId="77777777" w:rsidR="0014357A" w:rsidRDefault="0014357A" w:rsidP="0014357A">
            <w:pPr>
              <w:pStyle w:val="tabletext"/>
              <w:rPr>
                <w:rStyle w:val="LineNumber"/>
              </w:rPr>
            </w:pPr>
          </w:p>
        </w:tc>
      </w:tr>
      <w:tr w:rsidR="0014357A" w14:paraId="76E3F6DD" w14:textId="77777777" w:rsidTr="00D01893">
        <w:trPr>
          <w:cantSplit/>
        </w:trPr>
        <w:tc>
          <w:tcPr>
            <w:tcW w:w="2267" w:type="dxa"/>
            <w:shd w:val="clear" w:color="auto" w:fill="auto"/>
          </w:tcPr>
          <w:p w14:paraId="31204D6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F45E160" w14:textId="77777777" w:rsidR="0014357A" w:rsidRDefault="0014357A" w:rsidP="0014357A">
            <w:pPr>
              <w:pStyle w:val="tabletext"/>
              <w:rPr>
                <w:rStyle w:val="LineNumber"/>
              </w:rPr>
            </w:pPr>
          </w:p>
        </w:tc>
      </w:tr>
      <w:tr w:rsidR="0014357A" w14:paraId="4C00AFFB" w14:textId="77777777" w:rsidTr="00D01893">
        <w:trPr>
          <w:cantSplit/>
        </w:trPr>
        <w:tc>
          <w:tcPr>
            <w:tcW w:w="2267" w:type="dxa"/>
            <w:shd w:val="clear" w:color="auto" w:fill="auto"/>
          </w:tcPr>
          <w:p w14:paraId="22827812"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24500B7" w14:textId="77777777" w:rsidR="0014357A" w:rsidRDefault="0014357A" w:rsidP="0014357A">
            <w:pPr>
              <w:pStyle w:val="tabletext"/>
              <w:rPr>
                <w:rStyle w:val="LineNumber"/>
              </w:rPr>
            </w:pPr>
            <w:r>
              <w:rPr>
                <w:rStyle w:val="LineNumber"/>
              </w:rPr>
              <w:t>MDC type</w:t>
            </w:r>
          </w:p>
          <w:p w14:paraId="2C392C79" w14:textId="77777777" w:rsidR="0014357A" w:rsidRDefault="0014357A" w:rsidP="0014357A">
            <w:pPr>
              <w:pStyle w:val="tabletext"/>
              <w:rPr>
                <w:rStyle w:val="LineNumber"/>
              </w:rPr>
            </w:pPr>
            <w:r>
              <w:rPr>
                <w:rStyle w:val="LineNumber"/>
              </w:rPr>
              <w:t>DRG codes</w:t>
            </w:r>
          </w:p>
          <w:p w14:paraId="286BD615" w14:textId="77777777" w:rsidR="0014357A" w:rsidRDefault="0014357A" w:rsidP="0014357A">
            <w:pPr>
              <w:pStyle w:val="tabletext"/>
              <w:rPr>
                <w:rStyle w:val="LineNumber"/>
              </w:rPr>
            </w:pPr>
            <w:r>
              <w:rPr>
                <w:rStyle w:val="LineNumber"/>
              </w:rPr>
              <w:t>DRG grouper type</w:t>
            </w:r>
          </w:p>
        </w:tc>
      </w:tr>
      <w:tr w:rsidR="0014357A" w14:paraId="5E764A72" w14:textId="77777777" w:rsidTr="00D01893">
        <w:trPr>
          <w:cantSplit/>
        </w:trPr>
        <w:tc>
          <w:tcPr>
            <w:tcW w:w="2267" w:type="dxa"/>
            <w:shd w:val="clear" w:color="auto" w:fill="auto"/>
          </w:tcPr>
          <w:p w14:paraId="516C0D8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95073C6" w14:textId="77777777" w:rsidR="0014357A" w:rsidRDefault="0014357A" w:rsidP="0014357A">
            <w:pPr>
              <w:pStyle w:val="tabletext"/>
              <w:rPr>
                <w:rStyle w:val="LineNumber"/>
              </w:rPr>
            </w:pPr>
            <w:r>
              <w:rPr>
                <w:rStyle w:val="LineNumber"/>
              </w:rPr>
              <w:t>AR_DRG Definitions Manual</w:t>
            </w:r>
          </w:p>
        </w:tc>
      </w:tr>
      <w:tr w:rsidR="0014357A" w14:paraId="3697ED50" w14:textId="77777777" w:rsidTr="00D01893">
        <w:trPr>
          <w:cantSplit/>
        </w:trPr>
        <w:tc>
          <w:tcPr>
            <w:tcW w:w="2267" w:type="dxa"/>
            <w:shd w:val="clear" w:color="auto" w:fill="auto"/>
          </w:tcPr>
          <w:p w14:paraId="7B12D73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CD871F1" w14:textId="77777777" w:rsidR="0014357A" w:rsidRDefault="0014357A" w:rsidP="0014357A">
            <w:pPr>
              <w:pStyle w:val="tabletext"/>
              <w:rPr>
                <w:rStyle w:val="LineNumber"/>
              </w:rPr>
            </w:pPr>
          </w:p>
        </w:tc>
      </w:tr>
    </w:tbl>
    <w:p w14:paraId="7D77E9D4" w14:textId="77777777" w:rsidR="0014357A" w:rsidRDefault="0014357A" w:rsidP="0014357A">
      <w:pPr>
        <w:rPr>
          <w:rStyle w:val="LineNumber"/>
        </w:rPr>
      </w:pPr>
    </w:p>
    <w:p w14:paraId="7C526D10"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614A0">
        <w:instrText>Major diagnostic category (MDC) type</w:instrText>
      </w:r>
      <w:r>
        <w:instrText xml:space="preserve">" </w:instrText>
      </w:r>
      <w:r>
        <w:rPr>
          <w:rStyle w:val="LineNumber"/>
        </w:rPr>
        <w:fldChar w:fldCharType="end"/>
      </w:r>
      <w:bookmarkStart w:id="105" w:name="_Toc10727723"/>
      <w:r>
        <w:rPr>
          <w:rStyle w:val="LineNumber"/>
        </w:rPr>
        <w:t>Major diagnostic category (MDC) type</w:t>
      </w:r>
      <w:bookmarkEnd w:id="105"/>
    </w:p>
    <w:tbl>
      <w:tblPr>
        <w:tblW w:w="0" w:type="auto"/>
        <w:tblCellMar>
          <w:bottom w:w="170" w:type="dxa"/>
        </w:tblCellMar>
        <w:tblLook w:val="04A0" w:firstRow="1" w:lastRow="0" w:firstColumn="1" w:lastColumn="0" w:noHBand="0" w:noVBand="1"/>
      </w:tblPr>
      <w:tblGrid>
        <w:gridCol w:w="2267"/>
        <w:gridCol w:w="5952"/>
      </w:tblGrid>
      <w:tr w:rsidR="0014357A" w14:paraId="3E8A4029" w14:textId="77777777" w:rsidTr="00D01893">
        <w:trPr>
          <w:cantSplit/>
        </w:trPr>
        <w:tc>
          <w:tcPr>
            <w:tcW w:w="2267" w:type="dxa"/>
            <w:shd w:val="clear" w:color="auto" w:fill="auto"/>
          </w:tcPr>
          <w:p w14:paraId="012EF32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133E2A3" w14:textId="77777777" w:rsidR="0014357A" w:rsidRDefault="0014357A" w:rsidP="0014357A">
            <w:pPr>
              <w:pStyle w:val="tabletext"/>
              <w:rPr>
                <w:rStyle w:val="LineNumber"/>
              </w:rPr>
            </w:pPr>
            <w:r>
              <w:rPr>
                <w:rStyle w:val="LineNumber"/>
              </w:rPr>
              <w:t xml:space="preserve">A code denoting </w:t>
            </w:r>
            <w:r w:rsidR="001D7825">
              <w:rPr>
                <w:rStyle w:val="LineNumber"/>
              </w:rPr>
              <w:t>which version</w:t>
            </w:r>
            <w:r>
              <w:rPr>
                <w:rStyle w:val="LineNumber"/>
              </w:rPr>
              <w:t xml:space="preserve"> of a grouper a Major Diagnostic Category (MDC) code belongs to.</w:t>
            </w:r>
          </w:p>
        </w:tc>
      </w:tr>
      <w:tr w:rsidR="0014357A" w14:paraId="4527FDB7" w14:textId="77777777" w:rsidTr="00D01893">
        <w:trPr>
          <w:cantSplit/>
        </w:trPr>
        <w:tc>
          <w:tcPr>
            <w:tcW w:w="2267" w:type="dxa"/>
            <w:shd w:val="clear" w:color="auto" w:fill="auto"/>
          </w:tcPr>
          <w:p w14:paraId="58CC4C08"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08DA60D" w14:textId="77777777" w:rsidR="0014357A" w:rsidRDefault="0014357A" w:rsidP="0014357A">
            <w:pPr>
              <w:pStyle w:val="tabletext"/>
              <w:rPr>
                <w:rStyle w:val="LineNumber"/>
              </w:rPr>
            </w:pPr>
            <w:r>
              <w:rPr>
                <w:rStyle w:val="LineNumber"/>
              </w:rPr>
              <w:t>mdc_type</w:t>
            </w:r>
          </w:p>
        </w:tc>
      </w:tr>
      <w:tr w:rsidR="0014357A" w14:paraId="33A1A259" w14:textId="77777777" w:rsidTr="00D01893">
        <w:trPr>
          <w:cantSplit/>
        </w:trPr>
        <w:tc>
          <w:tcPr>
            <w:tcW w:w="2267" w:type="dxa"/>
            <w:shd w:val="clear" w:color="auto" w:fill="auto"/>
          </w:tcPr>
          <w:p w14:paraId="2A3D29C7"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7787809" w14:textId="77777777" w:rsidR="0014357A" w:rsidRDefault="0014357A" w:rsidP="0014357A">
            <w:pPr>
              <w:pStyle w:val="tabletext"/>
              <w:rPr>
                <w:rStyle w:val="LineNumber"/>
              </w:rPr>
            </w:pPr>
            <w:r>
              <w:rPr>
                <w:rStyle w:val="LineNumber"/>
              </w:rPr>
              <w:t>fact_nmd_health_event</w:t>
            </w:r>
          </w:p>
        </w:tc>
      </w:tr>
      <w:tr w:rsidR="0014357A" w14:paraId="74EDA4D7" w14:textId="77777777" w:rsidTr="00D01893">
        <w:trPr>
          <w:cantSplit/>
        </w:trPr>
        <w:tc>
          <w:tcPr>
            <w:tcW w:w="2267" w:type="dxa"/>
            <w:shd w:val="clear" w:color="auto" w:fill="auto"/>
          </w:tcPr>
          <w:p w14:paraId="5ADE093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313AD57" w14:textId="77777777" w:rsidR="0014357A" w:rsidRDefault="0014357A" w:rsidP="0014357A">
            <w:pPr>
              <w:pStyle w:val="tabletext"/>
              <w:rPr>
                <w:rStyle w:val="LineNumber"/>
              </w:rPr>
            </w:pPr>
            <w:r>
              <w:rPr>
                <w:rStyle w:val="LineNumber"/>
              </w:rPr>
              <w:t>char(1)</w:t>
            </w:r>
          </w:p>
        </w:tc>
      </w:tr>
      <w:tr w:rsidR="0014357A" w14:paraId="751D29D3" w14:textId="77777777" w:rsidTr="00D01893">
        <w:trPr>
          <w:cantSplit/>
        </w:trPr>
        <w:tc>
          <w:tcPr>
            <w:tcW w:w="2267" w:type="dxa"/>
            <w:shd w:val="clear" w:color="auto" w:fill="auto"/>
          </w:tcPr>
          <w:p w14:paraId="5BD9BBD2"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B0760E6" w14:textId="77777777" w:rsidR="0014357A" w:rsidRDefault="0014357A" w:rsidP="0014357A">
            <w:pPr>
              <w:pStyle w:val="tabletext"/>
              <w:rPr>
                <w:rStyle w:val="LineNumber"/>
              </w:rPr>
            </w:pPr>
          </w:p>
        </w:tc>
      </w:tr>
      <w:tr w:rsidR="0014357A" w14:paraId="137C560B" w14:textId="77777777" w:rsidTr="00D01893">
        <w:trPr>
          <w:cantSplit/>
        </w:trPr>
        <w:tc>
          <w:tcPr>
            <w:tcW w:w="2267" w:type="dxa"/>
            <w:shd w:val="clear" w:color="auto" w:fill="auto"/>
          </w:tcPr>
          <w:p w14:paraId="7ADA6E6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8CB1F4B" w14:textId="77777777" w:rsidR="0014357A" w:rsidRDefault="0014357A" w:rsidP="0014357A">
            <w:pPr>
              <w:pStyle w:val="tabletext"/>
              <w:rPr>
                <w:rStyle w:val="LineNumber"/>
              </w:rPr>
            </w:pPr>
          </w:p>
        </w:tc>
      </w:tr>
      <w:tr w:rsidR="0014357A" w14:paraId="74054314" w14:textId="77777777" w:rsidTr="00D01893">
        <w:trPr>
          <w:cantSplit/>
        </w:trPr>
        <w:tc>
          <w:tcPr>
            <w:tcW w:w="2267" w:type="dxa"/>
            <w:shd w:val="clear" w:color="auto" w:fill="auto"/>
          </w:tcPr>
          <w:p w14:paraId="23FD96A6"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289300D" w14:textId="77777777" w:rsidR="0014357A" w:rsidRDefault="0014357A" w:rsidP="0014357A">
            <w:pPr>
              <w:pStyle w:val="tabletext"/>
              <w:rPr>
                <w:rStyle w:val="LineNumber"/>
              </w:rPr>
            </w:pPr>
            <w:r>
              <w:rPr>
                <w:rStyle w:val="LineNumber"/>
              </w:rPr>
              <w:t>A</w:t>
            </w:r>
          </w:p>
        </w:tc>
      </w:tr>
      <w:tr w:rsidR="0014357A" w14:paraId="79C822BB" w14:textId="77777777" w:rsidTr="00D01893">
        <w:trPr>
          <w:cantSplit/>
        </w:trPr>
        <w:tc>
          <w:tcPr>
            <w:tcW w:w="2267" w:type="dxa"/>
            <w:shd w:val="clear" w:color="auto" w:fill="auto"/>
          </w:tcPr>
          <w:p w14:paraId="08EB46B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5056680" w14:textId="77777777" w:rsidR="0014357A" w:rsidRDefault="0014357A" w:rsidP="0014357A">
            <w:pPr>
              <w:pStyle w:val="tabletext"/>
              <w:rPr>
                <w:rStyle w:val="LineNumber"/>
              </w:rPr>
            </w:pPr>
            <w:r>
              <w:rPr>
                <w:rStyle w:val="LineNumber"/>
              </w:rPr>
              <w:t>A       AN-DRG version 3.1</w:t>
            </w:r>
          </w:p>
          <w:p w14:paraId="7B3A0BEC" w14:textId="77777777" w:rsidR="0014357A" w:rsidRDefault="0014357A" w:rsidP="0014357A">
            <w:pPr>
              <w:pStyle w:val="tabletext"/>
              <w:rPr>
                <w:rStyle w:val="LineNumber"/>
              </w:rPr>
            </w:pPr>
            <w:r>
              <w:rPr>
                <w:rStyle w:val="LineNumber"/>
              </w:rPr>
              <w:t>B       AR-DRG version 4.1</w:t>
            </w:r>
          </w:p>
          <w:p w14:paraId="7CE84B40" w14:textId="77777777" w:rsidR="0014357A" w:rsidRDefault="0014357A" w:rsidP="0014357A">
            <w:pPr>
              <w:pStyle w:val="tabletext"/>
              <w:rPr>
                <w:rStyle w:val="LineNumber"/>
              </w:rPr>
            </w:pPr>
            <w:r>
              <w:rPr>
                <w:rStyle w:val="LineNumber"/>
              </w:rPr>
              <w:t>C       AR-DRG version 4.2</w:t>
            </w:r>
          </w:p>
          <w:p w14:paraId="769BD374" w14:textId="77777777" w:rsidR="0014357A" w:rsidRDefault="0014357A" w:rsidP="0014357A">
            <w:pPr>
              <w:pStyle w:val="tabletext"/>
              <w:rPr>
                <w:rStyle w:val="LineNumber"/>
              </w:rPr>
            </w:pPr>
            <w:r>
              <w:rPr>
                <w:rStyle w:val="LineNumber"/>
              </w:rPr>
              <w:t>D       AR-DRG version 5.0</w:t>
            </w:r>
          </w:p>
          <w:p w14:paraId="530BF70F" w14:textId="77777777" w:rsidR="0014357A" w:rsidRDefault="0014357A" w:rsidP="0014357A">
            <w:pPr>
              <w:pStyle w:val="tabletext"/>
              <w:rPr>
                <w:rStyle w:val="LineNumber"/>
              </w:rPr>
            </w:pPr>
            <w:r>
              <w:rPr>
                <w:rStyle w:val="LineNumber"/>
              </w:rPr>
              <w:t>E       AR-DRG version 6.0</w:t>
            </w:r>
          </w:p>
          <w:p w14:paraId="0D11E646" w14:textId="77777777" w:rsidR="00A40326" w:rsidRDefault="00A40326" w:rsidP="0014357A">
            <w:pPr>
              <w:pStyle w:val="tabletext"/>
              <w:rPr>
                <w:rStyle w:val="LineNumber"/>
              </w:rPr>
            </w:pPr>
            <w:r>
              <w:rPr>
                <w:rStyle w:val="LineNumber"/>
              </w:rPr>
              <w:t>F       AR-DRG version 6.0x</w:t>
            </w:r>
          </w:p>
          <w:p w14:paraId="02BBCD85" w14:textId="77777777" w:rsidR="00004316" w:rsidRDefault="00004316" w:rsidP="0014357A">
            <w:pPr>
              <w:pStyle w:val="tabletext"/>
              <w:rPr>
                <w:rStyle w:val="LineNumber"/>
              </w:rPr>
            </w:pPr>
            <w:r>
              <w:rPr>
                <w:rStyle w:val="LineNumber"/>
              </w:rPr>
              <w:t>G       AR-DRG version 7.0</w:t>
            </w:r>
          </w:p>
        </w:tc>
      </w:tr>
      <w:tr w:rsidR="0014357A" w14:paraId="0663E73B" w14:textId="77777777" w:rsidTr="00D01893">
        <w:trPr>
          <w:cantSplit/>
        </w:trPr>
        <w:tc>
          <w:tcPr>
            <w:tcW w:w="2267" w:type="dxa"/>
            <w:shd w:val="clear" w:color="auto" w:fill="auto"/>
          </w:tcPr>
          <w:p w14:paraId="0DE961B7"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4D5664C0" w14:textId="77777777" w:rsidR="0014357A" w:rsidRDefault="0014357A" w:rsidP="0014357A">
            <w:pPr>
              <w:pStyle w:val="tabletext"/>
              <w:rPr>
                <w:rStyle w:val="LineNumber"/>
              </w:rPr>
            </w:pPr>
            <w:r>
              <w:rPr>
                <w:rStyle w:val="LineNumber"/>
              </w:rPr>
              <w:t xml:space="preserve">Derived from </w:t>
            </w:r>
            <w:r w:rsidR="001D7825">
              <w:rPr>
                <w:rStyle w:val="LineNumber"/>
              </w:rPr>
              <w:t>the version</w:t>
            </w:r>
            <w:r>
              <w:rPr>
                <w:rStyle w:val="LineNumber"/>
              </w:rPr>
              <w:t xml:space="preserve"> of the grouper used to create the DRG code.</w:t>
            </w:r>
          </w:p>
        </w:tc>
      </w:tr>
      <w:tr w:rsidR="0014357A" w14:paraId="45B44418" w14:textId="77777777" w:rsidTr="00D01893">
        <w:trPr>
          <w:cantSplit/>
        </w:trPr>
        <w:tc>
          <w:tcPr>
            <w:tcW w:w="2267" w:type="dxa"/>
            <w:shd w:val="clear" w:color="auto" w:fill="auto"/>
          </w:tcPr>
          <w:p w14:paraId="41AA6EDE"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26C0979" w14:textId="77777777" w:rsidR="0014357A" w:rsidRDefault="0014357A" w:rsidP="0014357A">
            <w:pPr>
              <w:pStyle w:val="tabletext"/>
              <w:rPr>
                <w:rStyle w:val="LineNumber"/>
              </w:rPr>
            </w:pPr>
          </w:p>
        </w:tc>
      </w:tr>
      <w:tr w:rsidR="0014357A" w14:paraId="0E93A882" w14:textId="77777777" w:rsidTr="00D01893">
        <w:trPr>
          <w:cantSplit/>
        </w:trPr>
        <w:tc>
          <w:tcPr>
            <w:tcW w:w="2267" w:type="dxa"/>
            <w:shd w:val="clear" w:color="auto" w:fill="auto"/>
          </w:tcPr>
          <w:p w14:paraId="2FA51E18"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C803C3C" w14:textId="77777777" w:rsidR="0014357A" w:rsidRDefault="0014357A" w:rsidP="0014357A">
            <w:pPr>
              <w:pStyle w:val="tabletext"/>
              <w:rPr>
                <w:rStyle w:val="LineNumber"/>
              </w:rPr>
            </w:pPr>
          </w:p>
        </w:tc>
      </w:tr>
      <w:tr w:rsidR="0014357A" w14:paraId="45F723D3" w14:textId="77777777" w:rsidTr="00D01893">
        <w:trPr>
          <w:cantSplit/>
        </w:trPr>
        <w:tc>
          <w:tcPr>
            <w:tcW w:w="2267" w:type="dxa"/>
            <w:shd w:val="clear" w:color="auto" w:fill="auto"/>
          </w:tcPr>
          <w:p w14:paraId="51B44D7B"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D0D41C0" w14:textId="77777777" w:rsidR="0014357A" w:rsidRDefault="0014357A" w:rsidP="0014357A">
            <w:pPr>
              <w:pStyle w:val="tabletext"/>
              <w:rPr>
                <w:rStyle w:val="LineNumber"/>
              </w:rPr>
            </w:pPr>
            <w:r>
              <w:rPr>
                <w:rStyle w:val="LineNumber"/>
              </w:rPr>
              <w:t>MDC code</w:t>
            </w:r>
          </w:p>
          <w:p w14:paraId="50A022F6" w14:textId="77777777" w:rsidR="0014357A" w:rsidRDefault="0014357A" w:rsidP="0014357A">
            <w:pPr>
              <w:pStyle w:val="tabletext"/>
              <w:rPr>
                <w:rStyle w:val="LineNumber"/>
              </w:rPr>
            </w:pPr>
            <w:r>
              <w:rPr>
                <w:rStyle w:val="LineNumber"/>
              </w:rPr>
              <w:t>DRG codes</w:t>
            </w:r>
          </w:p>
          <w:p w14:paraId="2A6A2AC2" w14:textId="77777777" w:rsidR="0014357A" w:rsidRDefault="0014357A" w:rsidP="0014357A">
            <w:pPr>
              <w:pStyle w:val="tabletext"/>
              <w:rPr>
                <w:rStyle w:val="LineNumber"/>
              </w:rPr>
            </w:pPr>
            <w:r>
              <w:rPr>
                <w:rStyle w:val="LineNumber"/>
              </w:rPr>
              <w:t>DRG grouper type code</w:t>
            </w:r>
          </w:p>
        </w:tc>
      </w:tr>
      <w:tr w:rsidR="0014357A" w14:paraId="7B378ECB" w14:textId="77777777" w:rsidTr="00D01893">
        <w:trPr>
          <w:cantSplit/>
        </w:trPr>
        <w:tc>
          <w:tcPr>
            <w:tcW w:w="2267" w:type="dxa"/>
            <w:shd w:val="clear" w:color="auto" w:fill="auto"/>
          </w:tcPr>
          <w:p w14:paraId="35263D34"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706CEC8" w14:textId="77777777" w:rsidR="0014357A" w:rsidRDefault="0014357A" w:rsidP="0014357A">
            <w:pPr>
              <w:pStyle w:val="tabletext"/>
              <w:rPr>
                <w:rStyle w:val="LineNumber"/>
              </w:rPr>
            </w:pPr>
          </w:p>
        </w:tc>
      </w:tr>
      <w:tr w:rsidR="0014357A" w14:paraId="23572868" w14:textId="77777777" w:rsidTr="00D01893">
        <w:trPr>
          <w:cantSplit/>
        </w:trPr>
        <w:tc>
          <w:tcPr>
            <w:tcW w:w="2267" w:type="dxa"/>
            <w:shd w:val="clear" w:color="auto" w:fill="auto"/>
          </w:tcPr>
          <w:p w14:paraId="1D6DEE2B"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D56BB2B" w14:textId="77777777" w:rsidR="0014357A" w:rsidRDefault="0014357A" w:rsidP="0014357A">
            <w:pPr>
              <w:pStyle w:val="tabletext"/>
              <w:rPr>
                <w:rStyle w:val="LineNumber"/>
              </w:rPr>
            </w:pPr>
          </w:p>
        </w:tc>
      </w:tr>
    </w:tbl>
    <w:p w14:paraId="61B5D1B4" w14:textId="77777777" w:rsidR="0014357A" w:rsidRDefault="0014357A" w:rsidP="0014357A">
      <w:pPr>
        <w:rPr>
          <w:rStyle w:val="LineNumber"/>
        </w:rPr>
      </w:pPr>
    </w:p>
    <w:p w14:paraId="173AE1E0"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143DF">
        <w:instrText>Month of data</w:instrText>
      </w:r>
      <w:r>
        <w:instrText xml:space="preserve">" </w:instrText>
      </w:r>
      <w:r>
        <w:rPr>
          <w:rStyle w:val="LineNumber"/>
        </w:rPr>
        <w:fldChar w:fldCharType="end"/>
      </w:r>
      <w:bookmarkStart w:id="106" w:name="_Toc10727724"/>
      <w:r>
        <w:rPr>
          <w:rStyle w:val="LineNumber"/>
        </w:rPr>
        <w:t>Month of data</w:t>
      </w:r>
      <w:bookmarkEnd w:id="106"/>
    </w:p>
    <w:tbl>
      <w:tblPr>
        <w:tblW w:w="0" w:type="auto"/>
        <w:tblCellMar>
          <w:bottom w:w="170" w:type="dxa"/>
        </w:tblCellMar>
        <w:tblLook w:val="04A0" w:firstRow="1" w:lastRow="0" w:firstColumn="1" w:lastColumn="0" w:noHBand="0" w:noVBand="1"/>
      </w:tblPr>
      <w:tblGrid>
        <w:gridCol w:w="2267"/>
        <w:gridCol w:w="5952"/>
      </w:tblGrid>
      <w:tr w:rsidR="0014357A" w14:paraId="2DFABFCC" w14:textId="77777777" w:rsidTr="00D01893">
        <w:trPr>
          <w:cantSplit/>
        </w:trPr>
        <w:tc>
          <w:tcPr>
            <w:tcW w:w="2267" w:type="dxa"/>
            <w:shd w:val="clear" w:color="auto" w:fill="auto"/>
          </w:tcPr>
          <w:p w14:paraId="48F80F0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F65C31A" w14:textId="77777777" w:rsidR="0014357A" w:rsidRDefault="0014357A" w:rsidP="0014357A">
            <w:pPr>
              <w:pStyle w:val="tabletext"/>
              <w:rPr>
                <w:rStyle w:val="LineNumber"/>
              </w:rPr>
            </w:pPr>
            <w:r>
              <w:rPr>
                <w:rStyle w:val="LineNumber"/>
              </w:rPr>
              <w:t>Field identifying which month the dta belongs to</w:t>
            </w:r>
          </w:p>
        </w:tc>
      </w:tr>
      <w:tr w:rsidR="0014357A" w14:paraId="5D122D3F" w14:textId="77777777" w:rsidTr="00D01893">
        <w:trPr>
          <w:cantSplit/>
        </w:trPr>
        <w:tc>
          <w:tcPr>
            <w:tcW w:w="2267" w:type="dxa"/>
            <w:shd w:val="clear" w:color="auto" w:fill="auto"/>
          </w:tcPr>
          <w:p w14:paraId="079CB8A0"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263787E" w14:textId="77777777" w:rsidR="0014357A" w:rsidRDefault="0014357A" w:rsidP="0014357A">
            <w:pPr>
              <w:pStyle w:val="tabletext"/>
              <w:rPr>
                <w:rStyle w:val="LineNumber"/>
              </w:rPr>
            </w:pPr>
            <w:r>
              <w:rPr>
                <w:rStyle w:val="LineNumber"/>
              </w:rPr>
              <w:t>month_of_data</w:t>
            </w:r>
          </w:p>
        </w:tc>
      </w:tr>
      <w:tr w:rsidR="0014357A" w14:paraId="26A21DDA" w14:textId="77777777" w:rsidTr="00D01893">
        <w:trPr>
          <w:cantSplit/>
        </w:trPr>
        <w:tc>
          <w:tcPr>
            <w:tcW w:w="2267" w:type="dxa"/>
            <w:shd w:val="clear" w:color="auto" w:fill="auto"/>
          </w:tcPr>
          <w:p w14:paraId="1D5EC1ED"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5742541F" w14:textId="77777777" w:rsidR="0014357A" w:rsidRDefault="0014357A" w:rsidP="0014357A">
            <w:pPr>
              <w:pStyle w:val="tabletext"/>
              <w:rPr>
                <w:rStyle w:val="LineNumber"/>
              </w:rPr>
            </w:pPr>
            <w:r>
              <w:rPr>
                <w:rStyle w:val="LineNumber"/>
              </w:rPr>
              <w:t>fact_nmd_health_event</w:t>
            </w:r>
          </w:p>
        </w:tc>
      </w:tr>
      <w:tr w:rsidR="0014357A" w14:paraId="099D7380" w14:textId="77777777" w:rsidTr="00D01893">
        <w:trPr>
          <w:cantSplit/>
        </w:trPr>
        <w:tc>
          <w:tcPr>
            <w:tcW w:w="2267" w:type="dxa"/>
            <w:shd w:val="clear" w:color="auto" w:fill="auto"/>
          </w:tcPr>
          <w:p w14:paraId="345FFFF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1EAD941" w14:textId="77777777" w:rsidR="0014357A" w:rsidRDefault="0014357A" w:rsidP="0014357A">
            <w:pPr>
              <w:pStyle w:val="tabletext"/>
              <w:rPr>
                <w:rStyle w:val="LineNumber"/>
              </w:rPr>
            </w:pPr>
            <w:r>
              <w:rPr>
                <w:rStyle w:val="LineNumber"/>
              </w:rPr>
              <w:t>varchar2(2)</w:t>
            </w:r>
          </w:p>
        </w:tc>
      </w:tr>
      <w:tr w:rsidR="0014357A" w14:paraId="0C9C6D01" w14:textId="77777777" w:rsidTr="00D01893">
        <w:trPr>
          <w:cantSplit/>
        </w:trPr>
        <w:tc>
          <w:tcPr>
            <w:tcW w:w="2267" w:type="dxa"/>
            <w:shd w:val="clear" w:color="auto" w:fill="auto"/>
          </w:tcPr>
          <w:p w14:paraId="7864A3A7"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7E739AD" w14:textId="77777777" w:rsidR="0014357A" w:rsidRDefault="0014357A" w:rsidP="0014357A">
            <w:pPr>
              <w:pStyle w:val="tabletext"/>
              <w:rPr>
                <w:rStyle w:val="LineNumber"/>
              </w:rPr>
            </w:pPr>
          </w:p>
        </w:tc>
      </w:tr>
      <w:tr w:rsidR="0014357A" w14:paraId="017FBE4D" w14:textId="77777777" w:rsidTr="00D01893">
        <w:trPr>
          <w:cantSplit/>
        </w:trPr>
        <w:tc>
          <w:tcPr>
            <w:tcW w:w="2267" w:type="dxa"/>
            <w:shd w:val="clear" w:color="auto" w:fill="auto"/>
          </w:tcPr>
          <w:p w14:paraId="680E79F5"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E69877F" w14:textId="77777777" w:rsidR="0014357A" w:rsidRDefault="0014357A" w:rsidP="0014357A">
            <w:pPr>
              <w:pStyle w:val="tabletext"/>
              <w:rPr>
                <w:rStyle w:val="LineNumber"/>
              </w:rPr>
            </w:pPr>
            <w:r>
              <w:rPr>
                <w:rStyle w:val="LineNumber"/>
              </w:rPr>
              <w:t>Field to assist in compiling fiscal year datasets.</w:t>
            </w:r>
          </w:p>
        </w:tc>
      </w:tr>
      <w:tr w:rsidR="0014357A" w14:paraId="522709A9" w14:textId="77777777" w:rsidTr="00D01893">
        <w:trPr>
          <w:cantSplit/>
        </w:trPr>
        <w:tc>
          <w:tcPr>
            <w:tcW w:w="2267" w:type="dxa"/>
            <w:shd w:val="clear" w:color="auto" w:fill="auto"/>
          </w:tcPr>
          <w:p w14:paraId="1CB43511"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48647D48" w14:textId="77777777" w:rsidR="0014357A" w:rsidRDefault="0014357A" w:rsidP="0014357A">
            <w:pPr>
              <w:pStyle w:val="tabletext"/>
              <w:rPr>
                <w:rStyle w:val="LineNumber"/>
              </w:rPr>
            </w:pPr>
            <w:r>
              <w:rPr>
                <w:rStyle w:val="LineNumber"/>
              </w:rPr>
              <w:t>XX</w:t>
            </w:r>
          </w:p>
        </w:tc>
      </w:tr>
      <w:tr w:rsidR="0014357A" w14:paraId="01A3F882" w14:textId="77777777" w:rsidTr="00D01893">
        <w:trPr>
          <w:cantSplit/>
        </w:trPr>
        <w:tc>
          <w:tcPr>
            <w:tcW w:w="2267" w:type="dxa"/>
            <w:shd w:val="clear" w:color="auto" w:fill="auto"/>
          </w:tcPr>
          <w:p w14:paraId="3EAA7A1A"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D1B0BE4" w14:textId="77777777" w:rsidR="0014357A" w:rsidRDefault="0014357A" w:rsidP="0014357A">
            <w:pPr>
              <w:pStyle w:val="tabletext"/>
              <w:rPr>
                <w:rStyle w:val="LineNumber"/>
              </w:rPr>
            </w:pPr>
            <w:r>
              <w:rPr>
                <w:rStyle w:val="LineNumber"/>
              </w:rPr>
              <w:t>01 - 12, XX</w:t>
            </w:r>
          </w:p>
        </w:tc>
      </w:tr>
      <w:tr w:rsidR="0014357A" w14:paraId="1FC5433B" w14:textId="77777777" w:rsidTr="00D01893">
        <w:trPr>
          <w:cantSplit/>
        </w:trPr>
        <w:tc>
          <w:tcPr>
            <w:tcW w:w="2267" w:type="dxa"/>
            <w:shd w:val="clear" w:color="auto" w:fill="auto"/>
          </w:tcPr>
          <w:p w14:paraId="0A813C11"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AEA0B6E" w14:textId="77777777" w:rsidR="0014357A" w:rsidRDefault="0014357A" w:rsidP="0014357A">
            <w:pPr>
              <w:pStyle w:val="tabletext"/>
              <w:rPr>
                <w:rStyle w:val="LineNumber"/>
              </w:rPr>
            </w:pPr>
          </w:p>
        </w:tc>
      </w:tr>
      <w:tr w:rsidR="0014357A" w14:paraId="5AD7942B" w14:textId="77777777" w:rsidTr="00D01893">
        <w:trPr>
          <w:cantSplit/>
        </w:trPr>
        <w:tc>
          <w:tcPr>
            <w:tcW w:w="2267" w:type="dxa"/>
            <w:shd w:val="clear" w:color="auto" w:fill="auto"/>
          </w:tcPr>
          <w:p w14:paraId="6DB0FC78"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9D27B79" w14:textId="77777777" w:rsidR="0014357A" w:rsidRDefault="0014357A" w:rsidP="0014357A">
            <w:pPr>
              <w:pStyle w:val="tabletext"/>
              <w:rPr>
                <w:rStyle w:val="LineNumber"/>
              </w:rPr>
            </w:pPr>
            <w:r>
              <w:rPr>
                <w:rStyle w:val="LineNumber"/>
              </w:rPr>
              <w:t>Derived from the month of discharge. If Event end datetime is missing then set to 'XX'.</w:t>
            </w:r>
          </w:p>
        </w:tc>
      </w:tr>
      <w:tr w:rsidR="0014357A" w14:paraId="0BF0545A" w14:textId="77777777" w:rsidTr="00D01893">
        <w:trPr>
          <w:cantSplit/>
        </w:trPr>
        <w:tc>
          <w:tcPr>
            <w:tcW w:w="2267" w:type="dxa"/>
            <w:shd w:val="clear" w:color="auto" w:fill="auto"/>
          </w:tcPr>
          <w:p w14:paraId="1B5C0CD7"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5655811" w14:textId="77777777" w:rsidR="0014357A" w:rsidRDefault="0014357A" w:rsidP="0014357A">
            <w:pPr>
              <w:pStyle w:val="tabletext"/>
              <w:rPr>
                <w:rStyle w:val="LineNumber"/>
              </w:rPr>
            </w:pPr>
          </w:p>
        </w:tc>
      </w:tr>
      <w:tr w:rsidR="0014357A" w14:paraId="60D8255C" w14:textId="77777777" w:rsidTr="00D01893">
        <w:trPr>
          <w:cantSplit/>
        </w:trPr>
        <w:tc>
          <w:tcPr>
            <w:tcW w:w="2267" w:type="dxa"/>
            <w:shd w:val="clear" w:color="auto" w:fill="auto"/>
          </w:tcPr>
          <w:p w14:paraId="1DE0C1CF"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277F61E" w14:textId="77777777" w:rsidR="0014357A" w:rsidRDefault="0014357A" w:rsidP="0014357A">
            <w:pPr>
              <w:pStyle w:val="tabletext"/>
              <w:rPr>
                <w:rStyle w:val="LineNumber"/>
              </w:rPr>
            </w:pPr>
            <w:r>
              <w:rPr>
                <w:rStyle w:val="LineNumber"/>
              </w:rPr>
              <w:t>Event end datetime</w:t>
            </w:r>
          </w:p>
          <w:p w14:paraId="5F29C785" w14:textId="77777777" w:rsidR="0014357A" w:rsidRDefault="0014357A" w:rsidP="0014357A">
            <w:pPr>
              <w:pStyle w:val="tabletext"/>
              <w:rPr>
                <w:rStyle w:val="LineNumber"/>
              </w:rPr>
            </w:pPr>
            <w:r>
              <w:rPr>
                <w:rStyle w:val="LineNumber"/>
              </w:rPr>
              <w:t>Financial year</w:t>
            </w:r>
          </w:p>
        </w:tc>
      </w:tr>
      <w:tr w:rsidR="0014357A" w14:paraId="54C4FCA7" w14:textId="77777777" w:rsidTr="00D01893">
        <w:trPr>
          <w:cantSplit/>
        </w:trPr>
        <w:tc>
          <w:tcPr>
            <w:tcW w:w="2267" w:type="dxa"/>
            <w:shd w:val="clear" w:color="auto" w:fill="auto"/>
          </w:tcPr>
          <w:p w14:paraId="5F1E37C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54EA2B7" w14:textId="77777777" w:rsidR="0014357A" w:rsidRDefault="0014357A" w:rsidP="0014357A">
            <w:pPr>
              <w:pStyle w:val="tabletext"/>
              <w:rPr>
                <w:rStyle w:val="LineNumber"/>
              </w:rPr>
            </w:pPr>
          </w:p>
        </w:tc>
      </w:tr>
      <w:tr w:rsidR="0014357A" w14:paraId="58F7CCAF" w14:textId="77777777" w:rsidTr="00D01893">
        <w:trPr>
          <w:cantSplit/>
        </w:trPr>
        <w:tc>
          <w:tcPr>
            <w:tcW w:w="2267" w:type="dxa"/>
            <w:shd w:val="clear" w:color="auto" w:fill="auto"/>
          </w:tcPr>
          <w:p w14:paraId="241D7906"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19B8934E" w14:textId="77777777" w:rsidR="0014357A" w:rsidRDefault="0014357A" w:rsidP="0014357A">
            <w:pPr>
              <w:pStyle w:val="tabletext"/>
              <w:rPr>
                <w:rStyle w:val="LineNumber"/>
              </w:rPr>
            </w:pPr>
          </w:p>
        </w:tc>
      </w:tr>
    </w:tbl>
    <w:p w14:paraId="35743C01" w14:textId="77777777" w:rsidR="0014357A" w:rsidRDefault="0014357A" w:rsidP="0014357A">
      <w:pPr>
        <w:rPr>
          <w:rStyle w:val="LineNumber"/>
        </w:rPr>
      </w:pPr>
    </w:p>
    <w:p w14:paraId="472EB174"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A6C19">
        <w:instrText>Mother's Encrypted NHI</w:instrText>
      </w:r>
      <w:r>
        <w:instrText xml:space="preserve">" </w:instrText>
      </w:r>
      <w:r>
        <w:rPr>
          <w:rStyle w:val="LineNumber"/>
        </w:rPr>
        <w:fldChar w:fldCharType="end"/>
      </w:r>
      <w:bookmarkStart w:id="107" w:name="_Toc10727725"/>
      <w:r>
        <w:rPr>
          <w:rStyle w:val="LineNumber"/>
        </w:rPr>
        <w:t>Mother's Encrypted NHI</w:t>
      </w:r>
      <w:bookmarkEnd w:id="107"/>
    </w:p>
    <w:tbl>
      <w:tblPr>
        <w:tblW w:w="0" w:type="auto"/>
        <w:tblCellMar>
          <w:bottom w:w="170" w:type="dxa"/>
        </w:tblCellMar>
        <w:tblLook w:val="04A0" w:firstRow="1" w:lastRow="0" w:firstColumn="1" w:lastColumn="0" w:noHBand="0" w:noVBand="1"/>
      </w:tblPr>
      <w:tblGrid>
        <w:gridCol w:w="2267"/>
        <w:gridCol w:w="5952"/>
      </w:tblGrid>
      <w:tr w:rsidR="0014357A" w14:paraId="6F10003A" w14:textId="77777777" w:rsidTr="00D01893">
        <w:trPr>
          <w:cantSplit/>
        </w:trPr>
        <w:tc>
          <w:tcPr>
            <w:tcW w:w="2267" w:type="dxa"/>
            <w:shd w:val="clear" w:color="auto" w:fill="auto"/>
          </w:tcPr>
          <w:p w14:paraId="655A86BB"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CEF9ABC" w14:textId="77777777" w:rsidR="0014357A" w:rsidRDefault="0014357A" w:rsidP="0014357A">
            <w:pPr>
              <w:pStyle w:val="tabletext"/>
              <w:rPr>
                <w:rStyle w:val="LineNumber"/>
              </w:rPr>
            </w:pPr>
            <w:r>
              <w:rPr>
                <w:rStyle w:val="LineNumber"/>
              </w:rPr>
              <w:t>For birth events, the Mother's NHI in encrypted form.</w:t>
            </w:r>
          </w:p>
        </w:tc>
      </w:tr>
      <w:tr w:rsidR="0014357A" w14:paraId="086901ED" w14:textId="77777777" w:rsidTr="00D01893">
        <w:trPr>
          <w:cantSplit/>
        </w:trPr>
        <w:tc>
          <w:tcPr>
            <w:tcW w:w="2267" w:type="dxa"/>
            <w:shd w:val="clear" w:color="auto" w:fill="auto"/>
          </w:tcPr>
          <w:p w14:paraId="53E59A6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A61E3B3" w14:textId="77777777" w:rsidR="0014357A" w:rsidRDefault="0014357A" w:rsidP="0014357A">
            <w:pPr>
              <w:pStyle w:val="tabletext"/>
              <w:rPr>
                <w:rStyle w:val="LineNumber"/>
              </w:rPr>
            </w:pPr>
            <w:r>
              <w:rPr>
                <w:rStyle w:val="LineNumber"/>
              </w:rPr>
              <w:t>mothers_encrypted_hcu_id</w:t>
            </w:r>
          </w:p>
        </w:tc>
      </w:tr>
      <w:tr w:rsidR="0014357A" w14:paraId="46307315" w14:textId="77777777" w:rsidTr="00D01893">
        <w:trPr>
          <w:cantSplit/>
        </w:trPr>
        <w:tc>
          <w:tcPr>
            <w:tcW w:w="2267" w:type="dxa"/>
            <w:shd w:val="clear" w:color="auto" w:fill="auto"/>
          </w:tcPr>
          <w:p w14:paraId="3F7BA7E8"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5E53BB6" w14:textId="77777777" w:rsidR="0014357A" w:rsidRDefault="0014357A" w:rsidP="0014357A">
            <w:pPr>
              <w:pStyle w:val="tabletext"/>
              <w:rPr>
                <w:rStyle w:val="LineNumber"/>
              </w:rPr>
            </w:pPr>
            <w:r>
              <w:rPr>
                <w:rStyle w:val="LineNumber"/>
              </w:rPr>
              <w:t>fact_nmd_health_event</w:t>
            </w:r>
          </w:p>
        </w:tc>
      </w:tr>
      <w:tr w:rsidR="0014357A" w14:paraId="29D9E2F5" w14:textId="77777777" w:rsidTr="00D01893">
        <w:trPr>
          <w:cantSplit/>
        </w:trPr>
        <w:tc>
          <w:tcPr>
            <w:tcW w:w="2267" w:type="dxa"/>
            <w:shd w:val="clear" w:color="auto" w:fill="auto"/>
          </w:tcPr>
          <w:p w14:paraId="4BBBCEC9"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7EF8CCE8" w14:textId="77777777" w:rsidR="0014357A" w:rsidRDefault="0014357A" w:rsidP="0014357A">
            <w:pPr>
              <w:pStyle w:val="tabletext"/>
              <w:rPr>
                <w:rStyle w:val="LineNumber"/>
              </w:rPr>
            </w:pPr>
            <w:r>
              <w:rPr>
                <w:rStyle w:val="LineNumber"/>
              </w:rPr>
              <w:t>varchar2(11)</w:t>
            </w:r>
          </w:p>
        </w:tc>
      </w:tr>
      <w:tr w:rsidR="0014357A" w14:paraId="21D9D4B7" w14:textId="77777777" w:rsidTr="00D01893">
        <w:trPr>
          <w:cantSplit/>
        </w:trPr>
        <w:tc>
          <w:tcPr>
            <w:tcW w:w="2267" w:type="dxa"/>
            <w:shd w:val="clear" w:color="auto" w:fill="auto"/>
          </w:tcPr>
          <w:p w14:paraId="26E4A274"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C3900A0" w14:textId="77777777" w:rsidR="0014357A" w:rsidRDefault="0014357A" w:rsidP="0014357A">
            <w:pPr>
              <w:pStyle w:val="tabletext"/>
              <w:rPr>
                <w:rStyle w:val="LineNumber"/>
              </w:rPr>
            </w:pPr>
            <w:r>
              <w:rPr>
                <w:rStyle w:val="LineNumber"/>
              </w:rPr>
              <w:t>Mother's NHI</w:t>
            </w:r>
          </w:p>
        </w:tc>
      </w:tr>
      <w:tr w:rsidR="0014357A" w14:paraId="16977974" w14:textId="77777777" w:rsidTr="00D01893">
        <w:trPr>
          <w:cantSplit/>
        </w:trPr>
        <w:tc>
          <w:tcPr>
            <w:tcW w:w="2267" w:type="dxa"/>
            <w:shd w:val="clear" w:color="auto" w:fill="auto"/>
          </w:tcPr>
          <w:p w14:paraId="3CC23B1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26277B8" w14:textId="77777777" w:rsidR="0014357A" w:rsidRDefault="0014357A" w:rsidP="0014357A">
            <w:pPr>
              <w:pStyle w:val="tabletext"/>
              <w:rPr>
                <w:rStyle w:val="LineNumber"/>
              </w:rPr>
            </w:pPr>
          </w:p>
        </w:tc>
      </w:tr>
      <w:tr w:rsidR="0014357A" w14:paraId="3BE66535" w14:textId="77777777" w:rsidTr="00D01893">
        <w:trPr>
          <w:cantSplit/>
        </w:trPr>
        <w:tc>
          <w:tcPr>
            <w:tcW w:w="2267" w:type="dxa"/>
            <w:shd w:val="clear" w:color="auto" w:fill="auto"/>
          </w:tcPr>
          <w:p w14:paraId="4C1B260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488F48BD" w14:textId="77777777" w:rsidR="0014357A" w:rsidRDefault="0014357A" w:rsidP="0014357A">
            <w:pPr>
              <w:pStyle w:val="tabletext"/>
              <w:rPr>
                <w:rStyle w:val="LineNumber"/>
              </w:rPr>
            </w:pPr>
          </w:p>
        </w:tc>
      </w:tr>
      <w:tr w:rsidR="0014357A" w14:paraId="78AABF50" w14:textId="77777777" w:rsidTr="00D01893">
        <w:trPr>
          <w:cantSplit/>
        </w:trPr>
        <w:tc>
          <w:tcPr>
            <w:tcW w:w="2267" w:type="dxa"/>
            <w:shd w:val="clear" w:color="auto" w:fill="auto"/>
          </w:tcPr>
          <w:p w14:paraId="10C5875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4E5A2FF" w14:textId="77777777" w:rsidR="0014357A" w:rsidRDefault="0014357A" w:rsidP="0014357A">
            <w:pPr>
              <w:pStyle w:val="tabletext"/>
              <w:rPr>
                <w:rStyle w:val="LineNumber"/>
              </w:rPr>
            </w:pPr>
            <w:r>
              <w:rPr>
                <w:rStyle w:val="LineNumber"/>
              </w:rPr>
              <w:t>System-generated</w:t>
            </w:r>
          </w:p>
        </w:tc>
      </w:tr>
      <w:tr w:rsidR="0014357A" w14:paraId="683C3FD9" w14:textId="77777777" w:rsidTr="00D01893">
        <w:trPr>
          <w:cantSplit/>
        </w:trPr>
        <w:tc>
          <w:tcPr>
            <w:tcW w:w="2267" w:type="dxa"/>
            <w:shd w:val="clear" w:color="auto" w:fill="auto"/>
          </w:tcPr>
          <w:p w14:paraId="497A667C"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7BA77CA" w14:textId="77777777" w:rsidR="0014357A" w:rsidRDefault="0014357A" w:rsidP="0014357A">
            <w:pPr>
              <w:pStyle w:val="tabletext"/>
              <w:rPr>
                <w:rStyle w:val="LineNumber"/>
              </w:rPr>
            </w:pPr>
            <w:r>
              <w:rPr>
                <w:rStyle w:val="LineNumber"/>
              </w:rPr>
              <w:t>Only reported for Birth events</w:t>
            </w:r>
          </w:p>
          <w:p w14:paraId="47926AEE" w14:textId="77777777" w:rsidR="0014357A" w:rsidRDefault="0014357A" w:rsidP="0014357A">
            <w:pPr>
              <w:pStyle w:val="tabletext"/>
              <w:rPr>
                <w:rStyle w:val="LineNumber"/>
              </w:rPr>
            </w:pPr>
          </w:p>
          <w:p w14:paraId="571D11B0" w14:textId="77777777" w:rsidR="0014357A" w:rsidRDefault="0014357A" w:rsidP="0014357A">
            <w:pPr>
              <w:pStyle w:val="tabletext"/>
              <w:rPr>
                <w:rStyle w:val="LineNumber"/>
              </w:rPr>
            </w:pPr>
            <w:r>
              <w:rPr>
                <w:rStyle w:val="LineNumber"/>
              </w:rPr>
              <w:t>The NHI number is the cornerstone of the Ministry of Health's data collections. It is a unique 7-character identification number assigned to a healthcare user by the National Health Index (NHI) database. The NHI number uniquely identifies healthcare users, and allows linking between different data collections. It is encrypted in the NMDS to ensure privacy of individual records.</w:t>
            </w:r>
          </w:p>
          <w:p w14:paraId="113C75FD" w14:textId="77777777" w:rsidR="0014357A" w:rsidRDefault="0014357A" w:rsidP="0014357A">
            <w:pPr>
              <w:pStyle w:val="tabletext"/>
              <w:rPr>
                <w:rStyle w:val="LineNumber"/>
              </w:rPr>
            </w:pPr>
          </w:p>
          <w:p w14:paraId="578737B6" w14:textId="77777777" w:rsidR="0014357A" w:rsidRDefault="0014357A" w:rsidP="0014357A">
            <w:pPr>
              <w:pStyle w:val="tabletext"/>
              <w:rPr>
                <w:rStyle w:val="LineNumber"/>
              </w:rPr>
            </w:pPr>
            <w:r>
              <w:rPr>
                <w:rStyle w:val="LineNumber"/>
              </w:rPr>
              <w:t>VALIDATION</w:t>
            </w:r>
          </w:p>
          <w:p w14:paraId="797121EC" w14:textId="77777777"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14:paraId="042F4EA7" w14:textId="77777777" w:rsidR="0014357A" w:rsidRDefault="0014357A" w:rsidP="0014357A">
            <w:pPr>
              <w:pStyle w:val="tabletext"/>
              <w:rPr>
                <w:rStyle w:val="LineNumber"/>
              </w:rPr>
            </w:pPr>
          </w:p>
          <w:p w14:paraId="25E91025" w14:textId="77777777" w:rsidR="0014357A" w:rsidRDefault="0014357A" w:rsidP="0014357A">
            <w:pPr>
              <w:pStyle w:val="tabletext"/>
              <w:rPr>
                <w:rStyle w:val="LineNumber"/>
              </w:rPr>
            </w:pPr>
            <w:r>
              <w:rPr>
                <w:rStyle w:val="LineNumber"/>
              </w:rPr>
              <w:t>ENCRYPTION</w:t>
            </w:r>
          </w:p>
          <w:p w14:paraId="791D2D1C" w14:textId="77777777"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p w14:paraId="6F588AEC" w14:textId="77777777" w:rsidR="0014357A" w:rsidRDefault="0014357A" w:rsidP="0014357A">
            <w:pPr>
              <w:pStyle w:val="tabletext"/>
              <w:rPr>
                <w:rStyle w:val="LineNumber"/>
              </w:rPr>
            </w:pPr>
          </w:p>
          <w:p w14:paraId="32D67466" w14:textId="77777777"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tc>
      </w:tr>
      <w:tr w:rsidR="0014357A" w14:paraId="6B771303" w14:textId="77777777" w:rsidTr="00D01893">
        <w:trPr>
          <w:cantSplit/>
        </w:trPr>
        <w:tc>
          <w:tcPr>
            <w:tcW w:w="2267" w:type="dxa"/>
            <w:shd w:val="clear" w:color="auto" w:fill="auto"/>
          </w:tcPr>
          <w:p w14:paraId="6A6A5D0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0D7F65F5" w14:textId="77777777" w:rsidR="0014357A" w:rsidRDefault="0014357A" w:rsidP="0014357A">
            <w:pPr>
              <w:pStyle w:val="tabletext"/>
              <w:rPr>
                <w:rStyle w:val="LineNumber"/>
              </w:rPr>
            </w:pPr>
            <w:r>
              <w:rPr>
                <w:rStyle w:val="LineNumber"/>
              </w:rPr>
              <w:t>Must be registered on the NHI database before the NHI number can be used in the NMDS.</w:t>
            </w:r>
          </w:p>
        </w:tc>
      </w:tr>
      <w:tr w:rsidR="0014357A" w14:paraId="72AD55F5" w14:textId="77777777" w:rsidTr="00D01893">
        <w:trPr>
          <w:cantSplit/>
        </w:trPr>
        <w:tc>
          <w:tcPr>
            <w:tcW w:w="2267" w:type="dxa"/>
            <w:shd w:val="clear" w:color="auto" w:fill="auto"/>
          </w:tcPr>
          <w:p w14:paraId="52213DF8"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05331E0" w14:textId="77777777" w:rsidR="0014357A" w:rsidRDefault="0014357A" w:rsidP="0014357A">
            <w:pPr>
              <w:pStyle w:val="tabletext"/>
              <w:rPr>
                <w:rStyle w:val="LineNumber"/>
              </w:rPr>
            </w:pPr>
            <w:r>
              <w:rPr>
                <w:rStyle w:val="LineNumber"/>
              </w:rPr>
              <w:t>NHI numbers are often included on patient notes and other patient documentation.</w:t>
            </w:r>
          </w:p>
        </w:tc>
      </w:tr>
      <w:tr w:rsidR="0014357A" w14:paraId="6E2A8D1E" w14:textId="77777777" w:rsidTr="00D01893">
        <w:trPr>
          <w:cantSplit/>
        </w:trPr>
        <w:tc>
          <w:tcPr>
            <w:tcW w:w="2267" w:type="dxa"/>
            <w:shd w:val="clear" w:color="auto" w:fill="auto"/>
          </w:tcPr>
          <w:p w14:paraId="7EC7944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99181BA" w14:textId="77777777" w:rsidR="0014357A" w:rsidRDefault="0014357A" w:rsidP="0014357A">
            <w:pPr>
              <w:pStyle w:val="tabletext"/>
              <w:rPr>
                <w:rStyle w:val="LineNumber"/>
              </w:rPr>
            </w:pPr>
            <w:r>
              <w:rPr>
                <w:rStyle w:val="LineNumber"/>
              </w:rPr>
              <w:t>Encrypted NHI Number</w:t>
            </w:r>
          </w:p>
        </w:tc>
      </w:tr>
      <w:tr w:rsidR="0014357A" w14:paraId="0E1E1A54" w14:textId="77777777" w:rsidTr="00D01893">
        <w:trPr>
          <w:cantSplit/>
        </w:trPr>
        <w:tc>
          <w:tcPr>
            <w:tcW w:w="2267" w:type="dxa"/>
            <w:shd w:val="clear" w:color="auto" w:fill="auto"/>
          </w:tcPr>
          <w:p w14:paraId="71749BDA"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18BE006" w14:textId="77777777" w:rsidR="0014357A" w:rsidRDefault="007C77F2" w:rsidP="0014357A">
            <w:pPr>
              <w:pStyle w:val="tabletext"/>
              <w:rPr>
                <w:rStyle w:val="LineNumber"/>
              </w:rPr>
            </w:pPr>
            <w:r w:rsidRPr="007C77F2">
              <w:rPr>
                <w:rStyle w:val="LineNumber"/>
              </w:rPr>
              <w:t>http://www.health.govt.nz/our-work/health-identity/national-health-index</w:t>
            </w:r>
          </w:p>
        </w:tc>
      </w:tr>
      <w:tr w:rsidR="0014357A" w14:paraId="4B3EF44A" w14:textId="77777777" w:rsidTr="00D01893">
        <w:trPr>
          <w:cantSplit/>
        </w:trPr>
        <w:tc>
          <w:tcPr>
            <w:tcW w:w="2267" w:type="dxa"/>
            <w:shd w:val="clear" w:color="auto" w:fill="auto"/>
          </w:tcPr>
          <w:p w14:paraId="33E4BB51"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8F2F21B" w14:textId="77777777" w:rsidR="0014357A" w:rsidRDefault="0014357A" w:rsidP="0014357A">
            <w:pPr>
              <w:pStyle w:val="tabletext"/>
              <w:rPr>
                <w:rStyle w:val="LineNumber"/>
              </w:rPr>
            </w:pPr>
            <w:r>
              <w:rPr>
                <w:rStyle w:val="LineNumber"/>
              </w:rPr>
              <w:t>Ministry of Health</w:t>
            </w:r>
          </w:p>
        </w:tc>
      </w:tr>
    </w:tbl>
    <w:p w14:paraId="492E85BC" w14:textId="77777777" w:rsidR="0014357A" w:rsidRDefault="0014357A" w:rsidP="0014357A">
      <w:pPr>
        <w:rPr>
          <w:rStyle w:val="LineNumber"/>
        </w:rPr>
      </w:pPr>
    </w:p>
    <w:p w14:paraId="18CD68BF"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1025">
        <w:instrText>NZ drg code</w:instrText>
      </w:r>
      <w:r>
        <w:instrText xml:space="preserve">" </w:instrText>
      </w:r>
      <w:r>
        <w:rPr>
          <w:rStyle w:val="LineNumber"/>
        </w:rPr>
        <w:fldChar w:fldCharType="end"/>
      </w:r>
      <w:bookmarkStart w:id="108" w:name="_Toc10727726"/>
      <w:r>
        <w:rPr>
          <w:rStyle w:val="LineNumber"/>
        </w:rPr>
        <w:t>NZ drg code</w:t>
      </w:r>
      <w:bookmarkEnd w:id="108"/>
    </w:p>
    <w:tbl>
      <w:tblPr>
        <w:tblW w:w="0" w:type="auto"/>
        <w:tblCellMar>
          <w:bottom w:w="170" w:type="dxa"/>
        </w:tblCellMar>
        <w:tblLook w:val="04A0" w:firstRow="1" w:lastRow="0" w:firstColumn="1" w:lastColumn="0" w:noHBand="0" w:noVBand="1"/>
      </w:tblPr>
      <w:tblGrid>
        <w:gridCol w:w="2267"/>
        <w:gridCol w:w="5952"/>
      </w:tblGrid>
      <w:tr w:rsidR="0014357A" w14:paraId="3B29E6EF" w14:textId="77777777" w:rsidTr="00D01893">
        <w:tc>
          <w:tcPr>
            <w:tcW w:w="2267" w:type="dxa"/>
            <w:shd w:val="clear" w:color="auto" w:fill="auto"/>
          </w:tcPr>
          <w:p w14:paraId="1B382CFF"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52302A9" w14:textId="77777777" w:rsidR="0014357A" w:rsidRDefault="0014357A" w:rsidP="002D00EF">
            <w:pPr>
              <w:pStyle w:val="tabletext"/>
              <w:rPr>
                <w:rStyle w:val="LineNumber"/>
              </w:rPr>
            </w:pPr>
            <w:r>
              <w:rPr>
                <w:rStyle w:val="LineNumber"/>
              </w:rPr>
              <w:t xml:space="preserve">A diagnosis-related group (DRG) code produced by the current DRG grouper program version </w:t>
            </w:r>
            <w:r w:rsidR="002D00EF">
              <w:rPr>
                <w:rStyle w:val="LineNumber"/>
              </w:rPr>
              <w:t>7</w:t>
            </w:r>
            <w:r>
              <w:rPr>
                <w:rStyle w:val="LineNumber"/>
              </w:rPr>
              <w:t>.0.</w:t>
            </w:r>
          </w:p>
        </w:tc>
      </w:tr>
      <w:tr w:rsidR="0014357A" w14:paraId="13E85EF7" w14:textId="77777777" w:rsidTr="00D01893">
        <w:tc>
          <w:tcPr>
            <w:tcW w:w="2267" w:type="dxa"/>
            <w:shd w:val="clear" w:color="auto" w:fill="auto"/>
          </w:tcPr>
          <w:p w14:paraId="518D3AFC"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21CBF6C" w14:textId="77777777" w:rsidR="0014357A" w:rsidRDefault="0014357A" w:rsidP="0014357A">
            <w:pPr>
              <w:pStyle w:val="tabletext"/>
              <w:rPr>
                <w:rStyle w:val="LineNumber"/>
              </w:rPr>
            </w:pPr>
            <w:r>
              <w:rPr>
                <w:rStyle w:val="LineNumber"/>
              </w:rPr>
              <w:t>nz_drg_code</w:t>
            </w:r>
          </w:p>
        </w:tc>
      </w:tr>
      <w:tr w:rsidR="0014357A" w14:paraId="04A45C7E" w14:textId="77777777" w:rsidTr="00D01893">
        <w:tc>
          <w:tcPr>
            <w:tcW w:w="2267" w:type="dxa"/>
            <w:shd w:val="clear" w:color="auto" w:fill="auto"/>
          </w:tcPr>
          <w:p w14:paraId="548FDD35"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E260BED" w14:textId="77777777" w:rsidR="0014357A" w:rsidRDefault="0014357A" w:rsidP="0014357A">
            <w:pPr>
              <w:pStyle w:val="tabletext"/>
              <w:rPr>
                <w:rStyle w:val="LineNumber"/>
              </w:rPr>
            </w:pPr>
            <w:r>
              <w:rPr>
                <w:rStyle w:val="LineNumber"/>
              </w:rPr>
              <w:t>fact_nmd_health_event</w:t>
            </w:r>
          </w:p>
        </w:tc>
      </w:tr>
      <w:tr w:rsidR="0014357A" w14:paraId="1C04AB13" w14:textId="77777777" w:rsidTr="00D01893">
        <w:tc>
          <w:tcPr>
            <w:tcW w:w="2267" w:type="dxa"/>
            <w:shd w:val="clear" w:color="auto" w:fill="auto"/>
          </w:tcPr>
          <w:p w14:paraId="307CF5A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4E839F8" w14:textId="77777777" w:rsidR="0014357A" w:rsidRDefault="0014357A" w:rsidP="0014357A">
            <w:pPr>
              <w:pStyle w:val="tabletext"/>
              <w:rPr>
                <w:rStyle w:val="LineNumber"/>
              </w:rPr>
            </w:pPr>
            <w:r>
              <w:rPr>
                <w:rStyle w:val="LineNumber"/>
              </w:rPr>
              <w:t>varchar2(4)</w:t>
            </w:r>
          </w:p>
        </w:tc>
      </w:tr>
      <w:tr w:rsidR="0014357A" w14:paraId="51969AC1" w14:textId="77777777" w:rsidTr="00D01893">
        <w:tc>
          <w:tcPr>
            <w:tcW w:w="2267" w:type="dxa"/>
            <w:shd w:val="clear" w:color="auto" w:fill="auto"/>
          </w:tcPr>
          <w:p w14:paraId="7A23B26B"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680ADC1" w14:textId="77777777" w:rsidR="0014357A" w:rsidRDefault="0014357A" w:rsidP="0014357A">
            <w:pPr>
              <w:pStyle w:val="tabletext"/>
              <w:rPr>
                <w:rStyle w:val="LineNumber"/>
              </w:rPr>
            </w:pPr>
          </w:p>
        </w:tc>
      </w:tr>
      <w:tr w:rsidR="0014357A" w14:paraId="54B76B03" w14:textId="77777777" w:rsidTr="00D01893">
        <w:tc>
          <w:tcPr>
            <w:tcW w:w="2267" w:type="dxa"/>
            <w:shd w:val="clear" w:color="auto" w:fill="auto"/>
          </w:tcPr>
          <w:p w14:paraId="19BBCF8F"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5165493" w14:textId="77777777" w:rsidR="0014357A" w:rsidRDefault="0014357A" w:rsidP="0014357A">
            <w:pPr>
              <w:pStyle w:val="tabletext"/>
              <w:rPr>
                <w:rStyle w:val="LineNumber"/>
              </w:rPr>
            </w:pPr>
            <w:r>
              <w:rPr>
                <w:rStyle w:val="LineNumber"/>
              </w:rPr>
              <w:t>Clinical demographic and administrative information within a health event.</w:t>
            </w:r>
          </w:p>
        </w:tc>
      </w:tr>
      <w:tr w:rsidR="0014357A" w14:paraId="1CE8C56D" w14:textId="77777777" w:rsidTr="00D01893">
        <w:tc>
          <w:tcPr>
            <w:tcW w:w="2267" w:type="dxa"/>
            <w:shd w:val="clear" w:color="auto" w:fill="auto"/>
          </w:tcPr>
          <w:p w14:paraId="1B91233D"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A01AA23" w14:textId="77777777" w:rsidR="0014357A" w:rsidRDefault="0014357A" w:rsidP="0014357A">
            <w:pPr>
              <w:pStyle w:val="tabletext"/>
              <w:rPr>
                <w:rStyle w:val="LineNumber"/>
              </w:rPr>
            </w:pPr>
          </w:p>
        </w:tc>
      </w:tr>
      <w:tr w:rsidR="0014357A" w14:paraId="7A721731" w14:textId="77777777" w:rsidTr="00D01893">
        <w:tc>
          <w:tcPr>
            <w:tcW w:w="2267" w:type="dxa"/>
            <w:shd w:val="clear" w:color="auto" w:fill="auto"/>
          </w:tcPr>
          <w:p w14:paraId="28EAAFBB"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E645733" w14:textId="77777777" w:rsidR="0014357A" w:rsidRDefault="0014357A" w:rsidP="0014357A">
            <w:pPr>
              <w:pStyle w:val="tabletext"/>
              <w:rPr>
                <w:rStyle w:val="LineNumber"/>
              </w:rPr>
            </w:pPr>
            <w:r>
              <w:rPr>
                <w:rStyle w:val="LineNumber"/>
              </w:rPr>
              <w:t>801A - 963Z, A01Z - Z65Z</w:t>
            </w:r>
          </w:p>
        </w:tc>
      </w:tr>
      <w:tr w:rsidR="0014357A" w14:paraId="4D608DE6" w14:textId="77777777" w:rsidTr="00D01893">
        <w:tc>
          <w:tcPr>
            <w:tcW w:w="2267" w:type="dxa"/>
            <w:shd w:val="clear" w:color="auto" w:fill="auto"/>
          </w:tcPr>
          <w:p w14:paraId="05F0A093"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B4CDEEC" w14:textId="77777777"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sidR="002D00EF">
              <w:rPr>
                <w:rStyle w:val="LineNumber"/>
              </w:rPr>
              <w:t xml:space="preserve">, </w:t>
            </w:r>
            <w:r>
              <w:rPr>
                <w:rStyle w:val="LineNumber"/>
              </w:rPr>
              <w:t>6.0</w:t>
            </w:r>
            <w:r w:rsidR="00A40326">
              <w:rPr>
                <w:rStyle w:val="LineNumber"/>
              </w:rPr>
              <w:t>x</w:t>
            </w:r>
            <w:r w:rsidR="002D00EF">
              <w:rPr>
                <w:rStyle w:val="LineNumber"/>
              </w:rPr>
              <w:t xml:space="preserve"> or 7.0</w:t>
            </w:r>
            <w:r>
              <w:rPr>
                <w:rStyle w:val="LineNumber"/>
              </w:rPr>
              <w:t xml:space="preserve"> produced by the current DRG grouper program version 6.0</w:t>
            </w:r>
            <w:r w:rsidR="00A40326">
              <w:rPr>
                <w:rStyle w:val="LineNumber"/>
              </w:rPr>
              <w:t>x</w:t>
            </w:r>
            <w:r>
              <w:rPr>
                <w:rStyle w:val="LineNumber"/>
              </w:rPr>
              <w:t xml:space="preserve"> which takes up to 30 diagnoses and 30 procedure codes in a health event and assigns a DRG code based on a complex algorithm. </w:t>
            </w:r>
          </w:p>
          <w:p w14:paraId="4F10F46D" w14:textId="77777777" w:rsidR="0014357A" w:rsidRDefault="0014357A" w:rsidP="0014357A">
            <w:pPr>
              <w:pStyle w:val="tabletext"/>
              <w:rPr>
                <w:rStyle w:val="LineNumber"/>
              </w:rPr>
            </w:pPr>
          </w:p>
          <w:p w14:paraId="587DDAA1" w14:textId="77777777"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14:paraId="6F3934F1" w14:textId="77777777" w:rsidR="0014357A" w:rsidRDefault="0014357A" w:rsidP="0014357A">
            <w:pPr>
              <w:pStyle w:val="tabletext"/>
              <w:rPr>
                <w:rStyle w:val="LineNumber"/>
              </w:rPr>
            </w:pPr>
          </w:p>
          <w:p w14:paraId="00B0F552" w14:textId="77777777" w:rsidR="0014357A" w:rsidRDefault="0014357A" w:rsidP="0014357A">
            <w:pPr>
              <w:pStyle w:val="tabletext"/>
              <w:rPr>
                <w:rStyle w:val="LineNumber"/>
              </w:rPr>
            </w:pPr>
          </w:p>
          <w:p w14:paraId="1FBFF055" w14:textId="77777777" w:rsidR="0014357A" w:rsidRDefault="0014357A" w:rsidP="0014357A">
            <w:pPr>
              <w:pStyle w:val="tabletext"/>
              <w:rPr>
                <w:rStyle w:val="LineNumber"/>
              </w:rPr>
            </w:pPr>
            <w:r>
              <w:rPr>
                <w:rStyle w:val="LineNumber"/>
              </w:rPr>
              <w:t xml:space="preserve">Introduced on 1 July 2001 for DRG clinical version 4.1. </w:t>
            </w:r>
          </w:p>
          <w:p w14:paraId="2173A06F" w14:textId="77777777" w:rsidR="0014357A" w:rsidRDefault="0014357A" w:rsidP="0014357A">
            <w:pPr>
              <w:pStyle w:val="tabletext"/>
              <w:rPr>
                <w:rStyle w:val="LineNumber"/>
              </w:rPr>
            </w:pPr>
          </w:p>
          <w:p w14:paraId="6BDE801A" w14:textId="77777777" w:rsidR="0014357A" w:rsidRDefault="0014357A" w:rsidP="0014357A">
            <w:pPr>
              <w:pStyle w:val="tabletext"/>
              <w:rPr>
                <w:rStyle w:val="LineNumber"/>
              </w:rPr>
            </w:pPr>
            <w:r>
              <w:rPr>
                <w:rStyle w:val="LineNumber"/>
              </w:rPr>
              <w:t>If the Event end datetime is between 1 July 2001 and 30 June 2002, this field contains a DRG code of clinical version 4.1.</w:t>
            </w:r>
          </w:p>
          <w:p w14:paraId="51E5495D" w14:textId="77777777" w:rsidR="0014357A" w:rsidRDefault="0014357A" w:rsidP="0014357A">
            <w:pPr>
              <w:pStyle w:val="tabletext"/>
              <w:rPr>
                <w:rStyle w:val="LineNumber"/>
              </w:rPr>
            </w:pPr>
          </w:p>
          <w:p w14:paraId="643C43D5" w14:textId="77777777" w:rsidR="0014357A" w:rsidRDefault="0014357A" w:rsidP="0014357A">
            <w:pPr>
              <w:pStyle w:val="tabletext"/>
              <w:rPr>
                <w:rStyle w:val="LineNumber"/>
              </w:rPr>
            </w:pPr>
            <w:r>
              <w:rPr>
                <w:rStyle w:val="LineNumber"/>
              </w:rPr>
              <w:t>If the Event end datetime is between 1 July 2002 and 30 June 2004, this field contains a DRG code of clinical version 4.2.</w:t>
            </w:r>
          </w:p>
          <w:p w14:paraId="7703346B" w14:textId="77777777" w:rsidR="00A40326" w:rsidRDefault="00A40326" w:rsidP="0014357A">
            <w:pPr>
              <w:pStyle w:val="tabletext"/>
              <w:rPr>
                <w:rStyle w:val="LineNumber"/>
              </w:rPr>
            </w:pPr>
          </w:p>
          <w:p w14:paraId="50FED83E" w14:textId="77777777" w:rsidR="00A40326" w:rsidRDefault="00A40326" w:rsidP="0014357A">
            <w:pPr>
              <w:pStyle w:val="tabletext"/>
              <w:rPr>
                <w:rStyle w:val="LineNumber"/>
              </w:rPr>
            </w:pPr>
            <w:r>
              <w:rPr>
                <w:rStyle w:val="LineNumber"/>
              </w:rPr>
              <w:t>If the Event end datetime is between 1 July 2005 and 30 June 2011 this field contains a DRG code of clinical version 5</w:t>
            </w:r>
          </w:p>
          <w:p w14:paraId="5BBAA79A" w14:textId="77777777" w:rsidR="00A40326" w:rsidRDefault="00A40326" w:rsidP="0014357A">
            <w:pPr>
              <w:pStyle w:val="tabletext"/>
              <w:rPr>
                <w:rStyle w:val="LineNumber"/>
              </w:rPr>
            </w:pPr>
            <w:r>
              <w:rPr>
                <w:rStyle w:val="LineNumber"/>
              </w:rPr>
              <w:t>If the Event end datetime is between 1 July 2011 and 30 June 2013 this field contains a DRG code of clinical version 6</w:t>
            </w:r>
          </w:p>
          <w:p w14:paraId="22BC9A0F" w14:textId="77777777" w:rsidR="0014357A" w:rsidRDefault="0014357A" w:rsidP="0014357A">
            <w:pPr>
              <w:pStyle w:val="tabletext"/>
              <w:rPr>
                <w:rStyle w:val="LineNumber"/>
              </w:rPr>
            </w:pPr>
            <w:r>
              <w:rPr>
                <w:rStyle w:val="LineNumber"/>
              </w:rPr>
              <w:t xml:space="preserve">If the Event end datetime is on or after 1 July </w:t>
            </w:r>
            <w:r w:rsidR="00A40326">
              <w:rPr>
                <w:rStyle w:val="LineNumber"/>
              </w:rPr>
              <w:t>2013</w:t>
            </w:r>
            <w:r>
              <w:rPr>
                <w:rStyle w:val="LineNumber"/>
              </w:rPr>
              <w:t xml:space="preserve">, this field contains a DRG code of clinical version </w:t>
            </w:r>
            <w:r w:rsidR="00A40326">
              <w:rPr>
                <w:rStyle w:val="LineNumber"/>
              </w:rPr>
              <w:t>6</w:t>
            </w:r>
            <w:r>
              <w:rPr>
                <w:rStyle w:val="LineNumber"/>
              </w:rPr>
              <w:t>.0</w:t>
            </w:r>
            <w:r w:rsidR="00A40326">
              <w:rPr>
                <w:rStyle w:val="LineNumber"/>
              </w:rPr>
              <w:t>x</w:t>
            </w:r>
          </w:p>
          <w:p w14:paraId="386F067E" w14:textId="77777777" w:rsidR="0014357A" w:rsidRDefault="0014357A" w:rsidP="0014357A">
            <w:pPr>
              <w:pStyle w:val="tabletext"/>
              <w:rPr>
                <w:rStyle w:val="LineNumber"/>
              </w:rPr>
            </w:pPr>
            <w:r>
              <w:rPr>
                <w:rStyle w:val="LineNumber"/>
              </w:rPr>
              <w:t>Calculated from:</w:t>
            </w:r>
          </w:p>
          <w:p w14:paraId="1658EFD6" w14:textId="77777777" w:rsidR="0014357A" w:rsidRDefault="0014357A" w:rsidP="0014357A">
            <w:pPr>
              <w:pStyle w:val="tabletext"/>
              <w:rPr>
                <w:rStyle w:val="LineNumber"/>
              </w:rPr>
            </w:pPr>
            <w:r>
              <w:rPr>
                <w:rStyle w:val="LineNumber"/>
              </w:rPr>
              <w:t>- personal information (eg, Sex, Date of birth), and</w:t>
            </w:r>
          </w:p>
          <w:p w14:paraId="6CF592F8" w14:textId="77777777" w:rsidR="0014357A" w:rsidRDefault="0014357A" w:rsidP="0014357A">
            <w:pPr>
              <w:pStyle w:val="tabletext"/>
              <w:rPr>
                <w:rStyle w:val="LineNumber"/>
              </w:rPr>
            </w:pPr>
            <w:r>
              <w:rPr>
                <w:rStyle w:val="LineNumber"/>
              </w:rPr>
              <w:t>- event information (eg, Admission date, Event end type), and</w:t>
            </w:r>
          </w:p>
          <w:p w14:paraId="24143712" w14:textId="77777777" w:rsidR="0014357A" w:rsidRDefault="0014357A" w:rsidP="0014357A">
            <w:pPr>
              <w:pStyle w:val="tabletext"/>
              <w:rPr>
                <w:rStyle w:val="LineNumber"/>
              </w:rPr>
            </w:pPr>
            <w:r>
              <w:rPr>
                <w:rStyle w:val="LineNumber"/>
              </w:rPr>
              <w:t xml:space="preserve">- diagnosis and procedure information in the appropriate ICD code for the DRG Grouper (ICD-10-AM 3rd Edition).  </w:t>
            </w:r>
          </w:p>
          <w:p w14:paraId="3691747F" w14:textId="77777777"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14:paraId="052F0681" w14:textId="77777777"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14:paraId="78193895" w14:textId="77777777"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14:paraId="7A9CB565" w14:textId="77777777"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14:paraId="68E7DAE6" w14:textId="77777777" w:rsidR="00003DC6" w:rsidRDefault="00003DC6" w:rsidP="0014357A">
            <w:pPr>
              <w:pStyle w:val="tabletext"/>
              <w:rPr>
                <w:rStyle w:val="LineNumber"/>
              </w:rPr>
            </w:pPr>
            <w:r>
              <w:rPr>
                <w:rStyle w:val="LineNumber"/>
              </w:rPr>
              <w:t>- Between 1 July 2013 and 30 June 2014, the field contains a DRG from AR-DRG version 6.0x, the derivation for which uses ICD-10-AM 6</w:t>
            </w:r>
            <w:r w:rsidRPr="00003DC6">
              <w:rPr>
                <w:rStyle w:val="LineNumber"/>
                <w:vertAlign w:val="superscript"/>
              </w:rPr>
              <w:t>th</w:t>
            </w:r>
            <w:r>
              <w:rPr>
                <w:rStyle w:val="LineNumber"/>
              </w:rPr>
              <w:t xml:space="preserve"> Edition codes.</w:t>
            </w:r>
          </w:p>
          <w:p w14:paraId="21C5A976" w14:textId="77777777" w:rsidR="00003DC6" w:rsidRDefault="00003DC6" w:rsidP="0014357A">
            <w:pPr>
              <w:pStyle w:val="tabletext"/>
              <w:rPr>
                <w:rStyle w:val="LineNumber"/>
              </w:rPr>
            </w:pPr>
            <w:r>
              <w:rPr>
                <w:rStyle w:val="LineNumber"/>
              </w:rPr>
              <w:t xml:space="preserve">- </w:t>
            </w:r>
            <w:r w:rsidR="002D00EF">
              <w:rPr>
                <w:rStyle w:val="LineNumber"/>
              </w:rPr>
              <w:t>Between</w:t>
            </w:r>
            <w:r>
              <w:rPr>
                <w:rStyle w:val="LineNumber"/>
              </w:rPr>
              <w:t xml:space="preserve"> 1 July 2014</w:t>
            </w:r>
            <w:r w:rsidR="002D00EF">
              <w:rPr>
                <w:rStyle w:val="LineNumber"/>
              </w:rPr>
              <w:t xml:space="preserve"> and 30 June 2017</w:t>
            </w:r>
            <w:r>
              <w:rPr>
                <w:rStyle w:val="LineNumber"/>
              </w:rPr>
              <w:t>, the field contains a DRG from AR-DRG versions 6.0x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p w14:paraId="3702C9AB" w14:textId="77777777" w:rsidR="002D00EF" w:rsidRDefault="00BE3BC2" w:rsidP="0014357A">
            <w:pPr>
              <w:pStyle w:val="tabletext"/>
              <w:rPr>
                <w:rStyle w:val="LineNumber"/>
              </w:rPr>
            </w:pPr>
            <w:r>
              <w:rPr>
                <w:rStyle w:val="LineNumber"/>
              </w:rPr>
              <w:lastRenderedPageBreak/>
              <w:t>- Between</w:t>
            </w:r>
            <w:r w:rsidR="002D00EF">
              <w:rPr>
                <w:rStyle w:val="LineNumber"/>
              </w:rPr>
              <w:t xml:space="preserve"> 1 July 2017</w:t>
            </w:r>
            <w:r>
              <w:rPr>
                <w:rStyle w:val="LineNumber"/>
              </w:rPr>
              <w:t xml:space="preserve"> and 30 June 2019</w:t>
            </w:r>
            <w:r w:rsidR="002D00EF">
              <w:rPr>
                <w:rStyle w:val="LineNumber"/>
              </w:rPr>
              <w:t>, the field contains a DRG from AR-DRG versions 7.0 derived, if necessary, by mapping ICD-10-AM 8</w:t>
            </w:r>
            <w:r w:rsidR="002D00EF" w:rsidRPr="00003DC6">
              <w:rPr>
                <w:rStyle w:val="LineNumber"/>
                <w:vertAlign w:val="superscript"/>
              </w:rPr>
              <w:t>th</w:t>
            </w:r>
            <w:r w:rsidR="002D00EF">
              <w:rPr>
                <w:rStyle w:val="LineNumber"/>
              </w:rPr>
              <w:t xml:space="preserve"> Edition codes back to ICD-10-Am 6</w:t>
            </w:r>
            <w:r w:rsidR="002D00EF" w:rsidRPr="00003DC6">
              <w:rPr>
                <w:rStyle w:val="LineNumber"/>
                <w:vertAlign w:val="superscript"/>
              </w:rPr>
              <w:t>th</w:t>
            </w:r>
            <w:r w:rsidR="002D00EF">
              <w:rPr>
                <w:rStyle w:val="LineNumber"/>
              </w:rPr>
              <w:t xml:space="preserve"> Edition codes.</w:t>
            </w:r>
          </w:p>
          <w:p w14:paraId="00FF68A3" w14:textId="77777777" w:rsidR="00BE3BC2" w:rsidRDefault="00BE3BC2" w:rsidP="00BE3BC2">
            <w:pPr>
              <w:pStyle w:val="tabletext"/>
              <w:rPr>
                <w:rStyle w:val="LineNumber"/>
              </w:rPr>
            </w:pPr>
            <w:r>
              <w:rPr>
                <w:rStyle w:val="LineNumber"/>
              </w:rPr>
              <w:t>From 1 July 2019, the field contains a DRG from AR-DRG versions 7.0 derived, if necessary, by mapping ICD-10-AM 11</w:t>
            </w:r>
            <w:r w:rsidRPr="00003DC6">
              <w:rPr>
                <w:rStyle w:val="LineNumber"/>
                <w:vertAlign w:val="superscript"/>
              </w:rPr>
              <w:t>th</w:t>
            </w:r>
            <w:r>
              <w:rPr>
                <w:rStyle w:val="LineNumber"/>
              </w:rPr>
              <w:t xml:space="preserve"> Edition codes back to ICD-10-Am 8</w:t>
            </w:r>
            <w:r w:rsidRPr="00003DC6">
              <w:rPr>
                <w:rStyle w:val="LineNumber"/>
                <w:vertAlign w:val="superscript"/>
              </w:rPr>
              <w:t>th</w:t>
            </w:r>
            <w:r>
              <w:rPr>
                <w:rStyle w:val="LineNumber"/>
              </w:rPr>
              <w:t xml:space="preserve"> Edition codes.</w:t>
            </w:r>
          </w:p>
          <w:p w14:paraId="615DDB94" w14:textId="77777777" w:rsidR="00003DC6" w:rsidRDefault="00003DC6" w:rsidP="0014357A">
            <w:pPr>
              <w:pStyle w:val="tabletext"/>
              <w:rPr>
                <w:rStyle w:val="LineNumber"/>
              </w:rPr>
            </w:pPr>
          </w:p>
          <w:p w14:paraId="68BD969B" w14:textId="77777777" w:rsidR="0014357A" w:rsidRDefault="0014357A" w:rsidP="0014357A">
            <w:pPr>
              <w:pStyle w:val="tabletext"/>
              <w:rPr>
                <w:rStyle w:val="LineNumber"/>
              </w:rPr>
            </w:pPr>
          </w:p>
          <w:p w14:paraId="4C479572" w14:textId="77777777" w:rsidR="0014357A" w:rsidRDefault="0014357A" w:rsidP="0014357A">
            <w:pPr>
              <w:pStyle w:val="tabletext"/>
              <w:rPr>
                <w:rStyle w:val="LineNumber"/>
              </w:rPr>
            </w:pPr>
          </w:p>
          <w:p w14:paraId="713D07C9" w14:textId="77777777"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14:paraId="66A013F5" w14:textId="77777777" w:rsidTr="00D01893">
        <w:tc>
          <w:tcPr>
            <w:tcW w:w="2267" w:type="dxa"/>
            <w:shd w:val="clear" w:color="auto" w:fill="auto"/>
          </w:tcPr>
          <w:p w14:paraId="0C308F58" w14:textId="77777777"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14:paraId="3DF7CDD4" w14:textId="77777777" w:rsidR="0014357A" w:rsidRDefault="0014357A" w:rsidP="0014357A">
            <w:pPr>
              <w:pStyle w:val="tabletext"/>
              <w:rPr>
                <w:rStyle w:val="LineNumber"/>
              </w:rPr>
            </w:pPr>
          </w:p>
        </w:tc>
      </w:tr>
      <w:tr w:rsidR="0014357A" w14:paraId="2BF18056" w14:textId="77777777" w:rsidTr="00D01893">
        <w:tc>
          <w:tcPr>
            <w:tcW w:w="2267" w:type="dxa"/>
            <w:shd w:val="clear" w:color="auto" w:fill="auto"/>
          </w:tcPr>
          <w:p w14:paraId="262A84F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83B7482" w14:textId="77777777" w:rsidR="0014357A" w:rsidRDefault="0014357A" w:rsidP="0014357A">
            <w:pPr>
              <w:pStyle w:val="tabletext"/>
              <w:rPr>
                <w:rStyle w:val="LineNumber"/>
              </w:rPr>
            </w:pPr>
          </w:p>
        </w:tc>
      </w:tr>
      <w:tr w:rsidR="0014357A" w14:paraId="5C21D49A" w14:textId="77777777" w:rsidTr="00D01893">
        <w:tc>
          <w:tcPr>
            <w:tcW w:w="2267" w:type="dxa"/>
            <w:shd w:val="clear" w:color="auto" w:fill="auto"/>
          </w:tcPr>
          <w:p w14:paraId="6AD5264D"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E2B479F" w14:textId="77777777" w:rsidR="0014357A" w:rsidRDefault="0014357A" w:rsidP="0014357A">
            <w:pPr>
              <w:pStyle w:val="tabletext"/>
              <w:rPr>
                <w:rStyle w:val="LineNumber"/>
              </w:rPr>
            </w:pPr>
            <w:r>
              <w:rPr>
                <w:rStyle w:val="LineNumber"/>
              </w:rPr>
              <w:t>Costweight code</w:t>
            </w:r>
          </w:p>
          <w:p w14:paraId="2D6744C0" w14:textId="77777777" w:rsidR="0014357A" w:rsidRDefault="0014357A" w:rsidP="0014357A">
            <w:pPr>
              <w:pStyle w:val="tabletext"/>
              <w:rPr>
                <w:rStyle w:val="LineNumber"/>
              </w:rPr>
            </w:pPr>
            <w:r>
              <w:rPr>
                <w:rStyle w:val="LineNumber"/>
              </w:rPr>
              <w:t>Costweight</w:t>
            </w:r>
          </w:p>
          <w:p w14:paraId="6DC5571C" w14:textId="77777777" w:rsidR="0014357A" w:rsidRDefault="0014357A" w:rsidP="0014357A">
            <w:pPr>
              <w:pStyle w:val="tabletext"/>
              <w:rPr>
                <w:rStyle w:val="LineNumber"/>
              </w:rPr>
            </w:pPr>
            <w:r>
              <w:rPr>
                <w:rStyle w:val="LineNumber"/>
              </w:rPr>
              <w:t>Purchase unit</w:t>
            </w:r>
          </w:p>
          <w:p w14:paraId="46ABB373" w14:textId="77777777" w:rsidR="0014357A" w:rsidRDefault="0014357A" w:rsidP="0014357A">
            <w:pPr>
              <w:pStyle w:val="tabletext"/>
              <w:rPr>
                <w:rStyle w:val="LineNumber"/>
              </w:rPr>
            </w:pPr>
            <w:r>
              <w:rPr>
                <w:rStyle w:val="LineNumber"/>
              </w:rPr>
              <w:t>PCCL</w:t>
            </w:r>
          </w:p>
          <w:p w14:paraId="44101A5E" w14:textId="77777777" w:rsidR="0014357A" w:rsidRDefault="0014357A" w:rsidP="0014357A">
            <w:pPr>
              <w:pStyle w:val="tabletext"/>
              <w:rPr>
                <w:rStyle w:val="LineNumber"/>
              </w:rPr>
            </w:pPr>
            <w:r>
              <w:rPr>
                <w:rStyle w:val="LineNumber"/>
              </w:rPr>
              <w:t>MDC code</w:t>
            </w:r>
          </w:p>
          <w:p w14:paraId="38D06EF3" w14:textId="77777777" w:rsidR="0014357A" w:rsidRDefault="0014357A" w:rsidP="0014357A">
            <w:pPr>
              <w:pStyle w:val="tabletext"/>
              <w:rPr>
                <w:rStyle w:val="LineNumber"/>
              </w:rPr>
            </w:pPr>
            <w:r>
              <w:rPr>
                <w:rStyle w:val="LineNumber"/>
              </w:rPr>
              <w:t>MDC type</w:t>
            </w:r>
          </w:p>
          <w:p w14:paraId="2F3D4236" w14:textId="77777777" w:rsidR="0014357A" w:rsidRDefault="0014357A" w:rsidP="0014357A">
            <w:pPr>
              <w:pStyle w:val="tabletext"/>
              <w:rPr>
                <w:rStyle w:val="LineNumber"/>
              </w:rPr>
            </w:pPr>
            <w:r>
              <w:rPr>
                <w:rStyle w:val="LineNumber"/>
              </w:rPr>
              <w:t>DRG grouper type code</w:t>
            </w:r>
          </w:p>
        </w:tc>
      </w:tr>
      <w:tr w:rsidR="0014357A" w14:paraId="424DAF0B" w14:textId="77777777" w:rsidTr="00D01893">
        <w:tc>
          <w:tcPr>
            <w:tcW w:w="2267" w:type="dxa"/>
            <w:shd w:val="clear" w:color="auto" w:fill="auto"/>
          </w:tcPr>
          <w:p w14:paraId="18E6009F"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AB2A416" w14:textId="77777777" w:rsidR="0014357A" w:rsidRDefault="0014357A" w:rsidP="0014357A">
            <w:pPr>
              <w:pStyle w:val="tabletext"/>
              <w:rPr>
                <w:rStyle w:val="LineNumber"/>
              </w:rPr>
            </w:pPr>
          </w:p>
        </w:tc>
      </w:tr>
      <w:tr w:rsidR="0014357A" w14:paraId="26822790" w14:textId="77777777" w:rsidTr="00D01893">
        <w:tc>
          <w:tcPr>
            <w:tcW w:w="2267" w:type="dxa"/>
            <w:shd w:val="clear" w:color="auto" w:fill="auto"/>
          </w:tcPr>
          <w:p w14:paraId="394104AD"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0E5D25DC" w14:textId="77777777"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14:paraId="6A349374" w14:textId="77777777" w:rsidR="0014357A" w:rsidRDefault="0014357A" w:rsidP="0014357A">
      <w:pPr>
        <w:rPr>
          <w:rStyle w:val="LineNumber"/>
        </w:rPr>
      </w:pPr>
    </w:p>
    <w:p w14:paraId="7E09C8AA"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B3C88">
        <w:instrText>NZ resident flag</w:instrText>
      </w:r>
      <w:r>
        <w:instrText xml:space="preserve">" </w:instrText>
      </w:r>
      <w:r>
        <w:rPr>
          <w:rStyle w:val="LineNumber"/>
        </w:rPr>
        <w:fldChar w:fldCharType="end"/>
      </w:r>
      <w:bookmarkStart w:id="109" w:name="_Toc10727727"/>
      <w:r>
        <w:rPr>
          <w:rStyle w:val="LineNumber"/>
        </w:rPr>
        <w:t>NZ resident flag</w:t>
      </w:r>
      <w:bookmarkEnd w:id="109"/>
    </w:p>
    <w:tbl>
      <w:tblPr>
        <w:tblW w:w="0" w:type="auto"/>
        <w:tblCellMar>
          <w:bottom w:w="170" w:type="dxa"/>
        </w:tblCellMar>
        <w:tblLook w:val="04A0" w:firstRow="1" w:lastRow="0" w:firstColumn="1" w:lastColumn="0" w:noHBand="0" w:noVBand="1"/>
      </w:tblPr>
      <w:tblGrid>
        <w:gridCol w:w="2267"/>
        <w:gridCol w:w="5952"/>
      </w:tblGrid>
      <w:tr w:rsidR="0014357A" w14:paraId="6786F85D" w14:textId="77777777" w:rsidTr="00D01893">
        <w:trPr>
          <w:cantSplit/>
        </w:trPr>
        <w:tc>
          <w:tcPr>
            <w:tcW w:w="2267" w:type="dxa"/>
            <w:shd w:val="clear" w:color="auto" w:fill="auto"/>
          </w:tcPr>
          <w:p w14:paraId="586427C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557E208" w14:textId="77777777" w:rsidR="0014357A" w:rsidRDefault="0014357A" w:rsidP="0014357A">
            <w:pPr>
              <w:pStyle w:val="tabletext"/>
              <w:rPr>
                <w:rStyle w:val="LineNumber"/>
              </w:rPr>
            </w:pPr>
            <w:r>
              <w:rPr>
                <w:rStyle w:val="LineNumber"/>
              </w:rPr>
              <w:t>A code identifying resident status at the time of this event.</w:t>
            </w:r>
          </w:p>
        </w:tc>
      </w:tr>
      <w:tr w:rsidR="0014357A" w14:paraId="5BFD47D1" w14:textId="77777777" w:rsidTr="00D01893">
        <w:trPr>
          <w:cantSplit/>
        </w:trPr>
        <w:tc>
          <w:tcPr>
            <w:tcW w:w="2267" w:type="dxa"/>
            <w:shd w:val="clear" w:color="auto" w:fill="auto"/>
          </w:tcPr>
          <w:p w14:paraId="3FF2EF1D"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5CBF184" w14:textId="77777777" w:rsidR="0014357A" w:rsidRDefault="0014357A" w:rsidP="0014357A">
            <w:pPr>
              <w:pStyle w:val="tabletext"/>
              <w:rPr>
                <w:rStyle w:val="LineNumber"/>
              </w:rPr>
            </w:pPr>
            <w:r>
              <w:rPr>
                <w:rStyle w:val="LineNumber"/>
              </w:rPr>
              <w:t>nz_resident_flag</w:t>
            </w:r>
          </w:p>
        </w:tc>
      </w:tr>
      <w:tr w:rsidR="0014357A" w14:paraId="518F614A" w14:textId="77777777" w:rsidTr="00D01893">
        <w:trPr>
          <w:cantSplit/>
        </w:trPr>
        <w:tc>
          <w:tcPr>
            <w:tcW w:w="2267" w:type="dxa"/>
            <w:shd w:val="clear" w:color="auto" w:fill="auto"/>
          </w:tcPr>
          <w:p w14:paraId="1EB9083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B7D50BE" w14:textId="77777777" w:rsidR="0014357A" w:rsidRDefault="0014357A" w:rsidP="0014357A">
            <w:pPr>
              <w:pStyle w:val="tabletext"/>
              <w:rPr>
                <w:rStyle w:val="LineNumber"/>
              </w:rPr>
            </w:pPr>
            <w:r>
              <w:rPr>
                <w:rStyle w:val="LineNumber"/>
              </w:rPr>
              <w:t>fact_nmd_health_event</w:t>
            </w:r>
          </w:p>
        </w:tc>
      </w:tr>
      <w:tr w:rsidR="0014357A" w14:paraId="061B3DAA" w14:textId="77777777" w:rsidTr="00D01893">
        <w:trPr>
          <w:cantSplit/>
        </w:trPr>
        <w:tc>
          <w:tcPr>
            <w:tcW w:w="2267" w:type="dxa"/>
            <w:shd w:val="clear" w:color="auto" w:fill="auto"/>
          </w:tcPr>
          <w:p w14:paraId="04942CAD"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382A5B1" w14:textId="77777777" w:rsidR="0014357A" w:rsidRDefault="0014357A" w:rsidP="0014357A">
            <w:pPr>
              <w:pStyle w:val="tabletext"/>
              <w:rPr>
                <w:rStyle w:val="LineNumber"/>
              </w:rPr>
            </w:pPr>
            <w:r>
              <w:rPr>
                <w:rStyle w:val="LineNumber"/>
              </w:rPr>
              <w:t>char(1)</w:t>
            </w:r>
          </w:p>
        </w:tc>
      </w:tr>
      <w:tr w:rsidR="0014357A" w14:paraId="03447C97" w14:textId="77777777" w:rsidTr="00D01893">
        <w:trPr>
          <w:cantSplit/>
        </w:trPr>
        <w:tc>
          <w:tcPr>
            <w:tcW w:w="2267" w:type="dxa"/>
            <w:shd w:val="clear" w:color="auto" w:fill="auto"/>
          </w:tcPr>
          <w:p w14:paraId="5E194560"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A874A92" w14:textId="77777777" w:rsidR="0014357A" w:rsidRDefault="0014357A" w:rsidP="0014357A">
            <w:pPr>
              <w:pStyle w:val="tabletext"/>
              <w:rPr>
                <w:rStyle w:val="LineNumber"/>
              </w:rPr>
            </w:pPr>
            <w:r>
              <w:rPr>
                <w:rStyle w:val="LineNumber"/>
              </w:rPr>
              <w:t>HCU resident status, Residency, Resident status, HCU NZ resident status</w:t>
            </w:r>
          </w:p>
        </w:tc>
      </w:tr>
      <w:tr w:rsidR="0014357A" w14:paraId="4D0C23AE" w14:textId="77777777" w:rsidTr="00D01893">
        <w:trPr>
          <w:cantSplit/>
        </w:trPr>
        <w:tc>
          <w:tcPr>
            <w:tcW w:w="2267" w:type="dxa"/>
            <w:shd w:val="clear" w:color="auto" w:fill="auto"/>
          </w:tcPr>
          <w:p w14:paraId="756C4D26"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6D88FA9" w14:textId="77777777" w:rsidR="0014357A" w:rsidRDefault="0014357A" w:rsidP="0014357A">
            <w:pPr>
              <w:pStyle w:val="tabletext"/>
              <w:rPr>
                <w:rStyle w:val="LineNumber"/>
              </w:rPr>
            </w:pPr>
            <w:r>
              <w:rPr>
                <w:rStyle w:val="LineNumber"/>
              </w:rPr>
              <w:t>Used to identify overseas residents treated in New Zealand. Tied to public funding of events.</w:t>
            </w:r>
          </w:p>
        </w:tc>
      </w:tr>
      <w:tr w:rsidR="0014357A" w14:paraId="49C32619" w14:textId="77777777" w:rsidTr="00D01893">
        <w:trPr>
          <w:cantSplit/>
        </w:trPr>
        <w:tc>
          <w:tcPr>
            <w:tcW w:w="2267" w:type="dxa"/>
            <w:shd w:val="clear" w:color="auto" w:fill="auto"/>
          </w:tcPr>
          <w:p w14:paraId="65C1A98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1912EF4" w14:textId="77777777" w:rsidR="0014357A" w:rsidRDefault="0014357A" w:rsidP="0014357A">
            <w:pPr>
              <w:pStyle w:val="tabletext"/>
              <w:rPr>
                <w:rStyle w:val="LineNumber"/>
              </w:rPr>
            </w:pPr>
            <w:r>
              <w:rPr>
                <w:rStyle w:val="LineNumber"/>
              </w:rPr>
              <w:t>A</w:t>
            </w:r>
          </w:p>
        </w:tc>
      </w:tr>
      <w:tr w:rsidR="0014357A" w14:paraId="20B268CB" w14:textId="77777777" w:rsidTr="00D01893">
        <w:trPr>
          <w:cantSplit/>
        </w:trPr>
        <w:tc>
          <w:tcPr>
            <w:tcW w:w="2267" w:type="dxa"/>
            <w:shd w:val="clear" w:color="auto" w:fill="auto"/>
          </w:tcPr>
          <w:p w14:paraId="5E9976A8"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069E240" w14:textId="77777777" w:rsidR="0014357A" w:rsidRDefault="0014357A" w:rsidP="0014357A">
            <w:pPr>
              <w:pStyle w:val="tabletext"/>
              <w:rPr>
                <w:rStyle w:val="LineNumber"/>
              </w:rPr>
            </w:pPr>
            <w:r>
              <w:rPr>
                <w:rStyle w:val="LineNumber"/>
              </w:rPr>
              <w:t>'Y' = Permanent resident (New Zealand citizen or classified as 'ordinarily resident in New Zealand')</w:t>
            </w:r>
          </w:p>
          <w:p w14:paraId="39197536" w14:textId="77777777" w:rsidR="0014357A" w:rsidRDefault="0014357A" w:rsidP="0014357A">
            <w:pPr>
              <w:pStyle w:val="tabletext"/>
              <w:rPr>
                <w:rStyle w:val="LineNumber"/>
              </w:rPr>
            </w:pPr>
            <w:r>
              <w:rPr>
                <w:rStyle w:val="LineNumber"/>
              </w:rPr>
              <w:t>'N' = Temporary (not a New Zealand citizen, does not have New Zealand 'ordinarily resident' status)</w:t>
            </w:r>
          </w:p>
        </w:tc>
      </w:tr>
      <w:tr w:rsidR="0014357A" w14:paraId="339C2064" w14:textId="77777777" w:rsidTr="00D01893">
        <w:trPr>
          <w:cantSplit/>
        </w:trPr>
        <w:tc>
          <w:tcPr>
            <w:tcW w:w="2267" w:type="dxa"/>
            <w:shd w:val="clear" w:color="auto" w:fill="auto"/>
          </w:tcPr>
          <w:p w14:paraId="776AF4DB"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D406FD7" w14:textId="77777777" w:rsidR="0014357A" w:rsidRDefault="0014357A" w:rsidP="0014357A">
            <w:pPr>
              <w:pStyle w:val="tabletext"/>
              <w:rPr>
                <w:rStyle w:val="LineNumber"/>
              </w:rPr>
            </w:pPr>
            <w:r>
              <w:rPr>
                <w:rStyle w:val="LineNumber"/>
              </w:rPr>
              <w:t>A permanent resident is defined as a person who:</w:t>
            </w:r>
          </w:p>
          <w:p w14:paraId="0C0F75BB" w14:textId="77777777" w:rsidR="0014357A" w:rsidRDefault="0014357A" w:rsidP="0014357A">
            <w:pPr>
              <w:pStyle w:val="tabletext"/>
              <w:rPr>
                <w:rStyle w:val="LineNumber"/>
              </w:rPr>
            </w:pPr>
            <w:r>
              <w:rPr>
                <w:rStyle w:val="LineNumber"/>
              </w:rPr>
              <w:t xml:space="preserve">- resides in New Zealand and </w:t>
            </w:r>
          </w:p>
          <w:p w14:paraId="48244C9E" w14:textId="77777777" w:rsidR="0014357A" w:rsidRDefault="0014357A" w:rsidP="0014357A">
            <w:pPr>
              <w:pStyle w:val="tabletext"/>
              <w:rPr>
                <w:rStyle w:val="LineNumber"/>
              </w:rPr>
            </w:pPr>
            <w:r>
              <w:rPr>
                <w:rStyle w:val="LineNumber"/>
              </w:rPr>
              <w:t>- is not a person to whom Section 7 of the Immigration Act 1987 applies or a person obliged by or pursuant to that Act to leave New Zealand immediately or within a specified time or deemed for the purposes of that Act to be in New Zealand unlawfully.</w:t>
            </w:r>
          </w:p>
        </w:tc>
      </w:tr>
      <w:tr w:rsidR="0014357A" w14:paraId="3DB4AC16" w14:textId="77777777" w:rsidTr="00D01893">
        <w:trPr>
          <w:cantSplit/>
        </w:trPr>
        <w:tc>
          <w:tcPr>
            <w:tcW w:w="2267" w:type="dxa"/>
            <w:shd w:val="clear" w:color="auto" w:fill="auto"/>
          </w:tcPr>
          <w:p w14:paraId="079371C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E7F88EC" w14:textId="77777777" w:rsidR="0014357A" w:rsidRDefault="0014357A" w:rsidP="0014357A">
            <w:pPr>
              <w:pStyle w:val="tabletext"/>
              <w:rPr>
                <w:rStyle w:val="LineNumber"/>
              </w:rPr>
            </w:pPr>
          </w:p>
        </w:tc>
      </w:tr>
      <w:tr w:rsidR="0014357A" w14:paraId="38508356" w14:textId="77777777" w:rsidTr="00D01893">
        <w:trPr>
          <w:cantSplit/>
        </w:trPr>
        <w:tc>
          <w:tcPr>
            <w:tcW w:w="2267" w:type="dxa"/>
            <w:shd w:val="clear" w:color="auto" w:fill="auto"/>
          </w:tcPr>
          <w:p w14:paraId="573AA67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0117209" w14:textId="77777777" w:rsidR="0014357A" w:rsidRDefault="0014357A" w:rsidP="0014357A">
            <w:pPr>
              <w:pStyle w:val="tabletext"/>
              <w:rPr>
                <w:rStyle w:val="LineNumber"/>
              </w:rPr>
            </w:pPr>
          </w:p>
        </w:tc>
      </w:tr>
      <w:tr w:rsidR="0014357A" w14:paraId="4C118FDC" w14:textId="77777777" w:rsidTr="00D01893">
        <w:trPr>
          <w:cantSplit/>
        </w:trPr>
        <w:tc>
          <w:tcPr>
            <w:tcW w:w="2267" w:type="dxa"/>
            <w:shd w:val="clear" w:color="auto" w:fill="auto"/>
          </w:tcPr>
          <w:p w14:paraId="03CB3956"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2663571C" w14:textId="77777777" w:rsidR="0014357A" w:rsidRDefault="0014357A" w:rsidP="0014357A">
            <w:pPr>
              <w:pStyle w:val="tabletext"/>
              <w:rPr>
                <w:rStyle w:val="LineNumber"/>
              </w:rPr>
            </w:pPr>
          </w:p>
        </w:tc>
      </w:tr>
      <w:tr w:rsidR="0014357A" w14:paraId="6D5C0800" w14:textId="77777777" w:rsidTr="00D01893">
        <w:trPr>
          <w:cantSplit/>
        </w:trPr>
        <w:tc>
          <w:tcPr>
            <w:tcW w:w="2267" w:type="dxa"/>
            <w:shd w:val="clear" w:color="auto" w:fill="auto"/>
          </w:tcPr>
          <w:p w14:paraId="58C8B7B9"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73D1504" w14:textId="77777777" w:rsidR="0014357A" w:rsidRDefault="0014357A" w:rsidP="0014357A">
            <w:pPr>
              <w:pStyle w:val="tabletext"/>
              <w:rPr>
                <w:rStyle w:val="LineNumber"/>
              </w:rPr>
            </w:pPr>
            <w:r>
              <w:rPr>
                <w:rStyle w:val="LineNumber"/>
              </w:rPr>
              <w:t>Immigration Act 1987</w:t>
            </w:r>
          </w:p>
        </w:tc>
      </w:tr>
      <w:tr w:rsidR="0014357A" w14:paraId="09C797A2" w14:textId="77777777" w:rsidTr="00D01893">
        <w:trPr>
          <w:cantSplit/>
        </w:trPr>
        <w:tc>
          <w:tcPr>
            <w:tcW w:w="2267" w:type="dxa"/>
            <w:shd w:val="clear" w:color="auto" w:fill="auto"/>
          </w:tcPr>
          <w:p w14:paraId="7EABE820"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3F504D8" w14:textId="77777777" w:rsidR="0014357A" w:rsidRDefault="0014357A" w:rsidP="0014357A">
            <w:pPr>
              <w:pStyle w:val="tabletext"/>
              <w:rPr>
                <w:rStyle w:val="LineNumber"/>
              </w:rPr>
            </w:pPr>
          </w:p>
        </w:tc>
      </w:tr>
    </w:tbl>
    <w:p w14:paraId="4910C811" w14:textId="77777777" w:rsidR="0014357A" w:rsidRDefault="0014357A" w:rsidP="0014357A">
      <w:pPr>
        <w:rPr>
          <w:rStyle w:val="LineNumber"/>
        </w:rPr>
      </w:pPr>
    </w:p>
    <w:p w14:paraId="23D8001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729B2">
        <w:instrText>Occupation code</w:instrText>
      </w:r>
      <w:r>
        <w:instrText xml:space="preserve">" </w:instrText>
      </w:r>
      <w:r>
        <w:rPr>
          <w:rStyle w:val="LineNumber"/>
        </w:rPr>
        <w:fldChar w:fldCharType="end"/>
      </w:r>
      <w:bookmarkStart w:id="110" w:name="_Toc10727728"/>
      <w:r>
        <w:rPr>
          <w:rStyle w:val="LineNumber"/>
        </w:rPr>
        <w:t>Occupation code</w:t>
      </w:r>
      <w:bookmarkEnd w:id="110"/>
    </w:p>
    <w:tbl>
      <w:tblPr>
        <w:tblW w:w="0" w:type="auto"/>
        <w:tblCellMar>
          <w:bottom w:w="170" w:type="dxa"/>
        </w:tblCellMar>
        <w:tblLook w:val="04A0" w:firstRow="1" w:lastRow="0" w:firstColumn="1" w:lastColumn="0" w:noHBand="0" w:noVBand="1"/>
      </w:tblPr>
      <w:tblGrid>
        <w:gridCol w:w="2267"/>
        <w:gridCol w:w="5952"/>
      </w:tblGrid>
      <w:tr w:rsidR="0014357A" w14:paraId="2C325BF7" w14:textId="77777777" w:rsidTr="00D01893">
        <w:trPr>
          <w:cantSplit/>
        </w:trPr>
        <w:tc>
          <w:tcPr>
            <w:tcW w:w="2267" w:type="dxa"/>
            <w:shd w:val="clear" w:color="auto" w:fill="auto"/>
          </w:tcPr>
          <w:p w14:paraId="3087D92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6A39259" w14:textId="77777777" w:rsidR="0014357A" w:rsidRDefault="0014357A" w:rsidP="0014357A">
            <w:pPr>
              <w:pStyle w:val="tabletext"/>
              <w:rPr>
                <w:rStyle w:val="LineNumber"/>
              </w:rPr>
            </w:pPr>
            <w:r>
              <w:rPr>
                <w:rStyle w:val="LineNumber"/>
              </w:rPr>
              <w:t xml:space="preserve">A code for an occupation of the healthcare user, classified according to </w:t>
            </w:r>
            <w:r w:rsidR="005F645B">
              <w:rPr>
                <w:rStyle w:val="LineNumber"/>
              </w:rPr>
              <w:t xml:space="preserve">the Australian and New Zealand Standard Classification of Occupations, 2013, Version 1.2 with effect from 1 July 2015, and </w:t>
            </w:r>
            <w:r>
              <w:rPr>
                <w:rStyle w:val="LineNumber"/>
              </w:rPr>
              <w:t>the Statistics NZ Standard Classification of Occupations (NZSCO90)</w:t>
            </w:r>
            <w:r w:rsidR="005F645B">
              <w:rPr>
                <w:rStyle w:val="LineNumber"/>
              </w:rPr>
              <w:t xml:space="preserve"> up until 30 June 2015</w:t>
            </w:r>
            <w:r>
              <w:rPr>
                <w:rStyle w:val="LineNumber"/>
              </w:rPr>
              <w:t>.</w:t>
            </w:r>
          </w:p>
        </w:tc>
      </w:tr>
      <w:tr w:rsidR="0014357A" w14:paraId="425009E8" w14:textId="77777777" w:rsidTr="00D01893">
        <w:trPr>
          <w:cantSplit/>
        </w:trPr>
        <w:tc>
          <w:tcPr>
            <w:tcW w:w="2267" w:type="dxa"/>
            <w:shd w:val="clear" w:color="auto" w:fill="auto"/>
          </w:tcPr>
          <w:p w14:paraId="22FEE15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717421D" w14:textId="77777777" w:rsidR="0014357A" w:rsidRDefault="0014357A" w:rsidP="0014357A">
            <w:pPr>
              <w:pStyle w:val="tabletext"/>
              <w:rPr>
                <w:rStyle w:val="LineNumber"/>
              </w:rPr>
            </w:pPr>
            <w:r>
              <w:rPr>
                <w:rStyle w:val="LineNumber"/>
              </w:rPr>
              <w:t>occupation_code</w:t>
            </w:r>
          </w:p>
        </w:tc>
      </w:tr>
      <w:tr w:rsidR="0014357A" w14:paraId="6A68FC33" w14:textId="77777777" w:rsidTr="00D01893">
        <w:trPr>
          <w:cantSplit/>
        </w:trPr>
        <w:tc>
          <w:tcPr>
            <w:tcW w:w="2267" w:type="dxa"/>
            <w:shd w:val="clear" w:color="auto" w:fill="auto"/>
          </w:tcPr>
          <w:p w14:paraId="1398EC0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CA3FE8B" w14:textId="77777777" w:rsidR="0014357A" w:rsidRDefault="0014357A" w:rsidP="0014357A">
            <w:pPr>
              <w:pStyle w:val="tabletext"/>
              <w:rPr>
                <w:rStyle w:val="LineNumber"/>
              </w:rPr>
            </w:pPr>
            <w:r>
              <w:rPr>
                <w:rStyle w:val="LineNumber"/>
              </w:rPr>
              <w:t>fact_nmd_health_event</w:t>
            </w:r>
          </w:p>
        </w:tc>
      </w:tr>
      <w:tr w:rsidR="0014357A" w14:paraId="2E4C1692" w14:textId="77777777" w:rsidTr="00D01893">
        <w:trPr>
          <w:cantSplit/>
        </w:trPr>
        <w:tc>
          <w:tcPr>
            <w:tcW w:w="2267" w:type="dxa"/>
            <w:shd w:val="clear" w:color="auto" w:fill="auto"/>
          </w:tcPr>
          <w:p w14:paraId="58A02B55"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3AB50EC" w14:textId="77777777" w:rsidR="0014357A" w:rsidRDefault="0014357A" w:rsidP="0014357A">
            <w:pPr>
              <w:pStyle w:val="tabletext"/>
              <w:rPr>
                <w:rStyle w:val="LineNumber"/>
              </w:rPr>
            </w:pPr>
            <w:r>
              <w:rPr>
                <w:rStyle w:val="LineNumber"/>
              </w:rPr>
              <w:t>varchar2(</w:t>
            </w:r>
            <w:r w:rsidR="00D4574A">
              <w:rPr>
                <w:rStyle w:val="LineNumber"/>
              </w:rPr>
              <w:t>6</w:t>
            </w:r>
            <w:r>
              <w:rPr>
                <w:rStyle w:val="LineNumber"/>
              </w:rPr>
              <w:t>)</w:t>
            </w:r>
          </w:p>
        </w:tc>
      </w:tr>
      <w:tr w:rsidR="0014357A" w14:paraId="4AC994DD" w14:textId="77777777" w:rsidTr="00D01893">
        <w:trPr>
          <w:cantSplit/>
        </w:trPr>
        <w:tc>
          <w:tcPr>
            <w:tcW w:w="2267" w:type="dxa"/>
            <w:shd w:val="clear" w:color="auto" w:fill="auto"/>
          </w:tcPr>
          <w:p w14:paraId="380AB8A7"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E5AC1CD" w14:textId="77777777" w:rsidR="0014357A" w:rsidRDefault="0014357A" w:rsidP="0014357A">
            <w:pPr>
              <w:pStyle w:val="tabletext"/>
              <w:rPr>
                <w:rStyle w:val="LineNumber"/>
              </w:rPr>
            </w:pPr>
          </w:p>
        </w:tc>
      </w:tr>
      <w:tr w:rsidR="0014357A" w14:paraId="0FC99097" w14:textId="77777777" w:rsidTr="00D01893">
        <w:trPr>
          <w:cantSplit/>
        </w:trPr>
        <w:tc>
          <w:tcPr>
            <w:tcW w:w="2267" w:type="dxa"/>
            <w:shd w:val="clear" w:color="auto" w:fill="auto"/>
          </w:tcPr>
          <w:p w14:paraId="3260AF63"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2353F48" w14:textId="77777777" w:rsidR="0014357A" w:rsidRDefault="0014357A" w:rsidP="0014357A">
            <w:pPr>
              <w:pStyle w:val="tabletext"/>
              <w:rPr>
                <w:rStyle w:val="LineNumber"/>
              </w:rPr>
            </w:pPr>
          </w:p>
        </w:tc>
      </w:tr>
      <w:tr w:rsidR="0014357A" w14:paraId="74E93088" w14:textId="77777777" w:rsidTr="00D01893">
        <w:trPr>
          <w:cantSplit/>
        </w:trPr>
        <w:tc>
          <w:tcPr>
            <w:tcW w:w="2267" w:type="dxa"/>
            <w:shd w:val="clear" w:color="auto" w:fill="auto"/>
          </w:tcPr>
          <w:p w14:paraId="42BCA5C1"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A2FC018" w14:textId="77777777" w:rsidR="0014357A" w:rsidRDefault="0014357A" w:rsidP="0014357A">
            <w:pPr>
              <w:pStyle w:val="tabletext"/>
              <w:rPr>
                <w:rStyle w:val="LineNumber"/>
              </w:rPr>
            </w:pPr>
          </w:p>
        </w:tc>
      </w:tr>
      <w:tr w:rsidR="0014357A" w14:paraId="550E5ACA" w14:textId="77777777" w:rsidTr="00D01893">
        <w:trPr>
          <w:cantSplit/>
        </w:trPr>
        <w:tc>
          <w:tcPr>
            <w:tcW w:w="2267" w:type="dxa"/>
            <w:shd w:val="clear" w:color="auto" w:fill="auto"/>
          </w:tcPr>
          <w:p w14:paraId="30F7CD1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D84A72E" w14:textId="77777777" w:rsidR="0014357A" w:rsidRDefault="0014357A" w:rsidP="0014357A">
            <w:pPr>
              <w:pStyle w:val="tabletext"/>
              <w:rPr>
                <w:rStyle w:val="LineNumber"/>
              </w:rPr>
            </w:pPr>
            <w:r>
              <w:rPr>
                <w:rStyle w:val="LineNumber"/>
              </w:rPr>
              <w:t>0111 - 99</w:t>
            </w:r>
            <w:r w:rsidR="005F645B">
              <w:rPr>
                <w:rStyle w:val="LineNumber"/>
              </w:rPr>
              <w:t>9999</w:t>
            </w:r>
            <w:r>
              <w:rPr>
                <w:rStyle w:val="LineNumber"/>
              </w:rPr>
              <w:t>. See the Occupation code table at http://www.health.govt.nz/nz-health-statistics/data-references/code-tables/common-code-tables. For further information or a printed copy of the code table, contact Analytical Services.</w:t>
            </w:r>
          </w:p>
        </w:tc>
      </w:tr>
      <w:tr w:rsidR="0014357A" w14:paraId="5368BB68" w14:textId="77777777" w:rsidTr="00D01893">
        <w:trPr>
          <w:cantSplit/>
        </w:trPr>
        <w:tc>
          <w:tcPr>
            <w:tcW w:w="2267" w:type="dxa"/>
            <w:shd w:val="clear" w:color="auto" w:fill="auto"/>
          </w:tcPr>
          <w:p w14:paraId="22BDD16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716091E" w14:textId="77777777" w:rsidR="0014357A" w:rsidRDefault="0014357A" w:rsidP="0014357A">
            <w:pPr>
              <w:pStyle w:val="tabletext"/>
              <w:rPr>
                <w:rStyle w:val="LineNumber"/>
              </w:rPr>
            </w:pPr>
          </w:p>
        </w:tc>
      </w:tr>
      <w:tr w:rsidR="0014357A" w14:paraId="2B4708AA" w14:textId="77777777" w:rsidTr="00D01893">
        <w:trPr>
          <w:cantSplit/>
        </w:trPr>
        <w:tc>
          <w:tcPr>
            <w:tcW w:w="2267" w:type="dxa"/>
            <w:shd w:val="clear" w:color="auto" w:fill="auto"/>
          </w:tcPr>
          <w:p w14:paraId="73EA7A1E"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055BBBFA" w14:textId="77777777" w:rsidR="0014357A" w:rsidRDefault="0014357A" w:rsidP="0014357A">
            <w:pPr>
              <w:pStyle w:val="tabletext"/>
              <w:rPr>
                <w:rStyle w:val="LineNumber"/>
              </w:rPr>
            </w:pPr>
            <w:r>
              <w:rPr>
                <w:rStyle w:val="LineNumber"/>
              </w:rPr>
              <w:t>Optional.</w:t>
            </w:r>
          </w:p>
        </w:tc>
      </w:tr>
      <w:tr w:rsidR="0014357A" w14:paraId="47CA8D12" w14:textId="77777777" w:rsidTr="00D01893">
        <w:trPr>
          <w:cantSplit/>
        </w:trPr>
        <w:tc>
          <w:tcPr>
            <w:tcW w:w="2267" w:type="dxa"/>
            <w:shd w:val="clear" w:color="auto" w:fill="auto"/>
          </w:tcPr>
          <w:p w14:paraId="5F2426F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08F8B1D2" w14:textId="77777777" w:rsidR="0014357A" w:rsidRDefault="0014357A" w:rsidP="0014357A">
            <w:pPr>
              <w:pStyle w:val="tabletext"/>
              <w:rPr>
                <w:rStyle w:val="LineNumber"/>
              </w:rPr>
            </w:pPr>
            <w:r>
              <w:rPr>
                <w:rStyle w:val="LineNumber"/>
              </w:rPr>
              <w:t>Occupation free-text is preferred.</w:t>
            </w:r>
          </w:p>
        </w:tc>
      </w:tr>
      <w:tr w:rsidR="0014357A" w14:paraId="22CF9E61" w14:textId="77777777" w:rsidTr="00D01893">
        <w:trPr>
          <w:cantSplit/>
        </w:trPr>
        <w:tc>
          <w:tcPr>
            <w:tcW w:w="2267" w:type="dxa"/>
            <w:shd w:val="clear" w:color="auto" w:fill="auto"/>
          </w:tcPr>
          <w:p w14:paraId="4092C5D4"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9BC2B22" w14:textId="77777777" w:rsidR="0014357A" w:rsidRDefault="0014357A" w:rsidP="0014357A">
            <w:pPr>
              <w:pStyle w:val="tabletext"/>
              <w:rPr>
                <w:rStyle w:val="LineNumber"/>
              </w:rPr>
            </w:pPr>
            <w:r>
              <w:rPr>
                <w:rStyle w:val="LineNumber"/>
              </w:rPr>
              <w:t>Occupation description</w:t>
            </w:r>
          </w:p>
        </w:tc>
      </w:tr>
      <w:tr w:rsidR="0014357A" w14:paraId="74689FA5" w14:textId="77777777" w:rsidTr="00D01893">
        <w:trPr>
          <w:cantSplit/>
        </w:trPr>
        <w:tc>
          <w:tcPr>
            <w:tcW w:w="2267" w:type="dxa"/>
            <w:shd w:val="clear" w:color="auto" w:fill="auto"/>
          </w:tcPr>
          <w:p w14:paraId="11FBBFB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01F6861B" w14:textId="77777777" w:rsidR="00D13BAD" w:rsidRDefault="00D13BAD" w:rsidP="0014357A">
            <w:pPr>
              <w:pStyle w:val="tabletext"/>
              <w:rPr>
                <w:rStyle w:val="LineNumber"/>
              </w:rPr>
            </w:pPr>
            <w:r>
              <w:rPr>
                <w:rStyle w:val="LineNumber"/>
              </w:rPr>
              <w:t>Australian and New Zealand Standard Classification of Occupations, 2013, Version 1.2</w:t>
            </w:r>
          </w:p>
          <w:p w14:paraId="69837D3E" w14:textId="77777777" w:rsidR="0014357A" w:rsidRDefault="0014357A" w:rsidP="0014357A">
            <w:pPr>
              <w:pStyle w:val="tabletext"/>
              <w:rPr>
                <w:rStyle w:val="LineNumber"/>
              </w:rPr>
            </w:pPr>
            <w:r>
              <w:rPr>
                <w:rStyle w:val="LineNumber"/>
              </w:rPr>
              <w:t>NZSCO90 - Statistics NZ Standard Classification of Occupations</w:t>
            </w:r>
          </w:p>
        </w:tc>
      </w:tr>
      <w:tr w:rsidR="0014357A" w14:paraId="0D7FF446" w14:textId="77777777" w:rsidTr="00D01893">
        <w:trPr>
          <w:cantSplit/>
        </w:trPr>
        <w:tc>
          <w:tcPr>
            <w:tcW w:w="2267" w:type="dxa"/>
            <w:shd w:val="clear" w:color="auto" w:fill="auto"/>
          </w:tcPr>
          <w:p w14:paraId="6CC171E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43B9996" w14:textId="77777777" w:rsidR="0014357A" w:rsidRDefault="00D13BAD" w:rsidP="00D13BAD">
            <w:pPr>
              <w:pStyle w:val="tabletext"/>
              <w:rPr>
                <w:rStyle w:val="LineNumber"/>
              </w:rPr>
            </w:pPr>
            <w:r>
              <w:rPr>
                <w:rStyle w:val="LineNumber"/>
              </w:rPr>
              <w:t xml:space="preserve">Australian Bureau of Statistics and </w:t>
            </w:r>
            <w:r w:rsidR="0014357A">
              <w:rPr>
                <w:rStyle w:val="LineNumber"/>
              </w:rPr>
              <w:t>Statistics NZ</w:t>
            </w:r>
          </w:p>
        </w:tc>
      </w:tr>
    </w:tbl>
    <w:p w14:paraId="00CAE0AC" w14:textId="77777777" w:rsidR="0014357A" w:rsidRDefault="0014357A" w:rsidP="0014357A">
      <w:pPr>
        <w:rPr>
          <w:rStyle w:val="LineNumber"/>
        </w:rPr>
      </w:pPr>
    </w:p>
    <w:p w14:paraId="0219E5A7"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EF628B">
        <w:instrText>Occupation free text</w:instrText>
      </w:r>
      <w:r>
        <w:instrText xml:space="preserve">" </w:instrText>
      </w:r>
      <w:r>
        <w:rPr>
          <w:rStyle w:val="LineNumber"/>
        </w:rPr>
        <w:fldChar w:fldCharType="end"/>
      </w:r>
      <w:bookmarkStart w:id="111" w:name="_Toc10727729"/>
      <w:r>
        <w:rPr>
          <w:rStyle w:val="LineNumber"/>
        </w:rPr>
        <w:t>Occupation free text</w:t>
      </w:r>
      <w:bookmarkEnd w:id="111"/>
    </w:p>
    <w:tbl>
      <w:tblPr>
        <w:tblW w:w="0" w:type="auto"/>
        <w:tblCellMar>
          <w:bottom w:w="170" w:type="dxa"/>
        </w:tblCellMar>
        <w:tblLook w:val="04A0" w:firstRow="1" w:lastRow="0" w:firstColumn="1" w:lastColumn="0" w:noHBand="0" w:noVBand="1"/>
      </w:tblPr>
      <w:tblGrid>
        <w:gridCol w:w="2267"/>
        <w:gridCol w:w="5952"/>
      </w:tblGrid>
      <w:tr w:rsidR="0014357A" w14:paraId="44F2B238" w14:textId="77777777" w:rsidTr="00D01893">
        <w:trPr>
          <w:cantSplit/>
        </w:trPr>
        <w:tc>
          <w:tcPr>
            <w:tcW w:w="2267" w:type="dxa"/>
            <w:shd w:val="clear" w:color="auto" w:fill="auto"/>
          </w:tcPr>
          <w:p w14:paraId="368BEFD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17DDF77" w14:textId="77777777" w:rsidR="0014357A" w:rsidRDefault="0014357A" w:rsidP="0014357A">
            <w:pPr>
              <w:pStyle w:val="tabletext"/>
              <w:rPr>
                <w:rStyle w:val="LineNumber"/>
              </w:rPr>
            </w:pPr>
            <w:r>
              <w:rPr>
                <w:rStyle w:val="LineNumber"/>
              </w:rPr>
              <w:t>A free-text description of the healthcare user's occupation.</w:t>
            </w:r>
          </w:p>
        </w:tc>
      </w:tr>
      <w:tr w:rsidR="0014357A" w14:paraId="6D77665B" w14:textId="77777777" w:rsidTr="00D01893">
        <w:trPr>
          <w:cantSplit/>
        </w:trPr>
        <w:tc>
          <w:tcPr>
            <w:tcW w:w="2267" w:type="dxa"/>
            <w:shd w:val="clear" w:color="auto" w:fill="auto"/>
          </w:tcPr>
          <w:p w14:paraId="2DABEDF4"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7D47ACA" w14:textId="77777777" w:rsidR="0014357A" w:rsidRDefault="0014357A" w:rsidP="0014357A">
            <w:pPr>
              <w:pStyle w:val="tabletext"/>
              <w:rPr>
                <w:rStyle w:val="LineNumber"/>
              </w:rPr>
            </w:pPr>
            <w:r>
              <w:rPr>
                <w:rStyle w:val="LineNumber"/>
              </w:rPr>
              <w:t>occupation_free_text</w:t>
            </w:r>
          </w:p>
        </w:tc>
      </w:tr>
      <w:tr w:rsidR="0014357A" w14:paraId="69BB6C2E" w14:textId="77777777" w:rsidTr="00D01893">
        <w:trPr>
          <w:cantSplit/>
        </w:trPr>
        <w:tc>
          <w:tcPr>
            <w:tcW w:w="2267" w:type="dxa"/>
            <w:shd w:val="clear" w:color="auto" w:fill="auto"/>
          </w:tcPr>
          <w:p w14:paraId="189E9C22"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7D88D8F" w14:textId="77777777" w:rsidR="0014357A" w:rsidRDefault="0014357A" w:rsidP="0014357A">
            <w:pPr>
              <w:pStyle w:val="tabletext"/>
              <w:rPr>
                <w:rStyle w:val="LineNumber"/>
              </w:rPr>
            </w:pPr>
            <w:r>
              <w:rPr>
                <w:rStyle w:val="LineNumber"/>
              </w:rPr>
              <w:t>fact_nmd_health_event</w:t>
            </w:r>
          </w:p>
        </w:tc>
      </w:tr>
      <w:tr w:rsidR="0014357A" w14:paraId="76F867C8" w14:textId="77777777" w:rsidTr="00D01893">
        <w:trPr>
          <w:cantSplit/>
        </w:trPr>
        <w:tc>
          <w:tcPr>
            <w:tcW w:w="2267" w:type="dxa"/>
            <w:shd w:val="clear" w:color="auto" w:fill="auto"/>
          </w:tcPr>
          <w:p w14:paraId="56321A9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B340D8B" w14:textId="77777777" w:rsidR="0014357A" w:rsidRDefault="0014357A" w:rsidP="0014357A">
            <w:pPr>
              <w:pStyle w:val="tabletext"/>
              <w:rPr>
                <w:rStyle w:val="LineNumber"/>
              </w:rPr>
            </w:pPr>
            <w:r>
              <w:rPr>
                <w:rStyle w:val="LineNumber"/>
              </w:rPr>
              <w:t>varchar2(70)</w:t>
            </w:r>
          </w:p>
        </w:tc>
      </w:tr>
      <w:tr w:rsidR="0014357A" w14:paraId="016E5180" w14:textId="77777777" w:rsidTr="00D01893">
        <w:trPr>
          <w:cantSplit/>
        </w:trPr>
        <w:tc>
          <w:tcPr>
            <w:tcW w:w="2267" w:type="dxa"/>
            <w:shd w:val="clear" w:color="auto" w:fill="auto"/>
          </w:tcPr>
          <w:p w14:paraId="32B25F24"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FF8A8BD" w14:textId="77777777" w:rsidR="0014357A" w:rsidRDefault="0014357A" w:rsidP="0014357A">
            <w:pPr>
              <w:pStyle w:val="tabletext"/>
              <w:rPr>
                <w:rStyle w:val="LineNumber"/>
              </w:rPr>
            </w:pPr>
            <w:r>
              <w:rPr>
                <w:rStyle w:val="LineNumber"/>
              </w:rPr>
              <w:t>Occupation free-text, Occupation text</w:t>
            </w:r>
          </w:p>
        </w:tc>
      </w:tr>
      <w:tr w:rsidR="0014357A" w14:paraId="14C25FDB" w14:textId="77777777" w:rsidTr="00D01893">
        <w:trPr>
          <w:cantSplit/>
        </w:trPr>
        <w:tc>
          <w:tcPr>
            <w:tcW w:w="2267" w:type="dxa"/>
            <w:shd w:val="clear" w:color="auto" w:fill="auto"/>
          </w:tcPr>
          <w:p w14:paraId="00395247"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21618CE" w14:textId="77777777" w:rsidR="0014357A" w:rsidRDefault="0014357A" w:rsidP="0014357A">
            <w:pPr>
              <w:pStyle w:val="tabletext"/>
              <w:rPr>
                <w:rStyle w:val="LineNumber"/>
              </w:rPr>
            </w:pPr>
          </w:p>
        </w:tc>
      </w:tr>
      <w:tr w:rsidR="0014357A" w14:paraId="535131F7" w14:textId="77777777" w:rsidTr="00D01893">
        <w:trPr>
          <w:cantSplit/>
        </w:trPr>
        <w:tc>
          <w:tcPr>
            <w:tcW w:w="2267" w:type="dxa"/>
            <w:shd w:val="clear" w:color="auto" w:fill="auto"/>
          </w:tcPr>
          <w:p w14:paraId="7FE4076E"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9FE13F9" w14:textId="77777777" w:rsidR="0014357A" w:rsidRDefault="0014357A" w:rsidP="0014357A">
            <w:pPr>
              <w:pStyle w:val="tabletext"/>
              <w:rPr>
                <w:rStyle w:val="LineNumber"/>
              </w:rPr>
            </w:pPr>
          </w:p>
        </w:tc>
      </w:tr>
      <w:tr w:rsidR="0014357A" w14:paraId="3BE28A91" w14:textId="77777777" w:rsidTr="00D01893">
        <w:trPr>
          <w:cantSplit/>
        </w:trPr>
        <w:tc>
          <w:tcPr>
            <w:tcW w:w="2267" w:type="dxa"/>
            <w:shd w:val="clear" w:color="auto" w:fill="auto"/>
          </w:tcPr>
          <w:p w14:paraId="6CF6A9E5"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DE095E0" w14:textId="77777777" w:rsidR="0014357A" w:rsidRDefault="0014357A" w:rsidP="0014357A">
            <w:pPr>
              <w:pStyle w:val="tabletext"/>
              <w:rPr>
                <w:rStyle w:val="LineNumber"/>
              </w:rPr>
            </w:pPr>
          </w:p>
        </w:tc>
      </w:tr>
      <w:tr w:rsidR="0014357A" w14:paraId="2A92A1FB" w14:textId="77777777" w:rsidTr="00D01893">
        <w:trPr>
          <w:cantSplit/>
        </w:trPr>
        <w:tc>
          <w:tcPr>
            <w:tcW w:w="2267" w:type="dxa"/>
            <w:shd w:val="clear" w:color="auto" w:fill="auto"/>
          </w:tcPr>
          <w:p w14:paraId="7CEAAE7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52352576" w14:textId="77777777" w:rsidR="0014357A" w:rsidRDefault="0014357A" w:rsidP="0014357A">
            <w:pPr>
              <w:pStyle w:val="tabletext"/>
              <w:rPr>
                <w:rStyle w:val="LineNumber"/>
              </w:rPr>
            </w:pPr>
            <w:r>
              <w:rPr>
                <w:rStyle w:val="LineNumber"/>
              </w:rPr>
              <w:t>Introduced in November 2001.</w:t>
            </w:r>
          </w:p>
          <w:p w14:paraId="5BEB0C49" w14:textId="77777777" w:rsidR="0014357A" w:rsidRDefault="0014357A" w:rsidP="0014357A">
            <w:pPr>
              <w:pStyle w:val="tabletext"/>
              <w:rPr>
                <w:rStyle w:val="LineNumber"/>
              </w:rPr>
            </w:pPr>
          </w:p>
          <w:p w14:paraId="6343465A" w14:textId="77777777" w:rsidR="0014357A" w:rsidRDefault="0014357A" w:rsidP="0014357A">
            <w:pPr>
              <w:pStyle w:val="tabletext"/>
              <w:rPr>
                <w:rStyle w:val="LineNumber"/>
              </w:rPr>
            </w:pPr>
            <w:r>
              <w:rPr>
                <w:rStyle w:val="LineNumber"/>
              </w:rPr>
              <w:t>Since September 2008, Cancer Registry staff have not been able to populate or update this field.</w:t>
            </w:r>
          </w:p>
          <w:p w14:paraId="26EED1E0" w14:textId="77777777" w:rsidR="0014357A" w:rsidRDefault="0014357A" w:rsidP="0014357A">
            <w:pPr>
              <w:pStyle w:val="tabletext"/>
              <w:rPr>
                <w:rStyle w:val="LineNumber"/>
              </w:rPr>
            </w:pPr>
          </w:p>
          <w:p w14:paraId="32F6366C" w14:textId="77777777" w:rsidR="0014357A" w:rsidRDefault="0014357A" w:rsidP="0014357A">
            <w:pPr>
              <w:pStyle w:val="tabletext"/>
              <w:rPr>
                <w:rStyle w:val="LineNumber"/>
              </w:rPr>
            </w:pPr>
            <w:r>
              <w:rPr>
                <w:rStyle w:val="LineNumber"/>
              </w:rPr>
              <w:t>Note that the NMDS is a better source of information about the occupation of healthcare users than is the Cancer Registry. This is because the Cancer Registry obtains this data while automatically creating cancer events from hospital discharge events, but most of these cancer events are subsequently rejected rather than registered.</w:t>
            </w:r>
          </w:p>
        </w:tc>
      </w:tr>
      <w:tr w:rsidR="0014357A" w14:paraId="75F5092E" w14:textId="77777777" w:rsidTr="00D01893">
        <w:trPr>
          <w:cantSplit/>
        </w:trPr>
        <w:tc>
          <w:tcPr>
            <w:tcW w:w="2267" w:type="dxa"/>
            <w:shd w:val="clear" w:color="auto" w:fill="auto"/>
          </w:tcPr>
          <w:p w14:paraId="565CDE5E"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3CBA13A" w14:textId="77777777" w:rsidR="0014357A" w:rsidRDefault="0014357A" w:rsidP="0014357A">
            <w:pPr>
              <w:pStyle w:val="tabletext"/>
              <w:rPr>
                <w:rStyle w:val="LineNumber"/>
              </w:rPr>
            </w:pPr>
            <w:r>
              <w:rPr>
                <w:rStyle w:val="LineNumber"/>
              </w:rPr>
              <w:t>Optional</w:t>
            </w:r>
          </w:p>
        </w:tc>
      </w:tr>
      <w:tr w:rsidR="0014357A" w14:paraId="3B439E78" w14:textId="77777777" w:rsidTr="00D01893">
        <w:trPr>
          <w:cantSplit/>
        </w:trPr>
        <w:tc>
          <w:tcPr>
            <w:tcW w:w="2267" w:type="dxa"/>
            <w:shd w:val="clear" w:color="auto" w:fill="auto"/>
          </w:tcPr>
          <w:p w14:paraId="546E251E"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2092D009" w14:textId="77777777" w:rsidR="0014357A" w:rsidRDefault="0014357A" w:rsidP="0014357A">
            <w:pPr>
              <w:pStyle w:val="tabletext"/>
              <w:rPr>
                <w:rStyle w:val="LineNumber"/>
              </w:rPr>
            </w:pPr>
            <w:r>
              <w:rPr>
                <w:rStyle w:val="LineNumber"/>
              </w:rPr>
              <w:t>Should be reported for cancer patients</w:t>
            </w:r>
          </w:p>
        </w:tc>
      </w:tr>
      <w:tr w:rsidR="0014357A" w14:paraId="423CB7FF" w14:textId="77777777" w:rsidTr="00D01893">
        <w:trPr>
          <w:cantSplit/>
        </w:trPr>
        <w:tc>
          <w:tcPr>
            <w:tcW w:w="2267" w:type="dxa"/>
            <w:shd w:val="clear" w:color="auto" w:fill="auto"/>
          </w:tcPr>
          <w:p w14:paraId="2C233A16"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E782553" w14:textId="77777777" w:rsidR="0014357A" w:rsidRDefault="0014357A" w:rsidP="0014357A">
            <w:pPr>
              <w:pStyle w:val="tabletext"/>
              <w:rPr>
                <w:rStyle w:val="LineNumber"/>
              </w:rPr>
            </w:pPr>
            <w:r>
              <w:rPr>
                <w:rStyle w:val="LineNumber"/>
              </w:rPr>
              <w:t>Occupation code</w:t>
            </w:r>
          </w:p>
        </w:tc>
      </w:tr>
      <w:tr w:rsidR="0014357A" w14:paraId="16E0CA74" w14:textId="77777777" w:rsidTr="00D01893">
        <w:trPr>
          <w:cantSplit/>
        </w:trPr>
        <w:tc>
          <w:tcPr>
            <w:tcW w:w="2267" w:type="dxa"/>
            <w:shd w:val="clear" w:color="auto" w:fill="auto"/>
          </w:tcPr>
          <w:p w14:paraId="2E6B791F"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C1258AD" w14:textId="77777777" w:rsidR="0014357A" w:rsidRDefault="0014357A" w:rsidP="0014357A">
            <w:pPr>
              <w:pStyle w:val="tabletext"/>
              <w:rPr>
                <w:rStyle w:val="LineNumber"/>
              </w:rPr>
            </w:pPr>
          </w:p>
        </w:tc>
      </w:tr>
      <w:tr w:rsidR="0014357A" w14:paraId="4E67A4DF" w14:textId="77777777" w:rsidTr="00D01893">
        <w:trPr>
          <w:cantSplit/>
        </w:trPr>
        <w:tc>
          <w:tcPr>
            <w:tcW w:w="2267" w:type="dxa"/>
            <w:shd w:val="clear" w:color="auto" w:fill="auto"/>
          </w:tcPr>
          <w:p w14:paraId="48C3834E"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0F9125E6" w14:textId="77777777" w:rsidR="0014357A" w:rsidRDefault="0014357A" w:rsidP="0014357A">
            <w:pPr>
              <w:pStyle w:val="tabletext"/>
              <w:rPr>
                <w:rStyle w:val="LineNumber"/>
              </w:rPr>
            </w:pPr>
          </w:p>
        </w:tc>
      </w:tr>
    </w:tbl>
    <w:p w14:paraId="792CE151" w14:textId="77777777" w:rsidR="0014357A" w:rsidRDefault="0014357A" w:rsidP="0014357A">
      <w:pPr>
        <w:rPr>
          <w:rStyle w:val="LineNumber"/>
        </w:rPr>
      </w:pPr>
    </w:p>
    <w:p w14:paraId="49CCC641"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B6E9F">
        <w:instrText>Patient clinical complexity level  (PCCL)</w:instrText>
      </w:r>
      <w:r>
        <w:instrText xml:space="preserve">" </w:instrText>
      </w:r>
      <w:r>
        <w:rPr>
          <w:rStyle w:val="LineNumber"/>
        </w:rPr>
        <w:fldChar w:fldCharType="end"/>
      </w:r>
      <w:bookmarkStart w:id="112" w:name="_Toc10727730"/>
      <w:r>
        <w:rPr>
          <w:rStyle w:val="LineNumber"/>
        </w:rPr>
        <w:t xml:space="preserve">Patient clinical complexity </w:t>
      </w:r>
      <w:r w:rsidR="001D7825">
        <w:rPr>
          <w:rStyle w:val="LineNumber"/>
        </w:rPr>
        <w:t>level (</w:t>
      </w:r>
      <w:r>
        <w:rPr>
          <w:rStyle w:val="LineNumber"/>
        </w:rPr>
        <w:t>PCCL)</w:t>
      </w:r>
      <w:bookmarkEnd w:id="112"/>
    </w:p>
    <w:tbl>
      <w:tblPr>
        <w:tblW w:w="0" w:type="auto"/>
        <w:tblCellMar>
          <w:bottom w:w="170" w:type="dxa"/>
        </w:tblCellMar>
        <w:tblLook w:val="04A0" w:firstRow="1" w:lastRow="0" w:firstColumn="1" w:lastColumn="0" w:noHBand="0" w:noVBand="1"/>
      </w:tblPr>
      <w:tblGrid>
        <w:gridCol w:w="2267"/>
        <w:gridCol w:w="5952"/>
      </w:tblGrid>
      <w:tr w:rsidR="0014357A" w14:paraId="6CB68942" w14:textId="77777777" w:rsidTr="00D01893">
        <w:trPr>
          <w:cantSplit/>
        </w:trPr>
        <w:tc>
          <w:tcPr>
            <w:tcW w:w="2267" w:type="dxa"/>
            <w:shd w:val="clear" w:color="auto" w:fill="auto"/>
          </w:tcPr>
          <w:p w14:paraId="4FDE7FC2"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5D80EA5" w14:textId="77777777" w:rsidR="0014357A" w:rsidRDefault="0014357A" w:rsidP="0014357A">
            <w:pPr>
              <w:pStyle w:val="tabletext"/>
              <w:rPr>
                <w:rStyle w:val="LineNumber"/>
              </w:rPr>
            </w:pPr>
            <w:r>
              <w:rPr>
                <w:rStyle w:val="LineNumber"/>
              </w:rPr>
              <w:t>Patient Clinical Complexity Level (PCCL</w:t>
            </w:r>
            <w:r w:rsidR="001D7825">
              <w:rPr>
                <w:rStyle w:val="LineNumber"/>
              </w:rPr>
              <w:t>) data</w:t>
            </w:r>
            <w:r>
              <w:rPr>
                <w:rStyle w:val="LineNumber"/>
              </w:rPr>
              <w:t xml:space="preserve"> identifies the clinical severity of the patients symptoms, within the patient record.</w:t>
            </w:r>
          </w:p>
        </w:tc>
      </w:tr>
      <w:tr w:rsidR="0014357A" w14:paraId="62DAD481" w14:textId="77777777" w:rsidTr="00D01893">
        <w:trPr>
          <w:cantSplit/>
        </w:trPr>
        <w:tc>
          <w:tcPr>
            <w:tcW w:w="2267" w:type="dxa"/>
            <w:shd w:val="clear" w:color="auto" w:fill="auto"/>
          </w:tcPr>
          <w:p w14:paraId="31BCA77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D70FE5C" w14:textId="77777777" w:rsidR="0014357A" w:rsidRDefault="0014357A" w:rsidP="0014357A">
            <w:pPr>
              <w:pStyle w:val="tabletext"/>
              <w:rPr>
                <w:rStyle w:val="LineNumber"/>
              </w:rPr>
            </w:pPr>
            <w:r>
              <w:rPr>
                <w:rStyle w:val="LineNumber"/>
              </w:rPr>
              <w:t>pccl</w:t>
            </w:r>
          </w:p>
        </w:tc>
      </w:tr>
      <w:tr w:rsidR="0014357A" w14:paraId="1F5659BF" w14:textId="77777777" w:rsidTr="00D01893">
        <w:trPr>
          <w:cantSplit/>
        </w:trPr>
        <w:tc>
          <w:tcPr>
            <w:tcW w:w="2267" w:type="dxa"/>
            <w:shd w:val="clear" w:color="auto" w:fill="auto"/>
          </w:tcPr>
          <w:p w14:paraId="001744D7"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17B895C5" w14:textId="77777777" w:rsidR="0014357A" w:rsidRDefault="0014357A" w:rsidP="0014357A">
            <w:pPr>
              <w:pStyle w:val="tabletext"/>
              <w:rPr>
                <w:rStyle w:val="LineNumber"/>
              </w:rPr>
            </w:pPr>
            <w:r>
              <w:rPr>
                <w:rStyle w:val="LineNumber"/>
              </w:rPr>
              <w:t>fact_nmd_health_event</w:t>
            </w:r>
          </w:p>
        </w:tc>
      </w:tr>
      <w:tr w:rsidR="0014357A" w14:paraId="18B57F9D" w14:textId="77777777" w:rsidTr="00D01893">
        <w:trPr>
          <w:cantSplit/>
        </w:trPr>
        <w:tc>
          <w:tcPr>
            <w:tcW w:w="2267" w:type="dxa"/>
            <w:shd w:val="clear" w:color="auto" w:fill="auto"/>
          </w:tcPr>
          <w:p w14:paraId="4EBDB7D7"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F42975C" w14:textId="77777777" w:rsidR="0014357A" w:rsidRDefault="0014357A" w:rsidP="0014357A">
            <w:pPr>
              <w:pStyle w:val="tabletext"/>
              <w:rPr>
                <w:rStyle w:val="LineNumber"/>
              </w:rPr>
            </w:pPr>
            <w:r>
              <w:rPr>
                <w:rStyle w:val="LineNumber"/>
              </w:rPr>
              <w:t>char(1)</w:t>
            </w:r>
          </w:p>
        </w:tc>
      </w:tr>
      <w:tr w:rsidR="0014357A" w14:paraId="0CF3AE90" w14:textId="77777777" w:rsidTr="00D01893">
        <w:trPr>
          <w:cantSplit/>
        </w:trPr>
        <w:tc>
          <w:tcPr>
            <w:tcW w:w="2267" w:type="dxa"/>
            <w:shd w:val="clear" w:color="auto" w:fill="auto"/>
          </w:tcPr>
          <w:p w14:paraId="05ED5FB0"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E7C9882" w14:textId="77777777" w:rsidR="0014357A" w:rsidRDefault="0014357A" w:rsidP="0014357A">
            <w:pPr>
              <w:pStyle w:val="tabletext"/>
              <w:rPr>
                <w:rStyle w:val="LineNumber"/>
              </w:rPr>
            </w:pPr>
          </w:p>
        </w:tc>
      </w:tr>
      <w:tr w:rsidR="0014357A" w14:paraId="0CF42381" w14:textId="77777777" w:rsidTr="00D01893">
        <w:trPr>
          <w:cantSplit/>
        </w:trPr>
        <w:tc>
          <w:tcPr>
            <w:tcW w:w="2267" w:type="dxa"/>
            <w:shd w:val="clear" w:color="auto" w:fill="auto"/>
          </w:tcPr>
          <w:p w14:paraId="7B7C7D2F"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71DB8116" w14:textId="77777777" w:rsidR="0014357A" w:rsidRDefault="0014357A" w:rsidP="0014357A">
            <w:pPr>
              <w:pStyle w:val="tabletext"/>
              <w:rPr>
                <w:rStyle w:val="LineNumber"/>
              </w:rPr>
            </w:pPr>
          </w:p>
        </w:tc>
      </w:tr>
      <w:tr w:rsidR="0014357A" w14:paraId="16F5B40F" w14:textId="77777777" w:rsidTr="00D01893">
        <w:trPr>
          <w:cantSplit/>
        </w:trPr>
        <w:tc>
          <w:tcPr>
            <w:tcW w:w="2267" w:type="dxa"/>
            <w:shd w:val="clear" w:color="auto" w:fill="auto"/>
          </w:tcPr>
          <w:p w14:paraId="0D02BEBE"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D5C3F50" w14:textId="77777777" w:rsidR="0014357A" w:rsidRDefault="0014357A" w:rsidP="0014357A">
            <w:pPr>
              <w:pStyle w:val="tabletext"/>
              <w:rPr>
                <w:rStyle w:val="LineNumber"/>
              </w:rPr>
            </w:pPr>
          </w:p>
        </w:tc>
      </w:tr>
      <w:tr w:rsidR="0014357A" w14:paraId="4E5AE55F" w14:textId="77777777" w:rsidTr="00D01893">
        <w:trPr>
          <w:cantSplit/>
        </w:trPr>
        <w:tc>
          <w:tcPr>
            <w:tcW w:w="2267" w:type="dxa"/>
            <w:shd w:val="clear" w:color="auto" w:fill="auto"/>
          </w:tcPr>
          <w:p w14:paraId="6B096EA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3E7CAC5" w14:textId="77777777" w:rsidR="0014357A" w:rsidRDefault="0014357A" w:rsidP="0014357A">
            <w:pPr>
              <w:pStyle w:val="tabletext"/>
              <w:rPr>
                <w:rStyle w:val="LineNumber"/>
              </w:rPr>
            </w:pPr>
          </w:p>
        </w:tc>
      </w:tr>
      <w:tr w:rsidR="0014357A" w14:paraId="62755E06" w14:textId="77777777" w:rsidTr="00D01893">
        <w:trPr>
          <w:cantSplit/>
        </w:trPr>
        <w:tc>
          <w:tcPr>
            <w:tcW w:w="2267" w:type="dxa"/>
            <w:shd w:val="clear" w:color="auto" w:fill="auto"/>
          </w:tcPr>
          <w:p w14:paraId="101E4661"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47EBB0C" w14:textId="77777777" w:rsidR="0014357A" w:rsidRDefault="0014357A" w:rsidP="0014357A">
            <w:pPr>
              <w:pStyle w:val="tabletext"/>
              <w:rPr>
                <w:rStyle w:val="LineNumber"/>
              </w:rPr>
            </w:pPr>
            <w:r>
              <w:rPr>
                <w:rStyle w:val="LineNumber"/>
              </w:rPr>
              <w:t>Relates only to DRG Grouper versions 4.1, 4.2, 5.0</w:t>
            </w:r>
            <w:r w:rsidR="00A40326">
              <w:rPr>
                <w:rStyle w:val="LineNumber"/>
              </w:rPr>
              <w:t>, 6.0</w:t>
            </w:r>
            <w:r w:rsidR="002D00EF">
              <w:rPr>
                <w:rStyle w:val="LineNumber"/>
              </w:rPr>
              <w:t xml:space="preserve">, </w:t>
            </w:r>
            <w:r>
              <w:rPr>
                <w:rStyle w:val="LineNumber"/>
              </w:rPr>
              <w:t>6.0</w:t>
            </w:r>
            <w:r w:rsidR="00A40326">
              <w:rPr>
                <w:rStyle w:val="LineNumber"/>
              </w:rPr>
              <w:t>x</w:t>
            </w:r>
            <w:r w:rsidR="002D00EF">
              <w:rPr>
                <w:rStyle w:val="LineNumber"/>
              </w:rPr>
              <w:t xml:space="preserve"> and 7.0</w:t>
            </w:r>
            <w:r>
              <w:rPr>
                <w:rStyle w:val="LineNumber"/>
              </w:rPr>
              <w:t>.</w:t>
            </w:r>
          </w:p>
          <w:p w14:paraId="3CDAA3F6" w14:textId="77777777" w:rsidR="0014357A" w:rsidRDefault="0014357A" w:rsidP="0014357A">
            <w:pPr>
              <w:pStyle w:val="tabletext"/>
              <w:rPr>
                <w:rStyle w:val="LineNumber"/>
              </w:rPr>
            </w:pPr>
          </w:p>
          <w:p w14:paraId="2AD0DDB9" w14:textId="77777777" w:rsidR="0014357A" w:rsidRDefault="0014357A" w:rsidP="0014357A">
            <w:pPr>
              <w:pStyle w:val="tabletext"/>
              <w:rPr>
                <w:rStyle w:val="LineNumber"/>
              </w:rPr>
            </w:pPr>
            <w:r>
              <w:rPr>
                <w:rStyle w:val="LineNumber"/>
              </w:rPr>
              <w:t>Serves the same purpose for DRG Grouper clinical versions 4.1, 4.2, 5.0</w:t>
            </w:r>
            <w:r w:rsidR="00A40326">
              <w:rPr>
                <w:rStyle w:val="LineNumber"/>
              </w:rPr>
              <w:t>, 6.0</w:t>
            </w:r>
            <w:r>
              <w:rPr>
                <w:rStyle w:val="LineNumber"/>
              </w:rPr>
              <w:t xml:space="preserve"> and 6.0</w:t>
            </w:r>
            <w:r w:rsidR="00A40326">
              <w:rPr>
                <w:rStyle w:val="LineNumber"/>
              </w:rPr>
              <w:t>x</w:t>
            </w:r>
            <w:r>
              <w:rPr>
                <w:rStyle w:val="LineNumber"/>
              </w:rPr>
              <w:t xml:space="preserve"> as CCL does for DRG Grouper clinical versions 3.1 and 3.2.</w:t>
            </w:r>
          </w:p>
          <w:p w14:paraId="29D6D561" w14:textId="77777777" w:rsidR="0014357A" w:rsidRDefault="0014357A" w:rsidP="0014357A">
            <w:pPr>
              <w:pStyle w:val="tabletext"/>
              <w:rPr>
                <w:rStyle w:val="LineNumber"/>
              </w:rPr>
            </w:pPr>
          </w:p>
          <w:p w14:paraId="31C4B58B" w14:textId="77777777" w:rsidR="0014357A" w:rsidRDefault="0014357A" w:rsidP="00657BD0">
            <w:pPr>
              <w:pStyle w:val="tabletext"/>
              <w:rPr>
                <w:rStyle w:val="LineNumber"/>
              </w:rPr>
            </w:pPr>
            <w:r>
              <w:rPr>
                <w:rStyle w:val="LineNumber"/>
              </w:rPr>
              <w:t>In the AR-DRG Definitions Manual it says 'PCCL is a measure of the cumulative effect of a patient's complications and comorbidities, and is calculated for each episode.  The calculation is complex and has been designed to prevent similar conditions from being counted more than once'.</w:t>
            </w:r>
          </w:p>
        </w:tc>
      </w:tr>
      <w:tr w:rsidR="0014357A" w14:paraId="53793971" w14:textId="77777777" w:rsidTr="00D01893">
        <w:trPr>
          <w:cantSplit/>
        </w:trPr>
        <w:tc>
          <w:tcPr>
            <w:tcW w:w="2267" w:type="dxa"/>
            <w:shd w:val="clear" w:color="auto" w:fill="auto"/>
          </w:tcPr>
          <w:p w14:paraId="4BA505C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4DBE8A8" w14:textId="77777777" w:rsidR="0014357A" w:rsidRDefault="0014357A" w:rsidP="0014357A">
            <w:pPr>
              <w:pStyle w:val="tabletext"/>
              <w:rPr>
                <w:rStyle w:val="LineNumber"/>
              </w:rPr>
            </w:pPr>
          </w:p>
        </w:tc>
      </w:tr>
      <w:tr w:rsidR="0014357A" w14:paraId="03B5640B" w14:textId="77777777" w:rsidTr="00D01893">
        <w:trPr>
          <w:cantSplit/>
        </w:trPr>
        <w:tc>
          <w:tcPr>
            <w:tcW w:w="2267" w:type="dxa"/>
            <w:shd w:val="clear" w:color="auto" w:fill="auto"/>
          </w:tcPr>
          <w:p w14:paraId="6C9D77AB"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004D03B" w14:textId="77777777" w:rsidR="0014357A" w:rsidRDefault="0014357A" w:rsidP="0014357A">
            <w:pPr>
              <w:pStyle w:val="tabletext"/>
              <w:rPr>
                <w:rStyle w:val="LineNumber"/>
              </w:rPr>
            </w:pPr>
          </w:p>
        </w:tc>
      </w:tr>
      <w:tr w:rsidR="0014357A" w14:paraId="77246E43" w14:textId="77777777" w:rsidTr="00D01893">
        <w:trPr>
          <w:cantSplit/>
        </w:trPr>
        <w:tc>
          <w:tcPr>
            <w:tcW w:w="2267" w:type="dxa"/>
            <w:shd w:val="clear" w:color="auto" w:fill="auto"/>
          </w:tcPr>
          <w:p w14:paraId="60CBB02B"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13247FA" w14:textId="77777777" w:rsidR="0014357A" w:rsidRDefault="0014357A" w:rsidP="0014357A">
            <w:pPr>
              <w:pStyle w:val="tabletext"/>
              <w:rPr>
                <w:rStyle w:val="LineNumber"/>
              </w:rPr>
            </w:pPr>
            <w:r>
              <w:rPr>
                <w:rStyle w:val="LineNumber"/>
              </w:rPr>
              <w:t>DRG code current</w:t>
            </w:r>
          </w:p>
          <w:p w14:paraId="00FFF9F2" w14:textId="77777777" w:rsidR="0014357A" w:rsidRDefault="0014357A" w:rsidP="0014357A">
            <w:pPr>
              <w:pStyle w:val="tabletext"/>
              <w:rPr>
                <w:rStyle w:val="LineNumber"/>
              </w:rPr>
            </w:pPr>
            <w:r>
              <w:rPr>
                <w:rStyle w:val="LineNumber"/>
              </w:rPr>
              <w:t>CCL</w:t>
            </w:r>
          </w:p>
        </w:tc>
      </w:tr>
      <w:tr w:rsidR="0014357A" w14:paraId="1338C47B" w14:textId="77777777" w:rsidTr="00D01893">
        <w:trPr>
          <w:cantSplit/>
        </w:trPr>
        <w:tc>
          <w:tcPr>
            <w:tcW w:w="2267" w:type="dxa"/>
            <w:shd w:val="clear" w:color="auto" w:fill="auto"/>
          </w:tcPr>
          <w:p w14:paraId="4BA6F244"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EA8F7D6" w14:textId="77777777" w:rsidR="0014357A" w:rsidRDefault="0014357A" w:rsidP="0014357A">
            <w:pPr>
              <w:pStyle w:val="tabletext"/>
              <w:rPr>
                <w:rStyle w:val="LineNumber"/>
              </w:rPr>
            </w:pPr>
            <w:r>
              <w:rPr>
                <w:rStyle w:val="LineNumber"/>
              </w:rPr>
              <w:t>AR-DRG Definitions Manual</w:t>
            </w:r>
          </w:p>
        </w:tc>
      </w:tr>
      <w:tr w:rsidR="0014357A" w14:paraId="652CE56A" w14:textId="77777777" w:rsidTr="00D01893">
        <w:trPr>
          <w:cantSplit/>
        </w:trPr>
        <w:tc>
          <w:tcPr>
            <w:tcW w:w="2267" w:type="dxa"/>
            <w:shd w:val="clear" w:color="auto" w:fill="auto"/>
          </w:tcPr>
          <w:p w14:paraId="03D66034"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235633C" w14:textId="77777777"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14:paraId="0669ED93" w14:textId="77777777" w:rsidR="0014357A" w:rsidRDefault="0014357A" w:rsidP="0014357A">
      <w:pPr>
        <w:rPr>
          <w:rStyle w:val="LineNumber"/>
        </w:rPr>
      </w:pPr>
    </w:p>
    <w:p w14:paraId="28CBE09E"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25B8C">
        <w:instrText>Pms unique identifier</w:instrText>
      </w:r>
      <w:r>
        <w:instrText xml:space="preserve">" </w:instrText>
      </w:r>
      <w:r>
        <w:rPr>
          <w:rStyle w:val="LineNumber"/>
        </w:rPr>
        <w:fldChar w:fldCharType="end"/>
      </w:r>
      <w:bookmarkStart w:id="113" w:name="_Toc10727731"/>
      <w:r>
        <w:rPr>
          <w:rStyle w:val="LineNumber"/>
        </w:rPr>
        <w:t>Pms unique identifier</w:t>
      </w:r>
      <w:bookmarkEnd w:id="113"/>
    </w:p>
    <w:tbl>
      <w:tblPr>
        <w:tblW w:w="0" w:type="auto"/>
        <w:tblCellMar>
          <w:bottom w:w="170" w:type="dxa"/>
        </w:tblCellMar>
        <w:tblLook w:val="04A0" w:firstRow="1" w:lastRow="0" w:firstColumn="1" w:lastColumn="0" w:noHBand="0" w:noVBand="1"/>
      </w:tblPr>
      <w:tblGrid>
        <w:gridCol w:w="2267"/>
        <w:gridCol w:w="5952"/>
      </w:tblGrid>
      <w:tr w:rsidR="0014357A" w14:paraId="3ED06977" w14:textId="77777777" w:rsidTr="00D01893">
        <w:trPr>
          <w:cantSplit/>
        </w:trPr>
        <w:tc>
          <w:tcPr>
            <w:tcW w:w="2267" w:type="dxa"/>
            <w:shd w:val="clear" w:color="auto" w:fill="auto"/>
          </w:tcPr>
          <w:p w14:paraId="3074DA6D"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DEC56F3" w14:textId="77777777" w:rsidR="0014357A" w:rsidRDefault="0014357A" w:rsidP="0014357A">
            <w:pPr>
              <w:pStyle w:val="tabletext"/>
              <w:rPr>
                <w:rStyle w:val="LineNumber"/>
              </w:rPr>
            </w:pPr>
            <w:r>
              <w:rPr>
                <w:rStyle w:val="LineNumber"/>
              </w:rPr>
              <w:t>A unique local PMS identifier for a particular health event.</w:t>
            </w:r>
          </w:p>
        </w:tc>
      </w:tr>
      <w:tr w:rsidR="0014357A" w14:paraId="5F8E2379" w14:textId="77777777" w:rsidTr="00D01893">
        <w:trPr>
          <w:cantSplit/>
        </w:trPr>
        <w:tc>
          <w:tcPr>
            <w:tcW w:w="2267" w:type="dxa"/>
            <w:shd w:val="clear" w:color="auto" w:fill="auto"/>
          </w:tcPr>
          <w:p w14:paraId="5C6AD51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97EC667" w14:textId="77777777" w:rsidR="0014357A" w:rsidRDefault="0014357A" w:rsidP="0014357A">
            <w:pPr>
              <w:pStyle w:val="tabletext"/>
              <w:rPr>
                <w:rStyle w:val="LineNumber"/>
              </w:rPr>
            </w:pPr>
            <w:r>
              <w:rPr>
                <w:rStyle w:val="LineNumber"/>
              </w:rPr>
              <w:t>pms_unique_identifier</w:t>
            </w:r>
          </w:p>
        </w:tc>
      </w:tr>
      <w:tr w:rsidR="0014357A" w14:paraId="0BD32A70" w14:textId="77777777" w:rsidTr="00D01893">
        <w:trPr>
          <w:cantSplit/>
        </w:trPr>
        <w:tc>
          <w:tcPr>
            <w:tcW w:w="2267" w:type="dxa"/>
            <w:shd w:val="clear" w:color="auto" w:fill="auto"/>
          </w:tcPr>
          <w:p w14:paraId="6AF3D2C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6EA7690" w14:textId="77777777" w:rsidR="0014357A" w:rsidRDefault="0014357A" w:rsidP="0014357A">
            <w:pPr>
              <w:pStyle w:val="tabletext"/>
              <w:rPr>
                <w:rStyle w:val="LineNumber"/>
              </w:rPr>
            </w:pPr>
            <w:r>
              <w:rPr>
                <w:rStyle w:val="LineNumber"/>
              </w:rPr>
              <w:t>fact_nmd_health_event</w:t>
            </w:r>
          </w:p>
        </w:tc>
      </w:tr>
      <w:tr w:rsidR="0014357A" w14:paraId="70CC351D" w14:textId="77777777" w:rsidTr="00D01893">
        <w:trPr>
          <w:cantSplit/>
        </w:trPr>
        <w:tc>
          <w:tcPr>
            <w:tcW w:w="2267" w:type="dxa"/>
            <w:shd w:val="clear" w:color="auto" w:fill="auto"/>
          </w:tcPr>
          <w:p w14:paraId="3F0FC009"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5A46FFB2" w14:textId="77777777" w:rsidR="0014357A" w:rsidRDefault="0014357A" w:rsidP="0014357A">
            <w:pPr>
              <w:pStyle w:val="tabletext"/>
              <w:rPr>
                <w:rStyle w:val="LineNumber"/>
              </w:rPr>
            </w:pPr>
            <w:r>
              <w:rPr>
                <w:rStyle w:val="LineNumber"/>
              </w:rPr>
              <w:t>varchar2(14)</w:t>
            </w:r>
          </w:p>
        </w:tc>
      </w:tr>
      <w:tr w:rsidR="0014357A" w14:paraId="4B21426B" w14:textId="77777777" w:rsidTr="00D01893">
        <w:trPr>
          <w:cantSplit/>
        </w:trPr>
        <w:tc>
          <w:tcPr>
            <w:tcW w:w="2267" w:type="dxa"/>
            <w:shd w:val="clear" w:color="auto" w:fill="auto"/>
          </w:tcPr>
          <w:p w14:paraId="651E977D"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1A67D49" w14:textId="77777777" w:rsidR="0014357A" w:rsidRDefault="0014357A" w:rsidP="0014357A">
            <w:pPr>
              <w:pStyle w:val="tabletext"/>
              <w:rPr>
                <w:rStyle w:val="LineNumber"/>
              </w:rPr>
            </w:pPr>
          </w:p>
        </w:tc>
      </w:tr>
      <w:tr w:rsidR="0014357A" w14:paraId="79B21526" w14:textId="77777777" w:rsidTr="00D01893">
        <w:trPr>
          <w:cantSplit/>
        </w:trPr>
        <w:tc>
          <w:tcPr>
            <w:tcW w:w="2267" w:type="dxa"/>
            <w:shd w:val="clear" w:color="auto" w:fill="auto"/>
          </w:tcPr>
          <w:p w14:paraId="55FDE819"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8BDF023" w14:textId="77777777" w:rsidR="0014357A" w:rsidRDefault="0014357A" w:rsidP="0014357A">
            <w:pPr>
              <w:pStyle w:val="tabletext"/>
              <w:rPr>
                <w:rStyle w:val="LineNumber"/>
              </w:rPr>
            </w:pPr>
          </w:p>
        </w:tc>
      </w:tr>
      <w:tr w:rsidR="0014357A" w14:paraId="1DE2AB47" w14:textId="77777777" w:rsidTr="00D01893">
        <w:trPr>
          <w:cantSplit/>
        </w:trPr>
        <w:tc>
          <w:tcPr>
            <w:tcW w:w="2267" w:type="dxa"/>
            <w:shd w:val="clear" w:color="auto" w:fill="auto"/>
          </w:tcPr>
          <w:p w14:paraId="3FE259FA"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9A2995E" w14:textId="77777777" w:rsidR="0014357A" w:rsidRDefault="0014357A" w:rsidP="0014357A">
            <w:pPr>
              <w:pStyle w:val="tabletext"/>
              <w:rPr>
                <w:rStyle w:val="LineNumber"/>
              </w:rPr>
            </w:pPr>
            <w:r>
              <w:rPr>
                <w:rStyle w:val="LineNumber"/>
              </w:rPr>
              <w:t>Free text</w:t>
            </w:r>
          </w:p>
        </w:tc>
      </w:tr>
      <w:tr w:rsidR="0014357A" w14:paraId="715A9427" w14:textId="77777777" w:rsidTr="00D01893">
        <w:trPr>
          <w:cantSplit/>
        </w:trPr>
        <w:tc>
          <w:tcPr>
            <w:tcW w:w="2267" w:type="dxa"/>
            <w:shd w:val="clear" w:color="auto" w:fill="auto"/>
          </w:tcPr>
          <w:p w14:paraId="1BD18D80"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512E1EA6" w14:textId="77777777" w:rsidR="0014357A" w:rsidRDefault="0014357A" w:rsidP="0014357A">
            <w:pPr>
              <w:pStyle w:val="tabletext"/>
              <w:rPr>
                <w:rStyle w:val="LineNumber"/>
              </w:rPr>
            </w:pPr>
          </w:p>
        </w:tc>
      </w:tr>
      <w:tr w:rsidR="0014357A" w14:paraId="60B232A2" w14:textId="77777777" w:rsidTr="00D01893">
        <w:trPr>
          <w:cantSplit/>
        </w:trPr>
        <w:tc>
          <w:tcPr>
            <w:tcW w:w="2267" w:type="dxa"/>
            <w:shd w:val="clear" w:color="auto" w:fill="auto"/>
          </w:tcPr>
          <w:p w14:paraId="3AF291C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6D06C92" w14:textId="77777777" w:rsidR="0014357A" w:rsidRDefault="0014357A" w:rsidP="0014357A">
            <w:pPr>
              <w:pStyle w:val="tabletext"/>
              <w:rPr>
                <w:rStyle w:val="LineNumber"/>
              </w:rPr>
            </w:pPr>
            <w:r>
              <w:rPr>
                <w:rStyle w:val="LineNumber"/>
              </w:rPr>
              <w:t>This field is intended to be used to link NMDS events with the relevant booking system entry.</w:t>
            </w:r>
          </w:p>
          <w:p w14:paraId="04E1E3A0" w14:textId="77777777" w:rsidR="0014357A" w:rsidRDefault="0014357A" w:rsidP="0014357A">
            <w:pPr>
              <w:pStyle w:val="tabletext"/>
              <w:rPr>
                <w:rStyle w:val="LineNumber"/>
              </w:rPr>
            </w:pPr>
          </w:p>
          <w:p w14:paraId="68E628A5" w14:textId="77777777" w:rsidR="0014357A" w:rsidRDefault="0014357A" w:rsidP="0014357A">
            <w:pPr>
              <w:pStyle w:val="tabletext"/>
              <w:rPr>
                <w:rStyle w:val="LineNumber"/>
              </w:rPr>
            </w:pPr>
            <w:r>
              <w:rPr>
                <w:rStyle w:val="LineNumber"/>
              </w:rPr>
              <w:t>With the Client system identifier, this field replaced the Local system health event identifier field in 2000. The Local system health event identifier field was introduced in 1999.</w:t>
            </w:r>
          </w:p>
        </w:tc>
      </w:tr>
      <w:tr w:rsidR="0014357A" w14:paraId="131F945A" w14:textId="77777777" w:rsidTr="00D01893">
        <w:trPr>
          <w:cantSplit/>
        </w:trPr>
        <w:tc>
          <w:tcPr>
            <w:tcW w:w="2267" w:type="dxa"/>
            <w:shd w:val="clear" w:color="auto" w:fill="auto"/>
          </w:tcPr>
          <w:p w14:paraId="2F4D51E3"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44B2D8F" w14:textId="77777777" w:rsidR="0014357A" w:rsidRDefault="0014357A" w:rsidP="0014357A">
            <w:pPr>
              <w:pStyle w:val="tabletext"/>
              <w:rPr>
                <w:rStyle w:val="LineNumber"/>
              </w:rPr>
            </w:pPr>
          </w:p>
        </w:tc>
      </w:tr>
      <w:tr w:rsidR="0014357A" w14:paraId="466B2DE3" w14:textId="77777777" w:rsidTr="00D01893">
        <w:trPr>
          <w:cantSplit/>
        </w:trPr>
        <w:tc>
          <w:tcPr>
            <w:tcW w:w="2267" w:type="dxa"/>
            <w:shd w:val="clear" w:color="auto" w:fill="auto"/>
          </w:tcPr>
          <w:p w14:paraId="3D8B0C86"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A6C43A1" w14:textId="77777777" w:rsidR="0014357A" w:rsidRDefault="0014357A" w:rsidP="0014357A">
            <w:pPr>
              <w:pStyle w:val="tabletext"/>
              <w:rPr>
                <w:rStyle w:val="LineNumber"/>
              </w:rPr>
            </w:pPr>
            <w:r>
              <w:rPr>
                <w:rStyle w:val="LineNumber"/>
              </w:rPr>
              <w:t>This should be a unique event identifier in your patient management system. For security reasons, do not use the NHI number.</w:t>
            </w:r>
          </w:p>
        </w:tc>
      </w:tr>
      <w:tr w:rsidR="0014357A" w14:paraId="6E0B4254" w14:textId="77777777" w:rsidTr="00D01893">
        <w:trPr>
          <w:cantSplit/>
        </w:trPr>
        <w:tc>
          <w:tcPr>
            <w:tcW w:w="2267" w:type="dxa"/>
            <w:shd w:val="clear" w:color="auto" w:fill="auto"/>
          </w:tcPr>
          <w:p w14:paraId="18CC325C"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CB4C58A" w14:textId="77777777" w:rsidR="0014357A" w:rsidRDefault="0014357A" w:rsidP="0014357A">
            <w:pPr>
              <w:pStyle w:val="tabletext"/>
              <w:rPr>
                <w:rStyle w:val="LineNumber"/>
              </w:rPr>
            </w:pPr>
            <w:r>
              <w:rPr>
                <w:rStyle w:val="LineNumber"/>
              </w:rPr>
              <w:t>Replaces the field previously known as Local system health event identifier</w:t>
            </w:r>
          </w:p>
        </w:tc>
      </w:tr>
      <w:tr w:rsidR="0014357A" w14:paraId="73F87A26" w14:textId="77777777" w:rsidTr="00D01893">
        <w:trPr>
          <w:cantSplit/>
        </w:trPr>
        <w:tc>
          <w:tcPr>
            <w:tcW w:w="2267" w:type="dxa"/>
            <w:shd w:val="clear" w:color="auto" w:fill="auto"/>
          </w:tcPr>
          <w:p w14:paraId="40FC92D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49930F8" w14:textId="77777777" w:rsidR="0014357A" w:rsidRDefault="0014357A" w:rsidP="0014357A">
            <w:pPr>
              <w:pStyle w:val="tabletext"/>
              <w:rPr>
                <w:rStyle w:val="LineNumber"/>
              </w:rPr>
            </w:pPr>
          </w:p>
        </w:tc>
      </w:tr>
      <w:tr w:rsidR="0014357A" w14:paraId="085817F9" w14:textId="77777777" w:rsidTr="00D01893">
        <w:trPr>
          <w:cantSplit/>
        </w:trPr>
        <w:tc>
          <w:tcPr>
            <w:tcW w:w="2267" w:type="dxa"/>
            <w:shd w:val="clear" w:color="auto" w:fill="auto"/>
          </w:tcPr>
          <w:p w14:paraId="1E72FEC4"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CA45B87" w14:textId="77777777" w:rsidR="0014357A" w:rsidRDefault="0014357A" w:rsidP="0014357A">
            <w:pPr>
              <w:pStyle w:val="tabletext"/>
              <w:rPr>
                <w:rStyle w:val="LineNumber"/>
              </w:rPr>
            </w:pPr>
          </w:p>
        </w:tc>
      </w:tr>
    </w:tbl>
    <w:p w14:paraId="369C5B56" w14:textId="77777777" w:rsidR="0014357A" w:rsidRDefault="0014357A" w:rsidP="0014357A">
      <w:pPr>
        <w:rPr>
          <w:rStyle w:val="LineNumber"/>
        </w:rPr>
      </w:pPr>
    </w:p>
    <w:p w14:paraId="2768CEB5"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9547C">
        <w:instrText>Principal diag 06 clin code</w:instrText>
      </w:r>
      <w:r>
        <w:instrText xml:space="preserve">" </w:instrText>
      </w:r>
      <w:r>
        <w:rPr>
          <w:rStyle w:val="LineNumber"/>
        </w:rPr>
        <w:fldChar w:fldCharType="end"/>
      </w:r>
      <w:bookmarkStart w:id="114" w:name="_Toc10727732"/>
      <w:r>
        <w:rPr>
          <w:rStyle w:val="LineNumber"/>
        </w:rPr>
        <w:t>Principal diag 06 clin code</w:t>
      </w:r>
      <w:bookmarkEnd w:id="114"/>
    </w:p>
    <w:tbl>
      <w:tblPr>
        <w:tblW w:w="0" w:type="auto"/>
        <w:tblCellMar>
          <w:bottom w:w="170" w:type="dxa"/>
        </w:tblCellMar>
        <w:tblLook w:val="04A0" w:firstRow="1" w:lastRow="0" w:firstColumn="1" w:lastColumn="0" w:noHBand="0" w:noVBand="1"/>
      </w:tblPr>
      <w:tblGrid>
        <w:gridCol w:w="2267"/>
        <w:gridCol w:w="5952"/>
      </w:tblGrid>
      <w:tr w:rsidR="0014357A" w14:paraId="1F67971C" w14:textId="77777777" w:rsidTr="00D01893">
        <w:trPr>
          <w:cantSplit/>
        </w:trPr>
        <w:tc>
          <w:tcPr>
            <w:tcW w:w="2267" w:type="dxa"/>
            <w:shd w:val="clear" w:color="auto" w:fill="auto"/>
          </w:tcPr>
          <w:p w14:paraId="7ACEAEC5"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613C489" w14:textId="77777777" w:rsidR="0014357A" w:rsidRDefault="0014357A" w:rsidP="0014357A">
            <w:pPr>
              <w:pStyle w:val="tabletext"/>
              <w:rPr>
                <w:rStyle w:val="LineNumber"/>
              </w:rPr>
            </w:pPr>
            <w:r>
              <w:rPr>
                <w:rStyle w:val="LineNumber"/>
              </w:rPr>
              <w:t>A code used to classify the principal diagnosis/clinical description of a condition.</w:t>
            </w:r>
          </w:p>
        </w:tc>
      </w:tr>
      <w:tr w:rsidR="0014357A" w14:paraId="419F4BB4" w14:textId="77777777" w:rsidTr="00D01893">
        <w:trPr>
          <w:cantSplit/>
        </w:trPr>
        <w:tc>
          <w:tcPr>
            <w:tcW w:w="2267" w:type="dxa"/>
            <w:shd w:val="clear" w:color="auto" w:fill="auto"/>
          </w:tcPr>
          <w:p w14:paraId="641CD0C1"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4081762C" w14:textId="77777777" w:rsidR="0014357A" w:rsidRDefault="0014357A" w:rsidP="0014357A">
            <w:pPr>
              <w:pStyle w:val="tabletext"/>
              <w:rPr>
                <w:rStyle w:val="LineNumber"/>
              </w:rPr>
            </w:pPr>
            <w:r>
              <w:rPr>
                <w:rStyle w:val="LineNumber"/>
              </w:rPr>
              <w:t>principal_diag_06_clin_code</w:t>
            </w:r>
          </w:p>
        </w:tc>
      </w:tr>
      <w:tr w:rsidR="0014357A" w14:paraId="0E2A6793" w14:textId="77777777" w:rsidTr="00D01893">
        <w:trPr>
          <w:cantSplit/>
        </w:trPr>
        <w:tc>
          <w:tcPr>
            <w:tcW w:w="2267" w:type="dxa"/>
            <w:shd w:val="clear" w:color="auto" w:fill="auto"/>
          </w:tcPr>
          <w:p w14:paraId="17280A71"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625408D" w14:textId="77777777" w:rsidR="0014357A" w:rsidRDefault="0014357A" w:rsidP="0014357A">
            <w:pPr>
              <w:pStyle w:val="tabletext"/>
              <w:rPr>
                <w:rStyle w:val="LineNumber"/>
              </w:rPr>
            </w:pPr>
            <w:r>
              <w:rPr>
                <w:rStyle w:val="LineNumber"/>
              </w:rPr>
              <w:t>fact_nmd_health_event</w:t>
            </w:r>
          </w:p>
        </w:tc>
      </w:tr>
      <w:tr w:rsidR="0014357A" w14:paraId="1EAD6540" w14:textId="77777777" w:rsidTr="00D01893">
        <w:trPr>
          <w:cantSplit/>
        </w:trPr>
        <w:tc>
          <w:tcPr>
            <w:tcW w:w="2267" w:type="dxa"/>
            <w:shd w:val="clear" w:color="auto" w:fill="auto"/>
          </w:tcPr>
          <w:p w14:paraId="0BD419B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2EC4F5C" w14:textId="77777777" w:rsidR="0014357A" w:rsidRDefault="0014357A" w:rsidP="0014357A">
            <w:pPr>
              <w:pStyle w:val="tabletext"/>
              <w:rPr>
                <w:rStyle w:val="LineNumber"/>
              </w:rPr>
            </w:pPr>
            <w:r>
              <w:rPr>
                <w:rStyle w:val="LineNumber"/>
              </w:rPr>
              <w:t>varchar2(8)</w:t>
            </w:r>
          </w:p>
        </w:tc>
      </w:tr>
      <w:tr w:rsidR="0014357A" w14:paraId="2BCBEB8A" w14:textId="77777777" w:rsidTr="00D01893">
        <w:trPr>
          <w:cantSplit/>
        </w:trPr>
        <w:tc>
          <w:tcPr>
            <w:tcW w:w="2267" w:type="dxa"/>
            <w:shd w:val="clear" w:color="auto" w:fill="auto"/>
          </w:tcPr>
          <w:p w14:paraId="7D120025"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69C789D" w14:textId="77777777" w:rsidR="0014357A" w:rsidRDefault="0014357A" w:rsidP="0014357A">
            <w:pPr>
              <w:pStyle w:val="tabletext"/>
              <w:rPr>
                <w:rStyle w:val="LineNumber"/>
              </w:rPr>
            </w:pPr>
          </w:p>
        </w:tc>
      </w:tr>
      <w:tr w:rsidR="0014357A" w14:paraId="612853E2" w14:textId="77777777" w:rsidTr="00D01893">
        <w:trPr>
          <w:cantSplit/>
        </w:trPr>
        <w:tc>
          <w:tcPr>
            <w:tcW w:w="2267" w:type="dxa"/>
            <w:shd w:val="clear" w:color="auto" w:fill="auto"/>
          </w:tcPr>
          <w:p w14:paraId="4917D211"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1E2B436" w14:textId="77777777" w:rsidR="0014357A" w:rsidRDefault="0014357A" w:rsidP="0014357A">
            <w:pPr>
              <w:pStyle w:val="tabletext"/>
              <w:rPr>
                <w:rStyle w:val="LineNumber"/>
              </w:rPr>
            </w:pPr>
          </w:p>
        </w:tc>
      </w:tr>
      <w:tr w:rsidR="0014357A" w14:paraId="64E6BAA0" w14:textId="77777777" w:rsidTr="00D01893">
        <w:trPr>
          <w:cantSplit/>
        </w:trPr>
        <w:tc>
          <w:tcPr>
            <w:tcW w:w="2267" w:type="dxa"/>
            <w:shd w:val="clear" w:color="auto" w:fill="auto"/>
          </w:tcPr>
          <w:p w14:paraId="6326DDE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51B5708" w14:textId="77777777" w:rsidR="0014357A" w:rsidRDefault="0014357A" w:rsidP="0014357A">
            <w:pPr>
              <w:pStyle w:val="tabletext"/>
              <w:rPr>
                <w:rStyle w:val="LineNumber"/>
              </w:rPr>
            </w:pPr>
          </w:p>
        </w:tc>
      </w:tr>
      <w:tr w:rsidR="0014357A" w14:paraId="7747AD6D" w14:textId="77777777" w:rsidTr="00D01893">
        <w:trPr>
          <w:cantSplit/>
        </w:trPr>
        <w:tc>
          <w:tcPr>
            <w:tcW w:w="2267" w:type="dxa"/>
            <w:shd w:val="clear" w:color="auto" w:fill="auto"/>
          </w:tcPr>
          <w:p w14:paraId="02927B79"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8978149" w14:textId="77777777" w:rsidR="0014357A" w:rsidRDefault="0014357A" w:rsidP="00003DC6">
            <w:pPr>
              <w:pStyle w:val="tabletext"/>
              <w:rPr>
                <w:rStyle w:val="LineNumber"/>
              </w:rPr>
            </w:pPr>
            <w:r>
              <w:rPr>
                <w:rStyle w:val="LineNumber"/>
              </w:rPr>
              <w:t xml:space="preserve">Must be a valid code in </w:t>
            </w:r>
            <w:r w:rsidR="00003DC6">
              <w:rPr>
                <w:rStyle w:val="LineNumber"/>
              </w:rPr>
              <w:t>the ICD-9-CM-A 2</w:t>
            </w:r>
            <w:r w:rsidR="00003DC6" w:rsidRPr="009C6C7B">
              <w:rPr>
                <w:rStyle w:val="LineNumber"/>
                <w:vertAlign w:val="superscript"/>
              </w:rPr>
              <w:t>nd</w:t>
            </w:r>
            <w:r w:rsidR="00003DC6">
              <w:rPr>
                <w:rStyle w:val="LineNumber"/>
              </w:rPr>
              <w:t xml:space="preserve"> Edition – Australian Version of The International Classification of Diseases, 9</w:t>
            </w:r>
            <w:r w:rsidR="00003DC6" w:rsidRPr="009C6C7B">
              <w:rPr>
                <w:rStyle w:val="LineNumber"/>
                <w:vertAlign w:val="superscript"/>
              </w:rPr>
              <w:t>th</w:t>
            </w:r>
            <w:r w:rsidR="00003DC6">
              <w:rPr>
                <w:rStyle w:val="LineNumber"/>
              </w:rPr>
              <w:t xml:space="preserve"> Revision, Clinical Modification, 2</w:t>
            </w:r>
            <w:r w:rsidR="00003DC6" w:rsidRPr="009C6C7B">
              <w:rPr>
                <w:rStyle w:val="LineNumber"/>
                <w:vertAlign w:val="superscript"/>
              </w:rPr>
              <w:t>nd</w:t>
            </w:r>
            <w:r w:rsidR="00003DC6">
              <w:rPr>
                <w:rStyle w:val="LineNumber"/>
              </w:rPr>
              <w:t xml:space="preserve"> Edition.</w:t>
            </w:r>
          </w:p>
        </w:tc>
      </w:tr>
      <w:tr w:rsidR="0014357A" w14:paraId="2FC37CFF" w14:textId="77777777" w:rsidTr="00D01893">
        <w:trPr>
          <w:cantSplit/>
        </w:trPr>
        <w:tc>
          <w:tcPr>
            <w:tcW w:w="2267" w:type="dxa"/>
            <w:shd w:val="clear" w:color="auto" w:fill="auto"/>
          </w:tcPr>
          <w:p w14:paraId="13D532A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503D9B2" w14:textId="77777777" w:rsidR="0014357A" w:rsidRDefault="0014357A" w:rsidP="0014357A">
            <w:pPr>
              <w:pStyle w:val="tabletext"/>
              <w:rPr>
                <w:rStyle w:val="LineNumber"/>
              </w:rPr>
            </w:pPr>
          </w:p>
        </w:tc>
      </w:tr>
      <w:tr w:rsidR="0014357A" w14:paraId="7A9AABAF" w14:textId="77777777" w:rsidTr="00D01893">
        <w:trPr>
          <w:cantSplit/>
        </w:trPr>
        <w:tc>
          <w:tcPr>
            <w:tcW w:w="2267" w:type="dxa"/>
            <w:shd w:val="clear" w:color="auto" w:fill="auto"/>
          </w:tcPr>
          <w:p w14:paraId="799F1BE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7FD4706" w14:textId="77777777" w:rsidR="0014357A" w:rsidRDefault="0014357A" w:rsidP="0014357A">
            <w:pPr>
              <w:pStyle w:val="tabletext"/>
              <w:rPr>
                <w:rStyle w:val="LineNumber"/>
              </w:rPr>
            </w:pPr>
          </w:p>
        </w:tc>
      </w:tr>
      <w:tr w:rsidR="0014357A" w14:paraId="66EB32D8" w14:textId="77777777" w:rsidTr="00D01893">
        <w:trPr>
          <w:cantSplit/>
        </w:trPr>
        <w:tc>
          <w:tcPr>
            <w:tcW w:w="2267" w:type="dxa"/>
            <w:shd w:val="clear" w:color="auto" w:fill="auto"/>
          </w:tcPr>
          <w:p w14:paraId="1AB9581B"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375BD47" w14:textId="77777777" w:rsidR="0014357A" w:rsidRDefault="0014357A" w:rsidP="0014357A">
            <w:pPr>
              <w:pStyle w:val="tabletext"/>
              <w:rPr>
                <w:rStyle w:val="LineNumber"/>
              </w:rPr>
            </w:pPr>
          </w:p>
        </w:tc>
      </w:tr>
      <w:tr w:rsidR="0014357A" w14:paraId="18109DD1" w14:textId="77777777" w:rsidTr="00D01893">
        <w:trPr>
          <w:cantSplit/>
        </w:trPr>
        <w:tc>
          <w:tcPr>
            <w:tcW w:w="2267" w:type="dxa"/>
            <w:shd w:val="clear" w:color="auto" w:fill="auto"/>
          </w:tcPr>
          <w:p w14:paraId="680A7171"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73AEE83F" w14:textId="77777777" w:rsidR="0014357A" w:rsidRDefault="0014357A" w:rsidP="0014357A">
            <w:pPr>
              <w:pStyle w:val="tabletext"/>
              <w:rPr>
                <w:rStyle w:val="LineNumber"/>
              </w:rPr>
            </w:pPr>
          </w:p>
        </w:tc>
      </w:tr>
      <w:tr w:rsidR="0014357A" w14:paraId="3ED43122" w14:textId="77777777" w:rsidTr="00D01893">
        <w:trPr>
          <w:cantSplit/>
        </w:trPr>
        <w:tc>
          <w:tcPr>
            <w:tcW w:w="2267" w:type="dxa"/>
            <w:shd w:val="clear" w:color="auto" w:fill="auto"/>
          </w:tcPr>
          <w:p w14:paraId="5083282D"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2A92A9A" w14:textId="77777777" w:rsidR="0014357A" w:rsidRDefault="0014357A" w:rsidP="0014357A">
            <w:pPr>
              <w:pStyle w:val="tabletext"/>
              <w:rPr>
                <w:rStyle w:val="LineNumber"/>
              </w:rPr>
            </w:pPr>
          </w:p>
        </w:tc>
      </w:tr>
      <w:tr w:rsidR="0014357A" w14:paraId="5FAFD640" w14:textId="77777777" w:rsidTr="00D01893">
        <w:trPr>
          <w:cantSplit/>
        </w:trPr>
        <w:tc>
          <w:tcPr>
            <w:tcW w:w="2267" w:type="dxa"/>
            <w:shd w:val="clear" w:color="auto" w:fill="auto"/>
          </w:tcPr>
          <w:p w14:paraId="6D6DC15C"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69FE8B9" w14:textId="77777777" w:rsidR="0014357A" w:rsidRDefault="0014357A" w:rsidP="0014357A">
            <w:pPr>
              <w:pStyle w:val="tabletext"/>
              <w:rPr>
                <w:rStyle w:val="LineNumber"/>
              </w:rPr>
            </w:pPr>
          </w:p>
        </w:tc>
      </w:tr>
    </w:tbl>
    <w:p w14:paraId="77BB354E" w14:textId="77777777" w:rsidR="0014357A" w:rsidRDefault="0014357A" w:rsidP="0014357A">
      <w:pPr>
        <w:rPr>
          <w:rStyle w:val="LineNumber"/>
        </w:rPr>
      </w:pPr>
    </w:p>
    <w:p w14:paraId="63F8EC4B"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7C3B">
        <w:instrText>Principal diag 10 clin code</w:instrText>
      </w:r>
      <w:r>
        <w:instrText xml:space="preserve">" </w:instrText>
      </w:r>
      <w:r>
        <w:rPr>
          <w:rStyle w:val="LineNumber"/>
        </w:rPr>
        <w:fldChar w:fldCharType="end"/>
      </w:r>
      <w:bookmarkStart w:id="115" w:name="_Toc10727733"/>
      <w:r>
        <w:rPr>
          <w:rStyle w:val="LineNumber"/>
        </w:rPr>
        <w:t>Principal diag 10 clin code</w:t>
      </w:r>
      <w:bookmarkEnd w:id="115"/>
    </w:p>
    <w:tbl>
      <w:tblPr>
        <w:tblW w:w="0" w:type="auto"/>
        <w:tblCellMar>
          <w:bottom w:w="170" w:type="dxa"/>
        </w:tblCellMar>
        <w:tblLook w:val="04A0" w:firstRow="1" w:lastRow="0" w:firstColumn="1" w:lastColumn="0" w:noHBand="0" w:noVBand="1"/>
      </w:tblPr>
      <w:tblGrid>
        <w:gridCol w:w="2267"/>
        <w:gridCol w:w="5952"/>
      </w:tblGrid>
      <w:tr w:rsidR="0014357A" w14:paraId="5AE43EFE" w14:textId="77777777" w:rsidTr="00D01893">
        <w:trPr>
          <w:cantSplit/>
        </w:trPr>
        <w:tc>
          <w:tcPr>
            <w:tcW w:w="2267" w:type="dxa"/>
            <w:shd w:val="clear" w:color="auto" w:fill="auto"/>
          </w:tcPr>
          <w:p w14:paraId="5F8DD5E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F54FFC0" w14:textId="77777777" w:rsidR="0014357A" w:rsidRDefault="0014357A" w:rsidP="0014357A">
            <w:pPr>
              <w:pStyle w:val="tabletext"/>
              <w:rPr>
                <w:rStyle w:val="LineNumber"/>
              </w:rPr>
            </w:pPr>
            <w:r>
              <w:rPr>
                <w:rStyle w:val="LineNumber"/>
              </w:rPr>
              <w:t>A code used to classify the clinical description of a condition.</w:t>
            </w:r>
          </w:p>
        </w:tc>
      </w:tr>
      <w:tr w:rsidR="0014357A" w14:paraId="48CE76D1" w14:textId="77777777" w:rsidTr="00D01893">
        <w:trPr>
          <w:cantSplit/>
        </w:trPr>
        <w:tc>
          <w:tcPr>
            <w:tcW w:w="2267" w:type="dxa"/>
            <w:shd w:val="clear" w:color="auto" w:fill="auto"/>
          </w:tcPr>
          <w:p w14:paraId="015172BD"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CAB75AF" w14:textId="77777777" w:rsidR="0014357A" w:rsidRDefault="0014357A" w:rsidP="0014357A">
            <w:pPr>
              <w:pStyle w:val="tabletext"/>
              <w:rPr>
                <w:rStyle w:val="LineNumber"/>
              </w:rPr>
            </w:pPr>
            <w:r>
              <w:rPr>
                <w:rStyle w:val="LineNumber"/>
              </w:rPr>
              <w:t>principal_diag_10_clin_code</w:t>
            </w:r>
          </w:p>
        </w:tc>
      </w:tr>
      <w:tr w:rsidR="0014357A" w14:paraId="7A011FBA" w14:textId="77777777" w:rsidTr="00D01893">
        <w:trPr>
          <w:cantSplit/>
        </w:trPr>
        <w:tc>
          <w:tcPr>
            <w:tcW w:w="2267" w:type="dxa"/>
            <w:shd w:val="clear" w:color="auto" w:fill="auto"/>
          </w:tcPr>
          <w:p w14:paraId="33B116C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BC32F7A" w14:textId="77777777" w:rsidR="0014357A" w:rsidRDefault="0014357A" w:rsidP="0014357A">
            <w:pPr>
              <w:pStyle w:val="tabletext"/>
              <w:rPr>
                <w:rStyle w:val="LineNumber"/>
              </w:rPr>
            </w:pPr>
            <w:r>
              <w:rPr>
                <w:rStyle w:val="LineNumber"/>
              </w:rPr>
              <w:t>fact_nmd_health_event</w:t>
            </w:r>
          </w:p>
        </w:tc>
      </w:tr>
      <w:tr w:rsidR="0014357A" w14:paraId="3744B369" w14:textId="77777777" w:rsidTr="00D01893">
        <w:trPr>
          <w:cantSplit/>
        </w:trPr>
        <w:tc>
          <w:tcPr>
            <w:tcW w:w="2267" w:type="dxa"/>
            <w:shd w:val="clear" w:color="auto" w:fill="auto"/>
          </w:tcPr>
          <w:p w14:paraId="182B1C8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8F34256" w14:textId="77777777" w:rsidR="0014357A" w:rsidRDefault="0014357A" w:rsidP="0014357A">
            <w:pPr>
              <w:pStyle w:val="tabletext"/>
              <w:rPr>
                <w:rStyle w:val="LineNumber"/>
              </w:rPr>
            </w:pPr>
            <w:r>
              <w:rPr>
                <w:rStyle w:val="LineNumber"/>
              </w:rPr>
              <w:t>varchar2(8)</w:t>
            </w:r>
          </w:p>
        </w:tc>
      </w:tr>
      <w:tr w:rsidR="0014357A" w14:paraId="5A40DD13" w14:textId="77777777" w:rsidTr="00D01893">
        <w:trPr>
          <w:cantSplit/>
        </w:trPr>
        <w:tc>
          <w:tcPr>
            <w:tcW w:w="2267" w:type="dxa"/>
            <w:shd w:val="clear" w:color="auto" w:fill="auto"/>
          </w:tcPr>
          <w:p w14:paraId="61A398A3"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C2388B8" w14:textId="77777777" w:rsidR="0014357A" w:rsidRDefault="0014357A" w:rsidP="0014357A">
            <w:pPr>
              <w:pStyle w:val="tabletext"/>
              <w:rPr>
                <w:rStyle w:val="LineNumber"/>
              </w:rPr>
            </w:pPr>
          </w:p>
        </w:tc>
      </w:tr>
      <w:tr w:rsidR="0014357A" w14:paraId="313A31BB" w14:textId="77777777" w:rsidTr="00D01893">
        <w:trPr>
          <w:cantSplit/>
        </w:trPr>
        <w:tc>
          <w:tcPr>
            <w:tcW w:w="2267" w:type="dxa"/>
            <w:shd w:val="clear" w:color="auto" w:fill="auto"/>
          </w:tcPr>
          <w:p w14:paraId="056E00C4"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8201107" w14:textId="77777777" w:rsidR="0014357A" w:rsidRDefault="0014357A" w:rsidP="0014357A">
            <w:pPr>
              <w:pStyle w:val="tabletext"/>
              <w:rPr>
                <w:rStyle w:val="LineNumber"/>
              </w:rPr>
            </w:pPr>
          </w:p>
        </w:tc>
      </w:tr>
      <w:tr w:rsidR="0014357A" w14:paraId="74F50EA2" w14:textId="77777777" w:rsidTr="00D01893">
        <w:trPr>
          <w:cantSplit/>
        </w:trPr>
        <w:tc>
          <w:tcPr>
            <w:tcW w:w="2267" w:type="dxa"/>
            <w:shd w:val="clear" w:color="auto" w:fill="auto"/>
          </w:tcPr>
          <w:p w14:paraId="209293E6"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240A48A" w14:textId="77777777" w:rsidR="0014357A" w:rsidRDefault="0014357A" w:rsidP="0014357A">
            <w:pPr>
              <w:pStyle w:val="tabletext"/>
              <w:rPr>
                <w:rStyle w:val="LineNumber"/>
              </w:rPr>
            </w:pPr>
            <w:r>
              <w:rPr>
                <w:rStyle w:val="LineNumber"/>
              </w:rPr>
              <w:t>See Collection method.</w:t>
            </w:r>
          </w:p>
        </w:tc>
      </w:tr>
      <w:tr w:rsidR="0014357A" w14:paraId="0BFC8B73" w14:textId="77777777" w:rsidTr="00D01893">
        <w:trPr>
          <w:cantSplit/>
        </w:trPr>
        <w:tc>
          <w:tcPr>
            <w:tcW w:w="2267" w:type="dxa"/>
            <w:shd w:val="clear" w:color="auto" w:fill="auto"/>
          </w:tcPr>
          <w:p w14:paraId="783F4825"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EBFB7D7" w14:textId="77777777" w:rsidR="0014357A" w:rsidRDefault="0014357A" w:rsidP="00003DC6">
            <w:pPr>
              <w:pStyle w:val="tabletext"/>
              <w:rPr>
                <w:rStyle w:val="LineNumber"/>
              </w:rPr>
            </w:pPr>
            <w:r>
              <w:rPr>
                <w:rStyle w:val="LineNumber"/>
              </w:rPr>
              <w:t xml:space="preserve">Must be a valid code in one of the </w:t>
            </w:r>
            <w:r w:rsidR="00003DC6">
              <w:rPr>
                <w:rStyle w:val="LineNumber"/>
              </w:rPr>
              <w:t>ICD-10-AM 1st Edition - The International Statistical Classification of Diseases and Related Health Problems, 10th Revision, Australian Modification, 1st Edition.</w:t>
            </w:r>
          </w:p>
        </w:tc>
      </w:tr>
      <w:tr w:rsidR="0014357A" w14:paraId="21B8C859" w14:textId="77777777" w:rsidTr="00D01893">
        <w:trPr>
          <w:cantSplit/>
        </w:trPr>
        <w:tc>
          <w:tcPr>
            <w:tcW w:w="2267" w:type="dxa"/>
            <w:shd w:val="clear" w:color="auto" w:fill="auto"/>
          </w:tcPr>
          <w:p w14:paraId="727E742B"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83B9B11" w14:textId="77777777" w:rsidR="0014357A" w:rsidRDefault="0014357A" w:rsidP="0014357A">
            <w:pPr>
              <w:pStyle w:val="tabletext"/>
              <w:rPr>
                <w:rStyle w:val="LineNumber"/>
              </w:rPr>
            </w:pPr>
          </w:p>
        </w:tc>
      </w:tr>
      <w:tr w:rsidR="0014357A" w14:paraId="6FAF22E1" w14:textId="77777777" w:rsidTr="00D01893">
        <w:trPr>
          <w:cantSplit/>
        </w:trPr>
        <w:tc>
          <w:tcPr>
            <w:tcW w:w="2267" w:type="dxa"/>
            <w:shd w:val="clear" w:color="auto" w:fill="auto"/>
          </w:tcPr>
          <w:p w14:paraId="48EACAD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27438AC" w14:textId="77777777" w:rsidR="0014357A" w:rsidRDefault="0014357A" w:rsidP="0014357A">
            <w:pPr>
              <w:pStyle w:val="tabletext"/>
              <w:rPr>
                <w:rStyle w:val="LineNumber"/>
              </w:rPr>
            </w:pPr>
          </w:p>
        </w:tc>
      </w:tr>
      <w:tr w:rsidR="0014357A" w14:paraId="069D2A28" w14:textId="77777777" w:rsidTr="00D01893">
        <w:trPr>
          <w:cantSplit/>
        </w:trPr>
        <w:tc>
          <w:tcPr>
            <w:tcW w:w="2267" w:type="dxa"/>
            <w:shd w:val="clear" w:color="auto" w:fill="auto"/>
          </w:tcPr>
          <w:p w14:paraId="2CDA1072"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44B59EE2" w14:textId="77777777" w:rsidR="0014357A" w:rsidRDefault="0014357A" w:rsidP="0014357A">
            <w:pPr>
              <w:pStyle w:val="tabletext"/>
              <w:rPr>
                <w:rStyle w:val="LineNumber"/>
              </w:rPr>
            </w:pPr>
          </w:p>
        </w:tc>
      </w:tr>
      <w:tr w:rsidR="0014357A" w14:paraId="49DD2A5C" w14:textId="77777777" w:rsidTr="00D01893">
        <w:trPr>
          <w:cantSplit/>
        </w:trPr>
        <w:tc>
          <w:tcPr>
            <w:tcW w:w="2267" w:type="dxa"/>
            <w:shd w:val="clear" w:color="auto" w:fill="auto"/>
          </w:tcPr>
          <w:p w14:paraId="56670324"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8F06846" w14:textId="77777777" w:rsidR="0014357A" w:rsidRDefault="0014357A" w:rsidP="0014357A">
            <w:pPr>
              <w:pStyle w:val="tabletext"/>
              <w:rPr>
                <w:rStyle w:val="LineNumber"/>
              </w:rPr>
            </w:pPr>
          </w:p>
        </w:tc>
      </w:tr>
      <w:tr w:rsidR="0014357A" w14:paraId="71EA1DF4" w14:textId="77777777" w:rsidTr="00D01893">
        <w:trPr>
          <w:cantSplit/>
        </w:trPr>
        <w:tc>
          <w:tcPr>
            <w:tcW w:w="2267" w:type="dxa"/>
            <w:shd w:val="clear" w:color="auto" w:fill="auto"/>
          </w:tcPr>
          <w:p w14:paraId="44AED899"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02B842DF" w14:textId="77777777" w:rsidR="0014357A" w:rsidRDefault="0014357A" w:rsidP="0014357A">
            <w:pPr>
              <w:pStyle w:val="tabletext"/>
              <w:rPr>
                <w:rStyle w:val="LineNumber"/>
              </w:rPr>
            </w:pPr>
          </w:p>
        </w:tc>
      </w:tr>
      <w:tr w:rsidR="0014357A" w14:paraId="721DB523" w14:textId="77777777" w:rsidTr="00D01893">
        <w:trPr>
          <w:cantSplit/>
        </w:trPr>
        <w:tc>
          <w:tcPr>
            <w:tcW w:w="2267" w:type="dxa"/>
            <w:shd w:val="clear" w:color="auto" w:fill="auto"/>
          </w:tcPr>
          <w:p w14:paraId="3D8C1BA5"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30D590A" w14:textId="77777777" w:rsidR="0014357A" w:rsidRDefault="0014357A" w:rsidP="0014357A">
            <w:pPr>
              <w:pStyle w:val="tabletext"/>
              <w:rPr>
                <w:rStyle w:val="LineNumber"/>
              </w:rPr>
            </w:pPr>
          </w:p>
        </w:tc>
      </w:tr>
    </w:tbl>
    <w:p w14:paraId="78BAFE1E" w14:textId="77777777" w:rsidR="0014357A" w:rsidRDefault="0014357A" w:rsidP="0014357A">
      <w:pPr>
        <w:rPr>
          <w:rStyle w:val="LineNumber"/>
        </w:rPr>
      </w:pPr>
    </w:p>
    <w:p w14:paraId="38B3AF39"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6B706A">
        <w:instrText>Principal diag 11 clin code</w:instrText>
      </w:r>
      <w:r>
        <w:instrText xml:space="preserve">" </w:instrText>
      </w:r>
      <w:r>
        <w:rPr>
          <w:rStyle w:val="LineNumber"/>
        </w:rPr>
        <w:fldChar w:fldCharType="end"/>
      </w:r>
      <w:bookmarkStart w:id="116" w:name="_Toc10727734"/>
      <w:r>
        <w:rPr>
          <w:rStyle w:val="LineNumber"/>
        </w:rPr>
        <w:t>Principal diag 11 clin code</w:t>
      </w:r>
      <w:bookmarkEnd w:id="116"/>
    </w:p>
    <w:tbl>
      <w:tblPr>
        <w:tblW w:w="0" w:type="auto"/>
        <w:tblCellMar>
          <w:bottom w:w="170" w:type="dxa"/>
        </w:tblCellMar>
        <w:tblLook w:val="04A0" w:firstRow="1" w:lastRow="0" w:firstColumn="1" w:lastColumn="0" w:noHBand="0" w:noVBand="1"/>
      </w:tblPr>
      <w:tblGrid>
        <w:gridCol w:w="2267"/>
        <w:gridCol w:w="5952"/>
      </w:tblGrid>
      <w:tr w:rsidR="0014357A" w14:paraId="3B5553CB" w14:textId="77777777" w:rsidTr="00D01893">
        <w:trPr>
          <w:cantSplit/>
        </w:trPr>
        <w:tc>
          <w:tcPr>
            <w:tcW w:w="2267" w:type="dxa"/>
            <w:shd w:val="clear" w:color="auto" w:fill="auto"/>
          </w:tcPr>
          <w:p w14:paraId="6055EDF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B969815" w14:textId="77777777" w:rsidR="0014357A" w:rsidRDefault="0014357A" w:rsidP="0014357A">
            <w:pPr>
              <w:pStyle w:val="tabletext"/>
              <w:rPr>
                <w:rStyle w:val="LineNumber"/>
              </w:rPr>
            </w:pPr>
            <w:r>
              <w:rPr>
                <w:rStyle w:val="LineNumber"/>
              </w:rPr>
              <w:t>A code used to classify the clinical description of a condition.</w:t>
            </w:r>
          </w:p>
        </w:tc>
      </w:tr>
      <w:tr w:rsidR="0014357A" w14:paraId="48C37D97" w14:textId="77777777" w:rsidTr="00D01893">
        <w:trPr>
          <w:cantSplit/>
        </w:trPr>
        <w:tc>
          <w:tcPr>
            <w:tcW w:w="2267" w:type="dxa"/>
            <w:shd w:val="clear" w:color="auto" w:fill="auto"/>
          </w:tcPr>
          <w:p w14:paraId="537C5761"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4310CC3" w14:textId="77777777" w:rsidR="0014357A" w:rsidRDefault="0014357A" w:rsidP="0014357A">
            <w:pPr>
              <w:pStyle w:val="tabletext"/>
              <w:rPr>
                <w:rStyle w:val="LineNumber"/>
              </w:rPr>
            </w:pPr>
            <w:r>
              <w:rPr>
                <w:rStyle w:val="LineNumber"/>
              </w:rPr>
              <w:t>principal_diag_11_clin_code</w:t>
            </w:r>
          </w:p>
        </w:tc>
      </w:tr>
      <w:tr w:rsidR="0014357A" w14:paraId="6232AD59" w14:textId="77777777" w:rsidTr="00D01893">
        <w:trPr>
          <w:cantSplit/>
        </w:trPr>
        <w:tc>
          <w:tcPr>
            <w:tcW w:w="2267" w:type="dxa"/>
            <w:shd w:val="clear" w:color="auto" w:fill="auto"/>
          </w:tcPr>
          <w:p w14:paraId="0EB5E126"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28B39BB" w14:textId="77777777" w:rsidR="0014357A" w:rsidRDefault="0014357A" w:rsidP="0014357A">
            <w:pPr>
              <w:pStyle w:val="tabletext"/>
              <w:rPr>
                <w:rStyle w:val="LineNumber"/>
              </w:rPr>
            </w:pPr>
            <w:r>
              <w:rPr>
                <w:rStyle w:val="LineNumber"/>
              </w:rPr>
              <w:t>fact_nmd_health_event</w:t>
            </w:r>
          </w:p>
        </w:tc>
      </w:tr>
      <w:tr w:rsidR="0014357A" w14:paraId="54A3FFDD" w14:textId="77777777" w:rsidTr="00D01893">
        <w:trPr>
          <w:cantSplit/>
        </w:trPr>
        <w:tc>
          <w:tcPr>
            <w:tcW w:w="2267" w:type="dxa"/>
            <w:shd w:val="clear" w:color="auto" w:fill="auto"/>
          </w:tcPr>
          <w:p w14:paraId="4D31174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F561657" w14:textId="77777777" w:rsidR="0014357A" w:rsidRDefault="0014357A" w:rsidP="0014357A">
            <w:pPr>
              <w:pStyle w:val="tabletext"/>
              <w:rPr>
                <w:rStyle w:val="LineNumber"/>
              </w:rPr>
            </w:pPr>
            <w:r>
              <w:rPr>
                <w:rStyle w:val="LineNumber"/>
              </w:rPr>
              <w:t>varchar2(8)</w:t>
            </w:r>
          </w:p>
        </w:tc>
      </w:tr>
      <w:tr w:rsidR="0014357A" w14:paraId="57C54F0A" w14:textId="77777777" w:rsidTr="00D01893">
        <w:trPr>
          <w:cantSplit/>
        </w:trPr>
        <w:tc>
          <w:tcPr>
            <w:tcW w:w="2267" w:type="dxa"/>
            <w:shd w:val="clear" w:color="auto" w:fill="auto"/>
          </w:tcPr>
          <w:p w14:paraId="329BAFA8"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9AE88DD" w14:textId="77777777" w:rsidR="0014357A" w:rsidRDefault="0014357A" w:rsidP="0014357A">
            <w:pPr>
              <w:pStyle w:val="tabletext"/>
              <w:rPr>
                <w:rStyle w:val="LineNumber"/>
              </w:rPr>
            </w:pPr>
          </w:p>
        </w:tc>
      </w:tr>
      <w:tr w:rsidR="0014357A" w14:paraId="0A89ADFF" w14:textId="77777777" w:rsidTr="00D01893">
        <w:trPr>
          <w:cantSplit/>
        </w:trPr>
        <w:tc>
          <w:tcPr>
            <w:tcW w:w="2267" w:type="dxa"/>
            <w:shd w:val="clear" w:color="auto" w:fill="auto"/>
          </w:tcPr>
          <w:p w14:paraId="47761AC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8EE56EE" w14:textId="77777777" w:rsidR="0014357A" w:rsidRDefault="0014357A" w:rsidP="0014357A">
            <w:pPr>
              <w:pStyle w:val="tabletext"/>
              <w:rPr>
                <w:rStyle w:val="LineNumber"/>
              </w:rPr>
            </w:pPr>
          </w:p>
        </w:tc>
      </w:tr>
      <w:tr w:rsidR="0014357A" w14:paraId="6E584827" w14:textId="77777777" w:rsidTr="00D01893">
        <w:trPr>
          <w:cantSplit/>
        </w:trPr>
        <w:tc>
          <w:tcPr>
            <w:tcW w:w="2267" w:type="dxa"/>
            <w:shd w:val="clear" w:color="auto" w:fill="auto"/>
          </w:tcPr>
          <w:p w14:paraId="5EE4D8B1"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C59DBF7" w14:textId="77777777" w:rsidR="0014357A" w:rsidRDefault="0014357A" w:rsidP="0014357A">
            <w:pPr>
              <w:pStyle w:val="tabletext"/>
              <w:rPr>
                <w:rStyle w:val="LineNumber"/>
              </w:rPr>
            </w:pPr>
            <w:r>
              <w:rPr>
                <w:rStyle w:val="LineNumber"/>
              </w:rPr>
              <w:t>See Collection method.</w:t>
            </w:r>
          </w:p>
        </w:tc>
      </w:tr>
      <w:tr w:rsidR="0014357A" w14:paraId="242F27E9" w14:textId="77777777" w:rsidTr="00D01893">
        <w:trPr>
          <w:cantSplit/>
        </w:trPr>
        <w:tc>
          <w:tcPr>
            <w:tcW w:w="2267" w:type="dxa"/>
            <w:shd w:val="clear" w:color="auto" w:fill="auto"/>
          </w:tcPr>
          <w:p w14:paraId="4BD4ED90"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2AA8EA5" w14:textId="77777777" w:rsidR="0014357A" w:rsidRDefault="0014357A" w:rsidP="00003DC6">
            <w:pPr>
              <w:pStyle w:val="tabletext"/>
              <w:rPr>
                <w:rStyle w:val="LineNumber"/>
              </w:rPr>
            </w:pPr>
            <w:r>
              <w:rPr>
                <w:rStyle w:val="LineNumber"/>
              </w:rPr>
              <w:t xml:space="preserve">Must be a valid code in one of the </w:t>
            </w:r>
            <w:r w:rsidR="00003DC6">
              <w:rPr>
                <w:rStyle w:val="LineNumber"/>
              </w:rPr>
              <w:t>ICD-10-AM 2nd Edition - The International Statistical Classification of Diseases and Related Health Problems, 10th Revision, Australian Modification, 2nd Edition</w:t>
            </w:r>
          </w:p>
        </w:tc>
      </w:tr>
      <w:tr w:rsidR="0014357A" w14:paraId="6121776F" w14:textId="77777777" w:rsidTr="00D01893">
        <w:trPr>
          <w:cantSplit/>
        </w:trPr>
        <w:tc>
          <w:tcPr>
            <w:tcW w:w="2267" w:type="dxa"/>
            <w:shd w:val="clear" w:color="auto" w:fill="auto"/>
          </w:tcPr>
          <w:p w14:paraId="401AD29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00CABA3" w14:textId="77777777" w:rsidR="0014357A" w:rsidRDefault="0014357A" w:rsidP="0014357A">
            <w:pPr>
              <w:pStyle w:val="tabletext"/>
              <w:rPr>
                <w:rStyle w:val="LineNumber"/>
              </w:rPr>
            </w:pPr>
          </w:p>
        </w:tc>
      </w:tr>
      <w:tr w:rsidR="0014357A" w14:paraId="1641D8EB" w14:textId="77777777" w:rsidTr="00D01893">
        <w:trPr>
          <w:cantSplit/>
        </w:trPr>
        <w:tc>
          <w:tcPr>
            <w:tcW w:w="2267" w:type="dxa"/>
            <w:shd w:val="clear" w:color="auto" w:fill="auto"/>
          </w:tcPr>
          <w:p w14:paraId="5BEFDAC1"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1BA7FA81" w14:textId="77777777" w:rsidR="0014357A" w:rsidRDefault="0014357A" w:rsidP="0014357A">
            <w:pPr>
              <w:pStyle w:val="tabletext"/>
              <w:rPr>
                <w:rStyle w:val="LineNumber"/>
              </w:rPr>
            </w:pPr>
          </w:p>
        </w:tc>
      </w:tr>
      <w:tr w:rsidR="0014357A" w14:paraId="0315839A" w14:textId="77777777" w:rsidTr="00D01893">
        <w:trPr>
          <w:cantSplit/>
        </w:trPr>
        <w:tc>
          <w:tcPr>
            <w:tcW w:w="2267" w:type="dxa"/>
            <w:shd w:val="clear" w:color="auto" w:fill="auto"/>
          </w:tcPr>
          <w:p w14:paraId="772B6FBB"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86A5A42" w14:textId="77777777" w:rsidR="0014357A" w:rsidRDefault="0014357A" w:rsidP="0014357A">
            <w:pPr>
              <w:pStyle w:val="tabletext"/>
              <w:rPr>
                <w:rStyle w:val="LineNumber"/>
              </w:rPr>
            </w:pPr>
          </w:p>
        </w:tc>
      </w:tr>
      <w:tr w:rsidR="0014357A" w14:paraId="00E97F38" w14:textId="77777777" w:rsidTr="00D01893">
        <w:trPr>
          <w:cantSplit/>
        </w:trPr>
        <w:tc>
          <w:tcPr>
            <w:tcW w:w="2267" w:type="dxa"/>
            <w:shd w:val="clear" w:color="auto" w:fill="auto"/>
          </w:tcPr>
          <w:p w14:paraId="6B665474"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FC2D81C" w14:textId="77777777" w:rsidR="0014357A" w:rsidRDefault="0014357A" w:rsidP="0014357A">
            <w:pPr>
              <w:pStyle w:val="tabletext"/>
              <w:rPr>
                <w:rStyle w:val="LineNumber"/>
              </w:rPr>
            </w:pPr>
          </w:p>
        </w:tc>
      </w:tr>
      <w:tr w:rsidR="0014357A" w14:paraId="6944262E" w14:textId="77777777" w:rsidTr="00D01893">
        <w:trPr>
          <w:cantSplit/>
        </w:trPr>
        <w:tc>
          <w:tcPr>
            <w:tcW w:w="2267" w:type="dxa"/>
            <w:shd w:val="clear" w:color="auto" w:fill="auto"/>
          </w:tcPr>
          <w:p w14:paraId="18C2410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F45F13A" w14:textId="77777777" w:rsidR="0014357A" w:rsidRDefault="0014357A" w:rsidP="0014357A">
            <w:pPr>
              <w:pStyle w:val="tabletext"/>
              <w:rPr>
                <w:rStyle w:val="LineNumber"/>
              </w:rPr>
            </w:pPr>
          </w:p>
        </w:tc>
      </w:tr>
      <w:tr w:rsidR="0014357A" w14:paraId="23A79EE0" w14:textId="77777777" w:rsidTr="00D01893">
        <w:trPr>
          <w:cantSplit/>
        </w:trPr>
        <w:tc>
          <w:tcPr>
            <w:tcW w:w="2267" w:type="dxa"/>
            <w:shd w:val="clear" w:color="auto" w:fill="auto"/>
          </w:tcPr>
          <w:p w14:paraId="7679AEB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53093EC" w14:textId="77777777" w:rsidR="0014357A" w:rsidRDefault="0014357A" w:rsidP="0014357A">
            <w:pPr>
              <w:pStyle w:val="tabletext"/>
              <w:rPr>
                <w:rStyle w:val="LineNumber"/>
              </w:rPr>
            </w:pPr>
          </w:p>
        </w:tc>
      </w:tr>
    </w:tbl>
    <w:p w14:paraId="7086BE8E" w14:textId="77777777" w:rsidR="0014357A" w:rsidRDefault="0014357A" w:rsidP="0014357A">
      <w:pPr>
        <w:rPr>
          <w:rStyle w:val="LineNumber"/>
        </w:rPr>
      </w:pPr>
    </w:p>
    <w:p w14:paraId="7C493CDA"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36BE2">
        <w:instrText>Principal diag 12 clin code</w:instrText>
      </w:r>
      <w:r>
        <w:instrText xml:space="preserve">" </w:instrText>
      </w:r>
      <w:r>
        <w:rPr>
          <w:rStyle w:val="LineNumber"/>
        </w:rPr>
        <w:fldChar w:fldCharType="end"/>
      </w:r>
      <w:bookmarkStart w:id="117" w:name="_Toc10727735"/>
      <w:r>
        <w:rPr>
          <w:rStyle w:val="LineNumber"/>
        </w:rPr>
        <w:t>Principal diag 12 clin code</w:t>
      </w:r>
      <w:bookmarkEnd w:id="117"/>
    </w:p>
    <w:tbl>
      <w:tblPr>
        <w:tblW w:w="0" w:type="auto"/>
        <w:tblCellMar>
          <w:bottom w:w="170" w:type="dxa"/>
        </w:tblCellMar>
        <w:tblLook w:val="04A0" w:firstRow="1" w:lastRow="0" w:firstColumn="1" w:lastColumn="0" w:noHBand="0" w:noVBand="1"/>
      </w:tblPr>
      <w:tblGrid>
        <w:gridCol w:w="2267"/>
        <w:gridCol w:w="5952"/>
      </w:tblGrid>
      <w:tr w:rsidR="0014357A" w14:paraId="22CA0C7C" w14:textId="77777777" w:rsidTr="00D01893">
        <w:trPr>
          <w:cantSplit/>
        </w:trPr>
        <w:tc>
          <w:tcPr>
            <w:tcW w:w="2267" w:type="dxa"/>
            <w:shd w:val="clear" w:color="auto" w:fill="auto"/>
          </w:tcPr>
          <w:p w14:paraId="20B06D5C"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B602722" w14:textId="77777777" w:rsidR="0014357A" w:rsidRDefault="0014357A" w:rsidP="0014357A">
            <w:pPr>
              <w:pStyle w:val="tabletext"/>
              <w:rPr>
                <w:rStyle w:val="LineNumber"/>
              </w:rPr>
            </w:pPr>
            <w:r>
              <w:rPr>
                <w:rStyle w:val="LineNumber"/>
              </w:rPr>
              <w:t>A code used to classify the clinical description of a condition.</w:t>
            </w:r>
          </w:p>
        </w:tc>
      </w:tr>
      <w:tr w:rsidR="0014357A" w14:paraId="66D73857" w14:textId="77777777" w:rsidTr="00D01893">
        <w:trPr>
          <w:cantSplit/>
        </w:trPr>
        <w:tc>
          <w:tcPr>
            <w:tcW w:w="2267" w:type="dxa"/>
            <w:shd w:val="clear" w:color="auto" w:fill="auto"/>
          </w:tcPr>
          <w:p w14:paraId="3C4DAF50"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B4B67BB" w14:textId="77777777" w:rsidR="0014357A" w:rsidRDefault="0014357A" w:rsidP="0014357A">
            <w:pPr>
              <w:pStyle w:val="tabletext"/>
              <w:rPr>
                <w:rStyle w:val="LineNumber"/>
              </w:rPr>
            </w:pPr>
            <w:r>
              <w:rPr>
                <w:rStyle w:val="LineNumber"/>
              </w:rPr>
              <w:t>principal_diag_12_clin_code</w:t>
            </w:r>
          </w:p>
        </w:tc>
      </w:tr>
      <w:tr w:rsidR="0014357A" w14:paraId="48A94F96" w14:textId="77777777" w:rsidTr="00D01893">
        <w:trPr>
          <w:cantSplit/>
        </w:trPr>
        <w:tc>
          <w:tcPr>
            <w:tcW w:w="2267" w:type="dxa"/>
            <w:shd w:val="clear" w:color="auto" w:fill="auto"/>
          </w:tcPr>
          <w:p w14:paraId="69993F6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722AF3C" w14:textId="77777777" w:rsidR="0014357A" w:rsidRDefault="0014357A" w:rsidP="0014357A">
            <w:pPr>
              <w:pStyle w:val="tabletext"/>
              <w:rPr>
                <w:rStyle w:val="LineNumber"/>
              </w:rPr>
            </w:pPr>
            <w:r>
              <w:rPr>
                <w:rStyle w:val="LineNumber"/>
              </w:rPr>
              <w:t>fact_nmd_health_event</w:t>
            </w:r>
          </w:p>
        </w:tc>
      </w:tr>
      <w:tr w:rsidR="0014357A" w14:paraId="7E878F95" w14:textId="77777777" w:rsidTr="00D01893">
        <w:trPr>
          <w:cantSplit/>
        </w:trPr>
        <w:tc>
          <w:tcPr>
            <w:tcW w:w="2267" w:type="dxa"/>
            <w:shd w:val="clear" w:color="auto" w:fill="auto"/>
          </w:tcPr>
          <w:p w14:paraId="225F0F93"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33E54B53" w14:textId="77777777" w:rsidR="0014357A" w:rsidRDefault="0014357A" w:rsidP="0014357A">
            <w:pPr>
              <w:pStyle w:val="tabletext"/>
              <w:rPr>
                <w:rStyle w:val="LineNumber"/>
              </w:rPr>
            </w:pPr>
            <w:r>
              <w:rPr>
                <w:rStyle w:val="LineNumber"/>
              </w:rPr>
              <w:t>varchar2(8)</w:t>
            </w:r>
          </w:p>
        </w:tc>
      </w:tr>
      <w:tr w:rsidR="0014357A" w14:paraId="2574AA26" w14:textId="77777777" w:rsidTr="00D01893">
        <w:trPr>
          <w:cantSplit/>
        </w:trPr>
        <w:tc>
          <w:tcPr>
            <w:tcW w:w="2267" w:type="dxa"/>
            <w:shd w:val="clear" w:color="auto" w:fill="auto"/>
          </w:tcPr>
          <w:p w14:paraId="319C3E9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21908D5" w14:textId="77777777" w:rsidR="0014357A" w:rsidRDefault="0014357A" w:rsidP="0014357A">
            <w:pPr>
              <w:pStyle w:val="tabletext"/>
              <w:rPr>
                <w:rStyle w:val="LineNumber"/>
              </w:rPr>
            </w:pPr>
          </w:p>
        </w:tc>
      </w:tr>
      <w:tr w:rsidR="0014357A" w14:paraId="16B78562" w14:textId="77777777" w:rsidTr="00D01893">
        <w:trPr>
          <w:cantSplit/>
        </w:trPr>
        <w:tc>
          <w:tcPr>
            <w:tcW w:w="2267" w:type="dxa"/>
            <w:shd w:val="clear" w:color="auto" w:fill="auto"/>
          </w:tcPr>
          <w:p w14:paraId="07B0345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DD3F054" w14:textId="77777777" w:rsidR="0014357A" w:rsidRDefault="0014357A" w:rsidP="0014357A">
            <w:pPr>
              <w:pStyle w:val="tabletext"/>
              <w:rPr>
                <w:rStyle w:val="LineNumber"/>
              </w:rPr>
            </w:pPr>
          </w:p>
        </w:tc>
      </w:tr>
      <w:tr w:rsidR="0014357A" w14:paraId="08BAAC63" w14:textId="77777777" w:rsidTr="00D01893">
        <w:trPr>
          <w:cantSplit/>
        </w:trPr>
        <w:tc>
          <w:tcPr>
            <w:tcW w:w="2267" w:type="dxa"/>
            <w:shd w:val="clear" w:color="auto" w:fill="auto"/>
          </w:tcPr>
          <w:p w14:paraId="1984C34A"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544BAB0" w14:textId="77777777" w:rsidR="0014357A" w:rsidRDefault="0014357A" w:rsidP="0014357A">
            <w:pPr>
              <w:pStyle w:val="tabletext"/>
              <w:rPr>
                <w:rStyle w:val="LineNumber"/>
              </w:rPr>
            </w:pPr>
          </w:p>
        </w:tc>
      </w:tr>
      <w:tr w:rsidR="0014357A" w14:paraId="542469AD" w14:textId="77777777" w:rsidTr="00D01893">
        <w:trPr>
          <w:cantSplit/>
        </w:trPr>
        <w:tc>
          <w:tcPr>
            <w:tcW w:w="2267" w:type="dxa"/>
            <w:shd w:val="clear" w:color="auto" w:fill="auto"/>
          </w:tcPr>
          <w:p w14:paraId="7C73F92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82A26F0" w14:textId="77777777" w:rsidR="0014357A" w:rsidRDefault="0014357A" w:rsidP="0014357A">
            <w:pPr>
              <w:pStyle w:val="tabletext"/>
              <w:rPr>
                <w:rStyle w:val="LineNumber"/>
              </w:rPr>
            </w:pPr>
            <w:r>
              <w:rPr>
                <w:rStyle w:val="LineNumber"/>
              </w:rPr>
              <w:t xml:space="preserve">Must be a valid code in one of the </w:t>
            </w:r>
            <w:r w:rsidR="00003DC6">
              <w:rPr>
                <w:rStyle w:val="LineNumber"/>
              </w:rPr>
              <w:t>ICD-10-AM 3rd Edition - The International Statistical Classification of Diseases and Related Health Problems, 10th Revision, Australian Modification, 3rd Edition</w:t>
            </w:r>
            <w:r>
              <w:rPr>
                <w:rStyle w:val="LineNumber"/>
              </w:rPr>
              <w:t>.</w:t>
            </w:r>
          </w:p>
        </w:tc>
      </w:tr>
      <w:tr w:rsidR="0014357A" w14:paraId="51A7BE5E" w14:textId="77777777" w:rsidTr="00D01893">
        <w:trPr>
          <w:cantSplit/>
        </w:trPr>
        <w:tc>
          <w:tcPr>
            <w:tcW w:w="2267" w:type="dxa"/>
            <w:shd w:val="clear" w:color="auto" w:fill="auto"/>
          </w:tcPr>
          <w:p w14:paraId="13F6FD4C"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5601239" w14:textId="77777777" w:rsidR="0014357A" w:rsidRDefault="0014357A" w:rsidP="0014357A">
            <w:pPr>
              <w:pStyle w:val="tabletext"/>
              <w:rPr>
                <w:rStyle w:val="LineNumber"/>
              </w:rPr>
            </w:pPr>
          </w:p>
        </w:tc>
      </w:tr>
      <w:tr w:rsidR="0014357A" w14:paraId="0588D1F6" w14:textId="77777777" w:rsidTr="00D01893">
        <w:trPr>
          <w:cantSplit/>
        </w:trPr>
        <w:tc>
          <w:tcPr>
            <w:tcW w:w="2267" w:type="dxa"/>
            <w:shd w:val="clear" w:color="auto" w:fill="auto"/>
          </w:tcPr>
          <w:p w14:paraId="2B3EF5B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9643D1A" w14:textId="77777777" w:rsidR="0014357A" w:rsidRDefault="0014357A" w:rsidP="0014357A">
            <w:pPr>
              <w:pStyle w:val="tabletext"/>
              <w:rPr>
                <w:rStyle w:val="LineNumber"/>
              </w:rPr>
            </w:pPr>
          </w:p>
        </w:tc>
      </w:tr>
      <w:tr w:rsidR="0014357A" w14:paraId="70A870AC" w14:textId="77777777" w:rsidTr="00D01893">
        <w:trPr>
          <w:cantSplit/>
        </w:trPr>
        <w:tc>
          <w:tcPr>
            <w:tcW w:w="2267" w:type="dxa"/>
            <w:shd w:val="clear" w:color="auto" w:fill="auto"/>
          </w:tcPr>
          <w:p w14:paraId="6CEB70B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F508FC6" w14:textId="77777777" w:rsidR="0014357A" w:rsidRDefault="0014357A" w:rsidP="0014357A">
            <w:pPr>
              <w:pStyle w:val="tabletext"/>
              <w:rPr>
                <w:rStyle w:val="LineNumber"/>
              </w:rPr>
            </w:pPr>
          </w:p>
        </w:tc>
      </w:tr>
      <w:tr w:rsidR="0014357A" w14:paraId="0A04694B" w14:textId="77777777" w:rsidTr="00D01893">
        <w:trPr>
          <w:cantSplit/>
        </w:trPr>
        <w:tc>
          <w:tcPr>
            <w:tcW w:w="2267" w:type="dxa"/>
            <w:shd w:val="clear" w:color="auto" w:fill="auto"/>
          </w:tcPr>
          <w:p w14:paraId="08F77D36"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98B2483" w14:textId="77777777" w:rsidR="0014357A" w:rsidRDefault="0014357A" w:rsidP="0014357A">
            <w:pPr>
              <w:pStyle w:val="tabletext"/>
              <w:rPr>
                <w:rStyle w:val="LineNumber"/>
              </w:rPr>
            </w:pPr>
          </w:p>
        </w:tc>
      </w:tr>
      <w:tr w:rsidR="0014357A" w14:paraId="6940818A" w14:textId="77777777" w:rsidTr="00D01893">
        <w:trPr>
          <w:cantSplit/>
        </w:trPr>
        <w:tc>
          <w:tcPr>
            <w:tcW w:w="2267" w:type="dxa"/>
            <w:shd w:val="clear" w:color="auto" w:fill="auto"/>
          </w:tcPr>
          <w:p w14:paraId="66482275"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785ED5E4" w14:textId="77777777" w:rsidR="0014357A" w:rsidRDefault="0014357A" w:rsidP="0014357A">
            <w:pPr>
              <w:pStyle w:val="tabletext"/>
              <w:rPr>
                <w:rStyle w:val="LineNumber"/>
              </w:rPr>
            </w:pPr>
          </w:p>
        </w:tc>
      </w:tr>
      <w:tr w:rsidR="0014357A" w14:paraId="3CF8C543" w14:textId="77777777" w:rsidTr="00D01893">
        <w:trPr>
          <w:cantSplit/>
        </w:trPr>
        <w:tc>
          <w:tcPr>
            <w:tcW w:w="2267" w:type="dxa"/>
            <w:shd w:val="clear" w:color="auto" w:fill="auto"/>
          </w:tcPr>
          <w:p w14:paraId="6AB672C2"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45D5E54" w14:textId="77777777" w:rsidR="0014357A" w:rsidRDefault="0014357A" w:rsidP="0014357A">
            <w:pPr>
              <w:pStyle w:val="tabletext"/>
              <w:rPr>
                <w:rStyle w:val="LineNumber"/>
              </w:rPr>
            </w:pPr>
          </w:p>
        </w:tc>
      </w:tr>
    </w:tbl>
    <w:p w14:paraId="2EB461D9" w14:textId="77777777" w:rsidR="0014357A" w:rsidRDefault="0014357A" w:rsidP="0014357A">
      <w:pPr>
        <w:rPr>
          <w:rStyle w:val="LineNumber"/>
        </w:rPr>
      </w:pPr>
    </w:p>
    <w:p w14:paraId="591A98BF"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E3AAC">
        <w:instrText>Principal diag 13 clin code</w:instrText>
      </w:r>
      <w:r>
        <w:instrText xml:space="preserve">" </w:instrText>
      </w:r>
      <w:r>
        <w:rPr>
          <w:rStyle w:val="LineNumber"/>
        </w:rPr>
        <w:fldChar w:fldCharType="end"/>
      </w:r>
      <w:bookmarkStart w:id="118" w:name="_Toc10727736"/>
      <w:r>
        <w:rPr>
          <w:rStyle w:val="LineNumber"/>
        </w:rPr>
        <w:t>Principal diag 13 clin code</w:t>
      </w:r>
      <w:bookmarkEnd w:id="118"/>
    </w:p>
    <w:tbl>
      <w:tblPr>
        <w:tblW w:w="0" w:type="auto"/>
        <w:tblCellMar>
          <w:bottom w:w="170" w:type="dxa"/>
        </w:tblCellMar>
        <w:tblLook w:val="04A0" w:firstRow="1" w:lastRow="0" w:firstColumn="1" w:lastColumn="0" w:noHBand="0" w:noVBand="1"/>
      </w:tblPr>
      <w:tblGrid>
        <w:gridCol w:w="2267"/>
        <w:gridCol w:w="5952"/>
      </w:tblGrid>
      <w:tr w:rsidR="0014357A" w14:paraId="3B746E34" w14:textId="77777777" w:rsidTr="00D01893">
        <w:trPr>
          <w:cantSplit/>
        </w:trPr>
        <w:tc>
          <w:tcPr>
            <w:tcW w:w="2267" w:type="dxa"/>
            <w:shd w:val="clear" w:color="auto" w:fill="auto"/>
          </w:tcPr>
          <w:p w14:paraId="6C62CC33"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540A130" w14:textId="77777777" w:rsidR="0014357A" w:rsidRDefault="0014357A" w:rsidP="0014357A">
            <w:pPr>
              <w:pStyle w:val="tabletext"/>
              <w:rPr>
                <w:rStyle w:val="LineNumber"/>
              </w:rPr>
            </w:pPr>
            <w:r>
              <w:rPr>
                <w:rStyle w:val="LineNumber"/>
              </w:rPr>
              <w:t>A code used to classify the clinical description of a condition.</w:t>
            </w:r>
          </w:p>
        </w:tc>
      </w:tr>
      <w:tr w:rsidR="0014357A" w14:paraId="34B35680" w14:textId="77777777" w:rsidTr="00D01893">
        <w:trPr>
          <w:cantSplit/>
        </w:trPr>
        <w:tc>
          <w:tcPr>
            <w:tcW w:w="2267" w:type="dxa"/>
            <w:shd w:val="clear" w:color="auto" w:fill="auto"/>
          </w:tcPr>
          <w:p w14:paraId="7CB48A78"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53105AC" w14:textId="77777777" w:rsidR="0014357A" w:rsidRDefault="0014357A" w:rsidP="0014357A">
            <w:pPr>
              <w:pStyle w:val="tabletext"/>
              <w:rPr>
                <w:rStyle w:val="LineNumber"/>
              </w:rPr>
            </w:pPr>
            <w:r>
              <w:rPr>
                <w:rStyle w:val="LineNumber"/>
              </w:rPr>
              <w:t>principal_diag_13_clin_code</w:t>
            </w:r>
          </w:p>
        </w:tc>
      </w:tr>
      <w:tr w:rsidR="0014357A" w14:paraId="3CE821A2" w14:textId="77777777" w:rsidTr="00D01893">
        <w:trPr>
          <w:cantSplit/>
        </w:trPr>
        <w:tc>
          <w:tcPr>
            <w:tcW w:w="2267" w:type="dxa"/>
            <w:shd w:val="clear" w:color="auto" w:fill="auto"/>
          </w:tcPr>
          <w:p w14:paraId="5F0A3D1F"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26D7B930" w14:textId="77777777" w:rsidR="0014357A" w:rsidRDefault="0014357A" w:rsidP="0014357A">
            <w:pPr>
              <w:pStyle w:val="tabletext"/>
              <w:rPr>
                <w:rStyle w:val="LineNumber"/>
              </w:rPr>
            </w:pPr>
            <w:r>
              <w:rPr>
                <w:rStyle w:val="LineNumber"/>
              </w:rPr>
              <w:t>fact_nmd_health_event</w:t>
            </w:r>
          </w:p>
        </w:tc>
      </w:tr>
      <w:tr w:rsidR="0014357A" w14:paraId="0286D20F" w14:textId="77777777" w:rsidTr="00D01893">
        <w:trPr>
          <w:cantSplit/>
        </w:trPr>
        <w:tc>
          <w:tcPr>
            <w:tcW w:w="2267" w:type="dxa"/>
            <w:shd w:val="clear" w:color="auto" w:fill="auto"/>
          </w:tcPr>
          <w:p w14:paraId="305F0A5C"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91D4257" w14:textId="77777777" w:rsidR="0014357A" w:rsidRDefault="0014357A" w:rsidP="0014357A">
            <w:pPr>
              <w:pStyle w:val="tabletext"/>
              <w:rPr>
                <w:rStyle w:val="LineNumber"/>
              </w:rPr>
            </w:pPr>
            <w:r>
              <w:rPr>
                <w:rStyle w:val="LineNumber"/>
              </w:rPr>
              <w:t>varchar2(8)</w:t>
            </w:r>
          </w:p>
        </w:tc>
      </w:tr>
      <w:tr w:rsidR="0014357A" w14:paraId="27771700" w14:textId="77777777" w:rsidTr="00D01893">
        <w:trPr>
          <w:cantSplit/>
        </w:trPr>
        <w:tc>
          <w:tcPr>
            <w:tcW w:w="2267" w:type="dxa"/>
            <w:shd w:val="clear" w:color="auto" w:fill="auto"/>
          </w:tcPr>
          <w:p w14:paraId="093543BF"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5B74B600" w14:textId="77777777" w:rsidR="0014357A" w:rsidRDefault="0014357A" w:rsidP="0014357A">
            <w:pPr>
              <w:pStyle w:val="tabletext"/>
              <w:rPr>
                <w:rStyle w:val="LineNumber"/>
              </w:rPr>
            </w:pPr>
          </w:p>
        </w:tc>
      </w:tr>
      <w:tr w:rsidR="0014357A" w14:paraId="49936D6A" w14:textId="77777777" w:rsidTr="00D01893">
        <w:trPr>
          <w:cantSplit/>
        </w:trPr>
        <w:tc>
          <w:tcPr>
            <w:tcW w:w="2267" w:type="dxa"/>
            <w:shd w:val="clear" w:color="auto" w:fill="auto"/>
          </w:tcPr>
          <w:p w14:paraId="1EBA32F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8421102" w14:textId="77777777" w:rsidR="0014357A" w:rsidRDefault="0014357A" w:rsidP="0014357A">
            <w:pPr>
              <w:pStyle w:val="tabletext"/>
              <w:rPr>
                <w:rStyle w:val="LineNumber"/>
              </w:rPr>
            </w:pPr>
          </w:p>
        </w:tc>
      </w:tr>
      <w:tr w:rsidR="0014357A" w14:paraId="7DB23B62" w14:textId="77777777" w:rsidTr="00D01893">
        <w:trPr>
          <w:cantSplit/>
        </w:trPr>
        <w:tc>
          <w:tcPr>
            <w:tcW w:w="2267" w:type="dxa"/>
            <w:shd w:val="clear" w:color="auto" w:fill="auto"/>
          </w:tcPr>
          <w:p w14:paraId="37D966B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A46EB00" w14:textId="77777777" w:rsidR="0014357A" w:rsidRDefault="0014357A" w:rsidP="0014357A">
            <w:pPr>
              <w:pStyle w:val="tabletext"/>
              <w:rPr>
                <w:rStyle w:val="LineNumber"/>
              </w:rPr>
            </w:pPr>
          </w:p>
        </w:tc>
      </w:tr>
      <w:tr w:rsidR="0014357A" w14:paraId="6467F6B1" w14:textId="77777777" w:rsidTr="00D01893">
        <w:trPr>
          <w:cantSplit/>
        </w:trPr>
        <w:tc>
          <w:tcPr>
            <w:tcW w:w="2267" w:type="dxa"/>
            <w:shd w:val="clear" w:color="auto" w:fill="auto"/>
          </w:tcPr>
          <w:p w14:paraId="399D1D62"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5B7CF8F7" w14:textId="77777777" w:rsidR="0014357A" w:rsidRDefault="0014357A" w:rsidP="0014357A">
            <w:pPr>
              <w:pStyle w:val="tabletext"/>
              <w:rPr>
                <w:rStyle w:val="LineNumber"/>
              </w:rPr>
            </w:pPr>
            <w:r>
              <w:rPr>
                <w:rStyle w:val="LineNumber"/>
              </w:rPr>
              <w:t>Must be a valid code in ICD-10-AM 6th Edition - The International Statistical Classification of Diseases and Related Health Problems, 10th Revision, Australian Modification, 6th Edition.</w:t>
            </w:r>
          </w:p>
        </w:tc>
      </w:tr>
      <w:tr w:rsidR="0014357A" w14:paraId="74DDCA7E" w14:textId="77777777" w:rsidTr="00D01893">
        <w:trPr>
          <w:cantSplit/>
        </w:trPr>
        <w:tc>
          <w:tcPr>
            <w:tcW w:w="2267" w:type="dxa"/>
            <w:shd w:val="clear" w:color="auto" w:fill="auto"/>
          </w:tcPr>
          <w:p w14:paraId="036FD1C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3CF5ADD" w14:textId="77777777" w:rsidR="0014357A" w:rsidRDefault="0014357A" w:rsidP="0014357A">
            <w:pPr>
              <w:pStyle w:val="tabletext"/>
              <w:rPr>
                <w:rStyle w:val="LineNumber"/>
              </w:rPr>
            </w:pPr>
          </w:p>
        </w:tc>
      </w:tr>
      <w:tr w:rsidR="0014357A" w14:paraId="02DB2FA9" w14:textId="77777777" w:rsidTr="00D01893">
        <w:trPr>
          <w:cantSplit/>
        </w:trPr>
        <w:tc>
          <w:tcPr>
            <w:tcW w:w="2267" w:type="dxa"/>
            <w:shd w:val="clear" w:color="auto" w:fill="auto"/>
          </w:tcPr>
          <w:p w14:paraId="7BAE2780"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32E50B6" w14:textId="77777777" w:rsidR="0014357A" w:rsidRDefault="0014357A" w:rsidP="0014357A">
            <w:pPr>
              <w:pStyle w:val="tabletext"/>
              <w:rPr>
                <w:rStyle w:val="LineNumber"/>
              </w:rPr>
            </w:pPr>
          </w:p>
        </w:tc>
      </w:tr>
      <w:tr w:rsidR="0014357A" w14:paraId="17AA6994" w14:textId="77777777" w:rsidTr="00D01893">
        <w:trPr>
          <w:cantSplit/>
        </w:trPr>
        <w:tc>
          <w:tcPr>
            <w:tcW w:w="2267" w:type="dxa"/>
            <w:shd w:val="clear" w:color="auto" w:fill="auto"/>
          </w:tcPr>
          <w:p w14:paraId="2DC01C32"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E066DAD" w14:textId="77777777" w:rsidR="0014357A" w:rsidRDefault="0014357A" w:rsidP="0014357A">
            <w:pPr>
              <w:pStyle w:val="tabletext"/>
              <w:rPr>
                <w:rStyle w:val="LineNumber"/>
              </w:rPr>
            </w:pPr>
          </w:p>
        </w:tc>
      </w:tr>
      <w:tr w:rsidR="0014357A" w14:paraId="38ABF4E1" w14:textId="77777777" w:rsidTr="00D01893">
        <w:trPr>
          <w:cantSplit/>
        </w:trPr>
        <w:tc>
          <w:tcPr>
            <w:tcW w:w="2267" w:type="dxa"/>
            <w:shd w:val="clear" w:color="auto" w:fill="auto"/>
          </w:tcPr>
          <w:p w14:paraId="7FA12389"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3DD37A1" w14:textId="77777777" w:rsidR="0014357A" w:rsidRDefault="0014357A" w:rsidP="0014357A">
            <w:pPr>
              <w:pStyle w:val="tabletext"/>
              <w:rPr>
                <w:rStyle w:val="LineNumber"/>
              </w:rPr>
            </w:pPr>
          </w:p>
        </w:tc>
      </w:tr>
      <w:tr w:rsidR="0014357A" w14:paraId="59A4C506" w14:textId="77777777" w:rsidTr="00D01893">
        <w:trPr>
          <w:cantSplit/>
        </w:trPr>
        <w:tc>
          <w:tcPr>
            <w:tcW w:w="2267" w:type="dxa"/>
            <w:shd w:val="clear" w:color="auto" w:fill="auto"/>
          </w:tcPr>
          <w:p w14:paraId="37DE29F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0FCB47B" w14:textId="77777777" w:rsidR="0014357A" w:rsidRDefault="0014357A" w:rsidP="0014357A">
            <w:pPr>
              <w:pStyle w:val="tabletext"/>
              <w:rPr>
                <w:rStyle w:val="LineNumber"/>
              </w:rPr>
            </w:pPr>
          </w:p>
        </w:tc>
      </w:tr>
      <w:tr w:rsidR="0014357A" w14:paraId="6E19BC85" w14:textId="77777777" w:rsidTr="00D01893">
        <w:trPr>
          <w:cantSplit/>
        </w:trPr>
        <w:tc>
          <w:tcPr>
            <w:tcW w:w="2267" w:type="dxa"/>
            <w:shd w:val="clear" w:color="auto" w:fill="auto"/>
          </w:tcPr>
          <w:p w14:paraId="21275810"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D6A3254" w14:textId="77777777" w:rsidR="0014357A" w:rsidRDefault="0014357A" w:rsidP="0014357A">
            <w:pPr>
              <w:pStyle w:val="tabletext"/>
              <w:rPr>
                <w:rStyle w:val="LineNumber"/>
              </w:rPr>
            </w:pPr>
          </w:p>
        </w:tc>
      </w:tr>
    </w:tbl>
    <w:p w14:paraId="6C622BD5" w14:textId="77777777" w:rsidR="0014357A" w:rsidRDefault="0014357A" w:rsidP="0014357A">
      <w:pPr>
        <w:rPr>
          <w:rStyle w:val="LineNumber"/>
        </w:rPr>
      </w:pPr>
    </w:p>
    <w:p w14:paraId="0D386B6A" w14:textId="77777777" w:rsidR="00A40326" w:rsidRDefault="0014357A" w:rsidP="0014357A">
      <w:pPr>
        <w:pStyle w:val="Heading2"/>
        <w:rPr>
          <w:rStyle w:val="LineNumber"/>
        </w:rPr>
      </w:pPr>
      <w:r>
        <w:rPr>
          <w:rStyle w:val="LineNumber"/>
        </w:rPr>
        <w:br w:type="page"/>
      </w:r>
      <w:bookmarkStart w:id="119" w:name="_Toc10727737"/>
      <w:r w:rsidR="00A40326">
        <w:rPr>
          <w:rStyle w:val="LineNumber"/>
        </w:rPr>
        <w:lastRenderedPageBreak/>
        <w:t>Principal diag 14 clin code</w:t>
      </w:r>
      <w:bookmarkEnd w:id="119"/>
    </w:p>
    <w:tbl>
      <w:tblPr>
        <w:tblW w:w="0" w:type="auto"/>
        <w:tblCellMar>
          <w:bottom w:w="170" w:type="dxa"/>
        </w:tblCellMar>
        <w:tblLook w:val="04A0" w:firstRow="1" w:lastRow="0" w:firstColumn="1" w:lastColumn="0" w:noHBand="0" w:noVBand="1"/>
      </w:tblPr>
      <w:tblGrid>
        <w:gridCol w:w="2267"/>
        <w:gridCol w:w="5952"/>
      </w:tblGrid>
      <w:tr w:rsidR="00A40326" w14:paraId="0B9F6E0E" w14:textId="77777777" w:rsidTr="0056021B">
        <w:trPr>
          <w:cantSplit/>
        </w:trPr>
        <w:tc>
          <w:tcPr>
            <w:tcW w:w="2267" w:type="dxa"/>
            <w:shd w:val="clear" w:color="auto" w:fill="auto"/>
          </w:tcPr>
          <w:p w14:paraId="487D7DAD" w14:textId="77777777" w:rsidR="00A40326" w:rsidRDefault="00A40326" w:rsidP="0056021B">
            <w:pPr>
              <w:pStyle w:val="tableheader"/>
              <w:rPr>
                <w:rStyle w:val="LineNumber"/>
              </w:rPr>
            </w:pPr>
            <w:r>
              <w:rPr>
                <w:rStyle w:val="LineNumber"/>
              </w:rPr>
              <w:t>Definition</w:t>
            </w:r>
          </w:p>
        </w:tc>
        <w:tc>
          <w:tcPr>
            <w:tcW w:w="5952" w:type="dxa"/>
            <w:shd w:val="clear" w:color="auto" w:fill="auto"/>
          </w:tcPr>
          <w:p w14:paraId="114B2A38" w14:textId="77777777" w:rsidR="00A40326" w:rsidRDefault="00A40326" w:rsidP="0056021B">
            <w:pPr>
              <w:pStyle w:val="tabletext"/>
              <w:rPr>
                <w:rStyle w:val="LineNumber"/>
              </w:rPr>
            </w:pPr>
            <w:r>
              <w:rPr>
                <w:rStyle w:val="LineNumber"/>
              </w:rPr>
              <w:t>A code used to classify the clinical description of a condition.</w:t>
            </w:r>
          </w:p>
        </w:tc>
      </w:tr>
      <w:tr w:rsidR="00A40326" w14:paraId="6908A385" w14:textId="77777777" w:rsidTr="0056021B">
        <w:trPr>
          <w:cantSplit/>
        </w:trPr>
        <w:tc>
          <w:tcPr>
            <w:tcW w:w="2267" w:type="dxa"/>
            <w:shd w:val="clear" w:color="auto" w:fill="auto"/>
          </w:tcPr>
          <w:p w14:paraId="7E4DBC0A" w14:textId="77777777" w:rsidR="00A40326" w:rsidRDefault="00A40326" w:rsidP="0056021B">
            <w:pPr>
              <w:pStyle w:val="tableheader"/>
              <w:rPr>
                <w:rStyle w:val="LineNumber"/>
              </w:rPr>
            </w:pPr>
            <w:r>
              <w:rPr>
                <w:rStyle w:val="LineNumber"/>
              </w:rPr>
              <w:t>Column name</w:t>
            </w:r>
          </w:p>
        </w:tc>
        <w:tc>
          <w:tcPr>
            <w:tcW w:w="5952" w:type="dxa"/>
            <w:shd w:val="clear" w:color="auto" w:fill="auto"/>
          </w:tcPr>
          <w:p w14:paraId="0733CB3D" w14:textId="77777777" w:rsidR="00A40326" w:rsidRDefault="00A40326" w:rsidP="0056021B">
            <w:pPr>
              <w:pStyle w:val="tabletext"/>
              <w:rPr>
                <w:rStyle w:val="LineNumber"/>
              </w:rPr>
            </w:pPr>
            <w:r>
              <w:rPr>
                <w:rStyle w:val="LineNumber"/>
              </w:rPr>
              <w:t>principal_diag_14_clin_code</w:t>
            </w:r>
          </w:p>
        </w:tc>
      </w:tr>
      <w:tr w:rsidR="00A40326" w14:paraId="1CA667A9" w14:textId="77777777" w:rsidTr="0056021B">
        <w:trPr>
          <w:cantSplit/>
        </w:trPr>
        <w:tc>
          <w:tcPr>
            <w:tcW w:w="2267" w:type="dxa"/>
            <w:shd w:val="clear" w:color="auto" w:fill="auto"/>
          </w:tcPr>
          <w:p w14:paraId="0B7626A5" w14:textId="77777777" w:rsidR="00A40326" w:rsidRDefault="00A40326" w:rsidP="0056021B">
            <w:pPr>
              <w:pStyle w:val="tableheader"/>
              <w:rPr>
                <w:rStyle w:val="LineNumber"/>
              </w:rPr>
            </w:pPr>
            <w:r>
              <w:rPr>
                <w:rStyle w:val="LineNumber"/>
              </w:rPr>
              <w:t>Table name</w:t>
            </w:r>
          </w:p>
        </w:tc>
        <w:tc>
          <w:tcPr>
            <w:tcW w:w="5952" w:type="dxa"/>
            <w:shd w:val="clear" w:color="auto" w:fill="auto"/>
          </w:tcPr>
          <w:p w14:paraId="4EB54F0C" w14:textId="77777777" w:rsidR="00A40326" w:rsidRDefault="00A40326" w:rsidP="0056021B">
            <w:pPr>
              <w:pStyle w:val="tabletext"/>
              <w:rPr>
                <w:rStyle w:val="LineNumber"/>
              </w:rPr>
            </w:pPr>
            <w:r>
              <w:rPr>
                <w:rStyle w:val="LineNumber"/>
              </w:rPr>
              <w:t>fact_nmd_health_event</w:t>
            </w:r>
          </w:p>
        </w:tc>
      </w:tr>
      <w:tr w:rsidR="00A40326" w14:paraId="40AE48BB" w14:textId="77777777" w:rsidTr="0056021B">
        <w:trPr>
          <w:cantSplit/>
        </w:trPr>
        <w:tc>
          <w:tcPr>
            <w:tcW w:w="2267" w:type="dxa"/>
            <w:shd w:val="clear" w:color="auto" w:fill="auto"/>
          </w:tcPr>
          <w:p w14:paraId="36E3923D" w14:textId="77777777" w:rsidR="00A40326" w:rsidRDefault="00A40326" w:rsidP="0056021B">
            <w:pPr>
              <w:pStyle w:val="tableheader"/>
              <w:rPr>
                <w:rStyle w:val="LineNumber"/>
              </w:rPr>
            </w:pPr>
            <w:r>
              <w:rPr>
                <w:rStyle w:val="LineNumber"/>
              </w:rPr>
              <w:t>Data type</w:t>
            </w:r>
          </w:p>
        </w:tc>
        <w:tc>
          <w:tcPr>
            <w:tcW w:w="5952" w:type="dxa"/>
            <w:shd w:val="clear" w:color="auto" w:fill="auto"/>
          </w:tcPr>
          <w:p w14:paraId="536E11D0" w14:textId="77777777" w:rsidR="00A40326" w:rsidRDefault="00A40326" w:rsidP="0056021B">
            <w:pPr>
              <w:pStyle w:val="tabletext"/>
              <w:rPr>
                <w:rStyle w:val="LineNumber"/>
              </w:rPr>
            </w:pPr>
            <w:r>
              <w:rPr>
                <w:rStyle w:val="LineNumber"/>
              </w:rPr>
              <w:t>varchar2(8)</w:t>
            </w:r>
          </w:p>
        </w:tc>
      </w:tr>
      <w:tr w:rsidR="00A40326" w14:paraId="66AF0C1C" w14:textId="77777777" w:rsidTr="0056021B">
        <w:trPr>
          <w:cantSplit/>
        </w:trPr>
        <w:tc>
          <w:tcPr>
            <w:tcW w:w="2267" w:type="dxa"/>
            <w:shd w:val="clear" w:color="auto" w:fill="auto"/>
          </w:tcPr>
          <w:p w14:paraId="7929048C" w14:textId="77777777" w:rsidR="00A40326" w:rsidRDefault="00A40326" w:rsidP="0056021B">
            <w:pPr>
              <w:pStyle w:val="tableheader"/>
              <w:rPr>
                <w:rStyle w:val="LineNumber"/>
              </w:rPr>
            </w:pPr>
            <w:r>
              <w:rPr>
                <w:rStyle w:val="LineNumber"/>
              </w:rPr>
              <w:t>Other names</w:t>
            </w:r>
          </w:p>
        </w:tc>
        <w:tc>
          <w:tcPr>
            <w:tcW w:w="5952" w:type="dxa"/>
            <w:shd w:val="clear" w:color="auto" w:fill="auto"/>
          </w:tcPr>
          <w:p w14:paraId="35A06E2A" w14:textId="77777777" w:rsidR="00A40326" w:rsidRDefault="00A40326" w:rsidP="0056021B">
            <w:pPr>
              <w:pStyle w:val="tabletext"/>
              <w:rPr>
                <w:rStyle w:val="LineNumber"/>
              </w:rPr>
            </w:pPr>
          </w:p>
        </w:tc>
      </w:tr>
      <w:tr w:rsidR="00A40326" w14:paraId="12C0A28A" w14:textId="77777777" w:rsidTr="0056021B">
        <w:trPr>
          <w:cantSplit/>
        </w:trPr>
        <w:tc>
          <w:tcPr>
            <w:tcW w:w="2267" w:type="dxa"/>
            <w:shd w:val="clear" w:color="auto" w:fill="auto"/>
          </w:tcPr>
          <w:p w14:paraId="6470799E" w14:textId="77777777" w:rsidR="00A40326" w:rsidRDefault="00A40326" w:rsidP="0056021B">
            <w:pPr>
              <w:pStyle w:val="tableheader"/>
              <w:rPr>
                <w:rStyle w:val="LineNumber"/>
              </w:rPr>
            </w:pPr>
            <w:r>
              <w:rPr>
                <w:rStyle w:val="LineNumber"/>
              </w:rPr>
              <w:t>Context</w:t>
            </w:r>
          </w:p>
        </w:tc>
        <w:tc>
          <w:tcPr>
            <w:tcW w:w="5952" w:type="dxa"/>
            <w:shd w:val="clear" w:color="auto" w:fill="auto"/>
          </w:tcPr>
          <w:p w14:paraId="49F68E5F" w14:textId="77777777" w:rsidR="00A40326" w:rsidRDefault="00A40326" w:rsidP="0056021B">
            <w:pPr>
              <w:pStyle w:val="tabletext"/>
              <w:rPr>
                <w:rStyle w:val="LineNumber"/>
              </w:rPr>
            </w:pPr>
          </w:p>
        </w:tc>
      </w:tr>
      <w:tr w:rsidR="00A40326" w14:paraId="50B7DECC" w14:textId="77777777" w:rsidTr="0056021B">
        <w:trPr>
          <w:cantSplit/>
        </w:trPr>
        <w:tc>
          <w:tcPr>
            <w:tcW w:w="2267" w:type="dxa"/>
            <w:shd w:val="clear" w:color="auto" w:fill="auto"/>
          </w:tcPr>
          <w:p w14:paraId="03283B50" w14:textId="77777777" w:rsidR="00A40326" w:rsidRDefault="00A40326" w:rsidP="0056021B">
            <w:pPr>
              <w:pStyle w:val="tableheader"/>
              <w:rPr>
                <w:rStyle w:val="LineNumber"/>
              </w:rPr>
            </w:pPr>
            <w:r>
              <w:rPr>
                <w:rStyle w:val="LineNumber"/>
              </w:rPr>
              <w:t>Layout</w:t>
            </w:r>
          </w:p>
        </w:tc>
        <w:tc>
          <w:tcPr>
            <w:tcW w:w="5952" w:type="dxa"/>
            <w:shd w:val="clear" w:color="auto" w:fill="auto"/>
          </w:tcPr>
          <w:p w14:paraId="397821DD" w14:textId="77777777" w:rsidR="00A40326" w:rsidRDefault="00A40326" w:rsidP="0056021B">
            <w:pPr>
              <w:pStyle w:val="tabletext"/>
              <w:rPr>
                <w:rStyle w:val="LineNumber"/>
              </w:rPr>
            </w:pPr>
          </w:p>
        </w:tc>
      </w:tr>
      <w:tr w:rsidR="00A40326" w14:paraId="1241A53D" w14:textId="77777777" w:rsidTr="0056021B">
        <w:trPr>
          <w:cantSplit/>
        </w:trPr>
        <w:tc>
          <w:tcPr>
            <w:tcW w:w="2267" w:type="dxa"/>
            <w:shd w:val="clear" w:color="auto" w:fill="auto"/>
          </w:tcPr>
          <w:p w14:paraId="38EB1BD7" w14:textId="77777777" w:rsidR="00A40326" w:rsidRDefault="00A40326" w:rsidP="0056021B">
            <w:pPr>
              <w:pStyle w:val="tableheader"/>
              <w:rPr>
                <w:rStyle w:val="LineNumber"/>
              </w:rPr>
            </w:pPr>
            <w:r>
              <w:rPr>
                <w:rStyle w:val="LineNumber"/>
              </w:rPr>
              <w:t>Data domain</w:t>
            </w:r>
          </w:p>
        </w:tc>
        <w:tc>
          <w:tcPr>
            <w:tcW w:w="5952" w:type="dxa"/>
            <w:shd w:val="clear" w:color="auto" w:fill="auto"/>
          </w:tcPr>
          <w:p w14:paraId="2E97D7E1" w14:textId="77777777" w:rsidR="00A40326" w:rsidRDefault="00A40326" w:rsidP="00A40326">
            <w:pPr>
              <w:pStyle w:val="tabletext"/>
              <w:rPr>
                <w:rStyle w:val="LineNumber"/>
              </w:rPr>
            </w:pPr>
            <w:r>
              <w:rPr>
                <w:rStyle w:val="LineNumber"/>
              </w:rPr>
              <w:t>Must be a valid code in ICD-10-AM 8th Edition - The International Statistical Classification of Diseases and Related Health Problems, 10th Revision, Australian Modification, 8th Edition.</w:t>
            </w:r>
          </w:p>
        </w:tc>
      </w:tr>
      <w:tr w:rsidR="00A40326" w14:paraId="6B0E86B1" w14:textId="77777777" w:rsidTr="0056021B">
        <w:trPr>
          <w:cantSplit/>
        </w:trPr>
        <w:tc>
          <w:tcPr>
            <w:tcW w:w="2267" w:type="dxa"/>
            <w:shd w:val="clear" w:color="auto" w:fill="auto"/>
          </w:tcPr>
          <w:p w14:paraId="7B6CC81C" w14:textId="77777777" w:rsidR="00A40326" w:rsidRDefault="00A40326" w:rsidP="0056021B">
            <w:pPr>
              <w:pStyle w:val="tableheader"/>
              <w:rPr>
                <w:rStyle w:val="LineNumber"/>
              </w:rPr>
            </w:pPr>
            <w:r>
              <w:rPr>
                <w:rStyle w:val="LineNumber"/>
              </w:rPr>
              <w:t>Guide for use</w:t>
            </w:r>
          </w:p>
        </w:tc>
        <w:tc>
          <w:tcPr>
            <w:tcW w:w="5952" w:type="dxa"/>
            <w:shd w:val="clear" w:color="auto" w:fill="auto"/>
          </w:tcPr>
          <w:p w14:paraId="1745C7CB" w14:textId="77777777" w:rsidR="00A40326" w:rsidRDefault="00A40326" w:rsidP="0056021B">
            <w:pPr>
              <w:pStyle w:val="tabletext"/>
              <w:rPr>
                <w:rStyle w:val="LineNumber"/>
              </w:rPr>
            </w:pPr>
          </w:p>
        </w:tc>
      </w:tr>
      <w:tr w:rsidR="00A40326" w14:paraId="4EB9A381" w14:textId="77777777" w:rsidTr="0056021B">
        <w:trPr>
          <w:cantSplit/>
        </w:trPr>
        <w:tc>
          <w:tcPr>
            <w:tcW w:w="2267" w:type="dxa"/>
            <w:shd w:val="clear" w:color="auto" w:fill="auto"/>
          </w:tcPr>
          <w:p w14:paraId="27522D3D" w14:textId="77777777" w:rsidR="00A40326" w:rsidRDefault="00A40326" w:rsidP="0056021B">
            <w:pPr>
              <w:pStyle w:val="tableheader"/>
              <w:rPr>
                <w:rStyle w:val="LineNumber"/>
              </w:rPr>
            </w:pPr>
            <w:r>
              <w:rPr>
                <w:rStyle w:val="LineNumber"/>
              </w:rPr>
              <w:t>Verification rules</w:t>
            </w:r>
          </w:p>
        </w:tc>
        <w:tc>
          <w:tcPr>
            <w:tcW w:w="5952" w:type="dxa"/>
            <w:shd w:val="clear" w:color="auto" w:fill="auto"/>
          </w:tcPr>
          <w:p w14:paraId="169E373C" w14:textId="77777777" w:rsidR="00A40326" w:rsidRDefault="00A40326" w:rsidP="0056021B">
            <w:pPr>
              <w:pStyle w:val="tabletext"/>
              <w:rPr>
                <w:rStyle w:val="LineNumber"/>
              </w:rPr>
            </w:pPr>
          </w:p>
        </w:tc>
      </w:tr>
      <w:tr w:rsidR="00A40326" w14:paraId="3235A13F" w14:textId="77777777" w:rsidTr="0056021B">
        <w:trPr>
          <w:cantSplit/>
        </w:trPr>
        <w:tc>
          <w:tcPr>
            <w:tcW w:w="2267" w:type="dxa"/>
            <w:shd w:val="clear" w:color="auto" w:fill="auto"/>
          </w:tcPr>
          <w:p w14:paraId="42C27A3C" w14:textId="77777777" w:rsidR="00A40326" w:rsidRDefault="00A40326" w:rsidP="0056021B">
            <w:pPr>
              <w:pStyle w:val="tableheader"/>
              <w:rPr>
                <w:rStyle w:val="LineNumber"/>
              </w:rPr>
            </w:pPr>
            <w:r>
              <w:rPr>
                <w:rStyle w:val="LineNumber"/>
              </w:rPr>
              <w:t>Collection methods</w:t>
            </w:r>
          </w:p>
        </w:tc>
        <w:tc>
          <w:tcPr>
            <w:tcW w:w="5952" w:type="dxa"/>
            <w:shd w:val="clear" w:color="auto" w:fill="auto"/>
          </w:tcPr>
          <w:p w14:paraId="39D818A1" w14:textId="77777777" w:rsidR="00A40326" w:rsidRDefault="00A40326" w:rsidP="0056021B">
            <w:pPr>
              <w:pStyle w:val="tabletext"/>
              <w:rPr>
                <w:rStyle w:val="LineNumber"/>
              </w:rPr>
            </w:pPr>
          </w:p>
        </w:tc>
      </w:tr>
      <w:tr w:rsidR="00A40326" w14:paraId="3FCFE903" w14:textId="77777777" w:rsidTr="0056021B">
        <w:trPr>
          <w:cantSplit/>
        </w:trPr>
        <w:tc>
          <w:tcPr>
            <w:tcW w:w="2267" w:type="dxa"/>
            <w:shd w:val="clear" w:color="auto" w:fill="auto"/>
          </w:tcPr>
          <w:p w14:paraId="4E77AFAC" w14:textId="77777777" w:rsidR="00A40326" w:rsidRDefault="00A40326" w:rsidP="0056021B">
            <w:pPr>
              <w:pStyle w:val="tableheader"/>
              <w:rPr>
                <w:rStyle w:val="LineNumber"/>
              </w:rPr>
            </w:pPr>
            <w:r>
              <w:rPr>
                <w:rStyle w:val="LineNumber"/>
              </w:rPr>
              <w:t>Related data</w:t>
            </w:r>
          </w:p>
        </w:tc>
        <w:tc>
          <w:tcPr>
            <w:tcW w:w="5952" w:type="dxa"/>
            <w:shd w:val="clear" w:color="auto" w:fill="auto"/>
          </w:tcPr>
          <w:p w14:paraId="609B45C1" w14:textId="77777777" w:rsidR="00A40326" w:rsidRDefault="00A40326" w:rsidP="0056021B">
            <w:pPr>
              <w:pStyle w:val="tabletext"/>
              <w:rPr>
                <w:rStyle w:val="LineNumber"/>
              </w:rPr>
            </w:pPr>
          </w:p>
        </w:tc>
      </w:tr>
      <w:tr w:rsidR="00A40326" w14:paraId="2B1E8F3C" w14:textId="77777777" w:rsidTr="0056021B">
        <w:trPr>
          <w:cantSplit/>
        </w:trPr>
        <w:tc>
          <w:tcPr>
            <w:tcW w:w="2267" w:type="dxa"/>
            <w:shd w:val="clear" w:color="auto" w:fill="auto"/>
          </w:tcPr>
          <w:p w14:paraId="262AE126" w14:textId="77777777" w:rsidR="00A40326" w:rsidRDefault="00A40326" w:rsidP="0056021B">
            <w:pPr>
              <w:pStyle w:val="tableheader"/>
              <w:rPr>
                <w:rStyle w:val="LineNumber"/>
              </w:rPr>
            </w:pPr>
            <w:r>
              <w:rPr>
                <w:rStyle w:val="LineNumber"/>
              </w:rPr>
              <w:t>Source document</w:t>
            </w:r>
          </w:p>
        </w:tc>
        <w:tc>
          <w:tcPr>
            <w:tcW w:w="5952" w:type="dxa"/>
            <w:shd w:val="clear" w:color="auto" w:fill="auto"/>
          </w:tcPr>
          <w:p w14:paraId="560C261A" w14:textId="77777777" w:rsidR="00A40326" w:rsidRDefault="00A40326" w:rsidP="0056021B">
            <w:pPr>
              <w:pStyle w:val="tabletext"/>
              <w:rPr>
                <w:rStyle w:val="LineNumber"/>
              </w:rPr>
            </w:pPr>
          </w:p>
        </w:tc>
      </w:tr>
      <w:tr w:rsidR="00A40326" w14:paraId="41122B4C" w14:textId="77777777" w:rsidTr="0056021B">
        <w:trPr>
          <w:cantSplit/>
        </w:trPr>
        <w:tc>
          <w:tcPr>
            <w:tcW w:w="2267" w:type="dxa"/>
            <w:shd w:val="clear" w:color="auto" w:fill="auto"/>
          </w:tcPr>
          <w:p w14:paraId="4E69B7D4" w14:textId="77777777" w:rsidR="00A40326" w:rsidRDefault="00A40326" w:rsidP="0056021B">
            <w:pPr>
              <w:pStyle w:val="tableheader"/>
              <w:rPr>
                <w:rStyle w:val="LineNumber"/>
              </w:rPr>
            </w:pPr>
            <w:r>
              <w:rPr>
                <w:rStyle w:val="LineNumber"/>
              </w:rPr>
              <w:t>Source organisation</w:t>
            </w:r>
          </w:p>
        </w:tc>
        <w:tc>
          <w:tcPr>
            <w:tcW w:w="5952" w:type="dxa"/>
            <w:shd w:val="clear" w:color="auto" w:fill="auto"/>
          </w:tcPr>
          <w:p w14:paraId="48BE2159" w14:textId="77777777" w:rsidR="00A40326" w:rsidRDefault="00A40326" w:rsidP="0056021B">
            <w:pPr>
              <w:pStyle w:val="tabletext"/>
              <w:rPr>
                <w:rStyle w:val="LineNumber"/>
              </w:rPr>
            </w:pPr>
          </w:p>
        </w:tc>
      </w:tr>
    </w:tbl>
    <w:p w14:paraId="7113E5E3" w14:textId="77777777" w:rsidR="00BE3BC2" w:rsidRDefault="00003DC6" w:rsidP="0014357A">
      <w:pPr>
        <w:pStyle w:val="Heading2"/>
        <w:rPr>
          <w:rStyle w:val="LineNumber"/>
        </w:rPr>
      </w:pPr>
      <w:r>
        <w:rPr>
          <w:rStyle w:val="LineNumber"/>
        </w:rPr>
        <w:br w:type="page"/>
      </w:r>
    </w:p>
    <w:p w14:paraId="23672928" w14:textId="77777777" w:rsidR="00BE3BC2" w:rsidRDefault="00BE3BC2" w:rsidP="00BE3BC2">
      <w:pPr>
        <w:pStyle w:val="Heading2"/>
        <w:rPr>
          <w:rStyle w:val="LineNumber"/>
        </w:rPr>
      </w:pPr>
      <w:bookmarkStart w:id="120" w:name="_Toc10727738"/>
      <w:r>
        <w:rPr>
          <w:rStyle w:val="LineNumber"/>
        </w:rPr>
        <w:lastRenderedPageBreak/>
        <w:t>Principal diag 15 clin code</w:t>
      </w:r>
      <w:bookmarkEnd w:id="120"/>
    </w:p>
    <w:tbl>
      <w:tblPr>
        <w:tblpPr w:leftFromText="180" w:rightFromText="180" w:vertAnchor="page" w:horzAnchor="margin" w:tblpY="1291"/>
        <w:tblW w:w="0" w:type="auto"/>
        <w:tblCellMar>
          <w:bottom w:w="170" w:type="dxa"/>
        </w:tblCellMar>
        <w:tblLook w:val="04A0" w:firstRow="1" w:lastRow="0" w:firstColumn="1" w:lastColumn="0" w:noHBand="0" w:noVBand="1"/>
      </w:tblPr>
      <w:tblGrid>
        <w:gridCol w:w="2267"/>
        <w:gridCol w:w="5952"/>
      </w:tblGrid>
      <w:tr w:rsidR="00BE3BC2" w14:paraId="42478E14" w14:textId="77777777" w:rsidTr="00BE3BC2">
        <w:trPr>
          <w:cantSplit/>
        </w:trPr>
        <w:tc>
          <w:tcPr>
            <w:tcW w:w="2267" w:type="dxa"/>
            <w:shd w:val="clear" w:color="auto" w:fill="auto"/>
          </w:tcPr>
          <w:p w14:paraId="47A2A864" w14:textId="77777777" w:rsidR="00BE3BC2" w:rsidRDefault="00BE3BC2" w:rsidP="00BE3BC2">
            <w:pPr>
              <w:pStyle w:val="tableheader"/>
              <w:rPr>
                <w:rStyle w:val="LineNumber"/>
              </w:rPr>
            </w:pPr>
            <w:r>
              <w:rPr>
                <w:rStyle w:val="LineNumber"/>
              </w:rPr>
              <w:t>Definition</w:t>
            </w:r>
          </w:p>
        </w:tc>
        <w:tc>
          <w:tcPr>
            <w:tcW w:w="5952" w:type="dxa"/>
            <w:shd w:val="clear" w:color="auto" w:fill="auto"/>
          </w:tcPr>
          <w:p w14:paraId="4622DB65" w14:textId="77777777" w:rsidR="00BE3BC2" w:rsidRDefault="00BE3BC2" w:rsidP="00BE3BC2">
            <w:pPr>
              <w:pStyle w:val="tabletext"/>
              <w:rPr>
                <w:rStyle w:val="LineNumber"/>
              </w:rPr>
            </w:pPr>
            <w:r>
              <w:rPr>
                <w:rStyle w:val="LineNumber"/>
              </w:rPr>
              <w:t>A code used to classify the clinical description of a condition.</w:t>
            </w:r>
          </w:p>
        </w:tc>
      </w:tr>
      <w:tr w:rsidR="00BE3BC2" w14:paraId="57CFDC26" w14:textId="77777777" w:rsidTr="00BE3BC2">
        <w:trPr>
          <w:cantSplit/>
        </w:trPr>
        <w:tc>
          <w:tcPr>
            <w:tcW w:w="2267" w:type="dxa"/>
            <w:shd w:val="clear" w:color="auto" w:fill="auto"/>
          </w:tcPr>
          <w:p w14:paraId="4E226DAE" w14:textId="77777777" w:rsidR="00BE3BC2" w:rsidRDefault="00BE3BC2" w:rsidP="00BE3BC2">
            <w:pPr>
              <w:pStyle w:val="tableheader"/>
              <w:rPr>
                <w:rStyle w:val="LineNumber"/>
              </w:rPr>
            </w:pPr>
            <w:r>
              <w:rPr>
                <w:rStyle w:val="LineNumber"/>
              </w:rPr>
              <w:t>Column name</w:t>
            </w:r>
          </w:p>
        </w:tc>
        <w:tc>
          <w:tcPr>
            <w:tcW w:w="5952" w:type="dxa"/>
            <w:shd w:val="clear" w:color="auto" w:fill="auto"/>
          </w:tcPr>
          <w:p w14:paraId="19D692F1" w14:textId="77777777" w:rsidR="00BE3BC2" w:rsidRDefault="00BE3BC2" w:rsidP="00BE3BC2">
            <w:pPr>
              <w:pStyle w:val="tabletext"/>
              <w:rPr>
                <w:rStyle w:val="LineNumber"/>
              </w:rPr>
            </w:pPr>
            <w:r>
              <w:rPr>
                <w:rStyle w:val="LineNumber"/>
              </w:rPr>
              <w:t>principal_diag_15_clin_code</w:t>
            </w:r>
          </w:p>
        </w:tc>
      </w:tr>
      <w:tr w:rsidR="00BE3BC2" w14:paraId="7C97ADC6" w14:textId="77777777" w:rsidTr="00BE3BC2">
        <w:trPr>
          <w:cantSplit/>
        </w:trPr>
        <w:tc>
          <w:tcPr>
            <w:tcW w:w="2267" w:type="dxa"/>
            <w:shd w:val="clear" w:color="auto" w:fill="auto"/>
          </w:tcPr>
          <w:p w14:paraId="5C3D8B46" w14:textId="77777777" w:rsidR="00BE3BC2" w:rsidRDefault="00BE3BC2" w:rsidP="00BE3BC2">
            <w:pPr>
              <w:pStyle w:val="tableheader"/>
              <w:rPr>
                <w:rStyle w:val="LineNumber"/>
              </w:rPr>
            </w:pPr>
            <w:r>
              <w:rPr>
                <w:rStyle w:val="LineNumber"/>
              </w:rPr>
              <w:t>Table name</w:t>
            </w:r>
          </w:p>
        </w:tc>
        <w:tc>
          <w:tcPr>
            <w:tcW w:w="5952" w:type="dxa"/>
            <w:shd w:val="clear" w:color="auto" w:fill="auto"/>
          </w:tcPr>
          <w:p w14:paraId="4014E4BB" w14:textId="77777777" w:rsidR="00BE3BC2" w:rsidRDefault="00BE3BC2" w:rsidP="00BE3BC2">
            <w:pPr>
              <w:pStyle w:val="tabletext"/>
              <w:rPr>
                <w:rStyle w:val="LineNumber"/>
              </w:rPr>
            </w:pPr>
            <w:r>
              <w:rPr>
                <w:rStyle w:val="LineNumber"/>
              </w:rPr>
              <w:t>fact_nmd_health_event</w:t>
            </w:r>
          </w:p>
        </w:tc>
      </w:tr>
      <w:tr w:rsidR="00BE3BC2" w14:paraId="35F51DFD" w14:textId="77777777" w:rsidTr="00BE3BC2">
        <w:trPr>
          <w:cantSplit/>
        </w:trPr>
        <w:tc>
          <w:tcPr>
            <w:tcW w:w="2267" w:type="dxa"/>
            <w:shd w:val="clear" w:color="auto" w:fill="auto"/>
          </w:tcPr>
          <w:p w14:paraId="61F28EF2" w14:textId="77777777" w:rsidR="00BE3BC2" w:rsidRDefault="00BE3BC2" w:rsidP="00BE3BC2">
            <w:pPr>
              <w:pStyle w:val="tableheader"/>
              <w:rPr>
                <w:rStyle w:val="LineNumber"/>
              </w:rPr>
            </w:pPr>
            <w:r>
              <w:rPr>
                <w:rStyle w:val="LineNumber"/>
              </w:rPr>
              <w:t>Data type</w:t>
            </w:r>
          </w:p>
        </w:tc>
        <w:tc>
          <w:tcPr>
            <w:tcW w:w="5952" w:type="dxa"/>
            <w:shd w:val="clear" w:color="auto" w:fill="auto"/>
          </w:tcPr>
          <w:p w14:paraId="3162CA3C" w14:textId="77777777" w:rsidR="00BE3BC2" w:rsidRDefault="00BE3BC2" w:rsidP="00BE3BC2">
            <w:pPr>
              <w:pStyle w:val="tabletext"/>
              <w:rPr>
                <w:rStyle w:val="LineNumber"/>
              </w:rPr>
            </w:pPr>
            <w:r>
              <w:rPr>
                <w:rStyle w:val="LineNumber"/>
              </w:rPr>
              <w:t>varchar2(8)</w:t>
            </w:r>
          </w:p>
        </w:tc>
      </w:tr>
      <w:tr w:rsidR="00BE3BC2" w14:paraId="5D5818F6" w14:textId="77777777" w:rsidTr="00BE3BC2">
        <w:trPr>
          <w:cantSplit/>
        </w:trPr>
        <w:tc>
          <w:tcPr>
            <w:tcW w:w="2267" w:type="dxa"/>
            <w:shd w:val="clear" w:color="auto" w:fill="auto"/>
          </w:tcPr>
          <w:p w14:paraId="178C439C" w14:textId="77777777" w:rsidR="00BE3BC2" w:rsidRDefault="00BE3BC2" w:rsidP="00BE3BC2">
            <w:pPr>
              <w:pStyle w:val="tableheader"/>
              <w:rPr>
                <w:rStyle w:val="LineNumber"/>
              </w:rPr>
            </w:pPr>
            <w:r>
              <w:rPr>
                <w:rStyle w:val="LineNumber"/>
              </w:rPr>
              <w:t>Other names</w:t>
            </w:r>
          </w:p>
        </w:tc>
        <w:tc>
          <w:tcPr>
            <w:tcW w:w="5952" w:type="dxa"/>
            <w:shd w:val="clear" w:color="auto" w:fill="auto"/>
          </w:tcPr>
          <w:p w14:paraId="7B0A8332" w14:textId="77777777" w:rsidR="00BE3BC2" w:rsidRDefault="00BE3BC2" w:rsidP="00BE3BC2">
            <w:pPr>
              <w:pStyle w:val="tabletext"/>
              <w:rPr>
                <w:rStyle w:val="LineNumber"/>
              </w:rPr>
            </w:pPr>
          </w:p>
        </w:tc>
      </w:tr>
      <w:tr w:rsidR="00BE3BC2" w14:paraId="0AA68A10" w14:textId="77777777" w:rsidTr="00BE3BC2">
        <w:trPr>
          <w:cantSplit/>
        </w:trPr>
        <w:tc>
          <w:tcPr>
            <w:tcW w:w="2267" w:type="dxa"/>
            <w:shd w:val="clear" w:color="auto" w:fill="auto"/>
          </w:tcPr>
          <w:p w14:paraId="17C282B1" w14:textId="77777777" w:rsidR="00BE3BC2" w:rsidRDefault="00BE3BC2" w:rsidP="00BE3BC2">
            <w:pPr>
              <w:pStyle w:val="tableheader"/>
              <w:rPr>
                <w:rStyle w:val="LineNumber"/>
              </w:rPr>
            </w:pPr>
            <w:r>
              <w:rPr>
                <w:rStyle w:val="LineNumber"/>
              </w:rPr>
              <w:t>Context</w:t>
            </w:r>
          </w:p>
        </w:tc>
        <w:tc>
          <w:tcPr>
            <w:tcW w:w="5952" w:type="dxa"/>
            <w:shd w:val="clear" w:color="auto" w:fill="auto"/>
          </w:tcPr>
          <w:p w14:paraId="1C1C744E" w14:textId="77777777" w:rsidR="00BE3BC2" w:rsidRDefault="00BE3BC2" w:rsidP="00BE3BC2">
            <w:pPr>
              <w:pStyle w:val="tabletext"/>
              <w:rPr>
                <w:rStyle w:val="LineNumber"/>
              </w:rPr>
            </w:pPr>
          </w:p>
        </w:tc>
      </w:tr>
      <w:tr w:rsidR="00BE3BC2" w14:paraId="38E9C8BF" w14:textId="77777777" w:rsidTr="00BE3BC2">
        <w:trPr>
          <w:cantSplit/>
        </w:trPr>
        <w:tc>
          <w:tcPr>
            <w:tcW w:w="2267" w:type="dxa"/>
            <w:shd w:val="clear" w:color="auto" w:fill="auto"/>
          </w:tcPr>
          <w:p w14:paraId="320B445B" w14:textId="77777777" w:rsidR="00BE3BC2" w:rsidRDefault="00BE3BC2" w:rsidP="00BE3BC2">
            <w:pPr>
              <w:pStyle w:val="tableheader"/>
              <w:rPr>
                <w:rStyle w:val="LineNumber"/>
              </w:rPr>
            </w:pPr>
            <w:r>
              <w:rPr>
                <w:rStyle w:val="LineNumber"/>
              </w:rPr>
              <w:t>Layout</w:t>
            </w:r>
          </w:p>
        </w:tc>
        <w:tc>
          <w:tcPr>
            <w:tcW w:w="5952" w:type="dxa"/>
            <w:shd w:val="clear" w:color="auto" w:fill="auto"/>
          </w:tcPr>
          <w:p w14:paraId="754A27E7" w14:textId="77777777" w:rsidR="00BE3BC2" w:rsidRDefault="00BE3BC2" w:rsidP="00BE3BC2">
            <w:pPr>
              <w:pStyle w:val="tabletext"/>
              <w:rPr>
                <w:rStyle w:val="LineNumber"/>
              </w:rPr>
            </w:pPr>
          </w:p>
        </w:tc>
      </w:tr>
      <w:tr w:rsidR="00BE3BC2" w14:paraId="1C7AA420" w14:textId="77777777" w:rsidTr="00BE3BC2">
        <w:trPr>
          <w:cantSplit/>
        </w:trPr>
        <w:tc>
          <w:tcPr>
            <w:tcW w:w="2267" w:type="dxa"/>
            <w:shd w:val="clear" w:color="auto" w:fill="auto"/>
          </w:tcPr>
          <w:p w14:paraId="7BC71CBA" w14:textId="77777777" w:rsidR="00BE3BC2" w:rsidRDefault="00BE3BC2" w:rsidP="00BE3BC2">
            <w:pPr>
              <w:pStyle w:val="tableheader"/>
              <w:rPr>
                <w:rStyle w:val="LineNumber"/>
              </w:rPr>
            </w:pPr>
            <w:r>
              <w:rPr>
                <w:rStyle w:val="LineNumber"/>
              </w:rPr>
              <w:t>Data domain</w:t>
            </w:r>
          </w:p>
        </w:tc>
        <w:tc>
          <w:tcPr>
            <w:tcW w:w="5952" w:type="dxa"/>
            <w:shd w:val="clear" w:color="auto" w:fill="auto"/>
          </w:tcPr>
          <w:p w14:paraId="20A60781" w14:textId="77777777" w:rsidR="00BE3BC2" w:rsidRDefault="00BE3BC2" w:rsidP="00BE3BC2">
            <w:pPr>
              <w:pStyle w:val="tabletext"/>
              <w:rPr>
                <w:rStyle w:val="LineNumber"/>
              </w:rPr>
            </w:pPr>
            <w:r>
              <w:rPr>
                <w:rStyle w:val="LineNumber"/>
              </w:rPr>
              <w:t>Must be a valid code in ICD-10-AM 11th Edition - The International Statistical Classification of Diseases and Related Health Problems, 10th Revision, Australian Modification, 11th Edition.</w:t>
            </w:r>
          </w:p>
        </w:tc>
      </w:tr>
      <w:tr w:rsidR="00BE3BC2" w14:paraId="0F2941B9" w14:textId="77777777" w:rsidTr="00BE3BC2">
        <w:trPr>
          <w:cantSplit/>
        </w:trPr>
        <w:tc>
          <w:tcPr>
            <w:tcW w:w="2267" w:type="dxa"/>
            <w:shd w:val="clear" w:color="auto" w:fill="auto"/>
          </w:tcPr>
          <w:p w14:paraId="27F7254F" w14:textId="77777777" w:rsidR="00BE3BC2" w:rsidRDefault="00BE3BC2" w:rsidP="00BE3BC2">
            <w:pPr>
              <w:pStyle w:val="tableheader"/>
              <w:rPr>
                <w:rStyle w:val="LineNumber"/>
              </w:rPr>
            </w:pPr>
            <w:r>
              <w:rPr>
                <w:rStyle w:val="LineNumber"/>
              </w:rPr>
              <w:t>Guide for use</w:t>
            </w:r>
          </w:p>
        </w:tc>
        <w:tc>
          <w:tcPr>
            <w:tcW w:w="5952" w:type="dxa"/>
            <w:shd w:val="clear" w:color="auto" w:fill="auto"/>
          </w:tcPr>
          <w:p w14:paraId="4F5F1EB1" w14:textId="77777777" w:rsidR="00BE3BC2" w:rsidRDefault="00BE3BC2" w:rsidP="00BE3BC2">
            <w:pPr>
              <w:pStyle w:val="tabletext"/>
              <w:rPr>
                <w:rStyle w:val="LineNumber"/>
              </w:rPr>
            </w:pPr>
          </w:p>
        </w:tc>
      </w:tr>
      <w:tr w:rsidR="00BE3BC2" w14:paraId="1DDD3E58" w14:textId="77777777" w:rsidTr="00BE3BC2">
        <w:trPr>
          <w:cantSplit/>
        </w:trPr>
        <w:tc>
          <w:tcPr>
            <w:tcW w:w="2267" w:type="dxa"/>
            <w:shd w:val="clear" w:color="auto" w:fill="auto"/>
          </w:tcPr>
          <w:p w14:paraId="3CCB0C61" w14:textId="77777777" w:rsidR="00BE3BC2" w:rsidRDefault="00BE3BC2" w:rsidP="00BE3BC2">
            <w:pPr>
              <w:pStyle w:val="tableheader"/>
              <w:rPr>
                <w:rStyle w:val="LineNumber"/>
              </w:rPr>
            </w:pPr>
            <w:r>
              <w:rPr>
                <w:rStyle w:val="LineNumber"/>
              </w:rPr>
              <w:t>Verification rules</w:t>
            </w:r>
          </w:p>
        </w:tc>
        <w:tc>
          <w:tcPr>
            <w:tcW w:w="5952" w:type="dxa"/>
            <w:shd w:val="clear" w:color="auto" w:fill="auto"/>
          </w:tcPr>
          <w:p w14:paraId="54A6CB97" w14:textId="77777777" w:rsidR="00BE3BC2" w:rsidRDefault="00BE3BC2" w:rsidP="00BE3BC2">
            <w:pPr>
              <w:pStyle w:val="tabletext"/>
              <w:rPr>
                <w:rStyle w:val="LineNumber"/>
              </w:rPr>
            </w:pPr>
          </w:p>
        </w:tc>
      </w:tr>
      <w:tr w:rsidR="00BE3BC2" w14:paraId="72C3D8A5" w14:textId="77777777" w:rsidTr="00BE3BC2">
        <w:trPr>
          <w:cantSplit/>
        </w:trPr>
        <w:tc>
          <w:tcPr>
            <w:tcW w:w="2267" w:type="dxa"/>
            <w:shd w:val="clear" w:color="auto" w:fill="auto"/>
          </w:tcPr>
          <w:p w14:paraId="4BAD6B51" w14:textId="77777777" w:rsidR="00BE3BC2" w:rsidRDefault="00BE3BC2" w:rsidP="00BE3BC2">
            <w:pPr>
              <w:pStyle w:val="tableheader"/>
              <w:rPr>
                <w:rStyle w:val="LineNumber"/>
              </w:rPr>
            </w:pPr>
            <w:r>
              <w:rPr>
                <w:rStyle w:val="LineNumber"/>
              </w:rPr>
              <w:t>Collection methods</w:t>
            </w:r>
          </w:p>
        </w:tc>
        <w:tc>
          <w:tcPr>
            <w:tcW w:w="5952" w:type="dxa"/>
            <w:shd w:val="clear" w:color="auto" w:fill="auto"/>
          </w:tcPr>
          <w:p w14:paraId="56FAE8DA" w14:textId="77777777" w:rsidR="00BE3BC2" w:rsidRDefault="00BE3BC2" w:rsidP="00BE3BC2">
            <w:pPr>
              <w:pStyle w:val="tabletext"/>
              <w:rPr>
                <w:rStyle w:val="LineNumber"/>
              </w:rPr>
            </w:pPr>
          </w:p>
        </w:tc>
      </w:tr>
      <w:tr w:rsidR="00BE3BC2" w14:paraId="75D1B413" w14:textId="77777777" w:rsidTr="00BE3BC2">
        <w:trPr>
          <w:cantSplit/>
        </w:trPr>
        <w:tc>
          <w:tcPr>
            <w:tcW w:w="2267" w:type="dxa"/>
            <w:shd w:val="clear" w:color="auto" w:fill="auto"/>
          </w:tcPr>
          <w:p w14:paraId="5E5B2FE5" w14:textId="77777777" w:rsidR="00BE3BC2" w:rsidRDefault="00BE3BC2" w:rsidP="00BE3BC2">
            <w:pPr>
              <w:pStyle w:val="tableheader"/>
              <w:rPr>
                <w:rStyle w:val="LineNumber"/>
              </w:rPr>
            </w:pPr>
            <w:r>
              <w:rPr>
                <w:rStyle w:val="LineNumber"/>
              </w:rPr>
              <w:t>Related data</w:t>
            </w:r>
          </w:p>
        </w:tc>
        <w:tc>
          <w:tcPr>
            <w:tcW w:w="5952" w:type="dxa"/>
            <w:shd w:val="clear" w:color="auto" w:fill="auto"/>
          </w:tcPr>
          <w:p w14:paraId="6B494B11" w14:textId="77777777" w:rsidR="00BE3BC2" w:rsidRDefault="00BE3BC2" w:rsidP="00BE3BC2">
            <w:pPr>
              <w:pStyle w:val="tabletext"/>
              <w:rPr>
                <w:rStyle w:val="LineNumber"/>
              </w:rPr>
            </w:pPr>
          </w:p>
        </w:tc>
      </w:tr>
      <w:tr w:rsidR="00BE3BC2" w14:paraId="356A6D4E" w14:textId="77777777" w:rsidTr="00BE3BC2">
        <w:trPr>
          <w:cantSplit/>
        </w:trPr>
        <w:tc>
          <w:tcPr>
            <w:tcW w:w="2267" w:type="dxa"/>
            <w:shd w:val="clear" w:color="auto" w:fill="auto"/>
          </w:tcPr>
          <w:p w14:paraId="08F62222" w14:textId="77777777" w:rsidR="00BE3BC2" w:rsidRDefault="00BE3BC2" w:rsidP="00BE3BC2">
            <w:pPr>
              <w:pStyle w:val="tableheader"/>
              <w:rPr>
                <w:rStyle w:val="LineNumber"/>
              </w:rPr>
            </w:pPr>
            <w:r>
              <w:rPr>
                <w:rStyle w:val="LineNumber"/>
              </w:rPr>
              <w:t>Source document</w:t>
            </w:r>
          </w:p>
        </w:tc>
        <w:tc>
          <w:tcPr>
            <w:tcW w:w="5952" w:type="dxa"/>
            <w:shd w:val="clear" w:color="auto" w:fill="auto"/>
          </w:tcPr>
          <w:p w14:paraId="6588351C" w14:textId="77777777" w:rsidR="00BE3BC2" w:rsidRDefault="00BE3BC2" w:rsidP="00BE3BC2">
            <w:pPr>
              <w:pStyle w:val="tabletext"/>
              <w:rPr>
                <w:rStyle w:val="LineNumber"/>
              </w:rPr>
            </w:pPr>
          </w:p>
        </w:tc>
      </w:tr>
      <w:tr w:rsidR="00BE3BC2" w14:paraId="185F1C0E" w14:textId="77777777" w:rsidTr="00BE3BC2">
        <w:trPr>
          <w:cantSplit/>
        </w:trPr>
        <w:tc>
          <w:tcPr>
            <w:tcW w:w="2267" w:type="dxa"/>
            <w:shd w:val="clear" w:color="auto" w:fill="auto"/>
          </w:tcPr>
          <w:p w14:paraId="4EF02606" w14:textId="77777777" w:rsidR="00BE3BC2" w:rsidRDefault="00BE3BC2" w:rsidP="00BE3BC2">
            <w:pPr>
              <w:pStyle w:val="tableheader"/>
              <w:rPr>
                <w:rStyle w:val="LineNumber"/>
              </w:rPr>
            </w:pPr>
            <w:r>
              <w:rPr>
                <w:rStyle w:val="LineNumber"/>
              </w:rPr>
              <w:t>Source organisation</w:t>
            </w:r>
          </w:p>
        </w:tc>
        <w:tc>
          <w:tcPr>
            <w:tcW w:w="5952" w:type="dxa"/>
            <w:shd w:val="clear" w:color="auto" w:fill="auto"/>
          </w:tcPr>
          <w:p w14:paraId="6DEF821A" w14:textId="77777777" w:rsidR="00BE3BC2" w:rsidRDefault="00BE3BC2" w:rsidP="00BE3BC2">
            <w:pPr>
              <w:pStyle w:val="tabletext"/>
              <w:rPr>
                <w:rStyle w:val="LineNumber"/>
              </w:rPr>
            </w:pPr>
          </w:p>
        </w:tc>
      </w:tr>
    </w:tbl>
    <w:p w14:paraId="13C3FB43" w14:textId="77777777" w:rsidR="00BE3BC2" w:rsidRDefault="00BE3BC2" w:rsidP="0014357A">
      <w:pPr>
        <w:pStyle w:val="Heading2"/>
        <w:rPr>
          <w:rStyle w:val="LineNumber"/>
        </w:rPr>
      </w:pPr>
    </w:p>
    <w:p w14:paraId="608AF954" w14:textId="77777777" w:rsidR="00BE3BC2" w:rsidRDefault="00BE3BC2" w:rsidP="0014357A">
      <w:pPr>
        <w:pStyle w:val="Heading2"/>
        <w:rPr>
          <w:rStyle w:val="LineNumber"/>
        </w:rPr>
      </w:pPr>
    </w:p>
    <w:p w14:paraId="4E8BEA00" w14:textId="77777777" w:rsidR="00BE3BC2" w:rsidRDefault="00BE3BC2" w:rsidP="0014357A">
      <w:pPr>
        <w:pStyle w:val="Heading2"/>
        <w:rPr>
          <w:rStyle w:val="LineNumber"/>
        </w:rPr>
      </w:pPr>
    </w:p>
    <w:p w14:paraId="689CDDB6" w14:textId="77777777" w:rsidR="00BE3BC2" w:rsidRDefault="00BE3BC2" w:rsidP="0014357A">
      <w:pPr>
        <w:pStyle w:val="Heading2"/>
        <w:rPr>
          <w:rStyle w:val="LineNumber"/>
        </w:rPr>
      </w:pPr>
    </w:p>
    <w:p w14:paraId="64F2758B" w14:textId="77777777" w:rsidR="00BE3BC2" w:rsidRDefault="00BE3BC2" w:rsidP="0014357A">
      <w:pPr>
        <w:pStyle w:val="Heading2"/>
        <w:rPr>
          <w:rStyle w:val="LineNumber"/>
        </w:rPr>
      </w:pPr>
    </w:p>
    <w:p w14:paraId="44943AF3" w14:textId="77777777" w:rsidR="00BE3BC2" w:rsidRDefault="00BE3BC2" w:rsidP="0014357A">
      <w:pPr>
        <w:pStyle w:val="Heading2"/>
        <w:rPr>
          <w:rStyle w:val="LineNumber"/>
        </w:rPr>
      </w:pPr>
    </w:p>
    <w:p w14:paraId="05A653DF" w14:textId="77777777" w:rsidR="00BE3BC2" w:rsidRDefault="00BE3BC2" w:rsidP="0014357A">
      <w:pPr>
        <w:pStyle w:val="Heading2"/>
        <w:rPr>
          <w:rStyle w:val="LineNumber"/>
        </w:rPr>
      </w:pPr>
    </w:p>
    <w:p w14:paraId="58EC5273" w14:textId="77777777" w:rsidR="00BE3BC2" w:rsidRDefault="00BE3BC2" w:rsidP="0014357A">
      <w:pPr>
        <w:pStyle w:val="Heading2"/>
        <w:rPr>
          <w:rStyle w:val="LineNumber"/>
        </w:rPr>
      </w:pPr>
    </w:p>
    <w:p w14:paraId="7D23E7B5" w14:textId="77777777" w:rsidR="00BE3BC2" w:rsidRDefault="00BE3BC2" w:rsidP="0014357A">
      <w:pPr>
        <w:pStyle w:val="Heading2"/>
        <w:rPr>
          <w:rStyle w:val="LineNumber"/>
        </w:rPr>
      </w:pPr>
    </w:p>
    <w:p w14:paraId="657CF41A" w14:textId="77777777" w:rsidR="00BE3BC2" w:rsidRDefault="00BE3BC2" w:rsidP="0014357A">
      <w:pPr>
        <w:pStyle w:val="Heading2"/>
        <w:rPr>
          <w:rStyle w:val="LineNumber"/>
        </w:rPr>
      </w:pPr>
    </w:p>
    <w:p w14:paraId="05AD7246" w14:textId="77777777" w:rsidR="00BE3BC2" w:rsidRDefault="00BE3BC2" w:rsidP="0014357A">
      <w:pPr>
        <w:pStyle w:val="Heading2"/>
        <w:rPr>
          <w:rStyle w:val="LineNumber"/>
        </w:rPr>
      </w:pPr>
    </w:p>
    <w:p w14:paraId="6A059F53" w14:textId="77777777" w:rsidR="00BE3BC2" w:rsidRDefault="00BE3BC2" w:rsidP="0014357A">
      <w:pPr>
        <w:pStyle w:val="Heading2"/>
        <w:rPr>
          <w:rStyle w:val="LineNumber"/>
        </w:rPr>
      </w:pPr>
    </w:p>
    <w:p w14:paraId="74BE2052" w14:textId="77777777" w:rsidR="00BE3BC2" w:rsidRDefault="00BE3BC2" w:rsidP="0014357A">
      <w:pPr>
        <w:pStyle w:val="Heading2"/>
        <w:rPr>
          <w:rStyle w:val="LineNumber"/>
        </w:rPr>
      </w:pPr>
    </w:p>
    <w:p w14:paraId="3CEADC94" w14:textId="77777777" w:rsidR="00BE3BC2" w:rsidRDefault="00BE3BC2" w:rsidP="0014357A">
      <w:pPr>
        <w:pStyle w:val="Heading2"/>
        <w:rPr>
          <w:rStyle w:val="LineNumber"/>
        </w:rPr>
      </w:pPr>
    </w:p>
    <w:p w14:paraId="191CFE19" w14:textId="77777777" w:rsidR="00BE3BC2" w:rsidRDefault="00BE3BC2" w:rsidP="0014357A">
      <w:pPr>
        <w:pStyle w:val="Heading2"/>
        <w:rPr>
          <w:rStyle w:val="LineNumber"/>
        </w:rPr>
      </w:pPr>
    </w:p>
    <w:p w14:paraId="084CC0E1" w14:textId="77777777" w:rsidR="00BE3BC2" w:rsidRDefault="00BE3BC2" w:rsidP="0014357A">
      <w:pPr>
        <w:pStyle w:val="Heading2"/>
        <w:rPr>
          <w:rStyle w:val="LineNumber"/>
        </w:rPr>
      </w:pPr>
    </w:p>
    <w:p w14:paraId="03902945" w14:textId="77777777" w:rsidR="00BE3BC2" w:rsidRDefault="00BE3BC2" w:rsidP="0014357A">
      <w:pPr>
        <w:pStyle w:val="Heading2"/>
        <w:rPr>
          <w:rStyle w:val="LineNumber"/>
        </w:rPr>
      </w:pPr>
    </w:p>
    <w:p w14:paraId="4C8BF204" w14:textId="77777777" w:rsidR="00BE3BC2" w:rsidRDefault="00BE3BC2" w:rsidP="0014357A">
      <w:pPr>
        <w:pStyle w:val="Heading2"/>
        <w:rPr>
          <w:rStyle w:val="LineNumber"/>
        </w:rPr>
      </w:pPr>
    </w:p>
    <w:p w14:paraId="2FD054E7" w14:textId="77777777" w:rsidR="00BE3BC2" w:rsidRDefault="00BE3BC2" w:rsidP="0014357A">
      <w:pPr>
        <w:pStyle w:val="Heading2"/>
        <w:rPr>
          <w:rStyle w:val="LineNumber"/>
        </w:rPr>
      </w:pPr>
    </w:p>
    <w:p w14:paraId="6655E667" w14:textId="77777777" w:rsidR="00BE3BC2" w:rsidRDefault="00BE3BC2" w:rsidP="0014357A">
      <w:pPr>
        <w:pStyle w:val="Heading2"/>
        <w:rPr>
          <w:rStyle w:val="LineNumber"/>
        </w:rPr>
      </w:pPr>
    </w:p>
    <w:p w14:paraId="0874D803" w14:textId="77777777" w:rsidR="00BE3BC2" w:rsidRDefault="00BE3BC2" w:rsidP="0014357A">
      <w:pPr>
        <w:pStyle w:val="Heading2"/>
        <w:rPr>
          <w:rStyle w:val="LineNumber"/>
        </w:rPr>
      </w:pPr>
    </w:p>
    <w:p w14:paraId="058F8F5C" w14:textId="77777777" w:rsidR="00BE3BC2" w:rsidRDefault="00BE3BC2">
      <w:pPr>
        <w:rPr>
          <w:rStyle w:val="LineNumber"/>
          <w:rFonts w:cs="Arial"/>
          <w:b/>
          <w:bCs/>
          <w:i/>
          <w:iCs/>
          <w:sz w:val="28"/>
          <w:szCs w:val="28"/>
        </w:rPr>
      </w:pPr>
      <w:r>
        <w:rPr>
          <w:rStyle w:val="LineNumber"/>
        </w:rPr>
        <w:br w:type="page"/>
      </w:r>
    </w:p>
    <w:p w14:paraId="6F7B6C99" w14:textId="77777777" w:rsidR="00BE3BC2" w:rsidRDefault="00BE3BC2" w:rsidP="0014357A">
      <w:pPr>
        <w:pStyle w:val="Heading2"/>
        <w:rPr>
          <w:rStyle w:val="LineNumber"/>
        </w:rPr>
      </w:pPr>
    </w:p>
    <w:p w14:paraId="6D0221EA" w14:textId="77777777" w:rsidR="0014357A" w:rsidRDefault="0014357A" w:rsidP="0014357A">
      <w:pPr>
        <w:pStyle w:val="Heading2"/>
        <w:rPr>
          <w:rStyle w:val="LineNumber"/>
        </w:rPr>
      </w:pPr>
      <w:r>
        <w:rPr>
          <w:rStyle w:val="LineNumber"/>
        </w:rPr>
        <w:fldChar w:fldCharType="begin"/>
      </w:r>
      <w:r>
        <w:instrText xml:space="preserve"> XE "</w:instrText>
      </w:r>
      <w:r w:rsidRPr="009F3413">
        <w:instrText>Prioritised ethnic code</w:instrText>
      </w:r>
      <w:r>
        <w:instrText xml:space="preserve">" </w:instrText>
      </w:r>
      <w:r>
        <w:rPr>
          <w:rStyle w:val="LineNumber"/>
        </w:rPr>
        <w:fldChar w:fldCharType="end"/>
      </w:r>
      <w:bookmarkStart w:id="121" w:name="_Toc10727739"/>
      <w:r>
        <w:rPr>
          <w:rStyle w:val="LineNumber"/>
        </w:rPr>
        <w:t>Prioritised ethnic code</w:t>
      </w:r>
      <w:bookmarkEnd w:id="121"/>
    </w:p>
    <w:tbl>
      <w:tblPr>
        <w:tblW w:w="0" w:type="auto"/>
        <w:tblCellMar>
          <w:bottom w:w="170" w:type="dxa"/>
        </w:tblCellMar>
        <w:tblLook w:val="04A0" w:firstRow="1" w:lastRow="0" w:firstColumn="1" w:lastColumn="0" w:noHBand="0" w:noVBand="1"/>
      </w:tblPr>
      <w:tblGrid>
        <w:gridCol w:w="2267"/>
        <w:gridCol w:w="5952"/>
      </w:tblGrid>
      <w:tr w:rsidR="0014357A" w14:paraId="06CAE2E4" w14:textId="77777777" w:rsidTr="00D01893">
        <w:trPr>
          <w:cantSplit/>
        </w:trPr>
        <w:tc>
          <w:tcPr>
            <w:tcW w:w="2267" w:type="dxa"/>
            <w:shd w:val="clear" w:color="auto" w:fill="auto"/>
          </w:tcPr>
          <w:p w14:paraId="05DC036D"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47C11FC" w14:textId="77777777" w:rsidR="0014357A" w:rsidRDefault="0014357A" w:rsidP="0014357A">
            <w:pPr>
              <w:pStyle w:val="tabletext"/>
              <w:rPr>
                <w:rStyle w:val="LineNumber"/>
              </w:rPr>
            </w:pPr>
            <w:r>
              <w:rPr>
                <w:rStyle w:val="LineNumber"/>
              </w:rPr>
              <w:t>The most highly prioritised ethnicity of the three ethnic groups recorded for the healthcare user, determined according to a Statistics NZ algorithm.</w:t>
            </w:r>
          </w:p>
        </w:tc>
      </w:tr>
      <w:tr w:rsidR="0014357A" w14:paraId="1053F9D7" w14:textId="77777777" w:rsidTr="00D01893">
        <w:trPr>
          <w:cantSplit/>
        </w:trPr>
        <w:tc>
          <w:tcPr>
            <w:tcW w:w="2267" w:type="dxa"/>
            <w:shd w:val="clear" w:color="auto" w:fill="auto"/>
          </w:tcPr>
          <w:p w14:paraId="306EFF59"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D46CDDA" w14:textId="77777777" w:rsidR="0014357A" w:rsidRDefault="0014357A" w:rsidP="0014357A">
            <w:pPr>
              <w:pStyle w:val="tabletext"/>
              <w:rPr>
                <w:rStyle w:val="LineNumber"/>
              </w:rPr>
            </w:pPr>
            <w:r>
              <w:rPr>
                <w:rStyle w:val="LineNumber"/>
              </w:rPr>
              <w:t>prioritised_ethnic_code</w:t>
            </w:r>
          </w:p>
        </w:tc>
      </w:tr>
      <w:tr w:rsidR="0014357A" w14:paraId="5B01AE6C" w14:textId="77777777" w:rsidTr="00D01893">
        <w:trPr>
          <w:cantSplit/>
        </w:trPr>
        <w:tc>
          <w:tcPr>
            <w:tcW w:w="2267" w:type="dxa"/>
            <w:shd w:val="clear" w:color="auto" w:fill="auto"/>
          </w:tcPr>
          <w:p w14:paraId="00A47830"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0A37D10" w14:textId="77777777" w:rsidR="0014357A" w:rsidRDefault="0014357A" w:rsidP="0014357A">
            <w:pPr>
              <w:pStyle w:val="tabletext"/>
              <w:rPr>
                <w:rStyle w:val="LineNumber"/>
              </w:rPr>
            </w:pPr>
            <w:r>
              <w:rPr>
                <w:rStyle w:val="LineNumber"/>
              </w:rPr>
              <w:t>fact_nmd_health_event</w:t>
            </w:r>
          </w:p>
        </w:tc>
      </w:tr>
      <w:tr w:rsidR="0014357A" w14:paraId="24A667C0" w14:textId="77777777" w:rsidTr="00D01893">
        <w:trPr>
          <w:cantSplit/>
        </w:trPr>
        <w:tc>
          <w:tcPr>
            <w:tcW w:w="2267" w:type="dxa"/>
            <w:shd w:val="clear" w:color="auto" w:fill="auto"/>
          </w:tcPr>
          <w:p w14:paraId="6A8D41D8"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823E8CA" w14:textId="77777777" w:rsidR="0014357A" w:rsidRDefault="0014357A" w:rsidP="0014357A">
            <w:pPr>
              <w:pStyle w:val="tabletext"/>
              <w:rPr>
                <w:rStyle w:val="LineNumber"/>
              </w:rPr>
            </w:pPr>
            <w:r>
              <w:rPr>
                <w:rStyle w:val="LineNumber"/>
              </w:rPr>
              <w:t>varchar2(2)</w:t>
            </w:r>
          </w:p>
        </w:tc>
      </w:tr>
      <w:tr w:rsidR="0014357A" w14:paraId="6522F921" w14:textId="77777777" w:rsidTr="00D01893">
        <w:trPr>
          <w:cantSplit/>
        </w:trPr>
        <w:tc>
          <w:tcPr>
            <w:tcW w:w="2267" w:type="dxa"/>
            <w:shd w:val="clear" w:color="auto" w:fill="auto"/>
          </w:tcPr>
          <w:p w14:paraId="1EE6E67A"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B2492DD" w14:textId="77777777" w:rsidR="0014357A" w:rsidRDefault="0014357A" w:rsidP="0014357A">
            <w:pPr>
              <w:pStyle w:val="tabletext"/>
              <w:rPr>
                <w:rStyle w:val="LineNumber"/>
              </w:rPr>
            </w:pPr>
          </w:p>
        </w:tc>
      </w:tr>
      <w:tr w:rsidR="0014357A" w14:paraId="5E1FADE4" w14:textId="77777777" w:rsidTr="00D01893">
        <w:trPr>
          <w:cantSplit/>
        </w:trPr>
        <w:tc>
          <w:tcPr>
            <w:tcW w:w="2267" w:type="dxa"/>
            <w:shd w:val="clear" w:color="auto" w:fill="auto"/>
          </w:tcPr>
          <w:p w14:paraId="09BC66D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BC1351F" w14:textId="77777777" w:rsidR="0014357A" w:rsidRDefault="0014357A" w:rsidP="0014357A">
            <w:pPr>
              <w:pStyle w:val="tabletext"/>
              <w:rPr>
                <w:rStyle w:val="LineNumber"/>
              </w:rPr>
            </w:pPr>
            <w:r>
              <w:rPr>
                <w:rStyle w:val="LineNumber"/>
              </w:rPr>
              <w:t>Demographic information.</w:t>
            </w:r>
          </w:p>
        </w:tc>
      </w:tr>
      <w:tr w:rsidR="0014357A" w14:paraId="66DE2AD6" w14:textId="77777777" w:rsidTr="00D01893">
        <w:trPr>
          <w:cantSplit/>
        </w:trPr>
        <w:tc>
          <w:tcPr>
            <w:tcW w:w="2267" w:type="dxa"/>
            <w:shd w:val="clear" w:color="auto" w:fill="auto"/>
          </w:tcPr>
          <w:p w14:paraId="005EF68C"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56250FDB" w14:textId="77777777" w:rsidR="0014357A" w:rsidRDefault="0014357A" w:rsidP="0014357A">
            <w:pPr>
              <w:pStyle w:val="tabletext"/>
              <w:rPr>
                <w:rStyle w:val="LineNumber"/>
              </w:rPr>
            </w:pPr>
            <w:r>
              <w:rPr>
                <w:rStyle w:val="LineNumber"/>
              </w:rPr>
              <w:t>NN</w:t>
            </w:r>
          </w:p>
        </w:tc>
      </w:tr>
      <w:tr w:rsidR="0014357A" w14:paraId="0EA0F056" w14:textId="77777777" w:rsidTr="00D01893">
        <w:trPr>
          <w:cantSplit/>
        </w:trPr>
        <w:tc>
          <w:tcPr>
            <w:tcW w:w="2267" w:type="dxa"/>
            <w:shd w:val="clear" w:color="auto" w:fill="auto"/>
          </w:tcPr>
          <w:p w14:paraId="741E39A4"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69649FB" w14:textId="77777777" w:rsidR="0014357A" w:rsidRDefault="0014357A" w:rsidP="0014357A">
            <w:pPr>
              <w:pStyle w:val="tabletext"/>
              <w:rPr>
                <w:rStyle w:val="LineNumber"/>
              </w:rPr>
            </w:pPr>
            <w:r>
              <w:rPr>
                <w:rStyle w:val="LineNumber"/>
              </w:rPr>
              <w:t>See the Ethnic code table on the Ministry of Health web site at http://www.health.govt.nz/nz-health-statistics/data-references/code-tables/common-code-tables. For further information or a printed copy of the code table, contact Analytical Services.</w:t>
            </w:r>
          </w:p>
        </w:tc>
      </w:tr>
      <w:tr w:rsidR="0014357A" w14:paraId="553CE927" w14:textId="77777777" w:rsidTr="00D01893">
        <w:trPr>
          <w:cantSplit/>
        </w:trPr>
        <w:tc>
          <w:tcPr>
            <w:tcW w:w="2267" w:type="dxa"/>
            <w:shd w:val="clear" w:color="auto" w:fill="auto"/>
          </w:tcPr>
          <w:p w14:paraId="4F30D807"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FDC54A5" w14:textId="77777777" w:rsidR="0014357A" w:rsidRDefault="0014357A" w:rsidP="0014357A">
            <w:pPr>
              <w:pStyle w:val="tabletext"/>
              <w:rPr>
                <w:rStyle w:val="LineNumber"/>
              </w:rPr>
            </w:pPr>
            <w:r>
              <w:rPr>
                <w:rStyle w:val="LineNumber"/>
              </w:rPr>
              <w:t>Ethnic codes are ranked on the Ethnic code table from '1' (highest priority) to '21' (lowest priority), with '99' for not stated. Prioritised ethnicity is the healthcare user's ethnic code with the highest priority. Prioritising ethnic codes simplifies analysis.</w:t>
            </w:r>
          </w:p>
          <w:p w14:paraId="62A7F815" w14:textId="77777777" w:rsidR="0014357A" w:rsidRDefault="0014357A" w:rsidP="0014357A">
            <w:pPr>
              <w:pStyle w:val="tabletext"/>
              <w:rPr>
                <w:rStyle w:val="LineNumber"/>
              </w:rPr>
            </w:pPr>
          </w:p>
          <w:p w14:paraId="60E53C08" w14:textId="77777777" w:rsidR="0014357A" w:rsidRDefault="0014357A" w:rsidP="0014357A">
            <w:pPr>
              <w:pStyle w:val="tabletext"/>
              <w:rPr>
                <w:rStyle w:val="LineNumber"/>
              </w:rPr>
            </w:pPr>
            <w:r>
              <w:rPr>
                <w:rStyle w:val="LineNumber"/>
              </w:rPr>
              <w:t>See Appendix: Guide for Use of Ethnic Codes.</w:t>
            </w:r>
          </w:p>
        </w:tc>
      </w:tr>
      <w:tr w:rsidR="0014357A" w14:paraId="75684BBC" w14:textId="77777777" w:rsidTr="00D01893">
        <w:trPr>
          <w:cantSplit/>
        </w:trPr>
        <w:tc>
          <w:tcPr>
            <w:tcW w:w="2267" w:type="dxa"/>
            <w:shd w:val="clear" w:color="auto" w:fill="auto"/>
          </w:tcPr>
          <w:p w14:paraId="1CC96CBD"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65D53E4" w14:textId="77777777" w:rsidR="0014357A" w:rsidRDefault="0014357A" w:rsidP="0014357A">
            <w:pPr>
              <w:pStyle w:val="tabletext"/>
              <w:rPr>
                <w:rStyle w:val="LineNumber"/>
              </w:rPr>
            </w:pPr>
          </w:p>
        </w:tc>
      </w:tr>
      <w:tr w:rsidR="0014357A" w14:paraId="77240E7B" w14:textId="77777777" w:rsidTr="00D01893">
        <w:trPr>
          <w:cantSplit/>
        </w:trPr>
        <w:tc>
          <w:tcPr>
            <w:tcW w:w="2267" w:type="dxa"/>
            <w:shd w:val="clear" w:color="auto" w:fill="auto"/>
          </w:tcPr>
          <w:p w14:paraId="3D2E598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62CFE49" w14:textId="77777777" w:rsidR="0014357A" w:rsidRDefault="0014357A" w:rsidP="0014357A">
            <w:pPr>
              <w:pStyle w:val="tabletext"/>
              <w:rPr>
                <w:rStyle w:val="LineNumber"/>
              </w:rPr>
            </w:pPr>
          </w:p>
        </w:tc>
      </w:tr>
      <w:tr w:rsidR="0014357A" w14:paraId="119A71B9" w14:textId="77777777" w:rsidTr="00D01893">
        <w:trPr>
          <w:cantSplit/>
        </w:trPr>
        <w:tc>
          <w:tcPr>
            <w:tcW w:w="2267" w:type="dxa"/>
            <w:shd w:val="clear" w:color="auto" w:fill="auto"/>
          </w:tcPr>
          <w:p w14:paraId="3D4C8E54"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CFCF9EB" w14:textId="77777777" w:rsidR="0014357A" w:rsidRDefault="0014357A" w:rsidP="0014357A">
            <w:pPr>
              <w:pStyle w:val="tabletext"/>
              <w:rPr>
                <w:rStyle w:val="LineNumber"/>
              </w:rPr>
            </w:pPr>
            <w:r>
              <w:rPr>
                <w:rStyle w:val="LineNumber"/>
              </w:rPr>
              <w:t>Ethnic group</w:t>
            </w:r>
          </w:p>
          <w:p w14:paraId="500C7833" w14:textId="77777777" w:rsidR="0014357A" w:rsidRDefault="0014357A" w:rsidP="0014357A">
            <w:pPr>
              <w:pStyle w:val="tabletext"/>
              <w:rPr>
                <w:rStyle w:val="LineNumber"/>
              </w:rPr>
            </w:pPr>
            <w:r>
              <w:rPr>
                <w:rStyle w:val="LineNumber"/>
              </w:rPr>
              <w:t>Ethnic group 2</w:t>
            </w:r>
          </w:p>
          <w:p w14:paraId="096C0F7A" w14:textId="77777777" w:rsidR="0014357A" w:rsidRDefault="0014357A" w:rsidP="0014357A">
            <w:pPr>
              <w:pStyle w:val="tabletext"/>
              <w:rPr>
                <w:rStyle w:val="LineNumber"/>
              </w:rPr>
            </w:pPr>
            <w:r>
              <w:rPr>
                <w:rStyle w:val="LineNumber"/>
              </w:rPr>
              <w:t>Ethnic group 3</w:t>
            </w:r>
          </w:p>
        </w:tc>
      </w:tr>
      <w:tr w:rsidR="0014357A" w14:paraId="3784FD7E" w14:textId="77777777" w:rsidTr="00D01893">
        <w:trPr>
          <w:cantSplit/>
        </w:trPr>
        <w:tc>
          <w:tcPr>
            <w:tcW w:w="2267" w:type="dxa"/>
            <w:shd w:val="clear" w:color="auto" w:fill="auto"/>
          </w:tcPr>
          <w:p w14:paraId="6D0974B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ED048C9" w14:textId="77777777" w:rsidR="0014357A" w:rsidRDefault="0014357A" w:rsidP="0014357A">
            <w:pPr>
              <w:pStyle w:val="tabletext"/>
              <w:rPr>
                <w:rStyle w:val="LineNumber"/>
              </w:rPr>
            </w:pPr>
          </w:p>
        </w:tc>
      </w:tr>
      <w:tr w:rsidR="0014357A" w14:paraId="3E12E031" w14:textId="77777777" w:rsidTr="00D01893">
        <w:trPr>
          <w:cantSplit/>
        </w:trPr>
        <w:tc>
          <w:tcPr>
            <w:tcW w:w="2267" w:type="dxa"/>
            <w:shd w:val="clear" w:color="auto" w:fill="auto"/>
          </w:tcPr>
          <w:p w14:paraId="03FDA6A4"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4EE8937" w14:textId="77777777" w:rsidR="0014357A" w:rsidRDefault="0014357A" w:rsidP="0014357A">
            <w:pPr>
              <w:pStyle w:val="tabletext"/>
              <w:rPr>
                <w:rStyle w:val="LineNumber"/>
              </w:rPr>
            </w:pPr>
            <w:r>
              <w:rPr>
                <w:rStyle w:val="LineNumber"/>
              </w:rPr>
              <w:t>Statistics NZ</w:t>
            </w:r>
          </w:p>
        </w:tc>
      </w:tr>
    </w:tbl>
    <w:p w14:paraId="752F9023" w14:textId="77777777" w:rsidR="0014357A" w:rsidRDefault="0014357A" w:rsidP="0014357A">
      <w:pPr>
        <w:rPr>
          <w:rStyle w:val="LineNumber"/>
        </w:rPr>
      </w:pPr>
    </w:p>
    <w:p w14:paraId="3CB994D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C5103">
        <w:instrText>Private hospital flag</w:instrText>
      </w:r>
      <w:r>
        <w:instrText xml:space="preserve">" </w:instrText>
      </w:r>
      <w:r>
        <w:rPr>
          <w:rStyle w:val="LineNumber"/>
        </w:rPr>
        <w:fldChar w:fldCharType="end"/>
      </w:r>
      <w:bookmarkStart w:id="122" w:name="_Toc10727740"/>
      <w:r>
        <w:rPr>
          <w:rStyle w:val="LineNumber"/>
        </w:rPr>
        <w:t>Private hospital flag</w:t>
      </w:r>
      <w:bookmarkEnd w:id="122"/>
    </w:p>
    <w:tbl>
      <w:tblPr>
        <w:tblW w:w="0" w:type="auto"/>
        <w:tblCellMar>
          <w:bottom w:w="170" w:type="dxa"/>
        </w:tblCellMar>
        <w:tblLook w:val="04A0" w:firstRow="1" w:lastRow="0" w:firstColumn="1" w:lastColumn="0" w:noHBand="0" w:noVBand="1"/>
      </w:tblPr>
      <w:tblGrid>
        <w:gridCol w:w="2267"/>
        <w:gridCol w:w="5952"/>
      </w:tblGrid>
      <w:tr w:rsidR="0014357A" w14:paraId="2E3F31FE" w14:textId="77777777" w:rsidTr="00D01893">
        <w:trPr>
          <w:cantSplit/>
        </w:trPr>
        <w:tc>
          <w:tcPr>
            <w:tcW w:w="2267" w:type="dxa"/>
            <w:shd w:val="clear" w:color="auto" w:fill="auto"/>
          </w:tcPr>
          <w:p w14:paraId="368FB4F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421EAF7D" w14:textId="77777777" w:rsidR="0014357A" w:rsidRDefault="0014357A" w:rsidP="0014357A">
            <w:pPr>
              <w:pStyle w:val="tabletext"/>
              <w:rPr>
                <w:rStyle w:val="LineNumber"/>
              </w:rPr>
            </w:pPr>
            <w:r>
              <w:rPr>
                <w:rStyle w:val="LineNumber"/>
              </w:rPr>
              <w:t>Flag to indicate whether the health event was privately funded.</w:t>
            </w:r>
          </w:p>
        </w:tc>
      </w:tr>
      <w:tr w:rsidR="0014357A" w14:paraId="6E5BBF35" w14:textId="77777777" w:rsidTr="00D01893">
        <w:trPr>
          <w:cantSplit/>
        </w:trPr>
        <w:tc>
          <w:tcPr>
            <w:tcW w:w="2267" w:type="dxa"/>
            <w:shd w:val="clear" w:color="auto" w:fill="auto"/>
          </w:tcPr>
          <w:p w14:paraId="496DA01C"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DA42CEA" w14:textId="77777777" w:rsidR="0014357A" w:rsidRDefault="0014357A" w:rsidP="0014357A">
            <w:pPr>
              <w:pStyle w:val="tabletext"/>
              <w:rPr>
                <w:rStyle w:val="LineNumber"/>
              </w:rPr>
            </w:pPr>
            <w:r>
              <w:rPr>
                <w:rStyle w:val="LineNumber"/>
              </w:rPr>
              <w:t>private_hospital_flag</w:t>
            </w:r>
          </w:p>
        </w:tc>
      </w:tr>
      <w:tr w:rsidR="0014357A" w14:paraId="6A7E6A72" w14:textId="77777777" w:rsidTr="00D01893">
        <w:trPr>
          <w:cantSplit/>
        </w:trPr>
        <w:tc>
          <w:tcPr>
            <w:tcW w:w="2267" w:type="dxa"/>
            <w:shd w:val="clear" w:color="auto" w:fill="auto"/>
          </w:tcPr>
          <w:p w14:paraId="50C348EB"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ED1322A" w14:textId="77777777" w:rsidR="0014357A" w:rsidRDefault="0014357A" w:rsidP="0014357A">
            <w:pPr>
              <w:pStyle w:val="tabletext"/>
              <w:rPr>
                <w:rStyle w:val="LineNumber"/>
              </w:rPr>
            </w:pPr>
            <w:r>
              <w:rPr>
                <w:rStyle w:val="LineNumber"/>
              </w:rPr>
              <w:t>fact_nmd_health_event</w:t>
            </w:r>
          </w:p>
        </w:tc>
      </w:tr>
      <w:tr w:rsidR="0014357A" w14:paraId="29D9A91A" w14:textId="77777777" w:rsidTr="00D01893">
        <w:trPr>
          <w:cantSplit/>
        </w:trPr>
        <w:tc>
          <w:tcPr>
            <w:tcW w:w="2267" w:type="dxa"/>
            <w:shd w:val="clear" w:color="auto" w:fill="auto"/>
          </w:tcPr>
          <w:p w14:paraId="0EC6748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E721698" w14:textId="77777777" w:rsidR="0014357A" w:rsidRDefault="0014357A" w:rsidP="0014357A">
            <w:pPr>
              <w:pStyle w:val="tabletext"/>
              <w:rPr>
                <w:rStyle w:val="LineNumber"/>
              </w:rPr>
            </w:pPr>
            <w:r>
              <w:rPr>
                <w:rStyle w:val="LineNumber"/>
              </w:rPr>
              <w:t>char(1)</w:t>
            </w:r>
          </w:p>
        </w:tc>
      </w:tr>
      <w:tr w:rsidR="0014357A" w14:paraId="214673F5" w14:textId="77777777" w:rsidTr="00D01893">
        <w:trPr>
          <w:cantSplit/>
        </w:trPr>
        <w:tc>
          <w:tcPr>
            <w:tcW w:w="2267" w:type="dxa"/>
            <w:shd w:val="clear" w:color="auto" w:fill="auto"/>
          </w:tcPr>
          <w:p w14:paraId="1E3902D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C2FCFE0" w14:textId="77777777" w:rsidR="0014357A" w:rsidRDefault="0014357A" w:rsidP="0014357A">
            <w:pPr>
              <w:pStyle w:val="tabletext"/>
              <w:rPr>
                <w:rStyle w:val="LineNumber"/>
              </w:rPr>
            </w:pPr>
          </w:p>
        </w:tc>
      </w:tr>
      <w:tr w:rsidR="0014357A" w14:paraId="5F5D9850" w14:textId="77777777" w:rsidTr="00D01893">
        <w:trPr>
          <w:cantSplit/>
        </w:trPr>
        <w:tc>
          <w:tcPr>
            <w:tcW w:w="2267" w:type="dxa"/>
            <w:shd w:val="clear" w:color="auto" w:fill="auto"/>
          </w:tcPr>
          <w:p w14:paraId="26DB3E9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43FD16B9" w14:textId="77777777" w:rsidR="0014357A" w:rsidRDefault="0014357A" w:rsidP="0014357A">
            <w:pPr>
              <w:pStyle w:val="tabletext"/>
              <w:rPr>
                <w:rStyle w:val="LineNumber"/>
              </w:rPr>
            </w:pPr>
          </w:p>
        </w:tc>
      </w:tr>
      <w:tr w:rsidR="0014357A" w14:paraId="2920D481" w14:textId="77777777" w:rsidTr="00D01893">
        <w:trPr>
          <w:cantSplit/>
        </w:trPr>
        <w:tc>
          <w:tcPr>
            <w:tcW w:w="2267" w:type="dxa"/>
            <w:shd w:val="clear" w:color="auto" w:fill="auto"/>
          </w:tcPr>
          <w:p w14:paraId="24A91E7D"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7036AB2" w14:textId="77777777" w:rsidR="0014357A" w:rsidRDefault="0014357A" w:rsidP="0014357A">
            <w:pPr>
              <w:pStyle w:val="tabletext"/>
              <w:rPr>
                <w:rStyle w:val="LineNumber"/>
              </w:rPr>
            </w:pPr>
            <w:r>
              <w:rPr>
                <w:rStyle w:val="LineNumber"/>
              </w:rPr>
              <w:t>A</w:t>
            </w:r>
          </w:p>
        </w:tc>
      </w:tr>
      <w:tr w:rsidR="0014357A" w14:paraId="64ED791F" w14:textId="77777777" w:rsidTr="00D01893">
        <w:trPr>
          <w:cantSplit/>
        </w:trPr>
        <w:tc>
          <w:tcPr>
            <w:tcW w:w="2267" w:type="dxa"/>
            <w:shd w:val="clear" w:color="auto" w:fill="auto"/>
          </w:tcPr>
          <w:p w14:paraId="6B852849"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E676709" w14:textId="77777777" w:rsidR="0014357A" w:rsidRDefault="0014357A" w:rsidP="0014357A">
            <w:pPr>
              <w:pStyle w:val="tabletext"/>
              <w:rPr>
                <w:rStyle w:val="LineNumber"/>
              </w:rPr>
            </w:pPr>
            <w:r>
              <w:rPr>
                <w:rStyle w:val="LineNumber"/>
              </w:rPr>
              <w:t>'Y' = Yes</w:t>
            </w:r>
          </w:p>
          <w:p w14:paraId="0FE8C17A" w14:textId="77777777" w:rsidR="0014357A" w:rsidRDefault="0014357A" w:rsidP="0014357A">
            <w:pPr>
              <w:pStyle w:val="tabletext"/>
              <w:rPr>
                <w:rStyle w:val="LineNumber"/>
              </w:rPr>
            </w:pPr>
            <w:r>
              <w:rPr>
                <w:rStyle w:val="LineNumber"/>
              </w:rPr>
              <w:t>'N' = No</w:t>
            </w:r>
          </w:p>
          <w:p w14:paraId="6F532CE0" w14:textId="77777777" w:rsidR="0014357A" w:rsidRDefault="0014357A" w:rsidP="0014357A">
            <w:pPr>
              <w:pStyle w:val="tabletext"/>
              <w:rPr>
                <w:rStyle w:val="LineNumber"/>
              </w:rPr>
            </w:pPr>
            <w:r>
              <w:rPr>
                <w:rStyle w:val="LineNumber"/>
              </w:rPr>
              <w:t>Null</w:t>
            </w:r>
          </w:p>
        </w:tc>
      </w:tr>
      <w:tr w:rsidR="0014357A" w14:paraId="5E93EBEA" w14:textId="77777777" w:rsidTr="00D01893">
        <w:trPr>
          <w:cantSplit/>
        </w:trPr>
        <w:tc>
          <w:tcPr>
            <w:tcW w:w="2267" w:type="dxa"/>
            <w:shd w:val="clear" w:color="auto" w:fill="auto"/>
          </w:tcPr>
          <w:p w14:paraId="054C7BE6"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239CDAA" w14:textId="77777777" w:rsidR="0014357A" w:rsidRDefault="0014357A" w:rsidP="0014357A">
            <w:pPr>
              <w:pStyle w:val="tabletext"/>
              <w:rPr>
                <w:rStyle w:val="LineNumber"/>
              </w:rPr>
            </w:pPr>
          </w:p>
        </w:tc>
      </w:tr>
      <w:tr w:rsidR="0014357A" w14:paraId="04AE6370" w14:textId="77777777" w:rsidTr="00D01893">
        <w:trPr>
          <w:cantSplit/>
        </w:trPr>
        <w:tc>
          <w:tcPr>
            <w:tcW w:w="2267" w:type="dxa"/>
            <w:shd w:val="clear" w:color="auto" w:fill="auto"/>
          </w:tcPr>
          <w:p w14:paraId="6BCE6531"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680D0C4C" w14:textId="77777777" w:rsidR="0014357A" w:rsidRDefault="0014357A" w:rsidP="0014357A">
            <w:pPr>
              <w:pStyle w:val="tabletext"/>
              <w:rPr>
                <w:rStyle w:val="LineNumber"/>
              </w:rPr>
            </w:pPr>
            <w:r>
              <w:rPr>
                <w:rStyle w:val="LineNumber"/>
              </w:rPr>
              <w:t>Is 'Y' if:</w:t>
            </w:r>
          </w:p>
          <w:p w14:paraId="579DB76B" w14:textId="77777777" w:rsidR="0014357A" w:rsidRDefault="0014357A" w:rsidP="0014357A">
            <w:pPr>
              <w:pStyle w:val="tabletext"/>
              <w:rPr>
                <w:rStyle w:val="LineNumber"/>
              </w:rPr>
            </w:pPr>
            <w:r>
              <w:rPr>
                <w:rStyle w:val="LineNumber"/>
              </w:rPr>
              <w:t>- Principal health service purchaser is '06' or '19', or</w:t>
            </w:r>
          </w:p>
          <w:p w14:paraId="58926EB8" w14:textId="77777777" w:rsidR="0014357A" w:rsidRDefault="0014357A" w:rsidP="0014357A">
            <w:pPr>
              <w:pStyle w:val="tabletext"/>
              <w:rPr>
                <w:rStyle w:val="LineNumber"/>
              </w:rPr>
            </w:pPr>
            <w:r>
              <w:rPr>
                <w:rStyle w:val="LineNumber"/>
              </w:rPr>
              <w:t>- Principal health service purchaser is '98' or blank and Facility type is '02'.</w:t>
            </w:r>
          </w:p>
        </w:tc>
      </w:tr>
      <w:tr w:rsidR="0014357A" w14:paraId="55E6030B" w14:textId="77777777" w:rsidTr="00D01893">
        <w:trPr>
          <w:cantSplit/>
        </w:trPr>
        <w:tc>
          <w:tcPr>
            <w:tcW w:w="2267" w:type="dxa"/>
            <w:shd w:val="clear" w:color="auto" w:fill="auto"/>
          </w:tcPr>
          <w:p w14:paraId="312963F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BEC5E2F" w14:textId="77777777" w:rsidR="0014357A" w:rsidRDefault="0014357A" w:rsidP="0014357A">
            <w:pPr>
              <w:pStyle w:val="tabletext"/>
              <w:rPr>
                <w:rStyle w:val="LineNumber"/>
              </w:rPr>
            </w:pPr>
          </w:p>
        </w:tc>
      </w:tr>
      <w:tr w:rsidR="0014357A" w14:paraId="59CF07FE" w14:textId="77777777" w:rsidTr="00D01893">
        <w:trPr>
          <w:cantSplit/>
        </w:trPr>
        <w:tc>
          <w:tcPr>
            <w:tcW w:w="2267" w:type="dxa"/>
            <w:shd w:val="clear" w:color="auto" w:fill="auto"/>
          </w:tcPr>
          <w:p w14:paraId="740FB242"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9367215" w14:textId="77777777" w:rsidR="0014357A" w:rsidRDefault="0014357A" w:rsidP="0014357A">
            <w:pPr>
              <w:pStyle w:val="tabletext"/>
              <w:rPr>
                <w:rStyle w:val="LineNumber"/>
              </w:rPr>
            </w:pPr>
            <w:r>
              <w:rPr>
                <w:rStyle w:val="LineNumber"/>
              </w:rPr>
              <w:t>Principal health service purchaser</w:t>
            </w:r>
          </w:p>
          <w:p w14:paraId="58C35CE1" w14:textId="77777777" w:rsidR="0014357A" w:rsidRDefault="0014357A" w:rsidP="0014357A">
            <w:pPr>
              <w:pStyle w:val="tabletext"/>
              <w:rPr>
                <w:rStyle w:val="LineNumber"/>
              </w:rPr>
            </w:pPr>
            <w:r>
              <w:rPr>
                <w:rStyle w:val="LineNumber"/>
              </w:rPr>
              <w:t>Facility type</w:t>
            </w:r>
          </w:p>
        </w:tc>
      </w:tr>
      <w:tr w:rsidR="0014357A" w14:paraId="08BF5BAE" w14:textId="77777777" w:rsidTr="00D01893">
        <w:trPr>
          <w:cantSplit/>
        </w:trPr>
        <w:tc>
          <w:tcPr>
            <w:tcW w:w="2267" w:type="dxa"/>
            <w:shd w:val="clear" w:color="auto" w:fill="auto"/>
          </w:tcPr>
          <w:p w14:paraId="76727675"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03768E2" w14:textId="77777777" w:rsidR="0014357A" w:rsidRDefault="0014357A" w:rsidP="0014357A">
            <w:pPr>
              <w:pStyle w:val="tabletext"/>
              <w:rPr>
                <w:rStyle w:val="LineNumber"/>
              </w:rPr>
            </w:pPr>
          </w:p>
        </w:tc>
      </w:tr>
      <w:tr w:rsidR="0014357A" w14:paraId="213A612C" w14:textId="77777777" w:rsidTr="00D01893">
        <w:trPr>
          <w:cantSplit/>
        </w:trPr>
        <w:tc>
          <w:tcPr>
            <w:tcW w:w="2267" w:type="dxa"/>
            <w:shd w:val="clear" w:color="auto" w:fill="auto"/>
          </w:tcPr>
          <w:p w14:paraId="302CD0D1"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253BB04" w14:textId="77777777" w:rsidR="0014357A" w:rsidRDefault="0014357A" w:rsidP="0014357A">
            <w:pPr>
              <w:pStyle w:val="tabletext"/>
              <w:rPr>
                <w:rStyle w:val="LineNumber"/>
              </w:rPr>
            </w:pPr>
          </w:p>
        </w:tc>
      </w:tr>
    </w:tbl>
    <w:p w14:paraId="57AE8ADB" w14:textId="77777777" w:rsidR="0014357A" w:rsidRDefault="0014357A" w:rsidP="0014357A">
      <w:pPr>
        <w:rPr>
          <w:rStyle w:val="LineNumber"/>
        </w:rPr>
      </w:pPr>
    </w:p>
    <w:p w14:paraId="5E11E46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D15DD">
        <w:instrText>Psychiatric leave end type</w:instrText>
      </w:r>
      <w:r>
        <w:instrText xml:space="preserve">" </w:instrText>
      </w:r>
      <w:r>
        <w:rPr>
          <w:rStyle w:val="LineNumber"/>
        </w:rPr>
        <w:fldChar w:fldCharType="end"/>
      </w:r>
      <w:bookmarkStart w:id="123" w:name="_Toc10727741"/>
      <w:r>
        <w:rPr>
          <w:rStyle w:val="LineNumber"/>
        </w:rPr>
        <w:t>Psychiatric leave end type</w:t>
      </w:r>
      <w:bookmarkEnd w:id="123"/>
    </w:p>
    <w:tbl>
      <w:tblPr>
        <w:tblW w:w="0" w:type="auto"/>
        <w:tblCellMar>
          <w:bottom w:w="170" w:type="dxa"/>
        </w:tblCellMar>
        <w:tblLook w:val="04A0" w:firstRow="1" w:lastRow="0" w:firstColumn="1" w:lastColumn="0" w:noHBand="0" w:noVBand="1"/>
      </w:tblPr>
      <w:tblGrid>
        <w:gridCol w:w="2267"/>
        <w:gridCol w:w="5952"/>
      </w:tblGrid>
      <w:tr w:rsidR="0014357A" w14:paraId="1C941CD8" w14:textId="77777777" w:rsidTr="00D01893">
        <w:trPr>
          <w:cantSplit/>
        </w:trPr>
        <w:tc>
          <w:tcPr>
            <w:tcW w:w="2267" w:type="dxa"/>
            <w:shd w:val="clear" w:color="auto" w:fill="auto"/>
          </w:tcPr>
          <w:p w14:paraId="6F740C05"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1FE1C65" w14:textId="77777777" w:rsidR="0014357A" w:rsidRDefault="0014357A" w:rsidP="0014357A">
            <w:pPr>
              <w:pStyle w:val="tabletext"/>
              <w:rPr>
                <w:rStyle w:val="LineNumber"/>
              </w:rPr>
            </w:pPr>
            <w:r>
              <w:rPr>
                <w:rStyle w:val="LineNumber"/>
              </w:rPr>
              <w:t>A code describing how a period of leave ended for a committed mental health patient.</w:t>
            </w:r>
          </w:p>
        </w:tc>
      </w:tr>
      <w:tr w:rsidR="0014357A" w14:paraId="6A5366B3" w14:textId="77777777" w:rsidTr="00D01893">
        <w:trPr>
          <w:cantSplit/>
        </w:trPr>
        <w:tc>
          <w:tcPr>
            <w:tcW w:w="2267" w:type="dxa"/>
            <w:shd w:val="clear" w:color="auto" w:fill="auto"/>
          </w:tcPr>
          <w:p w14:paraId="79234F40"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AA440B6" w14:textId="77777777" w:rsidR="0014357A" w:rsidRDefault="0014357A" w:rsidP="0014357A">
            <w:pPr>
              <w:pStyle w:val="tabletext"/>
              <w:rPr>
                <w:rStyle w:val="LineNumber"/>
              </w:rPr>
            </w:pPr>
            <w:r>
              <w:rPr>
                <w:rStyle w:val="LineNumber"/>
              </w:rPr>
              <w:t>psychiatric_leave_end_type</w:t>
            </w:r>
          </w:p>
        </w:tc>
      </w:tr>
      <w:tr w:rsidR="0014357A" w14:paraId="4888B5A2" w14:textId="77777777" w:rsidTr="00D01893">
        <w:trPr>
          <w:cantSplit/>
        </w:trPr>
        <w:tc>
          <w:tcPr>
            <w:tcW w:w="2267" w:type="dxa"/>
            <w:shd w:val="clear" w:color="auto" w:fill="auto"/>
          </w:tcPr>
          <w:p w14:paraId="1C97C00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4AEFF67" w14:textId="77777777" w:rsidR="0014357A" w:rsidRDefault="0014357A" w:rsidP="0014357A">
            <w:pPr>
              <w:pStyle w:val="tabletext"/>
              <w:rPr>
                <w:rStyle w:val="LineNumber"/>
              </w:rPr>
            </w:pPr>
            <w:r>
              <w:rPr>
                <w:rStyle w:val="LineNumber"/>
              </w:rPr>
              <w:t>fact_nmd_health_event</w:t>
            </w:r>
          </w:p>
        </w:tc>
      </w:tr>
      <w:tr w:rsidR="0014357A" w14:paraId="27830513" w14:textId="77777777" w:rsidTr="00D01893">
        <w:trPr>
          <w:cantSplit/>
        </w:trPr>
        <w:tc>
          <w:tcPr>
            <w:tcW w:w="2267" w:type="dxa"/>
            <w:shd w:val="clear" w:color="auto" w:fill="auto"/>
          </w:tcPr>
          <w:p w14:paraId="3FACEFED"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87D3C66" w14:textId="77777777" w:rsidR="0014357A" w:rsidRDefault="0014357A" w:rsidP="0014357A">
            <w:pPr>
              <w:pStyle w:val="tabletext"/>
              <w:rPr>
                <w:rStyle w:val="LineNumber"/>
              </w:rPr>
            </w:pPr>
            <w:r>
              <w:rPr>
                <w:rStyle w:val="LineNumber"/>
              </w:rPr>
              <w:t>char(1)</w:t>
            </w:r>
          </w:p>
        </w:tc>
      </w:tr>
      <w:tr w:rsidR="0014357A" w14:paraId="595A8A17" w14:textId="77777777" w:rsidTr="00D01893">
        <w:trPr>
          <w:cantSplit/>
        </w:trPr>
        <w:tc>
          <w:tcPr>
            <w:tcW w:w="2267" w:type="dxa"/>
            <w:shd w:val="clear" w:color="auto" w:fill="auto"/>
          </w:tcPr>
          <w:p w14:paraId="68667295"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D469F50" w14:textId="77777777" w:rsidR="0014357A" w:rsidRDefault="0014357A" w:rsidP="0014357A">
            <w:pPr>
              <w:pStyle w:val="tabletext"/>
              <w:rPr>
                <w:rStyle w:val="LineNumber"/>
              </w:rPr>
            </w:pPr>
          </w:p>
        </w:tc>
      </w:tr>
      <w:tr w:rsidR="0014357A" w14:paraId="52AD9A54" w14:textId="77777777" w:rsidTr="00D01893">
        <w:trPr>
          <w:cantSplit/>
        </w:trPr>
        <w:tc>
          <w:tcPr>
            <w:tcW w:w="2267" w:type="dxa"/>
            <w:shd w:val="clear" w:color="auto" w:fill="auto"/>
          </w:tcPr>
          <w:p w14:paraId="01707FE2"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3E6A750" w14:textId="77777777"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14:paraId="01B5A87D" w14:textId="77777777" w:rsidTr="00D01893">
        <w:trPr>
          <w:cantSplit/>
        </w:trPr>
        <w:tc>
          <w:tcPr>
            <w:tcW w:w="2267" w:type="dxa"/>
            <w:shd w:val="clear" w:color="auto" w:fill="auto"/>
          </w:tcPr>
          <w:p w14:paraId="69066DE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6B2BAD1" w14:textId="77777777" w:rsidR="0014357A" w:rsidRDefault="0014357A" w:rsidP="0014357A">
            <w:pPr>
              <w:pStyle w:val="tabletext"/>
              <w:rPr>
                <w:rStyle w:val="LineNumber"/>
              </w:rPr>
            </w:pPr>
            <w:r>
              <w:rPr>
                <w:rStyle w:val="LineNumber"/>
              </w:rPr>
              <w:t>A</w:t>
            </w:r>
          </w:p>
        </w:tc>
      </w:tr>
      <w:tr w:rsidR="0014357A" w14:paraId="1F5B3CAA" w14:textId="77777777" w:rsidTr="00D01893">
        <w:trPr>
          <w:cantSplit/>
        </w:trPr>
        <w:tc>
          <w:tcPr>
            <w:tcW w:w="2267" w:type="dxa"/>
            <w:shd w:val="clear" w:color="auto" w:fill="auto"/>
          </w:tcPr>
          <w:p w14:paraId="310D7E9B"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DBEC6D1" w14:textId="77777777" w:rsidR="0014357A" w:rsidRDefault="0014357A" w:rsidP="0014357A">
            <w:pPr>
              <w:pStyle w:val="tabletext"/>
              <w:rPr>
                <w:rStyle w:val="LineNumber"/>
              </w:rPr>
            </w:pPr>
            <w:r>
              <w:rPr>
                <w:rStyle w:val="LineNumber"/>
              </w:rPr>
              <w:t>D        Discharged</w:t>
            </w:r>
          </w:p>
          <w:p w14:paraId="4ADE2DD8" w14:textId="77777777" w:rsidR="0014357A" w:rsidRDefault="0014357A" w:rsidP="0014357A">
            <w:pPr>
              <w:pStyle w:val="tabletext"/>
              <w:rPr>
                <w:rStyle w:val="LineNumber"/>
              </w:rPr>
            </w:pPr>
            <w:r>
              <w:rPr>
                <w:rStyle w:val="LineNumber"/>
              </w:rPr>
              <w:t>E        Died</w:t>
            </w:r>
          </w:p>
          <w:p w14:paraId="4891A34A" w14:textId="77777777" w:rsidR="0014357A" w:rsidRDefault="0014357A" w:rsidP="0014357A">
            <w:pPr>
              <w:pStyle w:val="tabletext"/>
              <w:rPr>
                <w:rStyle w:val="LineNumber"/>
              </w:rPr>
            </w:pPr>
            <w:r>
              <w:rPr>
                <w:rStyle w:val="LineNumber"/>
              </w:rPr>
              <w:t>R        Returned to the same psychiatric institution</w:t>
            </w:r>
          </w:p>
          <w:p w14:paraId="16323656" w14:textId="77777777" w:rsidR="0014357A" w:rsidRDefault="0014357A" w:rsidP="0014357A">
            <w:pPr>
              <w:pStyle w:val="tabletext"/>
              <w:rPr>
                <w:rStyle w:val="LineNumber"/>
              </w:rPr>
            </w:pPr>
            <w:r>
              <w:rPr>
                <w:rStyle w:val="LineNumber"/>
              </w:rPr>
              <w:t>T        Transferred to another psychiatric institution</w:t>
            </w:r>
          </w:p>
        </w:tc>
      </w:tr>
      <w:tr w:rsidR="0014357A" w14:paraId="66EA976E" w14:textId="77777777" w:rsidTr="00D01893">
        <w:trPr>
          <w:cantSplit/>
        </w:trPr>
        <w:tc>
          <w:tcPr>
            <w:tcW w:w="2267" w:type="dxa"/>
            <w:shd w:val="clear" w:color="auto" w:fill="auto"/>
          </w:tcPr>
          <w:p w14:paraId="0A32FAD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0CCA1C0" w14:textId="77777777" w:rsidR="0014357A" w:rsidRDefault="0014357A" w:rsidP="0014357A">
            <w:pPr>
              <w:pStyle w:val="tabletext"/>
              <w:rPr>
                <w:rStyle w:val="LineNumber"/>
              </w:rPr>
            </w:pPr>
            <w:r>
              <w:rPr>
                <w:rStyle w:val="LineNumber"/>
              </w:rPr>
              <w:t>Not reliably reported since 1993.</w:t>
            </w:r>
          </w:p>
          <w:p w14:paraId="256638B0" w14:textId="77777777" w:rsidR="0014357A" w:rsidRDefault="0014357A" w:rsidP="0014357A">
            <w:pPr>
              <w:pStyle w:val="tabletext"/>
              <w:rPr>
                <w:rStyle w:val="LineNumber"/>
              </w:rPr>
            </w:pPr>
          </w:p>
          <w:p w14:paraId="5D998E07" w14:textId="77777777" w:rsidR="0014357A" w:rsidRDefault="0014357A" w:rsidP="0014357A">
            <w:pPr>
              <w:pStyle w:val="tabletext"/>
              <w:rPr>
                <w:rStyle w:val="LineNumber"/>
              </w:rPr>
            </w:pPr>
            <w:r>
              <w:rPr>
                <w:rStyle w:val="LineNumber"/>
              </w:rPr>
              <w:t>Healthcare users can be on leave for up to 2 years under the Act.</w:t>
            </w:r>
          </w:p>
        </w:tc>
      </w:tr>
      <w:tr w:rsidR="0014357A" w14:paraId="4D5152B6" w14:textId="77777777" w:rsidTr="00D01893">
        <w:trPr>
          <w:cantSplit/>
        </w:trPr>
        <w:tc>
          <w:tcPr>
            <w:tcW w:w="2267" w:type="dxa"/>
            <w:shd w:val="clear" w:color="auto" w:fill="auto"/>
          </w:tcPr>
          <w:p w14:paraId="50C03E96"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A2DE258" w14:textId="77777777" w:rsidR="0014357A" w:rsidRDefault="0014357A" w:rsidP="0014357A">
            <w:pPr>
              <w:pStyle w:val="tabletext"/>
              <w:rPr>
                <w:rStyle w:val="LineNumber"/>
              </w:rPr>
            </w:pPr>
            <w:r>
              <w:rPr>
                <w:rStyle w:val="LineNumber"/>
              </w:rPr>
              <w:t>Optional. Must only be present if Event end type is 'DL'.</w:t>
            </w:r>
          </w:p>
        </w:tc>
      </w:tr>
      <w:tr w:rsidR="0014357A" w14:paraId="733C2F76" w14:textId="77777777" w:rsidTr="00D01893">
        <w:trPr>
          <w:cantSplit/>
        </w:trPr>
        <w:tc>
          <w:tcPr>
            <w:tcW w:w="2267" w:type="dxa"/>
            <w:shd w:val="clear" w:color="auto" w:fill="auto"/>
          </w:tcPr>
          <w:p w14:paraId="43DEFCF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C9C4CD3" w14:textId="77777777" w:rsidR="0014357A" w:rsidRDefault="0014357A" w:rsidP="0014357A">
            <w:pPr>
              <w:pStyle w:val="tabletext"/>
              <w:rPr>
                <w:rStyle w:val="LineNumber"/>
              </w:rPr>
            </w:pPr>
          </w:p>
        </w:tc>
      </w:tr>
      <w:tr w:rsidR="0014357A" w14:paraId="758C9ACC" w14:textId="77777777" w:rsidTr="00D01893">
        <w:trPr>
          <w:cantSplit/>
        </w:trPr>
        <w:tc>
          <w:tcPr>
            <w:tcW w:w="2267" w:type="dxa"/>
            <w:shd w:val="clear" w:color="auto" w:fill="auto"/>
          </w:tcPr>
          <w:p w14:paraId="66F5C8E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7E289297" w14:textId="77777777" w:rsidR="0014357A" w:rsidRDefault="0014357A" w:rsidP="0014357A">
            <w:pPr>
              <w:pStyle w:val="tabletext"/>
              <w:rPr>
                <w:rStyle w:val="LineNumber"/>
              </w:rPr>
            </w:pPr>
            <w:r>
              <w:rPr>
                <w:rStyle w:val="LineNumber"/>
              </w:rPr>
              <w:t>Psychiatric leave end date</w:t>
            </w:r>
          </w:p>
        </w:tc>
      </w:tr>
      <w:tr w:rsidR="0014357A" w14:paraId="49CD028B" w14:textId="77777777" w:rsidTr="00D01893">
        <w:trPr>
          <w:cantSplit/>
        </w:trPr>
        <w:tc>
          <w:tcPr>
            <w:tcW w:w="2267" w:type="dxa"/>
            <w:shd w:val="clear" w:color="auto" w:fill="auto"/>
          </w:tcPr>
          <w:p w14:paraId="2E1B6C5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D17EC31" w14:textId="77777777" w:rsidR="0014357A" w:rsidRDefault="0014357A" w:rsidP="0014357A">
            <w:pPr>
              <w:pStyle w:val="tabletext"/>
              <w:rPr>
                <w:rStyle w:val="LineNumber"/>
              </w:rPr>
            </w:pPr>
          </w:p>
        </w:tc>
      </w:tr>
      <w:tr w:rsidR="0014357A" w14:paraId="63BA3C28" w14:textId="77777777" w:rsidTr="00D01893">
        <w:trPr>
          <w:cantSplit/>
        </w:trPr>
        <w:tc>
          <w:tcPr>
            <w:tcW w:w="2267" w:type="dxa"/>
            <w:shd w:val="clear" w:color="auto" w:fill="auto"/>
          </w:tcPr>
          <w:p w14:paraId="58E77A51"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34C5DE0" w14:textId="77777777" w:rsidR="0014357A" w:rsidRDefault="0014357A" w:rsidP="0014357A">
            <w:pPr>
              <w:pStyle w:val="tabletext"/>
              <w:rPr>
                <w:rStyle w:val="LineNumber"/>
              </w:rPr>
            </w:pPr>
          </w:p>
        </w:tc>
      </w:tr>
    </w:tbl>
    <w:p w14:paraId="7AA2A5F1" w14:textId="77777777" w:rsidR="0014357A" w:rsidRDefault="0014357A" w:rsidP="0014357A">
      <w:pPr>
        <w:rPr>
          <w:rStyle w:val="LineNumber"/>
        </w:rPr>
      </w:pPr>
    </w:p>
    <w:p w14:paraId="4CC4FF78"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A2215">
        <w:instrText>Public birth</w:instrText>
      </w:r>
      <w:r>
        <w:instrText xml:space="preserve">" </w:instrText>
      </w:r>
      <w:r>
        <w:rPr>
          <w:rStyle w:val="LineNumber"/>
        </w:rPr>
        <w:fldChar w:fldCharType="end"/>
      </w:r>
      <w:bookmarkStart w:id="124" w:name="_Toc10727742"/>
      <w:r>
        <w:rPr>
          <w:rStyle w:val="LineNumber"/>
        </w:rPr>
        <w:t>Public birth</w:t>
      </w:r>
      <w:bookmarkEnd w:id="124"/>
    </w:p>
    <w:tbl>
      <w:tblPr>
        <w:tblW w:w="0" w:type="auto"/>
        <w:tblCellMar>
          <w:bottom w:w="170" w:type="dxa"/>
        </w:tblCellMar>
        <w:tblLook w:val="04A0" w:firstRow="1" w:lastRow="0" w:firstColumn="1" w:lastColumn="0" w:noHBand="0" w:noVBand="1"/>
      </w:tblPr>
      <w:tblGrid>
        <w:gridCol w:w="2267"/>
        <w:gridCol w:w="5952"/>
      </w:tblGrid>
      <w:tr w:rsidR="0014357A" w14:paraId="4C16CDE5" w14:textId="77777777" w:rsidTr="00D01893">
        <w:trPr>
          <w:cantSplit/>
        </w:trPr>
        <w:tc>
          <w:tcPr>
            <w:tcW w:w="2267" w:type="dxa"/>
            <w:shd w:val="clear" w:color="auto" w:fill="auto"/>
          </w:tcPr>
          <w:p w14:paraId="3C896E3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F571D95" w14:textId="77777777" w:rsidR="0014357A" w:rsidRDefault="0014357A" w:rsidP="0014357A">
            <w:pPr>
              <w:pStyle w:val="tabletext"/>
              <w:rPr>
                <w:rStyle w:val="LineNumber"/>
              </w:rPr>
            </w:pPr>
            <w:r>
              <w:rPr>
                <w:rStyle w:val="LineNumber"/>
              </w:rPr>
              <w:t>A flag to indicate whether a birth is publicly funded.</w:t>
            </w:r>
          </w:p>
        </w:tc>
      </w:tr>
      <w:tr w:rsidR="0014357A" w14:paraId="5F76D661" w14:textId="77777777" w:rsidTr="00D01893">
        <w:trPr>
          <w:cantSplit/>
        </w:trPr>
        <w:tc>
          <w:tcPr>
            <w:tcW w:w="2267" w:type="dxa"/>
            <w:shd w:val="clear" w:color="auto" w:fill="auto"/>
          </w:tcPr>
          <w:p w14:paraId="21E5B24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03F4C003" w14:textId="77777777" w:rsidR="0014357A" w:rsidRDefault="0014357A" w:rsidP="0014357A">
            <w:pPr>
              <w:pStyle w:val="tabletext"/>
              <w:rPr>
                <w:rStyle w:val="LineNumber"/>
              </w:rPr>
            </w:pPr>
            <w:r>
              <w:rPr>
                <w:rStyle w:val="LineNumber"/>
              </w:rPr>
              <w:t>public_birth</w:t>
            </w:r>
          </w:p>
        </w:tc>
      </w:tr>
      <w:tr w:rsidR="0014357A" w14:paraId="24C058B6" w14:textId="77777777" w:rsidTr="00D01893">
        <w:trPr>
          <w:cantSplit/>
        </w:trPr>
        <w:tc>
          <w:tcPr>
            <w:tcW w:w="2267" w:type="dxa"/>
            <w:shd w:val="clear" w:color="auto" w:fill="auto"/>
          </w:tcPr>
          <w:p w14:paraId="6D0B3648"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22E4956" w14:textId="77777777" w:rsidR="0014357A" w:rsidRDefault="0014357A" w:rsidP="0014357A">
            <w:pPr>
              <w:pStyle w:val="tabletext"/>
              <w:rPr>
                <w:rStyle w:val="LineNumber"/>
              </w:rPr>
            </w:pPr>
            <w:r>
              <w:rPr>
                <w:rStyle w:val="LineNumber"/>
              </w:rPr>
              <w:t>fact_nmd_health_event</w:t>
            </w:r>
          </w:p>
        </w:tc>
      </w:tr>
      <w:tr w:rsidR="0014357A" w14:paraId="18E48B40" w14:textId="77777777" w:rsidTr="00D01893">
        <w:trPr>
          <w:cantSplit/>
        </w:trPr>
        <w:tc>
          <w:tcPr>
            <w:tcW w:w="2267" w:type="dxa"/>
            <w:shd w:val="clear" w:color="auto" w:fill="auto"/>
          </w:tcPr>
          <w:p w14:paraId="02180A40"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F4DDB57" w14:textId="77777777" w:rsidR="0014357A" w:rsidRDefault="0014357A" w:rsidP="0014357A">
            <w:pPr>
              <w:pStyle w:val="tabletext"/>
              <w:rPr>
                <w:rStyle w:val="LineNumber"/>
              </w:rPr>
            </w:pPr>
            <w:r>
              <w:rPr>
                <w:rStyle w:val="LineNumber"/>
              </w:rPr>
              <w:t>char(1)</w:t>
            </w:r>
          </w:p>
        </w:tc>
      </w:tr>
      <w:tr w:rsidR="0014357A" w14:paraId="6865A144" w14:textId="77777777" w:rsidTr="00D01893">
        <w:trPr>
          <w:cantSplit/>
        </w:trPr>
        <w:tc>
          <w:tcPr>
            <w:tcW w:w="2267" w:type="dxa"/>
            <w:shd w:val="clear" w:color="auto" w:fill="auto"/>
          </w:tcPr>
          <w:p w14:paraId="12BEDD5C"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3F3ED45C" w14:textId="77777777" w:rsidR="0014357A" w:rsidRDefault="0014357A" w:rsidP="0014357A">
            <w:pPr>
              <w:pStyle w:val="tabletext"/>
              <w:rPr>
                <w:rStyle w:val="LineNumber"/>
              </w:rPr>
            </w:pPr>
          </w:p>
        </w:tc>
      </w:tr>
      <w:tr w:rsidR="0014357A" w14:paraId="4335C7B0" w14:textId="77777777" w:rsidTr="00D01893">
        <w:trPr>
          <w:cantSplit/>
        </w:trPr>
        <w:tc>
          <w:tcPr>
            <w:tcW w:w="2267" w:type="dxa"/>
            <w:shd w:val="clear" w:color="auto" w:fill="auto"/>
          </w:tcPr>
          <w:p w14:paraId="1DE8915C"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7E1D4039" w14:textId="77777777" w:rsidR="0014357A" w:rsidRDefault="0014357A" w:rsidP="0014357A">
            <w:pPr>
              <w:pStyle w:val="tabletext"/>
              <w:rPr>
                <w:rStyle w:val="LineNumber"/>
              </w:rPr>
            </w:pPr>
            <w:r>
              <w:rPr>
                <w:rStyle w:val="LineNumber"/>
              </w:rPr>
              <w:t>Birth event.</w:t>
            </w:r>
          </w:p>
        </w:tc>
      </w:tr>
      <w:tr w:rsidR="0014357A" w14:paraId="48F9C16F" w14:textId="77777777" w:rsidTr="00D01893">
        <w:trPr>
          <w:cantSplit/>
        </w:trPr>
        <w:tc>
          <w:tcPr>
            <w:tcW w:w="2267" w:type="dxa"/>
            <w:shd w:val="clear" w:color="auto" w:fill="auto"/>
          </w:tcPr>
          <w:p w14:paraId="013A83E2"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CE21984" w14:textId="77777777" w:rsidR="0014357A" w:rsidRDefault="0014357A" w:rsidP="0014357A">
            <w:pPr>
              <w:pStyle w:val="tabletext"/>
              <w:rPr>
                <w:rStyle w:val="LineNumber"/>
              </w:rPr>
            </w:pPr>
          </w:p>
        </w:tc>
      </w:tr>
      <w:tr w:rsidR="0014357A" w14:paraId="43972BA1" w14:textId="77777777" w:rsidTr="00D01893">
        <w:trPr>
          <w:cantSplit/>
        </w:trPr>
        <w:tc>
          <w:tcPr>
            <w:tcW w:w="2267" w:type="dxa"/>
            <w:shd w:val="clear" w:color="auto" w:fill="auto"/>
          </w:tcPr>
          <w:p w14:paraId="307E9485"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31479F4" w14:textId="77777777" w:rsidR="0014357A" w:rsidRDefault="0014357A" w:rsidP="0014357A">
            <w:pPr>
              <w:pStyle w:val="tabletext"/>
              <w:rPr>
                <w:rStyle w:val="LineNumber"/>
              </w:rPr>
            </w:pPr>
          </w:p>
        </w:tc>
      </w:tr>
      <w:tr w:rsidR="0014357A" w14:paraId="7A44DCFB" w14:textId="77777777" w:rsidTr="00D01893">
        <w:trPr>
          <w:cantSplit/>
        </w:trPr>
        <w:tc>
          <w:tcPr>
            <w:tcW w:w="2267" w:type="dxa"/>
            <w:shd w:val="clear" w:color="auto" w:fill="auto"/>
          </w:tcPr>
          <w:p w14:paraId="19719CDB"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69B2E1D" w14:textId="77777777" w:rsidR="0014357A" w:rsidRDefault="0014357A" w:rsidP="0014357A">
            <w:pPr>
              <w:pStyle w:val="tabletext"/>
              <w:rPr>
                <w:rStyle w:val="LineNumber"/>
              </w:rPr>
            </w:pPr>
            <w:r>
              <w:rPr>
                <w:rStyle w:val="LineNumber"/>
              </w:rPr>
              <w:t>Not used.</w:t>
            </w:r>
          </w:p>
        </w:tc>
      </w:tr>
      <w:tr w:rsidR="0014357A" w14:paraId="04F43C40" w14:textId="77777777" w:rsidTr="00D01893">
        <w:trPr>
          <w:cantSplit/>
        </w:trPr>
        <w:tc>
          <w:tcPr>
            <w:tcW w:w="2267" w:type="dxa"/>
            <w:shd w:val="clear" w:color="auto" w:fill="auto"/>
          </w:tcPr>
          <w:p w14:paraId="3EDE9034"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B4F0104" w14:textId="77777777" w:rsidR="0014357A" w:rsidRDefault="0014357A" w:rsidP="0014357A">
            <w:pPr>
              <w:pStyle w:val="tabletext"/>
              <w:rPr>
                <w:rStyle w:val="LineNumber"/>
              </w:rPr>
            </w:pPr>
            <w:r>
              <w:rPr>
                <w:rStyle w:val="LineNumber"/>
              </w:rPr>
              <w:t>Is 'Y' if Principal health service purchaser is not '06' or '19' and Event type code is 'BT'.</w:t>
            </w:r>
          </w:p>
          <w:p w14:paraId="20E6E666" w14:textId="77777777" w:rsidR="0014357A" w:rsidRDefault="0014357A" w:rsidP="0014357A">
            <w:pPr>
              <w:pStyle w:val="tabletext"/>
              <w:rPr>
                <w:rStyle w:val="LineNumber"/>
              </w:rPr>
            </w:pPr>
          </w:p>
          <w:p w14:paraId="552198EA" w14:textId="77777777" w:rsidR="0014357A" w:rsidRDefault="0014357A" w:rsidP="0014357A">
            <w:pPr>
              <w:pStyle w:val="tabletext"/>
              <w:rPr>
                <w:rStyle w:val="LineNumber"/>
              </w:rPr>
            </w:pPr>
            <w:r>
              <w:rPr>
                <w:rStyle w:val="LineNumber"/>
              </w:rPr>
              <w:t>Only one Public birth flag must be 'Y' for any primary NHI number.</w:t>
            </w:r>
          </w:p>
        </w:tc>
      </w:tr>
      <w:tr w:rsidR="0014357A" w14:paraId="6D14A693" w14:textId="77777777" w:rsidTr="00D01893">
        <w:trPr>
          <w:cantSplit/>
        </w:trPr>
        <w:tc>
          <w:tcPr>
            <w:tcW w:w="2267" w:type="dxa"/>
            <w:shd w:val="clear" w:color="auto" w:fill="auto"/>
          </w:tcPr>
          <w:p w14:paraId="28B824AA"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B635730" w14:textId="77777777" w:rsidR="0014357A" w:rsidRDefault="0014357A" w:rsidP="0014357A">
            <w:pPr>
              <w:pStyle w:val="tabletext"/>
              <w:rPr>
                <w:rStyle w:val="LineNumber"/>
              </w:rPr>
            </w:pPr>
          </w:p>
        </w:tc>
      </w:tr>
      <w:tr w:rsidR="0014357A" w14:paraId="0737F38B" w14:textId="77777777" w:rsidTr="00D01893">
        <w:trPr>
          <w:cantSplit/>
        </w:trPr>
        <w:tc>
          <w:tcPr>
            <w:tcW w:w="2267" w:type="dxa"/>
            <w:shd w:val="clear" w:color="auto" w:fill="auto"/>
          </w:tcPr>
          <w:p w14:paraId="4C4742F2"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4E02D55" w14:textId="77777777" w:rsidR="0014357A" w:rsidRDefault="0014357A" w:rsidP="0014357A">
            <w:pPr>
              <w:pStyle w:val="tabletext"/>
              <w:rPr>
                <w:rStyle w:val="LineNumber"/>
              </w:rPr>
            </w:pPr>
            <w:r>
              <w:rPr>
                <w:rStyle w:val="LineNumber"/>
              </w:rPr>
              <w:t>Principal health service purchaser</w:t>
            </w:r>
          </w:p>
        </w:tc>
      </w:tr>
      <w:tr w:rsidR="0014357A" w14:paraId="0A68A48A" w14:textId="77777777" w:rsidTr="00D01893">
        <w:trPr>
          <w:cantSplit/>
        </w:trPr>
        <w:tc>
          <w:tcPr>
            <w:tcW w:w="2267" w:type="dxa"/>
            <w:shd w:val="clear" w:color="auto" w:fill="auto"/>
          </w:tcPr>
          <w:p w14:paraId="0886D0EC"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3709B4C4" w14:textId="77777777" w:rsidR="0014357A" w:rsidRDefault="0014357A" w:rsidP="0014357A">
            <w:pPr>
              <w:pStyle w:val="tabletext"/>
              <w:rPr>
                <w:rStyle w:val="LineNumber"/>
              </w:rPr>
            </w:pPr>
          </w:p>
        </w:tc>
      </w:tr>
      <w:tr w:rsidR="0014357A" w14:paraId="02C9392C" w14:textId="77777777" w:rsidTr="00D01893">
        <w:trPr>
          <w:cantSplit/>
        </w:trPr>
        <w:tc>
          <w:tcPr>
            <w:tcW w:w="2267" w:type="dxa"/>
            <w:shd w:val="clear" w:color="auto" w:fill="auto"/>
          </w:tcPr>
          <w:p w14:paraId="6B7CF3BC"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39F5694" w14:textId="77777777" w:rsidR="0014357A" w:rsidRDefault="0014357A" w:rsidP="0014357A">
            <w:pPr>
              <w:pStyle w:val="tabletext"/>
              <w:rPr>
                <w:rStyle w:val="LineNumber"/>
              </w:rPr>
            </w:pPr>
          </w:p>
        </w:tc>
      </w:tr>
    </w:tbl>
    <w:p w14:paraId="7CA2F272" w14:textId="77777777" w:rsidR="0014357A" w:rsidRDefault="0014357A" w:rsidP="0014357A">
      <w:pPr>
        <w:rPr>
          <w:rStyle w:val="LineNumber"/>
        </w:rPr>
      </w:pPr>
    </w:p>
    <w:p w14:paraId="123BF8BA"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E2918">
        <w:instrText>Purchase unit</w:instrText>
      </w:r>
      <w:r>
        <w:instrText xml:space="preserve">" </w:instrText>
      </w:r>
      <w:r>
        <w:rPr>
          <w:rStyle w:val="LineNumber"/>
        </w:rPr>
        <w:fldChar w:fldCharType="end"/>
      </w:r>
      <w:bookmarkStart w:id="125" w:name="_Toc10727743"/>
      <w:r>
        <w:rPr>
          <w:rStyle w:val="LineNumber"/>
        </w:rPr>
        <w:t>Purchase unit</w:t>
      </w:r>
      <w:bookmarkEnd w:id="125"/>
    </w:p>
    <w:tbl>
      <w:tblPr>
        <w:tblW w:w="0" w:type="auto"/>
        <w:tblCellMar>
          <w:bottom w:w="170" w:type="dxa"/>
        </w:tblCellMar>
        <w:tblLook w:val="04A0" w:firstRow="1" w:lastRow="0" w:firstColumn="1" w:lastColumn="0" w:noHBand="0" w:noVBand="1"/>
      </w:tblPr>
      <w:tblGrid>
        <w:gridCol w:w="2267"/>
        <w:gridCol w:w="5952"/>
      </w:tblGrid>
      <w:tr w:rsidR="0014357A" w14:paraId="374AD377" w14:textId="77777777" w:rsidTr="00D01893">
        <w:trPr>
          <w:cantSplit/>
        </w:trPr>
        <w:tc>
          <w:tcPr>
            <w:tcW w:w="2267" w:type="dxa"/>
            <w:shd w:val="clear" w:color="auto" w:fill="auto"/>
          </w:tcPr>
          <w:p w14:paraId="21C1C4F9"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1AE5049" w14:textId="77777777" w:rsidR="0014357A" w:rsidRDefault="0014357A" w:rsidP="0014357A">
            <w:pPr>
              <w:pStyle w:val="tabletext"/>
              <w:rPr>
                <w:rStyle w:val="LineNumber"/>
              </w:rPr>
            </w:pPr>
            <w:r>
              <w:rPr>
                <w:rStyle w:val="LineNumber"/>
              </w:rPr>
              <w:t>Purchase unit indicates which contract the event is funded under.</w:t>
            </w:r>
          </w:p>
        </w:tc>
      </w:tr>
      <w:tr w:rsidR="0014357A" w14:paraId="7FA28CBD" w14:textId="77777777" w:rsidTr="00D01893">
        <w:trPr>
          <w:cantSplit/>
        </w:trPr>
        <w:tc>
          <w:tcPr>
            <w:tcW w:w="2267" w:type="dxa"/>
            <w:shd w:val="clear" w:color="auto" w:fill="auto"/>
          </w:tcPr>
          <w:p w14:paraId="4C9F58FE"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825DD2C" w14:textId="77777777" w:rsidR="0014357A" w:rsidRDefault="0014357A" w:rsidP="0014357A">
            <w:pPr>
              <w:pStyle w:val="tabletext"/>
              <w:rPr>
                <w:rStyle w:val="LineNumber"/>
              </w:rPr>
            </w:pPr>
            <w:r>
              <w:rPr>
                <w:rStyle w:val="LineNumber"/>
              </w:rPr>
              <w:t>purchase_unit</w:t>
            </w:r>
          </w:p>
        </w:tc>
      </w:tr>
      <w:tr w:rsidR="0014357A" w14:paraId="69E6ECE3" w14:textId="77777777" w:rsidTr="00D01893">
        <w:trPr>
          <w:cantSplit/>
        </w:trPr>
        <w:tc>
          <w:tcPr>
            <w:tcW w:w="2267" w:type="dxa"/>
            <w:shd w:val="clear" w:color="auto" w:fill="auto"/>
          </w:tcPr>
          <w:p w14:paraId="19FE31DD"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7CBA0DC" w14:textId="77777777" w:rsidR="0014357A" w:rsidRDefault="0014357A" w:rsidP="0014357A">
            <w:pPr>
              <w:pStyle w:val="tabletext"/>
              <w:rPr>
                <w:rStyle w:val="LineNumber"/>
              </w:rPr>
            </w:pPr>
            <w:r>
              <w:rPr>
                <w:rStyle w:val="LineNumber"/>
              </w:rPr>
              <w:t>fact_nmd_health_event</w:t>
            </w:r>
          </w:p>
        </w:tc>
      </w:tr>
      <w:tr w:rsidR="0014357A" w14:paraId="65E8EF3A" w14:textId="77777777" w:rsidTr="00D01893">
        <w:trPr>
          <w:cantSplit/>
        </w:trPr>
        <w:tc>
          <w:tcPr>
            <w:tcW w:w="2267" w:type="dxa"/>
            <w:shd w:val="clear" w:color="auto" w:fill="auto"/>
          </w:tcPr>
          <w:p w14:paraId="5B1ABFEB"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C417316" w14:textId="77777777" w:rsidR="0014357A" w:rsidRDefault="0014357A" w:rsidP="0014357A">
            <w:pPr>
              <w:pStyle w:val="tabletext"/>
              <w:rPr>
                <w:rStyle w:val="LineNumber"/>
              </w:rPr>
            </w:pPr>
            <w:r>
              <w:rPr>
                <w:rStyle w:val="LineNumber"/>
              </w:rPr>
              <w:t>varchar2(10)</w:t>
            </w:r>
          </w:p>
        </w:tc>
      </w:tr>
      <w:tr w:rsidR="0014357A" w14:paraId="65D94A3F" w14:textId="77777777" w:rsidTr="00D01893">
        <w:trPr>
          <w:cantSplit/>
        </w:trPr>
        <w:tc>
          <w:tcPr>
            <w:tcW w:w="2267" w:type="dxa"/>
            <w:shd w:val="clear" w:color="auto" w:fill="auto"/>
          </w:tcPr>
          <w:p w14:paraId="342E74EA"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7547FD9C" w14:textId="77777777" w:rsidR="0014357A" w:rsidRDefault="0014357A" w:rsidP="0014357A">
            <w:pPr>
              <w:pStyle w:val="tabletext"/>
              <w:rPr>
                <w:rStyle w:val="LineNumber"/>
              </w:rPr>
            </w:pPr>
          </w:p>
        </w:tc>
      </w:tr>
      <w:tr w:rsidR="0014357A" w14:paraId="09403DFE" w14:textId="77777777" w:rsidTr="00D01893">
        <w:trPr>
          <w:cantSplit/>
        </w:trPr>
        <w:tc>
          <w:tcPr>
            <w:tcW w:w="2267" w:type="dxa"/>
            <w:shd w:val="clear" w:color="auto" w:fill="auto"/>
          </w:tcPr>
          <w:p w14:paraId="5C024766"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E79FF33" w14:textId="77777777" w:rsidR="0014357A" w:rsidRDefault="0014357A" w:rsidP="0014357A">
            <w:pPr>
              <w:pStyle w:val="tabletext"/>
              <w:rPr>
                <w:rStyle w:val="LineNumber"/>
              </w:rPr>
            </w:pPr>
          </w:p>
        </w:tc>
      </w:tr>
      <w:tr w:rsidR="0014357A" w14:paraId="72D8FFE4" w14:textId="77777777" w:rsidTr="00D01893">
        <w:trPr>
          <w:cantSplit/>
        </w:trPr>
        <w:tc>
          <w:tcPr>
            <w:tcW w:w="2267" w:type="dxa"/>
            <w:shd w:val="clear" w:color="auto" w:fill="auto"/>
          </w:tcPr>
          <w:p w14:paraId="0096F36C"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A0527EA" w14:textId="77777777" w:rsidR="0014357A" w:rsidRDefault="0014357A" w:rsidP="0014357A">
            <w:pPr>
              <w:pStyle w:val="tabletext"/>
              <w:rPr>
                <w:rStyle w:val="LineNumber"/>
              </w:rPr>
            </w:pPr>
          </w:p>
        </w:tc>
      </w:tr>
      <w:tr w:rsidR="0014357A" w14:paraId="7D1A6E70" w14:textId="77777777" w:rsidTr="00D01893">
        <w:trPr>
          <w:cantSplit/>
        </w:trPr>
        <w:tc>
          <w:tcPr>
            <w:tcW w:w="2267" w:type="dxa"/>
            <w:shd w:val="clear" w:color="auto" w:fill="auto"/>
          </w:tcPr>
          <w:p w14:paraId="09DDC8DD"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1C6F83A7" w14:textId="77777777" w:rsidR="0014357A" w:rsidRDefault="0014357A" w:rsidP="0014357A">
            <w:pPr>
              <w:pStyle w:val="tabletext"/>
              <w:rPr>
                <w:rStyle w:val="LineNumber"/>
              </w:rPr>
            </w:pPr>
          </w:p>
        </w:tc>
      </w:tr>
      <w:tr w:rsidR="0014357A" w14:paraId="14392AC6" w14:textId="77777777" w:rsidTr="00D01893">
        <w:trPr>
          <w:cantSplit/>
        </w:trPr>
        <w:tc>
          <w:tcPr>
            <w:tcW w:w="2267" w:type="dxa"/>
            <w:shd w:val="clear" w:color="auto" w:fill="auto"/>
          </w:tcPr>
          <w:p w14:paraId="7A0BB78B"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2E8D4F40" w14:textId="77777777" w:rsidR="0014357A" w:rsidRDefault="0014357A" w:rsidP="0014357A">
            <w:pPr>
              <w:pStyle w:val="tabletext"/>
              <w:rPr>
                <w:rStyle w:val="LineNumber"/>
              </w:rPr>
            </w:pPr>
            <w:r>
              <w:rPr>
                <w:rStyle w:val="LineNumber"/>
              </w:rPr>
              <w:t xml:space="preserve">It is derived directly from Health specialty. </w:t>
            </w:r>
          </w:p>
          <w:p w14:paraId="7E26188C" w14:textId="77777777" w:rsidR="0014357A" w:rsidRDefault="0014357A" w:rsidP="0014357A">
            <w:pPr>
              <w:pStyle w:val="tabletext"/>
              <w:rPr>
                <w:rStyle w:val="LineNumber"/>
              </w:rPr>
            </w:pPr>
          </w:p>
          <w:p w14:paraId="1688ABF2" w14:textId="77777777" w:rsidR="0014357A" w:rsidRDefault="0014357A" w:rsidP="00657BD0">
            <w:pPr>
              <w:pStyle w:val="tabletext"/>
              <w:rPr>
                <w:rStyle w:val="LineNumber"/>
              </w:rPr>
            </w:pPr>
            <w:r>
              <w:rPr>
                <w:rStyle w:val="LineNumber"/>
              </w:rPr>
              <w:t>Some events have a purchase unit of 'EXCLU' (</w:t>
            </w:r>
            <w:r w:rsidR="00150D1F">
              <w:rPr>
                <w:rStyle w:val="LineNumber"/>
              </w:rPr>
              <w:t>i.e.</w:t>
            </w:r>
            <w:r>
              <w:rPr>
                <w:rStyle w:val="LineNumber"/>
              </w:rPr>
              <w:t>, not eligible). See the New Zealand Casemix Framework for Publicly Funded Hospitals including WIES methodology and Casemix Purchase Unit</w:t>
            </w:r>
            <w:r w:rsidR="00657BD0">
              <w:rPr>
                <w:rStyle w:val="LineNumber"/>
              </w:rPr>
              <w:t xml:space="preserve"> </w:t>
            </w:r>
            <w:r>
              <w:rPr>
                <w:rStyle w:val="LineNumber"/>
              </w:rPr>
              <w:t>Allocation document for the criteria. http://www.health.govt.nz/nz-health-statistics/data-references/weighted-inlier-equivalent-separations.</w:t>
            </w:r>
          </w:p>
        </w:tc>
      </w:tr>
      <w:tr w:rsidR="0014357A" w14:paraId="7A4A02C7" w14:textId="77777777" w:rsidTr="00D01893">
        <w:trPr>
          <w:cantSplit/>
        </w:trPr>
        <w:tc>
          <w:tcPr>
            <w:tcW w:w="2267" w:type="dxa"/>
            <w:shd w:val="clear" w:color="auto" w:fill="auto"/>
          </w:tcPr>
          <w:p w14:paraId="702AA8D2"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F9B77A7" w14:textId="77777777" w:rsidR="0014357A" w:rsidRDefault="0014357A" w:rsidP="0014357A">
            <w:pPr>
              <w:pStyle w:val="tabletext"/>
              <w:rPr>
                <w:rStyle w:val="LineNumber"/>
              </w:rPr>
            </w:pPr>
          </w:p>
        </w:tc>
      </w:tr>
      <w:tr w:rsidR="0014357A" w14:paraId="22E3F23A" w14:textId="77777777" w:rsidTr="00D01893">
        <w:trPr>
          <w:cantSplit/>
        </w:trPr>
        <w:tc>
          <w:tcPr>
            <w:tcW w:w="2267" w:type="dxa"/>
            <w:shd w:val="clear" w:color="auto" w:fill="auto"/>
          </w:tcPr>
          <w:p w14:paraId="0459869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98CA006" w14:textId="77777777" w:rsidR="0014357A" w:rsidRDefault="0014357A" w:rsidP="0014357A">
            <w:pPr>
              <w:pStyle w:val="tabletext"/>
              <w:rPr>
                <w:rStyle w:val="LineNumber"/>
              </w:rPr>
            </w:pPr>
          </w:p>
        </w:tc>
      </w:tr>
      <w:tr w:rsidR="0014357A" w14:paraId="7E2FE414" w14:textId="77777777" w:rsidTr="00D01893">
        <w:trPr>
          <w:cantSplit/>
        </w:trPr>
        <w:tc>
          <w:tcPr>
            <w:tcW w:w="2267" w:type="dxa"/>
            <w:shd w:val="clear" w:color="auto" w:fill="auto"/>
          </w:tcPr>
          <w:p w14:paraId="1DD0723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0BA64F8" w14:textId="77777777" w:rsidR="0014357A" w:rsidRDefault="0014357A" w:rsidP="0014357A">
            <w:pPr>
              <w:pStyle w:val="tabletext"/>
              <w:rPr>
                <w:rStyle w:val="LineNumber"/>
              </w:rPr>
            </w:pPr>
            <w:r>
              <w:rPr>
                <w:rStyle w:val="LineNumber"/>
              </w:rPr>
              <w:t>DRG codes</w:t>
            </w:r>
          </w:p>
          <w:p w14:paraId="69C078C0" w14:textId="77777777" w:rsidR="0014357A" w:rsidRDefault="0014357A" w:rsidP="0014357A">
            <w:pPr>
              <w:pStyle w:val="tabletext"/>
              <w:rPr>
                <w:rStyle w:val="LineNumber"/>
              </w:rPr>
            </w:pPr>
            <w:r>
              <w:rPr>
                <w:rStyle w:val="LineNumber"/>
              </w:rPr>
              <w:t>Costweight</w:t>
            </w:r>
          </w:p>
          <w:p w14:paraId="17E544DB" w14:textId="77777777" w:rsidR="0014357A" w:rsidRDefault="0014357A" w:rsidP="0014357A">
            <w:pPr>
              <w:pStyle w:val="tabletext"/>
              <w:rPr>
                <w:rStyle w:val="LineNumber"/>
              </w:rPr>
            </w:pPr>
            <w:r>
              <w:rPr>
                <w:rStyle w:val="LineNumber"/>
              </w:rPr>
              <w:t>Costweight code</w:t>
            </w:r>
          </w:p>
          <w:p w14:paraId="518F36A3" w14:textId="77777777" w:rsidR="0014357A" w:rsidRDefault="0014357A" w:rsidP="0014357A">
            <w:pPr>
              <w:pStyle w:val="tabletext"/>
              <w:rPr>
                <w:rStyle w:val="LineNumber"/>
              </w:rPr>
            </w:pPr>
            <w:r>
              <w:rPr>
                <w:rStyle w:val="LineNumber"/>
              </w:rPr>
              <w:t>Health specialty code</w:t>
            </w:r>
          </w:p>
        </w:tc>
      </w:tr>
      <w:tr w:rsidR="0014357A" w14:paraId="7FBC721B" w14:textId="77777777" w:rsidTr="00D01893">
        <w:trPr>
          <w:cantSplit/>
        </w:trPr>
        <w:tc>
          <w:tcPr>
            <w:tcW w:w="2267" w:type="dxa"/>
            <w:shd w:val="clear" w:color="auto" w:fill="auto"/>
          </w:tcPr>
          <w:p w14:paraId="0E4DBD7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7695A5C" w14:textId="77777777" w:rsidR="0014357A" w:rsidRDefault="0014357A" w:rsidP="00657BD0">
            <w:pPr>
              <w:pStyle w:val="tabletext"/>
              <w:rPr>
                <w:rStyle w:val="LineNumber"/>
              </w:rPr>
            </w:pPr>
            <w:r>
              <w:rPr>
                <w:rStyle w:val="LineNumber"/>
              </w:rPr>
              <w:t>New Zealand Casemix Framework for Publicly Funded Hospitals including WIES methodology and Casemix Purchase Unit Allocation</w:t>
            </w:r>
          </w:p>
        </w:tc>
      </w:tr>
      <w:tr w:rsidR="0014357A" w14:paraId="5777BBEB" w14:textId="77777777" w:rsidTr="00D01893">
        <w:trPr>
          <w:cantSplit/>
        </w:trPr>
        <w:tc>
          <w:tcPr>
            <w:tcW w:w="2267" w:type="dxa"/>
            <w:shd w:val="clear" w:color="auto" w:fill="auto"/>
          </w:tcPr>
          <w:p w14:paraId="7B726B38"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F883575" w14:textId="77777777" w:rsidR="0014357A" w:rsidRDefault="0014357A" w:rsidP="0014357A">
            <w:pPr>
              <w:pStyle w:val="tabletext"/>
              <w:rPr>
                <w:rStyle w:val="LineNumber"/>
              </w:rPr>
            </w:pPr>
            <w:r>
              <w:rPr>
                <w:rStyle w:val="LineNumber"/>
              </w:rPr>
              <w:t>Cost Weights Working Group</w:t>
            </w:r>
          </w:p>
        </w:tc>
      </w:tr>
    </w:tbl>
    <w:p w14:paraId="27710E4C" w14:textId="77777777" w:rsidR="0014357A" w:rsidRDefault="0014357A" w:rsidP="0014357A">
      <w:pPr>
        <w:rPr>
          <w:rStyle w:val="LineNumber"/>
        </w:rPr>
      </w:pPr>
    </w:p>
    <w:p w14:paraId="373E50FA"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F1BC7">
        <w:instrText>Purchaser code</w:instrText>
      </w:r>
      <w:r>
        <w:instrText xml:space="preserve">" </w:instrText>
      </w:r>
      <w:r>
        <w:rPr>
          <w:rStyle w:val="LineNumber"/>
        </w:rPr>
        <w:fldChar w:fldCharType="end"/>
      </w:r>
      <w:bookmarkStart w:id="126" w:name="_Toc10727744"/>
      <w:r>
        <w:rPr>
          <w:rStyle w:val="LineNumber"/>
        </w:rPr>
        <w:t>Purchaser code</w:t>
      </w:r>
      <w:bookmarkEnd w:id="126"/>
    </w:p>
    <w:tbl>
      <w:tblPr>
        <w:tblW w:w="10659" w:type="dxa"/>
        <w:tblCellMar>
          <w:bottom w:w="170" w:type="dxa"/>
        </w:tblCellMar>
        <w:tblLook w:val="04A0" w:firstRow="1" w:lastRow="0" w:firstColumn="1" w:lastColumn="0" w:noHBand="0" w:noVBand="1"/>
      </w:tblPr>
      <w:tblGrid>
        <w:gridCol w:w="1297"/>
        <w:gridCol w:w="9362"/>
      </w:tblGrid>
      <w:tr w:rsidR="0014357A" w14:paraId="5A895E27" w14:textId="77777777" w:rsidTr="00D01893">
        <w:tc>
          <w:tcPr>
            <w:tcW w:w="1297" w:type="dxa"/>
            <w:shd w:val="clear" w:color="auto" w:fill="auto"/>
          </w:tcPr>
          <w:p w14:paraId="6CB558B7" w14:textId="77777777" w:rsidR="0014357A" w:rsidRDefault="0014357A" w:rsidP="0014357A">
            <w:pPr>
              <w:pStyle w:val="tableheader"/>
              <w:rPr>
                <w:rStyle w:val="LineNumber"/>
              </w:rPr>
            </w:pPr>
            <w:r>
              <w:rPr>
                <w:rStyle w:val="LineNumber"/>
              </w:rPr>
              <w:t>Definition</w:t>
            </w:r>
          </w:p>
        </w:tc>
        <w:tc>
          <w:tcPr>
            <w:tcW w:w="9362" w:type="dxa"/>
            <w:shd w:val="clear" w:color="auto" w:fill="auto"/>
          </w:tcPr>
          <w:p w14:paraId="041952C7" w14:textId="77777777" w:rsidR="0014357A" w:rsidRDefault="0014357A" w:rsidP="0014357A">
            <w:pPr>
              <w:pStyle w:val="tabletext"/>
              <w:rPr>
                <w:rStyle w:val="LineNumber"/>
              </w:rPr>
            </w:pPr>
            <w:r>
              <w:rPr>
                <w:rStyle w:val="LineNumber"/>
              </w:rPr>
              <w:t>Principal health service purchaser - The organisation or body that purchased the healthcare service provided. In the case of more than one purchaser, the one who paid the most.</w:t>
            </w:r>
          </w:p>
        </w:tc>
      </w:tr>
      <w:tr w:rsidR="0014357A" w14:paraId="55C8D961" w14:textId="77777777" w:rsidTr="00D01893">
        <w:tc>
          <w:tcPr>
            <w:tcW w:w="1297" w:type="dxa"/>
            <w:shd w:val="clear" w:color="auto" w:fill="auto"/>
          </w:tcPr>
          <w:p w14:paraId="62EDF168" w14:textId="77777777" w:rsidR="0014357A" w:rsidRDefault="0014357A" w:rsidP="0014357A">
            <w:pPr>
              <w:pStyle w:val="tableheader"/>
              <w:rPr>
                <w:rStyle w:val="LineNumber"/>
              </w:rPr>
            </w:pPr>
            <w:r>
              <w:rPr>
                <w:rStyle w:val="LineNumber"/>
              </w:rPr>
              <w:t>Column name</w:t>
            </w:r>
          </w:p>
        </w:tc>
        <w:tc>
          <w:tcPr>
            <w:tcW w:w="9362" w:type="dxa"/>
            <w:shd w:val="clear" w:color="auto" w:fill="auto"/>
          </w:tcPr>
          <w:p w14:paraId="5D530A8E" w14:textId="77777777" w:rsidR="0014357A" w:rsidRDefault="0014357A" w:rsidP="0014357A">
            <w:pPr>
              <w:pStyle w:val="tabletext"/>
              <w:rPr>
                <w:rStyle w:val="LineNumber"/>
              </w:rPr>
            </w:pPr>
            <w:r>
              <w:rPr>
                <w:rStyle w:val="LineNumber"/>
              </w:rPr>
              <w:t>purchaser_code</w:t>
            </w:r>
          </w:p>
        </w:tc>
      </w:tr>
      <w:tr w:rsidR="0014357A" w14:paraId="50F50024" w14:textId="77777777" w:rsidTr="00D01893">
        <w:tc>
          <w:tcPr>
            <w:tcW w:w="1297" w:type="dxa"/>
            <w:shd w:val="clear" w:color="auto" w:fill="auto"/>
          </w:tcPr>
          <w:p w14:paraId="15483861" w14:textId="77777777" w:rsidR="0014357A" w:rsidRDefault="0014357A" w:rsidP="0014357A">
            <w:pPr>
              <w:pStyle w:val="tableheader"/>
              <w:rPr>
                <w:rStyle w:val="LineNumber"/>
              </w:rPr>
            </w:pPr>
            <w:r>
              <w:rPr>
                <w:rStyle w:val="LineNumber"/>
              </w:rPr>
              <w:t>Table name</w:t>
            </w:r>
          </w:p>
        </w:tc>
        <w:tc>
          <w:tcPr>
            <w:tcW w:w="9362" w:type="dxa"/>
            <w:shd w:val="clear" w:color="auto" w:fill="auto"/>
          </w:tcPr>
          <w:p w14:paraId="0EA7A86C" w14:textId="77777777" w:rsidR="0014357A" w:rsidRDefault="0014357A" w:rsidP="0014357A">
            <w:pPr>
              <w:pStyle w:val="tabletext"/>
              <w:rPr>
                <w:rStyle w:val="LineNumber"/>
              </w:rPr>
            </w:pPr>
            <w:r>
              <w:rPr>
                <w:rStyle w:val="LineNumber"/>
              </w:rPr>
              <w:t>fact_nmd_health_event</w:t>
            </w:r>
          </w:p>
        </w:tc>
      </w:tr>
      <w:tr w:rsidR="0014357A" w14:paraId="6D979B25" w14:textId="77777777" w:rsidTr="00D01893">
        <w:tc>
          <w:tcPr>
            <w:tcW w:w="1297" w:type="dxa"/>
            <w:shd w:val="clear" w:color="auto" w:fill="auto"/>
          </w:tcPr>
          <w:p w14:paraId="621334CD" w14:textId="77777777" w:rsidR="0014357A" w:rsidRDefault="0014357A" w:rsidP="0014357A">
            <w:pPr>
              <w:pStyle w:val="tableheader"/>
              <w:rPr>
                <w:rStyle w:val="LineNumber"/>
              </w:rPr>
            </w:pPr>
            <w:r>
              <w:rPr>
                <w:rStyle w:val="LineNumber"/>
              </w:rPr>
              <w:t>Data type</w:t>
            </w:r>
          </w:p>
        </w:tc>
        <w:tc>
          <w:tcPr>
            <w:tcW w:w="9362" w:type="dxa"/>
            <w:shd w:val="clear" w:color="auto" w:fill="auto"/>
          </w:tcPr>
          <w:p w14:paraId="15DD8081" w14:textId="77777777" w:rsidR="0014357A" w:rsidRDefault="0014357A" w:rsidP="0014357A">
            <w:pPr>
              <w:pStyle w:val="tabletext"/>
              <w:rPr>
                <w:rStyle w:val="LineNumber"/>
              </w:rPr>
            </w:pPr>
            <w:r>
              <w:rPr>
                <w:rStyle w:val="LineNumber"/>
              </w:rPr>
              <w:t>varchar2(2)</w:t>
            </w:r>
          </w:p>
        </w:tc>
      </w:tr>
      <w:tr w:rsidR="0014357A" w14:paraId="0C316025" w14:textId="77777777" w:rsidTr="00D01893">
        <w:tc>
          <w:tcPr>
            <w:tcW w:w="1297" w:type="dxa"/>
            <w:shd w:val="clear" w:color="auto" w:fill="auto"/>
          </w:tcPr>
          <w:p w14:paraId="6C27C2D0" w14:textId="77777777" w:rsidR="0014357A" w:rsidRDefault="0014357A" w:rsidP="0014357A">
            <w:pPr>
              <w:pStyle w:val="tableheader"/>
              <w:rPr>
                <w:rStyle w:val="LineNumber"/>
              </w:rPr>
            </w:pPr>
            <w:r>
              <w:rPr>
                <w:rStyle w:val="LineNumber"/>
              </w:rPr>
              <w:t>Other names</w:t>
            </w:r>
          </w:p>
        </w:tc>
        <w:tc>
          <w:tcPr>
            <w:tcW w:w="9362" w:type="dxa"/>
            <w:shd w:val="clear" w:color="auto" w:fill="auto"/>
          </w:tcPr>
          <w:p w14:paraId="4C69A6D0" w14:textId="77777777" w:rsidR="0014357A" w:rsidRDefault="0014357A" w:rsidP="0014357A">
            <w:pPr>
              <w:pStyle w:val="tabletext"/>
              <w:rPr>
                <w:rStyle w:val="LineNumber"/>
              </w:rPr>
            </w:pPr>
            <w:r>
              <w:rPr>
                <w:rStyle w:val="LineNumber"/>
              </w:rPr>
              <w:t>Principal purchaser, Health purchaser, Purchaser code, PHP, PHS, Purchase code</w:t>
            </w:r>
          </w:p>
        </w:tc>
      </w:tr>
      <w:tr w:rsidR="0014357A" w14:paraId="5EDE9715" w14:textId="77777777" w:rsidTr="00D01893">
        <w:tc>
          <w:tcPr>
            <w:tcW w:w="1297" w:type="dxa"/>
            <w:shd w:val="clear" w:color="auto" w:fill="auto"/>
          </w:tcPr>
          <w:p w14:paraId="5D42121A" w14:textId="77777777" w:rsidR="0014357A" w:rsidRDefault="0014357A" w:rsidP="0014357A">
            <w:pPr>
              <w:pStyle w:val="tableheader"/>
              <w:rPr>
                <w:rStyle w:val="LineNumber"/>
              </w:rPr>
            </w:pPr>
            <w:r>
              <w:rPr>
                <w:rStyle w:val="LineNumber"/>
              </w:rPr>
              <w:t>Context</w:t>
            </w:r>
          </w:p>
        </w:tc>
        <w:tc>
          <w:tcPr>
            <w:tcW w:w="9362" w:type="dxa"/>
            <w:shd w:val="clear" w:color="auto" w:fill="auto"/>
          </w:tcPr>
          <w:p w14:paraId="4ABD6528" w14:textId="77777777" w:rsidR="0014357A" w:rsidRDefault="0014357A" w:rsidP="0014357A">
            <w:pPr>
              <w:pStyle w:val="tabletext"/>
              <w:rPr>
                <w:rStyle w:val="LineNumber"/>
              </w:rPr>
            </w:pPr>
          </w:p>
        </w:tc>
      </w:tr>
      <w:tr w:rsidR="0014357A" w14:paraId="14B27791" w14:textId="77777777" w:rsidTr="00D01893">
        <w:tc>
          <w:tcPr>
            <w:tcW w:w="1297" w:type="dxa"/>
            <w:shd w:val="clear" w:color="auto" w:fill="auto"/>
          </w:tcPr>
          <w:p w14:paraId="1C56DB85" w14:textId="77777777" w:rsidR="0014357A" w:rsidRDefault="0014357A" w:rsidP="0014357A">
            <w:pPr>
              <w:pStyle w:val="tableheader"/>
              <w:rPr>
                <w:rStyle w:val="LineNumber"/>
              </w:rPr>
            </w:pPr>
            <w:r>
              <w:rPr>
                <w:rStyle w:val="LineNumber"/>
              </w:rPr>
              <w:t>Layout</w:t>
            </w:r>
          </w:p>
        </w:tc>
        <w:tc>
          <w:tcPr>
            <w:tcW w:w="9362" w:type="dxa"/>
            <w:shd w:val="clear" w:color="auto" w:fill="auto"/>
          </w:tcPr>
          <w:p w14:paraId="4B303D74" w14:textId="77777777" w:rsidR="0014357A" w:rsidRDefault="0014357A" w:rsidP="0014357A">
            <w:pPr>
              <w:pStyle w:val="tabletext"/>
              <w:rPr>
                <w:rStyle w:val="LineNumber"/>
              </w:rPr>
            </w:pPr>
            <w:r>
              <w:rPr>
                <w:rStyle w:val="LineNumber"/>
              </w:rPr>
              <w:t>XN</w:t>
            </w:r>
          </w:p>
        </w:tc>
      </w:tr>
      <w:tr w:rsidR="0014357A" w14:paraId="4D5BFECA" w14:textId="77777777" w:rsidTr="00D01893">
        <w:tc>
          <w:tcPr>
            <w:tcW w:w="1297" w:type="dxa"/>
            <w:shd w:val="clear" w:color="auto" w:fill="auto"/>
          </w:tcPr>
          <w:p w14:paraId="1DA1A2C9" w14:textId="77777777" w:rsidR="0014357A" w:rsidRDefault="0014357A" w:rsidP="0014357A">
            <w:pPr>
              <w:pStyle w:val="tableheader"/>
              <w:rPr>
                <w:rStyle w:val="LineNumber"/>
              </w:rPr>
            </w:pPr>
            <w:r>
              <w:rPr>
                <w:rStyle w:val="LineNumber"/>
              </w:rPr>
              <w:t>Data domain</w:t>
            </w:r>
          </w:p>
        </w:tc>
        <w:tc>
          <w:tcPr>
            <w:tcW w:w="9362" w:type="dxa"/>
            <w:shd w:val="clear" w:color="auto" w:fill="auto"/>
          </w:tcPr>
          <w:p w14:paraId="5CEEB9D5" w14:textId="77777777" w:rsidR="0014357A" w:rsidRDefault="0014357A" w:rsidP="0014357A">
            <w:pPr>
              <w:pStyle w:val="tabletext"/>
              <w:rPr>
                <w:rStyle w:val="LineNumber"/>
              </w:rPr>
            </w:pPr>
            <w:r>
              <w:rPr>
                <w:rStyle w:val="LineNumber"/>
              </w:rPr>
              <w:t>See the Principal health service purchaser code table at http://www.health.govt.nz/nz-health-statistics/data-references/code-tables/common-code-tables. For further information or a printed copy of the code table, contact Analytical Services.</w:t>
            </w:r>
          </w:p>
        </w:tc>
      </w:tr>
      <w:tr w:rsidR="0014357A" w14:paraId="232C5BBC" w14:textId="77777777" w:rsidTr="00D01893">
        <w:tc>
          <w:tcPr>
            <w:tcW w:w="1297" w:type="dxa"/>
            <w:shd w:val="clear" w:color="auto" w:fill="auto"/>
          </w:tcPr>
          <w:p w14:paraId="5D4A6020" w14:textId="77777777" w:rsidR="0014357A" w:rsidRDefault="0014357A" w:rsidP="0014357A">
            <w:pPr>
              <w:pStyle w:val="tableheader"/>
              <w:rPr>
                <w:rStyle w:val="LineNumber"/>
              </w:rPr>
            </w:pPr>
            <w:r>
              <w:rPr>
                <w:rStyle w:val="LineNumber"/>
              </w:rPr>
              <w:t>Guide for use</w:t>
            </w:r>
          </w:p>
        </w:tc>
        <w:tc>
          <w:tcPr>
            <w:tcW w:w="9362" w:type="dxa"/>
            <w:shd w:val="clear" w:color="auto" w:fill="auto"/>
          </w:tcPr>
          <w:p w14:paraId="0956962D" w14:textId="77777777" w:rsidR="0014357A" w:rsidRDefault="0014357A" w:rsidP="0014357A">
            <w:pPr>
              <w:pStyle w:val="tabletext"/>
              <w:rPr>
                <w:rStyle w:val="LineNumber"/>
              </w:rPr>
            </w:pPr>
            <w:r>
              <w:rPr>
                <w:rStyle w:val="LineNumber"/>
              </w:rPr>
              <w:t>Introduced on 1 July 1995.</w:t>
            </w:r>
          </w:p>
          <w:p w14:paraId="59CBFB10" w14:textId="77777777" w:rsidR="0014357A" w:rsidRDefault="0014357A" w:rsidP="0014357A">
            <w:pPr>
              <w:pStyle w:val="tabletext"/>
              <w:rPr>
                <w:rStyle w:val="LineNumber"/>
              </w:rPr>
            </w:pPr>
            <w:r>
              <w:rPr>
                <w:rStyle w:val="LineNumber"/>
              </w:rPr>
              <w:t>From 1 July 1999, codes '01', '02', '03', and '04' were replaced by the code for base purchases ('13'), that is, the four Regional Health Authorities were integrated into one Health Funding Authority.</w:t>
            </w:r>
          </w:p>
          <w:p w14:paraId="016B6FEE" w14:textId="77777777" w:rsidR="0014357A" w:rsidRDefault="0014357A" w:rsidP="0014357A">
            <w:pPr>
              <w:pStyle w:val="tabletext"/>
              <w:rPr>
                <w:rStyle w:val="LineNumber"/>
              </w:rPr>
            </w:pPr>
            <w:r>
              <w:rPr>
                <w:rStyle w:val="LineNumber"/>
              </w:rPr>
              <w:t>From 1 July 2004, codes '07', '08', '09', '10', '11', '12' and '14' were retired as they have been rolled into base funding and therefore are no longer required.</w:t>
            </w:r>
          </w:p>
          <w:p w14:paraId="11B1AC25" w14:textId="77777777" w:rsidR="0014357A" w:rsidRDefault="0014357A" w:rsidP="0014357A">
            <w:pPr>
              <w:pStyle w:val="tabletext"/>
              <w:rPr>
                <w:rStyle w:val="LineNumber"/>
              </w:rPr>
            </w:pPr>
            <w:r>
              <w:rPr>
                <w:rStyle w:val="LineNumber"/>
              </w:rPr>
              <w:t>'A1' to 'A7' codes are only for health events resulting from workplace accidents that occurred in the one year for which the Accident Insurance Act 1998 applied.</w:t>
            </w:r>
          </w:p>
          <w:p w14:paraId="6825C123" w14:textId="77777777" w:rsidR="0014357A" w:rsidRDefault="0014357A" w:rsidP="0014357A">
            <w:pPr>
              <w:pStyle w:val="tabletext"/>
              <w:rPr>
                <w:rStyle w:val="LineNumber"/>
              </w:rPr>
            </w:pPr>
            <w:r>
              <w:rPr>
                <w:rStyle w:val="LineNumber"/>
              </w:rPr>
              <w:t>See Appendix: Guide for use of NMDS Health Service Purchaser Codes.</w:t>
            </w:r>
          </w:p>
          <w:p w14:paraId="0B6F3BD0" w14:textId="77777777" w:rsidR="0014357A" w:rsidRDefault="0014357A" w:rsidP="0014357A">
            <w:pPr>
              <w:pStyle w:val="tabletext"/>
              <w:rPr>
                <w:rStyle w:val="LineNumber"/>
              </w:rPr>
            </w:pPr>
            <w:r>
              <w:rPr>
                <w:rStyle w:val="LineNumber"/>
              </w:rPr>
              <w:t xml:space="preserve">If the Principal Health Service Purchaser Code is between 'A0' and 'A7', the Accident Flag should be set to 'Y' and the ACC Claim Number field should not be blank.  </w:t>
            </w:r>
          </w:p>
          <w:p w14:paraId="45565F7F" w14:textId="77777777" w:rsidR="0014357A" w:rsidRDefault="0014357A" w:rsidP="0014357A">
            <w:pPr>
              <w:pStyle w:val="tabletext"/>
              <w:rPr>
                <w:rStyle w:val="LineNumber"/>
              </w:rPr>
            </w:pPr>
            <w:r>
              <w:rPr>
                <w:rStyle w:val="LineNumber"/>
              </w:rPr>
              <w:t>As from 1 July 2007 events with an end date outside the Principal health service purchaser code's start and end date range will be rejected. Events with an end date before 1 July 2007 and having a Purchaser Code with a start date before 1 July 2007 will not be rejected. For event type IM where there is no end date, the event start datetime is used when validating against the Purchaser Code's start and end dates.</w:t>
            </w:r>
          </w:p>
          <w:p w14:paraId="1D9A692D" w14:textId="77777777" w:rsidR="0014357A" w:rsidRDefault="0014357A" w:rsidP="0014357A">
            <w:pPr>
              <w:pStyle w:val="tabletext"/>
              <w:rPr>
                <w:rStyle w:val="LineNumber"/>
              </w:rPr>
            </w:pPr>
            <w:r>
              <w:rPr>
                <w:rStyle w:val="LineNumber"/>
              </w:rPr>
              <w:t xml:space="preserve">Prior to 1 July 2007 acute, arranged and booking list cases would normally be assigned the base funding code ('13'). </w:t>
            </w:r>
          </w:p>
          <w:p w14:paraId="47C19540" w14:textId="77777777" w:rsidR="0014357A" w:rsidRDefault="0014357A" w:rsidP="0014357A">
            <w:pPr>
              <w:pStyle w:val="tabletext"/>
              <w:rPr>
                <w:rStyle w:val="LineNumber"/>
              </w:rPr>
            </w:pPr>
            <w:r>
              <w:rPr>
                <w:rStyle w:val="LineNumber"/>
              </w:rPr>
              <w:t xml:space="preserve">On or after 1 July 2007 acute or arranged cases should be reported with purchaser code 35- DHB Funded.  </w:t>
            </w:r>
          </w:p>
          <w:p w14:paraId="6887910A" w14:textId="77777777" w:rsidR="0014357A" w:rsidRDefault="0014357A" w:rsidP="0014357A">
            <w:pPr>
              <w:pStyle w:val="tabletext"/>
              <w:rPr>
                <w:rStyle w:val="LineNumber"/>
              </w:rPr>
            </w:pPr>
            <w:r>
              <w:rPr>
                <w:rStyle w:val="LineNumber"/>
              </w:rPr>
              <w:t>The Additional Electives funding (</w:t>
            </w:r>
            <w:r w:rsidR="001D7825">
              <w:rPr>
                <w:rStyle w:val="LineNumber"/>
              </w:rPr>
              <w:t>Orthopaedics</w:t>
            </w:r>
            <w:r>
              <w:rPr>
                <w:rStyle w:val="LineNumber"/>
              </w:rPr>
              <w:t xml:space="preserve"> Initiative, Cataract Initiative and Additional Elective Services Initiative) should be reported as 35- DHB Funded.  This is because the Ministry now pays the money to the DHB funder arm, who then contracts with the DHB provider arm, or makes IDF payments for the work. </w:t>
            </w:r>
          </w:p>
          <w:p w14:paraId="33D40FD7" w14:textId="77777777" w:rsidR="00A40326" w:rsidRDefault="00A40326" w:rsidP="0014357A">
            <w:pPr>
              <w:pStyle w:val="tabletext"/>
              <w:rPr>
                <w:rStyle w:val="LineNumber"/>
              </w:rPr>
            </w:pPr>
            <w:r>
              <w:rPr>
                <w:rStyle w:val="LineNumber"/>
              </w:rPr>
              <w:t>Purchaser code 33 was introduced in 2013 for MoH funded screening programmes</w:t>
            </w:r>
          </w:p>
          <w:p w14:paraId="69707176" w14:textId="77777777" w:rsidR="0014357A" w:rsidRDefault="0014357A" w:rsidP="0014357A">
            <w:pPr>
              <w:pStyle w:val="tabletext"/>
              <w:rPr>
                <w:rStyle w:val="LineNumber"/>
              </w:rPr>
            </w:pPr>
            <w:r>
              <w:rPr>
                <w:rStyle w:val="LineNumber"/>
              </w:rPr>
              <w:t xml:space="preserve"> All Accredited Employer acute treatment/visits should be reported with 35-DHB Funded purchaser code with the Accident Flag and ACC45 claim number.  These are then included in the Acute Levy calculations the same as ACC patients.   </w:t>
            </w:r>
          </w:p>
          <w:p w14:paraId="19BDAB37" w14:textId="77777777" w:rsidR="0014357A" w:rsidRDefault="0014357A" w:rsidP="0014357A">
            <w:pPr>
              <w:pStyle w:val="tabletext"/>
              <w:rPr>
                <w:rStyle w:val="LineNumber"/>
              </w:rPr>
            </w:pPr>
            <w:r>
              <w:rPr>
                <w:rStyle w:val="LineNumber"/>
              </w:rPr>
              <w:t xml:space="preserve">Purchaser 17 (just like purchaser A0) is used for all </w:t>
            </w:r>
            <w:r w:rsidR="001D7825">
              <w:rPr>
                <w:rStyle w:val="LineNumber"/>
              </w:rPr>
              <w:t>post-acute</w:t>
            </w:r>
            <w:r>
              <w:rPr>
                <w:rStyle w:val="LineNumber"/>
              </w:rPr>
              <w:t xml:space="preserve">/elective treatments or visits and should be invoiced directly to the Accredited Employer.   Purchaser 17 activity is excluded from the Levy calculations because it is not acute and has been invoiced directly. </w:t>
            </w:r>
          </w:p>
          <w:p w14:paraId="1C5E0D50" w14:textId="77777777" w:rsidR="0014357A" w:rsidRDefault="0014357A" w:rsidP="0014357A">
            <w:pPr>
              <w:pStyle w:val="tabletext"/>
              <w:rPr>
                <w:rStyle w:val="LineNumber"/>
              </w:rPr>
            </w:pPr>
            <w:r>
              <w:rPr>
                <w:rStyle w:val="LineNumber"/>
              </w:rPr>
              <w:t xml:space="preserve">Privately funded cases would normally be assigned '06'. </w:t>
            </w:r>
          </w:p>
          <w:p w14:paraId="5F316F9B" w14:textId="77777777" w:rsidR="0014357A" w:rsidRDefault="0014357A" w:rsidP="0014357A">
            <w:pPr>
              <w:pStyle w:val="tabletext"/>
              <w:rPr>
                <w:rStyle w:val="LineNumber"/>
              </w:rPr>
            </w:pPr>
            <w:r>
              <w:rPr>
                <w:rStyle w:val="LineNumber"/>
              </w:rPr>
              <w:t xml:space="preserve"> </w:t>
            </w:r>
          </w:p>
          <w:p w14:paraId="06937A55" w14:textId="77777777" w:rsidR="0014357A" w:rsidRDefault="0014357A" w:rsidP="0014357A">
            <w:pPr>
              <w:pStyle w:val="tabletext"/>
              <w:rPr>
                <w:rStyle w:val="LineNumber"/>
              </w:rPr>
            </w:pPr>
            <w:r>
              <w:rPr>
                <w:rStyle w:val="LineNumber"/>
              </w:rPr>
              <w:t xml:space="preserve">If a specified purchaser for the health event has been identified, use that code.  </w:t>
            </w:r>
          </w:p>
          <w:p w14:paraId="62C8CD5E" w14:textId="77777777" w:rsidR="0014357A" w:rsidRDefault="0014357A" w:rsidP="0014357A">
            <w:pPr>
              <w:pStyle w:val="tabletext"/>
              <w:rPr>
                <w:rStyle w:val="LineNumber"/>
              </w:rPr>
            </w:pPr>
            <w:r>
              <w:rPr>
                <w:rStyle w:val="LineNumber"/>
              </w:rPr>
              <w:t xml:space="preserve"> For elective cases, use the appropriate insurer code.  </w:t>
            </w:r>
          </w:p>
          <w:p w14:paraId="4C7B7BB8" w14:textId="77777777" w:rsidR="0014357A" w:rsidRDefault="0014357A" w:rsidP="0014357A">
            <w:pPr>
              <w:pStyle w:val="tabletext"/>
              <w:rPr>
                <w:rStyle w:val="LineNumber"/>
              </w:rPr>
            </w:pPr>
            <w:r>
              <w:rPr>
                <w:rStyle w:val="LineNumber"/>
              </w:rPr>
              <w:t xml:space="preserve"> Where the employer has a risk-sharing arrangement with their insurer, the insurer must still be recorded as the principal purchaser. </w:t>
            </w:r>
          </w:p>
          <w:p w14:paraId="38462340" w14:textId="77777777" w:rsidR="0014357A" w:rsidRDefault="0014357A" w:rsidP="0014357A">
            <w:pPr>
              <w:pStyle w:val="tabletext"/>
              <w:rPr>
                <w:rStyle w:val="LineNumber"/>
              </w:rPr>
            </w:pPr>
            <w:r>
              <w:rPr>
                <w:rStyle w:val="LineNumber"/>
              </w:rPr>
              <w:t xml:space="preserve"> Refer to the booklet 'Accident Services - Who Pays?' available from http://www.moh.govt.nz/notebook/nbbooks.nsf/0/9fecff85d44b17c8cc25709300001caa/$FILE/AccidentServices.pdf  for guidelines on coding acute accident patients. </w:t>
            </w:r>
          </w:p>
          <w:p w14:paraId="75C32D2E" w14:textId="77777777" w:rsidR="0014357A" w:rsidRDefault="0014357A" w:rsidP="0014357A">
            <w:pPr>
              <w:pStyle w:val="tabletext"/>
              <w:rPr>
                <w:rStyle w:val="LineNumber"/>
              </w:rPr>
            </w:pPr>
            <w:r>
              <w:rPr>
                <w:rStyle w:val="LineNumber"/>
              </w:rPr>
              <w:t xml:space="preserve"> OVERSEAS VISITORS </w:t>
            </w:r>
          </w:p>
          <w:p w14:paraId="5BA9433B" w14:textId="77777777" w:rsidR="0014357A" w:rsidRDefault="0014357A" w:rsidP="0014357A">
            <w:pPr>
              <w:pStyle w:val="tabletext"/>
              <w:rPr>
                <w:rStyle w:val="LineNumber"/>
              </w:rPr>
            </w:pPr>
            <w:r>
              <w:rPr>
                <w:rStyle w:val="LineNumber"/>
              </w:rPr>
              <w:t xml:space="preserve">If the healthcare user is an overseas resident who: </w:t>
            </w:r>
          </w:p>
          <w:p w14:paraId="078522A7" w14:textId="77777777" w:rsidR="0014357A" w:rsidRDefault="0014357A" w:rsidP="0014357A">
            <w:pPr>
              <w:pStyle w:val="tabletext"/>
              <w:rPr>
                <w:rStyle w:val="LineNumber"/>
              </w:rPr>
            </w:pPr>
            <w:r>
              <w:rPr>
                <w:rStyle w:val="LineNumber"/>
              </w:rPr>
              <w:t xml:space="preserve">- does not meet the eligibility criteria for publicly-funded health services, including overseas residents from non-reciprocal countries and patients with pre-existing conditions from reciprocal agreement countries, use code '19' (Overseas chargeable) </w:t>
            </w:r>
          </w:p>
          <w:p w14:paraId="198F0995" w14:textId="77777777" w:rsidR="0014357A" w:rsidRDefault="0014357A" w:rsidP="0014357A">
            <w:pPr>
              <w:pStyle w:val="tabletext"/>
              <w:rPr>
                <w:rStyle w:val="LineNumber"/>
              </w:rPr>
            </w:pPr>
            <w:r>
              <w:rPr>
                <w:rStyle w:val="LineNumber"/>
              </w:rPr>
              <w:t xml:space="preserve">- meets the eligibility criteria for publicly-funded health services, including students from any country with a valid visa and patients from countries with reciprocal health agreements, use code '20' (Overseas eligible). </w:t>
            </w:r>
          </w:p>
          <w:p w14:paraId="1F6F535A" w14:textId="77777777" w:rsidR="0014357A" w:rsidRDefault="0014357A" w:rsidP="0014357A">
            <w:pPr>
              <w:pStyle w:val="tabletext"/>
              <w:rPr>
                <w:rStyle w:val="LineNumber"/>
              </w:rPr>
            </w:pPr>
            <w:r>
              <w:rPr>
                <w:rStyle w:val="LineNumber"/>
              </w:rPr>
              <w:t xml:space="preserve"> Note: Codes '19' and '20' will be excluded from funding if the date portion of Event end datetime is before 1 July 2003. </w:t>
            </w:r>
          </w:p>
          <w:p w14:paraId="0CDD5C58" w14:textId="77777777" w:rsidR="0014357A" w:rsidRDefault="0014357A" w:rsidP="0014357A">
            <w:pPr>
              <w:pStyle w:val="tabletext"/>
              <w:rPr>
                <w:rStyle w:val="LineNumber"/>
              </w:rPr>
            </w:pPr>
            <w:r>
              <w:rPr>
                <w:rStyle w:val="LineNumber"/>
              </w:rPr>
              <w:t xml:space="preserve"> For further information, see the Guide to Eligibility for Publicly-Funded Personal Health and Disability Services in New Zealand on the Ministry of Health web site http://www.health.govt.nz/new-zealand-health-system/eligibility-publicly-funded-health-services</w:t>
            </w:r>
          </w:p>
        </w:tc>
      </w:tr>
      <w:tr w:rsidR="0014357A" w14:paraId="41C4E128" w14:textId="77777777" w:rsidTr="00D01893">
        <w:tc>
          <w:tcPr>
            <w:tcW w:w="1297" w:type="dxa"/>
            <w:shd w:val="clear" w:color="auto" w:fill="auto"/>
          </w:tcPr>
          <w:p w14:paraId="77C804E0" w14:textId="77777777" w:rsidR="0014357A" w:rsidRDefault="0014357A" w:rsidP="0014357A">
            <w:pPr>
              <w:pStyle w:val="tableheader"/>
              <w:rPr>
                <w:rStyle w:val="LineNumber"/>
              </w:rPr>
            </w:pPr>
            <w:r>
              <w:rPr>
                <w:rStyle w:val="LineNumber"/>
              </w:rPr>
              <w:lastRenderedPageBreak/>
              <w:t>Verification rules</w:t>
            </w:r>
          </w:p>
        </w:tc>
        <w:tc>
          <w:tcPr>
            <w:tcW w:w="9362" w:type="dxa"/>
            <w:shd w:val="clear" w:color="auto" w:fill="auto"/>
          </w:tcPr>
          <w:p w14:paraId="4F6FED73" w14:textId="77777777" w:rsidR="0014357A" w:rsidRDefault="0014357A" w:rsidP="0014357A">
            <w:pPr>
              <w:pStyle w:val="tabletext"/>
              <w:rPr>
                <w:rStyle w:val="LineNumber"/>
              </w:rPr>
            </w:pPr>
            <w:r>
              <w:rPr>
                <w:rStyle w:val="LineNumber"/>
              </w:rPr>
              <w:t xml:space="preserve">Code must be present in the Purchaser code table. </w:t>
            </w:r>
          </w:p>
          <w:p w14:paraId="13F53A29" w14:textId="77777777" w:rsidR="0014357A" w:rsidRDefault="0014357A" w:rsidP="0014357A">
            <w:pPr>
              <w:pStyle w:val="tabletext"/>
              <w:rPr>
                <w:rStyle w:val="LineNumber"/>
              </w:rPr>
            </w:pPr>
            <w:r>
              <w:rPr>
                <w:rStyle w:val="LineNumber"/>
              </w:rPr>
              <w:t>The date portion of Event end datetime must be on or prior to the Purchaser code end date (if populated).</w:t>
            </w:r>
          </w:p>
        </w:tc>
      </w:tr>
      <w:tr w:rsidR="0014357A" w14:paraId="00C27E85" w14:textId="77777777" w:rsidTr="00D01893">
        <w:tc>
          <w:tcPr>
            <w:tcW w:w="1297" w:type="dxa"/>
            <w:shd w:val="clear" w:color="auto" w:fill="auto"/>
          </w:tcPr>
          <w:p w14:paraId="38FE8017" w14:textId="77777777" w:rsidR="0014357A" w:rsidRDefault="0014357A" w:rsidP="0014357A">
            <w:pPr>
              <w:pStyle w:val="tableheader"/>
              <w:rPr>
                <w:rStyle w:val="LineNumber"/>
              </w:rPr>
            </w:pPr>
            <w:r>
              <w:rPr>
                <w:rStyle w:val="LineNumber"/>
              </w:rPr>
              <w:t>Collection methods</w:t>
            </w:r>
          </w:p>
        </w:tc>
        <w:tc>
          <w:tcPr>
            <w:tcW w:w="9362" w:type="dxa"/>
            <w:shd w:val="clear" w:color="auto" w:fill="auto"/>
          </w:tcPr>
          <w:p w14:paraId="1684D3EA" w14:textId="77777777" w:rsidR="0014357A" w:rsidRDefault="0014357A" w:rsidP="0014357A">
            <w:pPr>
              <w:pStyle w:val="tabletext"/>
              <w:rPr>
                <w:rStyle w:val="LineNumber"/>
              </w:rPr>
            </w:pPr>
          </w:p>
        </w:tc>
      </w:tr>
      <w:tr w:rsidR="0014357A" w14:paraId="5B1A6EF2" w14:textId="77777777" w:rsidTr="00D01893">
        <w:tc>
          <w:tcPr>
            <w:tcW w:w="1297" w:type="dxa"/>
            <w:shd w:val="clear" w:color="auto" w:fill="auto"/>
          </w:tcPr>
          <w:p w14:paraId="407C64DF" w14:textId="77777777" w:rsidR="0014357A" w:rsidRDefault="0014357A" w:rsidP="0014357A">
            <w:pPr>
              <w:pStyle w:val="tableheader"/>
              <w:rPr>
                <w:rStyle w:val="LineNumber"/>
              </w:rPr>
            </w:pPr>
            <w:r>
              <w:rPr>
                <w:rStyle w:val="LineNumber"/>
              </w:rPr>
              <w:t>Related data</w:t>
            </w:r>
          </w:p>
        </w:tc>
        <w:tc>
          <w:tcPr>
            <w:tcW w:w="9362" w:type="dxa"/>
            <w:shd w:val="clear" w:color="auto" w:fill="auto"/>
          </w:tcPr>
          <w:p w14:paraId="7F368D76" w14:textId="77777777" w:rsidR="0014357A" w:rsidRDefault="0014357A" w:rsidP="0014357A">
            <w:pPr>
              <w:pStyle w:val="tabletext"/>
              <w:rPr>
                <w:rStyle w:val="LineNumber"/>
              </w:rPr>
            </w:pPr>
            <w:r>
              <w:rPr>
                <w:rStyle w:val="LineNumber"/>
              </w:rPr>
              <w:t>ACC claim number</w:t>
            </w:r>
          </w:p>
          <w:p w14:paraId="6ADDD3FD" w14:textId="77777777" w:rsidR="0014357A" w:rsidRDefault="0014357A" w:rsidP="0014357A">
            <w:pPr>
              <w:pStyle w:val="tabletext"/>
              <w:rPr>
                <w:rStyle w:val="LineNumber"/>
              </w:rPr>
            </w:pPr>
            <w:r>
              <w:rPr>
                <w:rStyle w:val="LineNumber"/>
              </w:rPr>
              <w:t>Private Flag</w:t>
            </w:r>
          </w:p>
        </w:tc>
      </w:tr>
      <w:tr w:rsidR="0014357A" w14:paraId="644F4698" w14:textId="77777777" w:rsidTr="00D01893">
        <w:tc>
          <w:tcPr>
            <w:tcW w:w="1297" w:type="dxa"/>
            <w:shd w:val="clear" w:color="auto" w:fill="auto"/>
          </w:tcPr>
          <w:p w14:paraId="201F1242" w14:textId="77777777" w:rsidR="0014357A" w:rsidRDefault="0014357A" w:rsidP="0014357A">
            <w:pPr>
              <w:pStyle w:val="tableheader"/>
              <w:rPr>
                <w:rStyle w:val="LineNumber"/>
              </w:rPr>
            </w:pPr>
            <w:r>
              <w:rPr>
                <w:rStyle w:val="LineNumber"/>
              </w:rPr>
              <w:t>Source document</w:t>
            </w:r>
          </w:p>
        </w:tc>
        <w:tc>
          <w:tcPr>
            <w:tcW w:w="9362" w:type="dxa"/>
            <w:shd w:val="clear" w:color="auto" w:fill="auto"/>
          </w:tcPr>
          <w:p w14:paraId="630C275F" w14:textId="77777777" w:rsidR="0014357A" w:rsidRDefault="0014357A" w:rsidP="0014357A">
            <w:pPr>
              <w:pStyle w:val="tabletext"/>
              <w:rPr>
                <w:rStyle w:val="LineNumber"/>
              </w:rPr>
            </w:pPr>
          </w:p>
        </w:tc>
      </w:tr>
      <w:tr w:rsidR="0014357A" w14:paraId="32D3C08D" w14:textId="77777777" w:rsidTr="00D01893">
        <w:tc>
          <w:tcPr>
            <w:tcW w:w="1297" w:type="dxa"/>
            <w:shd w:val="clear" w:color="auto" w:fill="auto"/>
          </w:tcPr>
          <w:p w14:paraId="50542250" w14:textId="77777777" w:rsidR="0014357A" w:rsidRDefault="0014357A" w:rsidP="0014357A">
            <w:pPr>
              <w:pStyle w:val="tableheader"/>
              <w:rPr>
                <w:rStyle w:val="LineNumber"/>
              </w:rPr>
            </w:pPr>
            <w:r>
              <w:rPr>
                <w:rStyle w:val="LineNumber"/>
              </w:rPr>
              <w:t>Source organisation</w:t>
            </w:r>
          </w:p>
        </w:tc>
        <w:tc>
          <w:tcPr>
            <w:tcW w:w="9362" w:type="dxa"/>
            <w:shd w:val="clear" w:color="auto" w:fill="auto"/>
          </w:tcPr>
          <w:p w14:paraId="46B542E2" w14:textId="77777777" w:rsidR="0014357A" w:rsidRDefault="0014357A" w:rsidP="0014357A">
            <w:pPr>
              <w:pStyle w:val="tabletext"/>
              <w:rPr>
                <w:rStyle w:val="LineNumber"/>
              </w:rPr>
            </w:pPr>
          </w:p>
        </w:tc>
      </w:tr>
    </w:tbl>
    <w:p w14:paraId="008EC302" w14:textId="77777777" w:rsidR="0014357A" w:rsidRDefault="0014357A" w:rsidP="0014357A">
      <w:pPr>
        <w:rPr>
          <w:rStyle w:val="LineNumber"/>
        </w:rPr>
      </w:pPr>
    </w:p>
    <w:p w14:paraId="7FDBD8C6"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158C8">
        <w:instrText>Referral date</w:instrText>
      </w:r>
      <w:r>
        <w:instrText xml:space="preserve">" </w:instrText>
      </w:r>
      <w:r>
        <w:rPr>
          <w:rStyle w:val="LineNumber"/>
        </w:rPr>
        <w:fldChar w:fldCharType="end"/>
      </w:r>
      <w:bookmarkStart w:id="127" w:name="_Toc10727745"/>
      <w:r>
        <w:rPr>
          <w:rStyle w:val="LineNumber"/>
        </w:rPr>
        <w:t>Referral date</w:t>
      </w:r>
      <w:bookmarkEnd w:id="127"/>
    </w:p>
    <w:tbl>
      <w:tblPr>
        <w:tblW w:w="0" w:type="auto"/>
        <w:tblCellMar>
          <w:bottom w:w="170" w:type="dxa"/>
        </w:tblCellMar>
        <w:tblLook w:val="04A0" w:firstRow="1" w:lastRow="0" w:firstColumn="1" w:lastColumn="0" w:noHBand="0" w:noVBand="1"/>
      </w:tblPr>
      <w:tblGrid>
        <w:gridCol w:w="2267"/>
        <w:gridCol w:w="5952"/>
      </w:tblGrid>
      <w:tr w:rsidR="0014357A" w14:paraId="2C752FD4" w14:textId="77777777" w:rsidTr="00D01893">
        <w:trPr>
          <w:cantSplit/>
        </w:trPr>
        <w:tc>
          <w:tcPr>
            <w:tcW w:w="2267" w:type="dxa"/>
            <w:shd w:val="clear" w:color="auto" w:fill="auto"/>
          </w:tcPr>
          <w:p w14:paraId="301814D9"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26E4A406" w14:textId="77777777" w:rsidR="0014357A" w:rsidRDefault="0014357A" w:rsidP="0014357A">
            <w:pPr>
              <w:pStyle w:val="tabletext"/>
              <w:rPr>
                <w:rStyle w:val="LineNumber"/>
              </w:rPr>
            </w:pPr>
            <w:r>
              <w:rPr>
                <w:rStyle w:val="LineNumber"/>
              </w:rPr>
              <w:t>The date of the doctor's referral letter, or date presented for self-referral, or date of transfer which resulted in this event, whichever date is earlier. This date is required for select surgical procedures.</w:t>
            </w:r>
          </w:p>
        </w:tc>
      </w:tr>
      <w:tr w:rsidR="0014357A" w14:paraId="213F75C4" w14:textId="77777777" w:rsidTr="00D01893">
        <w:trPr>
          <w:cantSplit/>
        </w:trPr>
        <w:tc>
          <w:tcPr>
            <w:tcW w:w="2267" w:type="dxa"/>
            <w:shd w:val="clear" w:color="auto" w:fill="auto"/>
          </w:tcPr>
          <w:p w14:paraId="26B8B3F4"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16DC6C9D" w14:textId="77777777" w:rsidR="0014357A" w:rsidRDefault="0014357A" w:rsidP="0014357A">
            <w:pPr>
              <w:pStyle w:val="tabletext"/>
              <w:rPr>
                <w:rStyle w:val="LineNumber"/>
              </w:rPr>
            </w:pPr>
            <w:r>
              <w:rPr>
                <w:rStyle w:val="LineNumber"/>
              </w:rPr>
              <w:t>referral_date</w:t>
            </w:r>
          </w:p>
        </w:tc>
      </w:tr>
      <w:tr w:rsidR="0014357A" w14:paraId="41FEC222" w14:textId="77777777" w:rsidTr="00D01893">
        <w:trPr>
          <w:cantSplit/>
        </w:trPr>
        <w:tc>
          <w:tcPr>
            <w:tcW w:w="2267" w:type="dxa"/>
            <w:shd w:val="clear" w:color="auto" w:fill="auto"/>
          </w:tcPr>
          <w:p w14:paraId="1A95928F"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77242DD2" w14:textId="77777777" w:rsidR="0014357A" w:rsidRDefault="0014357A" w:rsidP="0014357A">
            <w:pPr>
              <w:pStyle w:val="tabletext"/>
              <w:rPr>
                <w:rStyle w:val="LineNumber"/>
              </w:rPr>
            </w:pPr>
            <w:r>
              <w:rPr>
                <w:rStyle w:val="LineNumber"/>
              </w:rPr>
              <w:t>fact_nmd_health_event</w:t>
            </w:r>
          </w:p>
        </w:tc>
      </w:tr>
      <w:tr w:rsidR="0014357A" w14:paraId="7F1C5D46" w14:textId="77777777" w:rsidTr="00D01893">
        <w:trPr>
          <w:cantSplit/>
        </w:trPr>
        <w:tc>
          <w:tcPr>
            <w:tcW w:w="2267" w:type="dxa"/>
            <w:shd w:val="clear" w:color="auto" w:fill="auto"/>
          </w:tcPr>
          <w:p w14:paraId="656A5B1B"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3C3602F6" w14:textId="77777777" w:rsidR="0014357A" w:rsidRDefault="0014357A" w:rsidP="0014357A">
            <w:pPr>
              <w:pStyle w:val="tabletext"/>
              <w:rPr>
                <w:rStyle w:val="LineNumber"/>
              </w:rPr>
            </w:pPr>
            <w:r>
              <w:rPr>
                <w:rStyle w:val="LineNumber"/>
              </w:rPr>
              <w:t>date</w:t>
            </w:r>
          </w:p>
        </w:tc>
      </w:tr>
      <w:tr w:rsidR="0014357A" w14:paraId="679083C6" w14:textId="77777777" w:rsidTr="00D01893">
        <w:trPr>
          <w:cantSplit/>
        </w:trPr>
        <w:tc>
          <w:tcPr>
            <w:tcW w:w="2267" w:type="dxa"/>
            <w:shd w:val="clear" w:color="auto" w:fill="auto"/>
          </w:tcPr>
          <w:p w14:paraId="7E333253"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D1E8993" w14:textId="77777777" w:rsidR="0014357A" w:rsidRDefault="0014357A" w:rsidP="0014357A">
            <w:pPr>
              <w:pStyle w:val="tabletext"/>
              <w:rPr>
                <w:rStyle w:val="LineNumber"/>
              </w:rPr>
            </w:pPr>
          </w:p>
        </w:tc>
      </w:tr>
      <w:tr w:rsidR="0014357A" w14:paraId="5DDACD89" w14:textId="77777777" w:rsidTr="00D01893">
        <w:trPr>
          <w:cantSplit/>
        </w:trPr>
        <w:tc>
          <w:tcPr>
            <w:tcW w:w="2267" w:type="dxa"/>
            <w:shd w:val="clear" w:color="auto" w:fill="auto"/>
          </w:tcPr>
          <w:p w14:paraId="2E1C25B0"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08DE93DA" w14:textId="77777777" w:rsidR="0014357A" w:rsidRDefault="0014357A" w:rsidP="0014357A">
            <w:pPr>
              <w:pStyle w:val="tabletext"/>
              <w:rPr>
                <w:rStyle w:val="LineNumber"/>
              </w:rPr>
            </w:pPr>
            <w:r>
              <w:rPr>
                <w:rStyle w:val="LineNumber"/>
              </w:rPr>
              <w:t>Elective surgical events.</w:t>
            </w:r>
          </w:p>
        </w:tc>
      </w:tr>
      <w:tr w:rsidR="0014357A" w14:paraId="6CF25D3F" w14:textId="77777777" w:rsidTr="00D01893">
        <w:trPr>
          <w:cantSplit/>
        </w:trPr>
        <w:tc>
          <w:tcPr>
            <w:tcW w:w="2267" w:type="dxa"/>
            <w:shd w:val="clear" w:color="auto" w:fill="auto"/>
          </w:tcPr>
          <w:p w14:paraId="2E0BFB9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CBF2B71" w14:textId="77777777" w:rsidR="0014357A" w:rsidRDefault="0014357A" w:rsidP="0014357A">
            <w:pPr>
              <w:pStyle w:val="tabletext"/>
              <w:rPr>
                <w:rStyle w:val="LineNumber"/>
              </w:rPr>
            </w:pPr>
          </w:p>
        </w:tc>
      </w:tr>
      <w:tr w:rsidR="0014357A" w14:paraId="1650765F" w14:textId="77777777" w:rsidTr="00D01893">
        <w:trPr>
          <w:cantSplit/>
        </w:trPr>
        <w:tc>
          <w:tcPr>
            <w:tcW w:w="2267" w:type="dxa"/>
            <w:shd w:val="clear" w:color="auto" w:fill="auto"/>
          </w:tcPr>
          <w:p w14:paraId="28F039DE"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2E8B66B" w14:textId="77777777" w:rsidR="0014357A" w:rsidRDefault="0014357A" w:rsidP="0014357A">
            <w:pPr>
              <w:pStyle w:val="tabletext"/>
              <w:rPr>
                <w:rStyle w:val="LineNumber"/>
              </w:rPr>
            </w:pPr>
            <w:r>
              <w:rPr>
                <w:rStyle w:val="LineNumber"/>
              </w:rPr>
              <w:t>Valid dates</w:t>
            </w:r>
          </w:p>
          <w:p w14:paraId="54AAE642" w14:textId="77777777" w:rsidR="0014357A" w:rsidRDefault="0014357A" w:rsidP="0014357A">
            <w:pPr>
              <w:pStyle w:val="tabletext"/>
              <w:rPr>
                <w:rStyle w:val="LineNumber"/>
              </w:rPr>
            </w:pPr>
          </w:p>
          <w:p w14:paraId="3B506571" w14:textId="77777777" w:rsidR="0014357A" w:rsidRDefault="0014357A" w:rsidP="0014357A">
            <w:pPr>
              <w:pStyle w:val="tabletext"/>
              <w:rPr>
                <w:rStyle w:val="LineNumber"/>
              </w:rPr>
            </w:pPr>
            <w:r>
              <w:rPr>
                <w:rStyle w:val="LineNumber"/>
              </w:rPr>
              <w:t>Partial dates are permissible. At a minimum the century and year must be supplied.</w:t>
            </w:r>
          </w:p>
        </w:tc>
      </w:tr>
      <w:tr w:rsidR="0014357A" w14:paraId="359319ED" w14:textId="77777777" w:rsidTr="00D01893">
        <w:trPr>
          <w:cantSplit/>
        </w:trPr>
        <w:tc>
          <w:tcPr>
            <w:tcW w:w="2267" w:type="dxa"/>
            <w:shd w:val="clear" w:color="auto" w:fill="auto"/>
          </w:tcPr>
          <w:p w14:paraId="27D9D795"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B302407" w14:textId="77777777" w:rsidR="0014357A" w:rsidRDefault="0014357A" w:rsidP="0014357A">
            <w:pPr>
              <w:pStyle w:val="tabletext"/>
              <w:rPr>
                <w:rStyle w:val="LineNumber"/>
              </w:rPr>
            </w:pPr>
            <w:r>
              <w:rPr>
                <w:rStyle w:val="LineNumber"/>
              </w:rPr>
              <w:t>Not used.</w:t>
            </w:r>
          </w:p>
          <w:p w14:paraId="30E30386" w14:textId="77777777" w:rsidR="0014357A" w:rsidRDefault="0014357A" w:rsidP="0014357A">
            <w:pPr>
              <w:pStyle w:val="tabletext"/>
              <w:rPr>
                <w:rStyle w:val="LineNumber"/>
              </w:rPr>
            </w:pPr>
          </w:p>
          <w:p w14:paraId="100B0393" w14:textId="77777777" w:rsidR="0014357A" w:rsidRDefault="0014357A" w:rsidP="0014357A">
            <w:pPr>
              <w:pStyle w:val="tabletext"/>
              <w:rPr>
                <w:rStyle w:val="LineNumber"/>
              </w:rPr>
            </w:pPr>
            <w:r>
              <w:rPr>
                <w:rStyle w:val="LineNumber"/>
              </w:rPr>
              <w:t>Not reliably reported to the NMDS. From July 2000, this information is also collected in the Date of referral for first specialist assessment field in the National Booking Reporting System (NBRS), which has more complete coverage.</w:t>
            </w:r>
          </w:p>
          <w:p w14:paraId="1194D45B" w14:textId="77777777" w:rsidR="0014357A" w:rsidRDefault="0014357A" w:rsidP="0014357A">
            <w:pPr>
              <w:pStyle w:val="tabletext"/>
              <w:rPr>
                <w:rStyle w:val="LineNumber"/>
              </w:rPr>
            </w:pPr>
          </w:p>
          <w:p w14:paraId="15A35225" w14:textId="77777777" w:rsidR="0014357A" w:rsidRDefault="0014357A" w:rsidP="0014357A">
            <w:pPr>
              <w:pStyle w:val="tabletext"/>
              <w:rPr>
                <w:rStyle w:val="LineNumber"/>
              </w:rPr>
            </w:pPr>
            <w:r>
              <w:rPr>
                <w:rStyle w:val="LineNumber"/>
              </w:rPr>
              <w:t>If day is provided but month is omitted then the day will not be recorded. Incomplete dates are stored as 'ccyy0101' or 'ccyymm01' and a partial date flag associated with the date is set to the appropriate value.</w:t>
            </w:r>
          </w:p>
        </w:tc>
      </w:tr>
      <w:tr w:rsidR="0014357A" w14:paraId="0B601E39" w14:textId="77777777" w:rsidTr="00D01893">
        <w:trPr>
          <w:cantSplit/>
        </w:trPr>
        <w:tc>
          <w:tcPr>
            <w:tcW w:w="2267" w:type="dxa"/>
            <w:shd w:val="clear" w:color="auto" w:fill="auto"/>
          </w:tcPr>
          <w:p w14:paraId="675673AF"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AA0F190" w14:textId="77777777" w:rsidR="0014357A" w:rsidRDefault="0014357A" w:rsidP="0014357A">
            <w:pPr>
              <w:pStyle w:val="tabletext"/>
              <w:rPr>
                <w:rStyle w:val="LineNumber"/>
              </w:rPr>
            </w:pPr>
            <w:r>
              <w:rPr>
                <w:rStyle w:val="LineNumber"/>
              </w:rPr>
              <w:t>Optional.</w:t>
            </w:r>
          </w:p>
        </w:tc>
      </w:tr>
      <w:tr w:rsidR="0014357A" w14:paraId="5631A426" w14:textId="77777777" w:rsidTr="00D01893">
        <w:trPr>
          <w:cantSplit/>
        </w:trPr>
        <w:tc>
          <w:tcPr>
            <w:tcW w:w="2267" w:type="dxa"/>
            <w:shd w:val="clear" w:color="auto" w:fill="auto"/>
          </w:tcPr>
          <w:p w14:paraId="01741C6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E71FE32" w14:textId="77777777"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14:paraId="05F01386" w14:textId="77777777" w:rsidTr="00D01893">
        <w:trPr>
          <w:cantSplit/>
        </w:trPr>
        <w:tc>
          <w:tcPr>
            <w:tcW w:w="2267" w:type="dxa"/>
            <w:shd w:val="clear" w:color="auto" w:fill="auto"/>
          </w:tcPr>
          <w:p w14:paraId="49731EE5"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60750FE8" w14:textId="77777777" w:rsidR="0014357A" w:rsidRDefault="0014357A" w:rsidP="0014357A">
            <w:pPr>
              <w:pStyle w:val="tabletext"/>
              <w:rPr>
                <w:rStyle w:val="LineNumber"/>
              </w:rPr>
            </w:pPr>
          </w:p>
        </w:tc>
      </w:tr>
      <w:tr w:rsidR="0014357A" w14:paraId="7B54CFB1" w14:textId="77777777" w:rsidTr="00D01893">
        <w:trPr>
          <w:cantSplit/>
        </w:trPr>
        <w:tc>
          <w:tcPr>
            <w:tcW w:w="2267" w:type="dxa"/>
            <w:shd w:val="clear" w:color="auto" w:fill="auto"/>
          </w:tcPr>
          <w:p w14:paraId="66299FCB"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5E41DB7" w14:textId="77777777" w:rsidR="0014357A" w:rsidRDefault="0014357A" w:rsidP="0014357A">
            <w:pPr>
              <w:pStyle w:val="tabletext"/>
              <w:rPr>
                <w:rStyle w:val="LineNumber"/>
              </w:rPr>
            </w:pPr>
          </w:p>
        </w:tc>
      </w:tr>
      <w:tr w:rsidR="0014357A" w14:paraId="49E3C929" w14:textId="77777777" w:rsidTr="00D01893">
        <w:trPr>
          <w:cantSplit/>
        </w:trPr>
        <w:tc>
          <w:tcPr>
            <w:tcW w:w="2267" w:type="dxa"/>
            <w:shd w:val="clear" w:color="auto" w:fill="auto"/>
          </w:tcPr>
          <w:p w14:paraId="7FB0ADD0"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808EFC9" w14:textId="77777777" w:rsidR="0014357A" w:rsidRDefault="0014357A" w:rsidP="0014357A">
            <w:pPr>
              <w:pStyle w:val="tabletext"/>
              <w:rPr>
                <w:rStyle w:val="LineNumber"/>
              </w:rPr>
            </w:pPr>
          </w:p>
        </w:tc>
      </w:tr>
    </w:tbl>
    <w:p w14:paraId="42A90D40" w14:textId="77777777" w:rsidR="0014357A" w:rsidRDefault="0014357A" w:rsidP="0014357A">
      <w:pPr>
        <w:rPr>
          <w:rStyle w:val="LineNumber"/>
        </w:rPr>
      </w:pPr>
    </w:p>
    <w:p w14:paraId="6A6E248B"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212C9">
        <w:instrText>Suppression flag</w:instrText>
      </w:r>
      <w:r>
        <w:instrText xml:space="preserve">" </w:instrText>
      </w:r>
      <w:r>
        <w:rPr>
          <w:rStyle w:val="LineNumber"/>
        </w:rPr>
        <w:fldChar w:fldCharType="end"/>
      </w:r>
      <w:bookmarkStart w:id="128" w:name="_Toc10727746"/>
      <w:r>
        <w:rPr>
          <w:rStyle w:val="LineNumber"/>
        </w:rPr>
        <w:t>Suppression flag</w:t>
      </w:r>
      <w:bookmarkEnd w:id="128"/>
    </w:p>
    <w:tbl>
      <w:tblPr>
        <w:tblW w:w="0" w:type="auto"/>
        <w:tblCellMar>
          <w:bottom w:w="170" w:type="dxa"/>
        </w:tblCellMar>
        <w:tblLook w:val="04A0" w:firstRow="1" w:lastRow="0" w:firstColumn="1" w:lastColumn="0" w:noHBand="0" w:noVBand="1"/>
      </w:tblPr>
      <w:tblGrid>
        <w:gridCol w:w="2267"/>
        <w:gridCol w:w="5952"/>
      </w:tblGrid>
      <w:tr w:rsidR="0014357A" w14:paraId="4C1BD70B" w14:textId="77777777" w:rsidTr="00D01893">
        <w:trPr>
          <w:cantSplit/>
        </w:trPr>
        <w:tc>
          <w:tcPr>
            <w:tcW w:w="2267" w:type="dxa"/>
            <w:shd w:val="clear" w:color="auto" w:fill="auto"/>
          </w:tcPr>
          <w:p w14:paraId="1E7CCF9A"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534F806" w14:textId="77777777" w:rsidR="0014357A" w:rsidRDefault="0014357A" w:rsidP="0014357A">
            <w:pPr>
              <w:pStyle w:val="tabletext"/>
              <w:rPr>
                <w:rStyle w:val="LineNumber"/>
              </w:rPr>
            </w:pPr>
            <w:r>
              <w:rPr>
                <w:rStyle w:val="LineNumber"/>
              </w:rPr>
              <w:t>A flag signifying that the healthcare user has requested that details of this event not be passed to the event summary extract for display in the MWS system.</w:t>
            </w:r>
          </w:p>
        </w:tc>
      </w:tr>
      <w:tr w:rsidR="0014357A" w14:paraId="30BB4910" w14:textId="77777777" w:rsidTr="00D01893">
        <w:trPr>
          <w:cantSplit/>
        </w:trPr>
        <w:tc>
          <w:tcPr>
            <w:tcW w:w="2267" w:type="dxa"/>
            <w:shd w:val="clear" w:color="auto" w:fill="auto"/>
          </w:tcPr>
          <w:p w14:paraId="6315AB2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1547938" w14:textId="77777777" w:rsidR="0014357A" w:rsidRDefault="0014357A" w:rsidP="0014357A">
            <w:pPr>
              <w:pStyle w:val="tabletext"/>
              <w:rPr>
                <w:rStyle w:val="LineNumber"/>
              </w:rPr>
            </w:pPr>
            <w:r>
              <w:rPr>
                <w:rStyle w:val="LineNumber"/>
              </w:rPr>
              <w:t>suppression_flag</w:t>
            </w:r>
          </w:p>
        </w:tc>
      </w:tr>
      <w:tr w:rsidR="0014357A" w14:paraId="309A6EBA" w14:textId="77777777" w:rsidTr="00D01893">
        <w:trPr>
          <w:cantSplit/>
        </w:trPr>
        <w:tc>
          <w:tcPr>
            <w:tcW w:w="2267" w:type="dxa"/>
            <w:shd w:val="clear" w:color="auto" w:fill="auto"/>
          </w:tcPr>
          <w:p w14:paraId="1BEEBDFC"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0FB37DA" w14:textId="77777777" w:rsidR="0014357A" w:rsidRDefault="0014357A" w:rsidP="0014357A">
            <w:pPr>
              <w:pStyle w:val="tabletext"/>
              <w:rPr>
                <w:rStyle w:val="LineNumber"/>
              </w:rPr>
            </w:pPr>
            <w:r>
              <w:rPr>
                <w:rStyle w:val="LineNumber"/>
              </w:rPr>
              <w:t>fact_nmd_health_event</w:t>
            </w:r>
          </w:p>
        </w:tc>
      </w:tr>
      <w:tr w:rsidR="0014357A" w14:paraId="76C764EF" w14:textId="77777777" w:rsidTr="00D01893">
        <w:trPr>
          <w:cantSplit/>
        </w:trPr>
        <w:tc>
          <w:tcPr>
            <w:tcW w:w="2267" w:type="dxa"/>
            <w:shd w:val="clear" w:color="auto" w:fill="auto"/>
          </w:tcPr>
          <w:p w14:paraId="2F96A8D1"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1D72C32" w14:textId="77777777" w:rsidR="0014357A" w:rsidRDefault="0014357A" w:rsidP="0014357A">
            <w:pPr>
              <w:pStyle w:val="tabletext"/>
              <w:rPr>
                <w:rStyle w:val="LineNumber"/>
              </w:rPr>
            </w:pPr>
            <w:r>
              <w:rPr>
                <w:rStyle w:val="LineNumber"/>
              </w:rPr>
              <w:t>char(1)</w:t>
            </w:r>
          </w:p>
        </w:tc>
      </w:tr>
      <w:tr w:rsidR="0014357A" w14:paraId="13E47573" w14:textId="77777777" w:rsidTr="00D01893">
        <w:trPr>
          <w:cantSplit/>
        </w:trPr>
        <w:tc>
          <w:tcPr>
            <w:tcW w:w="2267" w:type="dxa"/>
            <w:shd w:val="clear" w:color="auto" w:fill="auto"/>
          </w:tcPr>
          <w:p w14:paraId="5A781EC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D42B9F3" w14:textId="77777777" w:rsidR="0014357A" w:rsidRDefault="0014357A" w:rsidP="0014357A">
            <w:pPr>
              <w:pStyle w:val="tabletext"/>
              <w:rPr>
                <w:rStyle w:val="LineNumber"/>
              </w:rPr>
            </w:pPr>
          </w:p>
        </w:tc>
      </w:tr>
      <w:tr w:rsidR="0014357A" w14:paraId="5261AF40" w14:textId="77777777" w:rsidTr="00D01893">
        <w:trPr>
          <w:cantSplit/>
        </w:trPr>
        <w:tc>
          <w:tcPr>
            <w:tcW w:w="2267" w:type="dxa"/>
            <w:shd w:val="clear" w:color="auto" w:fill="auto"/>
          </w:tcPr>
          <w:p w14:paraId="3E7A6BE8"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798A86C8" w14:textId="77777777" w:rsidR="0014357A" w:rsidRDefault="0014357A" w:rsidP="0014357A">
            <w:pPr>
              <w:pStyle w:val="tabletext"/>
              <w:rPr>
                <w:rStyle w:val="LineNumber"/>
              </w:rPr>
            </w:pPr>
          </w:p>
        </w:tc>
      </w:tr>
      <w:tr w:rsidR="0014357A" w14:paraId="736EDE7F" w14:textId="77777777" w:rsidTr="00D01893">
        <w:trPr>
          <w:cantSplit/>
        </w:trPr>
        <w:tc>
          <w:tcPr>
            <w:tcW w:w="2267" w:type="dxa"/>
            <w:shd w:val="clear" w:color="auto" w:fill="auto"/>
          </w:tcPr>
          <w:p w14:paraId="088D0930"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25A62F3C" w14:textId="77777777" w:rsidR="0014357A" w:rsidRDefault="0014357A" w:rsidP="0014357A">
            <w:pPr>
              <w:pStyle w:val="tabletext"/>
              <w:rPr>
                <w:rStyle w:val="LineNumber"/>
              </w:rPr>
            </w:pPr>
            <w:r>
              <w:rPr>
                <w:rStyle w:val="LineNumber"/>
              </w:rPr>
              <w:t>A</w:t>
            </w:r>
          </w:p>
        </w:tc>
      </w:tr>
      <w:tr w:rsidR="0014357A" w14:paraId="3A6408DE" w14:textId="77777777" w:rsidTr="00D01893">
        <w:trPr>
          <w:cantSplit/>
        </w:trPr>
        <w:tc>
          <w:tcPr>
            <w:tcW w:w="2267" w:type="dxa"/>
            <w:shd w:val="clear" w:color="auto" w:fill="auto"/>
          </w:tcPr>
          <w:p w14:paraId="7F5A95D5"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51331B91" w14:textId="77777777" w:rsidR="0014357A" w:rsidRDefault="0014357A" w:rsidP="0014357A">
            <w:pPr>
              <w:pStyle w:val="tabletext"/>
              <w:rPr>
                <w:rStyle w:val="LineNumber"/>
              </w:rPr>
            </w:pPr>
            <w:r>
              <w:rPr>
                <w:rStyle w:val="LineNumber"/>
              </w:rPr>
              <w:t>Y        suppress this event summary</w:t>
            </w:r>
          </w:p>
          <w:p w14:paraId="30B56803" w14:textId="77777777" w:rsidR="0014357A" w:rsidRDefault="0014357A" w:rsidP="0014357A">
            <w:pPr>
              <w:pStyle w:val="tabletext"/>
              <w:rPr>
                <w:rStyle w:val="LineNumber"/>
              </w:rPr>
            </w:pPr>
            <w:r>
              <w:rPr>
                <w:rStyle w:val="LineNumber"/>
              </w:rPr>
              <w:t>N        allow this event summary to be displayed</w:t>
            </w:r>
          </w:p>
        </w:tc>
      </w:tr>
      <w:tr w:rsidR="0014357A" w14:paraId="7FA7239A" w14:textId="77777777" w:rsidTr="00D01893">
        <w:trPr>
          <w:cantSplit/>
        </w:trPr>
        <w:tc>
          <w:tcPr>
            <w:tcW w:w="2267" w:type="dxa"/>
            <w:shd w:val="clear" w:color="auto" w:fill="auto"/>
          </w:tcPr>
          <w:p w14:paraId="2AB4F4F5"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B261957" w14:textId="77777777" w:rsidR="0014357A" w:rsidRDefault="0014357A" w:rsidP="0014357A">
            <w:pPr>
              <w:pStyle w:val="tabletext"/>
              <w:rPr>
                <w:rStyle w:val="LineNumber"/>
              </w:rPr>
            </w:pPr>
            <w:r>
              <w:rPr>
                <w:rStyle w:val="LineNumber"/>
              </w:rPr>
              <w:t>Providers should inform patients that their data will be sent to the Ministry of Health for inclusion in the NMDS, and advise them that the event may also be viewed via the Medical Warning System. The patient must be given the option of suppressing the event from display on the NMDS, but the patient does not have the right to object to the information being stored on the NMDS.</w:t>
            </w:r>
          </w:p>
        </w:tc>
      </w:tr>
      <w:tr w:rsidR="0014357A" w14:paraId="3E7CE462" w14:textId="77777777" w:rsidTr="00D01893">
        <w:trPr>
          <w:cantSplit/>
        </w:trPr>
        <w:tc>
          <w:tcPr>
            <w:tcW w:w="2267" w:type="dxa"/>
            <w:shd w:val="clear" w:color="auto" w:fill="auto"/>
          </w:tcPr>
          <w:p w14:paraId="4A0DB4AB"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0AD8E95A" w14:textId="77777777" w:rsidR="0014357A" w:rsidRDefault="0014357A" w:rsidP="0014357A">
            <w:pPr>
              <w:pStyle w:val="tabletext"/>
              <w:rPr>
                <w:rStyle w:val="LineNumber"/>
              </w:rPr>
            </w:pPr>
          </w:p>
        </w:tc>
      </w:tr>
      <w:tr w:rsidR="0014357A" w14:paraId="75EF5E9E" w14:textId="77777777" w:rsidTr="00D01893">
        <w:trPr>
          <w:cantSplit/>
        </w:trPr>
        <w:tc>
          <w:tcPr>
            <w:tcW w:w="2267" w:type="dxa"/>
            <w:shd w:val="clear" w:color="auto" w:fill="auto"/>
          </w:tcPr>
          <w:p w14:paraId="58525067"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8E36039" w14:textId="77777777" w:rsidR="0014357A" w:rsidRDefault="0014357A" w:rsidP="0014357A">
            <w:pPr>
              <w:pStyle w:val="tabletext"/>
              <w:rPr>
                <w:rStyle w:val="LineNumber"/>
              </w:rPr>
            </w:pPr>
            <w:r>
              <w:rPr>
                <w:rStyle w:val="LineNumber"/>
              </w:rPr>
              <w:t>See Guide for Use</w:t>
            </w:r>
          </w:p>
        </w:tc>
      </w:tr>
      <w:tr w:rsidR="0014357A" w14:paraId="1C8DB8B7" w14:textId="77777777" w:rsidTr="00D01893">
        <w:trPr>
          <w:cantSplit/>
        </w:trPr>
        <w:tc>
          <w:tcPr>
            <w:tcW w:w="2267" w:type="dxa"/>
            <w:shd w:val="clear" w:color="auto" w:fill="auto"/>
          </w:tcPr>
          <w:p w14:paraId="7B0DD386"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C78ACE5" w14:textId="77777777" w:rsidR="0014357A" w:rsidRDefault="0014357A" w:rsidP="0014357A">
            <w:pPr>
              <w:pStyle w:val="tabletext"/>
              <w:rPr>
                <w:rStyle w:val="LineNumber"/>
              </w:rPr>
            </w:pPr>
          </w:p>
        </w:tc>
      </w:tr>
      <w:tr w:rsidR="0014357A" w14:paraId="2561AE9C" w14:textId="77777777" w:rsidTr="00D01893">
        <w:trPr>
          <w:cantSplit/>
        </w:trPr>
        <w:tc>
          <w:tcPr>
            <w:tcW w:w="2267" w:type="dxa"/>
            <w:shd w:val="clear" w:color="auto" w:fill="auto"/>
          </w:tcPr>
          <w:p w14:paraId="03F41110"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453F385A" w14:textId="77777777" w:rsidR="0014357A" w:rsidRDefault="0014357A" w:rsidP="0014357A">
            <w:pPr>
              <w:pStyle w:val="tabletext"/>
              <w:rPr>
                <w:rStyle w:val="LineNumber"/>
              </w:rPr>
            </w:pPr>
          </w:p>
        </w:tc>
      </w:tr>
      <w:tr w:rsidR="0014357A" w14:paraId="2BA7FC7B" w14:textId="77777777" w:rsidTr="00D01893">
        <w:trPr>
          <w:cantSplit/>
        </w:trPr>
        <w:tc>
          <w:tcPr>
            <w:tcW w:w="2267" w:type="dxa"/>
            <w:shd w:val="clear" w:color="auto" w:fill="auto"/>
          </w:tcPr>
          <w:p w14:paraId="2F746F50"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0DF2555" w14:textId="77777777" w:rsidR="0014357A" w:rsidRDefault="0014357A" w:rsidP="0014357A">
            <w:pPr>
              <w:pStyle w:val="tabletext"/>
              <w:rPr>
                <w:rStyle w:val="LineNumber"/>
              </w:rPr>
            </w:pPr>
          </w:p>
        </w:tc>
      </w:tr>
    </w:tbl>
    <w:p w14:paraId="668DC2EA" w14:textId="77777777" w:rsidR="0014357A" w:rsidRDefault="0014357A" w:rsidP="0014357A">
      <w:pPr>
        <w:rPr>
          <w:rStyle w:val="LineNumber"/>
        </w:rPr>
      </w:pPr>
    </w:p>
    <w:p w14:paraId="677B68BE"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D4384">
        <w:instrText>Surgical priority</w:instrText>
      </w:r>
      <w:r>
        <w:instrText xml:space="preserve">" </w:instrText>
      </w:r>
      <w:r>
        <w:rPr>
          <w:rStyle w:val="LineNumber"/>
        </w:rPr>
        <w:fldChar w:fldCharType="end"/>
      </w:r>
      <w:bookmarkStart w:id="129" w:name="_Toc10727747"/>
      <w:r>
        <w:rPr>
          <w:rStyle w:val="LineNumber"/>
        </w:rPr>
        <w:t>Surgical priority</w:t>
      </w:r>
      <w:bookmarkEnd w:id="129"/>
    </w:p>
    <w:tbl>
      <w:tblPr>
        <w:tblW w:w="0" w:type="auto"/>
        <w:tblCellMar>
          <w:bottom w:w="170" w:type="dxa"/>
        </w:tblCellMar>
        <w:tblLook w:val="04A0" w:firstRow="1" w:lastRow="0" w:firstColumn="1" w:lastColumn="0" w:noHBand="0" w:noVBand="1"/>
      </w:tblPr>
      <w:tblGrid>
        <w:gridCol w:w="2267"/>
        <w:gridCol w:w="5952"/>
      </w:tblGrid>
      <w:tr w:rsidR="0014357A" w14:paraId="38BB0662" w14:textId="77777777" w:rsidTr="00D01893">
        <w:trPr>
          <w:cantSplit/>
        </w:trPr>
        <w:tc>
          <w:tcPr>
            <w:tcW w:w="2267" w:type="dxa"/>
            <w:shd w:val="clear" w:color="auto" w:fill="auto"/>
          </w:tcPr>
          <w:p w14:paraId="046E23C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05F7292" w14:textId="77777777" w:rsidR="0014357A" w:rsidRDefault="0014357A" w:rsidP="0014357A">
            <w:pPr>
              <w:pStyle w:val="tabletext"/>
              <w:rPr>
                <w:rStyle w:val="LineNumber"/>
              </w:rPr>
            </w:pPr>
            <w:r>
              <w:rPr>
                <w:rStyle w:val="LineNumber"/>
              </w:rPr>
              <w:t>A code defining the severity of a healthcare user's condition at the date surgery was decided.</w:t>
            </w:r>
          </w:p>
        </w:tc>
      </w:tr>
      <w:tr w:rsidR="0014357A" w14:paraId="59C4399E" w14:textId="77777777" w:rsidTr="00D01893">
        <w:trPr>
          <w:cantSplit/>
        </w:trPr>
        <w:tc>
          <w:tcPr>
            <w:tcW w:w="2267" w:type="dxa"/>
            <w:shd w:val="clear" w:color="auto" w:fill="auto"/>
          </w:tcPr>
          <w:p w14:paraId="79F0B20B"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1EB4509" w14:textId="77777777" w:rsidR="0014357A" w:rsidRDefault="0014357A" w:rsidP="0014357A">
            <w:pPr>
              <w:pStyle w:val="tabletext"/>
              <w:rPr>
                <w:rStyle w:val="LineNumber"/>
              </w:rPr>
            </w:pPr>
            <w:r>
              <w:rPr>
                <w:rStyle w:val="LineNumber"/>
              </w:rPr>
              <w:t>surgical_priority</w:t>
            </w:r>
          </w:p>
        </w:tc>
      </w:tr>
      <w:tr w:rsidR="0014357A" w14:paraId="119093C3" w14:textId="77777777" w:rsidTr="00D01893">
        <w:trPr>
          <w:cantSplit/>
        </w:trPr>
        <w:tc>
          <w:tcPr>
            <w:tcW w:w="2267" w:type="dxa"/>
            <w:shd w:val="clear" w:color="auto" w:fill="auto"/>
          </w:tcPr>
          <w:p w14:paraId="57E349F3"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598CA2A" w14:textId="77777777" w:rsidR="0014357A" w:rsidRDefault="0014357A" w:rsidP="0014357A">
            <w:pPr>
              <w:pStyle w:val="tabletext"/>
              <w:rPr>
                <w:rStyle w:val="LineNumber"/>
              </w:rPr>
            </w:pPr>
            <w:r>
              <w:rPr>
                <w:rStyle w:val="LineNumber"/>
              </w:rPr>
              <w:t>fact_nmd_health_event</w:t>
            </w:r>
          </w:p>
        </w:tc>
      </w:tr>
      <w:tr w:rsidR="0014357A" w14:paraId="4A875981" w14:textId="77777777" w:rsidTr="00D01893">
        <w:trPr>
          <w:cantSplit/>
        </w:trPr>
        <w:tc>
          <w:tcPr>
            <w:tcW w:w="2267" w:type="dxa"/>
            <w:shd w:val="clear" w:color="auto" w:fill="auto"/>
          </w:tcPr>
          <w:p w14:paraId="728165E5"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692EFC06" w14:textId="77777777" w:rsidR="0014357A" w:rsidRDefault="0014357A" w:rsidP="0014357A">
            <w:pPr>
              <w:pStyle w:val="tabletext"/>
              <w:rPr>
                <w:rStyle w:val="LineNumber"/>
              </w:rPr>
            </w:pPr>
            <w:r>
              <w:rPr>
                <w:rStyle w:val="LineNumber"/>
              </w:rPr>
              <w:t>char(1)</w:t>
            </w:r>
          </w:p>
        </w:tc>
      </w:tr>
      <w:tr w:rsidR="0014357A" w14:paraId="33FD0432" w14:textId="77777777" w:rsidTr="00D01893">
        <w:trPr>
          <w:cantSplit/>
        </w:trPr>
        <w:tc>
          <w:tcPr>
            <w:tcW w:w="2267" w:type="dxa"/>
            <w:shd w:val="clear" w:color="auto" w:fill="auto"/>
          </w:tcPr>
          <w:p w14:paraId="45819636"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76C621F" w14:textId="77777777" w:rsidR="0014357A" w:rsidRDefault="0014357A" w:rsidP="0014357A">
            <w:pPr>
              <w:pStyle w:val="tabletext"/>
              <w:rPr>
                <w:rStyle w:val="LineNumber"/>
              </w:rPr>
            </w:pPr>
          </w:p>
        </w:tc>
      </w:tr>
      <w:tr w:rsidR="0014357A" w14:paraId="65FDA089" w14:textId="77777777" w:rsidTr="00D01893">
        <w:trPr>
          <w:cantSplit/>
        </w:trPr>
        <w:tc>
          <w:tcPr>
            <w:tcW w:w="2267" w:type="dxa"/>
            <w:shd w:val="clear" w:color="auto" w:fill="auto"/>
          </w:tcPr>
          <w:p w14:paraId="0C96D034"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0BE0CCC" w14:textId="77777777" w:rsidR="0014357A" w:rsidRDefault="0014357A" w:rsidP="0014357A">
            <w:pPr>
              <w:pStyle w:val="tabletext"/>
              <w:rPr>
                <w:rStyle w:val="LineNumber"/>
              </w:rPr>
            </w:pPr>
            <w:r>
              <w:rPr>
                <w:rStyle w:val="LineNumber"/>
              </w:rPr>
              <w:t>Elective surgical events.</w:t>
            </w:r>
          </w:p>
        </w:tc>
      </w:tr>
      <w:tr w:rsidR="0014357A" w14:paraId="02D430B2" w14:textId="77777777" w:rsidTr="00D01893">
        <w:trPr>
          <w:cantSplit/>
        </w:trPr>
        <w:tc>
          <w:tcPr>
            <w:tcW w:w="2267" w:type="dxa"/>
            <w:shd w:val="clear" w:color="auto" w:fill="auto"/>
          </w:tcPr>
          <w:p w14:paraId="4E048AF9"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1F545F2E" w14:textId="77777777" w:rsidR="0014357A" w:rsidRDefault="0014357A" w:rsidP="0014357A">
            <w:pPr>
              <w:pStyle w:val="tabletext"/>
              <w:rPr>
                <w:rStyle w:val="LineNumber"/>
              </w:rPr>
            </w:pPr>
            <w:r>
              <w:rPr>
                <w:rStyle w:val="LineNumber"/>
              </w:rPr>
              <w:t>A</w:t>
            </w:r>
          </w:p>
        </w:tc>
      </w:tr>
      <w:tr w:rsidR="0014357A" w14:paraId="53666D7C" w14:textId="77777777" w:rsidTr="00D01893">
        <w:trPr>
          <w:cantSplit/>
        </w:trPr>
        <w:tc>
          <w:tcPr>
            <w:tcW w:w="2267" w:type="dxa"/>
            <w:shd w:val="clear" w:color="auto" w:fill="auto"/>
          </w:tcPr>
          <w:p w14:paraId="215CCCFF"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0310C30" w14:textId="77777777" w:rsidR="0014357A" w:rsidRDefault="0014357A" w:rsidP="0014357A">
            <w:pPr>
              <w:pStyle w:val="tabletext"/>
              <w:rPr>
                <w:rStyle w:val="LineNumber"/>
              </w:rPr>
            </w:pPr>
            <w:r>
              <w:rPr>
                <w:rStyle w:val="LineNumber"/>
              </w:rPr>
              <w:t>R        Routine</w:t>
            </w:r>
          </w:p>
          <w:p w14:paraId="74AD44BB" w14:textId="77777777" w:rsidR="0014357A" w:rsidRDefault="0014357A" w:rsidP="0014357A">
            <w:pPr>
              <w:pStyle w:val="tabletext"/>
              <w:rPr>
                <w:rStyle w:val="LineNumber"/>
              </w:rPr>
            </w:pPr>
            <w:r>
              <w:rPr>
                <w:rStyle w:val="LineNumber"/>
              </w:rPr>
              <w:t>S        Semi-urgent</w:t>
            </w:r>
          </w:p>
          <w:p w14:paraId="3632BC16" w14:textId="77777777" w:rsidR="0014357A" w:rsidRDefault="0014357A" w:rsidP="0014357A">
            <w:pPr>
              <w:pStyle w:val="tabletext"/>
              <w:rPr>
                <w:rStyle w:val="LineNumber"/>
              </w:rPr>
            </w:pPr>
            <w:r>
              <w:rPr>
                <w:rStyle w:val="LineNumber"/>
              </w:rPr>
              <w:t>U        Urgent</w:t>
            </w:r>
          </w:p>
        </w:tc>
      </w:tr>
      <w:tr w:rsidR="0014357A" w14:paraId="546B1156" w14:textId="77777777" w:rsidTr="00D01893">
        <w:trPr>
          <w:cantSplit/>
        </w:trPr>
        <w:tc>
          <w:tcPr>
            <w:tcW w:w="2267" w:type="dxa"/>
            <w:shd w:val="clear" w:color="auto" w:fill="auto"/>
          </w:tcPr>
          <w:p w14:paraId="1B83118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0E453075" w14:textId="77777777" w:rsidR="0014357A" w:rsidRDefault="0014357A" w:rsidP="0014357A">
            <w:pPr>
              <w:pStyle w:val="tabletext"/>
              <w:rPr>
                <w:rStyle w:val="LineNumber"/>
              </w:rPr>
            </w:pPr>
            <w:r>
              <w:rPr>
                <w:rStyle w:val="LineNumber"/>
              </w:rPr>
              <w:t>Not used.</w:t>
            </w:r>
          </w:p>
          <w:p w14:paraId="0F60B101" w14:textId="77777777" w:rsidR="0014357A" w:rsidRDefault="0014357A" w:rsidP="0014357A">
            <w:pPr>
              <w:pStyle w:val="tabletext"/>
              <w:rPr>
                <w:rStyle w:val="LineNumber"/>
              </w:rPr>
            </w:pPr>
          </w:p>
          <w:p w14:paraId="0B732532" w14:textId="77777777" w:rsidR="0014357A" w:rsidRDefault="0014357A" w:rsidP="0014357A">
            <w:pPr>
              <w:pStyle w:val="tabletext"/>
              <w:rPr>
                <w:rStyle w:val="LineNumber"/>
              </w:rPr>
            </w:pPr>
            <w:r>
              <w:rPr>
                <w:rStyle w:val="LineNumber"/>
              </w:rPr>
              <w:t>Previously known as Severity code.</w:t>
            </w:r>
          </w:p>
          <w:p w14:paraId="5B669A9F" w14:textId="77777777" w:rsidR="0014357A" w:rsidRDefault="0014357A" w:rsidP="0014357A">
            <w:pPr>
              <w:pStyle w:val="tabletext"/>
              <w:rPr>
                <w:rStyle w:val="LineNumber"/>
              </w:rPr>
            </w:pPr>
          </w:p>
          <w:p w14:paraId="0A46AD17" w14:textId="77777777" w:rsidR="0014357A" w:rsidRDefault="0014357A" w:rsidP="0014357A">
            <w:pPr>
              <w:pStyle w:val="tabletext"/>
              <w:rPr>
                <w:rStyle w:val="LineNumber"/>
              </w:rPr>
            </w:pPr>
            <w:r>
              <w:rPr>
                <w:rStyle w:val="LineNumber"/>
              </w:rPr>
              <w:t>Not reliably reported to the NMDS. From July 2000, this information is also collected in the CPAC score field in the National Booking Reporting System (NBRS), which has more complete coverage.</w:t>
            </w:r>
          </w:p>
        </w:tc>
      </w:tr>
      <w:tr w:rsidR="0014357A" w14:paraId="478AFFD8" w14:textId="77777777" w:rsidTr="00D01893">
        <w:trPr>
          <w:cantSplit/>
        </w:trPr>
        <w:tc>
          <w:tcPr>
            <w:tcW w:w="2267" w:type="dxa"/>
            <w:shd w:val="clear" w:color="auto" w:fill="auto"/>
          </w:tcPr>
          <w:p w14:paraId="2A85031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4BD50E1B" w14:textId="77777777" w:rsidR="0014357A" w:rsidRDefault="0014357A" w:rsidP="0014357A">
            <w:pPr>
              <w:pStyle w:val="tabletext"/>
              <w:rPr>
                <w:rStyle w:val="LineNumber"/>
              </w:rPr>
            </w:pPr>
            <w:r>
              <w:rPr>
                <w:rStyle w:val="LineNumber"/>
              </w:rPr>
              <w:t>Optional.</w:t>
            </w:r>
          </w:p>
        </w:tc>
      </w:tr>
      <w:tr w:rsidR="0014357A" w14:paraId="3B016133" w14:textId="77777777" w:rsidTr="00D01893">
        <w:trPr>
          <w:cantSplit/>
        </w:trPr>
        <w:tc>
          <w:tcPr>
            <w:tcW w:w="2267" w:type="dxa"/>
            <w:shd w:val="clear" w:color="auto" w:fill="auto"/>
          </w:tcPr>
          <w:p w14:paraId="3A85D9BC"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BFEDA16" w14:textId="77777777" w:rsidR="0014357A" w:rsidRDefault="0014357A" w:rsidP="0014357A">
            <w:pPr>
              <w:pStyle w:val="tabletext"/>
              <w:rPr>
                <w:rStyle w:val="LineNumber"/>
              </w:rPr>
            </w:pPr>
          </w:p>
        </w:tc>
      </w:tr>
      <w:tr w:rsidR="0014357A" w14:paraId="06A4841C" w14:textId="77777777" w:rsidTr="00D01893">
        <w:trPr>
          <w:cantSplit/>
        </w:trPr>
        <w:tc>
          <w:tcPr>
            <w:tcW w:w="2267" w:type="dxa"/>
            <w:shd w:val="clear" w:color="auto" w:fill="auto"/>
          </w:tcPr>
          <w:p w14:paraId="3EFAA7E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31077872" w14:textId="77777777" w:rsidR="0014357A" w:rsidRDefault="0014357A" w:rsidP="0014357A">
            <w:pPr>
              <w:pStyle w:val="tabletext"/>
              <w:rPr>
                <w:rStyle w:val="LineNumber"/>
              </w:rPr>
            </w:pPr>
            <w:r>
              <w:rPr>
                <w:rStyle w:val="LineNumber"/>
              </w:rPr>
              <w:t>Date surgery decided</w:t>
            </w:r>
          </w:p>
        </w:tc>
      </w:tr>
      <w:tr w:rsidR="0014357A" w14:paraId="7D1C7F6D" w14:textId="77777777" w:rsidTr="00D01893">
        <w:trPr>
          <w:cantSplit/>
        </w:trPr>
        <w:tc>
          <w:tcPr>
            <w:tcW w:w="2267" w:type="dxa"/>
            <w:shd w:val="clear" w:color="auto" w:fill="auto"/>
          </w:tcPr>
          <w:p w14:paraId="706CDFB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BCF5C81" w14:textId="77777777" w:rsidR="0014357A" w:rsidRDefault="0014357A" w:rsidP="0014357A">
            <w:pPr>
              <w:pStyle w:val="tabletext"/>
              <w:rPr>
                <w:rStyle w:val="LineNumber"/>
              </w:rPr>
            </w:pPr>
          </w:p>
        </w:tc>
      </w:tr>
      <w:tr w:rsidR="0014357A" w14:paraId="6278970C" w14:textId="77777777" w:rsidTr="00D01893">
        <w:trPr>
          <w:cantSplit/>
        </w:trPr>
        <w:tc>
          <w:tcPr>
            <w:tcW w:w="2267" w:type="dxa"/>
            <w:shd w:val="clear" w:color="auto" w:fill="auto"/>
          </w:tcPr>
          <w:p w14:paraId="49516C23"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3AE5826" w14:textId="77777777" w:rsidR="0014357A" w:rsidRDefault="0014357A" w:rsidP="0014357A">
            <w:pPr>
              <w:pStyle w:val="tabletext"/>
              <w:rPr>
                <w:rStyle w:val="LineNumber"/>
              </w:rPr>
            </w:pPr>
          </w:p>
        </w:tc>
      </w:tr>
    </w:tbl>
    <w:p w14:paraId="4747A11E" w14:textId="77777777" w:rsidR="0014357A" w:rsidRDefault="0014357A" w:rsidP="0014357A">
      <w:pPr>
        <w:rPr>
          <w:rStyle w:val="LineNumber"/>
        </w:rPr>
      </w:pPr>
    </w:p>
    <w:p w14:paraId="21FCDC1C"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2730C">
        <w:instrText>TLA of domicile</w:instrText>
      </w:r>
      <w:r>
        <w:instrText xml:space="preserve">" </w:instrText>
      </w:r>
      <w:r>
        <w:rPr>
          <w:rStyle w:val="LineNumber"/>
        </w:rPr>
        <w:fldChar w:fldCharType="end"/>
      </w:r>
      <w:bookmarkStart w:id="130" w:name="_Toc10727748"/>
      <w:r>
        <w:rPr>
          <w:rStyle w:val="LineNumber"/>
        </w:rPr>
        <w:t>TLA of domicile</w:t>
      </w:r>
      <w:bookmarkEnd w:id="130"/>
    </w:p>
    <w:tbl>
      <w:tblPr>
        <w:tblW w:w="0" w:type="auto"/>
        <w:tblCellMar>
          <w:bottom w:w="170" w:type="dxa"/>
        </w:tblCellMar>
        <w:tblLook w:val="04A0" w:firstRow="1" w:lastRow="0" w:firstColumn="1" w:lastColumn="0" w:noHBand="0" w:noVBand="1"/>
      </w:tblPr>
      <w:tblGrid>
        <w:gridCol w:w="2267"/>
        <w:gridCol w:w="5952"/>
      </w:tblGrid>
      <w:tr w:rsidR="0014357A" w14:paraId="2636B1AE" w14:textId="77777777" w:rsidTr="00D01893">
        <w:trPr>
          <w:cantSplit/>
        </w:trPr>
        <w:tc>
          <w:tcPr>
            <w:tcW w:w="2267" w:type="dxa"/>
            <w:shd w:val="clear" w:color="auto" w:fill="auto"/>
          </w:tcPr>
          <w:p w14:paraId="7C94DA56"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75890FF9" w14:textId="77777777" w:rsidR="0014357A" w:rsidRDefault="0014357A" w:rsidP="0014357A">
            <w:pPr>
              <w:pStyle w:val="tabletext"/>
              <w:rPr>
                <w:rStyle w:val="LineNumber"/>
              </w:rPr>
            </w:pPr>
            <w:r>
              <w:rPr>
                <w:rStyle w:val="LineNumber"/>
              </w:rPr>
              <w:t>Territorial local authority of domicile.</w:t>
            </w:r>
          </w:p>
        </w:tc>
      </w:tr>
      <w:tr w:rsidR="0014357A" w14:paraId="65214F20" w14:textId="77777777" w:rsidTr="00D01893">
        <w:trPr>
          <w:cantSplit/>
        </w:trPr>
        <w:tc>
          <w:tcPr>
            <w:tcW w:w="2267" w:type="dxa"/>
            <w:shd w:val="clear" w:color="auto" w:fill="auto"/>
          </w:tcPr>
          <w:p w14:paraId="1B4B1B2F"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B5E8BAE" w14:textId="77777777" w:rsidR="0014357A" w:rsidRDefault="0014357A" w:rsidP="0014357A">
            <w:pPr>
              <w:pStyle w:val="tabletext"/>
              <w:rPr>
                <w:rStyle w:val="LineNumber"/>
              </w:rPr>
            </w:pPr>
            <w:r>
              <w:rPr>
                <w:rStyle w:val="LineNumber"/>
              </w:rPr>
              <w:t>tla</w:t>
            </w:r>
          </w:p>
        </w:tc>
      </w:tr>
      <w:tr w:rsidR="0014357A" w14:paraId="1DE49197" w14:textId="77777777" w:rsidTr="00D01893">
        <w:trPr>
          <w:cantSplit/>
        </w:trPr>
        <w:tc>
          <w:tcPr>
            <w:tcW w:w="2267" w:type="dxa"/>
            <w:shd w:val="clear" w:color="auto" w:fill="auto"/>
          </w:tcPr>
          <w:p w14:paraId="49E57250"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025F524A" w14:textId="77777777" w:rsidR="0014357A" w:rsidRDefault="0014357A" w:rsidP="0014357A">
            <w:pPr>
              <w:pStyle w:val="tabletext"/>
              <w:rPr>
                <w:rStyle w:val="LineNumber"/>
              </w:rPr>
            </w:pPr>
            <w:r>
              <w:rPr>
                <w:rStyle w:val="LineNumber"/>
              </w:rPr>
              <w:t>fact_nmd_health_event</w:t>
            </w:r>
          </w:p>
        </w:tc>
      </w:tr>
      <w:tr w:rsidR="0014357A" w14:paraId="20CAE232" w14:textId="77777777" w:rsidTr="00D01893">
        <w:trPr>
          <w:cantSplit/>
        </w:trPr>
        <w:tc>
          <w:tcPr>
            <w:tcW w:w="2267" w:type="dxa"/>
            <w:shd w:val="clear" w:color="auto" w:fill="auto"/>
          </w:tcPr>
          <w:p w14:paraId="64B203E1"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C4BBE29" w14:textId="77777777" w:rsidR="0014357A" w:rsidRDefault="0014357A" w:rsidP="0014357A">
            <w:pPr>
              <w:pStyle w:val="tabletext"/>
              <w:rPr>
                <w:rStyle w:val="LineNumber"/>
              </w:rPr>
            </w:pPr>
            <w:r>
              <w:rPr>
                <w:rStyle w:val="LineNumber"/>
              </w:rPr>
              <w:t>varchar2(3)</w:t>
            </w:r>
          </w:p>
        </w:tc>
      </w:tr>
      <w:tr w:rsidR="0014357A" w14:paraId="5C5EC5CC" w14:textId="77777777" w:rsidTr="00D01893">
        <w:trPr>
          <w:cantSplit/>
        </w:trPr>
        <w:tc>
          <w:tcPr>
            <w:tcW w:w="2267" w:type="dxa"/>
            <w:shd w:val="clear" w:color="auto" w:fill="auto"/>
          </w:tcPr>
          <w:p w14:paraId="22544D97"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73160E4" w14:textId="77777777" w:rsidR="0014357A" w:rsidRDefault="0014357A" w:rsidP="0014357A">
            <w:pPr>
              <w:pStyle w:val="tabletext"/>
              <w:rPr>
                <w:rStyle w:val="LineNumber"/>
              </w:rPr>
            </w:pPr>
          </w:p>
        </w:tc>
      </w:tr>
      <w:tr w:rsidR="0014357A" w14:paraId="74CD3766" w14:textId="77777777" w:rsidTr="00D01893">
        <w:trPr>
          <w:cantSplit/>
        </w:trPr>
        <w:tc>
          <w:tcPr>
            <w:tcW w:w="2267" w:type="dxa"/>
            <w:shd w:val="clear" w:color="auto" w:fill="auto"/>
          </w:tcPr>
          <w:p w14:paraId="3AD6FB13"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46AEB2E" w14:textId="77777777" w:rsidR="0014357A" w:rsidRDefault="0014357A" w:rsidP="0014357A">
            <w:pPr>
              <w:pStyle w:val="tabletext"/>
              <w:rPr>
                <w:rStyle w:val="LineNumber"/>
              </w:rPr>
            </w:pPr>
            <w:r>
              <w:rPr>
                <w:rStyle w:val="LineNumber"/>
              </w:rPr>
              <w:t>Geographical aggregation.</w:t>
            </w:r>
          </w:p>
        </w:tc>
      </w:tr>
      <w:tr w:rsidR="0014357A" w14:paraId="4656ED41" w14:textId="77777777" w:rsidTr="00D01893">
        <w:trPr>
          <w:cantSplit/>
        </w:trPr>
        <w:tc>
          <w:tcPr>
            <w:tcW w:w="2267" w:type="dxa"/>
            <w:shd w:val="clear" w:color="auto" w:fill="auto"/>
          </w:tcPr>
          <w:p w14:paraId="7FD32F46"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3C98DEF" w14:textId="77777777" w:rsidR="0014357A" w:rsidRDefault="0014357A" w:rsidP="0014357A">
            <w:pPr>
              <w:pStyle w:val="tabletext"/>
              <w:rPr>
                <w:rStyle w:val="LineNumber"/>
              </w:rPr>
            </w:pPr>
            <w:r>
              <w:rPr>
                <w:rStyle w:val="LineNumber"/>
              </w:rPr>
              <w:t>NNN</w:t>
            </w:r>
          </w:p>
        </w:tc>
      </w:tr>
      <w:tr w:rsidR="0014357A" w14:paraId="5B0297E0" w14:textId="77777777" w:rsidTr="00D01893">
        <w:trPr>
          <w:cantSplit/>
        </w:trPr>
        <w:tc>
          <w:tcPr>
            <w:tcW w:w="2267" w:type="dxa"/>
            <w:shd w:val="clear" w:color="auto" w:fill="auto"/>
          </w:tcPr>
          <w:p w14:paraId="0FD8B1E1"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72CC15C" w14:textId="77777777" w:rsidR="0014357A" w:rsidRDefault="0014357A" w:rsidP="0014357A">
            <w:pPr>
              <w:pStyle w:val="tabletext"/>
              <w:rPr>
                <w:rStyle w:val="LineNumber"/>
              </w:rPr>
            </w:pPr>
            <w:r>
              <w:rPr>
                <w:rStyle w:val="LineNumber"/>
              </w:rPr>
              <w:t>See TLA code table in Appendix.</w:t>
            </w:r>
          </w:p>
        </w:tc>
      </w:tr>
      <w:tr w:rsidR="0014357A" w14:paraId="7CFD8A59" w14:textId="77777777" w:rsidTr="00D01893">
        <w:trPr>
          <w:cantSplit/>
        </w:trPr>
        <w:tc>
          <w:tcPr>
            <w:tcW w:w="2267" w:type="dxa"/>
            <w:shd w:val="clear" w:color="auto" w:fill="auto"/>
          </w:tcPr>
          <w:p w14:paraId="0D8941B9"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5AB0569" w14:textId="77777777" w:rsidR="0014357A" w:rsidRDefault="0014357A" w:rsidP="0014357A">
            <w:pPr>
              <w:pStyle w:val="tabletext"/>
              <w:rPr>
                <w:rStyle w:val="LineNumber"/>
              </w:rPr>
            </w:pPr>
            <w:r>
              <w:rPr>
                <w:rStyle w:val="LineNumber"/>
              </w:rPr>
              <w:t>The TLA of domicile roughly equates to local council boundaries. Populated from 1988.</w:t>
            </w:r>
          </w:p>
          <w:p w14:paraId="6CFB779D" w14:textId="77777777" w:rsidR="0014357A" w:rsidRDefault="0014357A" w:rsidP="0014357A">
            <w:pPr>
              <w:pStyle w:val="tabletext"/>
              <w:rPr>
                <w:rStyle w:val="LineNumber"/>
              </w:rPr>
            </w:pPr>
          </w:p>
          <w:p w14:paraId="0628C683" w14:textId="77777777" w:rsidR="0014357A" w:rsidRDefault="0014357A" w:rsidP="0014357A">
            <w:pPr>
              <w:pStyle w:val="tabletext"/>
              <w:rPr>
                <w:rStyle w:val="LineNumber"/>
              </w:rPr>
            </w:pPr>
            <w:r>
              <w:rPr>
                <w:rStyle w:val="LineNumber"/>
              </w:rPr>
              <w:t>Derived from the Ministry of Health mapping of Domicile code to TLA. No code table exists.</w:t>
            </w:r>
          </w:p>
          <w:p w14:paraId="65544875" w14:textId="77777777" w:rsidR="0014357A" w:rsidRDefault="0014357A" w:rsidP="0014357A">
            <w:pPr>
              <w:pStyle w:val="tabletext"/>
              <w:rPr>
                <w:rStyle w:val="LineNumber"/>
              </w:rPr>
            </w:pPr>
          </w:p>
          <w:p w14:paraId="6D6CAB89" w14:textId="77777777" w:rsidR="0014357A" w:rsidRDefault="0014357A" w:rsidP="0014357A">
            <w:pPr>
              <w:pStyle w:val="tabletext"/>
              <w:rPr>
                <w:rStyle w:val="LineNumber"/>
              </w:rPr>
            </w:pPr>
            <w:r>
              <w:rPr>
                <w:rStyle w:val="LineNumber"/>
              </w:rPr>
              <w:t>Domicile code 3402 Oceanic - Chatham Islands is included in TLA 'other' as it is not a Land Authority and is classified as subregion 15 'Hawke's Bay' which is not shown in this table.</w:t>
            </w:r>
          </w:p>
        </w:tc>
      </w:tr>
      <w:tr w:rsidR="0014357A" w14:paraId="3F38A2C5" w14:textId="77777777" w:rsidTr="00D01893">
        <w:trPr>
          <w:cantSplit/>
        </w:trPr>
        <w:tc>
          <w:tcPr>
            <w:tcW w:w="2267" w:type="dxa"/>
            <w:shd w:val="clear" w:color="auto" w:fill="auto"/>
          </w:tcPr>
          <w:p w14:paraId="25B1619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0FA5918" w14:textId="77777777" w:rsidR="0014357A" w:rsidRDefault="0014357A" w:rsidP="0014357A">
            <w:pPr>
              <w:pStyle w:val="tabletext"/>
              <w:rPr>
                <w:rStyle w:val="LineNumber"/>
              </w:rPr>
            </w:pPr>
          </w:p>
        </w:tc>
      </w:tr>
      <w:tr w:rsidR="0014357A" w14:paraId="49B005FC" w14:textId="77777777" w:rsidTr="00D01893">
        <w:trPr>
          <w:cantSplit/>
        </w:trPr>
        <w:tc>
          <w:tcPr>
            <w:tcW w:w="2267" w:type="dxa"/>
            <w:shd w:val="clear" w:color="auto" w:fill="auto"/>
          </w:tcPr>
          <w:p w14:paraId="7AC92A1E"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261B6D7" w14:textId="77777777" w:rsidR="0014357A" w:rsidRDefault="0014357A" w:rsidP="0014357A">
            <w:pPr>
              <w:pStyle w:val="tabletext"/>
              <w:rPr>
                <w:rStyle w:val="LineNumber"/>
              </w:rPr>
            </w:pPr>
          </w:p>
        </w:tc>
      </w:tr>
      <w:tr w:rsidR="0014357A" w14:paraId="1199C9C8" w14:textId="77777777" w:rsidTr="00D01893">
        <w:trPr>
          <w:cantSplit/>
        </w:trPr>
        <w:tc>
          <w:tcPr>
            <w:tcW w:w="2267" w:type="dxa"/>
            <w:shd w:val="clear" w:color="auto" w:fill="auto"/>
          </w:tcPr>
          <w:p w14:paraId="00E27103"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A16391D" w14:textId="77777777" w:rsidR="0014357A" w:rsidRDefault="0014357A" w:rsidP="0014357A">
            <w:pPr>
              <w:pStyle w:val="tabletext"/>
              <w:rPr>
                <w:rStyle w:val="LineNumber"/>
              </w:rPr>
            </w:pPr>
            <w:r>
              <w:rPr>
                <w:rStyle w:val="LineNumber"/>
              </w:rPr>
              <w:t>Domicile code</w:t>
            </w:r>
          </w:p>
        </w:tc>
      </w:tr>
      <w:tr w:rsidR="0014357A" w14:paraId="278A7E90" w14:textId="77777777" w:rsidTr="00D01893">
        <w:trPr>
          <w:cantSplit/>
        </w:trPr>
        <w:tc>
          <w:tcPr>
            <w:tcW w:w="2267" w:type="dxa"/>
            <w:shd w:val="clear" w:color="auto" w:fill="auto"/>
          </w:tcPr>
          <w:p w14:paraId="53DEBE22"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330F096" w14:textId="77777777" w:rsidR="0014357A" w:rsidRDefault="0014357A" w:rsidP="0014357A">
            <w:pPr>
              <w:pStyle w:val="tabletext"/>
              <w:rPr>
                <w:rStyle w:val="LineNumber"/>
              </w:rPr>
            </w:pPr>
          </w:p>
        </w:tc>
      </w:tr>
      <w:tr w:rsidR="0014357A" w14:paraId="635F19A5" w14:textId="77777777" w:rsidTr="00D01893">
        <w:trPr>
          <w:cantSplit/>
        </w:trPr>
        <w:tc>
          <w:tcPr>
            <w:tcW w:w="2267" w:type="dxa"/>
            <w:shd w:val="clear" w:color="auto" w:fill="auto"/>
          </w:tcPr>
          <w:p w14:paraId="07262C83"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E865B08" w14:textId="77777777" w:rsidR="0014357A" w:rsidRDefault="0014357A" w:rsidP="0014357A">
            <w:pPr>
              <w:pStyle w:val="tabletext"/>
              <w:rPr>
                <w:rStyle w:val="LineNumber"/>
              </w:rPr>
            </w:pPr>
          </w:p>
        </w:tc>
      </w:tr>
    </w:tbl>
    <w:p w14:paraId="5267C3AE" w14:textId="77777777" w:rsidR="0014357A" w:rsidRDefault="0014357A" w:rsidP="0014357A">
      <w:pPr>
        <w:rPr>
          <w:rStyle w:val="LineNumber"/>
        </w:rPr>
      </w:pPr>
    </w:p>
    <w:p w14:paraId="71CAC3E6" w14:textId="77777777" w:rsidR="007E7993" w:rsidRDefault="0014357A" w:rsidP="007E7993">
      <w:pPr>
        <w:pStyle w:val="Heading2"/>
        <w:rPr>
          <w:rStyle w:val="LineNumber"/>
        </w:rPr>
      </w:pPr>
      <w:r>
        <w:rPr>
          <w:rStyle w:val="LineNumber"/>
        </w:rPr>
        <w:br w:type="page"/>
      </w:r>
      <w:bookmarkStart w:id="131" w:name="_Toc10727749"/>
      <w:r w:rsidR="007E7993">
        <w:rPr>
          <w:rStyle w:val="LineNumber"/>
        </w:rPr>
        <w:lastRenderedPageBreak/>
        <w:t xml:space="preserve">Total hours on </w:t>
      </w:r>
      <w:r w:rsidR="001D7825">
        <w:rPr>
          <w:rStyle w:val="LineNumber"/>
        </w:rPr>
        <w:t>continuous</w:t>
      </w:r>
      <w:r w:rsidR="007E7993">
        <w:rPr>
          <w:rStyle w:val="LineNumber"/>
        </w:rPr>
        <w:t xml:space="preserve"> positive airway pressure</w:t>
      </w:r>
      <w:bookmarkEnd w:id="131"/>
    </w:p>
    <w:tbl>
      <w:tblPr>
        <w:tblW w:w="0" w:type="auto"/>
        <w:tblCellMar>
          <w:bottom w:w="170" w:type="dxa"/>
        </w:tblCellMar>
        <w:tblLook w:val="04A0" w:firstRow="1" w:lastRow="0" w:firstColumn="1" w:lastColumn="0" w:noHBand="0" w:noVBand="1"/>
      </w:tblPr>
      <w:tblGrid>
        <w:gridCol w:w="2267"/>
        <w:gridCol w:w="5952"/>
      </w:tblGrid>
      <w:tr w:rsidR="007E7993" w14:paraId="246B9773" w14:textId="77777777" w:rsidTr="006114BC">
        <w:tc>
          <w:tcPr>
            <w:tcW w:w="2267" w:type="dxa"/>
            <w:shd w:val="clear" w:color="auto" w:fill="auto"/>
          </w:tcPr>
          <w:p w14:paraId="0ACA38A8" w14:textId="77777777" w:rsidR="007E7993" w:rsidRDefault="007E7993" w:rsidP="006114BC">
            <w:pPr>
              <w:pStyle w:val="tableheader"/>
              <w:rPr>
                <w:rStyle w:val="LineNumber"/>
              </w:rPr>
            </w:pPr>
            <w:r>
              <w:rPr>
                <w:rStyle w:val="LineNumber"/>
              </w:rPr>
              <w:t>Definition</w:t>
            </w:r>
          </w:p>
        </w:tc>
        <w:tc>
          <w:tcPr>
            <w:tcW w:w="5952" w:type="dxa"/>
            <w:shd w:val="clear" w:color="auto" w:fill="auto"/>
          </w:tcPr>
          <w:p w14:paraId="0AEC404E" w14:textId="77777777" w:rsidR="007E7993" w:rsidRDefault="007E7993" w:rsidP="006114BC">
            <w:pPr>
              <w:pStyle w:val="tabletext"/>
              <w:rPr>
                <w:rStyle w:val="LineNumber"/>
              </w:rPr>
            </w:pPr>
            <w:r>
              <w:rPr>
                <w:rStyle w:val="LineNumber"/>
              </w:rPr>
              <w:t xml:space="preserve"> Total hours on continuous positive airway pressure - The total number of hours a neonate (less than 29 days, or more than 29 days and less than 2500 g) is on CPAP during a perinatal episode of care.</w:t>
            </w:r>
          </w:p>
        </w:tc>
      </w:tr>
      <w:tr w:rsidR="007E7993" w14:paraId="48823D35" w14:textId="77777777" w:rsidTr="006114BC">
        <w:tc>
          <w:tcPr>
            <w:tcW w:w="2267" w:type="dxa"/>
            <w:shd w:val="clear" w:color="auto" w:fill="auto"/>
          </w:tcPr>
          <w:p w14:paraId="4E9DE993" w14:textId="77777777" w:rsidR="007E7993" w:rsidRDefault="007E7993" w:rsidP="006114BC">
            <w:pPr>
              <w:pStyle w:val="tableheader"/>
              <w:rPr>
                <w:rStyle w:val="LineNumber"/>
              </w:rPr>
            </w:pPr>
            <w:r>
              <w:rPr>
                <w:rStyle w:val="LineNumber"/>
              </w:rPr>
              <w:t>Column name</w:t>
            </w:r>
          </w:p>
        </w:tc>
        <w:tc>
          <w:tcPr>
            <w:tcW w:w="5952" w:type="dxa"/>
            <w:shd w:val="clear" w:color="auto" w:fill="auto"/>
          </w:tcPr>
          <w:p w14:paraId="1B167B3B" w14:textId="77777777" w:rsidR="007E7993" w:rsidRDefault="007E7993" w:rsidP="006114BC">
            <w:pPr>
              <w:pStyle w:val="tabletext"/>
              <w:rPr>
                <w:rStyle w:val="LineNumber"/>
              </w:rPr>
            </w:pPr>
            <w:r>
              <w:rPr>
                <w:rStyle w:val="LineNumber"/>
              </w:rPr>
              <w:t>hours_on_cpap</w:t>
            </w:r>
          </w:p>
        </w:tc>
      </w:tr>
      <w:tr w:rsidR="007E7993" w14:paraId="361F2E13" w14:textId="77777777" w:rsidTr="006114BC">
        <w:tc>
          <w:tcPr>
            <w:tcW w:w="2267" w:type="dxa"/>
            <w:shd w:val="clear" w:color="auto" w:fill="auto"/>
          </w:tcPr>
          <w:p w14:paraId="4772EBA0" w14:textId="77777777" w:rsidR="007E7993" w:rsidRDefault="007E7993" w:rsidP="006114BC">
            <w:pPr>
              <w:pStyle w:val="tableheader"/>
              <w:rPr>
                <w:rStyle w:val="LineNumber"/>
              </w:rPr>
            </w:pPr>
            <w:r>
              <w:rPr>
                <w:rStyle w:val="LineNumber"/>
              </w:rPr>
              <w:t>Table name</w:t>
            </w:r>
          </w:p>
        </w:tc>
        <w:tc>
          <w:tcPr>
            <w:tcW w:w="5952" w:type="dxa"/>
            <w:shd w:val="clear" w:color="auto" w:fill="auto"/>
          </w:tcPr>
          <w:p w14:paraId="1EC63D02" w14:textId="77777777" w:rsidR="007E7993" w:rsidRDefault="007E7993" w:rsidP="006114BC">
            <w:pPr>
              <w:pStyle w:val="tabletext"/>
              <w:rPr>
                <w:rStyle w:val="LineNumber"/>
              </w:rPr>
            </w:pPr>
            <w:r>
              <w:rPr>
                <w:rStyle w:val="LineNumber"/>
              </w:rPr>
              <w:t>fact_nmd_health_event</w:t>
            </w:r>
          </w:p>
        </w:tc>
      </w:tr>
      <w:tr w:rsidR="007E7993" w14:paraId="793606CB" w14:textId="77777777" w:rsidTr="006114BC">
        <w:tc>
          <w:tcPr>
            <w:tcW w:w="2267" w:type="dxa"/>
            <w:shd w:val="clear" w:color="auto" w:fill="auto"/>
          </w:tcPr>
          <w:p w14:paraId="65375928" w14:textId="77777777" w:rsidR="007E7993" w:rsidRDefault="007E7993" w:rsidP="006114BC">
            <w:pPr>
              <w:pStyle w:val="tableheader"/>
              <w:rPr>
                <w:rStyle w:val="LineNumber"/>
              </w:rPr>
            </w:pPr>
            <w:r>
              <w:rPr>
                <w:rStyle w:val="LineNumber"/>
              </w:rPr>
              <w:t>Data type</w:t>
            </w:r>
          </w:p>
        </w:tc>
        <w:tc>
          <w:tcPr>
            <w:tcW w:w="5952" w:type="dxa"/>
            <w:shd w:val="clear" w:color="auto" w:fill="auto"/>
          </w:tcPr>
          <w:p w14:paraId="17642D99" w14:textId="77777777" w:rsidR="007E7993" w:rsidRDefault="007E7993" w:rsidP="006114BC">
            <w:pPr>
              <w:pStyle w:val="tabletext"/>
              <w:rPr>
                <w:rStyle w:val="LineNumber"/>
              </w:rPr>
            </w:pPr>
            <w:r>
              <w:rPr>
                <w:rStyle w:val="LineNumber"/>
              </w:rPr>
              <w:t>varchar2(5)</w:t>
            </w:r>
          </w:p>
        </w:tc>
      </w:tr>
      <w:tr w:rsidR="007E7993" w14:paraId="5EA1185D" w14:textId="77777777" w:rsidTr="006114BC">
        <w:tc>
          <w:tcPr>
            <w:tcW w:w="2267" w:type="dxa"/>
            <w:shd w:val="clear" w:color="auto" w:fill="auto"/>
          </w:tcPr>
          <w:p w14:paraId="28AF8D23" w14:textId="77777777" w:rsidR="007E7993" w:rsidRDefault="007E7993" w:rsidP="006114BC">
            <w:pPr>
              <w:pStyle w:val="tableheader"/>
              <w:rPr>
                <w:rStyle w:val="LineNumber"/>
              </w:rPr>
            </w:pPr>
            <w:r>
              <w:rPr>
                <w:rStyle w:val="LineNumber"/>
              </w:rPr>
              <w:t>Other names</w:t>
            </w:r>
          </w:p>
        </w:tc>
        <w:tc>
          <w:tcPr>
            <w:tcW w:w="5952" w:type="dxa"/>
            <w:shd w:val="clear" w:color="auto" w:fill="auto"/>
          </w:tcPr>
          <w:p w14:paraId="71C64710" w14:textId="77777777" w:rsidR="007E7993" w:rsidRDefault="007E7993" w:rsidP="006114BC">
            <w:pPr>
              <w:pStyle w:val="tabletext"/>
              <w:rPr>
                <w:rStyle w:val="LineNumber"/>
              </w:rPr>
            </w:pPr>
            <w:r>
              <w:rPr>
                <w:rStyle w:val="LineNumber"/>
              </w:rPr>
              <w:t>CPAP hours</w:t>
            </w:r>
          </w:p>
        </w:tc>
      </w:tr>
      <w:tr w:rsidR="007E7993" w14:paraId="536411C0" w14:textId="77777777" w:rsidTr="006114BC">
        <w:tc>
          <w:tcPr>
            <w:tcW w:w="2267" w:type="dxa"/>
            <w:shd w:val="clear" w:color="auto" w:fill="auto"/>
          </w:tcPr>
          <w:p w14:paraId="653082D2" w14:textId="77777777" w:rsidR="007E7993" w:rsidRDefault="007E7993" w:rsidP="006114BC">
            <w:pPr>
              <w:pStyle w:val="tableheader"/>
              <w:rPr>
                <w:rStyle w:val="LineNumber"/>
              </w:rPr>
            </w:pPr>
            <w:r>
              <w:rPr>
                <w:rStyle w:val="LineNumber"/>
              </w:rPr>
              <w:t>Context</w:t>
            </w:r>
          </w:p>
        </w:tc>
        <w:tc>
          <w:tcPr>
            <w:tcW w:w="5952" w:type="dxa"/>
            <w:shd w:val="clear" w:color="auto" w:fill="auto"/>
          </w:tcPr>
          <w:p w14:paraId="1117A6BB" w14:textId="77777777" w:rsidR="007E7993" w:rsidRDefault="007E7993" w:rsidP="006114BC">
            <w:pPr>
              <w:pStyle w:val="tabletext"/>
              <w:rPr>
                <w:rStyle w:val="LineNumber"/>
              </w:rPr>
            </w:pPr>
          </w:p>
        </w:tc>
      </w:tr>
      <w:tr w:rsidR="007E7993" w14:paraId="6B99A4A1" w14:textId="77777777" w:rsidTr="006114BC">
        <w:tc>
          <w:tcPr>
            <w:tcW w:w="2267" w:type="dxa"/>
            <w:shd w:val="clear" w:color="auto" w:fill="auto"/>
          </w:tcPr>
          <w:p w14:paraId="4109C6F8" w14:textId="77777777" w:rsidR="007E7993" w:rsidRDefault="007E7993" w:rsidP="006114BC">
            <w:pPr>
              <w:pStyle w:val="tableheader"/>
              <w:rPr>
                <w:rStyle w:val="LineNumber"/>
              </w:rPr>
            </w:pPr>
            <w:r>
              <w:rPr>
                <w:rStyle w:val="LineNumber"/>
              </w:rPr>
              <w:t>Layout</w:t>
            </w:r>
          </w:p>
        </w:tc>
        <w:tc>
          <w:tcPr>
            <w:tcW w:w="5952" w:type="dxa"/>
            <w:shd w:val="clear" w:color="auto" w:fill="auto"/>
          </w:tcPr>
          <w:p w14:paraId="2F22F83A" w14:textId="77777777" w:rsidR="007E7993" w:rsidRDefault="007E7993" w:rsidP="006114BC">
            <w:pPr>
              <w:pStyle w:val="tabletext"/>
              <w:rPr>
                <w:rStyle w:val="LineNumber"/>
              </w:rPr>
            </w:pPr>
            <w:r>
              <w:rPr>
                <w:rStyle w:val="LineNumber"/>
              </w:rPr>
              <w:t>NNNNN</w:t>
            </w:r>
          </w:p>
        </w:tc>
      </w:tr>
      <w:tr w:rsidR="007E7993" w14:paraId="755C86AF" w14:textId="77777777" w:rsidTr="006114BC">
        <w:tc>
          <w:tcPr>
            <w:tcW w:w="2267" w:type="dxa"/>
            <w:shd w:val="clear" w:color="auto" w:fill="auto"/>
          </w:tcPr>
          <w:p w14:paraId="004DB359" w14:textId="77777777" w:rsidR="007E7993" w:rsidRDefault="007E7993" w:rsidP="006114BC">
            <w:pPr>
              <w:pStyle w:val="tableheader"/>
              <w:rPr>
                <w:rStyle w:val="LineNumber"/>
              </w:rPr>
            </w:pPr>
            <w:r>
              <w:rPr>
                <w:rStyle w:val="LineNumber"/>
              </w:rPr>
              <w:t>Data domain</w:t>
            </w:r>
          </w:p>
        </w:tc>
        <w:tc>
          <w:tcPr>
            <w:tcW w:w="5952" w:type="dxa"/>
            <w:shd w:val="clear" w:color="auto" w:fill="auto"/>
          </w:tcPr>
          <w:p w14:paraId="3FE5FE60" w14:textId="77777777" w:rsidR="007E7993" w:rsidRDefault="007E7993" w:rsidP="006114BC">
            <w:pPr>
              <w:pStyle w:val="tabletext"/>
              <w:rPr>
                <w:rStyle w:val="LineNumber"/>
              </w:rPr>
            </w:pPr>
            <w:r>
              <w:rPr>
                <w:rStyle w:val="LineNumber"/>
              </w:rPr>
              <w:t>00000 - 99999</w:t>
            </w:r>
          </w:p>
        </w:tc>
      </w:tr>
      <w:tr w:rsidR="007E7993" w14:paraId="1081F5B1" w14:textId="77777777" w:rsidTr="006114BC">
        <w:tc>
          <w:tcPr>
            <w:tcW w:w="2267" w:type="dxa"/>
            <w:shd w:val="clear" w:color="auto" w:fill="auto"/>
          </w:tcPr>
          <w:p w14:paraId="79A7DFAE" w14:textId="77777777" w:rsidR="007E7993" w:rsidRDefault="007E7993" w:rsidP="006114BC">
            <w:pPr>
              <w:pStyle w:val="tableheader"/>
              <w:rPr>
                <w:rStyle w:val="LineNumber"/>
              </w:rPr>
            </w:pPr>
            <w:r>
              <w:rPr>
                <w:rStyle w:val="LineNumber"/>
              </w:rPr>
              <w:t>Guide for use</w:t>
            </w:r>
          </w:p>
        </w:tc>
        <w:tc>
          <w:tcPr>
            <w:tcW w:w="5952" w:type="dxa"/>
            <w:shd w:val="clear" w:color="auto" w:fill="auto"/>
          </w:tcPr>
          <w:p w14:paraId="383D1D02" w14:textId="77777777" w:rsidR="007E7993" w:rsidRDefault="007E7993" w:rsidP="006114BC">
            <w:pPr>
              <w:pStyle w:val="tabletext"/>
              <w:rPr>
                <w:rStyle w:val="LineNumber"/>
              </w:rPr>
            </w:pPr>
            <w:r>
              <w:rPr>
                <w:rStyle w:val="LineNumber"/>
              </w:rPr>
              <w:t>Hours on continuous positive airway pressure has been used in determining the DRG code since 1 July 2001.</w:t>
            </w:r>
          </w:p>
          <w:p w14:paraId="1B8EA6E0" w14:textId="77777777" w:rsidR="007E7993" w:rsidRDefault="007E7993" w:rsidP="006114BC">
            <w:pPr>
              <w:pStyle w:val="tabletext"/>
              <w:rPr>
                <w:rStyle w:val="LineNumber"/>
              </w:rPr>
            </w:pPr>
          </w:p>
          <w:p w14:paraId="4AA4AE59" w14:textId="77777777" w:rsidR="007E7993" w:rsidRDefault="007E7993" w:rsidP="006114BC">
            <w:pPr>
              <w:pStyle w:val="tabletext"/>
              <w:rPr>
                <w:rStyle w:val="LineNumber"/>
              </w:rPr>
            </w:pPr>
            <w:r>
              <w:rPr>
                <w:rStyle w:val="LineNumber"/>
              </w:rPr>
              <w:t>A CPAP procedure is:</w:t>
            </w:r>
          </w:p>
          <w:p w14:paraId="2AC17768" w14:textId="77777777" w:rsidR="007E7993" w:rsidRDefault="007E7993" w:rsidP="006114BC">
            <w:pPr>
              <w:pStyle w:val="tabletext"/>
              <w:rPr>
                <w:rStyle w:val="LineNumber"/>
              </w:rPr>
            </w:pPr>
            <w:r>
              <w:rPr>
                <w:rStyle w:val="LineNumber"/>
              </w:rPr>
              <w:t>- an ICD-10-AM 6th Edition Clinical codes of 9220900,9220901,9220902 (Clinical code type = 'O') or</w:t>
            </w:r>
          </w:p>
          <w:p w14:paraId="5B0E99E9" w14:textId="77777777" w:rsidR="007E7993" w:rsidRDefault="007E7993" w:rsidP="006114BC">
            <w:pPr>
              <w:pStyle w:val="tabletext"/>
              <w:rPr>
                <w:rStyle w:val="LineNumber"/>
              </w:rPr>
            </w:pPr>
            <w:r>
              <w:rPr>
                <w:rStyle w:val="LineNumber"/>
              </w:rPr>
              <w:t xml:space="preserve">- an ICD-10-AM 1st, 2nd, 3rd Edition Clinical code of 9203800 (Clinical code type = 'O'), or </w:t>
            </w:r>
          </w:p>
          <w:p w14:paraId="5A336446" w14:textId="77777777" w:rsidR="007E7993" w:rsidRDefault="007E7993" w:rsidP="006114BC">
            <w:pPr>
              <w:pStyle w:val="tabletext"/>
              <w:rPr>
                <w:rStyle w:val="LineNumber"/>
              </w:rPr>
            </w:pPr>
            <w:r>
              <w:rPr>
                <w:rStyle w:val="LineNumber"/>
              </w:rPr>
              <w:t>- an ICD-9-CM or ICD-9-CM-A Clinical code of 93.90 (Clinical code type = 'O').</w:t>
            </w:r>
          </w:p>
          <w:p w14:paraId="009AA91A" w14:textId="77777777" w:rsidR="007E7993" w:rsidRDefault="007E7993" w:rsidP="006114BC">
            <w:pPr>
              <w:pStyle w:val="tabletext"/>
              <w:rPr>
                <w:rStyle w:val="LineNumber"/>
              </w:rPr>
            </w:pPr>
          </w:p>
          <w:p w14:paraId="4855EB7D" w14:textId="77777777" w:rsidR="007E7993" w:rsidRDefault="007E7993" w:rsidP="006114BC">
            <w:pPr>
              <w:pStyle w:val="tabletext"/>
              <w:rPr>
                <w:rStyle w:val="LineNumber"/>
              </w:rPr>
            </w:pPr>
            <w:r>
              <w:rPr>
                <w:rStyle w:val="LineNumber"/>
              </w:rPr>
              <w:t>There is no specific procedure code for CPAP in ICD-10-AM 6th edition or ICD-10-AM 8</w:t>
            </w:r>
            <w:r w:rsidRPr="002A401E">
              <w:rPr>
                <w:rStyle w:val="LineNumber"/>
                <w:vertAlign w:val="superscript"/>
              </w:rPr>
              <w:t>th</w:t>
            </w:r>
            <w:r>
              <w:rPr>
                <w:rStyle w:val="LineNumber"/>
              </w:rPr>
              <w:t xml:space="preserve"> edition; it is included in the non invasive ventilation (NIV) codes: </w:t>
            </w:r>
          </w:p>
          <w:p w14:paraId="2337F839" w14:textId="77777777" w:rsidR="007E7993" w:rsidRDefault="007E7993" w:rsidP="006114BC">
            <w:pPr>
              <w:pStyle w:val="tabletext"/>
              <w:rPr>
                <w:rStyle w:val="LineNumber"/>
              </w:rPr>
            </w:pPr>
            <w:r>
              <w:rPr>
                <w:rStyle w:val="LineNumber"/>
              </w:rPr>
              <w:tab/>
              <w:t>9220900 [570]</w:t>
            </w:r>
            <w:r>
              <w:rPr>
                <w:rStyle w:val="LineNumber"/>
              </w:rPr>
              <w:tab/>
              <w:t>Management of noninvasive ventilatory support, &lt;= 24 hours</w:t>
            </w:r>
          </w:p>
          <w:p w14:paraId="353A7188" w14:textId="77777777" w:rsidR="007E7993" w:rsidRDefault="007E7993" w:rsidP="006114BC">
            <w:pPr>
              <w:pStyle w:val="tabletext"/>
              <w:rPr>
                <w:rStyle w:val="LineNumber"/>
              </w:rPr>
            </w:pPr>
            <w:r>
              <w:rPr>
                <w:rStyle w:val="LineNumber"/>
              </w:rPr>
              <w:tab/>
              <w:t>9220901 [570]</w:t>
            </w:r>
            <w:r>
              <w:rPr>
                <w:rStyle w:val="LineNumber"/>
              </w:rPr>
              <w:tab/>
              <w:t>Management of noninvasive ventilatory support, &gt; 24 and &lt; 96 hours</w:t>
            </w:r>
          </w:p>
          <w:p w14:paraId="1E224B8B" w14:textId="77777777" w:rsidR="007E7993" w:rsidRDefault="007E7993" w:rsidP="006114BC">
            <w:pPr>
              <w:pStyle w:val="tabletext"/>
              <w:rPr>
                <w:rStyle w:val="LineNumber"/>
              </w:rPr>
            </w:pPr>
            <w:r>
              <w:rPr>
                <w:rStyle w:val="LineNumber"/>
              </w:rPr>
              <w:tab/>
              <w:t>9220902 [570]</w:t>
            </w:r>
            <w:r>
              <w:rPr>
                <w:rStyle w:val="LineNumber"/>
              </w:rPr>
              <w:tab/>
              <w:t>Management of noninvasive ventilatory support, &gt;= 96 hours</w:t>
            </w:r>
          </w:p>
          <w:p w14:paraId="24B8E4DF" w14:textId="77777777" w:rsidR="007E7993" w:rsidRDefault="007E7993" w:rsidP="006114BC">
            <w:pPr>
              <w:pStyle w:val="tabletext"/>
              <w:rPr>
                <w:rStyle w:val="LineNumber"/>
              </w:rPr>
            </w:pPr>
          </w:p>
          <w:p w14:paraId="6430FC87" w14:textId="77777777" w:rsidR="007E7993" w:rsidRDefault="007E7993" w:rsidP="006114BC">
            <w:pPr>
              <w:pStyle w:val="tabletext"/>
              <w:rPr>
                <w:rStyle w:val="LineNumber"/>
              </w:rPr>
            </w:pPr>
            <w:r>
              <w:rPr>
                <w:rStyle w:val="LineNumber"/>
              </w:rPr>
              <w:t>Note:</w:t>
            </w:r>
          </w:p>
          <w:p w14:paraId="4654A5C1" w14:textId="77777777" w:rsidR="007E7993" w:rsidRDefault="007E7993" w:rsidP="006114BC">
            <w:pPr>
              <w:pStyle w:val="tabletext"/>
              <w:rPr>
                <w:rStyle w:val="LineNumber"/>
              </w:rPr>
            </w:pPr>
            <w:r>
              <w:rPr>
                <w:rStyle w:val="LineNumber"/>
              </w:rPr>
              <w:t>The logical back mapping tables (from 6th edition to 3rd edition) convert the three NIV procedure codes (above) to the CPAP procedure code 9203800.  Therefore, any data extract based on the CPAP procedure code 9203800 for events where the date portion of Event end datetime is on or after 1 July 2008 will include bilevel positive airway pressure [BiPAP] and intermittent positive pressure breathing [IPPB] and continuous positive airway pressure [CPAP].</w:t>
            </w:r>
          </w:p>
          <w:p w14:paraId="3867A75E" w14:textId="77777777" w:rsidR="007E7993" w:rsidRDefault="007E7993" w:rsidP="006114BC">
            <w:pPr>
              <w:pStyle w:val="tabletext"/>
              <w:rPr>
                <w:rStyle w:val="LineNumber"/>
              </w:rPr>
            </w:pPr>
          </w:p>
          <w:p w14:paraId="7B8C9B35" w14:textId="77777777" w:rsidR="007E7993" w:rsidRDefault="007E7993" w:rsidP="006114BC">
            <w:pPr>
              <w:pStyle w:val="tabletext"/>
              <w:rPr>
                <w:rStyle w:val="LineNumber"/>
              </w:rPr>
            </w:pPr>
            <w:r>
              <w:rPr>
                <w:rStyle w:val="LineNumber"/>
              </w:rPr>
              <w:t xml:space="preserve">Generate warning if infant is: </w:t>
            </w:r>
          </w:p>
          <w:p w14:paraId="5C2B4D31" w14:textId="77777777" w:rsidR="007E7993" w:rsidRDefault="007E7993" w:rsidP="006114BC">
            <w:pPr>
              <w:pStyle w:val="tabletext"/>
              <w:rPr>
                <w:rStyle w:val="LineNumber"/>
              </w:rPr>
            </w:pPr>
            <w:r>
              <w:rPr>
                <w:rStyle w:val="LineNumber"/>
              </w:rPr>
              <w:t xml:space="preserve">- more than 364 days old at Event end datetime, or  </w:t>
            </w:r>
          </w:p>
          <w:p w14:paraId="043D4445" w14:textId="77777777" w:rsidR="007E7993" w:rsidRDefault="007E7993" w:rsidP="006114BC">
            <w:pPr>
              <w:pStyle w:val="tabletext"/>
              <w:rPr>
                <w:rStyle w:val="LineNumber"/>
              </w:rPr>
            </w:pPr>
            <w:r>
              <w:rPr>
                <w:rStyle w:val="LineNumber"/>
              </w:rPr>
              <w:t xml:space="preserve">- between 28 and 364 days old and Weight on admission is more than 2500 g at Event end datetime. </w:t>
            </w:r>
          </w:p>
          <w:p w14:paraId="3D70BB05" w14:textId="77777777" w:rsidR="007E7993" w:rsidRDefault="007E7993" w:rsidP="006114BC">
            <w:pPr>
              <w:pStyle w:val="tabletext"/>
              <w:rPr>
                <w:rStyle w:val="LineNumber"/>
              </w:rPr>
            </w:pPr>
            <w:r>
              <w:rPr>
                <w:rStyle w:val="LineNumber"/>
              </w:rPr>
              <w:t xml:space="preserve"> </w:t>
            </w:r>
          </w:p>
          <w:p w14:paraId="28C3923F" w14:textId="77777777" w:rsidR="007E7993" w:rsidRDefault="007E7993" w:rsidP="006114BC">
            <w:pPr>
              <w:pStyle w:val="tabletext"/>
              <w:rPr>
                <w:rStyle w:val="LineNumber"/>
              </w:rPr>
            </w:pPr>
            <w:r>
              <w:rPr>
                <w:rStyle w:val="LineNumber"/>
              </w:rPr>
              <w:t xml:space="preserve">Generate warning if: </w:t>
            </w:r>
          </w:p>
          <w:p w14:paraId="71CE5626" w14:textId="77777777" w:rsidR="007E7993" w:rsidRDefault="007E7993" w:rsidP="006114BC">
            <w:pPr>
              <w:pStyle w:val="tabletext"/>
              <w:rPr>
                <w:rStyle w:val="LineNumber"/>
              </w:rPr>
            </w:pPr>
            <w:r>
              <w:rPr>
                <w:rStyle w:val="LineNumber"/>
              </w:rPr>
              <w:t xml:space="preserve">- more than 100, or </w:t>
            </w:r>
          </w:p>
          <w:p w14:paraId="13CBD2CA" w14:textId="77777777" w:rsidR="007E7993" w:rsidRDefault="007E7993" w:rsidP="006114BC">
            <w:pPr>
              <w:pStyle w:val="tabletext"/>
              <w:rPr>
                <w:rStyle w:val="LineNumber"/>
              </w:rPr>
            </w:pPr>
            <w:r>
              <w:rPr>
                <w:rStyle w:val="LineNumber"/>
              </w:rPr>
              <w:t xml:space="preserve">- more than calculated number of hours from Event start datetime to Event end datetime inclusive. </w:t>
            </w:r>
          </w:p>
          <w:p w14:paraId="0D6240EA" w14:textId="77777777" w:rsidR="007E7993" w:rsidRDefault="007E7993" w:rsidP="006114BC">
            <w:pPr>
              <w:pStyle w:val="tabletext"/>
              <w:rPr>
                <w:rStyle w:val="LineNumber"/>
              </w:rPr>
            </w:pPr>
            <w:r>
              <w:rPr>
                <w:rStyle w:val="LineNumber"/>
              </w:rPr>
              <w:t xml:space="preserve"> </w:t>
            </w:r>
          </w:p>
          <w:p w14:paraId="0D6106F6" w14:textId="77777777" w:rsidR="007E7993" w:rsidRDefault="007E7993" w:rsidP="006114BC">
            <w:pPr>
              <w:pStyle w:val="tabletext"/>
              <w:rPr>
                <w:rStyle w:val="LineNumber"/>
              </w:rPr>
            </w:pPr>
            <w:r>
              <w:rPr>
                <w:rStyle w:val="LineNumber"/>
              </w:rPr>
              <w:t xml:space="preserve">For records with the date portion of Event end datetime before 1 July 2008 </w:t>
            </w:r>
          </w:p>
          <w:p w14:paraId="5E54B673" w14:textId="77777777" w:rsidR="007E7993" w:rsidRDefault="007E7993" w:rsidP="006114BC">
            <w:pPr>
              <w:pStyle w:val="tabletext"/>
              <w:rPr>
                <w:rStyle w:val="LineNumber"/>
              </w:rPr>
            </w:pPr>
            <w:r>
              <w:rPr>
                <w:rStyle w:val="LineNumber"/>
              </w:rPr>
              <w:t xml:space="preserve">Generate warning if present and a CPAP procedure (as defined in Guide for use above) is not present. </w:t>
            </w:r>
          </w:p>
          <w:p w14:paraId="72E8449F" w14:textId="77777777" w:rsidR="007E7993" w:rsidRDefault="007E7993" w:rsidP="006114BC">
            <w:pPr>
              <w:pStyle w:val="tabletext"/>
              <w:rPr>
                <w:rStyle w:val="LineNumber"/>
              </w:rPr>
            </w:pPr>
          </w:p>
          <w:p w14:paraId="539D88B6" w14:textId="77777777" w:rsidR="007E7993" w:rsidRDefault="007E7993" w:rsidP="006114BC">
            <w:pPr>
              <w:pStyle w:val="tabletext"/>
              <w:rPr>
                <w:rStyle w:val="LineNumber"/>
              </w:rPr>
            </w:pPr>
            <w:r>
              <w:rPr>
                <w:rStyle w:val="LineNumber"/>
              </w:rPr>
              <w:t xml:space="preserve">Generate warning if not present when a CPAP procedure (as defined in Guide for use above) is present, unless: </w:t>
            </w:r>
          </w:p>
          <w:p w14:paraId="5D929F2F" w14:textId="77777777" w:rsidR="007E7993" w:rsidRDefault="007E7993" w:rsidP="006114BC">
            <w:pPr>
              <w:pStyle w:val="tabletext"/>
              <w:rPr>
                <w:rStyle w:val="LineNumber"/>
              </w:rPr>
            </w:pPr>
            <w:r>
              <w:rPr>
                <w:rStyle w:val="LineNumber"/>
              </w:rPr>
              <w:t xml:space="preserve">- Total hours on mechanical ventilation is present, or  </w:t>
            </w:r>
          </w:p>
          <w:p w14:paraId="5CF1AB95" w14:textId="77777777" w:rsidR="007E7993" w:rsidRDefault="007E7993" w:rsidP="006114BC">
            <w:pPr>
              <w:pStyle w:val="tabletext"/>
              <w:rPr>
                <w:rStyle w:val="LineNumber"/>
              </w:rPr>
            </w:pPr>
            <w:r>
              <w:rPr>
                <w:rStyle w:val="LineNumber"/>
              </w:rPr>
              <w:t xml:space="preserve">- age at Event end datetime is more than 364 days, or </w:t>
            </w:r>
          </w:p>
          <w:p w14:paraId="3E506758" w14:textId="77777777" w:rsidR="007E7993" w:rsidRDefault="007E7993" w:rsidP="006114BC">
            <w:pPr>
              <w:pStyle w:val="tabletext"/>
              <w:rPr>
                <w:rStyle w:val="LineNumber"/>
              </w:rPr>
            </w:pPr>
            <w:r>
              <w:rPr>
                <w:rStyle w:val="LineNumber"/>
              </w:rPr>
              <w:t xml:space="preserve">- age is between 28 days and 364 days and Weight on admission is more than 2500 g. </w:t>
            </w:r>
          </w:p>
          <w:p w14:paraId="2D996A3F" w14:textId="77777777" w:rsidR="007E7993" w:rsidRDefault="007E7993" w:rsidP="006114BC">
            <w:pPr>
              <w:pStyle w:val="tabletext"/>
              <w:rPr>
                <w:rStyle w:val="LineNumber"/>
              </w:rPr>
            </w:pPr>
          </w:p>
          <w:p w14:paraId="718DAD1A" w14:textId="77777777" w:rsidR="007E7993" w:rsidRDefault="007E7993" w:rsidP="006114BC">
            <w:pPr>
              <w:pStyle w:val="tabletext"/>
              <w:rPr>
                <w:rStyle w:val="LineNumber"/>
              </w:rPr>
            </w:pPr>
            <w:r>
              <w:rPr>
                <w:rStyle w:val="LineNumber"/>
              </w:rPr>
              <w:t xml:space="preserve">Generate warning if present and Health specialty code not in the P30 and P40 ranges. </w:t>
            </w:r>
          </w:p>
          <w:p w14:paraId="6336C3D1" w14:textId="77777777" w:rsidR="007E7993" w:rsidRDefault="007E7993" w:rsidP="006114BC">
            <w:pPr>
              <w:pStyle w:val="tabletext"/>
              <w:rPr>
                <w:rStyle w:val="LineNumber"/>
              </w:rPr>
            </w:pPr>
            <w:r>
              <w:rPr>
                <w:rStyle w:val="LineNumber"/>
              </w:rPr>
              <w:t xml:space="preserve">For records where the date portion of Event end datetime is on or after 1 July 2008 </w:t>
            </w:r>
          </w:p>
          <w:p w14:paraId="47030F0E" w14:textId="77777777" w:rsidR="007E7993" w:rsidRDefault="007E7993" w:rsidP="006114BC">
            <w:pPr>
              <w:pStyle w:val="tabletext"/>
              <w:rPr>
                <w:rStyle w:val="LineNumber"/>
              </w:rPr>
            </w:pPr>
            <w:r>
              <w:rPr>
                <w:rStyle w:val="LineNumber"/>
              </w:rPr>
              <w:t xml:space="preserve">Generate error if present and a NIV procedure (as defined in Guide for use above) is not present. </w:t>
            </w:r>
          </w:p>
          <w:p w14:paraId="5B6555AA" w14:textId="77777777" w:rsidR="007E7993" w:rsidRDefault="007E7993" w:rsidP="006114BC">
            <w:pPr>
              <w:pStyle w:val="tabletext"/>
              <w:rPr>
                <w:rStyle w:val="LineNumber"/>
              </w:rPr>
            </w:pPr>
          </w:p>
          <w:p w14:paraId="599442D5" w14:textId="77777777" w:rsidR="007E7993" w:rsidRDefault="007E7993" w:rsidP="006114BC">
            <w:pPr>
              <w:pStyle w:val="tabletext"/>
              <w:rPr>
                <w:rStyle w:val="LineNumber"/>
              </w:rPr>
            </w:pPr>
            <w:r>
              <w:rPr>
                <w:rStyle w:val="LineNumber"/>
              </w:rPr>
              <w:t xml:space="preserve">Records can be reported with an NIV procedure and no hours present if IPPB or BiPAP has been administered.  </w:t>
            </w:r>
          </w:p>
          <w:p w14:paraId="27D4CAAF" w14:textId="77777777" w:rsidR="007E7993" w:rsidRDefault="007E7993" w:rsidP="006114BC">
            <w:pPr>
              <w:pStyle w:val="tabletext"/>
              <w:rPr>
                <w:rStyle w:val="LineNumber"/>
              </w:rPr>
            </w:pPr>
            <w:r>
              <w:rPr>
                <w:rStyle w:val="LineNumber"/>
              </w:rPr>
              <w:t xml:space="preserve">Generate warning if present and Health specialty code is not P61, P71 or in the P40 range. </w:t>
            </w:r>
          </w:p>
          <w:p w14:paraId="2970653B" w14:textId="77777777" w:rsidR="007E7993" w:rsidRDefault="007E7993" w:rsidP="006114BC">
            <w:pPr>
              <w:pStyle w:val="tabletext"/>
              <w:rPr>
                <w:rStyle w:val="LineNumber"/>
              </w:rPr>
            </w:pPr>
          </w:p>
          <w:p w14:paraId="57E8511D" w14:textId="77777777" w:rsidR="007E7993" w:rsidRDefault="007E7993" w:rsidP="006114BC">
            <w:pPr>
              <w:pStyle w:val="tabletext"/>
              <w:rPr>
                <w:rStyle w:val="LineNumber"/>
              </w:rPr>
            </w:pPr>
            <w:r>
              <w:rPr>
                <w:rStyle w:val="LineNumber"/>
              </w:rPr>
              <w:t xml:space="preserve">Total hours on continuous positive airway pressure (CPAP) is used to capture the number of hours a patient is on CPAP during an episode of care. As in the Total hours on mechanical ventilation variable, part hours are rounded up. CPAP hours should not be collected when CPAP is used as a method of weaning from continuous ventilatory support or performed by endotracheal tube [ETT] or tracheostomy.  </w:t>
            </w:r>
          </w:p>
          <w:p w14:paraId="067CA6B9" w14:textId="77777777" w:rsidR="007E7993" w:rsidRDefault="007E7993" w:rsidP="006114BC">
            <w:pPr>
              <w:pStyle w:val="tabletext"/>
              <w:rPr>
                <w:rStyle w:val="LineNumber"/>
              </w:rPr>
            </w:pPr>
          </w:p>
          <w:p w14:paraId="7714AADF" w14:textId="77777777" w:rsidR="007E7993" w:rsidRDefault="007E7993" w:rsidP="006114BC">
            <w:pPr>
              <w:pStyle w:val="tabletext"/>
              <w:rPr>
                <w:rStyle w:val="LineNumber"/>
              </w:rPr>
            </w:pPr>
            <w:r>
              <w:rPr>
                <w:rStyle w:val="LineNumber"/>
              </w:rPr>
              <w:t xml:space="preserve">CPAP hours may be reported within the same event as mechanical ventilation hours. If CPAP is used to wean a patient from mechanical ventilation, the time on CPAP will be added to the hours on mechanical ventilation. Where CPAP is being used as a separate valid treatment modality in the same episode of care as mechanical ventilation, a CPAP (NIV) procedure must be coded and CPAP hours recorded. </w:t>
            </w:r>
          </w:p>
          <w:p w14:paraId="6EEC1888" w14:textId="77777777" w:rsidR="007E7993" w:rsidRDefault="007E7993" w:rsidP="006114BC">
            <w:pPr>
              <w:pStyle w:val="tabletext"/>
              <w:rPr>
                <w:rStyle w:val="LineNumber"/>
              </w:rPr>
            </w:pPr>
          </w:p>
          <w:p w14:paraId="72760C6B" w14:textId="77777777" w:rsidR="007E7993" w:rsidRDefault="007E7993" w:rsidP="006114BC">
            <w:pPr>
              <w:pStyle w:val="tabletext"/>
              <w:rPr>
                <w:rStyle w:val="LineNumber"/>
              </w:rPr>
            </w:pPr>
            <w:r>
              <w:rPr>
                <w:rStyle w:val="LineNumber"/>
              </w:rPr>
              <w:t xml:space="preserve">CLINICAL CODING GUIDELINES </w:t>
            </w:r>
          </w:p>
          <w:p w14:paraId="35C75E2E" w14:textId="77777777" w:rsidR="007E7993" w:rsidRDefault="007E7993" w:rsidP="006114BC">
            <w:pPr>
              <w:pStyle w:val="tabletext"/>
              <w:rPr>
                <w:rStyle w:val="LineNumber"/>
              </w:rPr>
            </w:pPr>
            <w:r>
              <w:rPr>
                <w:rStyle w:val="LineNumber"/>
              </w:rPr>
              <w:t xml:space="preserve">When coding in ICD-10-AM 6th edition NIV procedure codes should be assigned for all cases and calculation of hours are to be in accordance with the coding standard (ACS 1006 page 176). </w:t>
            </w:r>
          </w:p>
          <w:p w14:paraId="3C74E78C" w14:textId="77777777" w:rsidR="007E7993" w:rsidRDefault="007E7993" w:rsidP="006114BC">
            <w:pPr>
              <w:pStyle w:val="tabletext"/>
              <w:rPr>
                <w:rStyle w:val="LineNumber"/>
              </w:rPr>
            </w:pPr>
          </w:p>
          <w:p w14:paraId="6BE3C1B8" w14:textId="77777777" w:rsidR="007E7993" w:rsidRDefault="007E7993" w:rsidP="006114BC">
            <w:pPr>
              <w:pStyle w:val="tabletext"/>
              <w:rPr>
                <w:rStyle w:val="LineNumber"/>
              </w:rPr>
            </w:pPr>
            <w:r>
              <w:rPr>
                <w:rStyle w:val="LineNumber"/>
              </w:rPr>
              <w:t xml:space="preserve">NIV should not be assigned when it is used as a method of weaning from continuous ventilatory support (CVS) or performed by endotracheal tube [ETT] or tracheostomy. </w:t>
            </w:r>
          </w:p>
          <w:p w14:paraId="1B8BA436" w14:textId="77777777" w:rsidR="007E7993" w:rsidRDefault="007E7993" w:rsidP="006114BC">
            <w:pPr>
              <w:pStyle w:val="tabletext"/>
              <w:rPr>
                <w:rStyle w:val="LineNumber"/>
              </w:rPr>
            </w:pPr>
          </w:p>
          <w:p w14:paraId="5727628A" w14:textId="77777777" w:rsidR="007E7993" w:rsidRDefault="007E7993" w:rsidP="006114BC">
            <w:pPr>
              <w:pStyle w:val="tabletext"/>
              <w:rPr>
                <w:rStyle w:val="LineNumber"/>
              </w:rPr>
            </w:pPr>
            <w:r>
              <w:rPr>
                <w:rStyle w:val="LineNumber"/>
              </w:rPr>
              <w:t xml:space="preserve">NIV should not be coded when the patient brings in their own ventilatory support devices (eg, CPAP machine) into hospital.  </w:t>
            </w:r>
          </w:p>
          <w:p w14:paraId="1CFC2772" w14:textId="77777777" w:rsidR="007E7993" w:rsidRDefault="007E7993" w:rsidP="006114BC">
            <w:pPr>
              <w:pStyle w:val="tabletext"/>
              <w:rPr>
                <w:rStyle w:val="LineNumber"/>
              </w:rPr>
            </w:pPr>
            <w:r>
              <w:rPr>
                <w:rStyle w:val="LineNumber"/>
              </w:rPr>
              <w:t>The CPAP 92038-00 [568] 1st, 2nd and 3rd procedure code should be assigned for any duration when required for infants.</w:t>
            </w:r>
          </w:p>
        </w:tc>
      </w:tr>
      <w:tr w:rsidR="007E7993" w14:paraId="3354A3EC" w14:textId="77777777" w:rsidTr="006114BC">
        <w:tc>
          <w:tcPr>
            <w:tcW w:w="2267" w:type="dxa"/>
            <w:shd w:val="clear" w:color="auto" w:fill="auto"/>
          </w:tcPr>
          <w:p w14:paraId="64BB4065" w14:textId="77777777" w:rsidR="007E7993" w:rsidRDefault="007E7993" w:rsidP="006114BC">
            <w:pPr>
              <w:pStyle w:val="tableheader"/>
              <w:rPr>
                <w:rStyle w:val="LineNumber"/>
              </w:rPr>
            </w:pPr>
            <w:r>
              <w:rPr>
                <w:rStyle w:val="LineNumber"/>
              </w:rPr>
              <w:lastRenderedPageBreak/>
              <w:t>Verification rules</w:t>
            </w:r>
          </w:p>
        </w:tc>
        <w:tc>
          <w:tcPr>
            <w:tcW w:w="5952" w:type="dxa"/>
            <w:shd w:val="clear" w:color="auto" w:fill="auto"/>
          </w:tcPr>
          <w:p w14:paraId="7EA24C43" w14:textId="77777777" w:rsidR="007E7993" w:rsidRDefault="007E7993" w:rsidP="006114BC">
            <w:pPr>
              <w:pStyle w:val="tabletext"/>
              <w:rPr>
                <w:rStyle w:val="LineNumber"/>
              </w:rPr>
            </w:pPr>
            <w:r>
              <w:rPr>
                <w:rStyle w:val="LineNumber"/>
              </w:rPr>
              <w:t>Optional.</w:t>
            </w:r>
          </w:p>
        </w:tc>
      </w:tr>
      <w:tr w:rsidR="007E7993" w14:paraId="4E131D38" w14:textId="77777777" w:rsidTr="006114BC">
        <w:tc>
          <w:tcPr>
            <w:tcW w:w="2267" w:type="dxa"/>
            <w:shd w:val="clear" w:color="auto" w:fill="auto"/>
          </w:tcPr>
          <w:p w14:paraId="512158B2" w14:textId="77777777" w:rsidR="007E7993" w:rsidRDefault="007E7993" w:rsidP="006114BC">
            <w:pPr>
              <w:pStyle w:val="tableheader"/>
              <w:rPr>
                <w:rStyle w:val="LineNumber"/>
              </w:rPr>
            </w:pPr>
            <w:r>
              <w:rPr>
                <w:rStyle w:val="LineNumber"/>
              </w:rPr>
              <w:t>Collection methods</w:t>
            </w:r>
          </w:p>
        </w:tc>
        <w:tc>
          <w:tcPr>
            <w:tcW w:w="5952" w:type="dxa"/>
            <w:shd w:val="clear" w:color="auto" w:fill="auto"/>
          </w:tcPr>
          <w:p w14:paraId="075474D7" w14:textId="77777777" w:rsidR="007E7993" w:rsidRDefault="007E7993" w:rsidP="006114BC">
            <w:pPr>
              <w:pStyle w:val="tabletext"/>
              <w:rPr>
                <w:rStyle w:val="LineNumber"/>
              </w:rPr>
            </w:pPr>
          </w:p>
        </w:tc>
      </w:tr>
      <w:tr w:rsidR="007E7993" w14:paraId="6CC8F669" w14:textId="77777777" w:rsidTr="006114BC">
        <w:tc>
          <w:tcPr>
            <w:tcW w:w="2267" w:type="dxa"/>
            <w:shd w:val="clear" w:color="auto" w:fill="auto"/>
          </w:tcPr>
          <w:p w14:paraId="4E54C143" w14:textId="77777777" w:rsidR="007E7993" w:rsidRDefault="007E7993" w:rsidP="006114BC">
            <w:pPr>
              <w:pStyle w:val="tableheader"/>
              <w:rPr>
                <w:rStyle w:val="LineNumber"/>
              </w:rPr>
            </w:pPr>
            <w:r>
              <w:rPr>
                <w:rStyle w:val="LineNumber"/>
              </w:rPr>
              <w:t>Related data</w:t>
            </w:r>
          </w:p>
        </w:tc>
        <w:tc>
          <w:tcPr>
            <w:tcW w:w="5952" w:type="dxa"/>
            <w:shd w:val="clear" w:color="auto" w:fill="auto"/>
          </w:tcPr>
          <w:p w14:paraId="248711F7" w14:textId="77777777" w:rsidR="007E7993" w:rsidRDefault="007E7993" w:rsidP="006114BC">
            <w:pPr>
              <w:pStyle w:val="tabletext"/>
              <w:rPr>
                <w:rStyle w:val="LineNumber"/>
              </w:rPr>
            </w:pPr>
            <w:r>
              <w:rPr>
                <w:rStyle w:val="LineNumber"/>
              </w:rPr>
              <w:t>Total hours on mechanical ventilation</w:t>
            </w:r>
          </w:p>
        </w:tc>
      </w:tr>
      <w:tr w:rsidR="007E7993" w14:paraId="1D8519DB" w14:textId="77777777" w:rsidTr="006114BC">
        <w:tc>
          <w:tcPr>
            <w:tcW w:w="2267" w:type="dxa"/>
            <w:shd w:val="clear" w:color="auto" w:fill="auto"/>
          </w:tcPr>
          <w:p w14:paraId="74A2177F" w14:textId="77777777" w:rsidR="007E7993" w:rsidRDefault="007E7993" w:rsidP="006114BC">
            <w:pPr>
              <w:pStyle w:val="tableheader"/>
              <w:rPr>
                <w:rStyle w:val="LineNumber"/>
              </w:rPr>
            </w:pPr>
            <w:r>
              <w:rPr>
                <w:rStyle w:val="LineNumber"/>
              </w:rPr>
              <w:t>Source document</w:t>
            </w:r>
          </w:p>
        </w:tc>
        <w:tc>
          <w:tcPr>
            <w:tcW w:w="5952" w:type="dxa"/>
            <w:shd w:val="clear" w:color="auto" w:fill="auto"/>
          </w:tcPr>
          <w:p w14:paraId="096C5EFF" w14:textId="77777777" w:rsidR="007E7993" w:rsidRDefault="007E7993" w:rsidP="006114BC">
            <w:pPr>
              <w:pStyle w:val="tabletext"/>
              <w:rPr>
                <w:rStyle w:val="LineNumber"/>
              </w:rPr>
            </w:pPr>
          </w:p>
        </w:tc>
      </w:tr>
      <w:tr w:rsidR="007E7993" w14:paraId="2F04EE87" w14:textId="77777777" w:rsidTr="006114BC">
        <w:tc>
          <w:tcPr>
            <w:tcW w:w="2267" w:type="dxa"/>
            <w:shd w:val="clear" w:color="auto" w:fill="auto"/>
          </w:tcPr>
          <w:p w14:paraId="163DA966" w14:textId="77777777" w:rsidR="007E7993" w:rsidRDefault="007E7993" w:rsidP="006114BC">
            <w:pPr>
              <w:pStyle w:val="tableheader"/>
              <w:rPr>
                <w:rStyle w:val="LineNumber"/>
              </w:rPr>
            </w:pPr>
            <w:r>
              <w:rPr>
                <w:rStyle w:val="LineNumber"/>
              </w:rPr>
              <w:t>Source organisation</w:t>
            </w:r>
          </w:p>
        </w:tc>
        <w:tc>
          <w:tcPr>
            <w:tcW w:w="5952" w:type="dxa"/>
            <w:shd w:val="clear" w:color="auto" w:fill="auto"/>
          </w:tcPr>
          <w:p w14:paraId="5698626E" w14:textId="77777777" w:rsidR="007E7993" w:rsidRDefault="007E7993" w:rsidP="006114BC">
            <w:pPr>
              <w:pStyle w:val="tabletext"/>
              <w:rPr>
                <w:rStyle w:val="LineNumber"/>
              </w:rPr>
            </w:pPr>
          </w:p>
        </w:tc>
      </w:tr>
    </w:tbl>
    <w:p w14:paraId="6B3F7F57" w14:textId="77777777" w:rsidR="007E7993" w:rsidRDefault="007E7993" w:rsidP="007E7993">
      <w:pPr>
        <w:rPr>
          <w:rStyle w:val="LineNumber"/>
        </w:rPr>
      </w:pPr>
    </w:p>
    <w:p w14:paraId="7E0525B0" w14:textId="77777777" w:rsidR="007E7993" w:rsidRDefault="007E7993" w:rsidP="007E7993">
      <w:pPr>
        <w:pStyle w:val="Heading2"/>
        <w:rPr>
          <w:rStyle w:val="LineNumber"/>
        </w:rPr>
      </w:pPr>
      <w:r>
        <w:rPr>
          <w:rStyle w:val="LineNumber"/>
        </w:rPr>
        <w:br w:type="page"/>
      </w:r>
      <w:bookmarkStart w:id="132" w:name="_Toc10727750"/>
      <w:r>
        <w:rPr>
          <w:rStyle w:val="LineNumber"/>
        </w:rPr>
        <w:lastRenderedPageBreak/>
        <w:t xml:space="preserve">Total </w:t>
      </w:r>
      <w:r>
        <w:rPr>
          <w:rStyle w:val="LineNumber"/>
        </w:rPr>
        <w:fldChar w:fldCharType="begin"/>
      </w:r>
      <w:r>
        <w:instrText xml:space="preserve"> XE "</w:instrText>
      </w:r>
      <w:r w:rsidRPr="00846AF7">
        <w:instrText>Hours on ventilation</w:instrText>
      </w:r>
      <w:r>
        <w:instrText xml:space="preserve">" </w:instrText>
      </w:r>
      <w:r>
        <w:rPr>
          <w:rStyle w:val="LineNumber"/>
        </w:rPr>
        <w:fldChar w:fldCharType="end"/>
      </w:r>
      <w:r>
        <w:rPr>
          <w:rStyle w:val="LineNumber"/>
        </w:rPr>
        <w:t>Hours on mechanical ventilation</w:t>
      </w:r>
      <w:bookmarkEnd w:id="132"/>
    </w:p>
    <w:tbl>
      <w:tblPr>
        <w:tblW w:w="0" w:type="auto"/>
        <w:tblCellMar>
          <w:bottom w:w="170" w:type="dxa"/>
        </w:tblCellMar>
        <w:tblLook w:val="04A0" w:firstRow="1" w:lastRow="0" w:firstColumn="1" w:lastColumn="0" w:noHBand="0" w:noVBand="1"/>
      </w:tblPr>
      <w:tblGrid>
        <w:gridCol w:w="2267"/>
        <w:gridCol w:w="5952"/>
      </w:tblGrid>
      <w:tr w:rsidR="007E7993" w14:paraId="4096F040" w14:textId="77777777" w:rsidTr="006114BC">
        <w:trPr>
          <w:cantSplit/>
        </w:trPr>
        <w:tc>
          <w:tcPr>
            <w:tcW w:w="2267" w:type="dxa"/>
            <w:shd w:val="clear" w:color="auto" w:fill="auto"/>
          </w:tcPr>
          <w:p w14:paraId="2683BF29" w14:textId="77777777" w:rsidR="007E7993" w:rsidRDefault="007E7993" w:rsidP="006114BC">
            <w:pPr>
              <w:pStyle w:val="tableheader"/>
              <w:rPr>
                <w:rStyle w:val="LineNumber"/>
              </w:rPr>
            </w:pPr>
            <w:r>
              <w:rPr>
                <w:rStyle w:val="LineNumber"/>
              </w:rPr>
              <w:t>Definition</w:t>
            </w:r>
          </w:p>
        </w:tc>
        <w:tc>
          <w:tcPr>
            <w:tcW w:w="5952" w:type="dxa"/>
            <w:shd w:val="clear" w:color="auto" w:fill="auto"/>
          </w:tcPr>
          <w:p w14:paraId="274942DD" w14:textId="77777777" w:rsidR="007E7993" w:rsidRDefault="007E7993" w:rsidP="006114BC">
            <w:pPr>
              <w:pStyle w:val="tabletext"/>
              <w:rPr>
                <w:rStyle w:val="LineNumber"/>
              </w:rPr>
            </w:pPr>
            <w:r>
              <w:rPr>
                <w:rStyle w:val="LineNumber"/>
              </w:rPr>
              <w:t>The total number of hours on mechanical ventilation.</w:t>
            </w:r>
          </w:p>
        </w:tc>
      </w:tr>
      <w:tr w:rsidR="007E7993" w14:paraId="44352128" w14:textId="77777777" w:rsidTr="006114BC">
        <w:trPr>
          <w:cantSplit/>
        </w:trPr>
        <w:tc>
          <w:tcPr>
            <w:tcW w:w="2267" w:type="dxa"/>
            <w:shd w:val="clear" w:color="auto" w:fill="auto"/>
          </w:tcPr>
          <w:p w14:paraId="798BAA87" w14:textId="77777777" w:rsidR="007E7993" w:rsidRDefault="007E7993" w:rsidP="006114BC">
            <w:pPr>
              <w:pStyle w:val="tableheader"/>
              <w:rPr>
                <w:rStyle w:val="LineNumber"/>
              </w:rPr>
            </w:pPr>
            <w:r>
              <w:rPr>
                <w:rStyle w:val="LineNumber"/>
              </w:rPr>
              <w:t>Column name</w:t>
            </w:r>
          </w:p>
        </w:tc>
        <w:tc>
          <w:tcPr>
            <w:tcW w:w="5952" w:type="dxa"/>
            <w:shd w:val="clear" w:color="auto" w:fill="auto"/>
          </w:tcPr>
          <w:p w14:paraId="7E19F0BB" w14:textId="77777777" w:rsidR="007E7993" w:rsidRDefault="007E7993" w:rsidP="006114BC">
            <w:pPr>
              <w:pStyle w:val="tabletext"/>
              <w:rPr>
                <w:rStyle w:val="LineNumber"/>
              </w:rPr>
            </w:pPr>
            <w:r>
              <w:rPr>
                <w:rStyle w:val="LineNumber"/>
              </w:rPr>
              <w:t>hours_on_ventilation</w:t>
            </w:r>
          </w:p>
        </w:tc>
      </w:tr>
      <w:tr w:rsidR="007E7993" w14:paraId="532A5366" w14:textId="77777777" w:rsidTr="006114BC">
        <w:trPr>
          <w:cantSplit/>
        </w:trPr>
        <w:tc>
          <w:tcPr>
            <w:tcW w:w="2267" w:type="dxa"/>
            <w:shd w:val="clear" w:color="auto" w:fill="auto"/>
          </w:tcPr>
          <w:p w14:paraId="4545D2AC" w14:textId="77777777" w:rsidR="007E7993" w:rsidRDefault="007E7993" w:rsidP="006114BC">
            <w:pPr>
              <w:pStyle w:val="tableheader"/>
              <w:rPr>
                <w:rStyle w:val="LineNumber"/>
              </w:rPr>
            </w:pPr>
            <w:r>
              <w:rPr>
                <w:rStyle w:val="LineNumber"/>
              </w:rPr>
              <w:t>Table name</w:t>
            </w:r>
          </w:p>
        </w:tc>
        <w:tc>
          <w:tcPr>
            <w:tcW w:w="5952" w:type="dxa"/>
            <w:shd w:val="clear" w:color="auto" w:fill="auto"/>
          </w:tcPr>
          <w:p w14:paraId="22AFF3D7" w14:textId="77777777" w:rsidR="007E7993" w:rsidRDefault="007E7993" w:rsidP="006114BC">
            <w:pPr>
              <w:pStyle w:val="tabletext"/>
              <w:rPr>
                <w:rStyle w:val="LineNumber"/>
              </w:rPr>
            </w:pPr>
            <w:r>
              <w:rPr>
                <w:rStyle w:val="LineNumber"/>
              </w:rPr>
              <w:t>fact_nmd_health_event</w:t>
            </w:r>
          </w:p>
        </w:tc>
      </w:tr>
      <w:tr w:rsidR="007E7993" w14:paraId="3EE4D953" w14:textId="77777777" w:rsidTr="006114BC">
        <w:trPr>
          <w:cantSplit/>
        </w:trPr>
        <w:tc>
          <w:tcPr>
            <w:tcW w:w="2267" w:type="dxa"/>
            <w:shd w:val="clear" w:color="auto" w:fill="auto"/>
          </w:tcPr>
          <w:p w14:paraId="19CE5729" w14:textId="77777777" w:rsidR="007E7993" w:rsidRDefault="007E7993" w:rsidP="006114BC">
            <w:pPr>
              <w:pStyle w:val="tableheader"/>
              <w:rPr>
                <w:rStyle w:val="LineNumber"/>
              </w:rPr>
            </w:pPr>
            <w:r>
              <w:rPr>
                <w:rStyle w:val="LineNumber"/>
              </w:rPr>
              <w:t>Data type</w:t>
            </w:r>
          </w:p>
        </w:tc>
        <w:tc>
          <w:tcPr>
            <w:tcW w:w="5952" w:type="dxa"/>
            <w:shd w:val="clear" w:color="auto" w:fill="auto"/>
          </w:tcPr>
          <w:p w14:paraId="1BF270FA" w14:textId="77777777" w:rsidR="007E7993" w:rsidRDefault="007E7993" w:rsidP="006114BC">
            <w:pPr>
              <w:pStyle w:val="tabletext"/>
              <w:rPr>
                <w:rStyle w:val="LineNumber"/>
              </w:rPr>
            </w:pPr>
            <w:r>
              <w:rPr>
                <w:rStyle w:val="LineNumber"/>
              </w:rPr>
              <w:t>varchar2(5)</w:t>
            </w:r>
          </w:p>
        </w:tc>
      </w:tr>
      <w:tr w:rsidR="007E7993" w14:paraId="2CF4CC73" w14:textId="77777777" w:rsidTr="006114BC">
        <w:trPr>
          <w:cantSplit/>
        </w:trPr>
        <w:tc>
          <w:tcPr>
            <w:tcW w:w="2267" w:type="dxa"/>
            <w:shd w:val="clear" w:color="auto" w:fill="auto"/>
          </w:tcPr>
          <w:p w14:paraId="6C7208F6" w14:textId="77777777" w:rsidR="007E7993" w:rsidRDefault="007E7993" w:rsidP="006114BC">
            <w:pPr>
              <w:pStyle w:val="tableheader"/>
              <w:rPr>
                <w:rStyle w:val="LineNumber"/>
              </w:rPr>
            </w:pPr>
            <w:r>
              <w:rPr>
                <w:rStyle w:val="LineNumber"/>
              </w:rPr>
              <w:t>Other names</w:t>
            </w:r>
          </w:p>
        </w:tc>
        <w:tc>
          <w:tcPr>
            <w:tcW w:w="5952" w:type="dxa"/>
            <w:shd w:val="clear" w:color="auto" w:fill="auto"/>
          </w:tcPr>
          <w:p w14:paraId="6DCEADF7" w14:textId="77777777" w:rsidR="007E7993" w:rsidRDefault="007E7993" w:rsidP="006114BC">
            <w:pPr>
              <w:pStyle w:val="tabletext"/>
              <w:rPr>
                <w:rStyle w:val="LineNumber"/>
              </w:rPr>
            </w:pPr>
            <w:r>
              <w:rPr>
                <w:rStyle w:val="LineNumber"/>
              </w:rPr>
              <w:t>Hours on mechanical ventilation, HMV</w:t>
            </w:r>
          </w:p>
        </w:tc>
      </w:tr>
      <w:tr w:rsidR="007E7993" w14:paraId="693EC18C" w14:textId="77777777" w:rsidTr="006114BC">
        <w:trPr>
          <w:cantSplit/>
        </w:trPr>
        <w:tc>
          <w:tcPr>
            <w:tcW w:w="2267" w:type="dxa"/>
            <w:shd w:val="clear" w:color="auto" w:fill="auto"/>
          </w:tcPr>
          <w:p w14:paraId="46542B06" w14:textId="77777777" w:rsidR="007E7993" w:rsidRDefault="007E7993" w:rsidP="006114BC">
            <w:pPr>
              <w:pStyle w:val="tableheader"/>
              <w:rPr>
                <w:rStyle w:val="LineNumber"/>
              </w:rPr>
            </w:pPr>
            <w:r>
              <w:rPr>
                <w:rStyle w:val="LineNumber"/>
              </w:rPr>
              <w:t>Context</w:t>
            </w:r>
          </w:p>
        </w:tc>
        <w:tc>
          <w:tcPr>
            <w:tcW w:w="5952" w:type="dxa"/>
            <w:shd w:val="clear" w:color="auto" w:fill="auto"/>
          </w:tcPr>
          <w:p w14:paraId="26035774" w14:textId="77777777" w:rsidR="007E7993" w:rsidRDefault="007E7993" w:rsidP="006114BC">
            <w:pPr>
              <w:pStyle w:val="tabletext"/>
              <w:rPr>
                <w:rStyle w:val="LineNumber"/>
              </w:rPr>
            </w:pPr>
            <w:r>
              <w:rPr>
                <w:rStyle w:val="LineNumber"/>
              </w:rPr>
              <w:t>Total hours for the health event irrespective of the specialty team treating the patient</w:t>
            </w:r>
          </w:p>
        </w:tc>
      </w:tr>
      <w:tr w:rsidR="007E7993" w14:paraId="41FAEC83" w14:textId="77777777" w:rsidTr="006114BC">
        <w:trPr>
          <w:cantSplit/>
        </w:trPr>
        <w:tc>
          <w:tcPr>
            <w:tcW w:w="2267" w:type="dxa"/>
            <w:shd w:val="clear" w:color="auto" w:fill="auto"/>
          </w:tcPr>
          <w:p w14:paraId="279411D8" w14:textId="77777777" w:rsidR="007E7993" w:rsidRDefault="007E7993" w:rsidP="006114BC">
            <w:pPr>
              <w:pStyle w:val="tableheader"/>
              <w:rPr>
                <w:rStyle w:val="LineNumber"/>
              </w:rPr>
            </w:pPr>
            <w:r>
              <w:rPr>
                <w:rStyle w:val="LineNumber"/>
              </w:rPr>
              <w:t>Layout</w:t>
            </w:r>
          </w:p>
        </w:tc>
        <w:tc>
          <w:tcPr>
            <w:tcW w:w="5952" w:type="dxa"/>
            <w:shd w:val="clear" w:color="auto" w:fill="auto"/>
          </w:tcPr>
          <w:p w14:paraId="767D5A37" w14:textId="77777777" w:rsidR="007E7993" w:rsidRDefault="007E7993" w:rsidP="006114BC">
            <w:pPr>
              <w:pStyle w:val="tabletext"/>
              <w:rPr>
                <w:rStyle w:val="LineNumber"/>
              </w:rPr>
            </w:pPr>
            <w:r>
              <w:rPr>
                <w:rStyle w:val="LineNumber"/>
              </w:rPr>
              <w:t>NNNNN</w:t>
            </w:r>
          </w:p>
        </w:tc>
      </w:tr>
      <w:tr w:rsidR="007E7993" w14:paraId="11671E5E" w14:textId="77777777" w:rsidTr="006114BC">
        <w:trPr>
          <w:cantSplit/>
        </w:trPr>
        <w:tc>
          <w:tcPr>
            <w:tcW w:w="2267" w:type="dxa"/>
            <w:shd w:val="clear" w:color="auto" w:fill="auto"/>
          </w:tcPr>
          <w:p w14:paraId="5250333B" w14:textId="77777777" w:rsidR="007E7993" w:rsidRDefault="007E7993" w:rsidP="006114BC">
            <w:pPr>
              <w:pStyle w:val="tableheader"/>
              <w:rPr>
                <w:rStyle w:val="LineNumber"/>
              </w:rPr>
            </w:pPr>
            <w:r>
              <w:rPr>
                <w:rStyle w:val="LineNumber"/>
              </w:rPr>
              <w:t>Data domain</w:t>
            </w:r>
          </w:p>
        </w:tc>
        <w:tc>
          <w:tcPr>
            <w:tcW w:w="5952" w:type="dxa"/>
            <w:shd w:val="clear" w:color="auto" w:fill="auto"/>
          </w:tcPr>
          <w:p w14:paraId="69CA4FDF" w14:textId="77777777" w:rsidR="007E7993" w:rsidRDefault="007E7993" w:rsidP="006114BC">
            <w:pPr>
              <w:pStyle w:val="tabletext"/>
              <w:rPr>
                <w:rStyle w:val="LineNumber"/>
              </w:rPr>
            </w:pPr>
            <w:r>
              <w:rPr>
                <w:rStyle w:val="LineNumber"/>
              </w:rPr>
              <w:t>00000 - 99999</w:t>
            </w:r>
          </w:p>
        </w:tc>
      </w:tr>
      <w:tr w:rsidR="007E7993" w14:paraId="3EB96B15" w14:textId="77777777" w:rsidTr="006114BC">
        <w:trPr>
          <w:cantSplit/>
        </w:trPr>
        <w:tc>
          <w:tcPr>
            <w:tcW w:w="2267" w:type="dxa"/>
            <w:shd w:val="clear" w:color="auto" w:fill="auto"/>
          </w:tcPr>
          <w:p w14:paraId="3C04B565" w14:textId="77777777" w:rsidR="007E7993" w:rsidRDefault="007E7993" w:rsidP="006114BC">
            <w:pPr>
              <w:pStyle w:val="tableheader"/>
              <w:rPr>
                <w:rStyle w:val="LineNumber"/>
              </w:rPr>
            </w:pPr>
            <w:r>
              <w:rPr>
                <w:rStyle w:val="LineNumber"/>
              </w:rPr>
              <w:t>Guide for use</w:t>
            </w:r>
          </w:p>
        </w:tc>
        <w:tc>
          <w:tcPr>
            <w:tcW w:w="5952" w:type="dxa"/>
            <w:shd w:val="clear" w:color="auto" w:fill="auto"/>
          </w:tcPr>
          <w:p w14:paraId="1BAFB4D7" w14:textId="77777777" w:rsidR="007E7993" w:rsidRDefault="007E7993" w:rsidP="006114BC">
            <w:pPr>
              <w:pStyle w:val="tabletext"/>
              <w:rPr>
                <w:rStyle w:val="LineNumber"/>
              </w:rPr>
            </w:pPr>
            <w:r>
              <w:rPr>
                <w:rStyle w:val="LineNumber"/>
              </w:rPr>
              <w:t>Hours on mechanical ventilation has been used in determining the DRG code since 1 July 1999. It may also trigger the mechanical ventilation co-payment for eligible DRGs</w:t>
            </w:r>
          </w:p>
        </w:tc>
      </w:tr>
      <w:tr w:rsidR="007E7993" w14:paraId="5D3A518E" w14:textId="77777777" w:rsidTr="006114BC">
        <w:trPr>
          <w:cantSplit/>
        </w:trPr>
        <w:tc>
          <w:tcPr>
            <w:tcW w:w="2267" w:type="dxa"/>
            <w:shd w:val="clear" w:color="auto" w:fill="auto"/>
          </w:tcPr>
          <w:p w14:paraId="6A4DC956" w14:textId="77777777" w:rsidR="007E7993" w:rsidRDefault="007E7993" w:rsidP="006114BC">
            <w:pPr>
              <w:pStyle w:val="tableheader"/>
              <w:rPr>
                <w:rStyle w:val="LineNumber"/>
              </w:rPr>
            </w:pPr>
            <w:r>
              <w:rPr>
                <w:rStyle w:val="LineNumber"/>
              </w:rPr>
              <w:t>Verification rules</w:t>
            </w:r>
          </w:p>
        </w:tc>
        <w:tc>
          <w:tcPr>
            <w:tcW w:w="5952" w:type="dxa"/>
            <w:shd w:val="clear" w:color="auto" w:fill="auto"/>
          </w:tcPr>
          <w:p w14:paraId="4531D7BC" w14:textId="77777777" w:rsidR="007E7993" w:rsidRDefault="007E7993" w:rsidP="006114BC">
            <w:pPr>
              <w:pStyle w:val="tabletext"/>
              <w:rPr>
                <w:rStyle w:val="LineNumber"/>
              </w:rPr>
            </w:pPr>
            <w:r>
              <w:rPr>
                <w:rStyle w:val="LineNumber"/>
              </w:rPr>
              <w:t>Optional.</w:t>
            </w:r>
          </w:p>
          <w:p w14:paraId="242E2BED" w14:textId="77777777" w:rsidR="007E7993" w:rsidRDefault="007E7993" w:rsidP="006114BC">
            <w:pPr>
              <w:pStyle w:val="tabletext"/>
              <w:rPr>
                <w:rStyle w:val="LineNumber"/>
              </w:rPr>
            </w:pPr>
          </w:p>
          <w:p w14:paraId="1A57FAC4" w14:textId="77777777" w:rsidR="007E7993" w:rsidRDefault="007E7993" w:rsidP="006114BC">
            <w:pPr>
              <w:pStyle w:val="tabletext"/>
              <w:rPr>
                <w:rStyle w:val="LineNumber"/>
              </w:rPr>
            </w:pPr>
            <w:r>
              <w:rPr>
                <w:rStyle w:val="LineNumber"/>
              </w:rPr>
              <w:t>Generate warnings if:</w:t>
            </w:r>
          </w:p>
          <w:p w14:paraId="3C3BF89C" w14:textId="77777777" w:rsidR="007E7993" w:rsidRDefault="007E7993" w:rsidP="006114BC">
            <w:pPr>
              <w:pStyle w:val="tabletext"/>
              <w:rPr>
                <w:rStyle w:val="LineNumber"/>
              </w:rPr>
            </w:pPr>
            <w:r>
              <w:rPr>
                <w:rStyle w:val="LineNumber"/>
              </w:rPr>
              <w:t>—not present when a Mechanical Ventilation procedure is present (i.e., ICD-10-AM, 1</w:t>
            </w:r>
            <w:r w:rsidRPr="00B35999">
              <w:rPr>
                <w:rStyle w:val="LineNumber"/>
                <w:vertAlign w:val="superscript"/>
              </w:rPr>
              <w:t>st</w:t>
            </w:r>
            <w:r>
              <w:rPr>
                <w:rStyle w:val="LineNumber"/>
              </w:rPr>
              <w:t>, 2</w:t>
            </w:r>
            <w:r w:rsidRPr="00B35999">
              <w:rPr>
                <w:rStyle w:val="LineNumber"/>
                <w:vertAlign w:val="superscript"/>
              </w:rPr>
              <w:t>nd</w:t>
            </w:r>
            <w:r>
              <w:rPr>
                <w:rStyle w:val="LineNumber"/>
              </w:rPr>
              <w:t>, 3</w:t>
            </w:r>
            <w:r w:rsidRPr="00B35999">
              <w:rPr>
                <w:rStyle w:val="LineNumber"/>
                <w:vertAlign w:val="superscript"/>
              </w:rPr>
              <w:t>rd</w:t>
            </w:r>
            <w:r>
              <w:rPr>
                <w:rStyle w:val="LineNumber"/>
              </w:rPr>
              <w:t>, 6</w:t>
            </w:r>
            <w:r w:rsidRPr="00B35999">
              <w:rPr>
                <w:rStyle w:val="LineNumber"/>
                <w:vertAlign w:val="superscript"/>
              </w:rPr>
              <w:t>th</w:t>
            </w:r>
            <w:r w:rsidR="00351ED3" w:rsidRPr="00351ED3">
              <w:rPr>
                <w:rStyle w:val="LineNumber"/>
              </w:rPr>
              <w:t>,</w:t>
            </w:r>
            <w:r w:rsidR="00351ED3">
              <w:rPr>
                <w:rStyle w:val="LineNumber"/>
                <w:vertAlign w:val="superscript"/>
              </w:rPr>
              <w:t xml:space="preserve"> </w:t>
            </w:r>
            <w:r>
              <w:rPr>
                <w:rStyle w:val="LineNumber"/>
              </w:rPr>
              <w:t>8</w:t>
            </w:r>
            <w:r w:rsidRPr="00B35999">
              <w:rPr>
                <w:rStyle w:val="LineNumber"/>
                <w:vertAlign w:val="superscript"/>
              </w:rPr>
              <w:t>th</w:t>
            </w:r>
            <w:r>
              <w:rPr>
                <w:rStyle w:val="LineNumber"/>
              </w:rPr>
              <w:t xml:space="preserve"> </w:t>
            </w:r>
            <w:r w:rsidR="00351ED3">
              <w:rPr>
                <w:rStyle w:val="LineNumber"/>
              </w:rPr>
              <w:t>or 11</w:t>
            </w:r>
            <w:r w:rsidR="00351ED3" w:rsidRPr="00351ED3">
              <w:rPr>
                <w:rStyle w:val="LineNumber"/>
                <w:vertAlign w:val="superscript"/>
              </w:rPr>
              <w:t>th</w:t>
            </w:r>
            <w:r w:rsidR="00351ED3">
              <w:rPr>
                <w:rStyle w:val="LineNumber"/>
              </w:rPr>
              <w:t xml:space="preserve"> </w:t>
            </w:r>
            <w:r>
              <w:rPr>
                <w:rStyle w:val="LineNumber"/>
              </w:rPr>
              <w:t>Edition Clinical Code = 1388200, 1388201 or 1388202 (Clinical Code Type = ‘O’); or ICD-9 or ICD-9-CM-A Clinical Code = 96.70 or 96.71 or 96.72 (Clinical Code Type = ‘O’), and/or</w:t>
            </w:r>
          </w:p>
          <w:p w14:paraId="63BD567B" w14:textId="77777777" w:rsidR="007E7993" w:rsidRDefault="007E7993" w:rsidP="007E7993">
            <w:pPr>
              <w:pStyle w:val="tabletext"/>
              <w:rPr>
                <w:rStyle w:val="LineNumber"/>
              </w:rPr>
            </w:pPr>
            <w:r>
              <w:rPr>
                <w:rStyle w:val="LineNumber"/>
              </w:rPr>
              <w:t xml:space="preserve">—greater than the difference (calculated in hours) between the date portions of Event start datetime and Event end datetime. </w:t>
            </w:r>
          </w:p>
          <w:p w14:paraId="71AB9668" w14:textId="77777777" w:rsidR="007E7993" w:rsidRDefault="007E7993" w:rsidP="007E7993">
            <w:pPr>
              <w:pStyle w:val="tabletext"/>
              <w:rPr>
                <w:rStyle w:val="LineNumber"/>
              </w:rPr>
            </w:pPr>
          </w:p>
          <w:p w14:paraId="5EB5F8EF" w14:textId="77777777"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14:paraId="061BCB0F" w14:textId="77777777" w:rsidR="007E7993" w:rsidRDefault="007E7993" w:rsidP="007E7993">
            <w:pPr>
              <w:pStyle w:val="tabletext"/>
              <w:rPr>
                <w:rStyle w:val="LineNumber"/>
              </w:rPr>
            </w:pPr>
            <w:r>
              <w:rPr>
                <w:rStyle w:val="LineNumber"/>
              </w:rPr>
              <w:t xml:space="preserve">—the health specialty code in in </w:t>
            </w:r>
            <w:r w:rsidR="00351ED3">
              <w:rPr>
                <w:rStyle w:val="LineNumber"/>
              </w:rPr>
              <w:t xml:space="preserve">M14, </w:t>
            </w:r>
            <w:r>
              <w:rPr>
                <w:rStyle w:val="LineNumber"/>
              </w:rPr>
              <w:t>P41, P42, P43, P61, or P71 and</w:t>
            </w:r>
          </w:p>
          <w:p w14:paraId="7349B6F1" w14:textId="77777777" w:rsidR="007E7993" w:rsidRDefault="007E7993" w:rsidP="007E7993">
            <w:pPr>
              <w:pStyle w:val="tabletext"/>
              <w:rPr>
                <w:rStyle w:val="LineNumber"/>
              </w:rPr>
            </w:pPr>
            <w:r>
              <w:rPr>
                <w:rStyle w:val="LineNumber"/>
              </w:rPr>
              <w:t>—the submitted system ID is 14 and</w:t>
            </w:r>
          </w:p>
          <w:p w14:paraId="6DFC3A1A" w14:textId="77777777" w:rsidR="007E7993" w:rsidRDefault="007E7993" w:rsidP="007E7993">
            <w:pPr>
              <w:pStyle w:val="tabletext"/>
              <w:rPr>
                <w:rStyle w:val="LineNumber"/>
              </w:rPr>
            </w:pPr>
            <w:r>
              <w:rPr>
                <w:rStyle w:val="LineNumber"/>
              </w:rPr>
              <w:t>—one of 1388200, 1388201, 1388202 has been assigned and</w:t>
            </w:r>
          </w:p>
          <w:p w14:paraId="004DEFB6" w14:textId="77777777" w:rsidR="007E7993" w:rsidRDefault="007E7993" w:rsidP="007E7993">
            <w:pPr>
              <w:pStyle w:val="tabletext"/>
              <w:rPr>
                <w:rStyle w:val="LineNumber"/>
              </w:rPr>
            </w:pPr>
            <w:r>
              <w:rPr>
                <w:rStyle w:val="LineNumber"/>
              </w:rPr>
              <w:t>—one of 9220900, 9220901, 9220902 has been assigned and</w:t>
            </w:r>
          </w:p>
          <w:p w14:paraId="48F1BAC3" w14:textId="77777777" w:rsidR="007E7993" w:rsidRDefault="007E7993" w:rsidP="007E7993">
            <w:pPr>
              <w:pStyle w:val="tabletext"/>
              <w:rPr>
                <w:rStyle w:val="LineNumber"/>
              </w:rPr>
            </w:pPr>
            <w:r>
              <w:rPr>
                <w:rStyle w:val="LineNumber"/>
              </w:rPr>
              <w:t>—the sum of NIV and CVS hours is greater than or equal to 96.</w:t>
            </w:r>
          </w:p>
          <w:p w14:paraId="7C9693AB" w14:textId="77777777" w:rsidR="007E7993" w:rsidRDefault="007E7993" w:rsidP="006114BC">
            <w:pPr>
              <w:pStyle w:val="tabletext"/>
              <w:rPr>
                <w:rStyle w:val="LineNumber"/>
              </w:rPr>
            </w:pPr>
          </w:p>
          <w:p w14:paraId="37AC04A0" w14:textId="77777777" w:rsidR="007E7993" w:rsidRDefault="007E7993" w:rsidP="006114BC">
            <w:pPr>
              <w:pStyle w:val="tabletext"/>
              <w:rPr>
                <w:rStyle w:val="LineNumber"/>
              </w:rPr>
            </w:pPr>
          </w:p>
        </w:tc>
      </w:tr>
      <w:tr w:rsidR="007E7993" w14:paraId="259DD8D0" w14:textId="77777777" w:rsidTr="006114BC">
        <w:tc>
          <w:tcPr>
            <w:tcW w:w="2267" w:type="dxa"/>
            <w:shd w:val="clear" w:color="auto" w:fill="auto"/>
          </w:tcPr>
          <w:p w14:paraId="21578FDA" w14:textId="77777777" w:rsidR="007E7993" w:rsidRDefault="007E7993" w:rsidP="006114BC">
            <w:pPr>
              <w:pStyle w:val="tableheader"/>
              <w:rPr>
                <w:rStyle w:val="LineNumber"/>
              </w:rPr>
            </w:pPr>
            <w:r>
              <w:rPr>
                <w:rStyle w:val="LineNumber"/>
              </w:rPr>
              <w:t>Collection methods</w:t>
            </w:r>
          </w:p>
        </w:tc>
        <w:tc>
          <w:tcPr>
            <w:tcW w:w="5952" w:type="dxa"/>
            <w:shd w:val="clear" w:color="auto" w:fill="auto"/>
          </w:tcPr>
          <w:p w14:paraId="37365AD0" w14:textId="77777777" w:rsidR="007E7993" w:rsidRPr="00B35999" w:rsidRDefault="007E7993" w:rsidP="006114BC">
            <w:pPr>
              <w:widowControl w:val="0"/>
              <w:tabs>
                <w:tab w:val="left" w:pos="90"/>
                <w:tab w:val="left" w:pos="1760"/>
              </w:tabs>
              <w:autoSpaceDE w:val="0"/>
              <w:autoSpaceDN w:val="0"/>
              <w:adjustRightInd w:val="0"/>
              <w:rPr>
                <w:rFonts w:cs="Arial"/>
                <w:szCs w:val="18"/>
              </w:rPr>
            </w:pPr>
            <w:r w:rsidRPr="00227C7B">
              <w:rPr>
                <w:szCs w:val="18"/>
              </w:rPr>
              <w:t>When calculating the total hours on mechanical ventilation i</w:t>
            </w:r>
            <w:r w:rsidRPr="00227C7B">
              <w:rPr>
                <w:rFonts w:cs="Arial"/>
                <w:szCs w:val="18"/>
              </w:rPr>
              <w:t>nclude all ventilated hours</w:t>
            </w:r>
            <w:r>
              <w:rPr>
                <w:rFonts w:cs="Arial"/>
                <w:szCs w:val="18"/>
              </w:rPr>
              <w:t xml:space="preserve"> (excluding </w:t>
            </w:r>
            <w:r w:rsidRPr="00227C7B">
              <w:rPr>
                <w:rFonts w:cs="Arial"/>
                <w:szCs w:val="18"/>
              </w:rPr>
              <w:t>surgery).  This includes all ventilation administered irrespective of the health specialty or team treating the patient</w:t>
            </w:r>
            <w:r>
              <w:rPr>
                <w:rFonts w:cs="Arial"/>
                <w:szCs w:val="18"/>
              </w:rPr>
              <w:t xml:space="preserve">. </w:t>
            </w:r>
            <w:r w:rsidRPr="00227C7B">
              <w:rPr>
                <w:rFonts w:cs="Arial"/>
                <w:szCs w:val="18"/>
              </w:rPr>
              <w:t>Calculation of the total hours on mechanical ventilation will commence from the time the patient is ventilated.  If the patient has</w:t>
            </w:r>
            <w:r>
              <w:rPr>
                <w:rFonts w:cs="Arial"/>
                <w:szCs w:val="18"/>
              </w:rPr>
              <w:t xml:space="preserve"> </w:t>
            </w:r>
            <w:r w:rsidRPr="00227C7B">
              <w:rPr>
                <w:rFonts w:cs="Arial"/>
                <w:szCs w:val="18"/>
              </w:rPr>
              <w:t>commenced ventilation prior to arriving to the hospital (e</w:t>
            </w:r>
            <w:r>
              <w:rPr>
                <w:rFonts w:cs="Arial"/>
                <w:szCs w:val="18"/>
              </w:rPr>
              <w:t>.</w:t>
            </w:r>
            <w:r w:rsidRPr="00227C7B">
              <w:rPr>
                <w:rFonts w:cs="Arial"/>
                <w:szCs w:val="18"/>
              </w:rPr>
              <w:t>g</w:t>
            </w:r>
            <w:r>
              <w:rPr>
                <w:rFonts w:cs="Arial"/>
                <w:szCs w:val="18"/>
              </w:rPr>
              <w:t>.</w:t>
            </w:r>
            <w:r w:rsidRPr="00227C7B">
              <w:rPr>
                <w:rFonts w:cs="Arial"/>
                <w:szCs w:val="18"/>
              </w:rPr>
              <w:t>, on route in the ambulance), it will be calculated from the time of arrival</w:t>
            </w:r>
            <w:r>
              <w:rPr>
                <w:rFonts w:cs="Arial"/>
                <w:szCs w:val="18"/>
              </w:rPr>
              <w:t>.</w:t>
            </w:r>
          </w:p>
          <w:p w14:paraId="3B46B561" w14:textId="77777777" w:rsidR="007E7993" w:rsidRPr="00227C7B" w:rsidRDefault="007E7993" w:rsidP="006114BC">
            <w:pPr>
              <w:widowControl w:val="0"/>
              <w:tabs>
                <w:tab w:val="left" w:pos="90"/>
                <w:tab w:val="left" w:pos="1760"/>
              </w:tabs>
              <w:autoSpaceDE w:val="0"/>
              <w:autoSpaceDN w:val="0"/>
              <w:adjustRightInd w:val="0"/>
              <w:rPr>
                <w:rFonts w:cs="Arial"/>
                <w:strike/>
                <w:szCs w:val="18"/>
              </w:rPr>
            </w:pPr>
          </w:p>
          <w:p w14:paraId="22A91F95" w14:textId="77777777" w:rsidR="007E7993"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Exclude time spent being ventilated while undergoing surgery (being ventilated while</w:t>
            </w:r>
            <w:r>
              <w:rPr>
                <w:rFonts w:cs="Arial"/>
                <w:szCs w:val="18"/>
              </w:rPr>
              <w:t xml:space="preserve"> </w:t>
            </w:r>
            <w:r w:rsidRPr="00227C7B">
              <w:rPr>
                <w:rFonts w:cs="Arial"/>
                <w:szCs w:val="18"/>
              </w:rPr>
              <w:t>undergoing surgery is not an indicator of severity). Hours where the patient is in radiology or emergency care should</w:t>
            </w:r>
          </w:p>
          <w:p w14:paraId="4D2D6CB2" w14:textId="77777777" w:rsidR="007E7993" w:rsidRPr="00227C7B"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be included in the total mechanical ventilation hours for reporting purposes.</w:t>
            </w:r>
          </w:p>
          <w:p w14:paraId="62AFD323" w14:textId="77777777" w:rsidR="007E7993" w:rsidRPr="00227C7B" w:rsidRDefault="007E7993" w:rsidP="006114BC">
            <w:pPr>
              <w:widowControl w:val="0"/>
              <w:tabs>
                <w:tab w:val="left" w:pos="1760"/>
              </w:tabs>
              <w:autoSpaceDE w:val="0"/>
              <w:autoSpaceDN w:val="0"/>
              <w:adjustRightInd w:val="0"/>
              <w:rPr>
                <w:rFonts w:cs="Arial"/>
                <w:szCs w:val="18"/>
              </w:rPr>
            </w:pPr>
          </w:p>
          <w:p w14:paraId="0E43C3D4" w14:textId="77777777" w:rsidR="007E7993" w:rsidRPr="00227C7B" w:rsidRDefault="007E7993" w:rsidP="006114BC">
            <w:pPr>
              <w:widowControl w:val="0"/>
              <w:tabs>
                <w:tab w:val="left" w:pos="90"/>
                <w:tab w:val="left" w:pos="1760"/>
              </w:tabs>
              <w:autoSpaceDE w:val="0"/>
              <w:autoSpaceDN w:val="0"/>
              <w:adjustRightInd w:val="0"/>
              <w:spacing w:before="82"/>
              <w:rPr>
                <w:rFonts w:cs="Arial"/>
                <w:szCs w:val="18"/>
              </w:rPr>
            </w:pPr>
            <w:r w:rsidRPr="00227C7B">
              <w:rPr>
                <w:rFonts w:cs="Arial"/>
                <w:szCs w:val="18"/>
              </w:rPr>
              <w:t>Time spent weaning (regardless of the physical location in which the patient is treated) with other types of ventilation such as continuous positive airways pressure (CPAP) or intermittent mechanical ventilation (IMV) is included if the patient is still intubated. Apart from weaning as described, other forms of ventilation should not be included (e</w:t>
            </w:r>
            <w:r>
              <w:rPr>
                <w:rFonts w:cs="Arial"/>
                <w:szCs w:val="18"/>
              </w:rPr>
              <w:t>.</w:t>
            </w:r>
            <w:r w:rsidRPr="00227C7B">
              <w:rPr>
                <w:rFonts w:cs="Arial"/>
                <w:szCs w:val="18"/>
              </w:rPr>
              <w:t>g</w:t>
            </w:r>
            <w:r>
              <w:rPr>
                <w:rFonts w:cs="Arial"/>
                <w:szCs w:val="18"/>
              </w:rPr>
              <w:t>.</w:t>
            </w:r>
            <w:r w:rsidRPr="00227C7B">
              <w:rPr>
                <w:rFonts w:cs="Arial"/>
                <w:szCs w:val="18"/>
              </w:rPr>
              <w:t>, non-intubated CPAP, IPPB, BiPAP).</w:t>
            </w:r>
          </w:p>
          <w:p w14:paraId="58BC54E3" w14:textId="77777777" w:rsidR="007E7993" w:rsidRPr="00227C7B" w:rsidRDefault="007E7993" w:rsidP="006114BC">
            <w:pPr>
              <w:widowControl w:val="0"/>
              <w:tabs>
                <w:tab w:val="left" w:pos="90"/>
                <w:tab w:val="left" w:pos="1760"/>
              </w:tabs>
              <w:autoSpaceDE w:val="0"/>
              <w:autoSpaceDN w:val="0"/>
              <w:adjustRightInd w:val="0"/>
              <w:spacing w:before="82"/>
              <w:rPr>
                <w:rFonts w:cs="Arial"/>
                <w:szCs w:val="18"/>
              </w:rPr>
            </w:pPr>
          </w:p>
          <w:p w14:paraId="4C115D22" w14:textId="77777777"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 xml:space="preserve">When reporting the total hours on mechanical ventilation an incomplete hour is rounded up to </w:t>
            </w:r>
            <w:r w:rsidRPr="00227C7B">
              <w:rPr>
                <w:rFonts w:cs="Arial"/>
                <w:szCs w:val="18"/>
              </w:rPr>
              <w:tab/>
              <w:t>the next hour; e</w:t>
            </w:r>
            <w:r>
              <w:rPr>
                <w:rFonts w:cs="Arial"/>
                <w:szCs w:val="18"/>
              </w:rPr>
              <w:t>.</w:t>
            </w:r>
            <w:r w:rsidRPr="00227C7B">
              <w:rPr>
                <w:rFonts w:cs="Arial"/>
                <w:szCs w:val="18"/>
              </w:rPr>
              <w:t>g</w:t>
            </w:r>
            <w:r>
              <w:rPr>
                <w:rFonts w:cs="Arial"/>
                <w:szCs w:val="18"/>
              </w:rPr>
              <w:t>.</w:t>
            </w:r>
            <w:r w:rsidRPr="00227C7B">
              <w:rPr>
                <w:rFonts w:cs="Arial"/>
                <w:szCs w:val="18"/>
              </w:rPr>
              <w:t>, if the time ventilated is 98 hours 10 minutes, then the total hours on mechanical ventilation reported will be '00099'. The minimum number of ‘total hours on mechanical ventilation’ reported is 1.</w:t>
            </w:r>
          </w:p>
          <w:p w14:paraId="512EC4EE" w14:textId="77777777" w:rsidR="007E7993" w:rsidRDefault="007E7993" w:rsidP="006114BC">
            <w:pPr>
              <w:widowControl w:val="0"/>
              <w:tabs>
                <w:tab w:val="left" w:pos="1760"/>
              </w:tabs>
              <w:autoSpaceDE w:val="0"/>
              <w:autoSpaceDN w:val="0"/>
              <w:adjustRightInd w:val="0"/>
            </w:pPr>
          </w:p>
          <w:p w14:paraId="0A45C7AA" w14:textId="77777777" w:rsidR="007E7993" w:rsidRDefault="007E7993" w:rsidP="006114BC">
            <w:pPr>
              <w:widowControl w:val="0"/>
              <w:tabs>
                <w:tab w:val="left" w:pos="1760"/>
              </w:tabs>
              <w:autoSpaceDE w:val="0"/>
              <w:autoSpaceDN w:val="0"/>
              <w:adjustRightInd w:val="0"/>
              <w:rPr>
                <w:rFonts w:cs="Arial"/>
                <w:color w:val="000000"/>
                <w:szCs w:val="18"/>
              </w:rPr>
            </w:pPr>
            <w:r>
              <w:rPr>
                <w:rFonts w:cs="Arial"/>
                <w:color w:val="000000"/>
                <w:szCs w:val="18"/>
              </w:rPr>
              <w:t>CLINICAL CODING</w:t>
            </w:r>
          </w:p>
          <w:p w14:paraId="32097922" w14:textId="77777777" w:rsidR="007E7993" w:rsidRPr="00227C7B" w:rsidRDefault="007E7993" w:rsidP="006114BC">
            <w:pPr>
              <w:widowControl w:val="0"/>
              <w:tabs>
                <w:tab w:val="left" w:pos="1760"/>
              </w:tabs>
              <w:autoSpaceDE w:val="0"/>
              <w:autoSpaceDN w:val="0"/>
              <w:adjustRightInd w:val="0"/>
              <w:rPr>
                <w:rFonts w:cs="Arial"/>
                <w:szCs w:val="18"/>
              </w:rPr>
            </w:pPr>
            <w:r w:rsidRPr="00227C7B">
              <w:rPr>
                <w:rFonts w:cs="Arial"/>
                <w:szCs w:val="18"/>
              </w:rPr>
              <w:t>All hours on mechanical ventilation in the Emergency Department (ED) should be coded, whether the patient is intubated in ED or in the ambulance. If ventilation is commenced in the ambulance, it will be</w:t>
            </w:r>
            <w:r>
              <w:rPr>
                <w:rFonts w:cs="Arial"/>
                <w:szCs w:val="18"/>
              </w:rPr>
              <w:t xml:space="preserve"> </w:t>
            </w:r>
            <w:r w:rsidRPr="00227C7B">
              <w:rPr>
                <w:rFonts w:cs="Arial"/>
                <w:szCs w:val="18"/>
              </w:rPr>
              <w:t>counted only from the time of hospitalisation.</w:t>
            </w:r>
          </w:p>
          <w:p w14:paraId="3078E5EB"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291936AC" w14:textId="77777777"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Hours on continuous ventilatory support (CVS) (mechanical ventilation) should be interpreted as completed cumulative hours.</w:t>
            </w:r>
          </w:p>
          <w:p w14:paraId="47533735"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5E79B41C" w14:textId="77777777"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1. If more than one period of CVS (mechanical ventilation) occurs during the same hospitalisation when used for treatment (not weaning) should be added together.  For example, if a patient is on CVS for the </w:t>
            </w:r>
          </w:p>
          <w:p w14:paraId="7DFF776D" w14:textId="77777777" w:rsidR="007E7993"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first day of their admission, then on CVS again on the fourth day of their admission, the CVS hours should be added together to arrive at the correct CVS </w:t>
            </w:r>
            <w:r w:rsidRPr="00227C7B">
              <w:rPr>
                <w:rFonts w:cs="Arial"/>
                <w:szCs w:val="18"/>
              </w:rPr>
              <w:t>procedure</w:t>
            </w:r>
            <w:r w:rsidRPr="00D5188C">
              <w:rPr>
                <w:rFonts w:cs="Arial"/>
                <w:color w:val="FF0000"/>
                <w:szCs w:val="18"/>
              </w:rPr>
              <w:t xml:space="preserve"> </w:t>
            </w:r>
            <w:r w:rsidRPr="00D5188C">
              <w:rPr>
                <w:rFonts w:cs="Arial"/>
                <w:color w:val="000000"/>
                <w:szCs w:val="18"/>
              </w:rPr>
              <w:t>code.</w:t>
            </w:r>
          </w:p>
          <w:p w14:paraId="4C9587F5"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1F8DA97B" w14:textId="77777777" w:rsidR="007E7993" w:rsidRPr="00D5188C" w:rsidRDefault="007E7993" w:rsidP="006114BC">
            <w:pPr>
              <w:widowControl w:val="0"/>
              <w:tabs>
                <w:tab w:val="left" w:pos="1760"/>
              </w:tabs>
              <w:autoSpaceDE w:val="0"/>
              <w:autoSpaceDN w:val="0"/>
              <w:adjustRightInd w:val="0"/>
              <w:rPr>
                <w:rFonts w:cs="Arial"/>
                <w:strike/>
                <w:color w:val="000000"/>
                <w:szCs w:val="18"/>
              </w:rPr>
            </w:pPr>
            <w:r w:rsidRPr="00D5188C">
              <w:rPr>
                <w:rFonts w:cs="Arial"/>
                <w:color w:val="000000"/>
                <w:szCs w:val="18"/>
              </w:rPr>
              <w:t xml:space="preserve">2. ICD </w:t>
            </w:r>
            <w:r w:rsidRPr="00227C7B">
              <w:rPr>
                <w:rFonts w:cs="Arial"/>
                <w:szCs w:val="18"/>
              </w:rPr>
              <w:t>procedure</w:t>
            </w:r>
            <w:r w:rsidRPr="00D5188C">
              <w:rPr>
                <w:rFonts w:cs="Arial"/>
                <w:color w:val="000000"/>
                <w:szCs w:val="18"/>
              </w:rPr>
              <w:t xml:space="preserve"> coding includes all time spent ventilated from time of arrival </w:t>
            </w:r>
            <w:r w:rsidRPr="00227C7B">
              <w:rPr>
                <w:rFonts w:cs="Arial"/>
                <w:szCs w:val="18"/>
              </w:rPr>
              <w:t>to hospital</w:t>
            </w:r>
            <w:r w:rsidRPr="00D5188C">
              <w:rPr>
                <w:rFonts w:cs="Arial"/>
                <w:color w:val="000000"/>
                <w:szCs w:val="18"/>
              </w:rPr>
              <w:t xml:space="preserve"> (or time of intubation). </w:t>
            </w:r>
          </w:p>
          <w:p w14:paraId="18ABA79B"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0C49A992" w14:textId="77777777"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3. For ICD </w:t>
            </w:r>
            <w:r w:rsidRPr="00227C7B">
              <w:rPr>
                <w:rFonts w:cs="Arial"/>
                <w:szCs w:val="18"/>
              </w:rPr>
              <w:t>procedure</w:t>
            </w:r>
            <w:r w:rsidRPr="00D5188C">
              <w:rPr>
                <w:rFonts w:cs="Arial"/>
                <w:color w:val="FF0000"/>
                <w:szCs w:val="18"/>
              </w:rPr>
              <w:t xml:space="preserve"> </w:t>
            </w:r>
            <w:r w:rsidRPr="00D5188C">
              <w:rPr>
                <w:rFonts w:cs="Arial"/>
                <w:color w:val="000000"/>
                <w:szCs w:val="18"/>
              </w:rPr>
              <w:t xml:space="preserve">coding the minimum number of completed hours is 1. </w:t>
            </w:r>
          </w:p>
          <w:p w14:paraId="00FB0BBA"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39FD8F33" w14:textId="77777777"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4. Partially completed hours are not counted when allocating a procedure code, </w:t>
            </w:r>
            <w:r w:rsidR="001D7825" w:rsidRPr="00D5188C">
              <w:rPr>
                <w:rFonts w:cs="Arial"/>
                <w:color w:val="000000"/>
                <w:szCs w:val="18"/>
              </w:rPr>
              <w:t>i.e.</w:t>
            </w:r>
            <w:r w:rsidRPr="00D5188C">
              <w:rPr>
                <w:rFonts w:cs="Arial"/>
                <w:color w:val="000000"/>
                <w:szCs w:val="18"/>
              </w:rPr>
              <w:t xml:space="preserve">, they are </w:t>
            </w:r>
            <w:r w:rsidR="001D7825" w:rsidRPr="00D5188C">
              <w:rPr>
                <w:rFonts w:cs="Arial"/>
                <w:color w:val="000000"/>
                <w:szCs w:val="18"/>
              </w:rPr>
              <w:t>rounded down</w:t>
            </w:r>
            <w:r w:rsidRPr="00D5188C">
              <w:rPr>
                <w:rFonts w:cs="Arial"/>
                <w:color w:val="000000"/>
                <w:szCs w:val="18"/>
              </w:rPr>
              <w:t xml:space="preserve"> for ICD procedure coding.</w:t>
            </w:r>
          </w:p>
          <w:p w14:paraId="4F6B6CF2"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673F67EA" w14:textId="77777777" w:rsidR="007E7993" w:rsidRPr="00D5188C" w:rsidRDefault="007E7993" w:rsidP="006114BC">
            <w:pPr>
              <w:widowControl w:val="0"/>
              <w:tabs>
                <w:tab w:val="left" w:pos="1760"/>
              </w:tabs>
              <w:autoSpaceDE w:val="0"/>
              <w:autoSpaceDN w:val="0"/>
              <w:adjustRightInd w:val="0"/>
              <w:rPr>
                <w:szCs w:val="18"/>
              </w:rPr>
            </w:pPr>
            <w:r w:rsidRPr="00D5188C">
              <w:rPr>
                <w:rFonts w:cs="Arial"/>
                <w:color w:val="000000"/>
                <w:szCs w:val="18"/>
              </w:rPr>
              <w:t xml:space="preserve">WORKED EXAMPLE  </w:t>
            </w:r>
          </w:p>
          <w:p w14:paraId="06825A59" w14:textId="77777777"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Patient brought in by ambulance at 10.32am.  Patient goes into acute respiratory failure and was intubated and commenced ventilation in ED at 10.50am.  Once the patient was stabilised he was admitted to ICU</w:t>
            </w:r>
            <w:r w:rsidR="001D7825">
              <w:rPr>
                <w:rFonts w:cs="Arial"/>
                <w:szCs w:val="18"/>
              </w:rPr>
              <w:t xml:space="preserve"> </w:t>
            </w:r>
            <w:r w:rsidRPr="00227C7B">
              <w:rPr>
                <w:rFonts w:cs="Arial"/>
                <w:szCs w:val="18"/>
              </w:rPr>
              <w:t xml:space="preserve">at 11.43am (day one).  The next day (day two) the patient was transferred to theatre for surgery. Total time in theatre was 4 hours. The patient returned to ICU and remained ventilated until the next day (day three) when mechanical ventilation ceased and the patient was extubated at 12.32pm. </w:t>
            </w:r>
          </w:p>
          <w:p w14:paraId="51D0AFBE" w14:textId="77777777" w:rsidR="007E7993" w:rsidRPr="007E7993" w:rsidRDefault="007E7993" w:rsidP="006114BC">
            <w:pPr>
              <w:widowControl w:val="0"/>
              <w:tabs>
                <w:tab w:val="left" w:pos="1760"/>
              </w:tabs>
              <w:autoSpaceDE w:val="0"/>
              <w:autoSpaceDN w:val="0"/>
              <w:adjustRightInd w:val="0"/>
              <w:rPr>
                <w:rFonts w:cs="Arial"/>
                <w:szCs w:val="18"/>
              </w:rPr>
            </w:pPr>
          </w:p>
          <w:p w14:paraId="4DF2FAB1" w14:textId="77777777"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On day one patient commenced ventilation in ED at 10.50am and was</w:t>
            </w:r>
            <w:r>
              <w:rPr>
                <w:rFonts w:cs="Arial"/>
                <w:szCs w:val="18"/>
              </w:rPr>
              <w:t xml:space="preserve"> extubated 12.32pm on </w:t>
            </w:r>
            <w:r w:rsidRPr="00227C7B">
              <w:rPr>
                <w:rFonts w:cs="Arial"/>
                <w:szCs w:val="18"/>
              </w:rPr>
              <w:t xml:space="preserve">day three. Total mechanical </w:t>
            </w:r>
            <w:r>
              <w:rPr>
                <w:rFonts w:cs="Arial"/>
                <w:szCs w:val="18"/>
              </w:rPr>
              <w:t>ventilation hours:</w:t>
            </w:r>
          </w:p>
          <w:p w14:paraId="7D883D00" w14:textId="77777777"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(Day 1) 13hrs 10mins + (Day 2) 24hrs + (Day 3) 12.32hrs</w:t>
            </w:r>
          </w:p>
          <w:p w14:paraId="6E992DFF" w14:textId="77777777"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Total hours on mechanical ventilation = 49 hours 42 minutes</w:t>
            </w:r>
          </w:p>
          <w:p w14:paraId="0586795D" w14:textId="77777777" w:rsidR="007E7993" w:rsidRPr="00227C7B" w:rsidRDefault="007E7993" w:rsidP="006114BC">
            <w:pPr>
              <w:widowControl w:val="0"/>
              <w:tabs>
                <w:tab w:val="left" w:pos="1760"/>
              </w:tabs>
              <w:autoSpaceDE w:val="0"/>
              <w:autoSpaceDN w:val="0"/>
              <w:adjustRightInd w:val="0"/>
              <w:rPr>
                <w:rFonts w:cs="Arial"/>
                <w:szCs w:val="18"/>
              </w:rPr>
            </w:pPr>
          </w:p>
          <w:p w14:paraId="12EAA3A7" w14:textId="77777777" w:rsidR="007E7993" w:rsidRPr="00227C7B" w:rsidRDefault="007E7993" w:rsidP="006114BC">
            <w:pPr>
              <w:widowControl w:val="0"/>
              <w:tabs>
                <w:tab w:val="left" w:pos="1760"/>
              </w:tabs>
              <w:autoSpaceDE w:val="0"/>
              <w:autoSpaceDN w:val="0"/>
              <w:adjustRightInd w:val="0"/>
              <w:rPr>
                <w:rFonts w:cs="Arial"/>
                <w:szCs w:val="18"/>
                <w:u w:val="single"/>
              </w:rPr>
            </w:pPr>
            <w:r w:rsidRPr="00227C7B">
              <w:rPr>
                <w:rFonts w:cs="Arial"/>
                <w:szCs w:val="18"/>
                <w:u w:val="single"/>
              </w:rPr>
              <w:t>Reporting total hours on mechanical ventilation:</w:t>
            </w:r>
          </w:p>
          <w:p w14:paraId="4E95005B" w14:textId="77777777"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49.42 hours minus 4 hours in theatre = 45.42 hours (rounded up) = 46 hours. 46 hours is to be reported in the total hours on mechanical ventilation field.</w:t>
            </w:r>
          </w:p>
          <w:p w14:paraId="453B6FDC" w14:textId="77777777" w:rsidR="007E7993" w:rsidRPr="00D5188C" w:rsidRDefault="007E7993" w:rsidP="006114BC">
            <w:pPr>
              <w:widowControl w:val="0"/>
              <w:tabs>
                <w:tab w:val="left" w:pos="1760"/>
              </w:tabs>
              <w:autoSpaceDE w:val="0"/>
              <w:autoSpaceDN w:val="0"/>
              <w:adjustRightInd w:val="0"/>
              <w:rPr>
                <w:rFonts w:cs="Arial"/>
                <w:color w:val="000000"/>
                <w:szCs w:val="18"/>
              </w:rPr>
            </w:pPr>
          </w:p>
          <w:p w14:paraId="143F2BBB" w14:textId="77777777" w:rsidR="007E7993" w:rsidRPr="00D5188C" w:rsidRDefault="007E7993" w:rsidP="006114BC">
            <w:pPr>
              <w:widowControl w:val="0"/>
              <w:tabs>
                <w:tab w:val="left" w:pos="1760"/>
              </w:tabs>
              <w:autoSpaceDE w:val="0"/>
              <w:autoSpaceDN w:val="0"/>
              <w:adjustRightInd w:val="0"/>
              <w:rPr>
                <w:rFonts w:cs="Arial"/>
                <w:color w:val="000000"/>
                <w:szCs w:val="18"/>
                <w:u w:val="single"/>
              </w:rPr>
            </w:pPr>
            <w:r w:rsidRPr="00D5188C">
              <w:rPr>
                <w:szCs w:val="18"/>
                <w:u w:val="single"/>
              </w:rPr>
              <w:t>Procedure code assignment</w:t>
            </w:r>
            <w:r w:rsidRPr="00D5188C">
              <w:rPr>
                <w:rFonts w:cs="Arial"/>
                <w:color w:val="000000"/>
                <w:szCs w:val="18"/>
                <w:u w:val="single"/>
              </w:rPr>
              <w:t>:</w:t>
            </w:r>
          </w:p>
          <w:p w14:paraId="567D727C" w14:textId="77777777" w:rsidR="007E7993" w:rsidRDefault="007E7993" w:rsidP="006114BC">
            <w:pPr>
              <w:widowControl w:val="0"/>
              <w:tabs>
                <w:tab w:val="left" w:pos="1760"/>
              </w:tabs>
              <w:autoSpaceDE w:val="0"/>
              <w:autoSpaceDN w:val="0"/>
              <w:adjustRightInd w:val="0"/>
              <w:rPr>
                <w:rStyle w:val="LineNumber"/>
              </w:rPr>
            </w:pPr>
            <w:r w:rsidRPr="00D5188C">
              <w:rPr>
                <w:rFonts w:cs="Arial"/>
                <w:color w:val="000000"/>
                <w:szCs w:val="18"/>
              </w:rPr>
              <w:t xml:space="preserve">13882-01 [569] </w:t>
            </w:r>
            <w:r w:rsidRPr="00D5188C">
              <w:rPr>
                <w:rFonts w:cs="Arial"/>
                <w:i/>
                <w:color w:val="000000"/>
                <w:szCs w:val="18"/>
              </w:rPr>
              <w:t>Management of continuous ventilatory support, &gt; 24 and &lt; 96 hours</w:t>
            </w:r>
            <w:r w:rsidRPr="00D5188C">
              <w:rPr>
                <w:rFonts w:cs="Arial"/>
                <w:color w:val="000000"/>
                <w:szCs w:val="18"/>
              </w:rPr>
              <w:t xml:space="preserve"> As per the coding guidelines the total hours used in order to assign the correct procedure code would be </w:t>
            </w:r>
            <w:r w:rsidRPr="00227C7B">
              <w:rPr>
                <w:rFonts w:cs="Arial"/>
                <w:szCs w:val="18"/>
              </w:rPr>
              <w:t>49 hours.</w:t>
            </w:r>
          </w:p>
        </w:tc>
      </w:tr>
      <w:tr w:rsidR="007E7993" w14:paraId="27B4DDA8" w14:textId="77777777" w:rsidTr="006114BC">
        <w:trPr>
          <w:cantSplit/>
        </w:trPr>
        <w:tc>
          <w:tcPr>
            <w:tcW w:w="2267" w:type="dxa"/>
            <w:shd w:val="clear" w:color="auto" w:fill="auto"/>
          </w:tcPr>
          <w:p w14:paraId="33936E44" w14:textId="77777777" w:rsidR="007E7993" w:rsidRDefault="007E7993" w:rsidP="006114BC">
            <w:pPr>
              <w:pStyle w:val="tableheader"/>
              <w:rPr>
                <w:rStyle w:val="LineNumber"/>
              </w:rPr>
            </w:pPr>
            <w:r>
              <w:rPr>
                <w:rStyle w:val="LineNumber"/>
              </w:rPr>
              <w:lastRenderedPageBreak/>
              <w:t>Related data</w:t>
            </w:r>
          </w:p>
        </w:tc>
        <w:tc>
          <w:tcPr>
            <w:tcW w:w="5952" w:type="dxa"/>
            <w:shd w:val="clear" w:color="auto" w:fill="auto"/>
          </w:tcPr>
          <w:p w14:paraId="39FA0437" w14:textId="77777777" w:rsidR="007E7993" w:rsidRDefault="007E7993" w:rsidP="006114BC">
            <w:pPr>
              <w:pStyle w:val="tabletext"/>
              <w:rPr>
                <w:rStyle w:val="LineNumber"/>
              </w:rPr>
            </w:pPr>
            <w:r>
              <w:rPr>
                <w:rStyle w:val="LineNumber"/>
              </w:rPr>
              <w:t>Total hours on continuous positive airway pressure</w:t>
            </w:r>
          </w:p>
          <w:p w14:paraId="47807FD5" w14:textId="77777777" w:rsidR="007E7993" w:rsidRDefault="007E7993" w:rsidP="006114BC">
            <w:pPr>
              <w:pStyle w:val="tabletext"/>
              <w:rPr>
                <w:rStyle w:val="LineNumber"/>
              </w:rPr>
            </w:pPr>
            <w:r>
              <w:rPr>
                <w:rStyle w:val="LineNumber"/>
              </w:rPr>
              <w:t>Total noninvasive ventilation hours</w:t>
            </w:r>
          </w:p>
        </w:tc>
      </w:tr>
      <w:tr w:rsidR="007E7993" w14:paraId="2741581B" w14:textId="77777777" w:rsidTr="006114BC">
        <w:trPr>
          <w:cantSplit/>
        </w:trPr>
        <w:tc>
          <w:tcPr>
            <w:tcW w:w="2267" w:type="dxa"/>
            <w:shd w:val="clear" w:color="auto" w:fill="auto"/>
          </w:tcPr>
          <w:p w14:paraId="60A83040" w14:textId="77777777" w:rsidR="007E7993" w:rsidRDefault="007E7993" w:rsidP="006114BC">
            <w:pPr>
              <w:pStyle w:val="tableheader"/>
              <w:rPr>
                <w:rStyle w:val="LineNumber"/>
              </w:rPr>
            </w:pPr>
            <w:r>
              <w:rPr>
                <w:rStyle w:val="LineNumber"/>
              </w:rPr>
              <w:t>Source document</w:t>
            </w:r>
          </w:p>
        </w:tc>
        <w:tc>
          <w:tcPr>
            <w:tcW w:w="5952" w:type="dxa"/>
            <w:shd w:val="clear" w:color="auto" w:fill="auto"/>
          </w:tcPr>
          <w:p w14:paraId="2F4FE643" w14:textId="77777777" w:rsidR="007E7993" w:rsidRDefault="007E7993" w:rsidP="006114BC">
            <w:pPr>
              <w:pStyle w:val="tabletext"/>
              <w:rPr>
                <w:rStyle w:val="LineNumber"/>
              </w:rPr>
            </w:pPr>
            <w:r>
              <w:rPr>
                <w:rStyle w:val="LineNumber"/>
              </w:rPr>
              <w:t>See the AR-DRG manual</w:t>
            </w:r>
          </w:p>
        </w:tc>
      </w:tr>
      <w:tr w:rsidR="007E7993" w14:paraId="03D55FF1" w14:textId="77777777" w:rsidTr="006114BC">
        <w:trPr>
          <w:cantSplit/>
        </w:trPr>
        <w:tc>
          <w:tcPr>
            <w:tcW w:w="2267" w:type="dxa"/>
            <w:shd w:val="clear" w:color="auto" w:fill="auto"/>
          </w:tcPr>
          <w:p w14:paraId="10DDCD64" w14:textId="77777777" w:rsidR="007E7993" w:rsidRDefault="007E7993" w:rsidP="006114BC">
            <w:pPr>
              <w:pStyle w:val="tableheader"/>
              <w:rPr>
                <w:rStyle w:val="LineNumber"/>
              </w:rPr>
            </w:pPr>
            <w:r>
              <w:rPr>
                <w:rStyle w:val="LineNumber"/>
              </w:rPr>
              <w:t>Source organisation</w:t>
            </w:r>
          </w:p>
        </w:tc>
        <w:tc>
          <w:tcPr>
            <w:tcW w:w="5952" w:type="dxa"/>
            <w:shd w:val="clear" w:color="auto" w:fill="auto"/>
          </w:tcPr>
          <w:p w14:paraId="281D370B" w14:textId="77777777" w:rsidR="007E7993" w:rsidRDefault="007E7993" w:rsidP="006114BC">
            <w:pPr>
              <w:pStyle w:val="tabletext"/>
              <w:rPr>
                <w:rStyle w:val="LineNumber"/>
              </w:rPr>
            </w:pPr>
          </w:p>
        </w:tc>
      </w:tr>
    </w:tbl>
    <w:p w14:paraId="2BCE43D8" w14:textId="77777777" w:rsidR="0014357A" w:rsidRDefault="007E7993"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B71D3C">
        <w:instrText>Total ICU Hours</w:instrText>
      </w:r>
      <w:r w:rsidR="0014357A">
        <w:instrText xml:space="preserve">" </w:instrText>
      </w:r>
      <w:r w:rsidR="0014357A">
        <w:rPr>
          <w:rStyle w:val="LineNumber"/>
        </w:rPr>
        <w:fldChar w:fldCharType="end"/>
      </w:r>
      <w:bookmarkStart w:id="133" w:name="_Toc10727751"/>
      <w:r w:rsidR="0014357A">
        <w:rPr>
          <w:rStyle w:val="LineNumber"/>
        </w:rPr>
        <w:t>Total ICU Hours</w:t>
      </w:r>
      <w:bookmarkEnd w:id="133"/>
    </w:p>
    <w:tbl>
      <w:tblPr>
        <w:tblW w:w="0" w:type="auto"/>
        <w:tblCellMar>
          <w:bottom w:w="170" w:type="dxa"/>
        </w:tblCellMar>
        <w:tblLook w:val="04A0" w:firstRow="1" w:lastRow="0" w:firstColumn="1" w:lastColumn="0" w:noHBand="0" w:noVBand="1"/>
      </w:tblPr>
      <w:tblGrid>
        <w:gridCol w:w="2267"/>
        <w:gridCol w:w="5952"/>
      </w:tblGrid>
      <w:tr w:rsidR="0014357A" w14:paraId="303BABF1" w14:textId="77777777" w:rsidTr="00D01893">
        <w:trPr>
          <w:cantSplit/>
        </w:trPr>
        <w:tc>
          <w:tcPr>
            <w:tcW w:w="2267" w:type="dxa"/>
            <w:shd w:val="clear" w:color="auto" w:fill="auto"/>
          </w:tcPr>
          <w:p w14:paraId="230D7E27"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7AD58FC" w14:textId="77777777" w:rsidR="0014357A" w:rsidRDefault="0014357A" w:rsidP="0014357A">
            <w:pPr>
              <w:pStyle w:val="tabletext"/>
              <w:rPr>
                <w:rStyle w:val="LineNumber"/>
              </w:rPr>
            </w:pPr>
            <w:r>
              <w:rPr>
                <w:rStyle w:val="LineNumber"/>
              </w:rPr>
              <w:t>Total duration of stay (hours) in an Intensive Care Unit (ICU) during this episode of care.</w:t>
            </w:r>
          </w:p>
        </w:tc>
      </w:tr>
      <w:tr w:rsidR="0014357A" w14:paraId="795FCBB7" w14:textId="77777777" w:rsidTr="00D01893">
        <w:trPr>
          <w:cantSplit/>
        </w:trPr>
        <w:tc>
          <w:tcPr>
            <w:tcW w:w="2267" w:type="dxa"/>
            <w:shd w:val="clear" w:color="auto" w:fill="auto"/>
          </w:tcPr>
          <w:p w14:paraId="7C4001B5"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E8E6FB2" w14:textId="77777777" w:rsidR="0014357A" w:rsidRDefault="0014357A" w:rsidP="0014357A">
            <w:pPr>
              <w:pStyle w:val="tabletext"/>
              <w:rPr>
                <w:rStyle w:val="LineNumber"/>
              </w:rPr>
            </w:pPr>
            <w:r>
              <w:rPr>
                <w:rStyle w:val="LineNumber"/>
              </w:rPr>
              <w:t>total_icu_hours</w:t>
            </w:r>
          </w:p>
        </w:tc>
      </w:tr>
      <w:tr w:rsidR="0014357A" w14:paraId="09785DA1" w14:textId="77777777" w:rsidTr="00D01893">
        <w:trPr>
          <w:cantSplit/>
        </w:trPr>
        <w:tc>
          <w:tcPr>
            <w:tcW w:w="2267" w:type="dxa"/>
            <w:shd w:val="clear" w:color="auto" w:fill="auto"/>
          </w:tcPr>
          <w:p w14:paraId="6B171354"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F4D746D" w14:textId="77777777" w:rsidR="0014357A" w:rsidRDefault="0014357A" w:rsidP="0014357A">
            <w:pPr>
              <w:pStyle w:val="tabletext"/>
              <w:rPr>
                <w:rStyle w:val="LineNumber"/>
              </w:rPr>
            </w:pPr>
            <w:r>
              <w:rPr>
                <w:rStyle w:val="LineNumber"/>
              </w:rPr>
              <w:t>fact_nmd_health_event</w:t>
            </w:r>
          </w:p>
        </w:tc>
      </w:tr>
      <w:tr w:rsidR="0014357A" w14:paraId="3AD76241" w14:textId="77777777" w:rsidTr="00D01893">
        <w:trPr>
          <w:cantSplit/>
        </w:trPr>
        <w:tc>
          <w:tcPr>
            <w:tcW w:w="2267" w:type="dxa"/>
            <w:shd w:val="clear" w:color="auto" w:fill="auto"/>
          </w:tcPr>
          <w:p w14:paraId="69ACAFD8"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0E2E0D0" w14:textId="77777777" w:rsidR="0014357A" w:rsidRDefault="0014357A" w:rsidP="0014357A">
            <w:pPr>
              <w:pStyle w:val="tabletext"/>
              <w:rPr>
                <w:rStyle w:val="LineNumber"/>
              </w:rPr>
            </w:pPr>
            <w:r>
              <w:rPr>
                <w:rStyle w:val="LineNumber"/>
              </w:rPr>
              <w:t>number(5)</w:t>
            </w:r>
          </w:p>
        </w:tc>
      </w:tr>
      <w:tr w:rsidR="0014357A" w14:paraId="20FA862C" w14:textId="77777777" w:rsidTr="00D01893">
        <w:trPr>
          <w:cantSplit/>
        </w:trPr>
        <w:tc>
          <w:tcPr>
            <w:tcW w:w="2267" w:type="dxa"/>
            <w:shd w:val="clear" w:color="auto" w:fill="auto"/>
          </w:tcPr>
          <w:p w14:paraId="73E13785"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221BD657" w14:textId="77777777" w:rsidR="0014357A" w:rsidRDefault="0014357A" w:rsidP="0014357A">
            <w:pPr>
              <w:pStyle w:val="tabletext"/>
              <w:rPr>
                <w:rStyle w:val="LineNumber"/>
              </w:rPr>
            </w:pPr>
          </w:p>
        </w:tc>
      </w:tr>
      <w:tr w:rsidR="0014357A" w14:paraId="01A76906" w14:textId="77777777" w:rsidTr="00D01893">
        <w:trPr>
          <w:cantSplit/>
        </w:trPr>
        <w:tc>
          <w:tcPr>
            <w:tcW w:w="2267" w:type="dxa"/>
            <w:shd w:val="clear" w:color="auto" w:fill="auto"/>
          </w:tcPr>
          <w:p w14:paraId="45FA1329"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25BDE92F" w14:textId="77777777" w:rsidR="0014357A" w:rsidRDefault="0014357A" w:rsidP="0014357A">
            <w:pPr>
              <w:pStyle w:val="tabletext"/>
              <w:rPr>
                <w:rStyle w:val="LineNumber"/>
              </w:rPr>
            </w:pPr>
            <w:r>
              <w:rPr>
                <w:rStyle w:val="LineNumber"/>
              </w:rPr>
              <w:t>Total hours for the health event.</w:t>
            </w:r>
          </w:p>
        </w:tc>
      </w:tr>
      <w:tr w:rsidR="0014357A" w14:paraId="3E323FA8" w14:textId="77777777" w:rsidTr="00D01893">
        <w:trPr>
          <w:cantSplit/>
        </w:trPr>
        <w:tc>
          <w:tcPr>
            <w:tcW w:w="2267" w:type="dxa"/>
            <w:shd w:val="clear" w:color="auto" w:fill="auto"/>
          </w:tcPr>
          <w:p w14:paraId="0E74C075"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3008019A" w14:textId="77777777" w:rsidR="0014357A" w:rsidRDefault="0014357A" w:rsidP="0014357A">
            <w:pPr>
              <w:pStyle w:val="tabletext"/>
              <w:rPr>
                <w:rStyle w:val="LineNumber"/>
              </w:rPr>
            </w:pPr>
            <w:r>
              <w:rPr>
                <w:rStyle w:val="LineNumber"/>
              </w:rPr>
              <w:t>NNNNN</w:t>
            </w:r>
          </w:p>
        </w:tc>
      </w:tr>
      <w:tr w:rsidR="0014357A" w14:paraId="3D7AC37B" w14:textId="77777777" w:rsidTr="00D01893">
        <w:trPr>
          <w:cantSplit/>
        </w:trPr>
        <w:tc>
          <w:tcPr>
            <w:tcW w:w="2267" w:type="dxa"/>
            <w:shd w:val="clear" w:color="auto" w:fill="auto"/>
          </w:tcPr>
          <w:p w14:paraId="28C0F5E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DA63CE5" w14:textId="77777777" w:rsidR="0014357A" w:rsidRDefault="0014357A" w:rsidP="0014357A">
            <w:pPr>
              <w:pStyle w:val="tabletext"/>
              <w:rPr>
                <w:rStyle w:val="LineNumber"/>
              </w:rPr>
            </w:pPr>
            <w:r>
              <w:rPr>
                <w:rStyle w:val="LineNumber"/>
              </w:rPr>
              <w:t>00001-99999 or NULL</w:t>
            </w:r>
          </w:p>
        </w:tc>
      </w:tr>
      <w:tr w:rsidR="0014357A" w14:paraId="75C173E8" w14:textId="77777777" w:rsidTr="00D01893">
        <w:trPr>
          <w:cantSplit/>
        </w:trPr>
        <w:tc>
          <w:tcPr>
            <w:tcW w:w="2267" w:type="dxa"/>
            <w:shd w:val="clear" w:color="auto" w:fill="auto"/>
          </w:tcPr>
          <w:p w14:paraId="29AA188E"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D7CD560" w14:textId="77777777" w:rsidR="0014357A" w:rsidRDefault="0014357A" w:rsidP="0014357A">
            <w:pPr>
              <w:pStyle w:val="tabletext"/>
              <w:rPr>
                <w:rStyle w:val="LineNumber"/>
              </w:rPr>
            </w:pPr>
            <w:r>
              <w:rPr>
                <w:rStyle w:val="LineNumber"/>
              </w:rPr>
              <w:t>An intensive care unit (ICU) is a specially staffed and equipped, separate and self-contained section of a hospital for the management of patients with life-threatening or potentially life-threatening conditions.  Such conditions should be compatible with recovery and have the potential for an acceptable future quality of life.  An ICU provides special expertise and facilities for the support of vital functions, and utilises the skills of medical nursing and other staff experienced in the management of these problems.</w:t>
            </w:r>
          </w:p>
          <w:p w14:paraId="3912C341" w14:textId="77777777" w:rsidR="0014357A" w:rsidRDefault="0014357A" w:rsidP="0014357A">
            <w:pPr>
              <w:pStyle w:val="tabletext"/>
              <w:rPr>
                <w:rStyle w:val="LineNumber"/>
              </w:rPr>
            </w:pPr>
          </w:p>
          <w:p w14:paraId="1FD9665D" w14:textId="77777777" w:rsidR="0014357A" w:rsidRDefault="0014357A" w:rsidP="0014357A">
            <w:pPr>
              <w:pStyle w:val="tabletext"/>
              <w:rPr>
                <w:rStyle w:val="LineNumber"/>
              </w:rPr>
            </w:pPr>
            <w:r>
              <w:rPr>
                <w:rStyle w:val="LineNumber"/>
              </w:rPr>
              <w:t>Smaller hospitals may have an ICU combined with an HDU and/or a CCU. Not all admissions to such a unit will be an Intensive Care.</w:t>
            </w:r>
          </w:p>
          <w:p w14:paraId="7238B7C7" w14:textId="77777777" w:rsidR="0014357A" w:rsidRDefault="0014357A" w:rsidP="0014357A">
            <w:pPr>
              <w:pStyle w:val="tabletext"/>
              <w:rPr>
                <w:rStyle w:val="LineNumber"/>
              </w:rPr>
            </w:pPr>
          </w:p>
          <w:p w14:paraId="04EF3DC4" w14:textId="77777777"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before 1 July 2008 and a value in the Total ICU hours will not be loaded in to the NMDS.</w:t>
            </w:r>
          </w:p>
          <w:p w14:paraId="69212E0A" w14:textId="77777777" w:rsidR="0014357A" w:rsidRDefault="0014357A" w:rsidP="0014357A">
            <w:pPr>
              <w:pStyle w:val="tabletext"/>
              <w:rPr>
                <w:rStyle w:val="LineNumber"/>
              </w:rPr>
            </w:pPr>
            <w:r>
              <w:rPr>
                <w:rStyle w:val="LineNumber"/>
              </w:rPr>
              <w:t xml:space="preserve">Events with the date portion </w:t>
            </w:r>
            <w:r w:rsidR="001D7825">
              <w:rPr>
                <w:rStyle w:val="LineNumber"/>
              </w:rPr>
              <w:t>of Event</w:t>
            </w:r>
            <w:r>
              <w:rPr>
                <w:rStyle w:val="LineNumber"/>
              </w:rPr>
              <w:t xml:space="preserve"> end datetime on or after 1 July 2008 must have a null value or positive for the field Total ICU hours.</w:t>
            </w:r>
          </w:p>
          <w:p w14:paraId="38F02B6C" w14:textId="77777777" w:rsidR="0014357A" w:rsidRDefault="0014357A" w:rsidP="0014357A">
            <w:pPr>
              <w:pStyle w:val="tabletext"/>
              <w:rPr>
                <w:rStyle w:val="LineNumber"/>
              </w:rPr>
            </w:pPr>
            <w:r>
              <w:rPr>
                <w:rStyle w:val="LineNumber"/>
              </w:rPr>
              <w:t xml:space="preserve">A warning is generated if the total ICU hours reported in an NMDS event (with the date portion </w:t>
            </w:r>
            <w:r w:rsidR="001D7825">
              <w:rPr>
                <w:rStyle w:val="LineNumber"/>
              </w:rPr>
              <w:t>of Event</w:t>
            </w:r>
            <w:r>
              <w:rPr>
                <w:rStyle w:val="LineNumber"/>
              </w:rPr>
              <w:t xml:space="preserve"> end datetime on or after 1 July 2008) is greater than the length of stay.  If ICU treatment started in the ED before admission then it is possible that the hours are greater than the length of stay but this is unusual.</w:t>
            </w:r>
          </w:p>
          <w:p w14:paraId="70BE9663" w14:textId="77777777" w:rsidR="0014357A" w:rsidRDefault="0014357A" w:rsidP="0014357A">
            <w:pPr>
              <w:pStyle w:val="tabletext"/>
              <w:rPr>
                <w:rStyle w:val="LineNumber"/>
              </w:rPr>
            </w:pPr>
          </w:p>
          <w:p w14:paraId="5A9C5118" w14:textId="77777777" w:rsidR="0014357A" w:rsidRDefault="0014357A" w:rsidP="0014357A">
            <w:pPr>
              <w:pStyle w:val="tabletext"/>
              <w:rPr>
                <w:rStyle w:val="LineNumber"/>
              </w:rPr>
            </w:pPr>
            <w:r>
              <w:rPr>
                <w:rStyle w:val="LineNumber"/>
              </w:rPr>
              <w:t>If the patient has more than one period in ICU during this hospital episode, the total duration of all such periods is reported. Hours in a High Dependency Unit (HDU) and in a Neonatal Intensive Care Unit (NICU) are not to be included.</w:t>
            </w:r>
          </w:p>
          <w:p w14:paraId="39DFECBF" w14:textId="77777777" w:rsidR="0014357A" w:rsidRDefault="0014357A" w:rsidP="0014357A">
            <w:pPr>
              <w:pStyle w:val="tabletext"/>
              <w:rPr>
                <w:rStyle w:val="LineNumber"/>
              </w:rPr>
            </w:pPr>
          </w:p>
          <w:p w14:paraId="5E8A2BDC" w14:textId="77777777" w:rsidR="0014357A" w:rsidRDefault="0014357A" w:rsidP="0014357A">
            <w:pPr>
              <w:pStyle w:val="tabletext"/>
              <w:rPr>
                <w:rStyle w:val="LineNumber"/>
              </w:rPr>
            </w:pPr>
            <w:r>
              <w:rPr>
                <w:rStyle w:val="LineNumber"/>
              </w:rPr>
              <w:t>An incomplete hour is rounded up to the next hour; eg, if the total time in the care of the ICU team during the event is 98 hours 10 minutes, then the reported time will be '99'.</w:t>
            </w:r>
          </w:p>
        </w:tc>
      </w:tr>
      <w:tr w:rsidR="0014357A" w14:paraId="624AEFEC" w14:textId="77777777" w:rsidTr="00D01893">
        <w:trPr>
          <w:cantSplit/>
        </w:trPr>
        <w:tc>
          <w:tcPr>
            <w:tcW w:w="2267" w:type="dxa"/>
            <w:shd w:val="clear" w:color="auto" w:fill="auto"/>
          </w:tcPr>
          <w:p w14:paraId="19887515"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3006C64" w14:textId="77777777" w:rsidR="0014357A" w:rsidRDefault="0014357A" w:rsidP="0014357A">
            <w:pPr>
              <w:pStyle w:val="tabletext"/>
              <w:rPr>
                <w:rStyle w:val="LineNumber"/>
              </w:rPr>
            </w:pPr>
            <w:r>
              <w:rPr>
                <w:rStyle w:val="LineNumber"/>
              </w:rPr>
              <w:t>Optional. If reported, must be positive</w:t>
            </w:r>
          </w:p>
        </w:tc>
      </w:tr>
      <w:tr w:rsidR="0014357A" w14:paraId="020C01C8" w14:textId="77777777" w:rsidTr="00D01893">
        <w:trPr>
          <w:cantSplit/>
        </w:trPr>
        <w:tc>
          <w:tcPr>
            <w:tcW w:w="2267" w:type="dxa"/>
            <w:shd w:val="clear" w:color="auto" w:fill="auto"/>
          </w:tcPr>
          <w:p w14:paraId="6FE32864"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78918799" w14:textId="77777777" w:rsidR="0014357A" w:rsidRDefault="0014357A" w:rsidP="0014357A">
            <w:pPr>
              <w:pStyle w:val="tabletext"/>
              <w:rPr>
                <w:rStyle w:val="LineNumber"/>
              </w:rPr>
            </w:pPr>
          </w:p>
        </w:tc>
      </w:tr>
      <w:tr w:rsidR="0014357A" w14:paraId="2E7D38C1" w14:textId="77777777" w:rsidTr="00D01893">
        <w:trPr>
          <w:cantSplit/>
        </w:trPr>
        <w:tc>
          <w:tcPr>
            <w:tcW w:w="2267" w:type="dxa"/>
            <w:shd w:val="clear" w:color="auto" w:fill="auto"/>
          </w:tcPr>
          <w:p w14:paraId="21ACF940"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03E2CA72" w14:textId="77777777" w:rsidR="0014357A" w:rsidRDefault="0014357A" w:rsidP="0014357A">
            <w:pPr>
              <w:pStyle w:val="tabletext"/>
              <w:rPr>
                <w:rStyle w:val="LineNumber"/>
              </w:rPr>
            </w:pPr>
          </w:p>
        </w:tc>
      </w:tr>
      <w:tr w:rsidR="0014357A" w14:paraId="74332790" w14:textId="77777777" w:rsidTr="00D01893">
        <w:trPr>
          <w:cantSplit/>
        </w:trPr>
        <w:tc>
          <w:tcPr>
            <w:tcW w:w="2267" w:type="dxa"/>
            <w:shd w:val="clear" w:color="auto" w:fill="auto"/>
          </w:tcPr>
          <w:p w14:paraId="14F70694"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3C413A9" w14:textId="77777777" w:rsidR="0014357A" w:rsidRDefault="0014357A" w:rsidP="0014357A">
            <w:pPr>
              <w:pStyle w:val="tabletext"/>
              <w:rPr>
                <w:rStyle w:val="LineNumber"/>
              </w:rPr>
            </w:pPr>
          </w:p>
        </w:tc>
      </w:tr>
      <w:tr w:rsidR="0014357A" w14:paraId="53585516" w14:textId="77777777" w:rsidTr="00D01893">
        <w:trPr>
          <w:cantSplit/>
        </w:trPr>
        <w:tc>
          <w:tcPr>
            <w:tcW w:w="2267" w:type="dxa"/>
            <w:shd w:val="clear" w:color="auto" w:fill="auto"/>
          </w:tcPr>
          <w:p w14:paraId="6981B21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2F9A73C7" w14:textId="77777777" w:rsidR="0014357A" w:rsidRDefault="0014357A" w:rsidP="0014357A">
            <w:pPr>
              <w:pStyle w:val="tabletext"/>
              <w:rPr>
                <w:rStyle w:val="LineNumber"/>
              </w:rPr>
            </w:pPr>
          </w:p>
        </w:tc>
      </w:tr>
    </w:tbl>
    <w:p w14:paraId="7EC504E1" w14:textId="77777777" w:rsidR="0014357A" w:rsidRDefault="0014357A" w:rsidP="0014357A">
      <w:pPr>
        <w:rPr>
          <w:rStyle w:val="LineNumber"/>
        </w:rPr>
      </w:pPr>
    </w:p>
    <w:p w14:paraId="67592E69"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6B0D98">
        <w:instrText>Total NIV hours</w:instrText>
      </w:r>
      <w:r>
        <w:instrText xml:space="preserve">" </w:instrText>
      </w:r>
      <w:r>
        <w:rPr>
          <w:rStyle w:val="LineNumber"/>
        </w:rPr>
        <w:fldChar w:fldCharType="end"/>
      </w:r>
      <w:bookmarkStart w:id="134" w:name="_Toc10727752"/>
      <w:r>
        <w:rPr>
          <w:rStyle w:val="LineNumber"/>
        </w:rPr>
        <w:t>Total NIV hours</w:t>
      </w:r>
      <w:bookmarkEnd w:id="134"/>
    </w:p>
    <w:tbl>
      <w:tblPr>
        <w:tblW w:w="0" w:type="auto"/>
        <w:tblCellMar>
          <w:bottom w:w="170" w:type="dxa"/>
        </w:tblCellMar>
        <w:tblLook w:val="04A0" w:firstRow="1" w:lastRow="0" w:firstColumn="1" w:lastColumn="0" w:noHBand="0" w:noVBand="1"/>
      </w:tblPr>
      <w:tblGrid>
        <w:gridCol w:w="2267"/>
        <w:gridCol w:w="5952"/>
      </w:tblGrid>
      <w:tr w:rsidR="0014357A" w14:paraId="75B8B5FF" w14:textId="77777777" w:rsidTr="00D01893">
        <w:tc>
          <w:tcPr>
            <w:tcW w:w="2267" w:type="dxa"/>
            <w:shd w:val="clear" w:color="auto" w:fill="auto"/>
          </w:tcPr>
          <w:p w14:paraId="635669F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52BA07E" w14:textId="77777777" w:rsidR="0014357A" w:rsidRDefault="0014357A" w:rsidP="0014357A">
            <w:pPr>
              <w:pStyle w:val="tabletext"/>
              <w:rPr>
                <w:rStyle w:val="LineNumber"/>
              </w:rPr>
            </w:pPr>
            <w:r>
              <w:rPr>
                <w:rStyle w:val="LineNumber"/>
              </w:rPr>
              <w:t>The total number of hours on noninvasive ventilation during an episode of care.</w:t>
            </w:r>
          </w:p>
        </w:tc>
      </w:tr>
      <w:tr w:rsidR="0014357A" w14:paraId="751DE7E0" w14:textId="77777777" w:rsidTr="00D01893">
        <w:tc>
          <w:tcPr>
            <w:tcW w:w="2267" w:type="dxa"/>
            <w:shd w:val="clear" w:color="auto" w:fill="auto"/>
          </w:tcPr>
          <w:p w14:paraId="4A2AE8A1"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B2B3F07" w14:textId="77777777" w:rsidR="0014357A" w:rsidRDefault="0014357A" w:rsidP="0014357A">
            <w:pPr>
              <w:pStyle w:val="tabletext"/>
              <w:rPr>
                <w:rStyle w:val="LineNumber"/>
              </w:rPr>
            </w:pPr>
            <w:r>
              <w:rPr>
                <w:rStyle w:val="LineNumber"/>
              </w:rPr>
              <w:t>total_niv_hours</w:t>
            </w:r>
          </w:p>
        </w:tc>
      </w:tr>
      <w:tr w:rsidR="0014357A" w14:paraId="13BFF0B2" w14:textId="77777777" w:rsidTr="00D01893">
        <w:tc>
          <w:tcPr>
            <w:tcW w:w="2267" w:type="dxa"/>
            <w:shd w:val="clear" w:color="auto" w:fill="auto"/>
          </w:tcPr>
          <w:p w14:paraId="175571CA"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3FB1E23" w14:textId="77777777" w:rsidR="0014357A" w:rsidRDefault="0014357A" w:rsidP="0014357A">
            <w:pPr>
              <w:pStyle w:val="tabletext"/>
              <w:rPr>
                <w:rStyle w:val="LineNumber"/>
              </w:rPr>
            </w:pPr>
            <w:r>
              <w:rPr>
                <w:rStyle w:val="LineNumber"/>
              </w:rPr>
              <w:t>fact_nmd_health_event</w:t>
            </w:r>
          </w:p>
        </w:tc>
      </w:tr>
      <w:tr w:rsidR="0014357A" w14:paraId="4CB02EDD" w14:textId="77777777" w:rsidTr="00D01893">
        <w:tc>
          <w:tcPr>
            <w:tcW w:w="2267" w:type="dxa"/>
            <w:shd w:val="clear" w:color="auto" w:fill="auto"/>
          </w:tcPr>
          <w:p w14:paraId="4581972F"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1791BA99" w14:textId="77777777" w:rsidR="0014357A" w:rsidRDefault="0014357A" w:rsidP="0014357A">
            <w:pPr>
              <w:pStyle w:val="tabletext"/>
              <w:rPr>
                <w:rStyle w:val="LineNumber"/>
              </w:rPr>
            </w:pPr>
            <w:r>
              <w:rPr>
                <w:rStyle w:val="LineNumber"/>
              </w:rPr>
              <w:t>number(5)</w:t>
            </w:r>
          </w:p>
        </w:tc>
      </w:tr>
      <w:tr w:rsidR="0014357A" w14:paraId="0E2D678B" w14:textId="77777777" w:rsidTr="00D01893">
        <w:tc>
          <w:tcPr>
            <w:tcW w:w="2267" w:type="dxa"/>
            <w:shd w:val="clear" w:color="auto" w:fill="auto"/>
          </w:tcPr>
          <w:p w14:paraId="1E029F5E"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5A88CC6" w14:textId="77777777" w:rsidR="0014357A" w:rsidRDefault="0014357A" w:rsidP="0014357A">
            <w:pPr>
              <w:pStyle w:val="tabletext"/>
              <w:rPr>
                <w:rStyle w:val="LineNumber"/>
              </w:rPr>
            </w:pPr>
          </w:p>
        </w:tc>
      </w:tr>
      <w:tr w:rsidR="0014357A" w14:paraId="60C52C36" w14:textId="77777777" w:rsidTr="00D01893">
        <w:tc>
          <w:tcPr>
            <w:tcW w:w="2267" w:type="dxa"/>
            <w:shd w:val="clear" w:color="auto" w:fill="auto"/>
          </w:tcPr>
          <w:p w14:paraId="7EE9EA47"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6ECD9B21" w14:textId="77777777" w:rsidR="0014357A" w:rsidRDefault="0014357A" w:rsidP="0014357A">
            <w:pPr>
              <w:pStyle w:val="tabletext"/>
              <w:rPr>
                <w:rStyle w:val="LineNumber"/>
              </w:rPr>
            </w:pPr>
          </w:p>
        </w:tc>
      </w:tr>
      <w:tr w:rsidR="0014357A" w14:paraId="2F277AAD" w14:textId="77777777" w:rsidTr="00D01893">
        <w:tc>
          <w:tcPr>
            <w:tcW w:w="2267" w:type="dxa"/>
            <w:shd w:val="clear" w:color="auto" w:fill="auto"/>
          </w:tcPr>
          <w:p w14:paraId="073DEAC3"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D63F7D4" w14:textId="77777777" w:rsidR="0014357A" w:rsidRDefault="0014357A" w:rsidP="0014357A">
            <w:pPr>
              <w:pStyle w:val="tabletext"/>
              <w:rPr>
                <w:rStyle w:val="LineNumber"/>
              </w:rPr>
            </w:pPr>
          </w:p>
        </w:tc>
      </w:tr>
      <w:tr w:rsidR="0014357A" w14:paraId="667DB794" w14:textId="77777777" w:rsidTr="00D01893">
        <w:tc>
          <w:tcPr>
            <w:tcW w:w="2267" w:type="dxa"/>
            <w:shd w:val="clear" w:color="auto" w:fill="auto"/>
          </w:tcPr>
          <w:p w14:paraId="1899FFAA"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66F1D4CD" w14:textId="77777777" w:rsidR="0014357A" w:rsidRDefault="0014357A" w:rsidP="0014357A">
            <w:pPr>
              <w:pStyle w:val="tabletext"/>
              <w:rPr>
                <w:rStyle w:val="LineNumber"/>
              </w:rPr>
            </w:pPr>
            <w:r>
              <w:rPr>
                <w:rStyle w:val="LineNumber"/>
              </w:rPr>
              <w:t>00001-99999 or NULL</w:t>
            </w:r>
          </w:p>
        </w:tc>
      </w:tr>
      <w:tr w:rsidR="0014357A" w14:paraId="69F490A8" w14:textId="77777777" w:rsidTr="00D01893">
        <w:tc>
          <w:tcPr>
            <w:tcW w:w="2267" w:type="dxa"/>
            <w:shd w:val="clear" w:color="auto" w:fill="auto"/>
          </w:tcPr>
          <w:p w14:paraId="7FF8934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E384923" w14:textId="77777777" w:rsidR="0014357A" w:rsidRDefault="0014357A" w:rsidP="0014357A">
            <w:pPr>
              <w:pStyle w:val="tabletext"/>
              <w:rPr>
                <w:rStyle w:val="LineNumber"/>
              </w:rPr>
            </w:pPr>
            <w:r>
              <w:rPr>
                <w:rStyle w:val="LineNumber"/>
              </w:rPr>
              <w:t xml:space="preserve">Noninvasive ventilation (NIV) refers to all modalities that assist ventilation without the use of an ETT or </w:t>
            </w:r>
          </w:p>
          <w:p w14:paraId="505AC544" w14:textId="77777777" w:rsidR="0014357A" w:rsidRDefault="0014357A" w:rsidP="0014357A">
            <w:pPr>
              <w:pStyle w:val="tabletext"/>
              <w:rPr>
                <w:rStyle w:val="LineNumber"/>
              </w:rPr>
            </w:pPr>
            <w:r>
              <w:rPr>
                <w:rStyle w:val="LineNumber"/>
              </w:rPr>
              <w:t xml:space="preserve">tracheostomy.  Noninvasive devices include: face mask, mouthpiece, nasal mask, nasal pillows, nasal </w:t>
            </w:r>
          </w:p>
          <w:p w14:paraId="454E9DCA" w14:textId="77777777" w:rsidR="0014357A" w:rsidRDefault="0014357A" w:rsidP="0014357A">
            <w:pPr>
              <w:pStyle w:val="tabletext"/>
              <w:rPr>
                <w:rStyle w:val="LineNumber"/>
              </w:rPr>
            </w:pPr>
            <w:r>
              <w:rPr>
                <w:rStyle w:val="LineNumber"/>
              </w:rPr>
              <w:t>prongs, nasal tubes and nasopharyngeal tubes.</w:t>
            </w:r>
          </w:p>
          <w:p w14:paraId="74083149" w14:textId="77777777" w:rsidR="0014357A" w:rsidRDefault="0014357A" w:rsidP="0014357A">
            <w:pPr>
              <w:pStyle w:val="tabletext"/>
              <w:rPr>
                <w:rStyle w:val="LineNumber"/>
              </w:rPr>
            </w:pPr>
          </w:p>
          <w:p w14:paraId="7957B4BA" w14:textId="77777777" w:rsidR="0014357A" w:rsidRDefault="0014357A" w:rsidP="0014357A">
            <w:pPr>
              <w:pStyle w:val="tabletext"/>
              <w:rPr>
                <w:rStyle w:val="LineNumber"/>
              </w:rPr>
            </w:pPr>
            <w:r>
              <w:rPr>
                <w:rStyle w:val="LineNumber"/>
              </w:rPr>
              <w:t>Types/modes of noninvasive ventilatory support are:</w:t>
            </w:r>
          </w:p>
          <w:p w14:paraId="34BD4379" w14:textId="77777777" w:rsidR="0014357A" w:rsidRDefault="0014357A" w:rsidP="0014357A">
            <w:pPr>
              <w:pStyle w:val="tabletext"/>
              <w:rPr>
                <w:rStyle w:val="LineNumber"/>
              </w:rPr>
            </w:pPr>
            <w:r>
              <w:rPr>
                <w:rStyle w:val="LineNumber"/>
              </w:rPr>
              <w:tab/>
              <w:t>Bi-level positive airway pressure [BiPAP]</w:t>
            </w:r>
          </w:p>
          <w:p w14:paraId="5BD25531" w14:textId="77777777" w:rsidR="0014357A" w:rsidRDefault="0014357A" w:rsidP="0014357A">
            <w:pPr>
              <w:pStyle w:val="tabletext"/>
              <w:rPr>
                <w:rStyle w:val="LineNumber"/>
              </w:rPr>
            </w:pPr>
            <w:r>
              <w:rPr>
                <w:rStyle w:val="LineNumber"/>
              </w:rPr>
              <w:tab/>
              <w:t>Continuous positive airway pressure [CPAP]</w:t>
            </w:r>
          </w:p>
          <w:p w14:paraId="2F1B29A5" w14:textId="77777777" w:rsidR="0014357A" w:rsidRDefault="0014357A" w:rsidP="0014357A">
            <w:pPr>
              <w:pStyle w:val="tabletext"/>
              <w:rPr>
                <w:rStyle w:val="LineNumber"/>
              </w:rPr>
            </w:pPr>
            <w:r>
              <w:rPr>
                <w:rStyle w:val="LineNumber"/>
              </w:rPr>
              <w:tab/>
              <w:t>Intermittent mask [CPAP]</w:t>
            </w:r>
          </w:p>
          <w:p w14:paraId="4019678C" w14:textId="77777777" w:rsidR="0014357A" w:rsidRDefault="0014357A" w:rsidP="0014357A">
            <w:pPr>
              <w:pStyle w:val="tabletext"/>
              <w:rPr>
                <w:rStyle w:val="LineNumber"/>
              </w:rPr>
            </w:pPr>
            <w:r>
              <w:rPr>
                <w:rStyle w:val="LineNumber"/>
              </w:rPr>
              <w:tab/>
              <w:t>Intermittent positive pressure breathing [IPPB]</w:t>
            </w:r>
          </w:p>
          <w:p w14:paraId="29A64013" w14:textId="77777777" w:rsidR="0014357A" w:rsidRDefault="0014357A" w:rsidP="0014357A">
            <w:pPr>
              <w:pStyle w:val="tabletext"/>
              <w:rPr>
                <w:rStyle w:val="LineNumber"/>
              </w:rPr>
            </w:pPr>
            <w:r>
              <w:rPr>
                <w:rStyle w:val="LineNumber"/>
              </w:rPr>
              <w:tab/>
              <w:t>Intermittent positive pressure ventilation [IPPV]</w:t>
            </w:r>
          </w:p>
          <w:p w14:paraId="69F4E70D" w14:textId="77777777" w:rsidR="0014357A" w:rsidRDefault="0014357A" w:rsidP="0014357A">
            <w:pPr>
              <w:pStyle w:val="tabletext"/>
              <w:rPr>
                <w:rStyle w:val="LineNumber"/>
              </w:rPr>
            </w:pPr>
            <w:r>
              <w:rPr>
                <w:rStyle w:val="LineNumber"/>
              </w:rPr>
              <w:tab/>
              <w:t>Noninvasive mask ventilation [NIMV]</w:t>
            </w:r>
          </w:p>
          <w:p w14:paraId="7350C8DE" w14:textId="77777777" w:rsidR="0014357A" w:rsidRDefault="0014357A" w:rsidP="0014357A">
            <w:pPr>
              <w:pStyle w:val="tabletext"/>
              <w:rPr>
                <w:rStyle w:val="LineNumber"/>
              </w:rPr>
            </w:pPr>
            <w:r>
              <w:rPr>
                <w:rStyle w:val="LineNumber"/>
              </w:rPr>
              <w:tab/>
              <w:t>Noninvasive pressure ventilation [NIPV]</w:t>
            </w:r>
          </w:p>
          <w:p w14:paraId="7D36E31B" w14:textId="77777777" w:rsidR="0014357A" w:rsidRDefault="0014357A" w:rsidP="0014357A">
            <w:pPr>
              <w:pStyle w:val="tabletext"/>
              <w:rPr>
                <w:rStyle w:val="LineNumber"/>
              </w:rPr>
            </w:pPr>
          </w:p>
          <w:p w14:paraId="3DB389C1" w14:textId="77777777" w:rsidR="0014357A" w:rsidRDefault="0014357A" w:rsidP="0014357A">
            <w:pPr>
              <w:pStyle w:val="tabletext"/>
              <w:rPr>
                <w:rStyle w:val="LineNumber"/>
              </w:rPr>
            </w:pPr>
            <w:r>
              <w:rPr>
                <w:rStyle w:val="LineNumber"/>
              </w:rPr>
              <w:t xml:space="preserve">Total hours on noninvasive ventilation (NIV) is used to capture the number of hours a patient is on NIV </w:t>
            </w:r>
          </w:p>
          <w:p w14:paraId="2BB89033" w14:textId="77777777" w:rsidR="0014357A" w:rsidRDefault="0014357A" w:rsidP="0014357A">
            <w:pPr>
              <w:pStyle w:val="tabletext"/>
              <w:rPr>
                <w:rStyle w:val="LineNumber"/>
              </w:rPr>
            </w:pPr>
            <w:r>
              <w:rPr>
                <w:rStyle w:val="LineNumber"/>
              </w:rPr>
              <w:t xml:space="preserve">during an episode of care.  As in the total hours on mechanical ventilation variable, part hours are </w:t>
            </w:r>
          </w:p>
          <w:p w14:paraId="6280BB42" w14:textId="77777777" w:rsidR="0014357A" w:rsidRDefault="0014357A" w:rsidP="0014357A">
            <w:pPr>
              <w:pStyle w:val="tabletext"/>
              <w:rPr>
                <w:rStyle w:val="LineNumber"/>
              </w:rPr>
            </w:pPr>
            <w:r>
              <w:rPr>
                <w:rStyle w:val="LineNumber"/>
              </w:rPr>
              <w:t>rounded up.</w:t>
            </w:r>
          </w:p>
          <w:p w14:paraId="7F9CBECB" w14:textId="77777777" w:rsidR="0014357A" w:rsidRDefault="0014357A" w:rsidP="0014357A">
            <w:pPr>
              <w:pStyle w:val="tabletext"/>
              <w:rPr>
                <w:rStyle w:val="LineNumber"/>
              </w:rPr>
            </w:pPr>
            <w:r>
              <w:rPr>
                <w:rStyle w:val="LineNumber"/>
              </w:rPr>
              <w:t xml:space="preserve">NIV hours should not be collected when NIV is used as a method of weaning from continuous ventilatory </w:t>
            </w:r>
          </w:p>
          <w:p w14:paraId="3B50808F" w14:textId="77777777" w:rsidR="0014357A" w:rsidRDefault="0014357A" w:rsidP="0014357A">
            <w:pPr>
              <w:pStyle w:val="tabletext"/>
              <w:rPr>
                <w:rStyle w:val="LineNumber"/>
              </w:rPr>
            </w:pPr>
            <w:r>
              <w:rPr>
                <w:rStyle w:val="LineNumber"/>
              </w:rPr>
              <w:t xml:space="preserve">support (CVS) or performed by endotracheal tube (ETT) or tracheostomy.  If NIV is used to wean a </w:t>
            </w:r>
          </w:p>
          <w:p w14:paraId="1A60CFE2" w14:textId="77777777" w:rsidR="0014357A" w:rsidRDefault="0014357A" w:rsidP="0014357A">
            <w:pPr>
              <w:pStyle w:val="tabletext"/>
              <w:rPr>
                <w:rStyle w:val="LineNumber"/>
              </w:rPr>
            </w:pPr>
            <w:r>
              <w:rPr>
                <w:rStyle w:val="LineNumber"/>
              </w:rPr>
              <w:t>patient from CVS, the time on NIV will be added to the hours on CVS.</w:t>
            </w:r>
          </w:p>
          <w:p w14:paraId="0F13D417" w14:textId="77777777" w:rsidR="0014357A" w:rsidRDefault="0014357A" w:rsidP="0014357A">
            <w:pPr>
              <w:pStyle w:val="tabletext"/>
              <w:rPr>
                <w:rStyle w:val="LineNumber"/>
              </w:rPr>
            </w:pPr>
          </w:p>
          <w:p w14:paraId="06BC38AC" w14:textId="77777777" w:rsidR="0014357A" w:rsidRDefault="0014357A" w:rsidP="0014357A">
            <w:pPr>
              <w:pStyle w:val="tabletext"/>
              <w:rPr>
                <w:rStyle w:val="LineNumber"/>
              </w:rPr>
            </w:pPr>
            <w:r>
              <w:rPr>
                <w:rStyle w:val="LineNumber"/>
              </w:rPr>
              <w:t xml:space="preserve">NIV hours may be reported within the same event as mechanical ventilation hours.  Where NIV is being </w:t>
            </w:r>
          </w:p>
          <w:p w14:paraId="7DD6C871" w14:textId="77777777" w:rsidR="0014357A" w:rsidRDefault="0014357A" w:rsidP="0014357A">
            <w:pPr>
              <w:pStyle w:val="tabletext"/>
              <w:rPr>
                <w:rStyle w:val="LineNumber"/>
              </w:rPr>
            </w:pPr>
            <w:r>
              <w:rPr>
                <w:rStyle w:val="LineNumber"/>
              </w:rPr>
              <w:t>used as a separate valid treatment modality in the same episode of care as CVS, a NIV procedure must be coded and NIV hours recorded.</w:t>
            </w:r>
          </w:p>
          <w:p w14:paraId="33D48C77" w14:textId="77777777" w:rsidR="0014357A" w:rsidRDefault="0014357A" w:rsidP="0014357A">
            <w:pPr>
              <w:pStyle w:val="tabletext"/>
              <w:rPr>
                <w:rStyle w:val="LineNumber"/>
              </w:rPr>
            </w:pPr>
          </w:p>
          <w:p w14:paraId="7C1D7CFB" w14:textId="77777777" w:rsidR="0014357A" w:rsidRDefault="0014357A" w:rsidP="0014357A">
            <w:pPr>
              <w:pStyle w:val="tabletext"/>
              <w:rPr>
                <w:rStyle w:val="LineNumber"/>
              </w:rPr>
            </w:pPr>
            <w:r>
              <w:rPr>
                <w:rStyle w:val="LineNumber"/>
              </w:rPr>
              <w:t>Subsequent periods of NIV when used for treatment (not weaning) should be added together.</w:t>
            </w:r>
          </w:p>
          <w:p w14:paraId="12509B87" w14:textId="77777777" w:rsidR="0014357A" w:rsidRDefault="0014357A" w:rsidP="0014357A">
            <w:pPr>
              <w:pStyle w:val="tabletext"/>
              <w:rPr>
                <w:rStyle w:val="LineNumber"/>
              </w:rPr>
            </w:pPr>
          </w:p>
          <w:p w14:paraId="396B44B6" w14:textId="77777777" w:rsidR="0014357A" w:rsidRDefault="0014357A" w:rsidP="0014357A">
            <w:pPr>
              <w:pStyle w:val="tabletext"/>
              <w:rPr>
                <w:rStyle w:val="LineNumber"/>
              </w:rPr>
            </w:pPr>
            <w:r>
              <w:rPr>
                <w:rStyle w:val="LineNumber"/>
              </w:rPr>
              <w:t>CLINICAL CODING AND REPORTING GUIDELINES</w:t>
            </w:r>
          </w:p>
          <w:p w14:paraId="6337DC92" w14:textId="77777777" w:rsidR="0014357A" w:rsidRDefault="0014357A" w:rsidP="0014357A">
            <w:pPr>
              <w:pStyle w:val="tabletext"/>
              <w:rPr>
                <w:rStyle w:val="LineNumber"/>
              </w:rPr>
            </w:pPr>
          </w:p>
          <w:p w14:paraId="7115C0CD" w14:textId="77777777" w:rsidR="0014357A" w:rsidRDefault="0014357A" w:rsidP="0014357A">
            <w:pPr>
              <w:pStyle w:val="tabletext"/>
              <w:rPr>
                <w:rStyle w:val="LineNumber"/>
              </w:rPr>
            </w:pPr>
            <w:r>
              <w:rPr>
                <w:rStyle w:val="LineNumber"/>
              </w:rPr>
              <w:t>When coding in ICD-10-AM 6th edition</w:t>
            </w:r>
            <w:r w:rsidR="00351ED3">
              <w:rPr>
                <w:rStyle w:val="LineNumber"/>
              </w:rPr>
              <w:t>,</w:t>
            </w:r>
            <w:r w:rsidR="002A401E">
              <w:rPr>
                <w:rStyle w:val="LineNumber"/>
              </w:rPr>
              <w:t xml:space="preserve"> ICD-10-AM 8</w:t>
            </w:r>
            <w:r w:rsidR="002A401E" w:rsidRPr="00003DC6">
              <w:rPr>
                <w:rStyle w:val="LineNumber"/>
                <w:vertAlign w:val="superscript"/>
              </w:rPr>
              <w:t>th</w:t>
            </w:r>
            <w:r w:rsidR="002A401E">
              <w:rPr>
                <w:rStyle w:val="LineNumber"/>
              </w:rPr>
              <w:t xml:space="preserve"> Edition </w:t>
            </w:r>
            <w:r w:rsidR="00351ED3">
              <w:rPr>
                <w:rStyle w:val="LineNumber"/>
              </w:rPr>
              <w:t>and ICD-10-AM 11</w:t>
            </w:r>
            <w:r w:rsidR="00351ED3" w:rsidRPr="00003DC6">
              <w:rPr>
                <w:rStyle w:val="LineNumber"/>
                <w:vertAlign w:val="superscript"/>
              </w:rPr>
              <w:t>th</w:t>
            </w:r>
            <w:r w:rsidR="00351ED3">
              <w:rPr>
                <w:rStyle w:val="LineNumber"/>
              </w:rPr>
              <w:t xml:space="preserve"> Edition </w:t>
            </w:r>
            <w:r>
              <w:rPr>
                <w:rStyle w:val="LineNumber"/>
              </w:rPr>
              <w:t>NIV procedure codes 92209-00, 92209-01 and 92209-02 [570] should be assigned for all cases and calculation of hours are to be in accordance with Australian Coding Standard (ACS 1006 page 176).</w:t>
            </w:r>
          </w:p>
          <w:p w14:paraId="6A926AA9" w14:textId="77777777" w:rsidR="0014357A" w:rsidRDefault="0014357A" w:rsidP="0014357A">
            <w:pPr>
              <w:pStyle w:val="tabletext"/>
              <w:rPr>
                <w:rStyle w:val="LineNumber"/>
              </w:rPr>
            </w:pPr>
          </w:p>
          <w:p w14:paraId="0E12CEB5" w14:textId="77777777" w:rsidR="0014357A" w:rsidRDefault="0014357A" w:rsidP="0014357A">
            <w:pPr>
              <w:pStyle w:val="tabletext"/>
              <w:rPr>
                <w:rStyle w:val="LineNumber"/>
              </w:rPr>
            </w:pPr>
            <w:r>
              <w:rPr>
                <w:rStyle w:val="LineNumber"/>
              </w:rPr>
              <w:t>Hours on noninvasive ventilation (NIV) should be interpreted as completed cumulative hours.</w:t>
            </w:r>
          </w:p>
          <w:p w14:paraId="0290AC28" w14:textId="77777777" w:rsidR="0014357A" w:rsidRDefault="0014357A" w:rsidP="0014357A">
            <w:pPr>
              <w:pStyle w:val="tabletext"/>
              <w:rPr>
                <w:rStyle w:val="LineNumber"/>
              </w:rPr>
            </w:pPr>
          </w:p>
          <w:p w14:paraId="03292911" w14:textId="77777777" w:rsidR="0014357A" w:rsidRDefault="0014357A" w:rsidP="0014357A">
            <w:pPr>
              <w:pStyle w:val="tabletext"/>
              <w:rPr>
                <w:rStyle w:val="LineNumber"/>
              </w:rPr>
            </w:pPr>
            <w:r>
              <w:rPr>
                <w:rStyle w:val="LineNumber"/>
              </w:rPr>
              <w:t xml:space="preserve">For ICD coding the minimum number of completed hours is 1.  </w:t>
            </w:r>
          </w:p>
          <w:p w14:paraId="5D191CEF" w14:textId="77777777" w:rsidR="0014357A" w:rsidRDefault="0014357A" w:rsidP="0014357A">
            <w:pPr>
              <w:pStyle w:val="tabletext"/>
              <w:rPr>
                <w:rStyle w:val="LineNumber"/>
              </w:rPr>
            </w:pPr>
            <w:r>
              <w:rPr>
                <w:rStyle w:val="LineNumber"/>
              </w:rPr>
              <w:t>The minimum number reported for the field 'Total hours on noninvasive ventilation' is 1.</w:t>
            </w:r>
          </w:p>
          <w:p w14:paraId="2777F0A9" w14:textId="77777777" w:rsidR="0014357A" w:rsidRDefault="0014357A" w:rsidP="0014357A">
            <w:pPr>
              <w:pStyle w:val="tabletext"/>
              <w:rPr>
                <w:rStyle w:val="LineNumber"/>
              </w:rPr>
            </w:pPr>
          </w:p>
          <w:p w14:paraId="3F584E8C" w14:textId="77777777" w:rsidR="0014357A" w:rsidRDefault="0014357A" w:rsidP="0014357A">
            <w:pPr>
              <w:pStyle w:val="tabletext"/>
              <w:rPr>
                <w:rStyle w:val="LineNumber"/>
              </w:rPr>
            </w:pPr>
            <w:r>
              <w:rPr>
                <w:rStyle w:val="LineNumber"/>
              </w:rPr>
              <w:t xml:space="preserve">If more than one period of NIV occurs during the same episode of care when used for treatment (not </w:t>
            </w:r>
          </w:p>
          <w:p w14:paraId="39CA31D1" w14:textId="77777777" w:rsidR="0014357A" w:rsidRDefault="0014357A" w:rsidP="0014357A">
            <w:pPr>
              <w:pStyle w:val="tabletext"/>
              <w:rPr>
                <w:rStyle w:val="LineNumber"/>
              </w:rPr>
            </w:pPr>
            <w:r>
              <w:rPr>
                <w:rStyle w:val="LineNumber"/>
              </w:rPr>
              <w:lastRenderedPageBreak/>
              <w:t xml:space="preserve">weaning) should be added together.  For example, if a patient is on NIV for the first day of their </w:t>
            </w:r>
          </w:p>
          <w:p w14:paraId="1CE5FA6A" w14:textId="77777777" w:rsidR="0014357A" w:rsidRDefault="0014357A" w:rsidP="0014357A">
            <w:pPr>
              <w:pStyle w:val="tabletext"/>
              <w:rPr>
                <w:rStyle w:val="LineNumber"/>
              </w:rPr>
            </w:pPr>
            <w:r>
              <w:rPr>
                <w:rStyle w:val="LineNumber"/>
              </w:rPr>
              <w:t xml:space="preserve">admission, then on NIV again on the fourth day of their admission, the NIV hours should be added </w:t>
            </w:r>
          </w:p>
          <w:p w14:paraId="3DC48608" w14:textId="77777777" w:rsidR="0014357A" w:rsidRDefault="0014357A" w:rsidP="0014357A">
            <w:pPr>
              <w:pStyle w:val="tabletext"/>
              <w:rPr>
                <w:rStyle w:val="LineNumber"/>
              </w:rPr>
            </w:pPr>
            <w:r>
              <w:rPr>
                <w:rStyle w:val="LineNumber"/>
              </w:rPr>
              <w:t>together to arrive at the correct NIV procedure code.</w:t>
            </w:r>
          </w:p>
          <w:p w14:paraId="3756AC5C" w14:textId="77777777" w:rsidR="0014357A" w:rsidRDefault="0014357A" w:rsidP="0014357A">
            <w:pPr>
              <w:pStyle w:val="tabletext"/>
              <w:rPr>
                <w:rStyle w:val="LineNumber"/>
              </w:rPr>
            </w:pPr>
          </w:p>
          <w:p w14:paraId="131F1BE4" w14:textId="77777777" w:rsidR="0014357A" w:rsidRDefault="0014357A" w:rsidP="0014357A">
            <w:pPr>
              <w:pStyle w:val="tabletext"/>
              <w:rPr>
                <w:rStyle w:val="LineNumber"/>
              </w:rPr>
            </w:pPr>
            <w:r>
              <w:rPr>
                <w:rStyle w:val="LineNumber"/>
              </w:rPr>
              <w:t xml:space="preserve">Partially completed hours are not counted when allocating a procedure code, eg, they are rounded down </w:t>
            </w:r>
          </w:p>
          <w:p w14:paraId="2B7DC4D5" w14:textId="77777777" w:rsidR="0014357A" w:rsidRDefault="0014357A" w:rsidP="0014357A">
            <w:pPr>
              <w:pStyle w:val="tabletext"/>
              <w:rPr>
                <w:rStyle w:val="LineNumber"/>
              </w:rPr>
            </w:pPr>
            <w:r>
              <w:rPr>
                <w:rStyle w:val="LineNumber"/>
              </w:rPr>
              <w:t>for ICD procedure coding but rounded up for calculating the total NIV hours field.</w:t>
            </w:r>
          </w:p>
          <w:p w14:paraId="12F4F267" w14:textId="77777777" w:rsidR="0014357A" w:rsidRDefault="0014357A" w:rsidP="0014357A">
            <w:pPr>
              <w:pStyle w:val="tabletext"/>
              <w:rPr>
                <w:rStyle w:val="LineNumber"/>
              </w:rPr>
            </w:pPr>
          </w:p>
          <w:p w14:paraId="5A0416C8" w14:textId="77777777" w:rsidR="0014357A" w:rsidRDefault="0014357A" w:rsidP="0014357A">
            <w:pPr>
              <w:pStyle w:val="tabletext"/>
              <w:rPr>
                <w:rStyle w:val="LineNumber"/>
              </w:rPr>
            </w:pPr>
            <w:r>
              <w:rPr>
                <w:rStyle w:val="LineNumber"/>
              </w:rPr>
              <w:t xml:space="preserve">NIV should not be assigned when it is used as a method of weaning from continuous ventilatory support </w:t>
            </w:r>
          </w:p>
          <w:p w14:paraId="69EAEDCA" w14:textId="77777777" w:rsidR="0014357A" w:rsidRDefault="0014357A" w:rsidP="0014357A">
            <w:pPr>
              <w:pStyle w:val="tabletext"/>
              <w:rPr>
                <w:rStyle w:val="LineNumber"/>
              </w:rPr>
            </w:pPr>
            <w:r>
              <w:rPr>
                <w:rStyle w:val="LineNumber"/>
              </w:rPr>
              <w:t>(CVS) or performed by endotracheal tube (ETT) or tracheostomy.</w:t>
            </w:r>
          </w:p>
          <w:p w14:paraId="74B1573D" w14:textId="77777777" w:rsidR="0014357A" w:rsidRDefault="0014357A" w:rsidP="0014357A">
            <w:pPr>
              <w:pStyle w:val="tabletext"/>
              <w:rPr>
                <w:rStyle w:val="LineNumber"/>
              </w:rPr>
            </w:pPr>
          </w:p>
          <w:p w14:paraId="526CBED6" w14:textId="77777777" w:rsidR="0014357A" w:rsidRDefault="0014357A" w:rsidP="0014357A">
            <w:pPr>
              <w:pStyle w:val="tabletext"/>
              <w:rPr>
                <w:rStyle w:val="LineNumber"/>
              </w:rPr>
            </w:pPr>
            <w:r>
              <w:rPr>
                <w:rStyle w:val="LineNumber"/>
              </w:rPr>
              <w:t>NIV should not be coded when the patient brings in their own ventilatory support devices (eg, CPAP</w:t>
            </w:r>
          </w:p>
          <w:p w14:paraId="30E2055D" w14:textId="77777777" w:rsidR="002A401E" w:rsidRDefault="0014357A" w:rsidP="007E7993">
            <w:pPr>
              <w:pStyle w:val="tabletext"/>
              <w:rPr>
                <w:rStyle w:val="LineNumber"/>
              </w:rPr>
            </w:pPr>
            <w:r>
              <w:rPr>
                <w:rStyle w:val="LineNumber"/>
              </w:rPr>
              <w:t>machine) into hospital.</w:t>
            </w:r>
          </w:p>
        </w:tc>
      </w:tr>
      <w:tr w:rsidR="0014357A" w14:paraId="52151876" w14:textId="77777777" w:rsidTr="00D01893">
        <w:tc>
          <w:tcPr>
            <w:tcW w:w="2267" w:type="dxa"/>
            <w:shd w:val="clear" w:color="auto" w:fill="auto"/>
          </w:tcPr>
          <w:p w14:paraId="665E6EFF" w14:textId="77777777"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14:paraId="4FD5110A" w14:textId="77777777" w:rsidR="0014357A" w:rsidRDefault="0014357A" w:rsidP="0014357A">
            <w:pPr>
              <w:pStyle w:val="tabletext"/>
              <w:rPr>
                <w:rStyle w:val="LineNumber"/>
              </w:rPr>
            </w:pPr>
            <w:r>
              <w:rPr>
                <w:rStyle w:val="LineNumber"/>
              </w:rPr>
              <w:t>Optional. If reported, must be positive integer or null.</w:t>
            </w:r>
          </w:p>
          <w:p w14:paraId="3BFB95C2" w14:textId="77777777" w:rsidR="007E7993" w:rsidRDefault="007E7993" w:rsidP="007E7993">
            <w:pPr>
              <w:pStyle w:val="tabletext"/>
              <w:rPr>
                <w:rStyle w:val="LineNumber"/>
              </w:rPr>
            </w:pPr>
          </w:p>
          <w:p w14:paraId="3DAD073F" w14:textId="77777777" w:rsidR="007E7993" w:rsidRDefault="007E7993" w:rsidP="007E7993">
            <w:pPr>
              <w:pStyle w:val="tabletext"/>
              <w:rPr>
                <w:rStyle w:val="LineNumber"/>
              </w:rPr>
            </w:pPr>
            <w:r>
              <w:rPr>
                <w:rStyle w:val="LineNumber"/>
              </w:rPr>
              <w:t xml:space="preserve">The ICD-10-AM </w:t>
            </w:r>
            <w:r w:rsidR="00351ED3">
              <w:rPr>
                <w:rStyle w:val="LineNumber"/>
              </w:rPr>
              <w:t>11</w:t>
            </w:r>
            <w:r w:rsidRPr="00B35999">
              <w:rPr>
                <w:rStyle w:val="LineNumber"/>
                <w:vertAlign w:val="superscript"/>
              </w:rPr>
              <w:t>th</w:t>
            </w:r>
            <w:r>
              <w:rPr>
                <w:rStyle w:val="LineNumber"/>
              </w:rPr>
              <w:t>-edition procedure code 9221100 must be assigned to a health event record if and only if:</w:t>
            </w:r>
          </w:p>
          <w:p w14:paraId="31FBD893" w14:textId="77777777" w:rsidR="007E7993" w:rsidRDefault="007E7993" w:rsidP="007E7993">
            <w:pPr>
              <w:pStyle w:val="tabletext"/>
              <w:rPr>
                <w:rStyle w:val="LineNumber"/>
              </w:rPr>
            </w:pPr>
            <w:r>
              <w:rPr>
                <w:rStyle w:val="LineNumber"/>
              </w:rPr>
              <w:t xml:space="preserve">—the health specialty code in in </w:t>
            </w:r>
            <w:r w:rsidR="00351ED3">
              <w:rPr>
                <w:rStyle w:val="LineNumber"/>
              </w:rPr>
              <w:t xml:space="preserve">M14, </w:t>
            </w:r>
            <w:r>
              <w:rPr>
                <w:rStyle w:val="LineNumber"/>
              </w:rPr>
              <w:t>P41, P42, P43, P61, or P71 and</w:t>
            </w:r>
          </w:p>
          <w:p w14:paraId="25B04D54" w14:textId="77777777" w:rsidR="007E7993" w:rsidRDefault="007E7993" w:rsidP="007E7993">
            <w:pPr>
              <w:pStyle w:val="tabletext"/>
              <w:rPr>
                <w:rStyle w:val="LineNumber"/>
              </w:rPr>
            </w:pPr>
            <w:r>
              <w:rPr>
                <w:rStyle w:val="LineNumber"/>
              </w:rPr>
              <w:t>—the submitted system ID is 1</w:t>
            </w:r>
            <w:r w:rsidR="00351ED3">
              <w:rPr>
                <w:rStyle w:val="LineNumber"/>
              </w:rPr>
              <w:t>5</w:t>
            </w:r>
            <w:r>
              <w:rPr>
                <w:rStyle w:val="LineNumber"/>
              </w:rPr>
              <w:t xml:space="preserve"> and</w:t>
            </w:r>
          </w:p>
          <w:p w14:paraId="779365C1" w14:textId="77777777" w:rsidR="007E7993" w:rsidRDefault="007E7993" w:rsidP="007E7993">
            <w:pPr>
              <w:pStyle w:val="tabletext"/>
              <w:rPr>
                <w:rStyle w:val="LineNumber"/>
              </w:rPr>
            </w:pPr>
            <w:r>
              <w:rPr>
                <w:rStyle w:val="LineNumber"/>
              </w:rPr>
              <w:t>—one of 1388200, 1388201, 1388202 has been assigned and</w:t>
            </w:r>
          </w:p>
          <w:p w14:paraId="6CB39FF0" w14:textId="77777777" w:rsidR="007E7993" w:rsidRDefault="007E7993" w:rsidP="007E7993">
            <w:pPr>
              <w:pStyle w:val="tabletext"/>
              <w:rPr>
                <w:rStyle w:val="LineNumber"/>
              </w:rPr>
            </w:pPr>
            <w:r>
              <w:rPr>
                <w:rStyle w:val="LineNumber"/>
              </w:rPr>
              <w:t>—one of 9220900, 9220901, 9220902 has been assigned and</w:t>
            </w:r>
          </w:p>
          <w:p w14:paraId="420B99B9" w14:textId="77777777" w:rsidR="007E7993" w:rsidRDefault="007E7993" w:rsidP="007E7993">
            <w:pPr>
              <w:pStyle w:val="tabletext"/>
              <w:rPr>
                <w:rStyle w:val="LineNumber"/>
              </w:rPr>
            </w:pPr>
            <w:r>
              <w:rPr>
                <w:rStyle w:val="LineNumber"/>
              </w:rPr>
              <w:t>—the sum of NIV and CVS hours is greater than or equal to 96.</w:t>
            </w:r>
          </w:p>
        </w:tc>
      </w:tr>
      <w:tr w:rsidR="0014357A" w14:paraId="5BC339A8" w14:textId="77777777" w:rsidTr="00D01893">
        <w:tc>
          <w:tcPr>
            <w:tcW w:w="2267" w:type="dxa"/>
            <w:shd w:val="clear" w:color="auto" w:fill="auto"/>
          </w:tcPr>
          <w:p w14:paraId="0E5840EF"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ABFD109" w14:textId="77777777" w:rsidR="0014357A" w:rsidRDefault="0014357A" w:rsidP="0014357A">
            <w:pPr>
              <w:pStyle w:val="tabletext"/>
              <w:rPr>
                <w:rStyle w:val="LineNumber"/>
              </w:rPr>
            </w:pPr>
          </w:p>
        </w:tc>
      </w:tr>
      <w:tr w:rsidR="0014357A" w14:paraId="3DCD9171" w14:textId="77777777" w:rsidTr="00D01893">
        <w:tc>
          <w:tcPr>
            <w:tcW w:w="2267" w:type="dxa"/>
            <w:shd w:val="clear" w:color="auto" w:fill="auto"/>
          </w:tcPr>
          <w:p w14:paraId="6B87D7BE"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56C7B93" w14:textId="77777777" w:rsidR="0014357A" w:rsidRDefault="0014357A" w:rsidP="0014357A">
            <w:pPr>
              <w:pStyle w:val="tabletext"/>
              <w:rPr>
                <w:rStyle w:val="LineNumber"/>
              </w:rPr>
            </w:pPr>
            <w:r>
              <w:rPr>
                <w:rStyle w:val="LineNumber"/>
              </w:rPr>
              <w:t>Total hours on mechanical ventilation</w:t>
            </w:r>
          </w:p>
        </w:tc>
      </w:tr>
      <w:tr w:rsidR="0014357A" w14:paraId="23C0800F" w14:textId="77777777" w:rsidTr="00D01893">
        <w:tc>
          <w:tcPr>
            <w:tcW w:w="2267" w:type="dxa"/>
            <w:shd w:val="clear" w:color="auto" w:fill="auto"/>
          </w:tcPr>
          <w:p w14:paraId="12516A21"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586131CE" w14:textId="77777777" w:rsidR="0014357A" w:rsidRDefault="0014357A" w:rsidP="0014357A">
            <w:pPr>
              <w:pStyle w:val="tabletext"/>
              <w:rPr>
                <w:rStyle w:val="LineNumber"/>
              </w:rPr>
            </w:pPr>
          </w:p>
        </w:tc>
      </w:tr>
      <w:tr w:rsidR="0014357A" w14:paraId="439A80C6" w14:textId="77777777" w:rsidTr="00D01893">
        <w:tc>
          <w:tcPr>
            <w:tcW w:w="2267" w:type="dxa"/>
            <w:shd w:val="clear" w:color="auto" w:fill="auto"/>
          </w:tcPr>
          <w:p w14:paraId="2AFD7938"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92034E8" w14:textId="77777777" w:rsidR="0014357A" w:rsidRDefault="0014357A" w:rsidP="0014357A">
            <w:pPr>
              <w:pStyle w:val="tabletext"/>
              <w:rPr>
                <w:rStyle w:val="LineNumber"/>
              </w:rPr>
            </w:pPr>
          </w:p>
        </w:tc>
      </w:tr>
    </w:tbl>
    <w:p w14:paraId="194AF344" w14:textId="77777777" w:rsidR="0014357A" w:rsidRDefault="0014357A" w:rsidP="0014357A">
      <w:pPr>
        <w:rPr>
          <w:rStyle w:val="LineNumber"/>
        </w:rPr>
      </w:pPr>
    </w:p>
    <w:p w14:paraId="6B63282E"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27A0">
        <w:instrText>Transaction id</w:instrText>
      </w:r>
      <w:r>
        <w:instrText xml:space="preserve">" </w:instrText>
      </w:r>
      <w:r>
        <w:rPr>
          <w:rStyle w:val="LineNumber"/>
        </w:rPr>
        <w:fldChar w:fldCharType="end"/>
      </w:r>
      <w:bookmarkStart w:id="135" w:name="_Toc10727753"/>
      <w:r>
        <w:rPr>
          <w:rStyle w:val="LineNumber"/>
        </w:rPr>
        <w:t>Transaction id</w:t>
      </w:r>
      <w:bookmarkEnd w:id="135"/>
    </w:p>
    <w:tbl>
      <w:tblPr>
        <w:tblW w:w="0" w:type="auto"/>
        <w:tblCellMar>
          <w:bottom w:w="170" w:type="dxa"/>
        </w:tblCellMar>
        <w:tblLook w:val="04A0" w:firstRow="1" w:lastRow="0" w:firstColumn="1" w:lastColumn="0" w:noHBand="0" w:noVBand="1"/>
      </w:tblPr>
      <w:tblGrid>
        <w:gridCol w:w="2267"/>
        <w:gridCol w:w="5952"/>
      </w:tblGrid>
      <w:tr w:rsidR="0014357A" w14:paraId="23DC3B22" w14:textId="77777777" w:rsidTr="00D01893">
        <w:trPr>
          <w:cantSplit/>
        </w:trPr>
        <w:tc>
          <w:tcPr>
            <w:tcW w:w="2267" w:type="dxa"/>
            <w:shd w:val="clear" w:color="auto" w:fill="auto"/>
          </w:tcPr>
          <w:p w14:paraId="56095A8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FE3DE84" w14:textId="77777777" w:rsidR="0014357A" w:rsidRDefault="0014357A" w:rsidP="0014357A">
            <w:pPr>
              <w:pStyle w:val="tabletext"/>
              <w:rPr>
                <w:rStyle w:val="LineNumber"/>
              </w:rPr>
            </w:pPr>
            <w:r>
              <w:rPr>
                <w:rStyle w:val="LineNumber"/>
              </w:rPr>
              <w:t>A sequential number within the batch. With the Batch ID, this forms a unique identifier for each transaction.</w:t>
            </w:r>
          </w:p>
        </w:tc>
      </w:tr>
      <w:tr w:rsidR="0014357A" w14:paraId="2481484D" w14:textId="77777777" w:rsidTr="00D01893">
        <w:trPr>
          <w:cantSplit/>
        </w:trPr>
        <w:tc>
          <w:tcPr>
            <w:tcW w:w="2267" w:type="dxa"/>
            <w:shd w:val="clear" w:color="auto" w:fill="auto"/>
          </w:tcPr>
          <w:p w14:paraId="52D53E46"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59C2E2BD" w14:textId="77777777" w:rsidR="0014357A" w:rsidRDefault="0014357A" w:rsidP="0014357A">
            <w:pPr>
              <w:pStyle w:val="tabletext"/>
              <w:rPr>
                <w:rStyle w:val="LineNumber"/>
              </w:rPr>
            </w:pPr>
            <w:r>
              <w:rPr>
                <w:rStyle w:val="LineNumber"/>
              </w:rPr>
              <w:t>transaction_id</w:t>
            </w:r>
          </w:p>
        </w:tc>
      </w:tr>
      <w:tr w:rsidR="0014357A" w14:paraId="766F20F7" w14:textId="77777777" w:rsidTr="00D01893">
        <w:trPr>
          <w:cantSplit/>
        </w:trPr>
        <w:tc>
          <w:tcPr>
            <w:tcW w:w="2267" w:type="dxa"/>
            <w:shd w:val="clear" w:color="auto" w:fill="auto"/>
          </w:tcPr>
          <w:p w14:paraId="0EBF6B12"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07B54C0" w14:textId="77777777" w:rsidR="0014357A" w:rsidRDefault="0014357A" w:rsidP="0014357A">
            <w:pPr>
              <w:pStyle w:val="tabletext"/>
              <w:rPr>
                <w:rStyle w:val="LineNumber"/>
              </w:rPr>
            </w:pPr>
            <w:r>
              <w:rPr>
                <w:rStyle w:val="LineNumber"/>
              </w:rPr>
              <w:t>fact_nmd_health_event</w:t>
            </w:r>
          </w:p>
        </w:tc>
      </w:tr>
      <w:tr w:rsidR="0014357A" w14:paraId="702FCE52" w14:textId="77777777" w:rsidTr="00D01893">
        <w:trPr>
          <w:cantSplit/>
        </w:trPr>
        <w:tc>
          <w:tcPr>
            <w:tcW w:w="2267" w:type="dxa"/>
            <w:shd w:val="clear" w:color="auto" w:fill="auto"/>
          </w:tcPr>
          <w:p w14:paraId="20508E0E"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4D667F55" w14:textId="77777777" w:rsidR="0014357A" w:rsidRDefault="0014357A" w:rsidP="0014357A">
            <w:pPr>
              <w:pStyle w:val="tabletext"/>
              <w:rPr>
                <w:rStyle w:val="LineNumber"/>
              </w:rPr>
            </w:pPr>
            <w:r>
              <w:rPr>
                <w:rStyle w:val="LineNumber"/>
              </w:rPr>
              <w:t>integer</w:t>
            </w:r>
          </w:p>
        </w:tc>
      </w:tr>
      <w:tr w:rsidR="0014357A" w14:paraId="0DD8A3E7" w14:textId="77777777" w:rsidTr="00D01893">
        <w:trPr>
          <w:cantSplit/>
        </w:trPr>
        <w:tc>
          <w:tcPr>
            <w:tcW w:w="2267" w:type="dxa"/>
            <w:shd w:val="clear" w:color="auto" w:fill="auto"/>
          </w:tcPr>
          <w:p w14:paraId="750B15F3"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555F65A" w14:textId="77777777" w:rsidR="0014357A" w:rsidRDefault="0014357A" w:rsidP="0014357A">
            <w:pPr>
              <w:pStyle w:val="tabletext"/>
              <w:rPr>
                <w:rStyle w:val="LineNumber"/>
              </w:rPr>
            </w:pPr>
          </w:p>
        </w:tc>
      </w:tr>
      <w:tr w:rsidR="0014357A" w14:paraId="45313D43" w14:textId="77777777" w:rsidTr="00D01893">
        <w:trPr>
          <w:cantSplit/>
        </w:trPr>
        <w:tc>
          <w:tcPr>
            <w:tcW w:w="2267" w:type="dxa"/>
            <w:shd w:val="clear" w:color="auto" w:fill="auto"/>
          </w:tcPr>
          <w:p w14:paraId="4B149A27"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706A9DB6" w14:textId="77777777" w:rsidR="0014357A" w:rsidRDefault="0014357A" w:rsidP="0014357A">
            <w:pPr>
              <w:pStyle w:val="tabletext"/>
              <w:rPr>
                <w:rStyle w:val="LineNumber"/>
              </w:rPr>
            </w:pPr>
          </w:p>
        </w:tc>
      </w:tr>
      <w:tr w:rsidR="0014357A" w14:paraId="30672B1E" w14:textId="77777777" w:rsidTr="00D01893">
        <w:trPr>
          <w:cantSplit/>
        </w:trPr>
        <w:tc>
          <w:tcPr>
            <w:tcW w:w="2267" w:type="dxa"/>
            <w:shd w:val="clear" w:color="auto" w:fill="auto"/>
          </w:tcPr>
          <w:p w14:paraId="0D080DC8"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9056E5A" w14:textId="77777777" w:rsidR="0014357A" w:rsidRDefault="0014357A" w:rsidP="0014357A">
            <w:pPr>
              <w:pStyle w:val="tabletext"/>
              <w:rPr>
                <w:rStyle w:val="LineNumber"/>
              </w:rPr>
            </w:pPr>
          </w:p>
        </w:tc>
      </w:tr>
      <w:tr w:rsidR="0014357A" w14:paraId="3DF407D8" w14:textId="77777777" w:rsidTr="00D01893">
        <w:trPr>
          <w:cantSplit/>
        </w:trPr>
        <w:tc>
          <w:tcPr>
            <w:tcW w:w="2267" w:type="dxa"/>
            <w:shd w:val="clear" w:color="auto" w:fill="auto"/>
          </w:tcPr>
          <w:p w14:paraId="00EDEF20"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42FB4E34" w14:textId="77777777" w:rsidR="0014357A" w:rsidRDefault="0014357A" w:rsidP="0014357A">
            <w:pPr>
              <w:pStyle w:val="tabletext"/>
              <w:rPr>
                <w:rStyle w:val="LineNumber"/>
              </w:rPr>
            </w:pPr>
          </w:p>
        </w:tc>
      </w:tr>
      <w:tr w:rsidR="0014357A" w14:paraId="3D345602" w14:textId="77777777" w:rsidTr="00D01893">
        <w:trPr>
          <w:cantSplit/>
        </w:trPr>
        <w:tc>
          <w:tcPr>
            <w:tcW w:w="2267" w:type="dxa"/>
            <w:shd w:val="clear" w:color="auto" w:fill="auto"/>
          </w:tcPr>
          <w:p w14:paraId="55DDBE7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6DFA7C7" w14:textId="77777777" w:rsidR="0014357A" w:rsidRDefault="0014357A" w:rsidP="0014357A">
            <w:pPr>
              <w:pStyle w:val="tabletext"/>
              <w:rPr>
                <w:rStyle w:val="LineNumber"/>
              </w:rPr>
            </w:pPr>
            <w:r>
              <w:rPr>
                <w:rStyle w:val="LineNumber"/>
              </w:rPr>
              <w:t>Generated by the load process. Used internally for reference.</w:t>
            </w:r>
          </w:p>
        </w:tc>
      </w:tr>
      <w:tr w:rsidR="0014357A" w14:paraId="23D2CC3A" w14:textId="77777777" w:rsidTr="00D01893">
        <w:trPr>
          <w:cantSplit/>
        </w:trPr>
        <w:tc>
          <w:tcPr>
            <w:tcW w:w="2267" w:type="dxa"/>
            <w:shd w:val="clear" w:color="auto" w:fill="auto"/>
          </w:tcPr>
          <w:p w14:paraId="1BD466F7"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3E7EDC36" w14:textId="77777777" w:rsidR="0014357A" w:rsidRDefault="0014357A" w:rsidP="0014357A">
            <w:pPr>
              <w:pStyle w:val="tabletext"/>
              <w:rPr>
                <w:rStyle w:val="LineNumber"/>
              </w:rPr>
            </w:pPr>
          </w:p>
        </w:tc>
      </w:tr>
      <w:tr w:rsidR="0014357A" w14:paraId="532DE840" w14:textId="77777777" w:rsidTr="00D01893">
        <w:trPr>
          <w:cantSplit/>
        </w:trPr>
        <w:tc>
          <w:tcPr>
            <w:tcW w:w="2267" w:type="dxa"/>
            <w:shd w:val="clear" w:color="auto" w:fill="auto"/>
          </w:tcPr>
          <w:p w14:paraId="68F180EB"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13EBABE3" w14:textId="77777777" w:rsidR="0014357A" w:rsidRDefault="0014357A" w:rsidP="0014357A">
            <w:pPr>
              <w:pStyle w:val="tabletext"/>
              <w:rPr>
                <w:rStyle w:val="LineNumber"/>
              </w:rPr>
            </w:pPr>
          </w:p>
        </w:tc>
      </w:tr>
      <w:tr w:rsidR="0014357A" w14:paraId="347E1526" w14:textId="77777777" w:rsidTr="00D01893">
        <w:trPr>
          <w:cantSplit/>
        </w:trPr>
        <w:tc>
          <w:tcPr>
            <w:tcW w:w="2267" w:type="dxa"/>
            <w:shd w:val="clear" w:color="auto" w:fill="auto"/>
          </w:tcPr>
          <w:p w14:paraId="2333AF5A"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10DAC9D8" w14:textId="77777777" w:rsidR="0014357A" w:rsidRDefault="0014357A" w:rsidP="0014357A">
            <w:pPr>
              <w:pStyle w:val="tabletext"/>
              <w:rPr>
                <w:rStyle w:val="LineNumber"/>
              </w:rPr>
            </w:pPr>
          </w:p>
        </w:tc>
      </w:tr>
      <w:tr w:rsidR="0014357A" w14:paraId="50DF3976" w14:textId="77777777" w:rsidTr="00D01893">
        <w:trPr>
          <w:cantSplit/>
        </w:trPr>
        <w:tc>
          <w:tcPr>
            <w:tcW w:w="2267" w:type="dxa"/>
            <w:shd w:val="clear" w:color="auto" w:fill="auto"/>
          </w:tcPr>
          <w:p w14:paraId="63FE16B0"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25B94D82" w14:textId="77777777" w:rsidR="0014357A" w:rsidRDefault="0014357A" w:rsidP="0014357A">
            <w:pPr>
              <w:pStyle w:val="tabletext"/>
              <w:rPr>
                <w:rStyle w:val="LineNumber"/>
              </w:rPr>
            </w:pPr>
          </w:p>
        </w:tc>
      </w:tr>
      <w:tr w:rsidR="0014357A" w14:paraId="788FE22B" w14:textId="77777777" w:rsidTr="00D01893">
        <w:trPr>
          <w:cantSplit/>
        </w:trPr>
        <w:tc>
          <w:tcPr>
            <w:tcW w:w="2267" w:type="dxa"/>
            <w:shd w:val="clear" w:color="auto" w:fill="auto"/>
          </w:tcPr>
          <w:p w14:paraId="1EAC376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4FD6A54A" w14:textId="77777777" w:rsidR="0014357A" w:rsidRDefault="0014357A" w:rsidP="0014357A">
            <w:pPr>
              <w:pStyle w:val="tabletext"/>
              <w:rPr>
                <w:rStyle w:val="LineNumber"/>
              </w:rPr>
            </w:pPr>
          </w:p>
        </w:tc>
      </w:tr>
    </w:tbl>
    <w:p w14:paraId="42E4871A" w14:textId="77777777" w:rsidR="0014357A" w:rsidRDefault="0014357A" w:rsidP="0014357A">
      <w:pPr>
        <w:rPr>
          <w:rStyle w:val="LineNumber"/>
        </w:rPr>
      </w:pPr>
    </w:p>
    <w:p w14:paraId="541FD779"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C5AF4">
        <w:instrText>Weight on admission</w:instrText>
      </w:r>
      <w:r>
        <w:instrText xml:space="preserve">" </w:instrText>
      </w:r>
      <w:r>
        <w:rPr>
          <w:rStyle w:val="LineNumber"/>
        </w:rPr>
        <w:fldChar w:fldCharType="end"/>
      </w:r>
      <w:bookmarkStart w:id="136" w:name="_Toc10727754"/>
      <w:r>
        <w:rPr>
          <w:rStyle w:val="LineNumber"/>
        </w:rPr>
        <w:t>Weight on admission</w:t>
      </w:r>
      <w:bookmarkEnd w:id="136"/>
    </w:p>
    <w:tbl>
      <w:tblPr>
        <w:tblW w:w="0" w:type="auto"/>
        <w:tblCellMar>
          <w:bottom w:w="170" w:type="dxa"/>
        </w:tblCellMar>
        <w:tblLook w:val="04A0" w:firstRow="1" w:lastRow="0" w:firstColumn="1" w:lastColumn="0" w:noHBand="0" w:noVBand="1"/>
      </w:tblPr>
      <w:tblGrid>
        <w:gridCol w:w="2267"/>
        <w:gridCol w:w="5952"/>
      </w:tblGrid>
      <w:tr w:rsidR="0014357A" w14:paraId="3B775AB7" w14:textId="77777777" w:rsidTr="00D01893">
        <w:trPr>
          <w:cantSplit/>
        </w:trPr>
        <w:tc>
          <w:tcPr>
            <w:tcW w:w="2267" w:type="dxa"/>
            <w:shd w:val="clear" w:color="auto" w:fill="auto"/>
          </w:tcPr>
          <w:p w14:paraId="649A0D6E"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050211F3" w14:textId="77777777" w:rsidR="0014357A" w:rsidRDefault="0014357A" w:rsidP="0014357A">
            <w:pPr>
              <w:pStyle w:val="tabletext"/>
              <w:rPr>
                <w:rStyle w:val="LineNumber"/>
              </w:rPr>
            </w:pPr>
            <w:r>
              <w:rPr>
                <w:rStyle w:val="LineNumber"/>
              </w:rPr>
              <w:t>The weight in grams at time of admission for infants less than 29 days old.</w:t>
            </w:r>
          </w:p>
        </w:tc>
      </w:tr>
      <w:tr w:rsidR="0014357A" w14:paraId="197A34B6" w14:textId="77777777" w:rsidTr="00D01893">
        <w:trPr>
          <w:cantSplit/>
        </w:trPr>
        <w:tc>
          <w:tcPr>
            <w:tcW w:w="2267" w:type="dxa"/>
            <w:shd w:val="clear" w:color="auto" w:fill="auto"/>
          </w:tcPr>
          <w:p w14:paraId="6CDFE43C"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443D61E" w14:textId="77777777" w:rsidR="0014357A" w:rsidRDefault="0014357A" w:rsidP="0014357A">
            <w:pPr>
              <w:pStyle w:val="tabletext"/>
              <w:rPr>
                <w:rStyle w:val="LineNumber"/>
              </w:rPr>
            </w:pPr>
            <w:r>
              <w:rPr>
                <w:rStyle w:val="LineNumber"/>
              </w:rPr>
              <w:t>weight_on_admission</w:t>
            </w:r>
          </w:p>
        </w:tc>
      </w:tr>
      <w:tr w:rsidR="0014357A" w14:paraId="7857A665" w14:textId="77777777" w:rsidTr="00D01893">
        <w:trPr>
          <w:cantSplit/>
        </w:trPr>
        <w:tc>
          <w:tcPr>
            <w:tcW w:w="2267" w:type="dxa"/>
            <w:shd w:val="clear" w:color="auto" w:fill="auto"/>
          </w:tcPr>
          <w:p w14:paraId="0044EE9B"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F826488" w14:textId="77777777" w:rsidR="0014357A" w:rsidRDefault="0014357A" w:rsidP="0014357A">
            <w:pPr>
              <w:pStyle w:val="tabletext"/>
              <w:rPr>
                <w:rStyle w:val="LineNumber"/>
              </w:rPr>
            </w:pPr>
            <w:r>
              <w:rPr>
                <w:rStyle w:val="LineNumber"/>
              </w:rPr>
              <w:t>fact_nmd_health_event</w:t>
            </w:r>
          </w:p>
        </w:tc>
      </w:tr>
      <w:tr w:rsidR="0014357A" w14:paraId="4CA8595D" w14:textId="77777777" w:rsidTr="00D01893">
        <w:trPr>
          <w:cantSplit/>
        </w:trPr>
        <w:tc>
          <w:tcPr>
            <w:tcW w:w="2267" w:type="dxa"/>
            <w:shd w:val="clear" w:color="auto" w:fill="auto"/>
          </w:tcPr>
          <w:p w14:paraId="55977BFB"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F7C3FCD" w14:textId="77777777" w:rsidR="0014357A" w:rsidRDefault="0014357A" w:rsidP="0014357A">
            <w:pPr>
              <w:pStyle w:val="tabletext"/>
              <w:rPr>
                <w:rStyle w:val="LineNumber"/>
              </w:rPr>
            </w:pPr>
            <w:r>
              <w:rPr>
                <w:rStyle w:val="LineNumber"/>
              </w:rPr>
              <w:t>integer</w:t>
            </w:r>
          </w:p>
        </w:tc>
      </w:tr>
      <w:tr w:rsidR="0014357A" w14:paraId="13DD2A89" w14:textId="77777777" w:rsidTr="00D01893">
        <w:trPr>
          <w:cantSplit/>
        </w:trPr>
        <w:tc>
          <w:tcPr>
            <w:tcW w:w="2267" w:type="dxa"/>
            <w:shd w:val="clear" w:color="auto" w:fill="auto"/>
          </w:tcPr>
          <w:p w14:paraId="71791FF8"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4ECC6F78" w14:textId="77777777" w:rsidR="0014357A" w:rsidRDefault="0014357A" w:rsidP="0014357A">
            <w:pPr>
              <w:pStyle w:val="tabletext"/>
              <w:rPr>
                <w:rStyle w:val="LineNumber"/>
              </w:rPr>
            </w:pPr>
            <w:r>
              <w:rPr>
                <w:rStyle w:val="LineNumber"/>
              </w:rPr>
              <w:t>HCU weight on admission, Admission weight</w:t>
            </w:r>
          </w:p>
        </w:tc>
      </w:tr>
      <w:tr w:rsidR="0014357A" w14:paraId="64EB8372" w14:textId="77777777" w:rsidTr="00D01893">
        <w:trPr>
          <w:cantSplit/>
        </w:trPr>
        <w:tc>
          <w:tcPr>
            <w:tcW w:w="2267" w:type="dxa"/>
            <w:shd w:val="clear" w:color="auto" w:fill="auto"/>
          </w:tcPr>
          <w:p w14:paraId="26B57860"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1AD7D3F8" w14:textId="77777777" w:rsidR="0014357A" w:rsidRDefault="0014357A" w:rsidP="0014357A">
            <w:pPr>
              <w:pStyle w:val="tabletext"/>
              <w:rPr>
                <w:rStyle w:val="LineNumber"/>
              </w:rPr>
            </w:pPr>
            <w:r>
              <w:rPr>
                <w:rStyle w:val="LineNumber"/>
              </w:rPr>
              <w:t>Used in DRG calculations.</w:t>
            </w:r>
          </w:p>
        </w:tc>
      </w:tr>
      <w:tr w:rsidR="0014357A" w14:paraId="39362F69" w14:textId="77777777" w:rsidTr="00D01893">
        <w:trPr>
          <w:cantSplit/>
        </w:trPr>
        <w:tc>
          <w:tcPr>
            <w:tcW w:w="2267" w:type="dxa"/>
            <w:shd w:val="clear" w:color="auto" w:fill="auto"/>
          </w:tcPr>
          <w:p w14:paraId="3A1E88A7"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406D3926" w14:textId="77777777" w:rsidR="0014357A" w:rsidRDefault="0014357A" w:rsidP="0014357A">
            <w:pPr>
              <w:pStyle w:val="tabletext"/>
              <w:rPr>
                <w:rStyle w:val="LineNumber"/>
              </w:rPr>
            </w:pPr>
            <w:r>
              <w:rPr>
                <w:rStyle w:val="LineNumber"/>
              </w:rPr>
              <w:t>NNNN</w:t>
            </w:r>
          </w:p>
        </w:tc>
      </w:tr>
      <w:tr w:rsidR="0014357A" w14:paraId="642C5842" w14:textId="77777777" w:rsidTr="00D01893">
        <w:trPr>
          <w:cantSplit/>
        </w:trPr>
        <w:tc>
          <w:tcPr>
            <w:tcW w:w="2267" w:type="dxa"/>
            <w:shd w:val="clear" w:color="auto" w:fill="auto"/>
          </w:tcPr>
          <w:p w14:paraId="6EC5A95B"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2FFEFC93" w14:textId="77777777" w:rsidR="0014357A" w:rsidRDefault="0014357A" w:rsidP="0014357A">
            <w:pPr>
              <w:pStyle w:val="tabletext"/>
              <w:rPr>
                <w:rStyle w:val="LineNumber"/>
              </w:rPr>
            </w:pPr>
            <w:r>
              <w:rPr>
                <w:rStyle w:val="LineNumber"/>
              </w:rPr>
              <w:t>0001 - 9999 grams</w:t>
            </w:r>
          </w:p>
        </w:tc>
      </w:tr>
      <w:tr w:rsidR="0014357A" w14:paraId="77FC8415" w14:textId="77777777" w:rsidTr="00D01893">
        <w:trPr>
          <w:cantSplit/>
        </w:trPr>
        <w:tc>
          <w:tcPr>
            <w:tcW w:w="2267" w:type="dxa"/>
            <w:shd w:val="clear" w:color="auto" w:fill="auto"/>
          </w:tcPr>
          <w:p w14:paraId="1442D969"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639B472A" w14:textId="77777777" w:rsidR="0014357A" w:rsidRDefault="0014357A" w:rsidP="0014357A">
            <w:pPr>
              <w:pStyle w:val="tabletext"/>
              <w:rPr>
                <w:rStyle w:val="LineNumber"/>
              </w:rPr>
            </w:pPr>
            <w:r>
              <w:rPr>
                <w:rStyle w:val="LineNumber"/>
              </w:rPr>
              <w:t xml:space="preserve">A reported admission weight </w:t>
            </w:r>
            <w:r w:rsidR="001D7825">
              <w:rPr>
                <w:rStyle w:val="LineNumber"/>
              </w:rPr>
              <w:t>of less</w:t>
            </w:r>
            <w:r>
              <w:rPr>
                <w:rStyle w:val="LineNumber"/>
              </w:rPr>
              <w:t xml:space="preserve"> than 2500 grams for infants older than 28 days means these infants are allocated to the low-weight neonatal DRGs. Failure to supply Weight on admission data will result in inappropriate DRG code assignment. </w:t>
            </w:r>
          </w:p>
          <w:p w14:paraId="57061509" w14:textId="77777777" w:rsidR="0014357A" w:rsidRDefault="0014357A" w:rsidP="0014357A">
            <w:pPr>
              <w:pStyle w:val="tabletext"/>
              <w:rPr>
                <w:rStyle w:val="LineNumber"/>
              </w:rPr>
            </w:pPr>
          </w:p>
          <w:p w14:paraId="1F61E100" w14:textId="77777777" w:rsidR="0014357A" w:rsidRDefault="0014357A" w:rsidP="0014357A">
            <w:pPr>
              <w:pStyle w:val="tabletext"/>
              <w:rPr>
                <w:rStyle w:val="LineNumber"/>
              </w:rPr>
            </w:pPr>
            <w:r>
              <w:rPr>
                <w:rStyle w:val="LineNumber"/>
              </w:rPr>
              <w:t>Records reporting 0001 to 0399 grams are returned with a warning message that weight on admission is unusually low. Hospitals will need to confirm this value before the record will be loaded into the NMDS.</w:t>
            </w:r>
          </w:p>
          <w:p w14:paraId="0901719A" w14:textId="77777777" w:rsidR="0014357A" w:rsidRDefault="0014357A" w:rsidP="0014357A">
            <w:pPr>
              <w:pStyle w:val="tabletext"/>
              <w:rPr>
                <w:rStyle w:val="LineNumber"/>
              </w:rPr>
            </w:pPr>
          </w:p>
          <w:p w14:paraId="176FE80E" w14:textId="77777777" w:rsidR="0014357A" w:rsidRDefault="0014357A" w:rsidP="0014357A">
            <w:pPr>
              <w:pStyle w:val="tabletext"/>
              <w:rPr>
                <w:rStyle w:val="LineNumber"/>
              </w:rPr>
            </w:pPr>
            <w:r>
              <w:rPr>
                <w:rStyle w:val="LineNumber"/>
              </w:rPr>
              <w:t>This is not the same field as Birthweight. In some instances the weight on admission of previously discharged neonates may be the same as the recorded birthweight, but this will not generally be the case. There will be instances when the weight on admission is lower than that recorded at birth.</w:t>
            </w:r>
          </w:p>
          <w:p w14:paraId="3B262306" w14:textId="77777777" w:rsidR="0014357A" w:rsidRDefault="0014357A" w:rsidP="0014357A">
            <w:pPr>
              <w:pStyle w:val="tabletext"/>
              <w:rPr>
                <w:rStyle w:val="LineNumber"/>
              </w:rPr>
            </w:pPr>
          </w:p>
          <w:p w14:paraId="411A7106" w14:textId="77777777" w:rsidR="0014357A" w:rsidRDefault="0014357A" w:rsidP="0014357A">
            <w:pPr>
              <w:pStyle w:val="tabletext"/>
              <w:rPr>
                <w:rStyle w:val="LineNumber"/>
              </w:rPr>
            </w:pPr>
            <w:r>
              <w:rPr>
                <w:rStyle w:val="LineNumber"/>
              </w:rPr>
              <w:t>The Ministry of Health started collecting this information on 1 July 1995.</w:t>
            </w:r>
          </w:p>
          <w:p w14:paraId="2E6ED6D6" w14:textId="77777777" w:rsidR="0014357A" w:rsidRDefault="0014357A" w:rsidP="0014357A">
            <w:pPr>
              <w:pStyle w:val="tabletext"/>
              <w:rPr>
                <w:rStyle w:val="LineNumber"/>
              </w:rPr>
            </w:pPr>
          </w:p>
          <w:p w14:paraId="6D34998B" w14:textId="77777777" w:rsidR="0014357A" w:rsidRDefault="0014357A" w:rsidP="0014357A">
            <w:pPr>
              <w:pStyle w:val="tabletext"/>
              <w:rPr>
                <w:rStyle w:val="LineNumber"/>
              </w:rPr>
            </w:pPr>
            <w:r>
              <w:rPr>
                <w:rStyle w:val="LineNumber"/>
              </w:rPr>
              <w:t>With the introduction of ICD-10-AM 2nd Edition, this field should be reported for all infants:</w:t>
            </w:r>
          </w:p>
          <w:p w14:paraId="15F3667B" w14:textId="77777777" w:rsidR="0014357A" w:rsidRDefault="0014357A" w:rsidP="0014357A">
            <w:pPr>
              <w:pStyle w:val="tabletext"/>
              <w:rPr>
                <w:rStyle w:val="LineNumber"/>
              </w:rPr>
            </w:pPr>
            <w:r>
              <w:rPr>
                <w:rStyle w:val="LineNumber"/>
              </w:rPr>
              <w:t>- aged less than 29 days, or</w:t>
            </w:r>
          </w:p>
          <w:p w14:paraId="35AF2F43" w14:textId="77777777" w:rsidR="0014357A" w:rsidRDefault="0014357A" w:rsidP="0014357A">
            <w:pPr>
              <w:pStyle w:val="tabletext"/>
              <w:rPr>
                <w:rStyle w:val="LineNumber"/>
              </w:rPr>
            </w:pPr>
            <w:r>
              <w:rPr>
                <w:rStyle w:val="LineNumber"/>
              </w:rPr>
              <w:t xml:space="preserve">- aged between 29 and 365 days (inclusive) who weigh less than 2500 g. </w:t>
            </w:r>
          </w:p>
          <w:p w14:paraId="1CB4E81F" w14:textId="77777777" w:rsidR="0014357A" w:rsidRDefault="0014357A" w:rsidP="0014357A">
            <w:pPr>
              <w:pStyle w:val="tabletext"/>
              <w:rPr>
                <w:rStyle w:val="LineNumber"/>
              </w:rPr>
            </w:pPr>
          </w:p>
          <w:p w14:paraId="6339AB60" w14:textId="77777777" w:rsidR="0014357A" w:rsidRDefault="0014357A" w:rsidP="0014357A">
            <w:pPr>
              <w:pStyle w:val="tabletext"/>
              <w:rPr>
                <w:rStyle w:val="LineNumber"/>
              </w:rPr>
            </w:pPr>
            <w:r>
              <w:rPr>
                <w:rStyle w:val="LineNumber"/>
              </w:rPr>
              <w:t xml:space="preserve">It may be optionally sent for any infant less than one year old. For </w:t>
            </w:r>
            <w:r w:rsidR="001D7825">
              <w:rPr>
                <w:rStyle w:val="LineNumber"/>
              </w:rPr>
              <w:t>new-born</w:t>
            </w:r>
            <w:r>
              <w:rPr>
                <w:rStyle w:val="LineNumber"/>
              </w:rPr>
              <w:t xml:space="preserve"> infants, weight on admission will be identical to the birth weight. </w:t>
            </w:r>
            <w:r w:rsidR="001D7825">
              <w:rPr>
                <w:rStyle w:val="LineNumber"/>
              </w:rPr>
              <w:t>New-born</w:t>
            </w:r>
            <w:r>
              <w:rPr>
                <w:rStyle w:val="LineNumber"/>
              </w:rPr>
              <w:t xml:space="preserve"> infants discharged and readmitted to the same or another healthcare facility after birth will need to have their weight on admission for the subsequent event recorded and reported.</w:t>
            </w:r>
          </w:p>
          <w:p w14:paraId="367071F8" w14:textId="77777777" w:rsidR="0014357A" w:rsidRDefault="0014357A" w:rsidP="0014357A">
            <w:pPr>
              <w:pStyle w:val="tabletext"/>
              <w:rPr>
                <w:rStyle w:val="LineNumber"/>
              </w:rPr>
            </w:pPr>
          </w:p>
          <w:p w14:paraId="12D106BF" w14:textId="77777777" w:rsidR="0014357A" w:rsidRDefault="0014357A" w:rsidP="0014357A">
            <w:pPr>
              <w:pStyle w:val="tabletext"/>
              <w:rPr>
                <w:rStyle w:val="LineNumber"/>
              </w:rPr>
            </w:pPr>
            <w:r>
              <w:rPr>
                <w:rStyle w:val="LineNumber"/>
              </w:rPr>
              <w:t>If not known, the default is '9000'.</w:t>
            </w:r>
          </w:p>
        </w:tc>
      </w:tr>
      <w:tr w:rsidR="0014357A" w14:paraId="40711AC8" w14:textId="77777777" w:rsidTr="00D01893">
        <w:trPr>
          <w:cantSplit/>
        </w:trPr>
        <w:tc>
          <w:tcPr>
            <w:tcW w:w="2267" w:type="dxa"/>
            <w:shd w:val="clear" w:color="auto" w:fill="auto"/>
          </w:tcPr>
          <w:p w14:paraId="2D640A66"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1EFACC4" w14:textId="77777777" w:rsidR="0014357A" w:rsidRDefault="0014357A" w:rsidP="0014357A">
            <w:pPr>
              <w:pStyle w:val="tabletext"/>
              <w:rPr>
                <w:rStyle w:val="LineNumber"/>
              </w:rPr>
            </w:pPr>
            <w:r>
              <w:rPr>
                <w:rStyle w:val="LineNumber"/>
              </w:rPr>
              <w:t>Mandatory if age at admission is less than 29 days.</w:t>
            </w:r>
          </w:p>
          <w:p w14:paraId="12C3C082" w14:textId="77777777" w:rsidR="0014357A" w:rsidRDefault="0014357A" w:rsidP="0014357A">
            <w:pPr>
              <w:pStyle w:val="tabletext"/>
              <w:rPr>
                <w:rStyle w:val="LineNumber"/>
              </w:rPr>
            </w:pPr>
          </w:p>
          <w:p w14:paraId="7ABD04E1" w14:textId="77777777" w:rsidR="0014357A" w:rsidRDefault="0014357A" w:rsidP="0014357A">
            <w:pPr>
              <w:pStyle w:val="tabletext"/>
              <w:rPr>
                <w:rStyle w:val="LineNumber"/>
              </w:rPr>
            </w:pPr>
            <w:r>
              <w:rPr>
                <w:rStyle w:val="LineNumber"/>
              </w:rPr>
              <w:t>Optional for all babies between 29 and 365 days old (inclusive) who weigh less than 2500 g.</w:t>
            </w:r>
          </w:p>
        </w:tc>
      </w:tr>
      <w:tr w:rsidR="0014357A" w14:paraId="6FA374A7" w14:textId="77777777" w:rsidTr="00D01893">
        <w:trPr>
          <w:cantSplit/>
        </w:trPr>
        <w:tc>
          <w:tcPr>
            <w:tcW w:w="2267" w:type="dxa"/>
            <w:shd w:val="clear" w:color="auto" w:fill="auto"/>
          </w:tcPr>
          <w:p w14:paraId="4E1D4BF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54F900E0" w14:textId="77777777" w:rsidR="0014357A" w:rsidRDefault="0014357A" w:rsidP="0014357A">
            <w:pPr>
              <w:pStyle w:val="tabletext"/>
              <w:rPr>
                <w:rStyle w:val="LineNumber"/>
              </w:rPr>
            </w:pPr>
          </w:p>
        </w:tc>
      </w:tr>
      <w:tr w:rsidR="0014357A" w14:paraId="726ED809" w14:textId="77777777" w:rsidTr="00D01893">
        <w:trPr>
          <w:cantSplit/>
        </w:trPr>
        <w:tc>
          <w:tcPr>
            <w:tcW w:w="2267" w:type="dxa"/>
            <w:shd w:val="clear" w:color="auto" w:fill="auto"/>
          </w:tcPr>
          <w:p w14:paraId="6CBF1E5B"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7AFC7447" w14:textId="77777777" w:rsidR="0014357A" w:rsidRDefault="0014357A" w:rsidP="0014357A">
            <w:pPr>
              <w:pStyle w:val="tabletext"/>
              <w:rPr>
                <w:rStyle w:val="LineNumber"/>
              </w:rPr>
            </w:pPr>
            <w:r>
              <w:rPr>
                <w:rStyle w:val="LineNumber"/>
              </w:rPr>
              <w:t>Birthweight</w:t>
            </w:r>
          </w:p>
          <w:p w14:paraId="4205C54C" w14:textId="77777777" w:rsidR="0014357A" w:rsidRDefault="0014357A" w:rsidP="0014357A">
            <w:pPr>
              <w:pStyle w:val="tabletext"/>
              <w:rPr>
                <w:rStyle w:val="LineNumber"/>
              </w:rPr>
            </w:pPr>
            <w:r>
              <w:rPr>
                <w:rStyle w:val="LineNumber"/>
              </w:rPr>
              <w:t>DRG code (used as key input for the AR-DRG grouper, so many of these rules are derived from the grouper logic)</w:t>
            </w:r>
          </w:p>
        </w:tc>
      </w:tr>
      <w:tr w:rsidR="0014357A" w14:paraId="5697F58A" w14:textId="77777777" w:rsidTr="00D01893">
        <w:trPr>
          <w:cantSplit/>
        </w:trPr>
        <w:tc>
          <w:tcPr>
            <w:tcW w:w="2267" w:type="dxa"/>
            <w:shd w:val="clear" w:color="auto" w:fill="auto"/>
          </w:tcPr>
          <w:p w14:paraId="2162D2E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7417E52" w14:textId="77777777" w:rsidR="0014357A" w:rsidRDefault="0014357A" w:rsidP="0014357A">
            <w:pPr>
              <w:pStyle w:val="tabletext"/>
              <w:rPr>
                <w:rStyle w:val="LineNumber"/>
              </w:rPr>
            </w:pPr>
          </w:p>
        </w:tc>
      </w:tr>
      <w:tr w:rsidR="0014357A" w14:paraId="5DC363FC" w14:textId="77777777" w:rsidTr="00D01893">
        <w:trPr>
          <w:cantSplit/>
        </w:trPr>
        <w:tc>
          <w:tcPr>
            <w:tcW w:w="2267" w:type="dxa"/>
            <w:shd w:val="clear" w:color="auto" w:fill="auto"/>
          </w:tcPr>
          <w:p w14:paraId="1EB3A29A"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6C719DE6" w14:textId="77777777" w:rsidR="0014357A" w:rsidRDefault="0014357A" w:rsidP="0014357A">
            <w:pPr>
              <w:pStyle w:val="tabletext"/>
              <w:rPr>
                <w:rStyle w:val="LineNumber"/>
              </w:rPr>
            </w:pPr>
          </w:p>
        </w:tc>
      </w:tr>
    </w:tbl>
    <w:p w14:paraId="2BDF95E3" w14:textId="77777777" w:rsidR="0014357A" w:rsidRDefault="0014357A" w:rsidP="0014357A">
      <w:pPr>
        <w:rPr>
          <w:rStyle w:val="LineNumber"/>
        </w:rPr>
      </w:pPr>
    </w:p>
    <w:p w14:paraId="3B85E90D"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744F3">
        <w:instrText>Year of data</w:instrText>
      </w:r>
      <w:r>
        <w:instrText xml:space="preserve">" </w:instrText>
      </w:r>
      <w:r>
        <w:rPr>
          <w:rStyle w:val="LineNumber"/>
        </w:rPr>
        <w:fldChar w:fldCharType="end"/>
      </w:r>
      <w:bookmarkStart w:id="137" w:name="_Toc10727755"/>
      <w:r>
        <w:rPr>
          <w:rStyle w:val="LineNumber"/>
        </w:rPr>
        <w:t>Year of data</w:t>
      </w:r>
      <w:bookmarkEnd w:id="137"/>
    </w:p>
    <w:tbl>
      <w:tblPr>
        <w:tblW w:w="0" w:type="auto"/>
        <w:tblCellMar>
          <w:bottom w:w="170" w:type="dxa"/>
        </w:tblCellMar>
        <w:tblLook w:val="04A0" w:firstRow="1" w:lastRow="0" w:firstColumn="1" w:lastColumn="0" w:noHBand="0" w:noVBand="1"/>
      </w:tblPr>
      <w:tblGrid>
        <w:gridCol w:w="2267"/>
        <w:gridCol w:w="5952"/>
      </w:tblGrid>
      <w:tr w:rsidR="0014357A" w14:paraId="71011BE6" w14:textId="77777777" w:rsidTr="00D01893">
        <w:trPr>
          <w:cantSplit/>
        </w:trPr>
        <w:tc>
          <w:tcPr>
            <w:tcW w:w="2267" w:type="dxa"/>
            <w:shd w:val="clear" w:color="auto" w:fill="auto"/>
          </w:tcPr>
          <w:p w14:paraId="1B4A6B6C"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1107BD98" w14:textId="77777777" w:rsidR="0014357A" w:rsidRDefault="0014357A" w:rsidP="0014357A">
            <w:pPr>
              <w:pStyle w:val="tabletext"/>
              <w:rPr>
                <w:rStyle w:val="LineNumber"/>
              </w:rPr>
            </w:pPr>
            <w:r>
              <w:rPr>
                <w:rStyle w:val="LineNumber"/>
              </w:rPr>
              <w:t>Field identifying which calendar year data belongs to.</w:t>
            </w:r>
          </w:p>
        </w:tc>
      </w:tr>
      <w:tr w:rsidR="0014357A" w14:paraId="5BD128BB" w14:textId="77777777" w:rsidTr="00D01893">
        <w:trPr>
          <w:cantSplit/>
        </w:trPr>
        <w:tc>
          <w:tcPr>
            <w:tcW w:w="2267" w:type="dxa"/>
            <w:shd w:val="clear" w:color="auto" w:fill="auto"/>
          </w:tcPr>
          <w:p w14:paraId="529842C9"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3646F927" w14:textId="77777777" w:rsidR="0014357A" w:rsidRDefault="0014357A" w:rsidP="0014357A">
            <w:pPr>
              <w:pStyle w:val="tabletext"/>
              <w:rPr>
                <w:rStyle w:val="LineNumber"/>
              </w:rPr>
            </w:pPr>
            <w:r>
              <w:rPr>
                <w:rStyle w:val="LineNumber"/>
              </w:rPr>
              <w:t>year_of_data</w:t>
            </w:r>
          </w:p>
        </w:tc>
      </w:tr>
      <w:tr w:rsidR="0014357A" w14:paraId="123DC34F" w14:textId="77777777" w:rsidTr="00D01893">
        <w:trPr>
          <w:cantSplit/>
        </w:trPr>
        <w:tc>
          <w:tcPr>
            <w:tcW w:w="2267" w:type="dxa"/>
            <w:shd w:val="clear" w:color="auto" w:fill="auto"/>
          </w:tcPr>
          <w:p w14:paraId="0214666E"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63AA2AED" w14:textId="77777777" w:rsidR="0014357A" w:rsidRDefault="0014357A" w:rsidP="0014357A">
            <w:pPr>
              <w:pStyle w:val="tabletext"/>
              <w:rPr>
                <w:rStyle w:val="LineNumber"/>
              </w:rPr>
            </w:pPr>
            <w:r>
              <w:rPr>
                <w:rStyle w:val="LineNumber"/>
              </w:rPr>
              <w:t>fact_nmd_health_event</w:t>
            </w:r>
          </w:p>
        </w:tc>
      </w:tr>
      <w:tr w:rsidR="0014357A" w14:paraId="3C49B76D" w14:textId="77777777" w:rsidTr="00D01893">
        <w:trPr>
          <w:cantSplit/>
        </w:trPr>
        <w:tc>
          <w:tcPr>
            <w:tcW w:w="2267" w:type="dxa"/>
            <w:shd w:val="clear" w:color="auto" w:fill="auto"/>
          </w:tcPr>
          <w:p w14:paraId="667A65D2"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0A10501" w14:textId="77777777" w:rsidR="0014357A" w:rsidRDefault="0014357A" w:rsidP="0014357A">
            <w:pPr>
              <w:pStyle w:val="tabletext"/>
              <w:rPr>
                <w:rStyle w:val="LineNumber"/>
              </w:rPr>
            </w:pPr>
            <w:r>
              <w:rPr>
                <w:rStyle w:val="LineNumber"/>
              </w:rPr>
              <w:t>varchar2(4)</w:t>
            </w:r>
          </w:p>
        </w:tc>
      </w:tr>
      <w:tr w:rsidR="0014357A" w14:paraId="2016F83B" w14:textId="77777777" w:rsidTr="00D01893">
        <w:trPr>
          <w:cantSplit/>
        </w:trPr>
        <w:tc>
          <w:tcPr>
            <w:tcW w:w="2267" w:type="dxa"/>
            <w:shd w:val="clear" w:color="auto" w:fill="auto"/>
          </w:tcPr>
          <w:p w14:paraId="730EB60D"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166AF3C8" w14:textId="77777777" w:rsidR="0014357A" w:rsidRDefault="0014357A" w:rsidP="0014357A">
            <w:pPr>
              <w:pStyle w:val="tabletext"/>
              <w:rPr>
                <w:rStyle w:val="LineNumber"/>
              </w:rPr>
            </w:pPr>
            <w:r>
              <w:rPr>
                <w:rStyle w:val="LineNumber"/>
              </w:rPr>
              <w:t>Calendar year</w:t>
            </w:r>
          </w:p>
        </w:tc>
      </w:tr>
      <w:tr w:rsidR="0014357A" w14:paraId="41DDD90D" w14:textId="77777777" w:rsidTr="00D01893">
        <w:trPr>
          <w:cantSplit/>
        </w:trPr>
        <w:tc>
          <w:tcPr>
            <w:tcW w:w="2267" w:type="dxa"/>
            <w:shd w:val="clear" w:color="auto" w:fill="auto"/>
          </w:tcPr>
          <w:p w14:paraId="2C3DA83B"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546BAD22" w14:textId="77777777" w:rsidR="0014357A" w:rsidRDefault="0014357A" w:rsidP="0014357A">
            <w:pPr>
              <w:pStyle w:val="tabletext"/>
              <w:rPr>
                <w:rStyle w:val="LineNumber"/>
              </w:rPr>
            </w:pPr>
          </w:p>
        </w:tc>
      </w:tr>
      <w:tr w:rsidR="0014357A" w14:paraId="0DC97139" w14:textId="77777777" w:rsidTr="00D01893">
        <w:trPr>
          <w:cantSplit/>
        </w:trPr>
        <w:tc>
          <w:tcPr>
            <w:tcW w:w="2267" w:type="dxa"/>
            <w:shd w:val="clear" w:color="auto" w:fill="auto"/>
          </w:tcPr>
          <w:p w14:paraId="76DCB08B"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B6DC91F" w14:textId="77777777" w:rsidR="0014357A" w:rsidRDefault="0014357A" w:rsidP="0014357A">
            <w:pPr>
              <w:pStyle w:val="tabletext"/>
              <w:rPr>
                <w:rStyle w:val="LineNumber"/>
              </w:rPr>
            </w:pPr>
            <w:r>
              <w:rPr>
                <w:rStyle w:val="LineNumber"/>
              </w:rPr>
              <w:t>CCYY</w:t>
            </w:r>
          </w:p>
        </w:tc>
      </w:tr>
      <w:tr w:rsidR="0014357A" w14:paraId="64A02D02" w14:textId="77777777" w:rsidTr="00D01893">
        <w:trPr>
          <w:cantSplit/>
        </w:trPr>
        <w:tc>
          <w:tcPr>
            <w:tcW w:w="2267" w:type="dxa"/>
            <w:shd w:val="clear" w:color="auto" w:fill="auto"/>
          </w:tcPr>
          <w:p w14:paraId="04094BB6"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73AA3AD7" w14:textId="77777777" w:rsidR="0014357A" w:rsidRDefault="0014357A" w:rsidP="0014357A">
            <w:pPr>
              <w:pStyle w:val="tabletext"/>
              <w:rPr>
                <w:rStyle w:val="LineNumber"/>
              </w:rPr>
            </w:pPr>
            <w:r>
              <w:rPr>
                <w:rStyle w:val="LineNumber"/>
              </w:rPr>
              <w:t>Range from 1960, XXXX.</w:t>
            </w:r>
          </w:p>
        </w:tc>
      </w:tr>
      <w:tr w:rsidR="0014357A" w14:paraId="156167A8" w14:textId="77777777" w:rsidTr="00D01893">
        <w:trPr>
          <w:cantSplit/>
        </w:trPr>
        <w:tc>
          <w:tcPr>
            <w:tcW w:w="2267" w:type="dxa"/>
            <w:shd w:val="clear" w:color="auto" w:fill="auto"/>
          </w:tcPr>
          <w:p w14:paraId="6FEB9CEF"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3CF07CA7" w14:textId="77777777" w:rsidR="0014357A" w:rsidRDefault="0014357A" w:rsidP="0014357A">
            <w:pPr>
              <w:pStyle w:val="tabletext"/>
              <w:rPr>
                <w:rStyle w:val="LineNumber"/>
              </w:rPr>
            </w:pPr>
            <w:r>
              <w:rPr>
                <w:rStyle w:val="LineNumber"/>
              </w:rPr>
              <w:t xml:space="preserve">Almost all data requests are based on a time period, the main ones being calendar year and fiscal year. </w:t>
            </w:r>
          </w:p>
          <w:p w14:paraId="70EAE802" w14:textId="77777777" w:rsidR="0014357A" w:rsidRDefault="0014357A" w:rsidP="0014357A">
            <w:pPr>
              <w:pStyle w:val="tabletext"/>
              <w:rPr>
                <w:rStyle w:val="LineNumber"/>
              </w:rPr>
            </w:pPr>
          </w:p>
          <w:p w14:paraId="7ED390A8" w14:textId="77777777" w:rsidR="0014357A" w:rsidRDefault="0014357A" w:rsidP="0014357A">
            <w:pPr>
              <w:pStyle w:val="tabletext"/>
              <w:rPr>
                <w:rStyle w:val="LineNumber"/>
              </w:rPr>
            </w:pPr>
            <w:r>
              <w:rPr>
                <w:rStyle w:val="LineNumber"/>
              </w:rPr>
              <w:t>The earliest year on the database in 1923.</w:t>
            </w:r>
          </w:p>
        </w:tc>
      </w:tr>
      <w:tr w:rsidR="0014357A" w14:paraId="2BCBBD44" w14:textId="77777777" w:rsidTr="00D01893">
        <w:trPr>
          <w:cantSplit/>
        </w:trPr>
        <w:tc>
          <w:tcPr>
            <w:tcW w:w="2267" w:type="dxa"/>
            <w:shd w:val="clear" w:color="auto" w:fill="auto"/>
          </w:tcPr>
          <w:p w14:paraId="54D25DCA"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2564EC58" w14:textId="77777777" w:rsidR="0014357A" w:rsidRDefault="0014357A" w:rsidP="0014357A">
            <w:pPr>
              <w:pStyle w:val="tabletext"/>
              <w:rPr>
                <w:rStyle w:val="LineNumber"/>
              </w:rPr>
            </w:pPr>
            <w:r>
              <w:rPr>
                <w:rStyle w:val="LineNumber"/>
              </w:rPr>
              <w:t>Derived from year of discharge where present. If Event end datetime is missing then set to 'XXXX'.</w:t>
            </w:r>
          </w:p>
        </w:tc>
      </w:tr>
      <w:tr w:rsidR="0014357A" w14:paraId="29531988" w14:textId="77777777" w:rsidTr="00D01893">
        <w:trPr>
          <w:cantSplit/>
        </w:trPr>
        <w:tc>
          <w:tcPr>
            <w:tcW w:w="2267" w:type="dxa"/>
            <w:shd w:val="clear" w:color="auto" w:fill="auto"/>
          </w:tcPr>
          <w:p w14:paraId="4228B69D"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2EF287DE" w14:textId="77777777" w:rsidR="0014357A" w:rsidRDefault="0014357A" w:rsidP="0014357A">
            <w:pPr>
              <w:pStyle w:val="tabletext"/>
              <w:rPr>
                <w:rStyle w:val="LineNumber"/>
              </w:rPr>
            </w:pPr>
          </w:p>
        </w:tc>
      </w:tr>
      <w:tr w:rsidR="0014357A" w14:paraId="6CBEF7DA" w14:textId="77777777" w:rsidTr="00D01893">
        <w:trPr>
          <w:cantSplit/>
        </w:trPr>
        <w:tc>
          <w:tcPr>
            <w:tcW w:w="2267" w:type="dxa"/>
            <w:shd w:val="clear" w:color="auto" w:fill="auto"/>
          </w:tcPr>
          <w:p w14:paraId="74072DA0"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526E4E4E" w14:textId="77777777" w:rsidR="0014357A" w:rsidRDefault="0014357A" w:rsidP="0014357A">
            <w:pPr>
              <w:pStyle w:val="tabletext"/>
              <w:rPr>
                <w:rStyle w:val="LineNumber"/>
              </w:rPr>
            </w:pPr>
            <w:r>
              <w:rPr>
                <w:rStyle w:val="LineNumber"/>
              </w:rPr>
              <w:t>Event end datetime</w:t>
            </w:r>
          </w:p>
        </w:tc>
      </w:tr>
      <w:tr w:rsidR="0014357A" w14:paraId="085A8460" w14:textId="77777777" w:rsidTr="00D01893">
        <w:trPr>
          <w:cantSplit/>
        </w:trPr>
        <w:tc>
          <w:tcPr>
            <w:tcW w:w="2267" w:type="dxa"/>
            <w:shd w:val="clear" w:color="auto" w:fill="auto"/>
          </w:tcPr>
          <w:p w14:paraId="7537472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64B17ECE" w14:textId="77777777" w:rsidR="0014357A" w:rsidRDefault="0014357A" w:rsidP="0014357A">
            <w:pPr>
              <w:pStyle w:val="tabletext"/>
              <w:rPr>
                <w:rStyle w:val="LineNumber"/>
              </w:rPr>
            </w:pPr>
          </w:p>
        </w:tc>
      </w:tr>
      <w:tr w:rsidR="0014357A" w14:paraId="3227AC64" w14:textId="77777777" w:rsidTr="00D01893">
        <w:trPr>
          <w:cantSplit/>
        </w:trPr>
        <w:tc>
          <w:tcPr>
            <w:tcW w:w="2267" w:type="dxa"/>
            <w:shd w:val="clear" w:color="auto" w:fill="auto"/>
          </w:tcPr>
          <w:p w14:paraId="1394FAB2"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55622B65" w14:textId="77777777" w:rsidR="0014357A" w:rsidRDefault="0014357A" w:rsidP="0014357A">
            <w:pPr>
              <w:pStyle w:val="tabletext"/>
              <w:rPr>
                <w:rStyle w:val="LineNumber"/>
              </w:rPr>
            </w:pPr>
          </w:p>
        </w:tc>
      </w:tr>
    </w:tbl>
    <w:p w14:paraId="370D44FB" w14:textId="77777777" w:rsidR="0014357A" w:rsidRDefault="0014357A" w:rsidP="0014357A">
      <w:pPr>
        <w:rPr>
          <w:rStyle w:val="LineNumber"/>
        </w:rPr>
      </w:pPr>
    </w:p>
    <w:p w14:paraId="131C240F" w14:textId="77777777" w:rsidR="0014357A" w:rsidRDefault="0014357A" w:rsidP="00CA2DA4">
      <w:pPr>
        <w:pStyle w:val="Heading2"/>
        <w:rPr>
          <w:rStyle w:val="LineNumber"/>
        </w:rPr>
      </w:pPr>
      <w:r>
        <w:rPr>
          <w:rStyle w:val="LineNumber"/>
        </w:rPr>
        <w:br w:type="page"/>
      </w:r>
      <w:r>
        <w:rPr>
          <w:rStyle w:val="LineNumber"/>
        </w:rPr>
        <w:lastRenderedPageBreak/>
        <w:fldChar w:fldCharType="begin"/>
      </w:r>
      <w:r>
        <w:instrText xml:space="preserve"> XE "</w:instrText>
      </w:r>
      <w:r w:rsidRPr="0075239B">
        <w:instrText>dim_funding_agency_code_key</w:instrText>
      </w:r>
      <w:r>
        <w:instrText xml:space="preserve">" </w:instrText>
      </w:r>
      <w:r>
        <w:rPr>
          <w:rStyle w:val="LineNumber"/>
        </w:rPr>
        <w:fldChar w:fldCharType="end"/>
      </w:r>
      <w:r>
        <w:rPr>
          <w:rStyle w:val="LineNumber"/>
        </w:rPr>
        <w:fldChar w:fldCharType="begin"/>
      </w:r>
      <w:r>
        <w:instrText xml:space="preserve"> XE "</w:instrText>
      </w:r>
      <w:r w:rsidRPr="00FC7D1B">
        <w:instrText>funding_agency_code</w:instrText>
      </w:r>
      <w:r>
        <w:instrText xml:space="preserve">" </w:instrText>
      </w:r>
      <w:r>
        <w:rPr>
          <w:rStyle w:val="LineNumber"/>
        </w:rPr>
        <w:fldChar w:fldCharType="end"/>
      </w:r>
      <w:bookmarkStart w:id="138" w:name="_Toc10727756"/>
      <w:r>
        <w:rPr>
          <w:rStyle w:val="LineNumber"/>
        </w:rPr>
        <w:t>NMD Psych leave end type table</w:t>
      </w:r>
      <w:bookmarkEnd w:id="138"/>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14:paraId="428F9FDC" w14:textId="77777777" w:rsidTr="00D01893">
        <w:tc>
          <w:tcPr>
            <w:tcW w:w="2267" w:type="dxa"/>
            <w:shd w:val="clear" w:color="auto" w:fill="auto"/>
          </w:tcPr>
          <w:p w14:paraId="39A002E1"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4A9B4AC1" w14:textId="77777777" w:rsidR="0014357A" w:rsidRDefault="0014357A" w:rsidP="0014357A">
            <w:pPr>
              <w:pStyle w:val="tabletext"/>
              <w:rPr>
                <w:rStyle w:val="LineNumber"/>
              </w:rPr>
            </w:pPr>
            <w:r>
              <w:rPr>
                <w:rStyle w:val="LineNumber"/>
              </w:rPr>
              <w:t>dim_psych_lv_end_type</w:t>
            </w:r>
          </w:p>
        </w:tc>
      </w:tr>
      <w:tr w:rsidR="0014357A" w14:paraId="581C4D77" w14:textId="77777777" w:rsidTr="00D01893">
        <w:tc>
          <w:tcPr>
            <w:tcW w:w="2267" w:type="dxa"/>
            <w:shd w:val="clear" w:color="auto" w:fill="auto"/>
          </w:tcPr>
          <w:p w14:paraId="1AF49B4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34F5E343" w14:textId="77777777" w:rsidR="0014357A" w:rsidRDefault="0014357A" w:rsidP="0014357A">
            <w:pPr>
              <w:pStyle w:val="tabletext"/>
              <w:rPr>
                <w:rStyle w:val="LineNumber"/>
              </w:rPr>
            </w:pPr>
            <w:r>
              <w:rPr>
                <w:rStyle w:val="LineNumber"/>
              </w:rPr>
              <w:t>This table holds values associated with how a period of psychiatric leave ended for a committed mental patient.</w:t>
            </w:r>
          </w:p>
        </w:tc>
      </w:tr>
      <w:tr w:rsidR="0014357A" w14:paraId="29539E65" w14:textId="77777777" w:rsidTr="00D01893">
        <w:tc>
          <w:tcPr>
            <w:tcW w:w="2267" w:type="dxa"/>
            <w:shd w:val="clear" w:color="auto" w:fill="auto"/>
          </w:tcPr>
          <w:p w14:paraId="50D4BD0C" w14:textId="77777777" w:rsidR="0014357A" w:rsidRDefault="0014357A" w:rsidP="0014357A">
            <w:pPr>
              <w:pStyle w:val="tableheader"/>
              <w:rPr>
                <w:rStyle w:val="LineNumber"/>
              </w:rPr>
            </w:pPr>
            <w:r>
              <w:rPr>
                <w:rStyle w:val="LineNumber"/>
              </w:rPr>
              <w:t>Primary key</w:t>
            </w:r>
          </w:p>
        </w:tc>
        <w:tc>
          <w:tcPr>
            <w:tcW w:w="5952" w:type="dxa"/>
            <w:shd w:val="clear" w:color="auto" w:fill="auto"/>
          </w:tcPr>
          <w:p w14:paraId="0C656801" w14:textId="77777777" w:rsidR="0014357A" w:rsidRDefault="0014357A" w:rsidP="0014357A">
            <w:pPr>
              <w:pStyle w:val="tabletext"/>
              <w:rPr>
                <w:rStyle w:val="LineNumber"/>
              </w:rPr>
            </w:pPr>
            <w:r>
              <w:rPr>
                <w:rStyle w:val="LineNumber"/>
              </w:rPr>
              <w:t>dim_psych_lv_end_type_key</w:t>
            </w:r>
          </w:p>
        </w:tc>
      </w:tr>
      <w:tr w:rsidR="0014357A" w14:paraId="5BBDF379" w14:textId="77777777" w:rsidTr="00D01893">
        <w:tc>
          <w:tcPr>
            <w:tcW w:w="2267" w:type="dxa"/>
            <w:shd w:val="clear" w:color="auto" w:fill="auto"/>
          </w:tcPr>
          <w:p w14:paraId="07F04CBB" w14:textId="77777777" w:rsidR="0014357A" w:rsidRDefault="0014357A" w:rsidP="0014357A">
            <w:pPr>
              <w:pStyle w:val="tableheader"/>
              <w:rPr>
                <w:rStyle w:val="LineNumber"/>
              </w:rPr>
            </w:pPr>
            <w:r>
              <w:rPr>
                <w:rStyle w:val="LineNumber"/>
              </w:rPr>
              <w:t>Business key</w:t>
            </w:r>
          </w:p>
        </w:tc>
        <w:tc>
          <w:tcPr>
            <w:tcW w:w="5952" w:type="dxa"/>
            <w:shd w:val="clear" w:color="auto" w:fill="auto"/>
          </w:tcPr>
          <w:p w14:paraId="28BC52B7" w14:textId="77777777" w:rsidR="0014357A" w:rsidRDefault="0014357A" w:rsidP="0014357A">
            <w:pPr>
              <w:pStyle w:val="tabletext"/>
              <w:rPr>
                <w:rStyle w:val="LineNumber"/>
              </w:rPr>
            </w:pPr>
            <w:r>
              <w:rPr>
                <w:rStyle w:val="LineNumber"/>
              </w:rPr>
              <w:t>psychiatric_leave_end_type</w:t>
            </w:r>
          </w:p>
        </w:tc>
      </w:tr>
      <w:tr w:rsidR="0014357A" w14:paraId="7374FF22" w14:textId="77777777" w:rsidTr="00D01893">
        <w:tc>
          <w:tcPr>
            <w:tcW w:w="2267" w:type="dxa"/>
            <w:shd w:val="clear" w:color="auto" w:fill="auto"/>
          </w:tcPr>
          <w:p w14:paraId="21323D41"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F64A75B" w14:textId="77777777" w:rsidR="0014357A" w:rsidRDefault="0014357A" w:rsidP="0014357A">
            <w:pPr>
              <w:pStyle w:val="tabletext"/>
              <w:rPr>
                <w:rStyle w:val="LineNumber"/>
              </w:rPr>
            </w:pPr>
          </w:p>
        </w:tc>
      </w:tr>
      <w:tr w:rsidR="0014357A" w14:paraId="47100487" w14:textId="77777777" w:rsidTr="00D01893">
        <w:tc>
          <w:tcPr>
            <w:tcW w:w="2267" w:type="dxa"/>
            <w:shd w:val="clear" w:color="auto" w:fill="auto"/>
          </w:tcPr>
          <w:p w14:paraId="6A6CBA94" w14:textId="77777777" w:rsidR="0014357A" w:rsidRDefault="0014357A" w:rsidP="0014357A">
            <w:pPr>
              <w:pStyle w:val="tableheader"/>
              <w:rPr>
                <w:rStyle w:val="LineNumber"/>
              </w:rPr>
            </w:pPr>
            <w:r>
              <w:rPr>
                <w:rStyle w:val="LineNumber"/>
              </w:rPr>
              <w:t>Relational rules</w:t>
            </w:r>
          </w:p>
        </w:tc>
        <w:tc>
          <w:tcPr>
            <w:tcW w:w="5952" w:type="dxa"/>
            <w:shd w:val="clear" w:color="auto" w:fill="auto"/>
          </w:tcPr>
          <w:p w14:paraId="683EAA16" w14:textId="77777777" w:rsidR="0014357A" w:rsidRDefault="0014357A" w:rsidP="0014357A">
            <w:pPr>
              <w:pStyle w:val="tabletext"/>
              <w:rPr>
                <w:rStyle w:val="LineNumber"/>
              </w:rPr>
            </w:pPr>
          </w:p>
        </w:tc>
      </w:tr>
      <w:tr w:rsidR="0014357A" w14:paraId="2656286C" w14:textId="77777777" w:rsidTr="00D01893">
        <w:tc>
          <w:tcPr>
            <w:tcW w:w="2267" w:type="dxa"/>
            <w:shd w:val="clear" w:color="auto" w:fill="auto"/>
          </w:tcPr>
          <w:p w14:paraId="4C8A9685" w14:textId="77777777" w:rsidR="0014357A" w:rsidRDefault="0014357A" w:rsidP="0014357A">
            <w:pPr>
              <w:pStyle w:val="tableheader"/>
              <w:rPr>
                <w:rStyle w:val="LineNumber"/>
              </w:rPr>
            </w:pPr>
            <w:r>
              <w:rPr>
                <w:rStyle w:val="LineNumber"/>
              </w:rPr>
              <w:t>Data content</w:t>
            </w:r>
          </w:p>
        </w:tc>
        <w:tc>
          <w:tcPr>
            <w:tcW w:w="5952" w:type="dxa"/>
            <w:shd w:val="clear" w:color="auto" w:fill="auto"/>
          </w:tcPr>
          <w:p w14:paraId="7BBD403C" w14:textId="77777777" w:rsidR="0014357A" w:rsidRDefault="0014357A" w:rsidP="0014357A">
            <w:pPr>
              <w:pStyle w:val="tabletext"/>
              <w:rPr>
                <w:rStyle w:val="LineNumber"/>
              </w:rPr>
            </w:pPr>
          </w:p>
        </w:tc>
      </w:tr>
    </w:tbl>
    <w:p w14:paraId="52597CFE" w14:textId="77777777" w:rsidR="0014357A" w:rsidRDefault="0014357A" w:rsidP="0014357A">
      <w:pPr>
        <w:rPr>
          <w:rStyle w:val="LineNumber"/>
        </w:rPr>
      </w:pPr>
    </w:p>
    <w:p w14:paraId="4E1CFA3C" w14:textId="77777777"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C3341">
        <w:instrText>Psychiatric leave description</w:instrText>
      </w:r>
      <w:r>
        <w:instrText xml:space="preserve">" </w:instrText>
      </w:r>
      <w:r>
        <w:rPr>
          <w:rStyle w:val="LineNumber"/>
        </w:rPr>
        <w:fldChar w:fldCharType="end"/>
      </w:r>
      <w:bookmarkStart w:id="139" w:name="_Toc10727757"/>
      <w:r>
        <w:rPr>
          <w:rStyle w:val="LineNumber"/>
        </w:rPr>
        <w:t>Psychiatric leave description</w:t>
      </w:r>
      <w:bookmarkEnd w:id="139"/>
    </w:p>
    <w:tbl>
      <w:tblPr>
        <w:tblW w:w="0" w:type="auto"/>
        <w:tblCellMar>
          <w:bottom w:w="170" w:type="dxa"/>
        </w:tblCellMar>
        <w:tblLook w:val="04A0" w:firstRow="1" w:lastRow="0" w:firstColumn="1" w:lastColumn="0" w:noHBand="0" w:noVBand="1"/>
      </w:tblPr>
      <w:tblGrid>
        <w:gridCol w:w="2267"/>
        <w:gridCol w:w="5952"/>
      </w:tblGrid>
      <w:tr w:rsidR="0014357A" w14:paraId="6850ED51" w14:textId="77777777" w:rsidTr="00D01893">
        <w:tc>
          <w:tcPr>
            <w:tcW w:w="2267" w:type="dxa"/>
            <w:shd w:val="clear" w:color="auto" w:fill="auto"/>
          </w:tcPr>
          <w:p w14:paraId="48B8A118"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6E08F2A1" w14:textId="77777777" w:rsidR="0014357A" w:rsidRDefault="0014357A" w:rsidP="0014357A">
            <w:pPr>
              <w:pStyle w:val="tabletext"/>
              <w:rPr>
                <w:rStyle w:val="LineNumber"/>
              </w:rPr>
            </w:pPr>
            <w:r>
              <w:rPr>
                <w:rStyle w:val="LineNumber"/>
              </w:rPr>
              <w:t>Description for how a period of leave ended for a committed mental health patient.</w:t>
            </w:r>
          </w:p>
        </w:tc>
      </w:tr>
      <w:tr w:rsidR="0014357A" w14:paraId="2D6B5377" w14:textId="77777777" w:rsidTr="00D01893">
        <w:tc>
          <w:tcPr>
            <w:tcW w:w="2267" w:type="dxa"/>
            <w:shd w:val="clear" w:color="auto" w:fill="auto"/>
          </w:tcPr>
          <w:p w14:paraId="03AD2CBF"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259A5994" w14:textId="77777777" w:rsidR="0014357A" w:rsidRDefault="0014357A" w:rsidP="0014357A">
            <w:pPr>
              <w:pStyle w:val="tabletext"/>
              <w:rPr>
                <w:rStyle w:val="LineNumber"/>
              </w:rPr>
            </w:pPr>
            <w:r>
              <w:rPr>
                <w:rStyle w:val="LineNumber"/>
              </w:rPr>
              <w:t>psychiatric_leave_description</w:t>
            </w:r>
          </w:p>
        </w:tc>
      </w:tr>
      <w:tr w:rsidR="0014357A" w14:paraId="1F01E9E4" w14:textId="77777777" w:rsidTr="00D01893">
        <w:tc>
          <w:tcPr>
            <w:tcW w:w="2267" w:type="dxa"/>
            <w:shd w:val="clear" w:color="auto" w:fill="auto"/>
          </w:tcPr>
          <w:p w14:paraId="096DC7C3"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53953AE9" w14:textId="77777777" w:rsidR="0014357A" w:rsidRDefault="0014357A" w:rsidP="0014357A">
            <w:pPr>
              <w:pStyle w:val="tabletext"/>
              <w:rPr>
                <w:rStyle w:val="LineNumber"/>
              </w:rPr>
            </w:pPr>
            <w:r>
              <w:rPr>
                <w:rStyle w:val="LineNumber"/>
              </w:rPr>
              <w:t>dim_psych_lv_end_type</w:t>
            </w:r>
          </w:p>
        </w:tc>
      </w:tr>
      <w:tr w:rsidR="0014357A" w14:paraId="4F30708A" w14:textId="77777777" w:rsidTr="00D01893">
        <w:tc>
          <w:tcPr>
            <w:tcW w:w="2267" w:type="dxa"/>
            <w:shd w:val="clear" w:color="auto" w:fill="auto"/>
          </w:tcPr>
          <w:p w14:paraId="2776A33A"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0D60A1EB" w14:textId="77777777" w:rsidR="0014357A" w:rsidRDefault="0014357A" w:rsidP="0014357A">
            <w:pPr>
              <w:pStyle w:val="tabletext"/>
              <w:rPr>
                <w:rStyle w:val="LineNumber"/>
              </w:rPr>
            </w:pPr>
            <w:r>
              <w:rPr>
                <w:rStyle w:val="LineNumber"/>
              </w:rPr>
              <w:t>varchar2(70)</w:t>
            </w:r>
          </w:p>
        </w:tc>
      </w:tr>
      <w:tr w:rsidR="0014357A" w14:paraId="75B0225B" w14:textId="77777777" w:rsidTr="00D01893">
        <w:tc>
          <w:tcPr>
            <w:tcW w:w="2267" w:type="dxa"/>
            <w:shd w:val="clear" w:color="auto" w:fill="auto"/>
          </w:tcPr>
          <w:p w14:paraId="105A3281"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6F504691" w14:textId="77777777" w:rsidR="0014357A" w:rsidRDefault="0014357A" w:rsidP="0014357A">
            <w:pPr>
              <w:pStyle w:val="tabletext"/>
              <w:rPr>
                <w:rStyle w:val="LineNumber"/>
              </w:rPr>
            </w:pPr>
          </w:p>
        </w:tc>
      </w:tr>
      <w:tr w:rsidR="0014357A" w14:paraId="61146E39" w14:textId="77777777" w:rsidTr="00D01893">
        <w:tc>
          <w:tcPr>
            <w:tcW w:w="2267" w:type="dxa"/>
            <w:shd w:val="clear" w:color="auto" w:fill="auto"/>
          </w:tcPr>
          <w:p w14:paraId="0122FCAA"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643C61F" w14:textId="77777777" w:rsidR="0014357A" w:rsidRDefault="0014357A" w:rsidP="0014357A">
            <w:pPr>
              <w:pStyle w:val="tabletext"/>
              <w:rPr>
                <w:rStyle w:val="LineNumber"/>
              </w:rPr>
            </w:pPr>
          </w:p>
        </w:tc>
      </w:tr>
      <w:tr w:rsidR="0014357A" w14:paraId="6ECBA96B" w14:textId="77777777" w:rsidTr="00D01893">
        <w:tc>
          <w:tcPr>
            <w:tcW w:w="2267" w:type="dxa"/>
            <w:shd w:val="clear" w:color="auto" w:fill="auto"/>
          </w:tcPr>
          <w:p w14:paraId="67D579A4"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03A868DD" w14:textId="77777777" w:rsidR="0014357A" w:rsidRDefault="0014357A" w:rsidP="0014357A">
            <w:pPr>
              <w:pStyle w:val="tabletext"/>
              <w:rPr>
                <w:rStyle w:val="LineNumber"/>
              </w:rPr>
            </w:pPr>
          </w:p>
        </w:tc>
      </w:tr>
      <w:tr w:rsidR="0014357A" w14:paraId="2150EEA9" w14:textId="77777777" w:rsidTr="00D01893">
        <w:tc>
          <w:tcPr>
            <w:tcW w:w="2267" w:type="dxa"/>
            <w:shd w:val="clear" w:color="auto" w:fill="auto"/>
          </w:tcPr>
          <w:p w14:paraId="162F647C"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332EB134" w14:textId="77777777" w:rsidR="0014357A" w:rsidRDefault="0014357A" w:rsidP="0014357A">
            <w:pPr>
              <w:pStyle w:val="tabletext"/>
              <w:rPr>
                <w:rStyle w:val="LineNumber"/>
              </w:rPr>
            </w:pPr>
            <w:r>
              <w:rPr>
                <w:rStyle w:val="LineNumber"/>
              </w:rPr>
              <w:t>Free text short description field</w:t>
            </w:r>
          </w:p>
        </w:tc>
      </w:tr>
      <w:tr w:rsidR="0014357A" w14:paraId="338433F1" w14:textId="77777777" w:rsidTr="00D01893">
        <w:tc>
          <w:tcPr>
            <w:tcW w:w="2267" w:type="dxa"/>
            <w:shd w:val="clear" w:color="auto" w:fill="auto"/>
          </w:tcPr>
          <w:p w14:paraId="38E089E9"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1917722F" w14:textId="77777777" w:rsidR="0014357A" w:rsidRDefault="0014357A" w:rsidP="0014357A">
            <w:pPr>
              <w:pStyle w:val="tabletext"/>
              <w:rPr>
                <w:rStyle w:val="LineNumber"/>
              </w:rPr>
            </w:pPr>
            <w:r>
              <w:rPr>
                <w:rStyle w:val="LineNumber"/>
              </w:rPr>
              <w:t>See psychiatric_leave_end_type in this document.</w:t>
            </w:r>
          </w:p>
        </w:tc>
      </w:tr>
      <w:tr w:rsidR="0014357A" w14:paraId="14F6CD41" w14:textId="77777777" w:rsidTr="00D01893">
        <w:tc>
          <w:tcPr>
            <w:tcW w:w="2267" w:type="dxa"/>
            <w:shd w:val="clear" w:color="auto" w:fill="auto"/>
          </w:tcPr>
          <w:p w14:paraId="71C9673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568A5BF6" w14:textId="77777777" w:rsidR="0014357A" w:rsidRDefault="0014357A" w:rsidP="0014357A">
            <w:pPr>
              <w:pStyle w:val="tabletext"/>
              <w:rPr>
                <w:rStyle w:val="LineNumber"/>
              </w:rPr>
            </w:pPr>
          </w:p>
        </w:tc>
      </w:tr>
      <w:tr w:rsidR="0014357A" w14:paraId="198CF5B3" w14:textId="77777777" w:rsidTr="00D01893">
        <w:tc>
          <w:tcPr>
            <w:tcW w:w="2267" w:type="dxa"/>
            <w:shd w:val="clear" w:color="auto" w:fill="auto"/>
          </w:tcPr>
          <w:p w14:paraId="5B2CE4C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64512F35" w14:textId="77777777" w:rsidR="0014357A" w:rsidRDefault="0014357A" w:rsidP="0014357A">
            <w:pPr>
              <w:pStyle w:val="tabletext"/>
              <w:rPr>
                <w:rStyle w:val="LineNumber"/>
              </w:rPr>
            </w:pPr>
          </w:p>
        </w:tc>
      </w:tr>
      <w:tr w:rsidR="0014357A" w14:paraId="201F01F1" w14:textId="77777777" w:rsidTr="00D01893">
        <w:tc>
          <w:tcPr>
            <w:tcW w:w="2267" w:type="dxa"/>
            <w:shd w:val="clear" w:color="auto" w:fill="auto"/>
          </w:tcPr>
          <w:p w14:paraId="4FBA87A7"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1F2F147" w14:textId="77777777" w:rsidR="0014357A" w:rsidRDefault="0014357A" w:rsidP="0014357A">
            <w:pPr>
              <w:pStyle w:val="tabletext"/>
              <w:rPr>
                <w:rStyle w:val="LineNumber"/>
              </w:rPr>
            </w:pPr>
            <w:r>
              <w:rPr>
                <w:rStyle w:val="LineNumber"/>
              </w:rPr>
              <w:t>psychiatric_leave_end_type</w:t>
            </w:r>
          </w:p>
        </w:tc>
      </w:tr>
      <w:tr w:rsidR="0014357A" w14:paraId="1408A93F" w14:textId="77777777" w:rsidTr="00D01893">
        <w:tc>
          <w:tcPr>
            <w:tcW w:w="2267" w:type="dxa"/>
            <w:shd w:val="clear" w:color="auto" w:fill="auto"/>
          </w:tcPr>
          <w:p w14:paraId="609A4986"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1A0384C1" w14:textId="77777777" w:rsidR="0014357A" w:rsidRDefault="0014357A" w:rsidP="0014357A">
            <w:pPr>
              <w:pStyle w:val="tabletext"/>
              <w:rPr>
                <w:rStyle w:val="LineNumber"/>
              </w:rPr>
            </w:pPr>
          </w:p>
        </w:tc>
      </w:tr>
      <w:tr w:rsidR="0014357A" w14:paraId="6041A026" w14:textId="77777777" w:rsidTr="00D01893">
        <w:tc>
          <w:tcPr>
            <w:tcW w:w="2267" w:type="dxa"/>
            <w:shd w:val="clear" w:color="auto" w:fill="auto"/>
          </w:tcPr>
          <w:p w14:paraId="2B519427"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73AD73D5" w14:textId="77777777" w:rsidR="0014357A" w:rsidRDefault="0014357A" w:rsidP="0014357A">
            <w:pPr>
              <w:pStyle w:val="tabletext"/>
              <w:rPr>
                <w:rStyle w:val="LineNumber"/>
              </w:rPr>
            </w:pPr>
          </w:p>
        </w:tc>
      </w:tr>
    </w:tbl>
    <w:p w14:paraId="50A9AFB0" w14:textId="77777777" w:rsidR="0014357A" w:rsidRDefault="0014357A" w:rsidP="0014357A">
      <w:pPr>
        <w:rPr>
          <w:rStyle w:val="LineNumber"/>
        </w:rPr>
      </w:pPr>
    </w:p>
    <w:p w14:paraId="18C5E3A2" w14:textId="77777777" w:rsidR="0014357A" w:rsidRDefault="0014357A" w:rsidP="0014357A">
      <w:pPr>
        <w:pStyle w:val="Heading2"/>
        <w:rPr>
          <w:rStyle w:val="LineNumber"/>
        </w:rPr>
      </w:pPr>
      <w:r>
        <w:rPr>
          <w:rStyle w:val="LineNumber"/>
        </w:rPr>
        <w:br w:type="page"/>
      </w:r>
      <w:bookmarkStart w:id="140" w:name="Heading"/>
      <w:bookmarkEnd w:id="140"/>
      <w:r>
        <w:rPr>
          <w:rStyle w:val="LineNumber"/>
        </w:rPr>
        <w:lastRenderedPageBreak/>
        <w:fldChar w:fldCharType="begin"/>
      </w:r>
      <w:r>
        <w:instrText xml:space="preserve"> XE "</w:instrText>
      </w:r>
      <w:r w:rsidRPr="00310F88">
        <w:instrText>Psychiatric leave end type</w:instrText>
      </w:r>
      <w:r>
        <w:instrText xml:space="preserve">" </w:instrText>
      </w:r>
      <w:r>
        <w:rPr>
          <w:rStyle w:val="LineNumber"/>
        </w:rPr>
        <w:fldChar w:fldCharType="end"/>
      </w:r>
      <w:bookmarkStart w:id="141" w:name="_Toc10727758"/>
      <w:r>
        <w:rPr>
          <w:rStyle w:val="LineNumber"/>
        </w:rPr>
        <w:t>Psychiatric leave end type</w:t>
      </w:r>
      <w:bookmarkEnd w:id="141"/>
    </w:p>
    <w:tbl>
      <w:tblPr>
        <w:tblW w:w="0" w:type="auto"/>
        <w:tblCellMar>
          <w:bottom w:w="170" w:type="dxa"/>
        </w:tblCellMar>
        <w:tblLook w:val="04A0" w:firstRow="1" w:lastRow="0" w:firstColumn="1" w:lastColumn="0" w:noHBand="0" w:noVBand="1"/>
      </w:tblPr>
      <w:tblGrid>
        <w:gridCol w:w="2267"/>
        <w:gridCol w:w="5952"/>
      </w:tblGrid>
      <w:tr w:rsidR="0014357A" w14:paraId="63F6417B" w14:textId="77777777" w:rsidTr="00D01893">
        <w:trPr>
          <w:cantSplit/>
        </w:trPr>
        <w:tc>
          <w:tcPr>
            <w:tcW w:w="2267" w:type="dxa"/>
            <w:shd w:val="clear" w:color="auto" w:fill="auto"/>
          </w:tcPr>
          <w:p w14:paraId="7ABA7884" w14:textId="77777777" w:rsidR="0014357A" w:rsidRDefault="0014357A" w:rsidP="0014357A">
            <w:pPr>
              <w:pStyle w:val="tableheader"/>
              <w:rPr>
                <w:rStyle w:val="LineNumber"/>
              </w:rPr>
            </w:pPr>
            <w:r>
              <w:rPr>
                <w:rStyle w:val="LineNumber"/>
              </w:rPr>
              <w:t>Definition</w:t>
            </w:r>
          </w:p>
        </w:tc>
        <w:tc>
          <w:tcPr>
            <w:tcW w:w="5952" w:type="dxa"/>
            <w:shd w:val="clear" w:color="auto" w:fill="auto"/>
          </w:tcPr>
          <w:p w14:paraId="5EAE68C5" w14:textId="77777777" w:rsidR="0014357A" w:rsidRDefault="0014357A" w:rsidP="0014357A">
            <w:pPr>
              <w:pStyle w:val="tabletext"/>
              <w:rPr>
                <w:rStyle w:val="LineNumber"/>
              </w:rPr>
            </w:pPr>
            <w:r>
              <w:rPr>
                <w:rStyle w:val="LineNumber"/>
              </w:rPr>
              <w:t>A code describing how a period of leave ended for a committed mental health patient.</w:t>
            </w:r>
          </w:p>
        </w:tc>
      </w:tr>
      <w:tr w:rsidR="0014357A" w14:paraId="6F3A4744" w14:textId="77777777" w:rsidTr="00D01893">
        <w:trPr>
          <w:cantSplit/>
        </w:trPr>
        <w:tc>
          <w:tcPr>
            <w:tcW w:w="2267" w:type="dxa"/>
            <w:shd w:val="clear" w:color="auto" w:fill="auto"/>
          </w:tcPr>
          <w:p w14:paraId="793AE572" w14:textId="77777777" w:rsidR="0014357A" w:rsidRDefault="0014357A" w:rsidP="0014357A">
            <w:pPr>
              <w:pStyle w:val="tableheader"/>
              <w:rPr>
                <w:rStyle w:val="LineNumber"/>
              </w:rPr>
            </w:pPr>
            <w:r>
              <w:rPr>
                <w:rStyle w:val="LineNumber"/>
              </w:rPr>
              <w:t>Column name</w:t>
            </w:r>
          </w:p>
        </w:tc>
        <w:tc>
          <w:tcPr>
            <w:tcW w:w="5952" w:type="dxa"/>
            <w:shd w:val="clear" w:color="auto" w:fill="auto"/>
          </w:tcPr>
          <w:p w14:paraId="6381377B" w14:textId="77777777" w:rsidR="0014357A" w:rsidRDefault="0014357A" w:rsidP="0014357A">
            <w:pPr>
              <w:pStyle w:val="tabletext"/>
              <w:rPr>
                <w:rStyle w:val="LineNumber"/>
              </w:rPr>
            </w:pPr>
            <w:r>
              <w:rPr>
                <w:rStyle w:val="LineNumber"/>
              </w:rPr>
              <w:t>psychiatric_leave_end_type</w:t>
            </w:r>
          </w:p>
        </w:tc>
      </w:tr>
      <w:tr w:rsidR="0014357A" w14:paraId="1B6AE75C" w14:textId="77777777" w:rsidTr="00D01893">
        <w:trPr>
          <w:cantSplit/>
        </w:trPr>
        <w:tc>
          <w:tcPr>
            <w:tcW w:w="2267" w:type="dxa"/>
            <w:shd w:val="clear" w:color="auto" w:fill="auto"/>
          </w:tcPr>
          <w:p w14:paraId="29CCF6E3" w14:textId="77777777" w:rsidR="0014357A" w:rsidRDefault="0014357A" w:rsidP="0014357A">
            <w:pPr>
              <w:pStyle w:val="tableheader"/>
              <w:rPr>
                <w:rStyle w:val="LineNumber"/>
              </w:rPr>
            </w:pPr>
            <w:r>
              <w:rPr>
                <w:rStyle w:val="LineNumber"/>
              </w:rPr>
              <w:t>Table name</w:t>
            </w:r>
          </w:p>
        </w:tc>
        <w:tc>
          <w:tcPr>
            <w:tcW w:w="5952" w:type="dxa"/>
            <w:shd w:val="clear" w:color="auto" w:fill="auto"/>
          </w:tcPr>
          <w:p w14:paraId="37282D9E" w14:textId="77777777" w:rsidR="0014357A" w:rsidRDefault="0014357A" w:rsidP="0014357A">
            <w:pPr>
              <w:pStyle w:val="tabletext"/>
              <w:rPr>
                <w:rStyle w:val="LineNumber"/>
              </w:rPr>
            </w:pPr>
            <w:r>
              <w:rPr>
                <w:rStyle w:val="LineNumber"/>
              </w:rPr>
              <w:t>dim_psych_lv_end_type</w:t>
            </w:r>
          </w:p>
        </w:tc>
      </w:tr>
      <w:tr w:rsidR="0014357A" w14:paraId="460C080E" w14:textId="77777777" w:rsidTr="00D01893">
        <w:trPr>
          <w:cantSplit/>
        </w:trPr>
        <w:tc>
          <w:tcPr>
            <w:tcW w:w="2267" w:type="dxa"/>
            <w:shd w:val="clear" w:color="auto" w:fill="auto"/>
          </w:tcPr>
          <w:p w14:paraId="6F3A698B" w14:textId="77777777" w:rsidR="0014357A" w:rsidRDefault="0014357A" w:rsidP="0014357A">
            <w:pPr>
              <w:pStyle w:val="tableheader"/>
              <w:rPr>
                <w:rStyle w:val="LineNumber"/>
              </w:rPr>
            </w:pPr>
            <w:r>
              <w:rPr>
                <w:rStyle w:val="LineNumber"/>
              </w:rPr>
              <w:t>Data type</w:t>
            </w:r>
          </w:p>
        </w:tc>
        <w:tc>
          <w:tcPr>
            <w:tcW w:w="5952" w:type="dxa"/>
            <w:shd w:val="clear" w:color="auto" w:fill="auto"/>
          </w:tcPr>
          <w:p w14:paraId="2EEFF162" w14:textId="77777777" w:rsidR="0014357A" w:rsidRDefault="0014357A" w:rsidP="0014357A">
            <w:pPr>
              <w:pStyle w:val="tabletext"/>
              <w:rPr>
                <w:rStyle w:val="LineNumber"/>
              </w:rPr>
            </w:pPr>
            <w:r>
              <w:rPr>
                <w:rStyle w:val="LineNumber"/>
              </w:rPr>
              <w:t>char(1)</w:t>
            </w:r>
          </w:p>
        </w:tc>
      </w:tr>
      <w:tr w:rsidR="0014357A" w14:paraId="77D8CCDF" w14:textId="77777777" w:rsidTr="00D01893">
        <w:trPr>
          <w:cantSplit/>
        </w:trPr>
        <w:tc>
          <w:tcPr>
            <w:tcW w:w="2267" w:type="dxa"/>
            <w:shd w:val="clear" w:color="auto" w:fill="auto"/>
          </w:tcPr>
          <w:p w14:paraId="569DD78D" w14:textId="77777777" w:rsidR="0014357A" w:rsidRDefault="0014357A" w:rsidP="0014357A">
            <w:pPr>
              <w:pStyle w:val="tableheader"/>
              <w:rPr>
                <w:rStyle w:val="LineNumber"/>
              </w:rPr>
            </w:pPr>
            <w:r>
              <w:rPr>
                <w:rStyle w:val="LineNumber"/>
              </w:rPr>
              <w:t>Other names</w:t>
            </w:r>
          </w:p>
        </w:tc>
        <w:tc>
          <w:tcPr>
            <w:tcW w:w="5952" w:type="dxa"/>
            <w:shd w:val="clear" w:color="auto" w:fill="auto"/>
          </w:tcPr>
          <w:p w14:paraId="00632D98" w14:textId="77777777" w:rsidR="0014357A" w:rsidRDefault="0014357A" w:rsidP="0014357A">
            <w:pPr>
              <w:pStyle w:val="tabletext"/>
              <w:rPr>
                <w:rStyle w:val="LineNumber"/>
              </w:rPr>
            </w:pPr>
          </w:p>
        </w:tc>
      </w:tr>
      <w:tr w:rsidR="0014357A" w14:paraId="3C8CB2AA" w14:textId="77777777" w:rsidTr="00D01893">
        <w:trPr>
          <w:cantSplit/>
        </w:trPr>
        <w:tc>
          <w:tcPr>
            <w:tcW w:w="2267" w:type="dxa"/>
            <w:shd w:val="clear" w:color="auto" w:fill="auto"/>
          </w:tcPr>
          <w:p w14:paraId="5338911B" w14:textId="77777777" w:rsidR="0014357A" w:rsidRDefault="0014357A" w:rsidP="0014357A">
            <w:pPr>
              <w:pStyle w:val="tableheader"/>
              <w:rPr>
                <w:rStyle w:val="LineNumber"/>
              </w:rPr>
            </w:pPr>
            <w:r>
              <w:rPr>
                <w:rStyle w:val="LineNumber"/>
              </w:rPr>
              <w:t>Context</w:t>
            </w:r>
          </w:p>
        </w:tc>
        <w:tc>
          <w:tcPr>
            <w:tcW w:w="5952" w:type="dxa"/>
            <w:shd w:val="clear" w:color="auto" w:fill="auto"/>
          </w:tcPr>
          <w:p w14:paraId="3C23980B" w14:textId="77777777" w:rsidR="0014357A" w:rsidRDefault="0014357A" w:rsidP="0014357A">
            <w:pPr>
              <w:pStyle w:val="tabletext"/>
              <w:rPr>
                <w:rStyle w:val="LineNumber"/>
              </w:rPr>
            </w:pPr>
            <w:r>
              <w:rPr>
                <w:rStyle w:val="LineNumber"/>
              </w:rPr>
              <w:t>A healthcare user is discharged on leave, then the event ends by discharge or re-admission to hospital. Only for healthcare users committed under the Mental Health (Compulsory Assessment &amp; Treatment) Act 1992.</w:t>
            </w:r>
          </w:p>
        </w:tc>
      </w:tr>
      <w:tr w:rsidR="0014357A" w14:paraId="1E5C64CB" w14:textId="77777777" w:rsidTr="00D01893">
        <w:trPr>
          <w:cantSplit/>
        </w:trPr>
        <w:tc>
          <w:tcPr>
            <w:tcW w:w="2267" w:type="dxa"/>
            <w:shd w:val="clear" w:color="auto" w:fill="auto"/>
          </w:tcPr>
          <w:p w14:paraId="7CAF0756" w14:textId="77777777" w:rsidR="0014357A" w:rsidRDefault="0014357A" w:rsidP="0014357A">
            <w:pPr>
              <w:pStyle w:val="tableheader"/>
              <w:rPr>
                <w:rStyle w:val="LineNumber"/>
              </w:rPr>
            </w:pPr>
            <w:r>
              <w:rPr>
                <w:rStyle w:val="LineNumber"/>
              </w:rPr>
              <w:t>Layout</w:t>
            </w:r>
          </w:p>
        </w:tc>
        <w:tc>
          <w:tcPr>
            <w:tcW w:w="5952" w:type="dxa"/>
            <w:shd w:val="clear" w:color="auto" w:fill="auto"/>
          </w:tcPr>
          <w:p w14:paraId="61B95771" w14:textId="77777777" w:rsidR="0014357A" w:rsidRDefault="0014357A" w:rsidP="0014357A">
            <w:pPr>
              <w:pStyle w:val="tabletext"/>
              <w:rPr>
                <w:rStyle w:val="LineNumber"/>
              </w:rPr>
            </w:pPr>
            <w:r>
              <w:rPr>
                <w:rStyle w:val="LineNumber"/>
              </w:rPr>
              <w:t>A</w:t>
            </w:r>
          </w:p>
        </w:tc>
      </w:tr>
      <w:tr w:rsidR="0014357A" w14:paraId="0E6F0B5E" w14:textId="77777777" w:rsidTr="00D01893">
        <w:trPr>
          <w:cantSplit/>
        </w:trPr>
        <w:tc>
          <w:tcPr>
            <w:tcW w:w="2267" w:type="dxa"/>
            <w:shd w:val="clear" w:color="auto" w:fill="auto"/>
          </w:tcPr>
          <w:p w14:paraId="599371F2" w14:textId="77777777" w:rsidR="0014357A" w:rsidRDefault="0014357A" w:rsidP="0014357A">
            <w:pPr>
              <w:pStyle w:val="tableheader"/>
              <w:rPr>
                <w:rStyle w:val="LineNumber"/>
              </w:rPr>
            </w:pPr>
            <w:r>
              <w:rPr>
                <w:rStyle w:val="LineNumber"/>
              </w:rPr>
              <w:t>Data domain</w:t>
            </w:r>
          </w:p>
        </w:tc>
        <w:tc>
          <w:tcPr>
            <w:tcW w:w="5952" w:type="dxa"/>
            <w:shd w:val="clear" w:color="auto" w:fill="auto"/>
          </w:tcPr>
          <w:p w14:paraId="08874595" w14:textId="77777777" w:rsidR="0014357A" w:rsidRDefault="0014357A" w:rsidP="0014357A">
            <w:pPr>
              <w:pStyle w:val="tabletext"/>
              <w:rPr>
                <w:rStyle w:val="LineNumber"/>
              </w:rPr>
            </w:pPr>
            <w:r>
              <w:rPr>
                <w:rStyle w:val="LineNumber"/>
              </w:rPr>
              <w:t>D        Discharged</w:t>
            </w:r>
          </w:p>
          <w:p w14:paraId="4885117C" w14:textId="77777777" w:rsidR="0014357A" w:rsidRDefault="0014357A" w:rsidP="0014357A">
            <w:pPr>
              <w:pStyle w:val="tabletext"/>
              <w:rPr>
                <w:rStyle w:val="LineNumber"/>
              </w:rPr>
            </w:pPr>
            <w:r>
              <w:rPr>
                <w:rStyle w:val="LineNumber"/>
              </w:rPr>
              <w:t>E        Died</w:t>
            </w:r>
          </w:p>
          <w:p w14:paraId="33FCB044" w14:textId="77777777" w:rsidR="0014357A" w:rsidRDefault="0014357A" w:rsidP="0014357A">
            <w:pPr>
              <w:pStyle w:val="tabletext"/>
              <w:rPr>
                <w:rStyle w:val="LineNumber"/>
              </w:rPr>
            </w:pPr>
            <w:r>
              <w:rPr>
                <w:rStyle w:val="LineNumber"/>
              </w:rPr>
              <w:t>R        Returned to the same psychiatric institution</w:t>
            </w:r>
          </w:p>
          <w:p w14:paraId="000301F7" w14:textId="77777777" w:rsidR="0014357A" w:rsidRDefault="0014357A" w:rsidP="0014357A">
            <w:pPr>
              <w:pStyle w:val="tabletext"/>
              <w:rPr>
                <w:rStyle w:val="LineNumber"/>
              </w:rPr>
            </w:pPr>
            <w:r>
              <w:rPr>
                <w:rStyle w:val="LineNumber"/>
              </w:rPr>
              <w:t>T        Transferred to another psychiatric institution</w:t>
            </w:r>
          </w:p>
        </w:tc>
      </w:tr>
      <w:tr w:rsidR="0014357A" w14:paraId="08485794" w14:textId="77777777" w:rsidTr="00D01893">
        <w:trPr>
          <w:cantSplit/>
        </w:trPr>
        <w:tc>
          <w:tcPr>
            <w:tcW w:w="2267" w:type="dxa"/>
            <w:shd w:val="clear" w:color="auto" w:fill="auto"/>
          </w:tcPr>
          <w:p w14:paraId="5513D630" w14:textId="77777777" w:rsidR="0014357A" w:rsidRDefault="0014357A" w:rsidP="0014357A">
            <w:pPr>
              <w:pStyle w:val="tableheader"/>
              <w:rPr>
                <w:rStyle w:val="LineNumber"/>
              </w:rPr>
            </w:pPr>
            <w:r>
              <w:rPr>
                <w:rStyle w:val="LineNumber"/>
              </w:rPr>
              <w:t>Guide for use</w:t>
            </w:r>
          </w:p>
        </w:tc>
        <w:tc>
          <w:tcPr>
            <w:tcW w:w="5952" w:type="dxa"/>
            <w:shd w:val="clear" w:color="auto" w:fill="auto"/>
          </w:tcPr>
          <w:p w14:paraId="750CCA36" w14:textId="77777777" w:rsidR="0014357A" w:rsidRDefault="0014357A" w:rsidP="0014357A">
            <w:pPr>
              <w:pStyle w:val="tabletext"/>
              <w:rPr>
                <w:rStyle w:val="LineNumber"/>
              </w:rPr>
            </w:pPr>
            <w:r>
              <w:rPr>
                <w:rStyle w:val="LineNumber"/>
              </w:rPr>
              <w:t>Not reliably reported since 1993.</w:t>
            </w:r>
          </w:p>
          <w:p w14:paraId="06B668D1" w14:textId="77777777" w:rsidR="0014357A" w:rsidRDefault="0014357A" w:rsidP="0014357A">
            <w:pPr>
              <w:pStyle w:val="tabletext"/>
              <w:rPr>
                <w:rStyle w:val="LineNumber"/>
              </w:rPr>
            </w:pPr>
          </w:p>
          <w:p w14:paraId="1EDFBC52" w14:textId="77777777" w:rsidR="0014357A" w:rsidRDefault="0014357A" w:rsidP="0014357A">
            <w:pPr>
              <w:pStyle w:val="tabletext"/>
              <w:rPr>
                <w:rStyle w:val="LineNumber"/>
              </w:rPr>
            </w:pPr>
            <w:r>
              <w:rPr>
                <w:rStyle w:val="LineNumber"/>
              </w:rPr>
              <w:t>Healthcare users can be on leave for up to 2 years under the Act.</w:t>
            </w:r>
          </w:p>
        </w:tc>
      </w:tr>
      <w:tr w:rsidR="0014357A" w14:paraId="01CFA0A9" w14:textId="77777777" w:rsidTr="00D01893">
        <w:trPr>
          <w:cantSplit/>
        </w:trPr>
        <w:tc>
          <w:tcPr>
            <w:tcW w:w="2267" w:type="dxa"/>
            <w:shd w:val="clear" w:color="auto" w:fill="auto"/>
          </w:tcPr>
          <w:p w14:paraId="5A548EAC" w14:textId="77777777" w:rsidR="0014357A" w:rsidRDefault="0014357A" w:rsidP="0014357A">
            <w:pPr>
              <w:pStyle w:val="tableheader"/>
              <w:rPr>
                <w:rStyle w:val="LineNumber"/>
              </w:rPr>
            </w:pPr>
            <w:r>
              <w:rPr>
                <w:rStyle w:val="LineNumber"/>
              </w:rPr>
              <w:t>Verification rules</w:t>
            </w:r>
          </w:p>
        </w:tc>
        <w:tc>
          <w:tcPr>
            <w:tcW w:w="5952" w:type="dxa"/>
            <w:shd w:val="clear" w:color="auto" w:fill="auto"/>
          </w:tcPr>
          <w:p w14:paraId="78F24861" w14:textId="77777777" w:rsidR="0014357A" w:rsidRDefault="0014357A" w:rsidP="0014357A">
            <w:pPr>
              <w:pStyle w:val="tabletext"/>
              <w:rPr>
                <w:rStyle w:val="LineNumber"/>
              </w:rPr>
            </w:pPr>
            <w:r>
              <w:rPr>
                <w:rStyle w:val="LineNumber"/>
              </w:rPr>
              <w:t>Optional. Must only be present if Event end type is 'DL'.</w:t>
            </w:r>
          </w:p>
        </w:tc>
      </w:tr>
      <w:tr w:rsidR="0014357A" w14:paraId="397F4E48" w14:textId="77777777" w:rsidTr="00D01893">
        <w:trPr>
          <w:cantSplit/>
        </w:trPr>
        <w:tc>
          <w:tcPr>
            <w:tcW w:w="2267" w:type="dxa"/>
            <w:shd w:val="clear" w:color="auto" w:fill="auto"/>
          </w:tcPr>
          <w:p w14:paraId="15532AC5" w14:textId="77777777" w:rsidR="0014357A" w:rsidRDefault="0014357A" w:rsidP="0014357A">
            <w:pPr>
              <w:pStyle w:val="tableheader"/>
              <w:rPr>
                <w:rStyle w:val="LineNumber"/>
              </w:rPr>
            </w:pPr>
            <w:r>
              <w:rPr>
                <w:rStyle w:val="LineNumber"/>
              </w:rPr>
              <w:t>Collection methods</w:t>
            </w:r>
          </w:p>
        </w:tc>
        <w:tc>
          <w:tcPr>
            <w:tcW w:w="5952" w:type="dxa"/>
            <w:shd w:val="clear" w:color="auto" w:fill="auto"/>
          </w:tcPr>
          <w:p w14:paraId="329C83F6" w14:textId="77777777" w:rsidR="0014357A" w:rsidRDefault="0014357A" w:rsidP="0014357A">
            <w:pPr>
              <w:pStyle w:val="tabletext"/>
              <w:rPr>
                <w:rStyle w:val="LineNumber"/>
              </w:rPr>
            </w:pPr>
          </w:p>
        </w:tc>
      </w:tr>
      <w:tr w:rsidR="0014357A" w14:paraId="5FBE7AD6" w14:textId="77777777" w:rsidTr="00D01893">
        <w:trPr>
          <w:cantSplit/>
        </w:trPr>
        <w:tc>
          <w:tcPr>
            <w:tcW w:w="2267" w:type="dxa"/>
            <w:shd w:val="clear" w:color="auto" w:fill="auto"/>
          </w:tcPr>
          <w:p w14:paraId="63EAF8CB" w14:textId="77777777" w:rsidR="0014357A" w:rsidRDefault="0014357A" w:rsidP="0014357A">
            <w:pPr>
              <w:pStyle w:val="tableheader"/>
              <w:rPr>
                <w:rStyle w:val="LineNumber"/>
              </w:rPr>
            </w:pPr>
            <w:r>
              <w:rPr>
                <w:rStyle w:val="LineNumber"/>
              </w:rPr>
              <w:t>Related data</w:t>
            </w:r>
          </w:p>
        </w:tc>
        <w:tc>
          <w:tcPr>
            <w:tcW w:w="5952" w:type="dxa"/>
            <w:shd w:val="clear" w:color="auto" w:fill="auto"/>
          </w:tcPr>
          <w:p w14:paraId="48577F61" w14:textId="77777777" w:rsidR="0014357A" w:rsidRDefault="0014357A" w:rsidP="0014357A">
            <w:pPr>
              <w:pStyle w:val="tabletext"/>
              <w:rPr>
                <w:rStyle w:val="LineNumber"/>
              </w:rPr>
            </w:pPr>
            <w:r>
              <w:rPr>
                <w:rStyle w:val="LineNumber"/>
              </w:rPr>
              <w:t>Psychiatric leave end date</w:t>
            </w:r>
          </w:p>
        </w:tc>
      </w:tr>
      <w:tr w:rsidR="0014357A" w14:paraId="116A7B94" w14:textId="77777777" w:rsidTr="00D01893">
        <w:trPr>
          <w:cantSplit/>
        </w:trPr>
        <w:tc>
          <w:tcPr>
            <w:tcW w:w="2267" w:type="dxa"/>
            <w:shd w:val="clear" w:color="auto" w:fill="auto"/>
          </w:tcPr>
          <w:p w14:paraId="297B5257" w14:textId="77777777" w:rsidR="0014357A" w:rsidRDefault="0014357A" w:rsidP="0014357A">
            <w:pPr>
              <w:pStyle w:val="tableheader"/>
              <w:rPr>
                <w:rStyle w:val="LineNumber"/>
              </w:rPr>
            </w:pPr>
            <w:r>
              <w:rPr>
                <w:rStyle w:val="LineNumber"/>
              </w:rPr>
              <w:t>Source document</w:t>
            </w:r>
          </w:p>
        </w:tc>
        <w:tc>
          <w:tcPr>
            <w:tcW w:w="5952" w:type="dxa"/>
            <w:shd w:val="clear" w:color="auto" w:fill="auto"/>
          </w:tcPr>
          <w:p w14:paraId="7B128AF9" w14:textId="77777777" w:rsidR="0014357A" w:rsidRDefault="0014357A" w:rsidP="0014357A">
            <w:pPr>
              <w:pStyle w:val="tabletext"/>
              <w:rPr>
                <w:rStyle w:val="LineNumber"/>
              </w:rPr>
            </w:pPr>
          </w:p>
        </w:tc>
      </w:tr>
      <w:tr w:rsidR="0014357A" w14:paraId="29269CD0" w14:textId="77777777" w:rsidTr="00D01893">
        <w:trPr>
          <w:cantSplit/>
        </w:trPr>
        <w:tc>
          <w:tcPr>
            <w:tcW w:w="2267" w:type="dxa"/>
            <w:shd w:val="clear" w:color="auto" w:fill="auto"/>
          </w:tcPr>
          <w:p w14:paraId="3D139FD4" w14:textId="77777777" w:rsidR="0014357A" w:rsidRDefault="0014357A" w:rsidP="0014357A">
            <w:pPr>
              <w:pStyle w:val="tableheader"/>
              <w:rPr>
                <w:rStyle w:val="LineNumber"/>
              </w:rPr>
            </w:pPr>
            <w:r>
              <w:rPr>
                <w:rStyle w:val="LineNumber"/>
              </w:rPr>
              <w:t>Source organisation</w:t>
            </w:r>
          </w:p>
        </w:tc>
        <w:tc>
          <w:tcPr>
            <w:tcW w:w="5952" w:type="dxa"/>
            <w:shd w:val="clear" w:color="auto" w:fill="auto"/>
          </w:tcPr>
          <w:p w14:paraId="34E7514C" w14:textId="77777777" w:rsidR="0014357A" w:rsidRDefault="0014357A" w:rsidP="0014357A">
            <w:pPr>
              <w:pStyle w:val="tabletext"/>
              <w:rPr>
                <w:rStyle w:val="LineNumber"/>
              </w:rPr>
            </w:pPr>
          </w:p>
        </w:tc>
      </w:tr>
    </w:tbl>
    <w:p w14:paraId="495AA6FC" w14:textId="77777777" w:rsidR="0014357A" w:rsidRDefault="0014357A" w:rsidP="0014357A">
      <w:pPr>
        <w:rPr>
          <w:rStyle w:val="LineNumber"/>
        </w:rPr>
      </w:pPr>
    </w:p>
    <w:p w14:paraId="35C50011" w14:textId="77777777" w:rsidR="0014357A" w:rsidRDefault="0014357A" w:rsidP="0014357A">
      <w:pPr>
        <w:pStyle w:val="Heading1"/>
        <w:rPr>
          <w:rStyle w:val="LineNumber"/>
        </w:rPr>
      </w:pPr>
      <w:r>
        <w:rPr>
          <w:rStyle w:val="LineNumber"/>
        </w:rPr>
        <w:br w:type="page"/>
      </w:r>
      <w:bookmarkStart w:id="142" w:name="_Toc10727759"/>
      <w:r>
        <w:rPr>
          <w:rStyle w:val="LineNumber"/>
        </w:rPr>
        <w:lastRenderedPageBreak/>
        <w:t>Appendix A: Logical to Physical Table Mapping</w:t>
      </w:r>
      <w:bookmarkEnd w:id="142"/>
    </w:p>
    <w:p w14:paraId="61A062F1" w14:textId="77777777" w:rsidR="0014357A" w:rsidRDefault="0014357A" w:rsidP="0014357A">
      <w:pPr>
        <w:rPr>
          <w:rStyle w:val="LineNumber"/>
        </w:rPr>
      </w:pPr>
    </w:p>
    <w:p w14:paraId="61009E6D" w14:textId="77777777" w:rsidR="0014357A" w:rsidRDefault="0014357A" w:rsidP="0014357A">
      <w:pPr>
        <w:rPr>
          <w:rStyle w:val="LineNumber"/>
        </w:rPr>
      </w:pPr>
    </w:p>
    <w:p w14:paraId="6FCAA47F" w14:textId="77777777" w:rsidR="0014357A" w:rsidRDefault="0014357A" w:rsidP="0014357A">
      <w:pPr>
        <w:rPr>
          <w:rStyle w:val="LineNumber"/>
        </w:rPr>
      </w:pPr>
      <w:r>
        <w:rPr>
          <w:rStyle w:val="LineNumber"/>
        </w:rPr>
        <w:t>The following list shows the mapping of the logical, or business, table name to the actual physical table name.</w:t>
      </w:r>
    </w:p>
    <w:p w14:paraId="4C15815D" w14:textId="77777777" w:rsidR="0014357A" w:rsidRDefault="0014357A" w:rsidP="0014357A">
      <w:pPr>
        <w:rPr>
          <w:rStyle w:val="LineNumber"/>
        </w:rPr>
      </w:pPr>
    </w:p>
    <w:p w14:paraId="7010B5E8" w14:textId="77777777"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3038"/>
      </w:tblGrid>
      <w:tr w:rsidR="0014357A" w14:paraId="7F6325D4" w14:textId="77777777" w:rsidTr="00D01893">
        <w:trPr>
          <w:cantSplit/>
        </w:trPr>
        <w:tc>
          <w:tcPr>
            <w:tcW w:w="2834" w:type="dxa"/>
            <w:tcBorders>
              <w:bottom w:val="single" w:sz="4" w:space="0" w:color="auto"/>
            </w:tcBorders>
            <w:shd w:val="clear" w:color="auto" w:fill="auto"/>
          </w:tcPr>
          <w:p w14:paraId="4C1F7F6A" w14:textId="77777777" w:rsidR="0014357A" w:rsidRDefault="0014357A" w:rsidP="0014357A">
            <w:pPr>
              <w:pStyle w:val="tableheader"/>
              <w:rPr>
                <w:rStyle w:val="LineNumber"/>
              </w:rPr>
            </w:pPr>
            <w:r>
              <w:rPr>
                <w:rStyle w:val="LineNumber"/>
              </w:rPr>
              <w:t>Logical (Business) Table Name</w:t>
            </w:r>
          </w:p>
        </w:tc>
        <w:tc>
          <w:tcPr>
            <w:tcW w:w="3038" w:type="dxa"/>
            <w:tcBorders>
              <w:bottom w:val="single" w:sz="4" w:space="0" w:color="auto"/>
            </w:tcBorders>
            <w:shd w:val="clear" w:color="auto" w:fill="auto"/>
          </w:tcPr>
          <w:p w14:paraId="6F67E257" w14:textId="77777777" w:rsidR="0014357A" w:rsidRDefault="0014357A" w:rsidP="0014357A">
            <w:pPr>
              <w:pStyle w:val="tableheader"/>
              <w:rPr>
                <w:rStyle w:val="LineNumber"/>
              </w:rPr>
            </w:pPr>
            <w:r>
              <w:rPr>
                <w:rStyle w:val="LineNumber"/>
              </w:rPr>
              <w:t>Physical Table Name</w:t>
            </w:r>
          </w:p>
        </w:tc>
      </w:tr>
      <w:tr w:rsidR="0014357A" w:rsidRPr="00D01893" w14:paraId="344FCFC5" w14:textId="77777777" w:rsidTr="00D01893">
        <w:trPr>
          <w:cantSplit/>
        </w:trPr>
        <w:tc>
          <w:tcPr>
            <w:tcW w:w="2834" w:type="dxa"/>
            <w:tcBorders>
              <w:top w:val="single" w:sz="4" w:space="0" w:color="auto"/>
            </w:tcBorders>
            <w:shd w:val="clear" w:color="auto" w:fill="auto"/>
          </w:tcPr>
          <w:p w14:paraId="19AF2A88" w14:textId="77777777" w:rsidR="0014357A" w:rsidRDefault="0014357A" w:rsidP="0014357A">
            <w:pPr>
              <w:pStyle w:val="tabletext"/>
              <w:rPr>
                <w:rStyle w:val="LineNumber"/>
              </w:rPr>
            </w:pPr>
            <w:r>
              <w:rPr>
                <w:rStyle w:val="LineNumber"/>
              </w:rPr>
              <w:t>NMD Admission Source table</w:t>
            </w:r>
          </w:p>
        </w:tc>
        <w:tc>
          <w:tcPr>
            <w:tcW w:w="3038" w:type="dxa"/>
            <w:tcBorders>
              <w:top w:val="single" w:sz="4" w:space="0" w:color="auto"/>
            </w:tcBorders>
            <w:shd w:val="clear" w:color="auto" w:fill="auto"/>
          </w:tcPr>
          <w:p w14:paraId="6FFF6843" w14:textId="77777777" w:rsidR="0014357A" w:rsidRDefault="0014357A" w:rsidP="0014357A">
            <w:pPr>
              <w:pStyle w:val="tabletext"/>
              <w:rPr>
                <w:rStyle w:val="LineNumber"/>
              </w:rPr>
            </w:pPr>
            <w:r>
              <w:rPr>
                <w:rStyle w:val="LineNumber"/>
              </w:rPr>
              <w:t>dim_admission_source</w:t>
            </w:r>
          </w:p>
        </w:tc>
      </w:tr>
      <w:tr w:rsidR="0014357A" w:rsidRPr="00D01893" w14:paraId="274F2CBF" w14:textId="77777777" w:rsidTr="00D01893">
        <w:trPr>
          <w:cantSplit/>
        </w:trPr>
        <w:tc>
          <w:tcPr>
            <w:tcW w:w="2834" w:type="dxa"/>
            <w:shd w:val="clear" w:color="auto" w:fill="auto"/>
          </w:tcPr>
          <w:p w14:paraId="74E2951A" w14:textId="77777777" w:rsidR="0014357A" w:rsidRDefault="0014357A" w:rsidP="0014357A">
            <w:pPr>
              <w:pStyle w:val="tabletext"/>
              <w:rPr>
                <w:rStyle w:val="LineNumber"/>
              </w:rPr>
            </w:pPr>
            <w:r>
              <w:rPr>
                <w:rStyle w:val="LineNumber"/>
              </w:rPr>
              <w:t>NMD Admission Type table</w:t>
            </w:r>
          </w:p>
        </w:tc>
        <w:tc>
          <w:tcPr>
            <w:tcW w:w="3038" w:type="dxa"/>
            <w:shd w:val="clear" w:color="auto" w:fill="auto"/>
          </w:tcPr>
          <w:p w14:paraId="337EECCC" w14:textId="77777777" w:rsidR="0014357A" w:rsidRDefault="0014357A" w:rsidP="0014357A">
            <w:pPr>
              <w:pStyle w:val="tabletext"/>
              <w:rPr>
                <w:rStyle w:val="LineNumber"/>
              </w:rPr>
            </w:pPr>
            <w:r>
              <w:rPr>
                <w:rStyle w:val="LineNumber"/>
              </w:rPr>
              <w:t>dim_admission_type</w:t>
            </w:r>
          </w:p>
        </w:tc>
      </w:tr>
      <w:tr w:rsidR="0014357A" w:rsidRPr="00D01893" w14:paraId="164BE853" w14:textId="77777777" w:rsidTr="00D01893">
        <w:trPr>
          <w:cantSplit/>
        </w:trPr>
        <w:tc>
          <w:tcPr>
            <w:tcW w:w="2834" w:type="dxa"/>
            <w:shd w:val="clear" w:color="auto" w:fill="auto"/>
          </w:tcPr>
          <w:p w14:paraId="23745EAD" w14:textId="77777777" w:rsidR="0014357A" w:rsidRDefault="0014357A" w:rsidP="0014357A">
            <w:pPr>
              <w:pStyle w:val="tabletext"/>
              <w:rPr>
                <w:rStyle w:val="LineNumber"/>
              </w:rPr>
            </w:pPr>
            <w:r>
              <w:rPr>
                <w:rStyle w:val="LineNumber"/>
              </w:rPr>
              <w:t>NMD Condition Onset Flag  Required From Table</w:t>
            </w:r>
          </w:p>
        </w:tc>
        <w:tc>
          <w:tcPr>
            <w:tcW w:w="3038" w:type="dxa"/>
            <w:shd w:val="clear" w:color="auto" w:fill="auto"/>
          </w:tcPr>
          <w:p w14:paraId="4260CAAB" w14:textId="77777777" w:rsidR="0014357A" w:rsidRDefault="0014357A" w:rsidP="0014357A">
            <w:pPr>
              <w:pStyle w:val="tabletext"/>
              <w:rPr>
                <w:rStyle w:val="LineNumber"/>
              </w:rPr>
            </w:pPr>
            <w:r>
              <w:rPr>
                <w:rStyle w:val="LineNumber"/>
              </w:rPr>
              <w:t>dim_nmd_fac_cond_onset_rqd_dte</w:t>
            </w:r>
          </w:p>
        </w:tc>
      </w:tr>
      <w:tr w:rsidR="0014357A" w:rsidRPr="00D01893" w14:paraId="7D726902" w14:textId="77777777" w:rsidTr="00D01893">
        <w:trPr>
          <w:cantSplit/>
        </w:trPr>
        <w:tc>
          <w:tcPr>
            <w:tcW w:w="2834" w:type="dxa"/>
            <w:shd w:val="clear" w:color="auto" w:fill="auto"/>
          </w:tcPr>
          <w:p w14:paraId="791C88B2" w14:textId="77777777" w:rsidR="0014357A" w:rsidRDefault="0014357A" w:rsidP="0014357A">
            <w:pPr>
              <w:pStyle w:val="tabletext"/>
              <w:rPr>
                <w:rStyle w:val="LineNumber"/>
              </w:rPr>
            </w:pPr>
            <w:r>
              <w:rPr>
                <w:rStyle w:val="LineNumber"/>
              </w:rPr>
              <w:t>NMD Psych leave end type table</w:t>
            </w:r>
          </w:p>
        </w:tc>
        <w:tc>
          <w:tcPr>
            <w:tcW w:w="3038" w:type="dxa"/>
            <w:shd w:val="clear" w:color="auto" w:fill="auto"/>
          </w:tcPr>
          <w:p w14:paraId="56B51EFB" w14:textId="77777777" w:rsidR="0014357A" w:rsidRDefault="0014357A" w:rsidP="0014357A">
            <w:pPr>
              <w:pStyle w:val="tabletext"/>
              <w:rPr>
                <w:rStyle w:val="LineNumber"/>
              </w:rPr>
            </w:pPr>
            <w:r>
              <w:rPr>
                <w:rStyle w:val="LineNumber"/>
              </w:rPr>
              <w:t>dim_psych_lv_end_type</w:t>
            </w:r>
          </w:p>
        </w:tc>
      </w:tr>
      <w:tr w:rsidR="0014357A" w:rsidRPr="00D01893" w14:paraId="25BF9CE7" w14:textId="77777777" w:rsidTr="00D01893">
        <w:trPr>
          <w:cantSplit/>
        </w:trPr>
        <w:tc>
          <w:tcPr>
            <w:tcW w:w="2834" w:type="dxa"/>
            <w:shd w:val="clear" w:color="auto" w:fill="auto"/>
          </w:tcPr>
          <w:p w14:paraId="29336C29" w14:textId="77777777" w:rsidR="0014357A" w:rsidRDefault="0014357A" w:rsidP="0014357A">
            <w:pPr>
              <w:pStyle w:val="tabletext"/>
              <w:rPr>
                <w:rStyle w:val="LineNumber"/>
              </w:rPr>
            </w:pPr>
            <w:r>
              <w:rPr>
                <w:rStyle w:val="LineNumber"/>
              </w:rPr>
              <w:t>NMD Fact Diagnosis Procedure Table</w:t>
            </w:r>
          </w:p>
        </w:tc>
        <w:tc>
          <w:tcPr>
            <w:tcW w:w="3038" w:type="dxa"/>
            <w:shd w:val="clear" w:color="auto" w:fill="auto"/>
          </w:tcPr>
          <w:p w14:paraId="34C9333E" w14:textId="77777777" w:rsidR="0014357A" w:rsidRDefault="0014357A" w:rsidP="0014357A">
            <w:pPr>
              <w:pStyle w:val="tabletext"/>
              <w:rPr>
                <w:rStyle w:val="LineNumber"/>
              </w:rPr>
            </w:pPr>
            <w:r>
              <w:rPr>
                <w:rStyle w:val="LineNumber"/>
              </w:rPr>
              <w:t>fact_nmd_diagnosis_procedure</w:t>
            </w:r>
          </w:p>
        </w:tc>
      </w:tr>
      <w:tr w:rsidR="0014357A" w:rsidRPr="00D01893" w14:paraId="6DEAC548" w14:textId="77777777" w:rsidTr="00D01893">
        <w:trPr>
          <w:cantSplit/>
        </w:trPr>
        <w:tc>
          <w:tcPr>
            <w:tcW w:w="2834" w:type="dxa"/>
            <w:shd w:val="clear" w:color="auto" w:fill="auto"/>
          </w:tcPr>
          <w:p w14:paraId="42F3196B" w14:textId="77777777" w:rsidR="0014357A" w:rsidRDefault="0014357A" w:rsidP="0014357A">
            <w:pPr>
              <w:pStyle w:val="tabletext"/>
              <w:rPr>
                <w:rStyle w:val="LineNumber"/>
              </w:rPr>
            </w:pPr>
            <w:r>
              <w:rPr>
                <w:rStyle w:val="LineNumber"/>
              </w:rPr>
              <w:t>NMD Fact Event Legal Status table</w:t>
            </w:r>
          </w:p>
        </w:tc>
        <w:tc>
          <w:tcPr>
            <w:tcW w:w="3038" w:type="dxa"/>
            <w:shd w:val="clear" w:color="auto" w:fill="auto"/>
          </w:tcPr>
          <w:p w14:paraId="0322ED00" w14:textId="77777777" w:rsidR="0014357A" w:rsidRDefault="0014357A" w:rsidP="0014357A">
            <w:pPr>
              <w:pStyle w:val="tabletext"/>
              <w:rPr>
                <w:rStyle w:val="LineNumber"/>
              </w:rPr>
            </w:pPr>
            <w:r>
              <w:rPr>
                <w:rStyle w:val="LineNumber"/>
              </w:rPr>
              <w:t>fact_nmd_event_legal_status</w:t>
            </w:r>
          </w:p>
        </w:tc>
      </w:tr>
      <w:tr w:rsidR="0014357A" w:rsidRPr="00D01893" w14:paraId="72E7CEAF" w14:textId="77777777" w:rsidTr="00D01893">
        <w:trPr>
          <w:cantSplit/>
        </w:trPr>
        <w:tc>
          <w:tcPr>
            <w:tcW w:w="2834" w:type="dxa"/>
            <w:shd w:val="clear" w:color="auto" w:fill="auto"/>
          </w:tcPr>
          <w:p w14:paraId="629F4268" w14:textId="77777777" w:rsidR="0014357A" w:rsidRDefault="0014357A" w:rsidP="0014357A">
            <w:pPr>
              <w:pStyle w:val="tabletext"/>
              <w:rPr>
                <w:rStyle w:val="LineNumber"/>
              </w:rPr>
            </w:pPr>
            <w:r>
              <w:rPr>
                <w:rStyle w:val="LineNumber"/>
              </w:rPr>
              <w:t>NMD Fact Health Event table</w:t>
            </w:r>
          </w:p>
        </w:tc>
        <w:tc>
          <w:tcPr>
            <w:tcW w:w="3038" w:type="dxa"/>
            <w:shd w:val="clear" w:color="auto" w:fill="auto"/>
          </w:tcPr>
          <w:p w14:paraId="12C38C3D" w14:textId="77777777" w:rsidR="0014357A" w:rsidRDefault="0014357A" w:rsidP="0014357A">
            <w:pPr>
              <w:pStyle w:val="tabletext"/>
              <w:rPr>
                <w:rStyle w:val="LineNumber"/>
              </w:rPr>
            </w:pPr>
            <w:r>
              <w:rPr>
                <w:rStyle w:val="LineNumber"/>
              </w:rPr>
              <w:t>fact_nmd_health_event</w:t>
            </w:r>
          </w:p>
        </w:tc>
      </w:tr>
    </w:tbl>
    <w:p w14:paraId="41F0F733" w14:textId="77777777" w:rsidR="0014357A" w:rsidRDefault="0014357A" w:rsidP="0014357A">
      <w:pPr>
        <w:rPr>
          <w:rStyle w:val="LineNumber"/>
        </w:rPr>
      </w:pPr>
    </w:p>
    <w:p w14:paraId="54484175" w14:textId="77777777" w:rsidR="0014357A" w:rsidRDefault="0014357A" w:rsidP="0014357A">
      <w:pPr>
        <w:pStyle w:val="Heading1"/>
        <w:rPr>
          <w:rStyle w:val="LineNumber"/>
        </w:rPr>
      </w:pPr>
      <w:r>
        <w:rPr>
          <w:rStyle w:val="LineNumber"/>
        </w:rPr>
        <w:br w:type="page"/>
      </w:r>
      <w:bookmarkStart w:id="143" w:name="_Toc10727760"/>
      <w:r>
        <w:rPr>
          <w:rStyle w:val="LineNumber"/>
        </w:rPr>
        <w:lastRenderedPageBreak/>
        <w:t>Appendix B: List of Shared Dimensions</w:t>
      </w:r>
      <w:bookmarkEnd w:id="143"/>
    </w:p>
    <w:p w14:paraId="73040EDA" w14:textId="77777777" w:rsidR="0014357A" w:rsidRDefault="0014357A" w:rsidP="0014357A">
      <w:pPr>
        <w:rPr>
          <w:rStyle w:val="LineNumber"/>
        </w:rPr>
      </w:pPr>
    </w:p>
    <w:p w14:paraId="7DBAA9DE" w14:textId="77777777" w:rsidR="0014357A" w:rsidRDefault="0014357A" w:rsidP="0014357A">
      <w:pPr>
        <w:rPr>
          <w:rStyle w:val="LineNumber"/>
        </w:rPr>
      </w:pPr>
    </w:p>
    <w:p w14:paraId="7D13A068" w14:textId="77777777" w:rsidR="0014357A" w:rsidRDefault="0014357A" w:rsidP="0014357A">
      <w:pPr>
        <w:rPr>
          <w:rStyle w:val="LineNumber"/>
        </w:rPr>
      </w:pPr>
      <w:r>
        <w:rPr>
          <w:rStyle w:val="LineNumber"/>
        </w:rPr>
        <w:t>Dimension tables are the descriptive or lookup-type tables that link to fact tables. This data mart has a number of shared Dimension tables. The definitions for these dimensions are held in a separate data dictionary called "SHARED Dimensions". The table below lists the shared dimensions within this data mart.</w:t>
      </w:r>
    </w:p>
    <w:p w14:paraId="74FDB23C" w14:textId="77777777" w:rsidR="0014357A" w:rsidRDefault="0014357A" w:rsidP="0014357A">
      <w:pPr>
        <w:rPr>
          <w:rStyle w:val="LineNumber"/>
        </w:rPr>
      </w:pPr>
    </w:p>
    <w:p w14:paraId="43AB9CC3" w14:textId="77777777"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3027"/>
        <w:gridCol w:w="5495"/>
      </w:tblGrid>
      <w:tr w:rsidR="0014357A" w14:paraId="3B56EF14" w14:textId="77777777" w:rsidTr="00D01893">
        <w:trPr>
          <w:cantSplit/>
        </w:trPr>
        <w:tc>
          <w:tcPr>
            <w:tcW w:w="3027" w:type="dxa"/>
            <w:tcBorders>
              <w:bottom w:val="single" w:sz="4" w:space="0" w:color="auto"/>
            </w:tcBorders>
            <w:shd w:val="clear" w:color="auto" w:fill="auto"/>
          </w:tcPr>
          <w:p w14:paraId="29A9AD26" w14:textId="77777777" w:rsidR="0014357A" w:rsidRDefault="0014357A" w:rsidP="0014357A">
            <w:pPr>
              <w:pStyle w:val="tableheader"/>
              <w:rPr>
                <w:rStyle w:val="LineNumber"/>
              </w:rPr>
            </w:pPr>
            <w:r>
              <w:rPr>
                <w:rStyle w:val="LineNumber"/>
              </w:rPr>
              <w:t>Dimension Table</w:t>
            </w:r>
          </w:p>
        </w:tc>
        <w:tc>
          <w:tcPr>
            <w:tcW w:w="5495" w:type="dxa"/>
            <w:tcBorders>
              <w:bottom w:val="single" w:sz="4" w:space="0" w:color="auto"/>
            </w:tcBorders>
            <w:shd w:val="clear" w:color="auto" w:fill="auto"/>
          </w:tcPr>
          <w:p w14:paraId="6D644925" w14:textId="77777777" w:rsidR="0014357A" w:rsidRDefault="0014357A" w:rsidP="0014357A">
            <w:pPr>
              <w:pStyle w:val="tableheader"/>
              <w:rPr>
                <w:rStyle w:val="LineNumber"/>
              </w:rPr>
            </w:pPr>
            <w:r>
              <w:rPr>
                <w:rStyle w:val="LineNumber"/>
              </w:rPr>
              <w:t>Description</w:t>
            </w:r>
          </w:p>
        </w:tc>
      </w:tr>
      <w:tr w:rsidR="0014357A" w:rsidRPr="00D01893" w14:paraId="630EB34C" w14:textId="77777777" w:rsidTr="00D01893">
        <w:trPr>
          <w:cantSplit/>
        </w:trPr>
        <w:tc>
          <w:tcPr>
            <w:tcW w:w="3027" w:type="dxa"/>
            <w:tcBorders>
              <w:top w:val="single" w:sz="4" w:space="0" w:color="auto"/>
            </w:tcBorders>
            <w:shd w:val="clear" w:color="auto" w:fill="auto"/>
          </w:tcPr>
          <w:p w14:paraId="111E95A1" w14:textId="77777777" w:rsidR="0014357A" w:rsidRDefault="0014357A" w:rsidP="0014357A">
            <w:pPr>
              <w:pStyle w:val="tableheader"/>
              <w:rPr>
                <w:rStyle w:val="LineNumber"/>
              </w:rPr>
            </w:pPr>
            <w:r>
              <w:rPr>
                <w:rStyle w:val="LineNumber"/>
              </w:rPr>
              <w:t>Affiliation table</w:t>
            </w:r>
          </w:p>
          <w:p w14:paraId="5D5F0047" w14:textId="77777777" w:rsidR="0014357A" w:rsidRDefault="0014357A" w:rsidP="0014357A">
            <w:pPr>
              <w:pStyle w:val="tableheader"/>
              <w:rPr>
                <w:rStyle w:val="LineNumber"/>
              </w:rPr>
            </w:pPr>
            <w:r>
              <w:rPr>
                <w:rStyle w:val="LineNumber"/>
              </w:rPr>
              <w:t>(dim_affiliation)</w:t>
            </w:r>
          </w:p>
        </w:tc>
        <w:tc>
          <w:tcPr>
            <w:tcW w:w="5495" w:type="dxa"/>
            <w:tcBorders>
              <w:top w:val="single" w:sz="4" w:space="0" w:color="auto"/>
            </w:tcBorders>
            <w:shd w:val="clear" w:color="auto" w:fill="auto"/>
          </w:tcPr>
          <w:p w14:paraId="209A85E0" w14:textId="77777777" w:rsidR="0014357A" w:rsidRDefault="0014357A" w:rsidP="0014357A">
            <w:pPr>
              <w:pStyle w:val="tabletext"/>
              <w:rPr>
                <w:rStyle w:val="LineNumber"/>
              </w:rPr>
            </w:pPr>
            <w:r>
              <w:rPr>
                <w:rStyle w:val="LineNumber"/>
              </w:rPr>
              <w:t>This table is a matrix of gender and ethnicity code combination. Each row denotes the gender and ethnicity combination applicable to a person at the time of a transaction, i.e. it does not change over time.</w:t>
            </w:r>
          </w:p>
        </w:tc>
      </w:tr>
      <w:tr w:rsidR="0014357A" w:rsidRPr="00D01893" w14:paraId="371DC73D" w14:textId="77777777" w:rsidTr="00D01893">
        <w:trPr>
          <w:cantSplit/>
        </w:trPr>
        <w:tc>
          <w:tcPr>
            <w:tcW w:w="3027" w:type="dxa"/>
            <w:shd w:val="clear" w:color="auto" w:fill="auto"/>
          </w:tcPr>
          <w:p w14:paraId="46014B0B" w14:textId="77777777" w:rsidR="0014357A" w:rsidRDefault="0014357A" w:rsidP="0014357A">
            <w:pPr>
              <w:pStyle w:val="tableheader"/>
              <w:rPr>
                <w:rStyle w:val="LineNumber"/>
              </w:rPr>
            </w:pPr>
            <w:r>
              <w:rPr>
                <w:rStyle w:val="LineNumber"/>
              </w:rPr>
              <w:t>Clinical Code table</w:t>
            </w:r>
          </w:p>
          <w:p w14:paraId="3AA8B612" w14:textId="77777777" w:rsidR="0014357A" w:rsidRDefault="0014357A" w:rsidP="0014357A">
            <w:pPr>
              <w:pStyle w:val="tableheader"/>
              <w:rPr>
                <w:rStyle w:val="LineNumber"/>
              </w:rPr>
            </w:pPr>
            <w:r>
              <w:rPr>
                <w:rStyle w:val="LineNumber"/>
              </w:rPr>
              <w:t>(dim_clinical_code)</w:t>
            </w:r>
          </w:p>
        </w:tc>
        <w:tc>
          <w:tcPr>
            <w:tcW w:w="5495" w:type="dxa"/>
            <w:shd w:val="clear" w:color="auto" w:fill="auto"/>
          </w:tcPr>
          <w:p w14:paraId="755D988B" w14:textId="77777777" w:rsidR="0014357A" w:rsidRDefault="0014357A" w:rsidP="0014357A">
            <w:pPr>
              <w:pStyle w:val="tabletext"/>
              <w:rPr>
                <w:rStyle w:val="LineNumber"/>
              </w:rPr>
            </w:pPr>
            <w:r>
              <w:rPr>
                <w:rStyle w:val="LineNumber"/>
              </w:rPr>
              <w:t>A validation table and a repository of all codes contained in:</w:t>
            </w:r>
          </w:p>
          <w:p w14:paraId="22B1FBB1" w14:textId="77777777" w:rsidR="0014357A" w:rsidRDefault="0014357A" w:rsidP="0014357A">
            <w:pPr>
              <w:pStyle w:val="tabletext"/>
              <w:rPr>
                <w:rStyle w:val="LineNumber"/>
              </w:rPr>
            </w:pPr>
            <w:r>
              <w:rPr>
                <w:rStyle w:val="LineNumber"/>
              </w:rPr>
              <w:t>- ICD-9-CM-A 2nd Edition - Australian Version of The International Classification of Diseases, 9th Revision, Clinical Modification, 2nd Edition</w:t>
            </w:r>
          </w:p>
          <w:p w14:paraId="21117E0F" w14:textId="77777777" w:rsidR="0014357A" w:rsidRDefault="0014357A" w:rsidP="0014357A">
            <w:pPr>
              <w:pStyle w:val="tabletext"/>
              <w:rPr>
                <w:rStyle w:val="LineNumber"/>
              </w:rPr>
            </w:pPr>
            <w:r>
              <w:rPr>
                <w:rStyle w:val="LineNumber"/>
              </w:rPr>
              <w:t>- ICD-10-AM 1st Edition - The International Stati</w:t>
            </w:r>
          </w:p>
        </w:tc>
      </w:tr>
      <w:tr w:rsidR="0014357A" w:rsidRPr="00D01893" w14:paraId="532052BD" w14:textId="77777777" w:rsidTr="00D01893">
        <w:trPr>
          <w:cantSplit/>
        </w:trPr>
        <w:tc>
          <w:tcPr>
            <w:tcW w:w="3027" w:type="dxa"/>
            <w:shd w:val="clear" w:color="auto" w:fill="auto"/>
          </w:tcPr>
          <w:p w14:paraId="0C713512" w14:textId="77777777" w:rsidR="0014357A" w:rsidRDefault="0014357A" w:rsidP="0014357A">
            <w:pPr>
              <w:pStyle w:val="tableheader"/>
              <w:rPr>
                <w:rStyle w:val="LineNumber"/>
              </w:rPr>
            </w:pPr>
            <w:r>
              <w:rPr>
                <w:rStyle w:val="LineNumber"/>
              </w:rPr>
              <w:t>Country table</w:t>
            </w:r>
          </w:p>
          <w:p w14:paraId="6E0DB912" w14:textId="77777777" w:rsidR="0014357A" w:rsidRDefault="0014357A" w:rsidP="0014357A">
            <w:pPr>
              <w:pStyle w:val="tableheader"/>
              <w:rPr>
                <w:rStyle w:val="LineNumber"/>
              </w:rPr>
            </w:pPr>
            <w:r>
              <w:rPr>
                <w:rStyle w:val="LineNumber"/>
              </w:rPr>
              <w:t>(dim_country)</w:t>
            </w:r>
          </w:p>
        </w:tc>
        <w:tc>
          <w:tcPr>
            <w:tcW w:w="5495" w:type="dxa"/>
            <w:shd w:val="clear" w:color="auto" w:fill="auto"/>
          </w:tcPr>
          <w:p w14:paraId="1F81D6F6" w14:textId="77777777" w:rsidR="0014357A" w:rsidRDefault="0014357A" w:rsidP="0014357A">
            <w:pPr>
              <w:pStyle w:val="tabletext"/>
              <w:rPr>
                <w:rStyle w:val="LineNumber"/>
              </w:rPr>
            </w:pPr>
            <w:r>
              <w:rPr>
                <w:rStyle w:val="LineNumber"/>
              </w:rPr>
              <w:t>This table holds a list of all countries. Used to provide details of the health care user's country of birth.</w:t>
            </w:r>
          </w:p>
        </w:tc>
      </w:tr>
      <w:tr w:rsidR="0014357A" w:rsidRPr="00D01893" w14:paraId="5D19543A" w14:textId="77777777" w:rsidTr="00D01893">
        <w:trPr>
          <w:cantSplit/>
        </w:trPr>
        <w:tc>
          <w:tcPr>
            <w:tcW w:w="3027" w:type="dxa"/>
            <w:shd w:val="clear" w:color="auto" w:fill="auto"/>
          </w:tcPr>
          <w:p w14:paraId="1A12FF6B" w14:textId="77777777" w:rsidR="0014357A" w:rsidRDefault="0014357A" w:rsidP="0014357A">
            <w:pPr>
              <w:pStyle w:val="tableheader"/>
              <w:rPr>
                <w:rStyle w:val="LineNumber"/>
              </w:rPr>
            </w:pPr>
            <w:r>
              <w:rPr>
                <w:rStyle w:val="LineNumber"/>
              </w:rPr>
              <w:t>Diagnosis Type table</w:t>
            </w:r>
          </w:p>
          <w:p w14:paraId="65DD6EC8" w14:textId="77777777" w:rsidR="0014357A" w:rsidRDefault="0014357A" w:rsidP="0014357A">
            <w:pPr>
              <w:pStyle w:val="tableheader"/>
              <w:rPr>
                <w:rStyle w:val="LineNumber"/>
              </w:rPr>
            </w:pPr>
            <w:r>
              <w:rPr>
                <w:rStyle w:val="LineNumber"/>
              </w:rPr>
              <w:t>(dim_diagnosis_type)</w:t>
            </w:r>
          </w:p>
        </w:tc>
        <w:tc>
          <w:tcPr>
            <w:tcW w:w="5495" w:type="dxa"/>
            <w:shd w:val="clear" w:color="auto" w:fill="auto"/>
          </w:tcPr>
          <w:p w14:paraId="7AEFD05C" w14:textId="77777777" w:rsidR="0014357A" w:rsidRDefault="0014357A" w:rsidP="0014357A">
            <w:pPr>
              <w:pStyle w:val="tabletext"/>
              <w:rPr>
                <w:rStyle w:val="LineNumber"/>
              </w:rPr>
            </w:pPr>
            <w:r>
              <w:rPr>
                <w:rStyle w:val="LineNumber"/>
              </w:rPr>
              <w:t>This dimension table hold the details of the diagnosis type and the associated diagnosis type description.</w:t>
            </w:r>
          </w:p>
        </w:tc>
      </w:tr>
      <w:tr w:rsidR="0014357A" w:rsidRPr="00D01893" w14:paraId="7F2597F4" w14:textId="77777777" w:rsidTr="00D01893">
        <w:trPr>
          <w:cantSplit/>
        </w:trPr>
        <w:tc>
          <w:tcPr>
            <w:tcW w:w="3027" w:type="dxa"/>
            <w:shd w:val="clear" w:color="auto" w:fill="auto"/>
          </w:tcPr>
          <w:p w14:paraId="2FC12A2F" w14:textId="77777777" w:rsidR="0014357A" w:rsidRDefault="0014357A" w:rsidP="0014357A">
            <w:pPr>
              <w:pStyle w:val="tableheader"/>
              <w:rPr>
                <w:rStyle w:val="LineNumber"/>
              </w:rPr>
            </w:pPr>
            <w:r>
              <w:rPr>
                <w:rStyle w:val="LineNumber"/>
              </w:rPr>
              <w:t>DRG table</w:t>
            </w:r>
          </w:p>
          <w:p w14:paraId="207C233E" w14:textId="77777777" w:rsidR="0014357A" w:rsidRDefault="0014357A" w:rsidP="0014357A">
            <w:pPr>
              <w:pStyle w:val="tableheader"/>
              <w:rPr>
                <w:rStyle w:val="LineNumber"/>
              </w:rPr>
            </w:pPr>
            <w:r>
              <w:rPr>
                <w:rStyle w:val="LineNumber"/>
              </w:rPr>
              <w:t>(dim_drg)</w:t>
            </w:r>
          </w:p>
        </w:tc>
        <w:tc>
          <w:tcPr>
            <w:tcW w:w="5495" w:type="dxa"/>
            <w:shd w:val="clear" w:color="auto" w:fill="auto"/>
          </w:tcPr>
          <w:p w14:paraId="5560D704" w14:textId="77777777" w:rsidR="0014357A" w:rsidRDefault="0014357A" w:rsidP="0014357A">
            <w:pPr>
              <w:pStyle w:val="tabletext"/>
              <w:rPr>
                <w:rStyle w:val="LineNumber"/>
              </w:rPr>
            </w:pPr>
            <w:r>
              <w:rPr>
                <w:rStyle w:val="LineNumber"/>
              </w:rPr>
              <w:t>Dimension table of Diagnostic Related Groups (DRG).</w:t>
            </w:r>
          </w:p>
        </w:tc>
      </w:tr>
      <w:tr w:rsidR="0014357A" w:rsidRPr="00D01893" w14:paraId="4670976B" w14:textId="77777777" w:rsidTr="00D01893">
        <w:trPr>
          <w:cantSplit/>
        </w:trPr>
        <w:tc>
          <w:tcPr>
            <w:tcW w:w="3027" w:type="dxa"/>
            <w:shd w:val="clear" w:color="auto" w:fill="auto"/>
          </w:tcPr>
          <w:p w14:paraId="6043743C" w14:textId="77777777" w:rsidR="0014357A" w:rsidRDefault="0014357A" w:rsidP="0014357A">
            <w:pPr>
              <w:pStyle w:val="tableheader"/>
              <w:rPr>
                <w:rStyle w:val="LineNumber"/>
              </w:rPr>
            </w:pPr>
            <w:r>
              <w:rPr>
                <w:rStyle w:val="LineNumber"/>
              </w:rPr>
              <w:t>Event End Type table</w:t>
            </w:r>
          </w:p>
          <w:p w14:paraId="16CF00BC" w14:textId="77777777" w:rsidR="0014357A" w:rsidRDefault="0014357A" w:rsidP="0014357A">
            <w:pPr>
              <w:pStyle w:val="tableheader"/>
              <w:rPr>
                <w:rStyle w:val="LineNumber"/>
              </w:rPr>
            </w:pPr>
            <w:r>
              <w:rPr>
                <w:rStyle w:val="LineNumber"/>
              </w:rPr>
              <w:t>(dim_event_end_type)</w:t>
            </w:r>
          </w:p>
        </w:tc>
        <w:tc>
          <w:tcPr>
            <w:tcW w:w="5495" w:type="dxa"/>
            <w:shd w:val="clear" w:color="auto" w:fill="auto"/>
          </w:tcPr>
          <w:p w14:paraId="1E5BE518" w14:textId="77777777" w:rsidR="0014357A" w:rsidRDefault="0014357A" w:rsidP="0014357A">
            <w:pPr>
              <w:pStyle w:val="tabletext"/>
              <w:rPr>
                <w:rStyle w:val="LineNumber"/>
              </w:rPr>
            </w:pPr>
            <w:r>
              <w:rPr>
                <w:rStyle w:val="LineNumber"/>
              </w:rPr>
              <w:t>This table holds values that describe the end type to the HCU event.</w:t>
            </w:r>
          </w:p>
        </w:tc>
      </w:tr>
      <w:tr w:rsidR="0014357A" w:rsidRPr="00D01893" w14:paraId="63B015AA" w14:textId="77777777" w:rsidTr="00D01893">
        <w:trPr>
          <w:cantSplit/>
        </w:trPr>
        <w:tc>
          <w:tcPr>
            <w:tcW w:w="3027" w:type="dxa"/>
            <w:shd w:val="clear" w:color="auto" w:fill="auto"/>
          </w:tcPr>
          <w:p w14:paraId="686DCB92" w14:textId="77777777" w:rsidR="0014357A" w:rsidRDefault="0014357A" w:rsidP="0014357A">
            <w:pPr>
              <w:pStyle w:val="tableheader"/>
              <w:rPr>
                <w:rStyle w:val="LineNumber"/>
              </w:rPr>
            </w:pPr>
            <w:r>
              <w:rPr>
                <w:rStyle w:val="LineNumber"/>
              </w:rPr>
              <w:t>Event Type table</w:t>
            </w:r>
          </w:p>
          <w:p w14:paraId="572788DD" w14:textId="77777777" w:rsidR="0014357A" w:rsidRDefault="0014357A" w:rsidP="0014357A">
            <w:pPr>
              <w:pStyle w:val="tableheader"/>
              <w:rPr>
                <w:rStyle w:val="LineNumber"/>
              </w:rPr>
            </w:pPr>
            <w:r>
              <w:rPr>
                <w:rStyle w:val="LineNumber"/>
              </w:rPr>
              <w:t>(dim_event_type)</w:t>
            </w:r>
          </w:p>
        </w:tc>
        <w:tc>
          <w:tcPr>
            <w:tcW w:w="5495" w:type="dxa"/>
            <w:shd w:val="clear" w:color="auto" w:fill="auto"/>
          </w:tcPr>
          <w:p w14:paraId="22BA648C" w14:textId="77777777" w:rsidR="0014357A" w:rsidRDefault="0014357A" w:rsidP="0014357A">
            <w:pPr>
              <w:pStyle w:val="tabletext"/>
              <w:rPr>
                <w:rStyle w:val="LineNumber"/>
              </w:rPr>
            </w:pPr>
            <w:r>
              <w:rPr>
                <w:rStyle w:val="LineNumber"/>
              </w:rPr>
              <w:t>This table holds values that describe the event type for the HCU event.</w:t>
            </w:r>
          </w:p>
        </w:tc>
      </w:tr>
      <w:tr w:rsidR="0014357A" w:rsidRPr="00D01893" w14:paraId="3ACF1E60" w14:textId="77777777" w:rsidTr="00D01893">
        <w:trPr>
          <w:cantSplit/>
        </w:trPr>
        <w:tc>
          <w:tcPr>
            <w:tcW w:w="3027" w:type="dxa"/>
            <w:shd w:val="clear" w:color="auto" w:fill="auto"/>
          </w:tcPr>
          <w:p w14:paraId="753C0D8C" w14:textId="77777777" w:rsidR="0014357A" w:rsidRDefault="0014357A" w:rsidP="0014357A">
            <w:pPr>
              <w:pStyle w:val="tableheader"/>
              <w:rPr>
                <w:rStyle w:val="LineNumber"/>
              </w:rPr>
            </w:pPr>
            <w:r>
              <w:rPr>
                <w:rStyle w:val="LineNumber"/>
              </w:rPr>
              <w:t>Geo table</w:t>
            </w:r>
          </w:p>
          <w:p w14:paraId="1BE09831" w14:textId="77777777" w:rsidR="0014357A" w:rsidRDefault="0014357A" w:rsidP="0014357A">
            <w:pPr>
              <w:pStyle w:val="tableheader"/>
              <w:rPr>
                <w:rStyle w:val="LineNumber"/>
              </w:rPr>
            </w:pPr>
            <w:r>
              <w:rPr>
                <w:rStyle w:val="LineNumber"/>
              </w:rPr>
              <w:t>(dim_geo)</w:t>
            </w:r>
          </w:p>
        </w:tc>
        <w:tc>
          <w:tcPr>
            <w:tcW w:w="5495" w:type="dxa"/>
            <w:shd w:val="clear" w:color="auto" w:fill="auto"/>
          </w:tcPr>
          <w:p w14:paraId="123B4BAC" w14:textId="77777777" w:rsidR="0014357A" w:rsidRDefault="0014357A" w:rsidP="0014357A">
            <w:pPr>
              <w:pStyle w:val="tabletext"/>
              <w:rPr>
                <w:rStyle w:val="LineNumber"/>
              </w:rPr>
            </w:pPr>
            <w:r>
              <w:rPr>
                <w:rStyle w:val="LineNumber"/>
              </w:rPr>
              <w:t xml:space="preserve">This reference table contains a geographical breakdown </w:t>
            </w:r>
            <w:r w:rsidR="001D7825">
              <w:rPr>
                <w:rStyle w:val="LineNumber"/>
              </w:rPr>
              <w:t>of New</w:t>
            </w:r>
            <w:r>
              <w:rPr>
                <w:rStyle w:val="LineNumber"/>
              </w:rPr>
              <w:t xml:space="preserve"> Zealand at the level </w:t>
            </w:r>
            <w:r w:rsidR="001D7825">
              <w:rPr>
                <w:rStyle w:val="LineNumber"/>
              </w:rPr>
              <w:t>of Domicile</w:t>
            </w:r>
            <w:r>
              <w:rPr>
                <w:rStyle w:val="LineNumber"/>
              </w:rPr>
              <w:t xml:space="preserve"> </w:t>
            </w:r>
            <w:r w:rsidR="001D7825">
              <w:rPr>
                <w:rStyle w:val="LineNumber"/>
              </w:rPr>
              <w:t>Code.</w:t>
            </w:r>
          </w:p>
          <w:p w14:paraId="07D2BDFC" w14:textId="77777777" w:rsidR="0014357A" w:rsidRDefault="0014357A" w:rsidP="0014357A">
            <w:pPr>
              <w:pStyle w:val="tabletext"/>
              <w:rPr>
                <w:rStyle w:val="LineNumber"/>
              </w:rPr>
            </w:pPr>
            <w:r>
              <w:rPr>
                <w:rStyle w:val="LineNumber"/>
              </w:rPr>
              <w:t>Each row of the table describes a single Domicile Code, and locates it within broader geographical definitions eg DHB.</w:t>
            </w:r>
          </w:p>
        </w:tc>
      </w:tr>
      <w:tr w:rsidR="0014357A" w:rsidRPr="00D01893" w14:paraId="7B3D5BA0" w14:textId="77777777" w:rsidTr="00D01893">
        <w:trPr>
          <w:cantSplit/>
        </w:trPr>
        <w:tc>
          <w:tcPr>
            <w:tcW w:w="3027" w:type="dxa"/>
            <w:shd w:val="clear" w:color="auto" w:fill="auto"/>
          </w:tcPr>
          <w:p w14:paraId="36CD1AB3" w14:textId="77777777" w:rsidR="0014357A" w:rsidRDefault="0014357A" w:rsidP="0014357A">
            <w:pPr>
              <w:pStyle w:val="tableheader"/>
              <w:rPr>
                <w:rStyle w:val="LineNumber"/>
              </w:rPr>
            </w:pPr>
            <w:r>
              <w:rPr>
                <w:rStyle w:val="LineNumber"/>
              </w:rPr>
              <w:t>Health Care User table</w:t>
            </w:r>
          </w:p>
          <w:p w14:paraId="758605FD" w14:textId="77777777" w:rsidR="0014357A" w:rsidRDefault="0014357A" w:rsidP="0014357A">
            <w:pPr>
              <w:pStyle w:val="tableheader"/>
              <w:rPr>
                <w:rStyle w:val="LineNumber"/>
              </w:rPr>
            </w:pPr>
            <w:r>
              <w:rPr>
                <w:rStyle w:val="LineNumber"/>
              </w:rPr>
              <w:t>(dim_health_care_user)</w:t>
            </w:r>
          </w:p>
        </w:tc>
        <w:tc>
          <w:tcPr>
            <w:tcW w:w="5495" w:type="dxa"/>
            <w:shd w:val="clear" w:color="auto" w:fill="auto"/>
          </w:tcPr>
          <w:p w14:paraId="31A0A742" w14:textId="77777777" w:rsidR="0014357A" w:rsidRDefault="0014357A" w:rsidP="0014357A">
            <w:pPr>
              <w:pStyle w:val="tabletext"/>
              <w:rPr>
                <w:rStyle w:val="LineNumber"/>
              </w:rPr>
            </w:pPr>
            <w:r>
              <w:rPr>
                <w:rStyle w:val="LineNumber"/>
              </w:rPr>
              <w:t>This reference table contains information about all people who have received healthcare directly from healthcare providers.</w:t>
            </w:r>
          </w:p>
        </w:tc>
      </w:tr>
      <w:tr w:rsidR="0014357A" w:rsidRPr="00D01893" w14:paraId="5B3E9B09" w14:textId="77777777" w:rsidTr="00D01893">
        <w:trPr>
          <w:cantSplit/>
        </w:trPr>
        <w:tc>
          <w:tcPr>
            <w:tcW w:w="3027" w:type="dxa"/>
            <w:shd w:val="clear" w:color="auto" w:fill="auto"/>
          </w:tcPr>
          <w:p w14:paraId="7BF1025B" w14:textId="77777777" w:rsidR="0014357A" w:rsidRDefault="0014357A" w:rsidP="0014357A">
            <w:pPr>
              <w:pStyle w:val="tableheader"/>
              <w:rPr>
                <w:rStyle w:val="LineNumber"/>
              </w:rPr>
            </w:pPr>
            <w:r>
              <w:rPr>
                <w:rStyle w:val="LineNumber"/>
              </w:rPr>
              <w:t>Health Specialty table</w:t>
            </w:r>
          </w:p>
          <w:p w14:paraId="67F4595D" w14:textId="77777777" w:rsidR="0014357A" w:rsidRDefault="0014357A" w:rsidP="0014357A">
            <w:pPr>
              <w:pStyle w:val="tableheader"/>
              <w:rPr>
                <w:rStyle w:val="LineNumber"/>
              </w:rPr>
            </w:pPr>
            <w:r>
              <w:rPr>
                <w:rStyle w:val="LineNumber"/>
              </w:rPr>
              <w:t>(dim_health_specialty)</w:t>
            </w:r>
          </w:p>
        </w:tc>
        <w:tc>
          <w:tcPr>
            <w:tcW w:w="5495" w:type="dxa"/>
            <w:shd w:val="clear" w:color="auto" w:fill="auto"/>
          </w:tcPr>
          <w:p w14:paraId="24152BD0" w14:textId="77777777" w:rsidR="0014357A" w:rsidRDefault="0014357A" w:rsidP="0014357A">
            <w:pPr>
              <w:pStyle w:val="tabletext"/>
              <w:rPr>
                <w:rStyle w:val="LineNumber"/>
              </w:rPr>
            </w:pPr>
            <w:r>
              <w:rPr>
                <w:rStyle w:val="LineNumber"/>
              </w:rPr>
              <w:t>A classification describing the specialty or service to which a healthcare user has been assigned, which reflects the nature of the services being provided.</w:t>
            </w:r>
          </w:p>
        </w:tc>
      </w:tr>
      <w:tr w:rsidR="0014357A" w:rsidRPr="00D01893" w14:paraId="7E74CEA9" w14:textId="77777777" w:rsidTr="00D01893">
        <w:trPr>
          <w:cantSplit/>
        </w:trPr>
        <w:tc>
          <w:tcPr>
            <w:tcW w:w="3027" w:type="dxa"/>
            <w:shd w:val="clear" w:color="auto" w:fill="auto"/>
          </w:tcPr>
          <w:p w14:paraId="0BCE8542" w14:textId="77777777" w:rsidR="0014357A" w:rsidRDefault="0014357A" w:rsidP="0014357A">
            <w:pPr>
              <w:pStyle w:val="tableheader"/>
              <w:rPr>
                <w:rStyle w:val="LineNumber"/>
              </w:rPr>
            </w:pPr>
            <w:r>
              <w:rPr>
                <w:rStyle w:val="LineNumber"/>
              </w:rPr>
              <w:t>Legal Status table</w:t>
            </w:r>
          </w:p>
          <w:p w14:paraId="0CDAF86A" w14:textId="77777777" w:rsidR="0014357A" w:rsidRDefault="0014357A" w:rsidP="0014357A">
            <w:pPr>
              <w:pStyle w:val="tableheader"/>
              <w:rPr>
                <w:rStyle w:val="LineNumber"/>
              </w:rPr>
            </w:pPr>
            <w:r>
              <w:rPr>
                <w:rStyle w:val="LineNumber"/>
              </w:rPr>
              <w:t>(dim_legal_status)</w:t>
            </w:r>
          </w:p>
        </w:tc>
        <w:tc>
          <w:tcPr>
            <w:tcW w:w="5495" w:type="dxa"/>
            <w:shd w:val="clear" w:color="auto" w:fill="auto"/>
          </w:tcPr>
          <w:p w14:paraId="4778C044" w14:textId="77777777" w:rsidR="0014357A" w:rsidRDefault="0014357A" w:rsidP="0014357A">
            <w:pPr>
              <w:pStyle w:val="tabletext"/>
              <w:rPr>
                <w:rStyle w:val="LineNumber"/>
              </w:rPr>
            </w:pPr>
            <w:r>
              <w:rPr>
                <w:rStyle w:val="LineNumber"/>
              </w:rPr>
              <w:t xml:space="preserve">The legal status of a healthcare user under the appropriate section of the Mental Health (Compulsory Assessment and Treatment) Act 1992, the Alcoholism and Drug Addiction Act 1966, the Intellectual Disability (Compulsory Care and Rehabilitation) Act 2003, </w:t>
            </w:r>
          </w:p>
        </w:tc>
      </w:tr>
      <w:tr w:rsidR="0014357A" w:rsidRPr="00D01893" w14:paraId="54E0465D" w14:textId="77777777" w:rsidTr="00D01893">
        <w:trPr>
          <w:cantSplit/>
        </w:trPr>
        <w:tc>
          <w:tcPr>
            <w:tcW w:w="3027" w:type="dxa"/>
            <w:shd w:val="clear" w:color="auto" w:fill="auto"/>
          </w:tcPr>
          <w:p w14:paraId="6229210E" w14:textId="77777777" w:rsidR="0014357A" w:rsidRDefault="0014357A" w:rsidP="0014357A">
            <w:pPr>
              <w:pStyle w:val="tableheader"/>
              <w:rPr>
                <w:rStyle w:val="LineNumber"/>
              </w:rPr>
            </w:pPr>
            <w:r>
              <w:rPr>
                <w:rStyle w:val="LineNumber"/>
              </w:rPr>
              <w:t>Occupation table</w:t>
            </w:r>
          </w:p>
          <w:p w14:paraId="5EE5F312" w14:textId="77777777" w:rsidR="0014357A" w:rsidRDefault="0014357A" w:rsidP="0014357A">
            <w:pPr>
              <w:pStyle w:val="tableheader"/>
              <w:rPr>
                <w:rStyle w:val="LineNumber"/>
              </w:rPr>
            </w:pPr>
            <w:r>
              <w:rPr>
                <w:rStyle w:val="LineNumber"/>
              </w:rPr>
              <w:t>(dim_occupation)</w:t>
            </w:r>
          </w:p>
        </w:tc>
        <w:tc>
          <w:tcPr>
            <w:tcW w:w="5495" w:type="dxa"/>
            <w:shd w:val="clear" w:color="auto" w:fill="auto"/>
          </w:tcPr>
          <w:p w14:paraId="36AAE357" w14:textId="77777777" w:rsidR="0014357A" w:rsidRDefault="0014357A" w:rsidP="0014357A">
            <w:pPr>
              <w:pStyle w:val="tabletext"/>
              <w:rPr>
                <w:rStyle w:val="LineNumber"/>
              </w:rPr>
            </w:pPr>
            <w:r>
              <w:rPr>
                <w:rStyle w:val="LineNumber"/>
              </w:rPr>
              <w:t>This dimension table holds values for the occupation of the health care user.</w:t>
            </w:r>
          </w:p>
        </w:tc>
      </w:tr>
      <w:tr w:rsidR="0014357A" w:rsidRPr="00D01893" w14:paraId="53E95D9E" w14:textId="77777777" w:rsidTr="00D01893">
        <w:trPr>
          <w:cantSplit/>
        </w:trPr>
        <w:tc>
          <w:tcPr>
            <w:tcW w:w="3027" w:type="dxa"/>
            <w:shd w:val="clear" w:color="auto" w:fill="auto"/>
          </w:tcPr>
          <w:p w14:paraId="3AF83BBF" w14:textId="77777777" w:rsidR="0014357A" w:rsidRDefault="0014357A" w:rsidP="0014357A">
            <w:pPr>
              <w:pStyle w:val="tableheader"/>
              <w:rPr>
                <w:rStyle w:val="LineNumber"/>
              </w:rPr>
            </w:pPr>
            <w:r>
              <w:rPr>
                <w:rStyle w:val="LineNumber"/>
              </w:rPr>
              <w:t>Purchase Unit table</w:t>
            </w:r>
          </w:p>
          <w:p w14:paraId="6018DFAF" w14:textId="77777777" w:rsidR="0014357A" w:rsidRDefault="0014357A" w:rsidP="0014357A">
            <w:pPr>
              <w:pStyle w:val="tableheader"/>
              <w:rPr>
                <w:rStyle w:val="LineNumber"/>
              </w:rPr>
            </w:pPr>
            <w:r>
              <w:rPr>
                <w:rStyle w:val="LineNumber"/>
              </w:rPr>
              <w:t>(dim_purchase_unit)</w:t>
            </w:r>
          </w:p>
        </w:tc>
        <w:tc>
          <w:tcPr>
            <w:tcW w:w="5495" w:type="dxa"/>
            <w:shd w:val="clear" w:color="auto" w:fill="auto"/>
          </w:tcPr>
          <w:p w14:paraId="354A197C" w14:textId="77777777" w:rsidR="0014357A" w:rsidRDefault="0014357A" w:rsidP="0014357A">
            <w:pPr>
              <w:pStyle w:val="tabletext"/>
              <w:rPr>
                <w:rStyle w:val="LineNumber"/>
              </w:rPr>
            </w:pPr>
            <w:r>
              <w:rPr>
                <w:rStyle w:val="LineNumber"/>
              </w:rPr>
              <w:t>The purchase unit (PU) indicates what contract the event is funded under. PUs are in fact a classification system.</w:t>
            </w:r>
          </w:p>
          <w:p w14:paraId="76C08CE0" w14:textId="77777777" w:rsidR="0014357A" w:rsidRDefault="0014357A" w:rsidP="0014357A">
            <w:pPr>
              <w:pStyle w:val="tabletext"/>
              <w:rPr>
                <w:rStyle w:val="LineNumber"/>
              </w:rPr>
            </w:pPr>
            <w:r>
              <w:rPr>
                <w:rStyle w:val="LineNumber"/>
              </w:rPr>
              <w:t>PUs are a means of quantifying (volume) and valuing (price) a service.</w:t>
            </w:r>
          </w:p>
        </w:tc>
      </w:tr>
      <w:tr w:rsidR="0014357A" w:rsidRPr="00D01893" w14:paraId="6C42BF68" w14:textId="77777777" w:rsidTr="00D01893">
        <w:trPr>
          <w:cantSplit/>
        </w:trPr>
        <w:tc>
          <w:tcPr>
            <w:tcW w:w="3027" w:type="dxa"/>
            <w:shd w:val="clear" w:color="auto" w:fill="auto"/>
          </w:tcPr>
          <w:p w14:paraId="3AB95422" w14:textId="77777777" w:rsidR="0014357A" w:rsidRDefault="0014357A" w:rsidP="0014357A">
            <w:pPr>
              <w:pStyle w:val="tableheader"/>
              <w:rPr>
                <w:rStyle w:val="LineNumber"/>
              </w:rPr>
            </w:pPr>
            <w:r>
              <w:rPr>
                <w:rStyle w:val="LineNumber"/>
              </w:rPr>
              <w:t>Purchaser Code table</w:t>
            </w:r>
          </w:p>
          <w:p w14:paraId="72DD7F1B" w14:textId="77777777" w:rsidR="0014357A" w:rsidRDefault="0014357A" w:rsidP="0014357A">
            <w:pPr>
              <w:pStyle w:val="tableheader"/>
              <w:rPr>
                <w:rStyle w:val="LineNumber"/>
              </w:rPr>
            </w:pPr>
            <w:r>
              <w:rPr>
                <w:rStyle w:val="LineNumber"/>
              </w:rPr>
              <w:t>(dim_purchaser_code)</w:t>
            </w:r>
          </w:p>
        </w:tc>
        <w:tc>
          <w:tcPr>
            <w:tcW w:w="5495" w:type="dxa"/>
            <w:shd w:val="clear" w:color="auto" w:fill="auto"/>
          </w:tcPr>
          <w:p w14:paraId="36621815" w14:textId="77777777" w:rsidR="0014357A" w:rsidRDefault="0014357A" w:rsidP="0014357A">
            <w:pPr>
              <w:pStyle w:val="tabletext"/>
              <w:rPr>
                <w:rStyle w:val="LineNumber"/>
              </w:rPr>
            </w:pPr>
            <w:r>
              <w:rPr>
                <w:rStyle w:val="LineNumber"/>
              </w:rPr>
              <w:t>This table holds values that defines the organisation or body that purchased the healthcare service provided.</w:t>
            </w:r>
          </w:p>
        </w:tc>
      </w:tr>
      <w:tr w:rsidR="0014357A" w:rsidRPr="00D01893" w14:paraId="04368CEF" w14:textId="77777777" w:rsidTr="00D01893">
        <w:trPr>
          <w:cantSplit/>
        </w:trPr>
        <w:tc>
          <w:tcPr>
            <w:tcW w:w="3027" w:type="dxa"/>
            <w:shd w:val="clear" w:color="auto" w:fill="auto"/>
          </w:tcPr>
          <w:p w14:paraId="57B5FA8E" w14:textId="77777777" w:rsidR="0014357A" w:rsidRDefault="0014357A" w:rsidP="0014357A">
            <w:pPr>
              <w:pStyle w:val="tableheader"/>
              <w:rPr>
                <w:rStyle w:val="LineNumber"/>
              </w:rPr>
            </w:pPr>
            <w:r>
              <w:rPr>
                <w:rStyle w:val="LineNumber"/>
              </w:rPr>
              <w:t>dim_submitted_coding_system</w:t>
            </w:r>
          </w:p>
          <w:p w14:paraId="7B5A0A80" w14:textId="77777777" w:rsidR="0014357A" w:rsidRDefault="0014357A" w:rsidP="0014357A">
            <w:pPr>
              <w:pStyle w:val="tableheader"/>
              <w:rPr>
                <w:rStyle w:val="LineNumber"/>
              </w:rPr>
            </w:pPr>
            <w:r>
              <w:rPr>
                <w:rStyle w:val="LineNumber"/>
              </w:rPr>
              <w:t>(dim_submitted_coding_system)</w:t>
            </w:r>
          </w:p>
        </w:tc>
        <w:tc>
          <w:tcPr>
            <w:tcW w:w="5495" w:type="dxa"/>
            <w:shd w:val="clear" w:color="auto" w:fill="auto"/>
          </w:tcPr>
          <w:p w14:paraId="4851C670" w14:textId="77777777" w:rsidR="0014357A" w:rsidRDefault="0014357A" w:rsidP="0014357A">
            <w:pPr>
              <w:pStyle w:val="tabletext"/>
              <w:rPr>
                <w:rStyle w:val="LineNumber"/>
              </w:rPr>
            </w:pPr>
          </w:p>
        </w:tc>
      </w:tr>
    </w:tbl>
    <w:p w14:paraId="3BC962EC" w14:textId="77777777" w:rsidR="0014357A" w:rsidRDefault="0014357A" w:rsidP="0014357A">
      <w:pPr>
        <w:rPr>
          <w:rStyle w:val="LineNumber"/>
        </w:rPr>
      </w:pPr>
    </w:p>
    <w:p w14:paraId="37E4D71E" w14:textId="77777777" w:rsidR="0014357A" w:rsidRDefault="0014357A" w:rsidP="0014357A">
      <w:pPr>
        <w:pStyle w:val="Heading1"/>
        <w:rPr>
          <w:rStyle w:val="LineNumber"/>
        </w:rPr>
      </w:pPr>
      <w:r>
        <w:rPr>
          <w:rStyle w:val="LineNumber"/>
        </w:rPr>
        <w:br w:type="page"/>
      </w:r>
      <w:bookmarkStart w:id="144" w:name="_Toc10727761"/>
      <w:r>
        <w:rPr>
          <w:rStyle w:val="LineNumber"/>
        </w:rPr>
        <w:lastRenderedPageBreak/>
        <w:t>Appendix C: List of Views</w:t>
      </w:r>
      <w:bookmarkEnd w:id="144"/>
    </w:p>
    <w:p w14:paraId="611D7C81" w14:textId="77777777" w:rsidR="0014357A" w:rsidRDefault="0014357A" w:rsidP="0014357A">
      <w:pPr>
        <w:rPr>
          <w:rStyle w:val="LineNumber"/>
        </w:rPr>
      </w:pPr>
    </w:p>
    <w:p w14:paraId="433E3C33" w14:textId="77777777" w:rsidR="0014357A" w:rsidRDefault="0014357A" w:rsidP="0014357A">
      <w:pPr>
        <w:rPr>
          <w:rStyle w:val="LineNumber"/>
        </w:rPr>
      </w:pPr>
    </w:p>
    <w:p w14:paraId="45985A7A" w14:textId="77777777" w:rsidR="0014357A" w:rsidRDefault="0014357A" w:rsidP="0014357A">
      <w:pPr>
        <w:rPr>
          <w:rStyle w:val="LineNumber"/>
        </w:rPr>
      </w:pPr>
      <w:r>
        <w:rPr>
          <w:rStyle w:val="LineNumber"/>
        </w:rPr>
        <w:t>The table views used in this datamart are shown below.</w:t>
      </w:r>
    </w:p>
    <w:p w14:paraId="00D3CE05" w14:textId="77777777" w:rsidR="0014357A" w:rsidRDefault="0014357A" w:rsidP="0014357A">
      <w:pPr>
        <w:rPr>
          <w:rStyle w:val="LineNumber"/>
        </w:rPr>
      </w:pPr>
    </w:p>
    <w:p w14:paraId="5893452B" w14:textId="77777777"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5669"/>
      </w:tblGrid>
      <w:tr w:rsidR="0014357A" w14:paraId="5B73D320" w14:textId="77777777" w:rsidTr="00D01893">
        <w:trPr>
          <w:cantSplit/>
        </w:trPr>
        <w:tc>
          <w:tcPr>
            <w:tcW w:w="2834" w:type="dxa"/>
            <w:tcBorders>
              <w:bottom w:val="single" w:sz="4" w:space="0" w:color="auto"/>
            </w:tcBorders>
            <w:shd w:val="clear" w:color="auto" w:fill="auto"/>
          </w:tcPr>
          <w:p w14:paraId="24D17B09" w14:textId="77777777" w:rsidR="0014357A" w:rsidRDefault="0014357A" w:rsidP="0014357A">
            <w:pPr>
              <w:pStyle w:val="tableheader"/>
              <w:rPr>
                <w:rStyle w:val="LineNumber"/>
              </w:rPr>
            </w:pPr>
            <w:r>
              <w:rPr>
                <w:rStyle w:val="LineNumber"/>
              </w:rPr>
              <w:t>View Name</w:t>
            </w:r>
          </w:p>
        </w:tc>
        <w:tc>
          <w:tcPr>
            <w:tcW w:w="5669" w:type="dxa"/>
            <w:tcBorders>
              <w:bottom w:val="single" w:sz="4" w:space="0" w:color="auto"/>
            </w:tcBorders>
            <w:shd w:val="clear" w:color="auto" w:fill="auto"/>
          </w:tcPr>
          <w:p w14:paraId="1369C33E" w14:textId="77777777" w:rsidR="0014357A" w:rsidRDefault="0014357A" w:rsidP="0014357A">
            <w:pPr>
              <w:pStyle w:val="tableheader"/>
              <w:rPr>
                <w:rStyle w:val="LineNumber"/>
              </w:rPr>
            </w:pPr>
            <w:r>
              <w:rPr>
                <w:rStyle w:val="LineNumber"/>
              </w:rPr>
              <w:t>Description</w:t>
            </w:r>
          </w:p>
        </w:tc>
      </w:tr>
      <w:tr w:rsidR="0014357A" w:rsidRPr="00D01893" w14:paraId="5EE32B79" w14:textId="77777777" w:rsidTr="00D01893">
        <w:trPr>
          <w:cantSplit/>
        </w:trPr>
        <w:tc>
          <w:tcPr>
            <w:tcW w:w="2834" w:type="dxa"/>
            <w:tcBorders>
              <w:top w:val="single" w:sz="4" w:space="0" w:color="auto"/>
            </w:tcBorders>
            <w:shd w:val="clear" w:color="auto" w:fill="auto"/>
          </w:tcPr>
          <w:p w14:paraId="057755E9" w14:textId="77777777" w:rsidR="0014357A" w:rsidRDefault="0014357A" w:rsidP="0014357A">
            <w:pPr>
              <w:pStyle w:val="tableheader"/>
              <w:rPr>
                <w:rStyle w:val="LineNumber"/>
              </w:rPr>
            </w:pPr>
            <w:r>
              <w:rPr>
                <w:rStyle w:val="LineNumber"/>
              </w:rPr>
              <w:t>Admission Age view</w:t>
            </w:r>
          </w:p>
          <w:p w14:paraId="4E27729B" w14:textId="77777777" w:rsidR="0014357A" w:rsidRDefault="0014357A" w:rsidP="0014357A">
            <w:pPr>
              <w:pStyle w:val="tableheader"/>
              <w:rPr>
                <w:rStyle w:val="LineNumber"/>
              </w:rPr>
            </w:pPr>
            <w:r>
              <w:rPr>
                <w:rStyle w:val="LineNumber"/>
              </w:rPr>
              <w:t>(dim_admission_age)</w:t>
            </w:r>
          </w:p>
        </w:tc>
        <w:tc>
          <w:tcPr>
            <w:tcW w:w="5669" w:type="dxa"/>
            <w:tcBorders>
              <w:top w:val="single" w:sz="4" w:space="0" w:color="auto"/>
            </w:tcBorders>
            <w:shd w:val="clear" w:color="auto" w:fill="auto"/>
          </w:tcPr>
          <w:p w14:paraId="5A648F88" w14:textId="77777777" w:rsidR="0014357A" w:rsidRDefault="0014357A" w:rsidP="0014357A">
            <w:pPr>
              <w:pStyle w:val="tabletext"/>
              <w:rPr>
                <w:rStyle w:val="LineNumber"/>
              </w:rPr>
            </w:pPr>
            <w:r>
              <w:rPr>
                <w:rStyle w:val="LineNumber"/>
              </w:rPr>
              <w:t>A view of the shared Age Band dimension table.</w:t>
            </w:r>
          </w:p>
        </w:tc>
      </w:tr>
      <w:tr w:rsidR="0014357A" w:rsidRPr="00D01893" w14:paraId="5989487A" w14:textId="77777777" w:rsidTr="00D01893">
        <w:trPr>
          <w:cantSplit/>
        </w:trPr>
        <w:tc>
          <w:tcPr>
            <w:tcW w:w="2834" w:type="dxa"/>
            <w:shd w:val="clear" w:color="auto" w:fill="auto"/>
          </w:tcPr>
          <w:p w14:paraId="4C079D58" w14:textId="77777777" w:rsidR="0014357A" w:rsidRDefault="0014357A" w:rsidP="0014357A">
            <w:pPr>
              <w:pStyle w:val="tableheader"/>
              <w:rPr>
                <w:rStyle w:val="LineNumber"/>
              </w:rPr>
            </w:pPr>
            <w:r>
              <w:rPr>
                <w:rStyle w:val="LineNumber"/>
              </w:rPr>
              <w:t>Birth Date view</w:t>
            </w:r>
          </w:p>
          <w:p w14:paraId="5B2C1162" w14:textId="77777777" w:rsidR="0014357A" w:rsidRDefault="0014357A" w:rsidP="0014357A">
            <w:pPr>
              <w:pStyle w:val="tableheader"/>
              <w:rPr>
                <w:rStyle w:val="LineNumber"/>
              </w:rPr>
            </w:pPr>
            <w:r>
              <w:rPr>
                <w:rStyle w:val="LineNumber"/>
              </w:rPr>
              <w:t>(dim_birth_date)</w:t>
            </w:r>
          </w:p>
        </w:tc>
        <w:tc>
          <w:tcPr>
            <w:tcW w:w="5669" w:type="dxa"/>
            <w:shd w:val="clear" w:color="auto" w:fill="auto"/>
          </w:tcPr>
          <w:p w14:paraId="44A3C354" w14:textId="77777777" w:rsidR="0014357A" w:rsidRDefault="0014357A" w:rsidP="0014357A">
            <w:pPr>
              <w:pStyle w:val="tabletext"/>
              <w:rPr>
                <w:rStyle w:val="LineNumber"/>
              </w:rPr>
            </w:pPr>
            <w:r>
              <w:rPr>
                <w:rStyle w:val="LineNumber"/>
              </w:rPr>
              <w:t>A view of the shared Global Time dimension table.</w:t>
            </w:r>
          </w:p>
        </w:tc>
      </w:tr>
      <w:tr w:rsidR="0014357A" w:rsidRPr="00D01893" w14:paraId="7969E287" w14:textId="77777777" w:rsidTr="00D01893">
        <w:trPr>
          <w:cantSplit/>
        </w:trPr>
        <w:tc>
          <w:tcPr>
            <w:tcW w:w="2834" w:type="dxa"/>
            <w:shd w:val="clear" w:color="auto" w:fill="auto"/>
          </w:tcPr>
          <w:p w14:paraId="02AE5DCB" w14:textId="77777777" w:rsidR="0014357A" w:rsidRDefault="0014357A" w:rsidP="0014357A">
            <w:pPr>
              <w:pStyle w:val="tableheader"/>
              <w:rPr>
                <w:rStyle w:val="LineNumber"/>
              </w:rPr>
            </w:pPr>
            <w:r>
              <w:rPr>
                <w:rStyle w:val="LineNumber"/>
              </w:rPr>
              <w:t>Birth Location view</w:t>
            </w:r>
          </w:p>
          <w:p w14:paraId="7650F6AE" w14:textId="77777777" w:rsidR="0014357A" w:rsidRDefault="0014357A" w:rsidP="0014357A">
            <w:pPr>
              <w:pStyle w:val="tableheader"/>
              <w:rPr>
                <w:rStyle w:val="LineNumber"/>
              </w:rPr>
            </w:pPr>
            <w:r>
              <w:rPr>
                <w:rStyle w:val="LineNumber"/>
              </w:rPr>
              <w:t>(dim_birth_location)</w:t>
            </w:r>
          </w:p>
        </w:tc>
        <w:tc>
          <w:tcPr>
            <w:tcW w:w="5669" w:type="dxa"/>
            <w:shd w:val="clear" w:color="auto" w:fill="auto"/>
          </w:tcPr>
          <w:p w14:paraId="1B146B6D" w14:textId="77777777" w:rsidR="0014357A" w:rsidRDefault="0014357A" w:rsidP="0014357A">
            <w:pPr>
              <w:pStyle w:val="tabletext"/>
              <w:rPr>
                <w:rStyle w:val="LineNumber"/>
              </w:rPr>
            </w:pPr>
            <w:r>
              <w:rPr>
                <w:rStyle w:val="LineNumber"/>
              </w:rPr>
              <w:t>A view of the Location table.</w:t>
            </w:r>
          </w:p>
        </w:tc>
      </w:tr>
      <w:tr w:rsidR="0014357A" w:rsidRPr="00D01893" w14:paraId="458F09D9" w14:textId="77777777" w:rsidTr="00D01893">
        <w:trPr>
          <w:cantSplit/>
        </w:trPr>
        <w:tc>
          <w:tcPr>
            <w:tcW w:w="2834" w:type="dxa"/>
            <w:shd w:val="clear" w:color="auto" w:fill="auto"/>
          </w:tcPr>
          <w:p w14:paraId="6E243C24" w14:textId="77777777" w:rsidR="0014357A" w:rsidRDefault="0014357A" w:rsidP="0014357A">
            <w:pPr>
              <w:pStyle w:val="tableheader"/>
              <w:rPr>
                <w:rStyle w:val="LineNumber"/>
              </w:rPr>
            </w:pPr>
            <w:r>
              <w:rPr>
                <w:rStyle w:val="LineNumber"/>
              </w:rPr>
              <w:t>Discharge Age view</w:t>
            </w:r>
          </w:p>
          <w:p w14:paraId="7F242EE1" w14:textId="77777777" w:rsidR="0014357A" w:rsidRDefault="0014357A" w:rsidP="0014357A">
            <w:pPr>
              <w:pStyle w:val="tableheader"/>
              <w:rPr>
                <w:rStyle w:val="LineNumber"/>
              </w:rPr>
            </w:pPr>
            <w:r>
              <w:rPr>
                <w:rStyle w:val="LineNumber"/>
              </w:rPr>
              <w:t>(dim_discharge_age)</w:t>
            </w:r>
          </w:p>
        </w:tc>
        <w:tc>
          <w:tcPr>
            <w:tcW w:w="5669" w:type="dxa"/>
            <w:shd w:val="clear" w:color="auto" w:fill="auto"/>
          </w:tcPr>
          <w:p w14:paraId="2A276D0B" w14:textId="77777777" w:rsidR="0014357A" w:rsidRDefault="0014357A" w:rsidP="0014357A">
            <w:pPr>
              <w:pStyle w:val="tabletext"/>
              <w:rPr>
                <w:rStyle w:val="LineNumber"/>
              </w:rPr>
            </w:pPr>
            <w:r>
              <w:rPr>
                <w:rStyle w:val="LineNumber"/>
              </w:rPr>
              <w:t>A view of the shared Age Band dimension table.</w:t>
            </w:r>
          </w:p>
        </w:tc>
      </w:tr>
      <w:tr w:rsidR="0014357A" w:rsidRPr="00D01893" w14:paraId="653D6D9C" w14:textId="77777777" w:rsidTr="00D01893">
        <w:trPr>
          <w:cantSplit/>
        </w:trPr>
        <w:tc>
          <w:tcPr>
            <w:tcW w:w="2834" w:type="dxa"/>
            <w:shd w:val="clear" w:color="auto" w:fill="auto"/>
          </w:tcPr>
          <w:p w14:paraId="1B79B548" w14:textId="77777777" w:rsidR="0014357A" w:rsidRDefault="0014357A" w:rsidP="0014357A">
            <w:pPr>
              <w:pStyle w:val="tableheader"/>
              <w:rPr>
                <w:rStyle w:val="LineNumber"/>
              </w:rPr>
            </w:pPr>
            <w:r>
              <w:rPr>
                <w:rStyle w:val="LineNumber"/>
              </w:rPr>
              <w:t>DRG v31 view</w:t>
            </w:r>
          </w:p>
          <w:p w14:paraId="272C50C4" w14:textId="77777777" w:rsidR="0014357A" w:rsidRDefault="0014357A" w:rsidP="0014357A">
            <w:pPr>
              <w:pStyle w:val="tableheader"/>
              <w:rPr>
                <w:rStyle w:val="LineNumber"/>
              </w:rPr>
            </w:pPr>
            <w:r>
              <w:rPr>
                <w:rStyle w:val="LineNumber"/>
              </w:rPr>
              <w:t>(dim_drg_v31)</w:t>
            </w:r>
          </w:p>
        </w:tc>
        <w:tc>
          <w:tcPr>
            <w:tcW w:w="5669" w:type="dxa"/>
            <w:shd w:val="clear" w:color="auto" w:fill="auto"/>
          </w:tcPr>
          <w:p w14:paraId="6A233F39" w14:textId="77777777" w:rsidR="0014357A" w:rsidRDefault="0014357A" w:rsidP="0014357A">
            <w:pPr>
              <w:pStyle w:val="tabletext"/>
              <w:rPr>
                <w:rStyle w:val="LineNumber"/>
              </w:rPr>
            </w:pPr>
          </w:p>
        </w:tc>
      </w:tr>
      <w:tr w:rsidR="0014357A" w:rsidRPr="00D01893" w14:paraId="6DD076F1" w14:textId="77777777" w:rsidTr="00D01893">
        <w:trPr>
          <w:cantSplit/>
        </w:trPr>
        <w:tc>
          <w:tcPr>
            <w:tcW w:w="2834" w:type="dxa"/>
            <w:shd w:val="clear" w:color="auto" w:fill="auto"/>
          </w:tcPr>
          <w:p w14:paraId="00A2D5D6" w14:textId="77777777" w:rsidR="0014357A" w:rsidRDefault="0014357A" w:rsidP="0014357A">
            <w:pPr>
              <w:pStyle w:val="tableheader"/>
              <w:rPr>
                <w:rStyle w:val="LineNumber"/>
              </w:rPr>
            </w:pPr>
            <w:r>
              <w:rPr>
                <w:rStyle w:val="LineNumber"/>
              </w:rPr>
              <w:t>Event Agency view</w:t>
            </w:r>
          </w:p>
          <w:p w14:paraId="01F23642" w14:textId="77777777" w:rsidR="0014357A" w:rsidRDefault="0014357A" w:rsidP="0014357A">
            <w:pPr>
              <w:pStyle w:val="tableheader"/>
              <w:rPr>
                <w:rStyle w:val="LineNumber"/>
              </w:rPr>
            </w:pPr>
            <w:r>
              <w:rPr>
                <w:rStyle w:val="LineNumber"/>
              </w:rPr>
              <w:t>(dim_event_agency)</w:t>
            </w:r>
          </w:p>
        </w:tc>
        <w:tc>
          <w:tcPr>
            <w:tcW w:w="5669" w:type="dxa"/>
            <w:shd w:val="clear" w:color="auto" w:fill="auto"/>
          </w:tcPr>
          <w:p w14:paraId="44182857" w14:textId="77777777" w:rsidR="0014357A" w:rsidRDefault="0014357A" w:rsidP="0014357A">
            <w:pPr>
              <w:pStyle w:val="tabletext"/>
              <w:rPr>
                <w:rStyle w:val="LineNumber"/>
              </w:rPr>
            </w:pPr>
            <w:r>
              <w:rPr>
                <w:rStyle w:val="LineNumber"/>
              </w:rPr>
              <w:t>A view of the shared Agency Facility dimension table.</w:t>
            </w:r>
          </w:p>
        </w:tc>
      </w:tr>
      <w:tr w:rsidR="0014357A" w:rsidRPr="00D01893" w14:paraId="2ED34B99" w14:textId="77777777" w:rsidTr="00D01893">
        <w:trPr>
          <w:cantSplit/>
        </w:trPr>
        <w:tc>
          <w:tcPr>
            <w:tcW w:w="2834" w:type="dxa"/>
            <w:shd w:val="clear" w:color="auto" w:fill="auto"/>
          </w:tcPr>
          <w:p w14:paraId="716FEB44" w14:textId="77777777" w:rsidR="0014357A" w:rsidRDefault="0014357A" w:rsidP="0014357A">
            <w:pPr>
              <w:pStyle w:val="tableheader"/>
              <w:rPr>
                <w:rStyle w:val="LineNumber"/>
              </w:rPr>
            </w:pPr>
            <w:r>
              <w:rPr>
                <w:rStyle w:val="LineNumber"/>
              </w:rPr>
              <w:t>dim_event_end_date</w:t>
            </w:r>
          </w:p>
          <w:p w14:paraId="6DA1894F" w14:textId="77777777" w:rsidR="0014357A" w:rsidRDefault="0014357A" w:rsidP="0014357A">
            <w:pPr>
              <w:pStyle w:val="tableheader"/>
              <w:rPr>
                <w:rStyle w:val="LineNumber"/>
              </w:rPr>
            </w:pPr>
            <w:r>
              <w:rPr>
                <w:rStyle w:val="LineNumber"/>
              </w:rPr>
              <w:t>(dim_event_end_date)</w:t>
            </w:r>
          </w:p>
        </w:tc>
        <w:tc>
          <w:tcPr>
            <w:tcW w:w="5669" w:type="dxa"/>
            <w:shd w:val="clear" w:color="auto" w:fill="auto"/>
          </w:tcPr>
          <w:p w14:paraId="691D9468" w14:textId="77777777" w:rsidR="0014357A" w:rsidRDefault="0014357A" w:rsidP="0014357A">
            <w:pPr>
              <w:pStyle w:val="tabletext"/>
              <w:rPr>
                <w:rStyle w:val="LineNumber"/>
              </w:rPr>
            </w:pPr>
          </w:p>
        </w:tc>
      </w:tr>
      <w:tr w:rsidR="0014357A" w:rsidRPr="00D01893" w14:paraId="48F68288" w14:textId="77777777" w:rsidTr="00D01893">
        <w:trPr>
          <w:cantSplit/>
        </w:trPr>
        <w:tc>
          <w:tcPr>
            <w:tcW w:w="2834" w:type="dxa"/>
            <w:shd w:val="clear" w:color="auto" w:fill="auto"/>
          </w:tcPr>
          <w:p w14:paraId="7B08030C" w14:textId="77777777" w:rsidR="0014357A" w:rsidRDefault="0014357A" w:rsidP="0014357A">
            <w:pPr>
              <w:pStyle w:val="tableheader"/>
              <w:rPr>
                <w:rStyle w:val="LineNumber"/>
              </w:rPr>
            </w:pPr>
            <w:r>
              <w:rPr>
                <w:rStyle w:val="LineNumber"/>
              </w:rPr>
              <w:t>dim_event_facility</w:t>
            </w:r>
          </w:p>
          <w:p w14:paraId="7D69D4B9" w14:textId="77777777" w:rsidR="0014357A" w:rsidRDefault="0014357A" w:rsidP="0014357A">
            <w:pPr>
              <w:pStyle w:val="tableheader"/>
              <w:rPr>
                <w:rStyle w:val="LineNumber"/>
              </w:rPr>
            </w:pPr>
            <w:r>
              <w:rPr>
                <w:rStyle w:val="LineNumber"/>
              </w:rPr>
              <w:t>(dim_event_facility)</w:t>
            </w:r>
          </w:p>
        </w:tc>
        <w:tc>
          <w:tcPr>
            <w:tcW w:w="5669" w:type="dxa"/>
            <w:shd w:val="clear" w:color="auto" w:fill="auto"/>
          </w:tcPr>
          <w:p w14:paraId="6012B6AA" w14:textId="77777777" w:rsidR="0014357A" w:rsidRDefault="0014357A" w:rsidP="0014357A">
            <w:pPr>
              <w:pStyle w:val="tabletext"/>
              <w:rPr>
                <w:rStyle w:val="LineNumber"/>
              </w:rPr>
            </w:pPr>
          </w:p>
        </w:tc>
      </w:tr>
      <w:tr w:rsidR="0014357A" w:rsidRPr="00D01893" w14:paraId="0AD9BD01" w14:textId="77777777" w:rsidTr="00D01893">
        <w:trPr>
          <w:cantSplit/>
        </w:trPr>
        <w:tc>
          <w:tcPr>
            <w:tcW w:w="2834" w:type="dxa"/>
            <w:shd w:val="clear" w:color="auto" w:fill="auto"/>
          </w:tcPr>
          <w:p w14:paraId="33FA6F07" w14:textId="77777777" w:rsidR="0014357A" w:rsidRDefault="0014357A" w:rsidP="0014357A">
            <w:pPr>
              <w:pStyle w:val="tableheader"/>
              <w:rPr>
                <w:rStyle w:val="LineNumber"/>
              </w:rPr>
            </w:pPr>
            <w:r>
              <w:rPr>
                <w:rStyle w:val="LineNumber"/>
              </w:rPr>
              <w:t>Event Facility Type view</w:t>
            </w:r>
          </w:p>
          <w:p w14:paraId="29822E4B" w14:textId="77777777" w:rsidR="0014357A" w:rsidRDefault="0014357A" w:rsidP="0014357A">
            <w:pPr>
              <w:pStyle w:val="tableheader"/>
              <w:rPr>
                <w:rStyle w:val="LineNumber"/>
              </w:rPr>
            </w:pPr>
            <w:r>
              <w:rPr>
                <w:rStyle w:val="LineNumber"/>
              </w:rPr>
              <w:t>(dim_event_facility_type)</w:t>
            </w:r>
          </w:p>
        </w:tc>
        <w:tc>
          <w:tcPr>
            <w:tcW w:w="5669" w:type="dxa"/>
            <w:shd w:val="clear" w:color="auto" w:fill="auto"/>
          </w:tcPr>
          <w:p w14:paraId="0236C96B" w14:textId="77777777" w:rsidR="0014357A" w:rsidRDefault="0014357A" w:rsidP="0014357A">
            <w:pPr>
              <w:pStyle w:val="tabletext"/>
              <w:rPr>
                <w:rStyle w:val="LineNumber"/>
              </w:rPr>
            </w:pPr>
          </w:p>
        </w:tc>
      </w:tr>
      <w:tr w:rsidR="0014357A" w:rsidRPr="00D01893" w14:paraId="78BC4733" w14:textId="77777777" w:rsidTr="00D01893">
        <w:trPr>
          <w:cantSplit/>
        </w:trPr>
        <w:tc>
          <w:tcPr>
            <w:tcW w:w="2834" w:type="dxa"/>
            <w:shd w:val="clear" w:color="auto" w:fill="auto"/>
          </w:tcPr>
          <w:p w14:paraId="5E348C81" w14:textId="77777777" w:rsidR="0014357A" w:rsidRDefault="0014357A" w:rsidP="0014357A">
            <w:pPr>
              <w:pStyle w:val="tableheader"/>
              <w:rPr>
                <w:rStyle w:val="LineNumber"/>
              </w:rPr>
            </w:pPr>
            <w:r>
              <w:rPr>
                <w:rStyle w:val="LineNumber"/>
              </w:rPr>
              <w:t>dim_event_start_date</w:t>
            </w:r>
          </w:p>
          <w:p w14:paraId="20FF2A17" w14:textId="77777777" w:rsidR="0014357A" w:rsidRDefault="0014357A" w:rsidP="0014357A">
            <w:pPr>
              <w:pStyle w:val="tableheader"/>
              <w:rPr>
                <w:rStyle w:val="LineNumber"/>
              </w:rPr>
            </w:pPr>
            <w:r>
              <w:rPr>
                <w:rStyle w:val="LineNumber"/>
              </w:rPr>
              <w:t>(dim_event_start_date)</w:t>
            </w:r>
          </w:p>
        </w:tc>
        <w:tc>
          <w:tcPr>
            <w:tcW w:w="5669" w:type="dxa"/>
            <w:shd w:val="clear" w:color="auto" w:fill="auto"/>
          </w:tcPr>
          <w:p w14:paraId="77FE7ADC" w14:textId="77777777" w:rsidR="0014357A" w:rsidRDefault="0014357A" w:rsidP="0014357A">
            <w:pPr>
              <w:pStyle w:val="tabletext"/>
              <w:rPr>
                <w:rStyle w:val="LineNumber"/>
              </w:rPr>
            </w:pPr>
          </w:p>
        </w:tc>
      </w:tr>
      <w:tr w:rsidR="0014357A" w:rsidRPr="00D01893" w14:paraId="33A54D53" w14:textId="77777777" w:rsidTr="00D01893">
        <w:trPr>
          <w:cantSplit/>
        </w:trPr>
        <w:tc>
          <w:tcPr>
            <w:tcW w:w="2834" w:type="dxa"/>
            <w:shd w:val="clear" w:color="auto" w:fill="auto"/>
          </w:tcPr>
          <w:p w14:paraId="6A046457" w14:textId="77777777" w:rsidR="0014357A" w:rsidRDefault="0014357A" w:rsidP="0014357A">
            <w:pPr>
              <w:pStyle w:val="tableheader"/>
              <w:rPr>
                <w:rStyle w:val="LineNumber"/>
              </w:rPr>
            </w:pPr>
            <w:r>
              <w:rPr>
                <w:rStyle w:val="LineNumber"/>
              </w:rPr>
              <w:t>Excluded purchase unit dimension</w:t>
            </w:r>
          </w:p>
          <w:p w14:paraId="458A3E56" w14:textId="77777777" w:rsidR="0014357A" w:rsidRDefault="0014357A" w:rsidP="0014357A">
            <w:pPr>
              <w:pStyle w:val="tableheader"/>
              <w:rPr>
                <w:rStyle w:val="LineNumber"/>
              </w:rPr>
            </w:pPr>
            <w:r>
              <w:rPr>
                <w:rStyle w:val="LineNumber"/>
              </w:rPr>
              <w:t>(dim_exclu_purchase_unit)</w:t>
            </w:r>
          </w:p>
        </w:tc>
        <w:tc>
          <w:tcPr>
            <w:tcW w:w="5669" w:type="dxa"/>
            <w:shd w:val="clear" w:color="auto" w:fill="auto"/>
          </w:tcPr>
          <w:p w14:paraId="63865630" w14:textId="77777777" w:rsidR="0014357A" w:rsidRDefault="0014357A" w:rsidP="0014357A">
            <w:pPr>
              <w:pStyle w:val="tabletext"/>
              <w:rPr>
                <w:rStyle w:val="LineNumber"/>
              </w:rPr>
            </w:pPr>
          </w:p>
        </w:tc>
      </w:tr>
      <w:tr w:rsidR="0014357A" w:rsidRPr="00D01893" w14:paraId="250E2097" w14:textId="77777777" w:rsidTr="00D01893">
        <w:trPr>
          <w:cantSplit/>
        </w:trPr>
        <w:tc>
          <w:tcPr>
            <w:tcW w:w="2834" w:type="dxa"/>
            <w:shd w:val="clear" w:color="auto" w:fill="auto"/>
          </w:tcPr>
          <w:p w14:paraId="6794337B" w14:textId="77777777" w:rsidR="0014357A" w:rsidRDefault="0014357A" w:rsidP="0014357A">
            <w:pPr>
              <w:pStyle w:val="tableheader"/>
              <w:rPr>
                <w:rStyle w:val="LineNumber"/>
              </w:rPr>
            </w:pPr>
            <w:r>
              <w:rPr>
                <w:rStyle w:val="LineNumber"/>
              </w:rPr>
              <w:t>Facility transfer from dimension</w:t>
            </w:r>
          </w:p>
          <w:p w14:paraId="3B87D6B7" w14:textId="77777777" w:rsidR="0014357A" w:rsidRDefault="0014357A" w:rsidP="0014357A">
            <w:pPr>
              <w:pStyle w:val="tableheader"/>
              <w:rPr>
                <w:rStyle w:val="LineNumber"/>
              </w:rPr>
            </w:pPr>
            <w:r>
              <w:rPr>
                <w:rStyle w:val="LineNumber"/>
              </w:rPr>
              <w:t>(dim_facility_transfer_from)</w:t>
            </w:r>
          </w:p>
        </w:tc>
        <w:tc>
          <w:tcPr>
            <w:tcW w:w="5669" w:type="dxa"/>
            <w:shd w:val="clear" w:color="auto" w:fill="auto"/>
          </w:tcPr>
          <w:p w14:paraId="65450CEF" w14:textId="77777777" w:rsidR="0014357A" w:rsidRDefault="0014357A" w:rsidP="0014357A">
            <w:pPr>
              <w:pStyle w:val="tabletext"/>
              <w:rPr>
                <w:rStyle w:val="LineNumber"/>
              </w:rPr>
            </w:pPr>
          </w:p>
        </w:tc>
      </w:tr>
      <w:tr w:rsidR="0014357A" w:rsidRPr="00D01893" w14:paraId="15193B2A" w14:textId="77777777" w:rsidTr="00D01893">
        <w:trPr>
          <w:cantSplit/>
        </w:trPr>
        <w:tc>
          <w:tcPr>
            <w:tcW w:w="2834" w:type="dxa"/>
            <w:shd w:val="clear" w:color="auto" w:fill="auto"/>
          </w:tcPr>
          <w:p w14:paraId="2A050CAF" w14:textId="77777777" w:rsidR="0014357A" w:rsidRDefault="0014357A" w:rsidP="0014357A">
            <w:pPr>
              <w:pStyle w:val="tableheader"/>
              <w:rPr>
                <w:rStyle w:val="LineNumber"/>
              </w:rPr>
            </w:pPr>
            <w:r>
              <w:rPr>
                <w:rStyle w:val="LineNumber"/>
              </w:rPr>
              <w:t>Facility transfer to dimension</w:t>
            </w:r>
          </w:p>
          <w:p w14:paraId="1EC46886" w14:textId="77777777" w:rsidR="0014357A" w:rsidRDefault="0014357A" w:rsidP="0014357A">
            <w:pPr>
              <w:pStyle w:val="tableheader"/>
              <w:rPr>
                <w:rStyle w:val="LineNumber"/>
              </w:rPr>
            </w:pPr>
            <w:r>
              <w:rPr>
                <w:rStyle w:val="LineNumber"/>
              </w:rPr>
              <w:t>(dim_facility_transfer_to)</w:t>
            </w:r>
          </w:p>
        </w:tc>
        <w:tc>
          <w:tcPr>
            <w:tcW w:w="5669" w:type="dxa"/>
            <w:shd w:val="clear" w:color="auto" w:fill="auto"/>
          </w:tcPr>
          <w:p w14:paraId="6FEA9313" w14:textId="77777777" w:rsidR="0014357A" w:rsidRDefault="0014357A" w:rsidP="0014357A">
            <w:pPr>
              <w:pStyle w:val="tabletext"/>
              <w:rPr>
                <w:rStyle w:val="LineNumber"/>
              </w:rPr>
            </w:pPr>
          </w:p>
        </w:tc>
      </w:tr>
      <w:tr w:rsidR="0014357A" w:rsidRPr="00D01893" w14:paraId="69714BAA" w14:textId="77777777" w:rsidTr="00D01893">
        <w:trPr>
          <w:cantSplit/>
        </w:trPr>
        <w:tc>
          <w:tcPr>
            <w:tcW w:w="2834" w:type="dxa"/>
            <w:shd w:val="clear" w:color="auto" w:fill="auto"/>
          </w:tcPr>
          <w:p w14:paraId="03FF6618" w14:textId="77777777" w:rsidR="0014357A" w:rsidRDefault="0014357A" w:rsidP="0014357A">
            <w:pPr>
              <w:pStyle w:val="tableheader"/>
              <w:rPr>
                <w:rStyle w:val="LineNumber"/>
              </w:rPr>
            </w:pPr>
            <w:r>
              <w:rPr>
                <w:rStyle w:val="LineNumber"/>
              </w:rPr>
              <w:t>dim_first_consult_date</w:t>
            </w:r>
          </w:p>
          <w:p w14:paraId="77FC6428" w14:textId="77777777" w:rsidR="0014357A" w:rsidRDefault="0014357A" w:rsidP="0014357A">
            <w:pPr>
              <w:pStyle w:val="tableheader"/>
              <w:rPr>
                <w:rStyle w:val="LineNumber"/>
              </w:rPr>
            </w:pPr>
            <w:r>
              <w:rPr>
                <w:rStyle w:val="LineNumber"/>
              </w:rPr>
              <w:t>(dim_first_consult_date)</w:t>
            </w:r>
          </w:p>
        </w:tc>
        <w:tc>
          <w:tcPr>
            <w:tcW w:w="5669" w:type="dxa"/>
            <w:shd w:val="clear" w:color="auto" w:fill="auto"/>
          </w:tcPr>
          <w:p w14:paraId="289B50A3" w14:textId="77777777" w:rsidR="0014357A" w:rsidRDefault="0014357A" w:rsidP="0014357A">
            <w:pPr>
              <w:pStyle w:val="tabletext"/>
              <w:rPr>
                <w:rStyle w:val="LineNumber"/>
              </w:rPr>
            </w:pPr>
          </w:p>
        </w:tc>
      </w:tr>
      <w:tr w:rsidR="0014357A" w:rsidRPr="00D01893" w14:paraId="1923230B" w14:textId="77777777" w:rsidTr="00D01893">
        <w:trPr>
          <w:cantSplit/>
        </w:trPr>
        <w:tc>
          <w:tcPr>
            <w:tcW w:w="2834" w:type="dxa"/>
            <w:shd w:val="clear" w:color="auto" w:fill="auto"/>
          </w:tcPr>
          <w:p w14:paraId="3A70996A" w14:textId="77777777" w:rsidR="0014357A" w:rsidRDefault="0014357A" w:rsidP="0014357A">
            <w:pPr>
              <w:pStyle w:val="tableheader"/>
              <w:rPr>
                <w:rStyle w:val="LineNumber"/>
              </w:rPr>
            </w:pPr>
            <w:r>
              <w:rPr>
                <w:rStyle w:val="LineNumber"/>
              </w:rPr>
              <w:t>dim_last_updated_date</w:t>
            </w:r>
          </w:p>
          <w:p w14:paraId="0CBA5D7D" w14:textId="77777777" w:rsidR="0014357A" w:rsidRDefault="0014357A" w:rsidP="0014357A">
            <w:pPr>
              <w:pStyle w:val="tableheader"/>
              <w:rPr>
                <w:rStyle w:val="LineNumber"/>
              </w:rPr>
            </w:pPr>
            <w:r>
              <w:rPr>
                <w:rStyle w:val="LineNumber"/>
              </w:rPr>
              <w:t>(dim_last_updated_date)</w:t>
            </w:r>
          </w:p>
        </w:tc>
        <w:tc>
          <w:tcPr>
            <w:tcW w:w="5669" w:type="dxa"/>
            <w:shd w:val="clear" w:color="auto" w:fill="auto"/>
          </w:tcPr>
          <w:p w14:paraId="64A1400D" w14:textId="77777777" w:rsidR="0014357A" w:rsidRDefault="0014357A" w:rsidP="0014357A">
            <w:pPr>
              <w:pStyle w:val="tabletext"/>
              <w:rPr>
                <w:rStyle w:val="LineNumber"/>
              </w:rPr>
            </w:pPr>
          </w:p>
        </w:tc>
      </w:tr>
      <w:tr w:rsidR="0014357A" w:rsidRPr="00D01893" w14:paraId="5E7EC2D4" w14:textId="77777777" w:rsidTr="00D01893">
        <w:trPr>
          <w:cantSplit/>
        </w:trPr>
        <w:tc>
          <w:tcPr>
            <w:tcW w:w="2834" w:type="dxa"/>
            <w:shd w:val="clear" w:color="auto" w:fill="auto"/>
          </w:tcPr>
          <w:p w14:paraId="74041B2F" w14:textId="77777777" w:rsidR="0014357A" w:rsidRDefault="0014357A" w:rsidP="0014357A">
            <w:pPr>
              <w:pStyle w:val="tableheader"/>
              <w:rPr>
                <w:rStyle w:val="LineNumber"/>
              </w:rPr>
            </w:pPr>
            <w:r>
              <w:rPr>
                <w:rStyle w:val="LineNumber"/>
              </w:rPr>
              <w:t>Mothers Age view</w:t>
            </w:r>
          </w:p>
          <w:p w14:paraId="5C93D122" w14:textId="77777777" w:rsidR="0014357A" w:rsidRDefault="0014357A" w:rsidP="0014357A">
            <w:pPr>
              <w:pStyle w:val="tableheader"/>
              <w:rPr>
                <w:rStyle w:val="LineNumber"/>
              </w:rPr>
            </w:pPr>
            <w:r>
              <w:rPr>
                <w:rStyle w:val="LineNumber"/>
              </w:rPr>
              <w:t>(dim_mothers_age)</w:t>
            </w:r>
          </w:p>
        </w:tc>
        <w:tc>
          <w:tcPr>
            <w:tcW w:w="5669" w:type="dxa"/>
            <w:shd w:val="clear" w:color="auto" w:fill="auto"/>
          </w:tcPr>
          <w:p w14:paraId="2DCAF752" w14:textId="77777777" w:rsidR="0014357A" w:rsidRDefault="0014357A" w:rsidP="0014357A">
            <w:pPr>
              <w:pStyle w:val="tabletext"/>
              <w:rPr>
                <w:rStyle w:val="LineNumber"/>
              </w:rPr>
            </w:pPr>
            <w:r>
              <w:rPr>
                <w:rStyle w:val="LineNumber"/>
              </w:rPr>
              <w:t>A view of the shared Age Band dimension table.</w:t>
            </w:r>
          </w:p>
        </w:tc>
      </w:tr>
      <w:tr w:rsidR="0014357A" w:rsidRPr="00D01893" w14:paraId="7302B93D" w14:textId="77777777" w:rsidTr="00D01893">
        <w:trPr>
          <w:cantSplit/>
        </w:trPr>
        <w:tc>
          <w:tcPr>
            <w:tcW w:w="2834" w:type="dxa"/>
            <w:shd w:val="clear" w:color="auto" w:fill="auto"/>
          </w:tcPr>
          <w:p w14:paraId="40052824" w14:textId="77777777" w:rsidR="0014357A" w:rsidRDefault="0014357A" w:rsidP="0014357A">
            <w:pPr>
              <w:pStyle w:val="tableheader"/>
              <w:rPr>
                <w:rStyle w:val="LineNumber"/>
              </w:rPr>
            </w:pPr>
            <w:r>
              <w:rPr>
                <w:rStyle w:val="LineNumber"/>
              </w:rPr>
              <w:t>dim_pd_06_clinical_code</w:t>
            </w:r>
          </w:p>
          <w:p w14:paraId="20E1C0DA" w14:textId="77777777" w:rsidR="0014357A" w:rsidRDefault="0014357A" w:rsidP="0014357A">
            <w:pPr>
              <w:pStyle w:val="tableheader"/>
              <w:rPr>
                <w:rStyle w:val="LineNumber"/>
              </w:rPr>
            </w:pPr>
            <w:r>
              <w:rPr>
                <w:rStyle w:val="LineNumber"/>
              </w:rPr>
              <w:t>(dim_pd_06_clinical_code)</w:t>
            </w:r>
          </w:p>
        </w:tc>
        <w:tc>
          <w:tcPr>
            <w:tcW w:w="5669" w:type="dxa"/>
            <w:shd w:val="clear" w:color="auto" w:fill="auto"/>
          </w:tcPr>
          <w:p w14:paraId="0FB02186" w14:textId="77777777" w:rsidR="0014357A" w:rsidRDefault="0014357A" w:rsidP="0014357A">
            <w:pPr>
              <w:pStyle w:val="tabletext"/>
              <w:rPr>
                <w:rStyle w:val="LineNumber"/>
              </w:rPr>
            </w:pPr>
          </w:p>
        </w:tc>
      </w:tr>
      <w:tr w:rsidR="0014357A" w:rsidRPr="00D01893" w14:paraId="6C4B0292" w14:textId="77777777" w:rsidTr="00D01893">
        <w:trPr>
          <w:cantSplit/>
        </w:trPr>
        <w:tc>
          <w:tcPr>
            <w:tcW w:w="2834" w:type="dxa"/>
            <w:shd w:val="clear" w:color="auto" w:fill="auto"/>
          </w:tcPr>
          <w:p w14:paraId="4A8955C4" w14:textId="77777777" w:rsidR="0014357A" w:rsidRDefault="0014357A" w:rsidP="0014357A">
            <w:pPr>
              <w:pStyle w:val="tableheader"/>
              <w:rPr>
                <w:rStyle w:val="LineNumber"/>
              </w:rPr>
            </w:pPr>
            <w:r>
              <w:rPr>
                <w:rStyle w:val="LineNumber"/>
              </w:rPr>
              <w:t>dim_pd_10_clinical_code</w:t>
            </w:r>
          </w:p>
          <w:p w14:paraId="11AC1CBE" w14:textId="77777777" w:rsidR="0014357A" w:rsidRDefault="0014357A" w:rsidP="0014357A">
            <w:pPr>
              <w:pStyle w:val="tableheader"/>
              <w:rPr>
                <w:rStyle w:val="LineNumber"/>
              </w:rPr>
            </w:pPr>
            <w:r>
              <w:rPr>
                <w:rStyle w:val="LineNumber"/>
              </w:rPr>
              <w:t>(dim_pd_10_clinical_code)</w:t>
            </w:r>
          </w:p>
        </w:tc>
        <w:tc>
          <w:tcPr>
            <w:tcW w:w="5669" w:type="dxa"/>
            <w:shd w:val="clear" w:color="auto" w:fill="auto"/>
          </w:tcPr>
          <w:p w14:paraId="12D76504" w14:textId="77777777" w:rsidR="0014357A" w:rsidRDefault="0014357A" w:rsidP="0014357A">
            <w:pPr>
              <w:pStyle w:val="tabletext"/>
              <w:rPr>
                <w:rStyle w:val="LineNumber"/>
              </w:rPr>
            </w:pPr>
          </w:p>
        </w:tc>
      </w:tr>
      <w:tr w:rsidR="0014357A" w:rsidRPr="00D01893" w14:paraId="556C88E1" w14:textId="77777777" w:rsidTr="00D01893">
        <w:trPr>
          <w:cantSplit/>
        </w:trPr>
        <w:tc>
          <w:tcPr>
            <w:tcW w:w="2834" w:type="dxa"/>
            <w:shd w:val="clear" w:color="auto" w:fill="auto"/>
          </w:tcPr>
          <w:p w14:paraId="14AE9D1E" w14:textId="77777777" w:rsidR="0014357A" w:rsidRDefault="0014357A" w:rsidP="0014357A">
            <w:pPr>
              <w:pStyle w:val="tableheader"/>
              <w:rPr>
                <w:rStyle w:val="LineNumber"/>
              </w:rPr>
            </w:pPr>
            <w:r>
              <w:rPr>
                <w:rStyle w:val="LineNumber"/>
              </w:rPr>
              <w:t>dim_pd_11_clinical_code</w:t>
            </w:r>
          </w:p>
          <w:p w14:paraId="09CE47F7" w14:textId="77777777" w:rsidR="0014357A" w:rsidRDefault="0014357A" w:rsidP="0014357A">
            <w:pPr>
              <w:pStyle w:val="tableheader"/>
              <w:rPr>
                <w:rStyle w:val="LineNumber"/>
              </w:rPr>
            </w:pPr>
            <w:r>
              <w:rPr>
                <w:rStyle w:val="LineNumber"/>
              </w:rPr>
              <w:t>(dim_pd_11_clinical_code)</w:t>
            </w:r>
          </w:p>
        </w:tc>
        <w:tc>
          <w:tcPr>
            <w:tcW w:w="5669" w:type="dxa"/>
            <w:shd w:val="clear" w:color="auto" w:fill="auto"/>
          </w:tcPr>
          <w:p w14:paraId="49AB8DD2" w14:textId="77777777" w:rsidR="0014357A" w:rsidRDefault="0014357A" w:rsidP="0014357A">
            <w:pPr>
              <w:pStyle w:val="tabletext"/>
              <w:rPr>
                <w:rStyle w:val="LineNumber"/>
              </w:rPr>
            </w:pPr>
          </w:p>
        </w:tc>
      </w:tr>
      <w:tr w:rsidR="0014357A" w:rsidRPr="00D01893" w14:paraId="4FB2EE92" w14:textId="77777777" w:rsidTr="00D01893">
        <w:trPr>
          <w:cantSplit/>
        </w:trPr>
        <w:tc>
          <w:tcPr>
            <w:tcW w:w="2834" w:type="dxa"/>
            <w:shd w:val="clear" w:color="auto" w:fill="auto"/>
          </w:tcPr>
          <w:p w14:paraId="3FCC068A" w14:textId="77777777" w:rsidR="0014357A" w:rsidRDefault="0014357A" w:rsidP="0014357A">
            <w:pPr>
              <w:pStyle w:val="tableheader"/>
              <w:rPr>
                <w:rStyle w:val="LineNumber"/>
              </w:rPr>
            </w:pPr>
            <w:r>
              <w:rPr>
                <w:rStyle w:val="LineNumber"/>
              </w:rPr>
              <w:t>dim_pd_12_clinical_code</w:t>
            </w:r>
          </w:p>
          <w:p w14:paraId="1123BE11" w14:textId="77777777" w:rsidR="0014357A" w:rsidRDefault="0014357A" w:rsidP="0014357A">
            <w:pPr>
              <w:pStyle w:val="tableheader"/>
              <w:rPr>
                <w:rStyle w:val="LineNumber"/>
              </w:rPr>
            </w:pPr>
            <w:r>
              <w:rPr>
                <w:rStyle w:val="LineNumber"/>
              </w:rPr>
              <w:t>(dim_pd_12_clinical_code)</w:t>
            </w:r>
          </w:p>
        </w:tc>
        <w:tc>
          <w:tcPr>
            <w:tcW w:w="5669" w:type="dxa"/>
            <w:shd w:val="clear" w:color="auto" w:fill="auto"/>
          </w:tcPr>
          <w:p w14:paraId="233F552A" w14:textId="77777777" w:rsidR="0014357A" w:rsidRDefault="0014357A" w:rsidP="0014357A">
            <w:pPr>
              <w:pStyle w:val="tabletext"/>
              <w:rPr>
                <w:rStyle w:val="LineNumber"/>
              </w:rPr>
            </w:pPr>
          </w:p>
        </w:tc>
      </w:tr>
      <w:tr w:rsidR="0014357A" w:rsidRPr="00D01893" w14:paraId="3F482E3E" w14:textId="77777777" w:rsidTr="00D01893">
        <w:trPr>
          <w:cantSplit/>
        </w:trPr>
        <w:tc>
          <w:tcPr>
            <w:tcW w:w="2834" w:type="dxa"/>
            <w:shd w:val="clear" w:color="auto" w:fill="auto"/>
          </w:tcPr>
          <w:p w14:paraId="1E77275D" w14:textId="77777777" w:rsidR="0014357A" w:rsidRDefault="0014357A" w:rsidP="0014357A">
            <w:pPr>
              <w:pStyle w:val="tableheader"/>
              <w:rPr>
                <w:rStyle w:val="LineNumber"/>
              </w:rPr>
            </w:pPr>
            <w:r>
              <w:rPr>
                <w:rStyle w:val="LineNumber"/>
              </w:rPr>
              <w:t>dim_procedure_acc_date</w:t>
            </w:r>
          </w:p>
          <w:p w14:paraId="5C2DE9D5" w14:textId="77777777" w:rsidR="0014357A" w:rsidRDefault="0014357A" w:rsidP="0014357A">
            <w:pPr>
              <w:pStyle w:val="tableheader"/>
              <w:rPr>
                <w:rStyle w:val="LineNumber"/>
              </w:rPr>
            </w:pPr>
            <w:r>
              <w:rPr>
                <w:rStyle w:val="LineNumber"/>
              </w:rPr>
              <w:t>(dim_procedure_acc_date)</w:t>
            </w:r>
          </w:p>
        </w:tc>
        <w:tc>
          <w:tcPr>
            <w:tcW w:w="5669" w:type="dxa"/>
            <w:shd w:val="clear" w:color="auto" w:fill="auto"/>
          </w:tcPr>
          <w:p w14:paraId="6870826B" w14:textId="77777777" w:rsidR="0014357A" w:rsidRDefault="0014357A" w:rsidP="0014357A">
            <w:pPr>
              <w:pStyle w:val="tabletext"/>
              <w:rPr>
                <w:rStyle w:val="LineNumber"/>
              </w:rPr>
            </w:pPr>
          </w:p>
        </w:tc>
      </w:tr>
      <w:tr w:rsidR="0014357A" w:rsidRPr="00D01893" w14:paraId="5E85D5A1" w14:textId="77777777" w:rsidTr="00D01893">
        <w:trPr>
          <w:cantSplit/>
        </w:trPr>
        <w:tc>
          <w:tcPr>
            <w:tcW w:w="2834" w:type="dxa"/>
            <w:shd w:val="clear" w:color="auto" w:fill="auto"/>
          </w:tcPr>
          <w:p w14:paraId="4F22E587" w14:textId="77777777" w:rsidR="0014357A" w:rsidRDefault="0014357A" w:rsidP="0014357A">
            <w:pPr>
              <w:pStyle w:val="tableheader"/>
              <w:rPr>
                <w:rStyle w:val="LineNumber"/>
              </w:rPr>
            </w:pPr>
            <w:r>
              <w:rPr>
                <w:rStyle w:val="LineNumber"/>
              </w:rPr>
              <w:lastRenderedPageBreak/>
              <w:t>Psych leave end date view</w:t>
            </w:r>
          </w:p>
          <w:p w14:paraId="08CC4031" w14:textId="77777777" w:rsidR="0014357A" w:rsidRDefault="0014357A" w:rsidP="0014357A">
            <w:pPr>
              <w:pStyle w:val="tableheader"/>
              <w:rPr>
                <w:rStyle w:val="LineNumber"/>
              </w:rPr>
            </w:pPr>
            <w:r>
              <w:rPr>
                <w:rStyle w:val="LineNumber"/>
              </w:rPr>
              <w:t>(dim_psych_lv_end_date)</w:t>
            </w:r>
          </w:p>
        </w:tc>
        <w:tc>
          <w:tcPr>
            <w:tcW w:w="5669" w:type="dxa"/>
            <w:shd w:val="clear" w:color="auto" w:fill="auto"/>
          </w:tcPr>
          <w:p w14:paraId="1EC74A9B" w14:textId="77777777" w:rsidR="0014357A" w:rsidRDefault="0014357A" w:rsidP="0014357A">
            <w:pPr>
              <w:pStyle w:val="tabletext"/>
              <w:rPr>
                <w:rStyle w:val="LineNumber"/>
              </w:rPr>
            </w:pPr>
            <w:r>
              <w:rPr>
                <w:rStyle w:val="LineNumber"/>
              </w:rPr>
              <w:t>A view of the shared Global Time dimension table.</w:t>
            </w:r>
          </w:p>
        </w:tc>
      </w:tr>
      <w:tr w:rsidR="0014357A" w:rsidRPr="00D01893" w14:paraId="5CCE6F93" w14:textId="77777777" w:rsidTr="00D01893">
        <w:trPr>
          <w:cantSplit/>
        </w:trPr>
        <w:tc>
          <w:tcPr>
            <w:tcW w:w="2834" w:type="dxa"/>
            <w:shd w:val="clear" w:color="auto" w:fill="auto"/>
          </w:tcPr>
          <w:p w14:paraId="4F61599A" w14:textId="77777777" w:rsidR="0014357A" w:rsidRDefault="0014357A" w:rsidP="0014357A">
            <w:pPr>
              <w:pStyle w:val="tableheader"/>
              <w:rPr>
                <w:rStyle w:val="LineNumber"/>
              </w:rPr>
            </w:pPr>
            <w:r>
              <w:rPr>
                <w:rStyle w:val="LineNumber"/>
              </w:rPr>
              <w:t>dim_referral_date</w:t>
            </w:r>
          </w:p>
          <w:p w14:paraId="64B75A29" w14:textId="77777777" w:rsidR="0014357A" w:rsidRDefault="0014357A" w:rsidP="0014357A">
            <w:pPr>
              <w:pStyle w:val="tableheader"/>
              <w:rPr>
                <w:rStyle w:val="LineNumber"/>
              </w:rPr>
            </w:pPr>
            <w:r>
              <w:rPr>
                <w:rStyle w:val="LineNumber"/>
              </w:rPr>
              <w:t>(dim_referral_date)</w:t>
            </w:r>
          </w:p>
        </w:tc>
        <w:tc>
          <w:tcPr>
            <w:tcW w:w="5669" w:type="dxa"/>
            <w:shd w:val="clear" w:color="auto" w:fill="auto"/>
          </w:tcPr>
          <w:p w14:paraId="690AC257" w14:textId="77777777" w:rsidR="0014357A" w:rsidRDefault="0014357A" w:rsidP="0014357A">
            <w:pPr>
              <w:pStyle w:val="tabletext"/>
              <w:rPr>
                <w:rStyle w:val="LineNumber"/>
              </w:rPr>
            </w:pPr>
          </w:p>
        </w:tc>
      </w:tr>
      <w:tr w:rsidR="0014357A" w:rsidRPr="00D01893" w14:paraId="47B5EDF0" w14:textId="77777777" w:rsidTr="00D01893">
        <w:trPr>
          <w:cantSplit/>
        </w:trPr>
        <w:tc>
          <w:tcPr>
            <w:tcW w:w="2834" w:type="dxa"/>
            <w:shd w:val="clear" w:color="auto" w:fill="auto"/>
          </w:tcPr>
          <w:p w14:paraId="769B50C9" w14:textId="77777777" w:rsidR="0014357A" w:rsidRDefault="0014357A" w:rsidP="0014357A">
            <w:pPr>
              <w:pStyle w:val="tableheader"/>
              <w:rPr>
                <w:rStyle w:val="LineNumber"/>
              </w:rPr>
            </w:pPr>
            <w:r>
              <w:rPr>
                <w:rStyle w:val="LineNumber"/>
              </w:rPr>
              <w:t>dim_surg_decided_date</w:t>
            </w:r>
          </w:p>
          <w:p w14:paraId="3F772EEC" w14:textId="77777777" w:rsidR="0014357A" w:rsidRDefault="0014357A" w:rsidP="0014357A">
            <w:pPr>
              <w:pStyle w:val="tableheader"/>
              <w:rPr>
                <w:rStyle w:val="LineNumber"/>
              </w:rPr>
            </w:pPr>
            <w:r>
              <w:rPr>
                <w:rStyle w:val="LineNumber"/>
              </w:rPr>
              <w:t>(dim_surg_decided_date)</w:t>
            </w:r>
          </w:p>
        </w:tc>
        <w:tc>
          <w:tcPr>
            <w:tcW w:w="5669" w:type="dxa"/>
            <w:shd w:val="clear" w:color="auto" w:fill="auto"/>
          </w:tcPr>
          <w:p w14:paraId="5A4FEFF8" w14:textId="77777777" w:rsidR="0014357A" w:rsidRDefault="0014357A" w:rsidP="0014357A">
            <w:pPr>
              <w:pStyle w:val="tabletext"/>
              <w:rPr>
                <w:rStyle w:val="LineNumber"/>
              </w:rPr>
            </w:pPr>
          </w:p>
        </w:tc>
      </w:tr>
    </w:tbl>
    <w:p w14:paraId="2975D8CB" w14:textId="77777777" w:rsidR="0014357A" w:rsidRDefault="0014357A" w:rsidP="0014357A">
      <w:pPr>
        <w:rPr>
          <w:rStyle w:val="LineNumber"/>
        </w:rPr>
      </w:pPr>
    </w:p>
    <w:p w14:paraId="290ABDF6" w14:textId="77777777" w:rsidR="003D351F" w:rsidRDefault="003D351F" w:rsidP="0014357A">
      <w:pPr>
        <w:rPr>
          <w:rStyle w:val="LineNumber"/>
        </w:rPr>
      </w:pPr>
    </w:p>
    <w:p w14:paraId="1C265485" w14:textId="77777777" w:rsidR="00E91E2B" w:rsidRPr="00E91E2B" w:rsidRDefault="00E91E2B" w:rsidP="00E91E2B">
      <w:pPr>
        <w:pStyle w:val="Heading1"/>
        <w:rPr>
          <w:rFonts w:cs="Times New Roman"/>
          <w:bCs w:val="0"/>
          <w:kern w:val="28"/>
          <w:szCs w:val="20"/>
        </w:rPr>
      </w:pPr>
      <w:r>
        <w:br w:type="page"/>
      </w:r>
      <w:bookmarkStart w:id="145" w:name="AppA"/>
      <w:bookmarkStart w:id="146" w:name="_Toc22377325"/>
      <w:bookmarkStart w:id="147" w:name="_Toc22377683"/>
      <w:bookmarkStart w:id="148" w:name="_Toc202953109"/>
      <w:bookmarkStart w:id="149" w:name="_Toc250969113"/>
      <w:bookmarkStart w:id="150" w:name="_Toc10727762"/>
      <w:bookmarkStart w:id="151" w:name="_Toc532806135"/>
      <w:bookmarkStart w:id="152" w:name="_Toc344216"/>
      <w:r w:rsidRPr="00E91E2B">
        <w:rPr>
          <w:rFonts w:cs="Times New Roman"/>
          <w:bCs w:val="0"/>
          <w:kern w:val="28"/>
          <w:szCs w:val="20"/>
        </w:rPr>
        <w:lastRenderedPageBreak/>
        <w:t xml:space="preserve">Appendix </w:t>
      </w:r>
      <w:r w:rsidR="00E45334">
        <w:rPr>
          <w:rFonts w:cs="Times New Roman"/>
          <w:bCs w:val="0"/>
          <w:kern w:val="28"/>
          <w:szCs w:val="20"/>
        </w:rPr>
        <w:t>D</w:t>
      </w:r>
      <w:r w:rsidRPr="00E91E2B">
        <w:rPr>
          <w:rFonts w:cs="Times New Roman"/>
          <w:bCs w:val="0"/>
          <w:kern w:val="28"/>
          <w:szCs w:val="20"/>
        </w:rPr>
        <w:t>: Data Dictionary Template</w:t>
      </w:r>
      <w:bookmarkEnd w:id="145"/>
      <w:bookmarkEnd w:id="146"/>
      <w:bookmarkEnd w:id="147"/>
      <w:bookmarkEnd w:id="148"/>
      <w:bookmarkEnd w:id="149"/>
      <w:bookmarkEnd w:id="150"/>
    </w:p>
    <w:p w14:paraId="0585371B" w14:textId="77777777"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1B7AEF68" w14:textId="77777777" w:rsidTr="00E91E2B">
        <w:tc>
          <w:tcPr>
            <w:tcW w:w="1908" w:type="dxa"/>
          </w:tcPr>
          <w:p w14:paraId="629FB08B" w14:textId="77777777"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14:paraId="2344A501" w14:textId="77777777" w:rsidR="00E91E2B" w:rsidRPr="00E91E2B" w:rsidRDefault="00E91E2B" w:rsidP="00E91E2B">
            <w:pPr>
              <w:rPr>
                <w:szCs w:val="20"/>
              </w:rPr>
            </w:pPr>
            <w:r w:rsidRPr="00E91E2B">
              <w:rPr>
                <w:szCs w:val="20"/>
              </w:rPr>
              <w:t>This appendix explains how data element attributes are organised in the data dictionary template.</w:t>
            </w:r>
          </w:p>
        </w:tc>
      </w:tr>
    </w:tbl>
    <w:p w14:paraId="563F2CAA" w14:textId="77777777"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082AF54C" w14:textId="77777777" w:rsidTr="00E91E2B">
        <w:tc>
          <w:tcPr>
            <w:tcW w:w="1908" w:type="dxa"/>
          </w:tcPr>
          <w:p w14:paraId="50A16553" w14:textId="77777777" w:rsidR="00E91E2B" w:rsidRPr="00E91E2B" w:rsidRDefault="00E91E2B" w:rsidP="00E91E2B">
            <w:pPr>
              <w:keepNext/>
              <w:spacing w:after="60"/>
              <w:outlineLvl w:val="2"/>
              <w:rPr>
                <w:b/>
                <w:szCs w:val="20"/>
                <w:lang w:val="en-GB"/>
              </w:rPr>
            </w:pPr>
            <w:r w:rsidRPr="00E91E2B">
              <w:rPr>
                <w:b/>
                <w:szCs w:val="20"/>
                <w:lang w:val="en-GB"/>
              </w:rPr>
              <w:t>Order of elements</w:t>
            </w:r>
          </w:p>
        </w:tc>
        <w:tc>
          <w:tcPr>
            <w:tcW w:w="6614" w:type="dxa"/>
          </w:tcPr>
          <w:p w14:paraId="5AB90CC0" w14:textId="77777777" w:rsidR="00E91E2B" w:rsidRPr="00E91E2B" w:rsidRDefault="00E91E2B" w:rsidP="00E91E2B">
            <w:pPr>
              <w:rPr>
                <w:szCs w:val="20"/>
              </w:rPr>
            </w:pPr>
            <w:r w:rsidRPr="00E91E2B">
              <w:rPr>
                <w:szCs w:val="20"/>
              </w:rPr>
              <w:t>Within the dictionary, elements are organised by table, and then alphabetically. An alphabetical index at the back of the data dictionary (Appendix I) and the graphical data model are intended to assist the user in finding specific elements.</w:t>
            </w:r>
          </w:p>
        </w:tc>
      </w:tr>
    </w:tbl>
    <w:p w14:paraId="73112C63" w14:textId="77777777" w:rsidR="00E91E2B" w:rsidRPr="00E91E2B" w:rsidRDefault="00E91E2B" w:rsidP="00E91E2B">
      <w:pPr>
        <w:pBdr>
          <w:top w:val="single" w:sz="4" w:space="1" w:color="auto"/>
        </w:pBdr>
        <w:tabs>
          <w:tab w:val="right" w:pos="9923"/>
        </w:tabs>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5041AAED" w14:textId="77777777" w:rsidTr="00E91E2B">
        <w:tc>
          <w:tcPr>
            <w:tcW w:w="1908" w:type="dxa"/>
          </w:tcPr>
          <w:p w14:paraId="74E0D29D" w14:textId="77777777" w:rsidR="00E91E2B" w:rsidRPr="00E91E2B" w:rsidRDefault="00E91E2B" w:rsidP="00E91E2B">
            <w:pPr>
              <w:keepNext/>
              <w:spacing w:after="60"/>
              <w:outlineLvl w:val="2"/>
              <w:rPr>
                <w:b/>
                <w:szCs w:val="20"/>
                <w:lang w:val="en-GB"/>
              </w:rPr>
            </w:pPr>
            <w:r w:rsidRPr="00E91E2B">
              <w:rPr>
                <w:b/>
                <w:szCs w:val="20"/>
                <w:lang w:val="en-GB"/>
              </w:rPr>
              <w:t>Template</w:t>
            </w:r>
          </w:p>
        </w:tc>
        <w:tc>
          <w:tcPr>
            <w:tcW w:w="6614" w:type="dxa"/>
          </w:tcPr>
          <w:p w14:paraId="6FFCCC97" w14:textId="77777777" w:rsidR="00E91E2B" w:rsidRPr="00E91E2B" w:rsidRDefault="00E91E2B" w:rsidP="00E91E2B">
            <w:pPr>
              <w:rPr>
                <w:szCs w:val="20"/>
              </w:rPr>
            </w:pPr>
            <w:r w:rsidRPr="00E91E2B">
              <w:rPr>
                <w:szCs w:val="20"/>
              </w:rPr>
              <w:t>This table explains the template.</w:t>
            </w:r>
          </w:p>
        </w:tc>
      </w:tr>
      <w:bookmarkEnd w:id="151"/>
      <w:bookmarkEnd w:id="152"/>
    </w:tbl>
    <w:p w14:paraId="0247197F" w14:textId="77777777" w:rsidR="00E91E2B" w:rsidRPr="00E91E2B" w:rsidRDefault="00E91E2B" w:rsidP="00E91E2B">
      <w:pPr>
        <w:rPr>
          <w:rFonts w:ascii="Times New Roman" w:hAnsi="Times New Roman" w:cs="Arial"/>
          <w:sz w:val="24"/>
        </w:rPr>
      </w:pPr>
    </w:p>
    <w:tbl>
      <w:tblPr>
        <w:tblW w:w="0" w:type="auto"/>
        <w:tblLook w:val="0000" w:firstRow="0" w:lastRow="0" w:firstColumn="0" w:lastColumn="0" w:noHBand="0" w:noVBand="0"/>
      </w:tblPr>
      <w:tblGrid>
        <w:gridCol w:w="3227"/>
        <w:gridCol w:w="6345"/>
      </w:tblGrid>
      <w:tr w:rsidR="00E91E2B" w:rsidRPr="00E91E2B" w14:paraId="69B180DA" w14:textId="77777777" w:rsidTr="00E91E2B">
        <w:trPr>
          <w:cantSplit/>
        </w:trPr>
        <w:tc>
          <w:tcPr>
            <w:tcW w:w="3227" w:type="dxa"/>
          </w:tcPr>
          <w:p w14:paraId="7CA9D6FA"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Administrative status</w:t>
            </w:r>
          </w:p>
        </w:tc>
        <w:tc>
          <w:tcPr>
            <w:tcW w:w="6345" w:type="dxa"/>
          </w:tcPr>
          <w:p w14:paraId="1AA93DB8" w14:textId="77777777" w:rsidR="00E91E2B" w:rsidRPr="00E91E2B" w:rsidRDefault="00E91E2B" w:rsidP="00E91E2B">
            <w:pPr>
              <w:spacing w:before="120" w:after="120"/>
              <w:jc w:val="both"/>
              <w:rPr>
                <w:rFonts w:cs="Arial"/>
                <w:szCs w:val="20"/>
                <w:lang w:val="en-GB"/>
              </w:rPr>
            </w:pPr>
            <w:r w:rsidRPr="00E91E2B">
              <w:rPr>
                <w:rFonts w:cs="Arial"/>
                <w:szCs w:val="20"/>
                <w:lang w:val="en-GB"/>
              </w:rPr>
              <w:t>The operational status (</w:t>
            </w:r>
            <w:r w:rsidR="001D7825" w:rsidRPr="00E91E2B">
              <w:rPr>
                <w:rFonts w:cs="Arial"/>
                <w:szCs w:val="20"/>
                <w:lang w:val="en-GB"/>
              </w:rPr>
              <w:t>e.g.</w:t>
            </w:r>
            <w:r w:rsidRPr="00E91E2B">
              <w:rPr>
                <w:rFonts w:cs="Arial"/>
                <w:szCs w:val="20"/>
                <w:lang w:val="en-GB"/>
              </w:rPr>
              <w:t>, CURRENT, SUPERSEDED) of the data element. No SUPERSEDED data elements will be included in the Dictionaries.</w:t>
            </w:r>
          </w:p>
        </w:tc>
      </w:tr>
      <w:tr w:rsidR="00E91E2B" w:rsidRPr="00E91E2B" w14:paraId="21F3C7A7" w14:textId="77777777" w:rsidTr="00E91E2B">
        <w:trPr>
          <w:cantSplit/>
        </w:trPr>
        <w:tc>
          <w:tcPr>
            <w:tcW w:w="3227" w:type="dxa"/>
          </w:tcPr>
          <w:p w14:paraId="59A91033"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Reference ID</w:t>
            </w:r>
          </w:p>
        </w:tc>
        <w:tc>
          <w:tcPr>
            <w:tcW w:w="6345" w:type="dxa"/>
          </w:tcPr>
          <w:p w14:paraId="45DF48AC" w14:textId="77777777" w:rsidR="00E91E2B" w:rsidRPr="00E91E2B" w:rsidRDefault="00E91E2B" w:rsidP="00E91E2B">
            <w:pPr>
              <w:spacing w:before="120" w:after="120"/>
              <w:jc w:val="both"/>
              <w:rPr>
                <w:rFonts w:cs="Arial"/>
                <w:szCs w:val="20"/>
                <w:lang w:val="en-GB"/>
              </w:rPr>
            </w:pPr>
            <w:r w:rsidRPr="00E91E2B">
              <w:rPr>
                <w:rFonts w:cs="Arial"/>
                <w:szCs w:val="20"/>
                <w:lang w:val="en-GB"/>
              </w:rPr>
              <w:t>A code that uniquely identifies the data element. If the data element is used in more than one collection, it should retain its Reference ID wherever it appears.</w:t>
            </w:r>
          </w:p>
        </w:tc>
      </w:tr>
      <w:tr w:rsidR="00E91E2B" w:rsidRPr="00E91E2B" w14:paraId="2EB424E9" w14:textId="77777777" w:rsidTr="00E91E2B">
        <w:trPr>
          <w:cantSplit/>
        </w:trPr>
        <w:tc>
          <w:tcPr>
            <w:tcW w:w="3227" w:type="dxa"/>
          </w:tcPr>
          <w:p w14:paraId="203F0AFE"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number</w:t>
            </w:r>
          </w:p>
        </w:tc>
        <w:tc>
          <w:tcPr>
            <w:tcW w:w="6345" w:type="dxa"/>
          </w:tcPr>
          <w:p w14:paraId="2D956407" w14:textId="77777777" w:rsidR="00E91E2B" w:rsidRPr="00E91E2B" w:rsidRDefault="00E91E2B" w:rsidP="00E91E2B">
            <w:pPr>
              <w:spacing w:before="120" w:after="120"/>
              <w:jc w:val="both"/>
              <w:rPr>
                <w:rFonts w:cs="Arial"/>
                <w:szCs w:val="20"/>
                <w:lang w:val="en-GB"/>
              </w:rPr>
            </w:pPr>
            <w:r w:rsidRPr="00E91E2B">
              <w:rPr>
                <w:rFonts w:cs="Arial"/>
                <w:szCs w:val="20"/>
                <w:lang w:val="en-GB"/>
              </w:rPr>
              <w:t>A version number for each data element. A new version number is allocated to a data element/concept when changes have been made to one or more of the following attributes of the definition:</w:t>
            </w:r>
          </w:p>
          <w:p w14:paraId="572B2B65" w14:textId="77777777" w:rsidR="00E91E2B" w:rsidRPr="00E91E2B" w:rsidRDefault="00E91E2B" w:rsidP="00E91E2B">
            <w:pPr>
              <w:spacing w:before="120"/>
              <w:jc w:val="both"/>
              <w:rPr>
                <w:rFonts w:cs="Arial"/>
                <w:szCs w:val="20"/>
                <w:lang w:val="en-GB"/>
              </w:rPr>
            </w:pPr>
            <w:r w:rsidRPr="00E91E2B">
              <w:rPr>
                <w:rFonts w:cs="Arial"/>
                <w:szCs w:val="20"/>
                <w:lang w:val="en-GB"/>
              </w:rPr>
              <w:t>– name</w:t>
            </w:r>
          </w:p>
          <w:p w14:paraId="2E2CAD24" w14:textId="77777777" w:rsidR="00E91E2B" w:rsidRPr="00E91E2B" w:rsidRDefault="00E91E2B" w:rsidP="00E91E2B">
            <w:pPr>
              <w:jc w:val="both"/>
              <w:rPr>
                <w:rFonts w:cs="Arial"/>
                <w:szCs w:val="20"/>
                <w:lang w:val="en-GB"/>
              </w:rPr>
            </w:pPr>
            <w:r w:rsidRPr="00E91E2B">
              <w:rPr>
                <w:rFonts w:cs="Arial"/>
                <w:szCs w:val="20"/>
                <w:lang w:val="en-GB"/>
              </w:rPr>
              <w:t>– definition</w:t>
            </w:r>
          </w:p>
          <w:p w14:paraId="02FB03B1" w14:textId="77777777" w:rsidR="00E91E2B" w:rsidRPr="00E91E2B" w:rsidRDefault="00E91E2B" w:rsidP="00E91E2B">
            <w:pPr>
              <w:spacing w:after="120"/>
              <w:jc w:val="both"/>
              <w:rPr>
                <w:rFonts w:cs="Arial"/>
                <w:lang w:val="en-GB"/>
              </w:rPr>
            </w:pPr>
            <w:r w:rsidRPr="00E91E2B">
              <w:rPr>
                <w:rFonts w:cs="Arial"/>
                <w:szCs w:val="20"/>
                <w:lang w:val="en-GB"/>
              </w:rPr>
              <w:t>– data dom</w:t>
            </w:r>
            <w:r w:rsidRPr="00E91E2B">
              <w:rPr>
                <w:rFonts w:cs="Arial"/>
                <w:lang w:val="en-GB"/>
              </w:rPr>
              <w:t xml:space="preserve">ain, </w:t>
            </w:r>
            <w:r w:rsidR="001D7825" w:rsidRPr="00E91E2B">
              <w:rPr>
                <w:rFonts w:cs="Arial"/>
                <w:lang w:val="en-GB"/>
              </w:rPr>
              <w:t>e.g.</w:t>
            </w:r>
            <w:r w:rsidRPr="00E91E2B">
              <w:rPr>
                <w:rFonts w:cs="Arial"/>
                <w:lang w:val="en-GB"/>
              </w:rPr>
              <w:t>, adding a new value to the field.</w:t>
            </w:r>
          </w:p>
          <w:p w14:paraId="72C946F5" w14:textId="77777777" w:rsidR="00E91E2B" w:rsidRPr="00E91E2B" w:rsidRDefault="00E91E2B" w:rsidP="00E91E2B">
            <w:pPr>
              <w:spacing w:before="120" w:after="120"/>
              <w:jc w:val="both"/>
              <w:rPr>
                <w:rFonts w:cs="Arial"/>
                <w:szCs w:val="20"/>
                <w:lang w:val="en-GB"/>
              </w:rPr>
            </w:pPr>
            <w:r w:rsidRPr="00E91E2B">
              <w:rPr>
                <w:rFonts w:cs="Arial"/>
                <w:lang w:val="en-GB"/>
              </w:rPr>
              <w:t>Elements with frequently updated code tables, such as the Facility code table, will not be assigned a new version for changes to data domain.</w:t>
            </w:r>
          </w:p>
        </w:tc>
      </w:tr>
      <w:tr w:rsidR="00E91E2B" w:rsidRPr="00E91E2B" w14:paraId="54B21942" w14:textId="77777777" w:rsidTr="00E91E2B">
        <w:trPr>
          <w:cantSplit/>
        </w:trPr>
        <w:tc>
          <w:tcPr>
            <w:tcW w:w="3227" w:type="dxa"/>
          </w:tcPr>
          <w:p w14:paraId="4FF8CB72"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date</w:t>
            </w:r>
          </w:p>
        </w:tc>
        <w:tc>
          <w:tcPr>
            <w:tcW w:w="6345" w:type="dxa"/>
          </w:tcPr>
          <w:p w14:paraId="16A1B539" w14:textId="77777777" w:rsidR="00E91E2B" w:rsidRPr="00E91E2B" w:rsidRDefault="00E91E2B" w:rsidP="00E91E2B">
            <w:pPr>
              <w:spacing w:before="120" w:after="120"/>
              <w:jc w:val="both"/>
              <w:rPr>
                <w:rFonts w:cs="Arial"/>
                <w:szCs w:val="20"/>
                <w:lang w:val="en-GB"/>
              </w:rPr>
            </w:pPr>
            <w:r w:rsidRPr="00E91E2B">
              <w:rPr>
                <w:rFonts w:cs="Arial"/>
                <w:szCs w:val="20"/>
                <w:lang w:val="en-GB"/>
              </w:rPr>
              <w:t>The date the new version number was assigned.</w:t>
            </w:r>
          </w:p>
        </w:tc>
      </w:tr>
    </w:tbl>
    <w:p w14:paraId="4F7FD2BD" w14:textId="77777777" w:rsidR="00E91E2B" w:rsidRPr="00E91E2B" w:rsidRDefault="00E91E2B" w:rsidP="00E91E2B">
      <w:pPr>
        <w:spacing w:before="120"/>
        <w:jc w:val="both"/>
        <w:rPr>
          <w:b/>
          <w:bCs/>
          <w:sz w:val="20"/>
          <w:szCs w:val="20"/>
          <w:lang w:val="en-GB"/>
        </w:rPr>
      </w:pPr>
      <w:r w:rsidRPr="00E91E2B">
        <w:rPr>
          <w:b/>
          <w:bCs/>
          <w:sz w:val="20"/>
          <w:szCs w:val="20"/>
          <w:lang w:val="en-GB"/>
        </w:rPr>
        <w:t>Identifying and defining attributes</w:t>
      </w:r>
    </w:p>
    <w:tbl>
      <w:tblPr>
        <w:tblW w:w="0" w:type="auto"/>
        <w:tblLook w:val="0000" w:firstRow="0" w:lastRow="0" w:firstColumn="0" w:lastColumn="0" w:noHBand="0" w:noVBand="0"/>
      </w:tblPr>
      <w:tblGrid>
        <w:gridCol w:w="3227"/>
        <w:gridCol w:w="6345"/>
      </w:tblGrid>
      <w:tr w:rsidR="00E91E2B" w:rsidRPr="00E91E2B" w14:paraId="4B56517B" w14:textId="77777777" w:rsidTr="00E91E2B">
        <w:tc>
          <w:tcPr>
            <w:tcW w:w="3227" w:type="dxa"/>
          </w:tcPr>
          <w:p w14:paraId="75C48DB9"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Name</w:t>
            </w:r>
          </w:p>
        </w:tc>
        <w:tc>
          <w:tcPr>
            <w:tcW w:w="6345" w:type="dxa"/>
          </w:tcPr>
          <w:p w14:paraId="107DF616" w14:textId="77777777" w:rsidR="00E91E2B" w:rsidRPr="00E91E2B" w:rsidRDefault="00E91E2B" w:rsidP="00E91E2B">
            <w:pPr>
              <w:spacing w:before="120" w:after="120"/>
              <w:jc w:val="both"/>
              <w:rPr>
                <w:rFonts w:cs="Arial"/>
                <w:szCs w:val="20"/>
                <w:lang w:val="en-GB"/>
              </w:rPr>
            </w:pPr>
            <w:r w:rsidRPr="00E91E2B">
              <w:rPr>
                <w:rFonts w:cs="Arial"/>
                <w:szCs w:val="20"/>
                <w:lang w:val="en-GB"/>
              </w:rPr>
              <w:t>A single or multi-word designation assigned to a data element. This appears in the heading for each unique data definition in the Dictionaries. Previous names for the data element are included in the Guide for Use section.</w:t>
            </w:r>
          </w:p>
        </w:tc>
      </w:tr>
      <w:tr w:rsidR="00E91E2B" w:rsidRPr="00E91E2B" w14:paraId="489ACC11" w14:textId="77777777" w:rsidTr="00E91E2B">
        <w:tc>
          <w:tcPr>
            <w:tcW w:w="3227" w:type="dxa"/>
          </w:tcPr>
          <w:p w14:paraId="4980AAF5"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element type</w:t>
            </w:r>
          </w:p>
        </w:tc>
        <w:tc>
          <w:tcPr>
            <w:tcW w:w="6345" w:type="dxa"/>
          </w:tcPr>
          <w:p w14:paraId="682B5996" w14:textId="77777777" w:rsidR="00E91E2B" w:rsidRPr="00E91E2B" w:rsidRDefault="00E91E2B" w:rsidP="00E91E2B">
            <w:pPr>
              <w:spacing w:before="120" w:after="120"/>
              <w:jc w:val="both"/>
              <w:rPr>
                <w:rFonts w:cs="Arial"/>
                <w:szCs w:val="20"/>
                <w:lang w:val="en-GB"/>
              </w:rPr>
            </w:pPr>
            <w:r w:rsidRPr="00E91E2B">
              <w:rPr>
                <w:rFonts w:cs="Arial"/>
                <w:szCs w:val="20"/>
                <w:lang w:val="en-GB"/>
              </w:rPr>
              <w:t xml:space="preserve">DATA ELEMENT—a unit of data for which the definition, identification, representation and permissible values are specified by means of a set of attributes. </w:t>
            </w:r>
          </w:p>
          <w:p w14:paraId="6218AE80" w14:textId="77777777" w:rsidR="00E91E2B" w:rsidRPr="00E91E2B" w:rsidRDefault="00E91E2B" w:rsidP="00E91E2B">
            <w:pPr>
              <w:spacing w:after="120"/>
              <w:jc w:val="both"/>
              <w:rPr>
                <w:rFonts w:cs="Arial"/>
                <w:szCs w:val="20"/>
                <w:lang w:val="en-GB"/>
              </w:rPr>
            </w:pPr>
            <w:r w:rsidRPr="00E91E2B">
              <w:rPr>
                <w:rFonts w:cs="Arial"/>
                <w:szCs w:val="20"/>
                <w:lang w:val="en-GB"/>
              </w:rPr>
              <w:t xml:space="preserve">DERIVED DATA ELEMENT—a data element whose values are derived by calculation from the values of other data elements. </w:t>
            </w:r>
          </w:p>
          <w:p w14:paraId="67EB4AA0" w14:textId="77777777" w:rsidR="00E91E2B" w:rsidRPr="00E91E2B" w:rsidRDefault="00E91E2B" w:rsidP="00E91E2B">
            <w:pPr>
              <w:spacing w:after="120"/>
              <w:jc w:val="both"/>
              <w:rPr>
                <w:rFonts w:cs="Arial"/>
                <w:szCs w:val="20"/>
                <w:lang w:val="en-GB"/>
              </w:rPr>
            </w:pPr>
            <w:r w:rsidRPr="00E91E2B">
              <w:rPr>
                <w:rFonts w:cs="Arial"/>
                <w:szCs w:val="20"/>
                <w:lang w:val="en-GB"/>
              </w:rPr>
              <w:t xml:space="preserve">COMPOSITE DATA ELEMENT—a data element whose values represent a grouping of the values of other data elements in a specified order. </w:t>
            </w:r>
          </w:p>
        </w:tc>
      </w:tr>
      <w:tr w:rsidR="00E91E2B" w:rsidRPr="00E91E2B" w14:paraId="7AE12D3D" w14:textId="77777777" w:rsidTr="00E91E2B">
        <w:trPr>
          <w:cantSplit/>
        </w:trPr>
        <w:tc>
          <w:tcPr>
            <w:tcW w:w="3227" w:type="dxa"/>
          </w:tcPr>
          <w:p w14:paraId="75939040"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Definition</w:t>
            </w:r>
          </w:p>
        </w:tc>
        <w:tc>
          <w:tcPr>
            <w:tcW w:w="6345" w:type="dxa"/>
          </w:tcPr>
          <w:p w14:paraId="3911CC8E" w14:textId="77777777" w:rsidR="00E91E2B" w:rsidRPr="00E91E2B" w:rsidRDefault="00E91E2B" w:rsidP="00E91E2B">
            <w:pPr>
              <w:spacing w:before="120" w:after="120"/>
              <w:jc w:val="both"/>
              <w:rPr>
                <w:rFonts w:cs="Arial"/>
                <w:szCs w:val="20"/>
                <w:lang w:val="en-GB"/>
              </w:rPr>
            </w:pPr>
            <w:r w:rsidRPr="00E91E2B">
              <w:rPr>
                <w:rFonts w:cs="Arial"/>
                <w:szCs w:val="20"/>
                <w:lang w:val="en-GB"/>
              </w:rPr>
              <w:t>A statement that expresses the essential nature of a data element and its differentiation from all other data elements.</w:t>
            </w:r>
          </w:p>
        </w:tc>
      </w:tr>
      <w:tr w:rsidR="00E91E2B" w:rsidRPr="00E91E2B" w14:paraId="2909AAAD" w14:textId="77777777" w:rsidTr="00E91E2B">
        <w:tc>
          <w:tcPr>
            <w:tcW w:w="3227" w:type="dxa"/>
          </w:tcPr>
          <w:p w14:paraId="2B916C35"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Context (optional)</w:t>
            </w:r>
          </w:p>
        </w:tc>
        <w:tc>
          <w:tcPr>
            <w:tcW w:w="6345" w:type="dxa"/>
          </w:tcPr>
          <w:p w14:paraId="04F0E83A" w14:textId="77777777" w:rsidR="00E91E2B" w:rsidRPr="00E91E2B" w:rsidRDefault="00E91E2B" w:rsidP="00E91E2B">
            <w:pPr>
              <w:spacing w:before="120" w:after="120"/>
              <w:jc w:val="both"/>
              <w:rPr>
                <w:rFonts w:cs="Arial"/>
                <w:szCs w:val="20"/>
                <w:lang w:val="en-GB"/>
              </w:rPr>
            </w:pPr>
            <w:r w:rsidRPr="00E91E2B">
              <w:rPr>
                <w:rFonts w:cs="Arial"/>
                <w:szCs w:val="20"/>
                <w:lang w:val="en-GB"/>
              </w:rPr>
              <w:t>A designation or description of the application environment or discipline in which a name is applied or from which it originates. This attribute may also include the justification for collecting the items and uses of the information.</w:t>
            </w:r>
          </w:p>
        </w:tc>
      </w:tr>
    </w:tbl>
    <w:p w14:paraId="72E56BC3" w14:textId="77777777" w:rsidR="00E91E2B" w:rsidRPr="00E91E2B" w:rsidRDefault="00E91E2B" w:rsidP="00E91E2B">
      <w:pPr>
        <w:spacing w:before="120"/>
        <w:jc w:val="both"/>
        <w:rPr>
          <w:b/>
          <w:bCs/>
          <w:sz w:val="20"/>
          <w:szCs w:val="20"/>
          <w:lang w:val="en-GB"/>
        </w:rPr>
      </w:pPr>
      <w:r w:rsidRPr="00E91E2B">
        <w:rPr>
          <w:b/>
          <w:bCs/>
          <w:sz w:val="20"/>
          <w:szCs w:val="20"/>
          <w:lang w:val="en-GB"/>
        </w:rPr>
        <w:t>Relational and representational attributes</w:t>
      </w:r>
    </w:p>
    <w:tbl>
      <w:tblPr>
        <w:tblW w:w="0" w:type="auto"/>
        <w:tblLook w:val="0000" w:firstRow="0" w:lastRow="0" w:firstColumn="0" w:lastColumn="0" w:noHBand="0" w:noVBand="0"/>
      </w:tblPr>
      <w:tblGrid>
        <w:gridCol w:w="3227"/>
        <w:gridCol w:w="6345"/>
      </w:tblGrid>
      <w:tr w:rsidR="00E91E2B" w:rsidRPr="00E91E2B" w14:paraId="577178C5" w14:textId="77777777" w:rsidTr="00E91E2B">
        <w:tc>
          <w:tcPr>
            <w:tcW w:w="3227" w:type="dxa"/>
          </w:tcPr>
          <w:p w14:paraId="66640B87"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type</w:t>
            </w:r>
          </w:p>
        </w:tc>
        <w:tc>
          <w:tcPr>
            <w:tcW w:w="6345" w:type="dxa"/>
          </w:tcPr>
          <w:p w14:paraId="271B2544" w14:textId="77777777" w:rsidR="00E91E2B" w:rsidRPr="00E91E2B" w:rsidRDefault="00E91E2B" w:rsidP="00E91E2B">
            <w:pPr>
              <w:spacing w:before="120" w:after="120"/>
              <w:jc w:val="both"/>
              <w:rPr>
                <w:rFonts w:cs="Arial"/>
                <w:szCs w:val="20"/>
                <w:lang w:val="en-GB"/>
              </w:rPr>
            </w:pPr>
            <w:r w:rsidRPr="00E91E2B">
              <w:rPr>
                <w:rFonts w:cs="Arial"/>
                <w:szCs w:val="20"/>
                <w:lang w:val="en-GB"/>
              </w:rPr>
              <w:t xml:space="preserve">The type of field in which a data element is held. For example, character, integer, or numeric. </w:t>
            </w:r>
          </w:p>
        </w:tc>
      </w:tr>
      <w:tr w:rsidR="00E91E2B" w:rsidRPr="00E91E2B" w14:paraId="1172A5D1" w14:textId="77777777" w:rsidTr="00E91E2B">
        <w:tc>
          <w:tcPr>
            <w:tcW w:w="3227" w:type="dxa"/>
          </w:tcPr>
          <w:p w14:paraId="3732F9F4"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Field size</w:t>
            </w:r>
          </w:p>
        </w:tc>
        <w:tc>
          <w:tcPr>
            <w:tcW w:w="6345" w:type="dxa"/>
          </w:tcPr>
          <w:p w14:paraId="39ABDE0F" w14:textId="77777777" w:rsidR="00E91E2B" w:rsidRPr="00E91E2B" w:rsidRDefault="00E91E2B" w:rsidP="00E91E2B">
            <w:pPr>
              <w:spacing w:before="120" w:after="120"/>
              <w:jc w:val="both"/>
              <w:rPr>
                <w:rFonts w:cs="Arial"/>
                <w:szCs w:val="20"/>
                <w:lang w:val="en-GB"/>
              </w:rPr>
            </w:pPr>
            <w:r w:rsidRPr="00E91E2B">
              <w:rPr>
                <w:rFonts w:cs="Arial"/>
                <w:szCs w:val="20"/>
                <w:lang w:val="en-GB"/>
              </w:rPr>
              <w:t xml:space="preserve">The maximum number of storage units (of the corresponding data type) to represent the data element value. Field size does not generally include characters used to mark logical separations of values, </w:t>
            </w:r>
            <w:r w:rsidR="001D7825" w:rsidRPr="00E91E2B">
              <w:rPr>
                <w:rFonts w:cs="Arial"/>
                <w:szCs w:val="20"/>
                <w:lang w:val="en-GB"/>
              </w:rPr>
              <w:t>e.g.</w:t>
            </w:r>
            <w:r w:rsidRPr="00E91E2B">
              <w:rPr>
                <w:rFonts w:cs="Arial"/>
                <w:szCs w:val="20"/>
                <w:lang w:val="en-GB"/>
              </w:rPr>
              <w:t>, commas, hyphens or slashes.</w:t>
            </w:r>
          </w:p>
        </w:tc>
      </w:tr>
      <w:tr w:rsidR="00E91E2B" w:rsidRPr="00E91E2B" w14:paraId="22FB6921" w14:textId="77777777" w:rsidTr="00E91E2B">
        <w:tc>
          <w:tcPr>
            <w:tcW w:w="3227" w:type="dxa"/>
          </w:tcPr>
          <w:p w14:paraId="764FF786"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lastRenderedPageBreak/>
              <w:t>Layout</w:t>
            </w:r>
          </w:p>
        </w:tc>
        <w:tc>
          <w:tcPr>
            <w:tcW w:w="6345" w:type="dxa"/>
          </w:tcPr>
          <w:p w14:paraId="74D7BD26" w14:textId="77777777" w:rsidR="00E91E2B" w:rsidRPr="00E91E2B" w:rsidRDefault="00E91E2B" w:rsidP="00E91E2B">
            <w:pPr>
              <w:spacing w:before="120" w:after="120"/>
              <w:jc w:val="both"/>
              <w:rPr>
                <w:rFonts w:cs="Arial"/>
                <w:szCs w:val="20"/>
                <w:lang w:val="en-GB"/>
              </w:rPr>
            </w:pPr>
            <w:r w:rsidRPr="00E91E2B">
              <w:rPr>
                <w:rFonts w:cs="Arial"/>
                <w:szCs w:val="20"/>
                <w:lang w:val="en-GB"/>
              </w:rPr>
              <w:t>The representational layout</w:t>
            </w:r>
            <w:r w:rsidRPr="00E91E2B">
              <w:rPr>
                <w:rFonts w:cs="Arial"/>
                <w:i/>
                <w:iCs/>
                <w:szCs w:val="20"/>
                <w:lang w:val="en-GB"/>
              </w:rPr>
              <w:t xml:space="preserve"> </w:t>
            </w:r>
            <w:r w:rsidRPr="00E91E2B">
              <w:rPr>
                <w:rFonts w:cs="Arial"/>
                <w:szCs w:val="20"/>
                <w:lang w:val="en-GB"/>
              </w:rPr>
              <w:t>of characters in data element values expressed by a character string representation. For example:</w:t>
            </w:r>
          </w:p>
          <w:p w14:paraId="1380432F" w14:textId="77777777" w:rsidR="00E91E2B" w:rsidRPr="00E91E2B" w:rsidRDefault="00E91E2B" w:rsidP="00E91E2B">
            <w:pPr>
              <w:spacing w:before="120"/>
              <w:jc w:val="both"/>
              <w:rPr>
                <w:rFonts w:cs="Arial"/>
                <w:szCs w:val="20"/>
                <w:lang w:val="en-GB"/>
              </w:rPr>
            </w:pPr>
            <w:r w:rsidRPr="00E91E2B">
              <w:rPr>
                <w:rFonts w:cs="Arial"/>
                <w:szCs w:val="20"/>
                <w:lang w:val="en-GB"/>
              </w:rPr>
              <w:t>- ‘CCYYMMDD’ for calendar date</w:t>
            </w:r>
          </w:p>
          <w:p w14:paraId="3A9E169A" w14:textId="77777777" w:rsidR="00E91E2B" w:rsidRPr="00E91E2B" w:rsidRDefault="00E91E2B" w:rsidP="00E91E2B">
            <w:pPr>
              <w:jc w:val="both"/>
              <w:rPr>
                <w:rFonts w:cs="Arial"/>
                <w:szCs w:val="20"/>
                <w:lang w:val="en-GB"/>
              </w:rPr>
            </w:pPr>
            <w:r w:rsidRPr="00E91E2B">
              <w:rPr>
                <w:rFonts w:cs="Arial"/>
                <w:szCs w:val="20"/>
                <w:lang w:val="en-GB"/>
              </w:rPr>
              <w:t>- ‘N’ for a one-digit numeric field</w:t>
            </w:r>
          </w:p>
          <w:p w14:paraId="5DD5D215" w14:textId="77777777" w:rsidR="00E91E2B" w:rsidRPr="00E91E2B" w:rsidRDefault="00E91E2B" w:rsidP="00E91E2B">
            <w:pPr>
              <w:jc w:val="both"/>
              <w:rPr>
                <w:rFonts w:cs="Arial"/>
                <w:szCs w:val="20"/>
                <w:lang w:val="en-GB"/>
              </w:rPr>
            </w:pPr>
            <w:r w:rsidRPr="00E91E2B">
              <w:rPr>
                <w:rFonts w:cs="Arial"/>
                <w:szCs w:val="20"/>
                <w:lang w:val="en-GB"/>
              </w:rPr>
              <w:t>- ‘A’ for a one-character field</w:t>
            </w:r>
          </w:p>
          <w:p w14:paraId="6EE95C0C" w14:textId="77777777" w:rsidR="00E91E2B" w:rsidRPr="00E91E2B" w:rsidRDefault="00E91E2B" w:rsidP="00E91E2B">
            <w:pPr>
              <w:jc w:val="both"/>
              <w:rPr>
                <w:rFonts w:cs="Arial"/>
                <w:szCs w:val="20"/>
                <w:lang w:val="en-GB"/>
              </w:rPr>
            </w:pPr>
            <w:r w:rsidRPr="00E91E2B">
              <w:rPr>
                <w:rFonts w:cs="Arial"/>
                <w:szCs w:val="20"/>
                <w:lang w:val="en-GB"/>
              </w:rPr>
              <w:t>- ‘X’ for a field that can hold either a character or a digit, and</w:t>
            </w:r>
          </w:p>
          <w:p w14:paraId="097D3232" w14:textId="77777777" w:rsidR="00E91E2B" w:rsidRPr="00E91E2B" w:rsidRDefault="00E91E2B" w:rsidP="00E91E2B">
            <w:pPr>
              <w:spacing w:after="120"/>
              <w:jc w:val="both"/>
              <w:rPr>
                <w:rFonts w:cs="Arial"/>
                <w:szCs w:val="20"/>
                <w:lang w:val="en-GB"/>
              </w:rPr>
            </w:pPr>
            <w:r w:rsidRPr="00E91E2B">
              <w:rPr>
                <w:rFonts w:cs="Arial"/>
                <w:szCs w:val="20"/>
                <w:lang w:val="en-GB"/>
              </w:rPr>
              <w:t>- ‘$$$,$$$,$$$’ for data elements about expenditure.</w:t>
            </w:r>
          </w:p>
        </w:tc>
      </w:tr>
      <w:tr w:rsidR="00E91E2B" w:rsidRPr="00E91E2B" w14:paraId="6E828A4C" w14:textId="77777777" w:rsidTr="00E91E2B">
        <w:tc>
          <w:tcPr>
            <w:tcW w:w="3227" w:type="dxa"/>
          </w:tcPr>
          <w:p w14:paraId="21FCDCF9"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domain</w:t>
            </w:r>
          </w:p>
        </w:tc>
        <w:tc>
          <w:tcPr>
            <w:tcW w:w="6345" w:type="dxa"/>
          </w:tcPr>
          <w:p w14:paraId="7CB608F5" w14:textId="77777777" w:rsidR="00E91E2B" w:rsidRPr="00E91E2B" w:rsidRDefault="00E91E2B" w:rsidP="00E91E2B">
            <w:pPr>
              <w:spacing w:before="120" w:after="120"/>
              <w:jc w:val="both"/>
              <w:rPr>
                <w:rFonts w:cs="Arial"/>
                <w:szCs w:val="20"/>
                <w:lang w:val="en-GB"/>
              </w:rPr>
            </w:pPr>
            <w:r w:rsidRPr="00E91E2B">
              <w:rPr>
                <w:rFonts w:cs="Arial"/>
                <w:szCs w:val="20"/>
                <w:lang w:val="en-GB"/>
              </w:rPr>
              <w:t>The permissible values for the data element. The set of values can be listed or specified by referring to a code table or code tables, for example, ICD-10-AM 2nd Edition.</w:t>
            </w:r>
          </w:p>
        </w:tc>
      </w:tr>
      <w:tr w:rsidR="00E91E2B" w:rsidRPr="00E91E2B" w14:paraId="27A236F0" w14:textId="77777777" w:rsidTr="00E91E2B">
        <w:tc>
          <w:tcPr>
            <w:tcW w:w="3227" w:type="dxa"/>
          </w:tcPr>
          <w:p w14:paraId="21008A03"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Guide for use (optional)</w:t>
            </w:r>
          </w:p>
        </w:tc>
        <w:tc>
          <w:tcPr>
            <w:tcW w:w="6345" w:type="dxa"/>
          </w:tcPr>
          <w:p w14:paraId="2CBB4712" w14:textId="77777777" w:rsidR="00E91E2B" w:rsidRPr="00E91E2B" w:rsidRDefault="00E91E2B" w:rsidP="00E91E2B">
            <w:pPr>
              <w:spacing w:before="120" w:after="120"/>
              <w:jc w:val="both"/>
              <w:rPr>
                <w:rFonts w:cs="Arial"/>
                <w:szCs w:val="20"/>
                <w:lang w:val="en-GB"/>
              </w:rPr>
            </w:pPr>
            <w:r w:rsidRPr="00E91E2B">
              <w:rPr>
                <w:rFonts w:cs="Arial"/>
                <w:szCs w:val="20"/>
                <w:lang w:val="en-GB"/>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E91E2B" w:rsidRPr="00E91E2B" w14:paraId="6D7C10B2" w14:textId="77777777" w:rsidTr="00E91E2B">
        <w:tc>
          <w:tcPr>
            <w:tcW w:w="3227" w:type="dxa"/>
          </w:tcPr>
          <w:p w14:paraId="15224DE9"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Verification rules (optional)</w:t>
            </w:r>
          </w:p>
        </w:tc>
        <w:tc>
          <w:tcPr>
            <w:tcW w:w="6345" w:type="dxa"/>
          </w:tcPr>
          <w:p w14:paraId="6013AA60" w14:textId="77777777" w:rsidR="00E91E2B" w:rsidRPr="00E91E2B" w:rsidRDefault="00E91E2B" w:rsidP="00E91E2B">
            <w:pPr>
              <w:spacing w:before="120" w:after="120"/>
              <w:jc w:val="both"/>
              <w:rPr>
                <w:rFonts w:cs="Arial"/>
                <w:szCs w:val="20"/>
                <w:lang w:val="en-GB"/>
              </w:rPr>
            </w:pPr>
            <w:r w:rsidRPr="00E91E2B">
              <w:rPr>
                <w:rFonts w:cs="Arial"/>
                <w:szCs w:val="20"/>
                <w:lang w:val="en-GB"/>
              </w:rPr>
              <w:t>The rules and/or instructions applied for validating and/or verifying elements, in addition to the formal edits.</w:t>
            </w:r>
          </w:p>
        </w:tc>
      </w:tr>
      <w:tr w:rsidR="00E91E2B" w:rsidRPr="00E91E2B" w14:paraId="74FE1D94" w14:textId="77777777" w:rsidTr="00E91E2B">
        <w:tc>
          <w:tcPr>
            <w:tcW w:w="3227" w:type="dxa"/>
          </w:tcPr>
          <w:p w14:paraId="4B99651D"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Collection methods – Guide for providers (optional)</w:t>
            </w:r>
          </w:p>
        </w:tc>
        <w:tc>
          <w:tcPr>
            <w:tcW w:w="6345" w:type="dxa"/>
          </w:tcPr>
          <w:p w14:paraId="56C8EB77" w14:textId="77777777" w:rsidR="00E91E2B" w:rsidRPr="00E91E2B" w:rsidRDefault="00E91E2B" w:rsidP="00E91E2B">
            <w:pPr>
              <w:spacing w:before="120" w:after="120"/>
              <w:jc w:val="both"/>
              <w:rPr>
                <w:rFonts w:cs="Arial"/>
                <w:szCs w:val="20"/>
                <w:lang w:val="en-GB"/>
              </w:rPr>
            </w:pPr>
            <w:r w:rsidRPr="00E91E2B">
              <w:rPr>
                <w:rFonts w:cs="Arial"/>
                <w:szCs w:val="20"/>
                <w:lang w:val="en-GB"/>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E91E2B" w:rsidRPr="00E91E2B" w14:paraId="35AF4BCC" w14:textId="77777777" w:rsidTr="00E91E2B">
        <w:tc>
          <w:tcPr>
            <w:tcW w:w="3227" w:type="dxa"/>
          </w:tcPr>
          <w:p w14:paraId="53C19F71"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Related data (optional)</w:t>
            </w:r>
          </w:p>
        </w:tc>
        <w:tc>
          <w:tcPr>
            <w:tcW w:w="6345" w:type="dxa"/>
          </w:tcPr>
          <w:p w14:paraId="460E8273" w14:textId="77777777" w:rsidR="00E91E2B" w:rsidRPr="00E91E2B" w:rsidRDefault="00E91E2B" w:rsidP="00E91E2B">
            <w:pPr>
              <w:spacing w:before="120" w:after="120"/>
              <w:jc w:val="both"/>
              <w:rPr>
                <w:rFonts w:cs="Arial"/>
                <w:szCs w:val="20"/>
                <w:lang w:val="en-GB"/>
              </w:rPr>
            </w:pPr>
            <w:r w:rsidRPr="00E91E2B">
              <w:rPr>
                <w:rFonts w:cs="Arial"/>
                <w:szCs w:val="20"/>
                <w:lang w:val="en-GB"/>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14:paraId="20FB98AB" w14:textId="77777777" w:rsidR="00E91E2B" w:rsidRPr="00E91E2B" w:rsidRDefault="00E91E2B" w:rsidP="00E91E2B">
      <w:pPr>
        <w:spacing w:before="120"/>
        <w:jc w:val="both"/>
        <w:rPr>
          <w:b/>
          <w:bCs/>
          <w:sz w:val="20"/>
          <w:szCs w:val="20"/>
          <w:lang w:val="en-GB"/>
        </w:rPr>
      </w:pPr>
      <w:r w:rsidRPr="00E91E2B">
        <w:rPr>
          <w:b/>
          <w:bCs/>
          <w:sz w:val="20"/>
          <w:szCs w:val="20"/>
          <w:lang w:val="en-GB"/>
        </w:rPr>
        <w:t>Administrative attributes</w:t>
      </w:r>
    </w:p>
    <w:tbl>
      <w:tblPr>
        <w:tblW w:w="0" w:type="auto"/>
        <w:tblLook w:val="0000" w:firstRow="0" w:lastRow="0" w:firstColumn="0" w:lastColumn="0" w:noHBand="0" w:noVBand="0"/>
      </w:tblPr>
      <w:tblGrid>
        <w:gridCol w:w="3227"/>
        <w:gridCol w:w="6345"/>
      </w:tblGrid>
      <w:tr w:rsidR="00E91E2B" w:rsidRPr="00E91E2B" w14:paraId="3E31F8F2" w14:textId="77777777" w:rsidTr="00E91E2B">
        <w:tc>
          <w:tcPr>
            <w:tcW w:w="3227" w:type="dxa"/>
          </w:tcPr>
          <w:p w14:paraId="6F1C9D81" w14:textId="77777777"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Source document (optional)</w:t>
            </w:r>
          </w:p>
        </w:tc>
        <w:tc>
          <w:tcPr>
            <w:tcW w:w="6345" w:type="dxa"/>
          </w:tcPr>
          <w:p w14:paraId="37D33F59" w14:textId="77777777" w:rsidR="00E91E2B" w:rsidRPr="00E91E2B" w:rsidRDefault="00E91E2B" w:rsidP="00E91E2B">
            <w:pPr>
              <w:spacing w:before="120" w:after="120"/>
              <w:jc w:val="both"/>
              <w:rPr>
                <w:rFonts w:cs="Arial"/>
                <w:szCs w:val="20"/>
                <w:lang w:val="en-GB"/>
              </w:rPr>
            </w:pPr>
            <w:r w:rsidRPr="00E91E2B">
              <w:rPr>
                <w:rFonts w:cs="Arial"/>
                <w:szCs w:val="20"/>
                <w:lang w:val="en-GB"/>
              </w:rPr>
              <w:t>The document from which definitional or representational attributes originate.</w:t>
            </w:r>
          </w:p>
        </w:tc>
      </w:tr>
      <w:tr w:rsidR="00E91E2B" w:rsidRPr="00E91E2B" w14:paraId="0710547F" w14:textId="77777777" w:rsidTr="00E91E2B">
        <w:tc>
          <w:tcPr>
            <w:tcW w:w="3227" w:type="dxa"/>
          </w:tcPr>
          <w:p w14:paraId="1E283DEC" w14:textId="77777777" w:rsidR="00E91E2B" w:rsidRPr="00E91E2B" w:rsidRDefault="00E91E2B" w:rsidP="00E91E2B">
            <w:pPr>
              <w:spacing w:before="120" w:after="120"/>
              <w:jc w:val="both"/>
              <w:rPr>
                <w:szCs w:val="20"/>
                <w:lang w:val="en-GB"/>
              </w:rPr>
            </w:pPr>
            <w:r w:rsidRPr="00E91E2B">
              <w:rPr>
                <w:szCs w:val="20"/>
                <w:lang w:val="en-GB"/>
              </w:rPr>
              <w:t>Source organisation (if available)</w:t>
            </w:r>
          </w:p>
        </w:tc>
        <w:tc>
          <w:tcPr>
            <w:tcW w:w="6345" w:type="dxa"/>
          </w:tcPr>
          <w:p w14:paraId="08DC50B1" w14:textId="77777777" w:rsidR="00E91E2B" w:rsidRPr="00E91E2B" w:rsidRDefault="00E91E2B" w:rsidP="00E91E2B">
            <w:pPr>
              <w:spacing w:before="120" w:after="120"/>
              <w:jc w:val="both"/>
              <w:rPr>
                <w:szCs w:val="20"/>
                <w:lang w:val="en-GB"/>
              </w:rPr>
            </w:pPr>
            <w:r w:rsidRPr="00E91E2B">
              <w:rPr>
                <w:szCs w:val="20"/>
                <w:lang w:val="en-GB"/>
              </w:rPr>
              <w:t>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An example of a source organisation is the National Data Policy Group (NDPG).</w:t>
            </w:r>
          </w:p>
        </w:tc>
      </w:tr>
    </w:tbl>
    <w:p w14:paraId="18863679" w14:textId="77777777" w:rsidR="00E91E2B" w:rsidRPr="00E91E2B" w:rsidRDefault="00E91E2B" w:rsidP="00E91E2B">
      <w:pPr>
        <w:rPr>
          <w:rFonts w:ascii="Times New Roman" w:hAnsi="Times New Roman"/>
          <w:sz w:val="24"/>
        </w:rPr>
      </w:pPr>
    </w:p>
    <w:p w14:paraId="6FE48B7B" w14:textId="77777777"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53" w:name="_Toc202952412"/>
      <w:bookmarkStart w:id="154" w:name="_Toc250969115"/>
      <w:r w:rsidRPr="00E91E2B">
        <w:rPr>
          <w:b/>
          <w:kern w:val="28"/>
          <w:sz w:val="32"/>
          <w:szCs w:val="20"/>
        </w:rPr>
        <w:lastRenderedPageBreak/>
        <w:t xml:space="preserve"> </w:t>
      </w:r>
      <w:bookmarkStart w:id="155" w:name="_Toc10727763"/>
      <w:bookmarkStart w:id="156" w:name="AppG"/>
      <w:bookmarkStart w:id="157" w:name="_Toc22377331"/>
      <w:bookmarkStart w:id="158" w:name="_Toc22377689"/>
      <w:bookmarkStart w:id="159" w:name="_Toc202953115"/>
      <w:bookmarkStart w:id="160" w:name="_Toc250969119"/>
      <w:r w:rsidRPr="00E91E2B">
        <w:rPr>
          <w:b/>
          <w:kern w:val="28"/>
          <w:sz w:val="32"/>
          <w:szCs w:val="20"/>
        </w:rPr>
        <w:t xml:space="preserve">Appendix </w:t>
      </w:r>
      <w:r w:rsidR="00E45334">
        <w:rPr>
          <w:b/>
          <w:kern w:val="28"/>
          <w:sz w:val="32"/>
          <w:szCs w:val="20"/>
        </w:rPr>
        <w:t>E</w:t>
      </w:r>
      <w:r w:rsidRPr="00E91E2B">
        <w:rPr>
          <w:b/>
          <w:kern w:val="28"/>
          <w:sz w:val="32"/>
          <w:szCs w:val="20"/>
        </w:rPr>
        <w:t>: Code Table Index</w:t>
      </w:r>
      <w:bookmarkEnd w:id="155"/>
    </w:p>
    <w:p w14:paraId="2DC7F17C" w14:textId="77777777" w:rsidR="00E91E2B" w:rsidRPr="00E91E2B" w:rsidRDefault="00E91E2B" w:rsidP="00E91E2B">
      <w:pPr>
        <w:rPr>
          <w:rFonts w:ascii="Times New Roman" w:hAnsi="Times New Roman"/>
          <w:sz w:val="24"/>
        </w:rPr>
      </w:pPr>
    </w:p>
    <w:tbl>
      <w:tblPr>
        <w:tblW w:w="960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5387"/>
      </w:tblGrid>
      <w:tr w:rsidR="00E91E2B" w:rsidRPr="00E91E2B" w14:paraId="2F9CACA9" w14:textId="77777777" w:rsidTr="00E91E2B">
        <w:tc>
          <w:tcPr>
            <w:tcW w:w="4219" w:type="dxa"/>
            <w:shd w:val="clear" w:color="auto" w:fill="E0E0E0"/>
          </w:tcPr>
          <w:p w14:paraId="6A87E900" w14:textId="77777777" w:rsidR="00E91E2B" w:rsidRPr="00E91E2B" w:rsidRDefault="00E91E2B" w:rsidP="00E91E2B">
            <w:pPr>
              <w:ind w:right="26"/>
              <w:rPr>
                <w:rFonts w:cs="Arial"/>
                <w:b/>
                <w:bCs/>
                <w:sz w:val="20"/>
                <w:szCs w:val="20"/>
              </w:rPr>
            </w:pPr>
            <w:r w:rsidRPr="00E91E2B">
              <w:rPr>
                <w:rFonts w:cs="Arial"/>
                <w:b/>
                <w:bCs/>
                <w:sz w:val="20"/>
                <w:szCs w:val="20"/>
              </w:rPr>
              <w:t>Code table</w:t>
            </w:r>
          </w:p>
        </w:tc>
        <w:tc>
          <w:tcPr>
            <w:tcW w:w="5387" w:type="dxa"/>
            <w:shd w:val="clear" w:color="auto" w:fill="E0E0E0"/>
          </w:tcPr>
          <w:p w14:paraId="7B02A5B9" w14:textId="77777777" w:rsidR="00E91E2B" w:rsidRPr="00E91E2B" w:rsidRDefault="00E91E2B" w:rsidP="00E91E2B">
            <w:pPr>
              <w:ind w:right="26"/>
              <w:rPr>
                <w:rFonts w:cs="Arial"/>
                <w:b/>
                <w:bCs/>
                <w:sz w:val="20"/>
                <w:szCs w:val="20"/>
              </w:rPr>
            </w:pPr>
            <w:r w:rsidRPr="00E91E2B">
              <w:rPr>
                <w:rFonts w:cs="Arial"/>
                <w:b/>
                <w:bCs/>
                <w:sz w:val="20"/>
                <w:szCs w:val="20"/>
              </w:rPr>
              <w:t>Location</w:t>
            </w:r>
          </w:p>
        </w:tc>
      </w:tr>
      <w:tr w:rsidR="00E91E2B" w:rsidRPr="00E91E2B" w14:paraId="5B2167A0" w14:textId="77777777" w:rsidTr="00E91E2B">
        <w:tc>
          <w:tcPr>
            <w:tcW w:w="4219" w:type="dxa"/>
          </w:tcPr>
          <w:p w14:paraId="28988C03" w14:textId="77777777" w:rsidR="00E91E2B" w:rsidRPr="00E91E2B" w:rsidRDefault="00E91E2B" w:rsidP="00E91E2B">
            <w:pPr>
              <w:ind w:right="26"/>
              <w:rPr>
                <w:rFonts w:cs="Arial"/>
                <w:sz w:val="20"/>
                <w:szCs w:val="20"/>
              </w:rPr>
            </w:pPr>
            <w:r w:rsidRPr="00E91E2B">
              <w:rPr>
                <w:rFonts w:cs="Arial"/>
                <w:sz w:val="20"/>
                <w:szCs w:val="20"/>
              </w:rPr>
              <w:t>Admission Source code table</w:t>
            </w:r>
          </w:p>
        </w:tc>
        <w:tc>
          <w:tcPr>
            <w:tcW w:w="5387" w:type="dxa"/>
          </w:tcPr>
          <w:p w14:paraId="7F4026E7" w14:textId="77777777" w:rsidR="00E91E2B" w:rsidRPr="00E91E2B" w:rsidRDefault="005A7CF8" w:rsidP="00E91E2B">
            <w:pPr>
              <w:ind w:right="26"/>
              <w:rPr>
                <w:rFonts w:cs="Arial"/>
                <w:sz w:val="20"/>
                <w:szCs w:val="20"/>
              </w:rPr>
            </w:pPr>
            <w:hyperlink r:id="rId16" w:history="1">
              <w:r w:rsidR="00E91E2B" w:rsidRPr="00E91E2B">
                <w:rPr>
                  <w:rFonts w:cs="Arial"/>
                  <w:color w:val="006699"/>
                  <w:sz w:val="20"/>
                  <w:szCs w:val="20"/>
                </w:rPr>
                <w:t>http://www.health.govt.nz/nz-health-statistics/data-references/code-tables/common-code-tables/admission-source-code-table</w:t>
              </w:r>
            </w:hyperlink>
          </w:p>
        </w:tc>
      </w:tr>
      <w:tr w:rsidR="00E91E2B" w:rsidRPr="00E91E2B" w14:paraId="743D2DED" w14:textId="77777777" w:rsidTr="00E91E2B">
        <w:tc>
          <w:tcPr>
            <w:tcW w:w="4219" w:type="dxa"/>
          </w:tcPr>
          <w:p w14:paraId="2B913AC5" w14:textId="77777777" w:rsidR="00E91E2B" w:rsidRPr="00E91E2B" w:rsidRDefault="00E91E2B" w:rsidP="00E91E2B">
            <w:pPr>
              <w:ind w:right="26"/>
              <w:rPr>
                <w:rFonts w:cs="Arial"/>
                <w:sz w:val="20"/>
                <w:szCs w:val="20"/>
              </w:rPr>
            </w:pPr>
            <w:r w:rsidRPr="00E91E2B">
              <w:rPr>
                <w:rFonts w:cs="Arial"/>
                <w:sz w:val="20"/>
                <w:szCs w:val="20"/>
              </w:rPr>
              <w:t>Admission Type code table</w:t>
            </w:r>
          </w:p>
        </w:tc>
        <w:tc>
          <w:tcPr>
            <w:tcW w:w="5387" w:type="dxa"/>
          </w:tcPr>
          <w:p w14:paraId="7D8862A4" w14:textId="77777777" w:rsidR="00E91E2B" w:rsidRPr="00E91E2B" w:rsidRDefault="005A7CF8" w:rsidP="00E91E2B">
            <w:pPr>
              <w:ind w:right="26"/>
              <w:rPr>
                <w:rFonts w:cs="Arial"/>
                <w:sz w:val="20"/>
                <w:szCs w:val="20"/>
              </w:rPr>
            </w:pPr>
            <w:hyperlink r:id="rId17" w:history="1">
              <w:r w:rsidR="00E91E2B" w:rsidRPr="00E91E2B">
                <w:rPr>
                  <w:rFonts w:cs="Arial"/>
                  <w:color w:val="006699"/>
                  <w:sz w:val="20"/>
                  <w:szCs w:val="20"/>
                </w:rPr>
                <w:t>http://www.health.govt.nz/nz-health-statistics/data-references/code-tables/common-code-tables/admission-type-code-table</w:t>
              </w:r>
            </w:hyperlink>
          </w:p>
        </w:tc>
      </w:tr>
      <w:tr w:rsidR="00E91E2B" w:rsidRPr="00E91E2B" w14:paraId="77DD4AAC" w14:textId="77777777" w:rsidTr="00E91E2B">
        <w:tc>
          <w:tcPr>
            <w:tcW w:w="4219" w:type="dxa"/>
          </w:tcPr>
          <w:p w14:paraId="6A17E324" w14:textId="77777777" w:rsidR="00E91E2B" w:rsidRPr="00E91E2B" w:rsidRDefault="00E91E2B" w:rsidP="00E91E2B">
            <w:pPr>
              <w:ind w:right="26"/>
              <w:rPr>
                <w:rFonts w:cs="Arial"/>
                <w:sz w:val="20"/>
                <w:szCs w:val="20"/>
              </w:rPr>
            </w:pPr>
            <w:r w:rsidRPr="00E91E2B">
              <w:rPr>
                <w:rFonts w:cs="Arial"/>
                <w:sz w:val="20"/>
                <w:szCs w:val="20"/>
              </w:rPr>
              <w:t>Agency code table</w:t>
            </w:r>
          </w:p>
        </w:tc>
        <w:tc>
          <w:tcPr>
            <w:tcW w:w="5387" w:type="dxa"/>
          </w:tcPr>
          <w:p w14:paraId="3171DAA2" w14:textId="77777777" w:rsidR="00E91E2B" w:rsidRPr="00E91E2B" w:rsidRDefault="005A7CF8" w:rsidP="00E91E2B">
            <w:pPr>
              <w:ind w:right="26"/>
              <w:rPr>
                <w:rFonts w:cs="Arial"/>
                <w:sz w:val="20"/>
                <w:szCs w:val="20"/>
              </w:rPr>
            </w:pPr>
            <w:hyperlink r:id="rId18" w:history="1">
              <w:r w:rsidR="00E91E2B" w:rsidRPr="00E91E2B">
                <w:rPr>
                  <w:rFonts w:cs="Arial"/>
                  <w:color w:val="006699"/>
                  <w:sz w:val="20"/>
                  <w:szCs w:val="20"/>
                </w:rPr>
                <w:t>http://www.health.govt.nz/nz-health-statistics/data-references/code-tables/common-code-tables/agency-code-table</w:t>
              </w:r>
            </w:hyperlink>
            <w:r w:rsidR="00E91E2B" w:rsidRPr="00E91E2B">
              <w:rPr>
                <w:rFonts w:cs="Arial"/>
                <w:sz w:val="20"/>
                <w:szCs w:val="20"/>
              </w:rPr>
              <w:t xml:space="preserve"> </w:t>
            </w:r>
          </w:p>
        </w:tc>
      </w:tr>
      <w:tr w:rsidR="00E91E2B" w:rsidRPr="00E91E2B" w14:paraId="291A7B4F" w14:textId="77777777" w:rsidTr="00E91E2B">
        <w:tc>
          <w:tcPr>
            <w:tcW w:w="4219" w:type="dxa"/>
          </w:tcPr>
          <w:p w14:paraId="7F868FCF" w14:textId="77777777" w:rsidR="00E91E2B" w:rsidRPr="00E91E2B" w:rsidRDefault="00E91E2B" w:rsidP="00E91E2B">
            <w:pPr>
              <w:ind w:right="26"/>
              <w:rPr>
                <w:rFonts w:cs="Arial"/>
                <w:sz w:val="20"/>
                <w:szCs w:val="20"/>
              </w:rPr>
            </w:pPr>
            <w:r w:rsidRPr="00E91E2B">
              <w:rPr>
                <w:rFonts w:cs="Arial"/>
                <w:sz w:val="20"/>
                <w:szCs w:val="20"/>
              </w:rPr>
              <w:t>Agency Type code table</w:t>
            </w:r>
          </w:p>
        </w:tc>
        <w:tc>
          <w:tcPr>
            <w:tcW w:w="5387" w:type="dxa"/>
          </w:tcPr>
          <w:p w14:paraId="6847E49E" w14:textId="77777777" w:rsidR="00E91E2B" w:rsidRPr="00E91E2B" w:rsidRDefault="005A7CF8" w:rsidP="00E91E2B">
            <w:pPr>
              <w:ind w:right="26"/>
              <w:rPr>
                <w:rFonts w:cs="Arial"/>
                <w:sz w:val="20"/>
                <w:szCs w:val="20"/>
              </w:rPr>
            </w:pPr>
            <w:hyperlink r:id="rId19" w:history="1">
              <w:r w:rsidR="00E91E2B" w:rsidRPr="00E91E2B">
                <w:rPr>
                  <w:rFonts w:cs="Arial"/>
                  <w:color w:val="006699"/>
                  <w:sz w:val="20"/>
                  <w:szCs w:val="20"/>
                </w:rPr>
                <w:t>http://www.health.govt.nz/nz-health-statistics/data-references/code-tables/common-code-tables/agency-type-code-table</w:t>
              </w:r>
            </w:hyperlink>
            <w:r w:rsidR="00E91E2B" w:rsidRPr="00E91E2B">
              <w:rPr>
                <w:rFonts w:cs="Arial"/>
                <w:sz w:val="20"/>
                <w:szCs w:val="20"/>
              </w:rPr>
              <w:t xml:space="preserve"> </w:t>
            </w:r>
          </w:p>
        </w:tc>
      </w:tr>
      <w:tr w:rsidR="00E91E2B" w:rsidRPr="00E91E2B" w14:paraId="4DD5C2A6" w14:textId="77777777" w:rsidTr="00E91E2B">
        <w:tc>
          <w:tcPr>
            <w:tcW w:w="4219" w:type="dxa"/>
          </w:tcPr>
          <w:p w14:paraId="77F94D7A" w14:textId="77777777" w:rsidR="00E91E2B" w:rsidRPr="00E91E2B" w:rsidRDefault="00E91E2B" w:rsidP="00E91E2B">
            <w:pPr>
              <w:ind w:right="26"/>
              <w:rPr>
                <w:rFonts w:cs="Arial"/>
                <w:sz w:val="20"/>
                <w:szCs w:val="20"/>
              </w:rPr>
            </w:pPr>
            <w:r w:rsidRPr="00E91E2B">
              <w:rPr>
                <w:rFonts w:cs="Arial"/>
                <w:sz w:val="20"/>
                <w:szCs w:val="20"/>
              </w:rPr>
              <w:t>Birth/Death Location code table</w:t>
            </w:r>
          </w:p>
        </w:tc>
        <w:tc>
          <w:tcPr>
            <w:tcW w:w="5387" w:type="dxa"/>
          </w:tcPr>
          <w:p w14:paraId="321E41F9" w14:textId="77777777" w:rsidR="00E91E2B" w:rsidRPr="00E91E2B" w:rsidRDefault="005A7CF8" w:rsidP="00E91E2B">
            <w:pPr>
              <w:ind w:right="26"/>
              <w:rPr>
                <w:rFonts w:cs="Arial"/>
                <w:sz w:val="20"/>
                <w:szCs w:val="20"/>
              </w:rPr>
            </w:pPr>
            <w:hyperlink r:id="rId20" w:history="1">
              <w:r w:rsidR="00E91E2B" w:rsidRPr="00E91E2B">
                <w:rPr>
                  <w:rFonts w:cs="Arial"/>
                  <w:color w:val="006699"/>
                  <w:sz w:val="20"/>
                  <w:szCs w:val="20"/>
                </w:rPr>
                <w:t>http://www.health.govt.nz/nz-health-statistics/data-references/code-tables/common-code-tables/birth-death-location-code-table</w:t>
              </w:r>
            </w:hyperlink>
            <w:r w:rsidR="00E91E2B" w:rsidRPr="00E91E2B">
              <w:rPr>
                <w:rFonts w:cs="Arial"/>
                <w:sz w:val="20"/>
                <w:szCs w:val="20"/>
              </w:rPr>
              <w:t xml:space="preserve"> </w:t>
            </w:r>
          </w:p>
        </w:tc>
      </w:tr>
      <w:tr w:rsidR="00E91E2B" w:rsidRPr="00E91E2B" w14:paraId="66361383" w14:textId="77777777" w:rsidTr="00E91E2B">
        <w:tc>
          <w:tcPr>
            <w:tcW w:w="4219" w:type="dxa"/>
          </w:tcPr>
          <w:p w14:paraId="1C99484D" w14:textId="77777777" w:rsidR="00E91E2B" w:rsidRPr="00E91E2B" w:rsidRDefault="00E91E2B" w:rsidP="00E91E2B">
            <w:pPr>
              <w:ind w:right="26"/>
              <w:rPr>
                <w:rFonts w:cs="Arial"/>
                <w:sz w:val="20"/>
                <w:szCs w:val="20"/>
              </w:rPr>
            </w:pPr>
            <w:r w:rsidRPr="00E91E2B">
              <w:rPr>
                <w:rFonts w:cs="Arial"/>
                <w:sz w:val="20"/>
                <w:szCs w:val="20"/>
              </w:rPr>
              <w:t>Clinical code table</w:t>
            </w:r>
          </w:p>
        </w:tc>
        <w:tc>
          <w:tcPr>
            <w:tcW w:w="5387" w:type="dxa"/>
          </w:tcPr>
          <w:p w14:paraId="3F777E53" w14:textId="77777777"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 xml:space="preserve">Clinical code </w:t>
            </w:r>
            <w:r w:rsidRPr="00E91E2B">
              <w:rPr>
                <w:rFonts w:cs="Arial"/>
                <w:sz w:val="20"/>
                <w:szCs w:val="20"/>
              </w:rPr>
              <w:t>on page 39</w:t>
            </w:r>
          </w:p>
        </w:tc>
      </w:tr>
      <w:tr w:rsidR="00E91E2B" w:rsidRPr="00E91E2B" w14:paraId="4316B517" w14:textId="77777777" w:rsidTr="00E91E2B">
        <w:tc>
          <w:tcPr>
            <w:tcW w:w="4219" w:type="dxa"/>
          </w:tcPr>
          <w:p w14:paraId="43976EDE" w14:textId="77777777" w:rsidR="00E91E2B" w:rsidRPr="00E91E2B" w:rsidRDefault="00E91E2B" w:rsidP="00E91E2B">
            <w:pPr>
              <w:ind w:right="26"/>
              <w:rPr>
                <w:rFonts w:cs="Arial"/>
                <w:sz w:val="20"/>
                <w:szCs w:val="20"/>
              </w:rPr>
            </w:pPr>
            <w:r w:rsidRPr="00E91E2B">
              <w:rPr>
                <w:rFonts w:cs="Arial"/>
                <w:sz w:val="20"/>
                <w:szCs w:val="20"/>
              </w:rPr>
              <w:t>Clinical Code Table Type code table</w:t>
            </w:r>
          </w:p>
        </w:tc>
        <w:tc>
          <w:tcPr>
            <w:tcW w:w="5387" w:type="dxa"/>
          </w:tcPr>
          <w:p w14:paraId="2385122B" w14:textId="77777777" w:rsidR="00E91E2B" w:rsidRPr="00E91E2B" w:rsidRDefault="005A7CF8" w:rsidP="00E91E2B">
            <w:pPr>
              <w:ind w:right="26"/>
              <w:rPr>
                <w:rFonts w:cs="Arial"/>
                <w:sz w:val="20"/>
                <w:szCs w:val="20"/>
              </w:rPr>
            </w:pPr>
            <w:hyperlink r:id="rId21" w:history="1">
              <w:r w:rsidR="00E91E2B" w:rsidRPr="00E91E2B">
                <w:rPr>
                  <w:rFonts w:cs="Arial"/>
                  <w:color w:val="006699"/>
                  <w:sz w:val="20"/>
                  <w:szCs w:val="20"/>
                </w:rPr>
                <w:t>http://www.health.govt.nz/nz-health-statistics/data-references/code-tables/common-code-tables/clinical-code-type</w:t>
              </w:r>
            </w:hyperlink>
            <w:r w:rsidR="00E91E2B" w:rsidRPr="00E91E2B">
              <w:rPr>
                <w:rFonts w:cs="Arial"/>
                <w:sz w:val="20"/>
                <w:szCs w:val="20"/>
              </w:rPr>
              <w:t xml:space="preserve"> </w:t>
            </w:r>
          </w:p>
        </w:tc>
      </w:tr>
      <w:tr w:rsidR="00E91E2B" w:rsidRPr="00E91E2B" w14:paraId="63DE3F4F" w14:textId="77777777" w:rsidTr="00E91E2B">
        <w:tc>
          <w:tcPr>
            <w:tcW w:w="4219" w:type="dxa"/>
          </w:tcPr>
          <w:p w14:paraId="592E1968" w14:textId="77777777" w:rsidR="00E91E2B" w:rsidRPr="00E91E2B" w:rsidRDefault="00E91E2B" w:rsidP="00E91E2B">
            <w:pPr>
              <w:ind w:right="26"/>
              <w:rPr>
                <w:rFonts w:cs="Arial"/>
                <w:sz w:val="20"/>
                <w:szCs w:val="20"/>
              </w:rPr>
            </w:pPr>
            <w:r w:rsidRPr="00E91E2B">
              <w:rPr>
                <w:rFonts w:cs="Arial"/>
                <w:sz w:val="20"/>
                <w:szCs w:val="20"/>
              </w:rPr>
              <w:t>Clinical Coding System code table</w:t>
            </w:r>
          </w:p>
        </w:tc>
        <w:tc>
          <w:tcPr>
            <w:tcW w:w="5387" w:type="dxa"/>
          </w:tcPr>
          <w:p w14:paraId="589193C1" w14:textId="77777777" w:rsidR="00E91E2B" w:rsidRPr="00E91E2B" w:rsidRDefault="005A7CF8" w:rsidP="00E91E2B">
            <w:pPr>
              <w:ind w:right="26"/>
              <w:rPr>
                <w:rFonts w:cs="Arial"/>
                <w:sz w:val="20"/>
                <w:szCs w:val="20"/>
              </w:rPr>
            </w:pPr>
            <w:hyperlink r:id="rId22" w:history="1">
              <w:r w:rsidR="00E91E2B" w:rsidRPr="00E91E2B">
                <w:rPr>
                  <w:rFonts w:cs="Arial"/>
                  <w:color w:val="006699"/>
                  <w:sz w:val="20"/>
                  <w:szCs w:val="20"/>
                </w:rPr>
                <w:t>http://www.health.govt.nz/nz-health-statistics/data-references/code-tables/common-code-tables/clinical-coding-system-code-table</w:t>
              </w:r>
            </w:hyperlink>
            <w:r w:rsidR="00E91E2B" w:rsidRPr="00E91E2B">
              <w:rPr>
                <w:rFonts w:cs="Arial"/>
                <w:sz w:val="20"/>
                <w:szCs w:val="20"/>
              </w:rPr>
              <w:t xml:space="preserve"> </w:t>
            </w:r>
          </w:p>
        </w:tc>
      </w:tr>
      <w:tr w:rsidR="00E91E2B" w:rsidRPr="00E91E2B" w14:paraId="01C77E0C" w14:textId="77777777" w:rsidTr="00E91E2B">
        <w:tc>
          <w:tcPr>
            <w:tcW w:w="4219" w:type="dxa"/>
          </w:tcPr>
          <w:p w14:paraId="602F9EA0" w14:textId="77777777" w:rsidR="00E91E2B" w:rsidRPr="00E91E2B" w:rsidRDefault="00E91E2B" w:rsidP="00E91E2B">
            <w:pPr>
              <w:ind w:right="26"/>
              <w:rPr>
                <w:rFonts w:cs="Arial"/>
                <w:sz w:val="20"/>
                <w:szCs w:val="20"/>
              </w:rPr>
            </w:pPr>
            <w:r w:rsidRPr="00E91E2B">
              <w:rPr>
                <w:rFonts w:cs="Arial"/>
                <w:sz w:val="20"/>
                <w:szCs w:val="20"/>
              </w:rPr>
              <w:t>Country of Birth code table</w:t>
            </w:r>
          </w:p>
        </w:tc>
        <w:tc>
          <w:tcPr>
            <w:tcW w:w="5387" w:type="dxa"/>
          </w:tcPr>
          <w:p w14:paraId="1DE553AB" w14:textId="77777777" w:rsidR="00E91E2B" w:rsidRPr="00E91E2B" w:rsidRDefault="005A7CF8" w:rsidP="00E91E2B">
            <w:pPr>
              <w:ind w:right="26"/>
              <w:rPr>
                <w:rFonts w:cs="Arial"/>
                <w:sz w:val="20"/>
                <w:szCs w:val="20"/>
              </w:rPr>
            </w:pPr>
            <w:hyperlink r:id="rId23" w:history="1">
              <w:r w:rsidR="00E91E2B" w:rsidRPr="00E91E2B">
                <w:rPr>
                  <w:rFonts w:cs="Arial"/>
                  <w:color w:val="006699"/>
                  <w:sz w:val="20"/>
                  <w:szCs w:val="20"/>
                </w:rPr>
                <w:t>http://www.health.govt.nz/nz-health-statistics/data-references/code-tables/common-code-tables/country-birth-code-table</w:t>
              </w:r>
            </w:hyperlink>
            <w:r w:rsidR="00E91E2B" w:rsidRPr="00E91E2B">
              <w:rPr>
                <w:rFonts w:cs="Arial"/>
                <w:sz w:val="20"/>
                <w:szCs w:val="20"/>
              </w:rPr>
              <w:t xml:space="preserve"> </w:t>
            </w:r>
          </w:p>
        </w:tc>
      </w:tr>
      <w:tr w:rsidR="00E91E2B" w:rsidRPr="00E91E2B" w14:paraId="06ABA8EC" w14:textId="77777777" w:rsidTr="00E91E2B">
        <w:tc>
          <w:tcPr>
            <w:tcW w:w="4219" w:type="dxa"/>
          </w:tcPr>
          <w:p w14:paraId="5D3B4B4E" w14:textId="77777777" w:rsidR="00E91E2B" w:rsidRPr="00E91E2B" w:rsidRDefault="00E91E2B" w:rsidP="00E91E2B">
            <w:pPr>
              <w:ind w:right="26"/>
              <w:rPr>
                <w:rFonts w:cs="Arial"/>
                <w:sz w:val="20"/>
                <w:szCs w:val="20"/>
              </w:rPr>
            </w:pPr>
            <w:r w:rsidRPr="00E91E2B">
              <w:rPr>
                <w:rFonts w:cs="Arial"/>
                <w:sz w:val="20"/>
                <w:szCs w:val="20"/>
              </w:rPr>
              <w:t>Domicile code table</w:t>
            </w:r>
          </w:p>
        </w:tc>
        <w:tc>
          <w:tcPr>
            <w:tcW w:w="5387" w:type="dxa"/>
          </w:tcPr>
          <w:p w14:paraId="46C4CAFA" w14:textId="77777777" w:rsidR="00E91E2B" w:rsidRPr="00E91E2B" w:rsidRDefault="005A7CF8" w:rsidP="00E91E2B">
            <w:pPr>
              <w:ind w:right="26"/>
              <w:rPr>
                <w:rFonts w:cs="Arial"/>
                <w:sz w:val="20"/>
                <w:szCs w:val="20"/>
              </w:rPr>
            </w:pPr>
            <w:hyperlink r:id="rId24" w:history="1">
              <w:r w:rsidR="00E91E2B" w:rsidRPr="00E91E2B">
                <w:rPr>
                  <w:rFonts w:cs="Arial"/>
                  <w:color w:val="006699"/>
                  <w:sz w:val="20"/>
                  <w:szCs w:val="20"/>
                </w:rPr>
                <w:t>http://www.health.govt.nz/nz-health-statistics/data-references/code-tables/common-code-tables/domicile-code-table</w:t>
              </w:r>
            </w:hyperlink>
            <w:r w:rsidR="00E91E2B" w:rsidRPr="00E91E2B">
              <w:rPr>
                <w:rFonts w:cs="Arial"/>
                <w:sz w:val="20"/>
                <w:szCs w:val="20"/>
              </w:rPr>
              <w:t xml:space="preserve"> </w:t>
            </w:r>
          </w:p>
        </w:tc>
      </w:tr>
      <w:tr w:rsidR="00E91E2B" w:rsidRPr="00E91E2B" w14:paraId="1BA6068C" w14:textId="77777777" w:rsidTr="00E91E2B">
        <w:tc>
          <w:tcPr>
            <w:tcW w:w="4219" w:type="dxa"/>
          </w:tcPr>
          <w:p w14:paraId="027C1FE2" w14:textId="77777777" w:rsidR="00E91E2B" w:rsidRPr="00E91E2B" w:rsidRDefault="00E91E2B" w:rsidP="00E91E2B">
            <w:pPr>
              <w:ind w:right="26"/>
              <w:rPr>
                <w:rFonts w:cs="Arial"/>
                <w:sz w:val="20"/>
                <w:szCs w:val="20"/>
              </w:rPr>
            </w:pPr>
            <w:r w:rsidRPr="00E91E2B">
              <w:rPr>
                <w:rFonts w:cs="Arial"/>
                <w:sz w:val="20"/>
                <w:szCs w:val="20"/>
                <w:lang w:val="en-NZ"/>
              </w:rPr>
              <w:t>DRG code table</w:t>
            </w:r>
          </w:p>
        </w:tc>
        <w:tc>
          <w:tcPr>
            <w:tcW w:w="5387" w:type="dxa"/>
          </w:tcPr>
          <w:p w14:paraId="6EDFD2C7" w14:textId="77777777" w:rsidR="00E91E2B" w:rsidRPr="00187D42" w:rsidRDefault="005A7CF8" w:rsidP="002D00EF">
            <w:pPr>
              <w:ind w:right="26"/>
              <w:rPr>
                <w:rFonts w:cs="Arial"/>
                <w:color w:val="006699"/>
                <w:sz w:val="20"/>
                <w:szCs w:val="20"/>
              </w:rPr>
            </w:pPr>
            <w:hyperlink r:id="rId25" w:history="1">
              <w:r w:rsidR="002D00EF" w:rsidRPr="00187D42">
                <w:rPr>
                  <w:rFonts w:cs="Arial"/>
                  <w:color w:val="006699"/>
                  <w:sz w:val="20"/>
                  <w:szCs w:val="20"/>
                </w:rPr>
                <w:t>https://www.health.govt.nz/nz-health-statistics/data-references/diagnosis-related-groups</w:t>
              </w:r>
            </w:hyperlink>
          </w:p>
        </w:tc>
      </w:tr>
      <w:tr w:rsidR="00E91E2B" w:rsidRPr="00E91E2B" w14:paraId="7DBB9CFE" w14:textId="77777777" w:rsidTr="00E91E2B">
        <w:tc>
          <w:tcPr>
            <w:tcW w:w="4219" w:type="dxa"/>
          </w:tcPr>
          <w:p w14:paraId="4B55E2C7" w14:textId="77777777" w:rsidR="00E91E2B" w:rsidRPr="00E91E2B" w:rsidRDefault="00E91E2B" w:rsidP="00E91E2B">
            <w:pPr>
              <w:ind w:right="26"/>
              <w:rPr>
                <w:rFonts w:cs="Arial"/>
                <w:sz w:val="20"/>
                <w:szCs w:val="20"/>
              </w:rPr>
            </w:pPr>
            <w:r w:rsidRPr="00E91E2B">
              <w:rPr>
                <w:rFonts w:cs="Arial"/>
                <w:sz w:val="20"/>
                <w:szCs w:val="20"/>
              </w:rPr>
              <w:t>DRG Grouper Type code table</w:t>
            </w:r>
          </w:p>
        </w:tc>
        <w:tc>
          <w:tcPr>
            <w:tcW w:w="5387" w:type="dxa"/>
          </w:tcPr>
          <w:p w14:paraId="38E9D5CB" w14:textId="77777777" w:rsidR="00E91E2B" w:rsidRPr="00187D42" w:rsidRDefault="005A7CF8" w:rsidP="00E91E2B">
            <w:pPr>
              <w:ind w:right="26"/>
              <w:rPr>
                <w:rFonts w:cs="Arial"/>
                <w:color w:val="006699"/>
                <w:sz w:val="20"/>
                <w:szCs w:val="20"/>
              </w:rPr>
            </w:pPr>
            <w:hyperlink r:id="rId26" w:history="1">
              <w:r w:rsidR="002D00EF" w:rsidRPr="00187D42">
                <w:rPr>
                  <w:rFonts w:cs="Arial"/>
                  <w:color w:val="006699"/>
                  <w:sz w:val="20"/>
                  <w:szCs w:val="20"/>
                </w:rPr>
                <w:t>https://www.health.govt.nz/nz-health-statistics/data-references/diagnosis-re</w:t>
              </w:r>
              <w:r w:rsidR="00187D42" w:rsidRPr="00187D42">
                <w:rPr>
                  <w:rFonts w:cs="Arial"/>
                  <w:color w:val="006699"/>
                  <w:sz w:val="20"/>
                  <w:szCs w:val="20"/>
                </w:rPr>
                <w:t>lated-groups</w:t>
              </w:r>
            </w:hyperlink>
          </w:p>
        </w:tc>
      </w:tr>
      <w:tr w:rsidR="00E91E2B" w:rsidRPr="00E91E2B" w14:paraId="147C5252" w14:textId="77777777" w:rsidTr="00E91E2B">
        <w:tc>
          <w:tcPr>
            <w:tcW w:w="4219" w:type="dxa"/>
          </w:tcPr>
          <w:p w14:paraId="2182AAB8" w14:textId="77777777" w:rsidR="00E91E2B" w:rsidRPr="00E91E2B" w:rsidRDefault="00E91E2B" w:rsidP="00E91E2B">
            <w:pPr>
              <w:ind w:right="26"/>
              <w:rPr>
                <w:rFonts w:cs="Arial"/>
                <w:sz w:val="20"/>
                <w:szCs w:val="20"/>
              </w:rPr>
            </w:pPr>
            <w:r w:rsidRPr="00E91E2B">
              <w:rPr>
                <w:rFonts w:cs="Arial"/>
                <w:sz w:val="20"/>
                <w:szCs w:val="20"/>
              </w:rPr>
              <w:t>Ethnicity code table</w:t>
            </w:r>
          </w:p>
        </w:tc>
        <w:tc>
          <w:tcPr>
            <w:tcW w:w="5387" w:type="dxa"/>
          </w:tcPr>
          <w:p w14:paraId="2CDC24CB" w14:textId="77777777" w:rsidR="00E91E2B" w:rsidRPr="00E91E2B" w:rsidRDefault="005A7CF8" w:rsidP="00E91E2B">
            <w:pPr>
              <w:ind w:right="26"/>
              <w:rPr>
                <w:rFonts w:cs="Arial"/>
                <w:sz w:val="20"/>
                <w:szCs w:val="20"/>
              </w:rPr>
            </w:pPr>
            <w:hyperlink r:id="rId27" w:history="1">
              <w:r w:rsidR="00E91E2B" w:rsidRPr="00E91E2B">
                <w:rPr>
                  <w:rFonts w:cs="Arial"/>
                  <w:color w:val="006699"/>
                  <w:sz w:val="20"/>
                  <w:szCs w:val="20"/>
                </w:rPr>
                <w:t>http://www.health.govt.nz/nz-health-statistics/data-references/code-tables/common-code-tables/ethnicity-code-tables</w:t>
              </w:r>
            </w:hyperlink>
            <w:r w:rsidR="00E91E2B" w:rsidRPr="00E91E2B">
              <w:rPr>
                <w:rFonts w:cs="Arial"/>
                <w:sz w:val="20"/>
                <w:szCs w:val="20"/>
              </w:rPr>
              <w:t xml:space="preserve"> </w:t>
            </w:r>
          </w:p>
        </w:tc>
      </w:tr>
      <w:tr w:rsidR="00E91E2B" w:rsidRPr="00E91E2B" w14:paraId="014FC7DE" w14:textId="77777777" w:rsidTr="00E91E2B">
        <w:tc>
          <w:tcPr>
            <w:tcW w:w="4219" w:type="dxa"/>
          </w:tcPr>
          <w:p w14:paraId="006ECDB6" w14:textId="77777777" w:rsidR="00E91E2B" w:rsidRPr="00E91E2B" w:rsidRDefault="00E91E2B" w:rsidP="00E91E2B">
            <w:pPr>
              <w:ind w:right="26"/>
              <w:rPr>
                <w:rFonts w:cs="Arial"/>
                <w:sz w:val="20"/>
                <w:szCs w:val="20"/>
              </w:rPr>
            </w:pPr>
            <w:r w:rsidRPr="00E91E2B">
              <w:rPr>
                <w:rFonts w:cs="Arial"/>
                <w:sz w:val="20"/>
                <w:szCs w:val="20"/>
              </w:rPr>
              <w:t>Event Clinical Code Type code table</w:t>
            </w:r>
          </w:p>
        </w:tc>
        <w:tc>
          <w:tcPr>
            <w:tcW w:w="5387" w:type="dxa"/>
          </w:tcPr>
          <w:p w14:paraId="35D68241" w14:textId="77777777" w:rsidR="00E91E2B" w:rsidRPr="00E91E2B" w:rsidRDefault="005A7CF8" w:rsidP="00E91E2B">
            <w:pPr>
              <w:ind w:right="26"/>
              <w:rPr>
                <w:rFonts w:cs="Arial"/>
                <w:sz w:val="20"/>
                <w:szCs w:val="20"/>
              </w:rPr>
            </w:pPr>
            <w:hyperlink r:id="rId28" w:history="1">
              <w:r w:rsidR="00E91E2B" w:rsidRPr="00E91E2B">
                <w:rPr>
                  <w:rFonts w:cs="Arial"/>
                  <w:color w:val="006699"/>
                  <w:sz w:val="20"/>
                  <w:szCs w:val="20"/>
                </w:rPr>
                <w:t>http://www.health.govt.nz/nz-health-statistics/data-references/code-tables/common-code-tables/event-clinical-code-type-code-table</w:t>
              </w:r>
            </w:hyperlink>
            <w:r w:rsidR="00E91E2B" w:rsidRPr="00E91E2B">
              <w:rPr>
                <w:rFonts w:cs="Arial"/>
                <w:sz w:val="20"/>
                <w:szCs w:val="20"/>
              </w:rPr>
              <w:t xml:space="preserve"> </w:t>
            </w:r>
          </w:p>
        </w:tc>
      </w:tr>
      <w:tr w:rsidR="00E91E2B" w:rsidRPr="00E91E2B" w14:paraId="0CE82DBA" w14:textId="77777777" w:rsidTr="00E91E2B">
        <w:tc>
          <w:tcPr>
            <w:tcW w:w="4219" w:type="dxa"/>
          </w:tcPr>
          <w:p w14:paraId="6CB33CD4" w14:textId="77777777" w:rsidR="00E91E2B" w:rsidRPr="00E91E2B" w:rsidRDefault="00E91E2B" w:rsidP="00E91E2B">
            <w:pPr>
              <w:ind w:right="26"/>
              <w:rPr>
                <w:rFonts w:cs="Arial"/>
                <w:sz w:val="20"/>
                <w:szCs w:val="20"/>
              </w:rPr>
            </w:pPr>
            <w:r w:rsidRPr="00E91E2B">
              <w:rPr>
                <w:rFonts w:cs="Arial"/>
                <w:sz w:val="20"/>
                <w:szCs w:val="20"/>
              </w:rPr>
              <w:t>Event Type code table</w:t>
            </w:r>
          </w:p>
        </w:tc>
        <w:tc>
          <w:tcPr>
            <w:tcW w:w="5387" w:type="dxa"/>
          </w:tcPr>
          <w:p w14:paraId="33317F2A" w14:textId="77777777" w:rsidR="00E91E2B" w:rsidRPr="00E91E2B" w:rsidRDefault="005A7CF8" w:rsidP="00E91E2B">
            <w:pPr>
              <w:ind w:right="26"/>
              <w:rPr>
                <w:rFonts w:cs="Arial"/>
                <w:sz w:val="20"/>
                <w:szCs w:val="20"/>
              </w:rPr>
            </w:pPr>
            <w:hyperlink r:id="rId29" w:history="1">
              <w:r w:rsidR="00E91E2B" w:rsidRPr="00E91E2B">
                <w:rPr>
                  <w:rFonts w:cs="Arial"/>
                  <w:color w:val="006699"/>
                  <w:sz w:val="20"/>
                  <w:szCs w:val="20"/>
                </w:rPr>
                <w:t>http://www.health.govt.nz/nz-health-statistics/data-references/code-tables/common-code-tables/event-type-code-table</w:t>
              </w:r>
            </w:hyperlink>
            <w:r w:rsidR="00E91E2B" w:rsidRPr="00E91E2B">
              <w:rPr>
                <w:rFonts w:cs="Arial"/>
                <w:sz w:val="20"/>
                <w:szCs w:val="20"/>
              </w:rPr>
              <w:t xml:space="preserve"> </w:t>
            </w:r>
          </w:p>
        </w:tc>
      </w:tr>
      <w:tr w:rsidR="00E91E2B" w:rsidRPr="00E91E2B" w14:paraId="1EB6E4B8" w14:textId="77777777" w:rsidTr="00E91E2B">
        <w:tc>
          <w:tcPr>
            <w:tcW w:w="4219" w:type="dxa"/>
          </w:tcPr>
          <w:p w14:paraId="422EE647" w14:textId="77777777" w:rsidR="00E91E2B" w:rsidRPr="00E91E2B" w:rsidRDefault="00E91E2B" w:rsidP="00E91E2B">
            <w:pPr>
              <w:ind w:right="26"/>
              <w:rPr>
                <w:rFonts w:cs="Arial"/>
                <w:sz w:val="20"/>
                <w:szCs w:val="20"/>
              </w:rPr>
            </w:pPr>
            <w:r w:rsidRPr="00E91E2B">
              <w:rPr>
                <w:rFonts w:cs="Arial"/>
                <w:sz w:val="20"/>
                <w:szCs w:val="20"/>
              </w:rPr>
              <w:t>Facility code table</w:t>
            </w:r>
          </w:p>
        </w:tc>
        <w:tc>
          <w:tcPr>
            <w:tcW w:w="5387" w:type="dxa"/>
          </w:tcPr>
          <w:p w14:paraId="1C4503FE" w14:textId="77777777" w:rsidR="00E91E2B" w:rsidRPr="00E91E2B" w:rsidRDefault="005A7CF8" w:rsidP="00E91E2B">
            <w:pPr>
              <w:ind w:right="26"/>
              <w:rPr>
                <w:rFonts w:cs="Arial"/>
                <w:sz w:val="20"/>
                <w:szCs w:val="20"/>
              </w:rPr>
            </w:pPr>
            <w:hyperlink r:id="rId30" w:history="1">
              <w:r w:rsidR="00E91E2B" w:rsidRPr="00E91E2B">
                <w:rPr>
                  <w:rFonts w:cs="Arial"/>
                  <w:color w:val="006699"/>
                  <w:sz w:val="20"/>
                  <w:szCs w:val="20"/>
                </w:rPr>
                <w:t>http://www.health.govt.nz/nz-health-statistics/data-references/code-tables/common-code-tables/facility-code-table</w:t>
              </w:r>
            </w:hyperlink>
            <w:r w:rsidR="00E91E2B" w:rsidRPr="00E91E2B">
              <w:rPr>
                <w:rFonts w:cs="Arial"/>
                <w:sz w:val="20"/>
                <w:szCs w:val="20"/>
              </w:rPr>
              <w:t xml:space="preserve"> </w:t>
            </w:r>
          </w:p>
        </w:tc>
      </w:tr>
      <w:tr w:rsidR="00E91E2B" w:rsidRPr="00E91E2B" w14:paraId="4D8B2C51" w14:textId="77777777" w:rsidTr="00E91E2B">
        <w:tc>
          <w:tcPr>
            <w:tcW w:w="4219" w:type="dxa"/>
          </w:tcPr>
          <w:p w14:paraId="69711838" w14:textId="77777777" w:rsidR="00E91E2B" w:rsidRPr="00E91E2B" w:rsidRDefault="00E91E2B" w:rsidP="00E91E2B">
            <w:pPr>
              <w:ind w:right="26"/>
              <w:rPr>
                <w:rFonts w:cs="Arial"/>
                <w:sz w:val="20"/>
                <w:szCs w:val="20"/>
              </w:rPr>
            </w:pPr>
            <w:r w:rsidRPr="00E91E2B">
              <w:rPr>
                <w:rFonts w:cs="Arial"/>
                <w:sz w:val="20"/>
                <w:szCs w:val="20"/>
              </w:rPr>
              <w:t>Facility Type code table</w:t>
            </w:r>
          </w:p>
        </w:tc>
        <w:tc>
          <w:tcPr>
            <w:tcW w:w="5387" w:type="dxa"/>
          </w:tcPr>
          <w:p w14:paraId="32BB1115" w14:textId="77777777" w:rsidR="00E91E2B" w:rsidRPr="00E91E2B" w:rsidRDefault="005A7CF8" w:rsidP="00E91E2B">
            <w:pPr>
              <w:ind w:right="26"/>
              <w:rPr>
                <w:rFonts w:cs="Arial"/>
                <w:sz w:val="20"/>
                <w:szCs w:val="20"/>
              </w:rPr>
            </w:pPr>
            <w:hyperlink r:id="rId31" w:history="1">
              <w:r w:rsidR="00E91E2B" w:rsidRPr="00E91E2B">
                <w:rPr>
                  <w:rFonts w:cs="Arial"/>
                  <w:color w:val="006699"/>
                  <w:sz w:val="20"/>
                  <w:szCs w:val="20"/>
                </w:rPr>
                <w:t>http://www.health.govt.nz/nz-health-statistics/data-references/code-tables/common-code-tables/facility-type-code-table</w:t>
              </w:r>
            </w:hyperlink>
          </w:p>
        </w:tc>
      </w:tr>
      <w:tr w:rsidR="00E91E2B" w:rsidRPr="00E91E2B" w14:paraId="54F2399D" w14:textId="77777777" w:rsidTr="00E91E2B">
        <w:tc>
          <w:tcPr>
            <w:tcW w:w="4219" w:type="dxa"/>
          </w:tcPr>
          <w:p w14:paraId="6F300986" w14:textId="77777777" w:rsidR="00E91E2B" w:rsidRPr="00E91E2B" w:rsidRDefault="00E91E2B" w:rsidP="00E91E2B">
            <w:pPr>
              <w:ind w:right="26"/>
              <w:rPr>
                <w:rFonts w:cs="Arial"/>
                <w:sz w:val="20"/>
                <w:szCs w:val="20"/>
              </w:rPr>
            </w:pPr>
            <w:r w:rsidRPr="00E91E2B">
              <w:rPr>
                <w:rFonts w:cs="Arial"/>
                <w:sz w:val="20"/>
                <w:szCs w:val="20"/>
              </w:rPr>
              <w:t>Health Specialty code table</w:t>
            </w:r>
          </w:p>
        </w:tc>
        <w:tc>
          <w:tcPr>
            <w:tcW w:w="5387" w:type="dxa"/>
          </w:tcPr>
          <w:p w14:paraId="20EA3B50" w14:textId="77777777" w:rsidR="00E91E2B" w:rsidRPr="00E91E2B" w:rsidRDefault="005A7CF8" w:rsidP="00E91E2B">
            <w:pPr>
              <w:ind w:right="26"/>
              <w:rPr>
                <w:rFonts w:cs="Arial"/>
                <w:sz w:val="20"/>
                <w:szCs w:val="20"/>
              </w:rPr>
            </w:pPr>
            <w:hyperlink r:id="rId32" w:history="1">
              <w:r w:rsidR="00E91E2B" w:rsidRPr="00E91E2B">
                <w:rPr>
                  <w:rFonts w:cs="Arial"/>
                  <w:color w:val="006699"/>
                  <w:sz w:val="20"/>
                  <w:szCs w:val="20"/>
                </w:rPr>
                <w:t>http://www.health.govt.nz/nz-health-statistics/data-references/code-tables/common-code-tables/health-specialty-code-table</w:t>
              </w:r>
            </w:hyperlink>
            <w:r w:rsidR="00E91E2B" w:rsidRPr="00E91E2B">
              <w:rPr>
                <w:rFonts w:cs="Arial"/>
                <w:sz w:val="20"/>
                <w:szCs w:val="20"/>
              </w:rPr>
              <w:t xml:space="preserve"> </w:t>
            </w:r>
          </w:p>
        </w:tc>
      </w:tr>
      <w:tr w:rsidR="00E91E2B" w:rsidRPr="00E91E2B" w14:paraId="1A06AFF0" w14:textId="77777777" w:rsidTr="00E91E2B">
        <w:tc>
          <w:tcPr>
            <w:tcW w:w="4219" w:type="dxa"/>
          </w:tcPr>
          <w:p w14:paraId="6B9915CC" w14:textId="77777777" w:rsidR="00E91E2B" w:rsidRPr="00E91E2B" w:rsidRDefault="00E91E2B" w:rsidP="00E91E2B">
            <w:pPr>
              <w:ind w:right="26"/>
              <w:rPr>
                <w:rFonts w:cs="Arial"/>
                <w:sz w:val="20"/>
                <w:szCs w:val="20"/>
              </w:rPr>
            </w:pPr>
            <w:r w:rsidRPr="00E91E2B">
              <w:rPr>
                <w:rFonts w:cs="Arial"/>
                <w:sz w:val="20"/>
                <w:szCs w:val="20"/>
              </w:rPr>
              <w:t>Legal Status code table</w:t>
            </w:r>
          </w:p>
        </w:tc>
        <w:tc>
          <w:tcPr>
            <w:tcW w:w="5387" w:type="dxa"/>
          </w:tcPr>
          <w:p w14:paraId="6AE6242D" w14:textId="77777777" w:rsidR="00E91E2B" w:rsidRPr="00E91E2B" w:rsidRDefault="005A7CF8" w:rsidP="00E91E2B">
            <w:pPr>
              <w:ind w:right="26"/>
              <w:rPr>
                <w:rFonts w:cs="Arial"/>
                <w:sz w:val="20"/>
                <w:szCs w:val="20"/>
              </w:rPr>
            </w:pPr>
            <w:hyperlink r:id="rId33" w:history="1">
              <w:r w:rsidR="00E91E2B" w:rsidRPr="00E91E2B">
                <w:rPr>
                  <w:rFonts w:cs="Arial"/>
                  <w:color w:val="006699"/>
                  <w:sz w:val="20"/>
                  <w:szCs w:val="20"/>
                </w:rPr>
                <w:t>http://www.health.govt.nz/nz-health-statistics/data-references/code-tables/common-code-tables/legal-status-code-table</w:t>
              </w:r>
            </w:hyperlink>
            <w:r w:rsidR="00E91E2B" w:rsidRPr="00E91E2B">
              <w:rPr>
                <w:rFonts w:cs="Arial"/>
                <w:sz w:val="20"/>
                <w:szCs w:val="20"/>
              </w:rPr>
              <w:t xml:space="preserve"> </w:t>
            </w:r>
          </w:p>
        </w:tc>
      </w:tr>
      <w:tr w:rsidR="00E91E2B" w:rsidRPr="00E91E2B" w14:paraId="4D922C91" w14:textId="77777777" w:rsidTr="00E91E2B">
        <w:tc>
          <w:tcPr>
            <w:tcW w:w="4219" w:type="dxa"/>
          </w:tcPr>
          <w:p w14:paraId="0D9838B9" w14:textId="77777777" w:rsidR="00E91E2B" w:rsidRPr="00E91E2B" w:rsidRDefault="00E91E2B" w:rsidP="00E91E2B">
            <w:pPr>
              <w:ind w:right="26"/>
              <w:rPr>
                <w:rFonts w:cs="Arial"/>
                <w:sz w:val="20"/>
                <w:szCs w:val="20"/>
              </w:rPr>
            </w:pPr>
            <w:r w:rsidRPr="00E91E2B">
              <w:rPr>
                <w:rFonts w:cs="Arial"/>
                <w:sz w:val="20"/>
                <w:szCs w:val="20"/>
              </w:rPr>
              <w:t>MDC code table</w:t>
            </w:r>
          </w:p>
        </w:tc>
        <w:tc>
          <w:tcPr>
            <w:tcW w:w="5387" w:type="dxa"/>
          </w:tcPr>
          <w:p w14:paraId="23C4BCF8" w14:textId="77777777" w:rsidR="00E91E2B" w:rsidRPr="00E91E2B" w:rsidRDefault="005A7CF8" w:rsidP="00E91E2B">
            <w:pPr>
              <w:ind w:right="26"/>
              <w:rPr>
                <w:rFonts w:cs="Arial"/>
                <w:sz w:val="20"/>
                <w:szCs w:val="20"/>
              </w:rPr>
            </w:pPr>
            <w:hyperlink r:id="rId34" w:history="1">
              <w:r w:rsidR="00E91E2B" w:rsidRPr="00E91E2B">
                <w:rPr>
                  <w:rFonts w:cs="Arial"/>
                  <w:color w:val="006699"/>
                  <w:sz w:val="20"/>
                  <w:szCs w:val="20"/>
                </w:rPr>
                <w:t>http://www.health.govt.nz/nz-health-statistics/data-references/code-tables/common-code-tables/mdc-code-table</w:t>
              </w:r>
            </w:hyperlink>
            <w:r w:rsidR="00E91E2B" w:rsidRPr="00E91E2B">
              <w:rPr>
                <w:rFonts w:cs="Arial"/>
                <w:sz w:val="20"/>
                <w:szCs w:val="20"/>
              </w:rPr>
              <w:t xml:space="preserve"> </w:t>
            </w:r>
          </w:p>
        </w:tc>
      </w:tr>
      <w:tr w:rsidR="00E91E2B" w:rsidRPr="00E91E2B" w14:paraId="29C4A3A4" w14:textId="77777777" w:rsidTr="00E91E2B">
        <w:tc>
          <w:tcPr>
            <w:tcW w:w="4219" w:type="dxa"/>
          </w:tcPr>
          <w:p w14:paraId="7BC49289" w14:textId="77777777" w:rsidR="00E91E2B" w:rsidRPr="00E91E2B" w:rsidRDefault="00E91E2B" w:rsidP="00E91E2B">
            <w:pPr>
              <w:ind w:right="26"/>
              <w:rPr>
                <w:rFonts w:cs="Arial"/>
                <w:sz w:val="20"/>
                <w:szCs w:val="20"/>
              </w:rPr>
            </w:pPr>
            <w:r w:rsidRPr="00E91E2B">
              <w:rPr>
                <w:rFonts w:cs="Arial"/>
                <w:sz w:val="20"/>
                <w:szCs w:val="20"/>
              </w:rPr>
              <w:t>MDC Type code table</w:t>
            </w:r>
          </w:p>
        </w:tc>
        <w:tc>
          <w:tcPr>
            <w:tcW w:w="5387" w:type="dxa"/>
          </w:tcPr>
          <w:p w14:paraId="3F368622" w14:textId="77777777"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MDC type</w:t>
            </w:r>
            <w:r w:rsidRPr="00E91E2B">
              <w:rPr>
                <w:rFonts w:cs="Arial"/>
                <w:sz w:val="20"/>
                <w:szCs w:val="20"/>
              </w:rPr>
              <w:t xml:space="preserve"> on page 141</w:t>
            </w:r>
          </w:p>
        </w:tc>
      </w:tr>
      <w:tr w:rsidR="00E91E2B" w:rsidRPr="00E91E2B" w14:paraId="30440DF6" w14:textId="77777777" w:rsidTr="00E91E2B">
        <w:tc>
          <w:tcPr>
            <w:tcW w:w="4219" w:type="dxa"/>
          </w:tcPr>
          <w:p w14:paraId="77C68385" w14:textId="77777777" w:rsidR="00E91E2B" w:rsidRPr="00E91E2B" w:rsidRDefault="00E91E2B" w:rsidP="00E91E2B">
            <w:pPr>
              <w:ind w:right="26"/>
              <w:rPr>
                <w:rFonts w:cs="Arial"/>
                <w:sz w:val="20"/>
                <w:szCs w:val="20"/>
              </w:rPr>
            </w:pPr>
            <w:r w:rsidRPr="00E91E2B">
              <w:rPr>
                <w:rFonts w:cs="Arial"/>
                <w:sz w:val="20"/>
                <w:szCs w:val="20"/>
              </w:rPr>
              <w:lastRenderedPageBreak/>
              <w:t>Occupation code table</w:t>
            </w:r>
          </w:p>
        </w:tc>
        <w:tc>
          <w:tcPr>
            <w:tcW w:w="5387" w:type="dxa"/>
          </w:tcPr>
          <w:p w14:paraId="15B08752" w14:textId="77777777" w:rsidR="00E91E2B" w:rsidRPr="00E91E2B" w:rsidRDefault="005A7CF8" w:rsidP="00E91E2B">
            <w:pPr>
              <w:ind w:right="26"/>
              <w:rPr>
                <w:rFonts w:cs="Arial"/>
                <w:sz w:val="20"/>
                <w:szCs w:val="20"/>
              </w:rPr>
            </w:pPr>
            <w:hyperlink r:id="rId35" w:history="1">
              <w:r w:rsidR="00E91E2B" w:rsidRPr="00E91E2B">
                <w:rPr>
                  <w:rFonts w:cs="Arial"/>
                  <w:color w:val="006699"/>
                  <w:sz w:val="20"/>
                  <w:szCs w:val="20"/>
                </w:rPr>
                <w:t>http://www.health.govt.nz/nz-health-statistics/data-references/code-tables/common-code-tables/occupation-code-table</w:t>
              </w:r>
            </w:hyperlink>
            <w:r w:rsidR="00E91E2B" w:rsidRPr="00E91E2B">
              <w:rPr>
                <w:rFonts w:cs="Arial"/>
                <w:sz w:val="20"/>
                <w:szCs w:val="20"/>
              </w:rPr>
              <w:t xml:space="preserve"> </w:t>
            </w:r>
          </w:p>
        </w:tc>
      </w:tr>
      <w:tr w:rsidR="00E91E2B" w:rsidRPr="00E91E2B" w14:paraId="68AA5456" w14:textId="77777777" w:rsidTr="00E91E2B">
        <w:tc>
          <w:tcPr>
            <w:tcW w:w="4219" w:type="dxa"/>
          </w:tcPr>
          <w:p w14:paraId="3DD8608C" w14:textId="77777777" w:rsidR="00E91E2B" w:rsidRPr="00E91E2B" w:rsidRDefault="00E91E2B" w:rsidP="00E91E2B">
            <w:pPr>
              <w:ind w:right="26"/>
              <w:rPr>
                <w:rFonts w:cs="Arial"/>
                <w:sz w:val="20"/>
                <w:szCs w:val="20"/>
              </w:rPr>
            </w:pPr>
            <w:r w:rsidRPr="00E91E2B">
              <w:rPr>
                <w:rFonts w:cs="Arial"/>
                <w:sz w:val="20"/>
                <w:szCs w:val="20"/>
              </w:rPr>
              <w:t>Principal Health Service Purchaser code table</w:t>
            </w:r>
          </w:p>
        </w:tc>
        <w:tc>
          <w:tcPr>
            <w:tcW w:w="5387" w:type="dxa"/>
          </w:tcPr>
          <w:p w14:paraId="30FCADF5" w14:textId="77777777" w:rsidR="00E91E2B" w:rsidRPr="00E91E2B" w:rsidRDefault="005A7CF8" w:rsidP="00E91E2B">
            <w:pPr>
              <w:ind w:right="26"/>
              <w:rPr>
                <w:rFonts w:cs="Arial"/>
                <w:sz w:val="20"/>
                <w:szCs w:val="20"/>
              </w:rPr>
            </w:pPr>
            <w:hyperlink r:id="rId36" w:history="1">
              <w:r w:rsidR="00E91E2B" w:rsidRPr="00E91E2B">
                <w:rPr>
                  <w:rFonts w:cs="Arial"/>
                  <w:color w:val="006699"/>
                  <w:sz w:val="20"/>
                  <w:szCs w:val="20"/>
                </w:rPr>
                <w:t>http://www.health.govt.nz/nz-health-statistics/data-references/code-tables/common-code-tables/principal-health-service-purchaser-code-table</w:t>
              </w:r>
            </w:hyperlink>
            <w:r w:rsidR="00E91E2B" w:rsidRPr="00E91E2B">
              <w:rPr>
                <w:rFonts w:cs="Arial"/>
                <w:sz w:val="20"/>
                <w:szCs w:val="20"/>
              </w:rPr>
              <w:t xml:space="preserve"> </w:t>
            </w:r>
          </w:p>
        </w:tc>
      </w:tr>
      <w:tr w:rsidR="00E91E2B" w:rsidRPr="00E91E2B" w14:paraId="2EAC22A0" w14:textId="77777777" w:rsidTr="00E91E2B">
        <w:tc>
          <w:tcPr>
            <w:tcW w:w="4219" w:type="dxa"/>
          </w:tcPr>
          <w:p w14:paraId="69725A41" w14:textId="77777777" w:rsidR="00E91E2B" w:rsidRPr="00E91E2B" w:rsidRDefault="00E91E2B" w:rsidP="00E91E2B">
            <w:pPr>
              <w:ind w:right="26"/>
              <w:rPr>
                <w:rFonts w:cs="Arial"/>
                <w:sz w:val="20"/>
                <w:szCs w:val="20"/>
              </w:rPr>
            </w:pPr>
            <w:r w:rsidRPr="00E91E2B">
              <w:rPr>
                <w:rFonts w:cs="Arial"/>
                <w:sz w:val="20"/>
                <w:szCs w:val="20"/>
              </w:rPr>
              <w:t>Psychiatric Leave End code table</w:t>
            </w:r>
          </w:p>
        </w:tc>
        <w:tc>
          <w:tcPr>
            <w:tcW w:w="5387" w:type="dxa"/>
          </w:tcPr>
          <w:p w14:paraId="62FD68D8" w14:textId="77777777" w:rsidR="00E91E2B" w:rsidRPr="00E91E2B" w:rsidRDefault="005A7CF8" w:rsidP="00E91E2B">
            <w:pPr>
              <w:ind w:right="26"/>
              <w:rPr>
                <w:rFonts w:cs="Arial"/>
                <w:sz w:val="20"/>
                <w:szCs w:val="20"/>
              </w:rPr>
            </w:pPr>
            <w:hyperlink r:id="rId37" w:history="1">
              <w:r w:rsidR="00E91E2B" w:rsidRPr="00E91E2B">
                <w:rPr>
                  <w:rFonts w:cs="Arial"/>
                  <w:color w:val="006699"/>
                  <w:sz w:val="20"/>
                  <w:szCs w:val="20"/>
                </w:rPr>
                <w:t>http://www.health.govt.nz/nz-health-statistics/data-references/code-tables/common-code-tables/psychiatric-leave-end-code-table</w:t>
              </w:r>
            </w:hyperlink>
            <w:r w:rsidR="00E91E2B" w:rsidRPr="00E91E2B">
              <w:rPr>
                <w:rFonts w:cs="Arial"/>
                <w:sz w:val="20"/>
                <w:szCs w:val="20"/>
              </w:rPr>
              <w:t xml:space="preserve"> </w:t>
            </w:r>
          </w:p>
        </w:tc>
      </w:tr>
    </w:tbl>
    <w:p w14:paraId="1CB92D24" w14:textId="77777777" w:rsidR="00E91E2B" w:rsidRPr="00E91E2B" w:rsidRDefault="00E91E2B" w:rsidP="00E91E2B">
      <w:pPr>
        <w:pBdr>
          <w:top w:val="single" w:sz="4" w:space="1" w:color="auto"/>
        </w:pBdr>
        <w:spacing w:before="240"/>
        <w:ind w:left="1797"/>
        <w:rPr>
          <w:rFonts w:ascii="Times New Roman" w:hAnsi="Times New Roman"/>
          <w:sz w:val="24"/>
          <w:highlight w:val="cyan"/>
        </w:rPr>
      </w:pPr>
    </w:p>
    <w:tbl>
      <w:tblPr>
        <w:tblW w:w="8522" w:type="dxa"/>
        <w:tblLook w:val="0000" w:firstRow="0" w:lastRow="0" w:firstColumn="0" w:lastColumn="0" w:noHBand="0" w:noVBand="0"/>
      </w:tblPr>
      <w:tblGrid>
        <w:gridCol w:w="1908"/>
        <w:gridCol w:w="6614"/>
      </w:tblGrid>
      <w:tr w:rsidR="00E91E2B" w:rsidRPr="00E91E2B" w14:paraId="2E77F55E" w14:textId="77777777" w:rsidTr="00E91E2B">
        <w:tc>
          <w:tcPr>
            <w:tcW w:w="1908" w:type="dxa"/>
          </w:tcPr>
          <w:p w14:paraId="07058FD4" w14:textId="77777777" w:rsidR="00E91E2B" w:rsidRPr="00E91E2B" w:rsidRDefault="00E91E2B" w:rsidP="00E91E2B">
            <w:pPr>
              <w:keepNext/>
              <w:spacing w:after="60"/>
              <w:outlineLvl w:val="2"/>
              <w:rPr>
                <w:b/>
                <w:szCs w:val="20"/>
                <w:lang w:val="en-GB"/>
              </w:rPr>
            </w:pPr>
            <w:r w:rsidRPr="00E91E2B">
              <w:rPr>
                <w:b/>
                <w:szCs w:val="20"/>
                <w:lang w:val="en-GB"/>
              </w:rPr>
              <w:t>Code tables on web site</w:t>
            </w:r>
          </w:p>
        </w:tc>
        <w:tc>
          <w:tcPr>
            <w:tcW w:w="6614" w:type="dxa"/>
          </w:tcPr>
          <w:p w14:paraId="7B6B7202" w14:textId="77777777" w:rsidR="00E91E2B" w:rsidRPr="00E91E2B" w:rsidRDefault="00E91E2B" w:rsidP="00E91E2B">
            <w:pPr>
              <w:rPr>
                <w:szCs w:val="20"/>
              </w:rPr>
            </w:pPr>
            <w:r w:rsidRPr="00E91E2B">
              <w:rPr>
                <w:szCs w:val="20"/>
              </w:rPr>
              <w:t xml:space="preserve">For code tables on the Ministry of Health web site go to  </w:t>
            </w:r>
            <w:hyperlink r:id="rId38" w:history="1">
              <w:r w:rsidRPr="00E91E2B">
                <w:rPr>
                  <w:color w:val="006699"/>
                  <w:szCs w:val="20"/>
                </w:rPr>
                <w:t>http://www.health.govt.nz/nz-health-statistics/data-references/code-tables</w:t>
              </w:r>
            </w:hyperlink>
          </w:p>
          <w:p w14:paraId="6401A731" w14:textId="77777777" w:rsidR="00E91E2B" w:rsidRPr="00E91E2B" w:rsidRDefault="00E91E2B" w:rsidP="00E91E2B">
            <w:pPr>
              <w:rPr>
                <w:szCs w:val="20"/>
              </w:rPr>
            </w:pPr>
            <w:r w:rsidRPr="00E91E2B">
              <w:rPr>
                <w:szCs w:val="20"/>
              </w:rPr>
              <w:t>For further information contact Analytical Services. Contact details are given at the front of this dictionary.</w:t>
            </w:r>
          </w:p>
        </w:tc>
      </w:tr>
    </w:tbl>
    <w:p w14:paraId="4B0CE692"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14:paraId="48F65D8F"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default" r:id="rId39"/>
          <w:type w:val="continuous"/>
          <w:pgSz w:w="11899" w:h="16841" w:code="9"/>
          <w:pgMar w:top="567" w:right="573" w:bottom="567" w:left="1009" w:header="720" w:footer="720" w:gutter="0"/>
          <w:cols w:space="720"/>
          <w:noEndnote/>
        </w:sectPr>
      </w:pPr>
    </w:p>
    <w:p w14:paraId="2E700DB8" w14:textId="77777777" w:rsidR="00E91E2B" w:rsidRPr="00154575" w:rsidRDefault="00E91E2B" w:rsidP="00E91E2B">
      <w:pPr>
        <w:keepNext/>
        <w:spacing w:before="240" w:after="60"/>
        <w:jc w:val="both"/>
        <w:outlineLvl w:val="0"/>
        <w:rPr>
          <w:b/>
          <w:kern w:val="28"/>
          <w:sz w:val="32"/>
          <w:szCs w:val="20"/>
        </w:rPr>
      </w:pPr>
      <w:bookmarkStart w:id="161" w:name="_Toc10727764"/>
      <w:r w:rsidRPr="00154575">
        <w:rPr>
          <w:b/>
          <w:kern w:val="28"/>
          <w:sz w:val="32"/>
          <w:szCs w:val="20"/>
        </w:rPr>
        <w:lastRenderedPageBreak/>
        <w:t xml:space="preserve">Appendix </w:t>
      </w:r>
      <w:r w:rsidR="00E45334" w:rsidRPr="00154575">
        <w:rPr>
          <w:b/>
          <w:kern w:val="28"/>
          <w:sz w:val="32"/>
          <w:szCs w:val="20"/>
        </w:rPr>
        <w:t>F</w:t>
      </w:r>
      <w:r w:rsidRPr="00154575">
        <w:rPr>
          <w:b/>
          <w:kern w:val="28"/>
          <w:sz w:val="32"/>
          <w:szCs w:val="20"/>
        </w:rPr>
        <w:t>: Logical Groups of Elements</w:t>
      </w:r>
      <w:bookmarkEnd w:id="156"/>
      <w:bookmarkEnd w:id="157"/>
      <w:bookmarkEnd w:id="158"/>
      <w:bookmarkEnd w:id="159"/>
      <w:bookmarkEnd w:id="160"/>
      <w:bookmarkEnd w:id="161"/>
    </w:p>
    <w:p w14:paraId="1BCB0C5C" w14:textId="77777777" w:rsidR="00E91E2B" w:rsidRPr="00E91E2B" w:rsidRDefault="00E91E2B" w:rsidP="00E91E2B">
      <w:pPr>
        <w:rPr>
          <w:rFonts w:ascii="Times New Roman" w:hAnsi="Times New Roman"/>
          <w:sz w:val="24"/>
        </w:rPr>
      </w:pPr>
    </w:p>
    <w:p w14:paraId="57A5E7F5"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 Event (Administrative)</w:t>
      </w:r>
    </w:p>
    <w:p w14:paraId="12C0873C" w14:textId="77777777" w:rsidR="00154575" w:rsidRPr="00E91E2B" w:rsidRDefault="00154575" w:rsidP="00154575">
      <w:pPr>
        <w:tabs>
          <w:tab w:val="right" w:leader="dot" w:pos="3783"/>
        </w:tabs>
        <w:rPr>
          <w:noProof/>
          <w:szCs w:val="20"/>
        </w:rPr>
      </w:pPr>
      <w:r w:rsidRPr="00E91E2B">
        <w:rPr>
          <w:noProof/>
          <w:szCs w:val="20"/>
        </w:rPr>
        <w:t>Admission source code</w:t>
      </w:r>
    </w:p>
    <w:p w14:paraId="7F10CB7B" w14:textId="77777777" w:rsidR="00154575" w:rsidRPr="00E91E2B" w:rsidRDefault="00154575" w:rsidP="00154575">
      <w:pPr>
        <w:tabs>
          <w:tab w:val="right" w:leader="dot" w:pos="3783"/>
        </w:tabs>
        <w:rPr>
          <w:noProof/>
          <w:szCs w:val="20"/>
        </w:rPr>
      </w:pPr>
      <w:r w:rsidRPr="00E91E2B">
        <w:rPr>
          <w:noProof/>
          <w:szCs w:val="20"/>
        </w:rPr>
        <w:t xml:space="preserve">Admission type code </w:t>
      </w:r>
    </w:p>
    <w:p w14:paraId="425B20D9" w14:textId="77777777" w:rsidR="00154575" w:rsidRPr="00E91E2B" w:rsidRDefault="00154575" w:rsidP="00154575">
      <w:pPr>
        <w:tabs>
          <w:tab w:val="right" w:leader="dot" w:pos="3783"/>
        </w:tabs>
        <w:rPr>
          <w:noProof/>
          <w:szCs w:val="20"/>
        </w:rPr>
      </w:pPr>
      <w:r w:rsidRPr="00E91E2B">
        <w:rPr>
          <w:noProof/>
          <w:szCs w:val="20"/>
        </w:rPr>
        <w:t xml:space="preserve">Client system identifier </w:t>
      </w:r>
    </w:p>
    <w:p w14:paraId="3D0805B7" w14:textId="77777777" w:rsidR="00154575" w:rsidRPr="00E91E2B" w:rsidRDefault="00154575" w:rsidP="00154575">
      <w:pPr>
        <w:tabs>
          <w:tab w:val="right" w:leader="dot" w:pos="3783"/>
        </w:tabs>
        <w:rPr>
          <w:noProof/>
          <w:szCs w:val="20"/>
        </w:rPr>
      </w:pPr>
      <w:r w:rsidRPr="00E91E2B">
        <w:rPr>
          <w:noProof/>
          <w:szCs w:val="20"/>
        </w:rPr>
        <w:t xml:space="preserve">Event end date </w:t>
      </w:r>
    </w:p>
    <w:p w14:paraId="77D011FF" w14:textId="77777777" w:rsidR="00154575" w:rsidRPr="00E91E2B" w:rsidRDefault="00154575" w:rsidP="00154575">
      <w:pPr>
        <w:tabs>
          <w:tab w:val="right" w:leader="dot" w:pos="3783"/>
        </w:tabs>
        <w:rPr>
          <w:noProof/>
          <w:szCs w:val="20"/>
        </w:rPr>
      </w:pPr>
      <w:r w:rsidRPr="00E91E2B">
        <w:rPr>
          <w:noProof/>
          <w:szCs w:val="20"/>
        </w:rPr>
        <w:t xml:space="preserve">Event end type code </w:t>
      </w:r>
    </w:p>
    <w:p w14:paraId="044F5FA6" w14:textId="77777777" w:rsidR="00154575" w:rsidRPr="00E91E2B" w:rsidRDefault="00154575" w:rsidP="00154575">
      <w:pPr>
        <w:tabs>
          <w:tab w:val="right" w:leader="dot" w:pos="3783"/>
        </w:tabs>
        <w:rPr>
          <w:noProof/>
          <w:szCs w:val="20"/>
        </w:rPr>
      </w:pPr>
      <w:r w:rsidRPr="00E91E2B">
        <w:rPr>
          <w:noProof/>
          <w:szCs w:val="20"/>
        </w:rPr>
        <w:t xml:space="preserve">Event ID </w:t>
      </w:r>
    </w:p>
    <w:p w14:paraId="74150817" w14:textId="77777777" w:rsidR="00154575" w:rsidRPr="00E91E2B" w:rsidRDefault="00154575" w:rsidP="00154575">
      <w:pPr>
        <w:tabs>
          <w:tab w:val="right" w:leader="dot" w:pos="3783"/>
        </w:tabs>
        <w:rPr>
          <w:noProof/>
          <w:szCs w:val="20"/>
        </w:rPr>
      </w:pPr>
      <w:r w:rsidRPr="00E91E2B">
        <w:rPr>
          <w:noProof/>
          <w:szCs w:val="20"/>
        </w:rPr>
        <w:t xml:space="preserve">Event leave days </w:t>
      </w:r>
    </w:p>
    <w:p w14:paraId="65E461AD" w14:textId="77777777" w:rsidR="00154575" w:rsidRPr="00E91E2B" w:rsidRDefault="00154575" w:rsidP="00154575">
      <w:pPr>
        <w:tabs>
          <w:tab w:val="right" w:leader="dot" w:pos="3783"/>
        </w:tabs>
        <w:rPr>
          <w:noProof/>
          <w:szCs w:val="20"/>
        </w:rPr>
      </w:pPr>
      <w:r w:rsidRPr="00E91E2B">
        <w:rPr>
          <w:noProof/>
          <w:szCs w:val="20"/>
        </w:rPr>
        <w:t xml:space="preserve">Event local identifier </w:t>
      </w:r>
    </w:p>
    <w:p w14:paraId="0584057D" w14:textId="77777777" w:rsidR="00154575" w:rsidRPr="00E91E2B" w:rsidRDefault="00154575" w:rsidP="00154575">
      <w:pPr>
        <w:tabs>
          <w:tab w:val="right" w:leader="dot" w:pos="3783"/>
        </w:tabs>
        <w:rPr>
          <w:noProof/>
          <w:szCs w:val="20"/>
        </w:rPr>
      </w:pPr>
      <w:r w:rsidRPr="00E91E2B">
        <w:rPr>
          <w:noProof/>
          <w:szCs w:val="20"/>
        </w:rPr>
        <w:t xml:space="preserve">Event start date </w:t>
      </w:r>
    </w:p>
    <w:p w14:paraId="34D34582" w14:textId="77777777" w:rsidR="00154575" w:rsidRPr="00E91E2B" w:rsidRDefault="00154575" w:rsidP="00154575">
      <w:pPr>
        <w:tabs>
          <w:tab w:val="right" w:leader="dot" w:pos="3783"/>
        </w:tabs>
        <w:rPr>
          <w:noProof/>
          <w:szCs w:val="20"/>
        </w:rPr>
      </w:pPr>
      <w:r w:rsidRPr="00E91E2B">
        <w:rPr>
          <w:noProof/>
          <w:szCs w:val="20"/>
        </w:rPr>
        <w:t xml:space="preserve">Event summary suppress flag </w:t>
      </w:r>
    </w:p>
    <w:p w14:paraId="281E4F70" w14:textId="77777777" w:rsidR="00154575" w:rsidRPr="00E91E2B" w:rsidRDefault="00154575" w:rsidP="00154575">
      <w:pPr>
        <w:tabs>
          <w:tab w:val="right" w:leader="dot" w:pos="3783"/>
        </w:tabs>
        <w:rPr>
          <w:noProof/>
          <w:szCs w:val="20"/>
        </w:rPr>
      </w:pPr>
      <w:r w:rsidRPr="00E91E2B">
        <w:rPr>
          <w:noProof/>
          <w:szCs w:val="20"/>
        </w:rPr>
        <w:t xml:space="preserve">Event supplementary information </w:t>
      </w:r>
    </w:p>
    <w:p w14:paraId="2DDA52E8" w14:textId="77777777" w:rsidR="00154575" w:rsidRPr="00E91E2B" w:rsidRDefault="00154575" w:rsidP="00154575">
      <w:pPr>
        <w:tabs>
          <w:tab w:val="right" w:leader="dot" w:pos="3783"/>
        </w:tabs>
        <w:rPr>
          <w:noProof/>
          <w:szCs w:val="20"/>
        </w:rPr>
      </w:pPr>
      <w:r w:rsidRPr="00E91E2B">
        <w:rPr>
          <w:noProof/>
          <w:szCs w:val="20"/>
        </w:rPr>
        <w:t xml:space="preserve">Event type code </w:t>
      </w:r>
    </w:p>
    <w:p w14:paraId="2BAB523E" w14:textId="77777777" w:rsidR="00154575" w:rsidRPr="00E91E2B" w:rsidRDefault="00154575" w:rsidP="00154575">
      <w:pPr>
        <w:tabs>
          <w:tab w:val="right" w:leader="dot" w:pos="3783"/>
        </w:tabs>
        <w:rPr>
          <w:noProof/>
          <w:szCs w:val="20"/>
        </w:rPr>
      </w:pPr>
      <w:r w:rsidRPr="00E91E2B">
        <w:rPr>
          <w:noProof/>
          <w:szCs w:val="20"/>
        </w:rPr>
        <w:t xml:space="preserve">Health specialty code </w:t>
      </w:r>
    </w:p>
    <w:p w14:paraId="667EE4B2" w14:textId="77777777" w:rsidR="00154575" w:rsidRPr="00E91E2B" w:rsidRDefault="00154575" w:rsidP="00154575">
      <w:pPr>
        <w:tabs>
          <w:tab w:val="right" w:leader="dot" w:pos="3783"/>
        </w:tabs>
        <w:rPr>
          <w:noProof/>
          <w:szCs w:val="20"/>
        </w:rPr>
      </w:pPr>
      <w:r w:rsidRPr="00E91E2B">
        <w:rPr>
          <w:noProof/>
          <w:szCs w:val="20"/>
        </w:rPr>
        <w:t xml:space="preserve">Length of stay </w:t>
      </w:r>
    </w:p>
    <w:p w14:paraId="2D186824" w14:textId="77777777" w:rsidR="00154575" w:rsidRPr="00E91E2B" w:rsidRDefault="00154575" w:rsidP="00154575">
      <w:pPr>
        <w:tabs>
          <w:tab w:val="right" w:leader="dot" w:pos="3783"/>
        </w:tabs>
        <w:rPr>
          <w:noProof/>
          <w:szCs w:val="20"/>
        </w:rPr>
      </w:pPr>
      <w:r w:rsidRPr="00E91E2B">
        <w:rPr>
          <w:noProof/>
          <w:szCs w:val="20"/>
        </w:rPr>
        <w:t>Mother’s Encrypted NHI</w:t>
      </w:r>
    </w:p>
    <w:p w14:paraId="1C600100" w14:textId="77777777" w:rsidR="00154575" w:rsidRPr="00E91E2B" w:rsidRDefault="00154575" w:rsidP="00154575">
      <w:pPr>
        <w:tabs>
          <w:tab w:val="right" w:leader="dot" w:pos="3783"/>
        </w:tabs>
        <w:rPr>
          <w:noProof/>
          <w:szCs w:val="20"/>
        </w:rPr>
      </w:pPr>
      <w:r w:rsidRPr="00E91E2B">
        <w:rPr>
          <w:noProof/>
          <w:szCs w:val="20"/>
        </w:rPr>
        <w:t xml:space="preserve">Principal health service purchaser </w:t>
      </w:r>
    </w:p>
    <w:p w14:paraId="2A132143" w14:textId="77777777" w:rsidR="00154575" w:rsidRPr="00E91E2B" w:rsidRDefault="00154575" w:rsidP="00154575">
      <w:pPr>
        <w:tabs>
          <w:tab w:val="right" w:leader="dot" w:pos="3783"/>
        </w:tabs>
        <w:rPr>
          <w:noProof/>
          <w:szCs w:val="20"/>
        </w:rPr>
      </w:pPr>
      <w:r w:rsidRPr="00E91E2B">
        <w:rPr>
          <w:noProof/>
          <w:szCs w:val="20"/>
        </w:rPr>
        <w:t xml:space="preserve">Private flag </w:t>
      </w:r>
    </w:p>
    <w:p w14:paraId="3AEFCD06" w14:textId="77777777" w:rsidR="00154575" w:rsidRPr="00E91E2B" w:rsidRDefault="00154575" w:rsidP="00154575">
      <w:pPr>
        <w:tabs>
          <w:tab w:val="right" w:leader="dot" w:pos="3783"/>
        </w:tabs>
        <w:rPr>
          <w:noProof/>
          <w:szCs w:val="20"/>
        </w:rPr>
      </w:pPr>
      <w:r w:rsidRPr="00E91E2B">
        <w:rPr>
          <w:noProof/>
          <w:szCs w:val="20"/>
        </w:rPr>
        <w:t xml:space="preserve">PMS unique identifier </w:t>
      </w:r>
    </w:p>
    <w:p w14:paraId="1C99362D"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Healthcare User</w:t>
      </w:r>
    </w:p>
    <w:p w14:paraId="3CC00B67" w14:textId="77777777" w:rsidR="00154575" w:rsidRPr="00E91E2B" w:rsidRDefault="00154575" w:rsidP="00154575">
      <w:pPr>
        <w:tabs>
          <w:tab w:val="right" w:leader="dot" w:pos="3783"/>
        </w:tabs>
        <w:rPr>
          <w:noProof/>
          <w:szCs w:val="20"/>
        </w:rPr>
      </w:pPr>
      <w:r w:rsidRPr="00E91E2B">
        <w:rPr>
          <w:noProof/>
          <w:szCs w:val="20"/>
        </w:rPr>
        <w:t xml:space="preserve">Age at admission </w:t>
      </w:r>
    </w:p>
    <w:p w14:paraId="2E824AF5" w14:textId="77777777" w:rsidR="00154575" w:rsidRPr="00E91E2B" w:rsidRDefault="00154575" w:rsidP="00154575">
      <w:pPr>
        <w:tabs>
          <w:tab w:val="right" w:leader="dot" w:pos="3783"/>
        </w:tabs>
        <w:rPr>
          <w:noProof/>
          <w:szCs w:val="20"/>
        </w:rPr>
      </w:pPr>
      <w:r w:rsidRPr="00E91E2B">
        <w:rPr>
          <w:noProof/>
          <w:szCs w:val="20"/>
        </w:rPr>
        <w:t xml:space="preserve">Age at discharge </w:t>
      </w:r>
    </w:p>
    <w:p w14:paraId="578258FE" w14:textId="77777777" w:rsidR="00154575" w:rsidRPr="00E91E2B" w:rsidRDefault="00154575" w:rsidP="00154575">
      <w:pPr>
        <w:tabs>
          <w:tab w:val="right" w:leader="dot" w:pos="3783"/>
        </w:tabs>
        <w:rPr>
          <w:noProof/>
          <w:szCs w:val="20"/>
        </w:rPr>
      </w:pPr>
      <w:r w:rsidRPr="00E91E2B">
        <w:rPr>
          <w:noProof/>
          <w:szCs w:val="20"/>
        </w:rPr>
        <w:t xml:space="preserve">Country of birth code </w:t>
      </w:r>
    </w:p>
    <w:p w14:paraId="3E9CE6C2" w14:textId="77777777" w:rsidR="00154575" w:rsidRPr="00E91E2B" w:rsidRDefault="00154575" w:rsidP="00154575">
      <w:pPr>
        <w:tabs>
          <w:tab w:val="right" w:leader="dot" w:pos="3783"/>
        </w:tabs>
        <w:rPr>
          <w:noProof/>
          <w:szCs w:val="20"/>
        </w:rPr>
      </w:pPr>
      <w:r w:rsidRPr="00E91E2B">
        <w:rPr>
          <w:noProof/>
          <w:szCs w:val="20"/>
        </w:rPr>
        <w:t xml:space="preserve">Date of birth </w:t>
      </w:r>
    </w:p>
    <w:p w14:paraId="244D7C31" w14:textId="77777777" w:rsidR="00154575" w:rsidRPr="00E91E2B" w:rsidRDefault="00154575" w:rsidP="00154575">
      <w:pPr>
        <w:tabs>
          <w:tab w:val="right" w:leader="dot" w:pos="3783"/>
        </w:tabs>
        <w:rPr>
          <w:noProof/>
          <w:szCs w:val="20"/>
        </w:rPr>
      </w:pPr>
      <w:r w:rsidRPr="00E91E2B">
        <w:rPr>
          <w:noProof/>
          <w:szCs w:val="20"/>
        </w:rPr>
        <w:t xml:space="preserve">Date of Birth flag </w:t>
      </w:r>
    </w:p>
    <w:p w14:paraId="4BA223DD" w14:textId="77777777" w:rsidR="00154575" w:rsidRPr="00E91E2B" w:rsidRDefault="00154575" w:rsidP="00154575">
      <w:pPr>
        <w:tabs>
          <w:tab w:val="right" w:leader="dot" w:pos="3783"/>
        </w:tabs>
        <w:rPr>
          <w:noProof/>
          <w:szCs w:val="20"/>
        </w:rPr>
      </w:pPr>
      <w:r w:rsidRPr="00E91E2B">
        <w:rPr>
          <w:noProof/>
          <w:szCs w:val="20"/>
        </w:rPr>
        <w:t xml:space="preserve">Domicile code </w:t>
      </w:r>
    </w:p>
    <w:p w14:paraId="2646BABD" w14:textId="77777777" w:rsidR="00154575" w:rsidRPr="00E91E2B" w:rsidRDefault="00154575" w:rsidP="00154575">
      <w:pPr>
        <w:tabs>
          <w:tab w:val="right" w:leader="dot" w:pos="3783"/>
        </w:tabs>
        <w:rPr>
          <w:noProof/>
          <w:szCs w:val="20"/>
        </w:rPr>
      </w:pPr>
      <w:r w:rsidRPr="00E91E2B">
        <w:rPr>
          <w:noProof/>
          <w:szCs w:val="20"/>
        </w:rPr>
        <w:t>Encrypted NHI number</w:t>
      </w:r>
    </w:p>
    <w:p w14:paraId="0276BC41" w14:textId="77777777" w:rsidR="00154575" w:rsidRPr="00E91E2B" w:rsidRDefault="00154575" w:rsidP="00154575">
      <w:pPr>
        <w:tabs>
          <w:tab w:val="right" w:leader="dot" w:pos="3783"/>
        </w:tabs>
        <w:rPr>
          <w:noProof/>
          <w:szCs w:val="20"/>
        </w:rPr>
      </w:pPr>
      <w:r w:rsidRPr="00E91E2B">
        <w:rPr>
          <w:noProof/>
          <w:szCs w:val="20"/>
        </w:rPr>
        <w:t xml:space="preserve">Ethnic group codes </w:t>
      </w:r>
    </w:p>
    <w:p w14:paraId="2020CA0E" w14:textId="77777777" w:rsidR="00154575" w:rsidRPr="00E91E2B" w:rsidRDefault="00154575" w:rsidP="00154575">
      <w:pPr>
        <w:tabs>
          <w:tab w:val="right" w:leader="dot" w:pos="3783"/>
        </w:tabs>
        <w:rPr>
          <w:noProof/>
          <w:szCs w:val="20"/>
        </w:rPr>
      </w:pPr>
      <w:r w:rsidRPr="00E91E2B">
        <w:rPr>
          <w:noProof/>
          <w:szCs w:val="20"/>
        </w:rPr>
        <w:t xml:space="preserve">NHI number </w:t>
      </w:r>
    </w:p>
    <w:p w14:paraId="24F436A9" w14:textId="77777777" w:rsidR="00154575" w:rsidRPr="00E91E2B" w:rsidRDefault="00154575" w:rsidP="00154575">
      <w:pPr>
        <w:tabs>
          <w:tab w:val="right" w:leader="dot" w:pos="3783"/>
        </w:tabs>
        <w:rPr>
          <w:noProof/>
          <w:szCs w:val="20"/>
        </w:rPr>
      </w:pPr>
      <w:r w:rsidRPr="00E91E2B">
        <w:rPr>
          <w:noProof/>
          <w:szCs w:val="20"/>
        </w:rPr>
        <w:t xml:space="preserve">NZ Resident Status </w:t>
      </w:r>
    </w:p>
    <w:p w14:paraId="47E1A505" w14:textId="77777777" w:rsidR="00154575" w:rsidRPr="00E91E2B" w:rsidRDefault="00154575" w:rsidP="00154575">
      <w:pPr>
        <w:tabs>
          <w:tab w:val="right" w:leader="dot" w:pos="3783"/>
        </w:tabs>
        <w:rPr>
          <w:noProof/>
          <w:szCs w:val="20"/>
        </w:rPr>
      </w:pPr>
      <w:r w:rsidRPr="00E91E2B">
        <w:rPr>
          <w:noProof/>
          <w:szCs w:val="20"/>
        </w:rPr>
        <w:t xml:space="preserve">Occupation code </w:t>
      </w:r>
    </w:p>
    <w:p w14:paraId="3684906D" w14:textId="77777777" w:rsidR="00154575" w:rsidRPr="00E91E2B" w:rsidRDefault="00154575" w:rsidP="00154575">
      <w:pPr>
        <w:tabs>
          <w:tab w:val="right" w:leader="dot" w:pos="3783"/>
        </w:tabs>
        <w:rPr>
          <w:noProof/>
          <w:szCs w:val="20"/>
        </w:rPr>
      </w:pPr>
      <w:r w:rsidRPr="00E91E2B">
        <w:rPr>
          <w:noProof/>
          <w:szCs w:val="20"/>
        </w:rPr>
        <w:t xml:space="preserve">Occupation free-text </w:t>
      </w:r>
    </w:p>
    <w:p w14:paraId="16A576BF" w14:textId="77777777" w:rsidR="00154575" w:rsidRPr="00E91E2B" w:rsidRDefault="00154575" w:rsidP="00154575">
      <w:pPr>
        <w:tabs>
          <w:tab w:val="right" w:leader="dot" w:pos="3783"/>
        </w:tabs>
        <w:rPr>
          <w:noProof/>
          <w:szCs w:val="20"/>
        </w:rPr>
      </w:pPr>
      <w:r w:rsidRPr="00E91E2B">
        <w:rPr>
          <w:noProof/>
          <w:szCs w:val="20"/>
        </w:rPr>
        <w:t xml:space="preserve">Prioritised ethnicity </w:t>
      </w:r>
    </w:p>
    <w:p w14:paraId="64C94C5C" w14:textId="77777777" w:rsidR="00154575" w:rsidRPr="00E91E2B" w:rsidRDefault="00154575" w:rsidP="00154575">
      <w:pPr>
        <w:tabs>
          <w:tab w:val="right" w:leader="dot" w:pos="3783"/>
        </w:tabs>
        <w:rPr>
          <w:noProof/>
          <w:szCs w:val="20"/>
        </w:rPr>
      </w:pPr>
      <w:r w:rsidRPr="00E91E2B">
        <w:rPr>
          <w:noProof/>
          <w:szCs w:val="20"/>
        </w:rPr>
        <w:t xml:space="preserve">Sex </w:t>
      </w:r>
    </w:p>
    <w:p w14:paraId="1983507F"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DRG</w:t>
      </w:r>
    </w:p>
    <w:p w14:paraId="5DB3E144" w14:textId="77777777" w:rsidR="00154575" w:rsidRPr="00E91E2B" w:rsidRDefault="00154575" w:rsidP="00154575">
      <w:pPr>
        <w:tabs>
          <w:tab w:val="right" w:leader="dot" w:pos="3783"/>
        </w:tabs>
        <w:rPr>
          <w:noProof/>
          <w:szCs w:val="20"/>
        </w:rPr>
      </w:pPr>
      <w:r w:rsidRPr="00E91E2B">
        <w:rPr>
          <w:noProof/>
          <w:szCs w:val="20"/>
        </w:rPr>
        <w:t xml:space="preserve">AN-DRG grouper code version 3.1 </w:t>
      </w:r>
    </w:p>
    <w:p w14:paraId="58D5D255" w14:textId="77777777" w:rsidR="00154575" w:rsidRPr="00E91E2B" w:rsidRDefault="00154575" w:rsidP="00154575">
      <w:pPr>
        <w:tabs>
          <w:tab w:val="right" w:leader="dot" w:pos="3783"/>
        </w:tabs>
        <w:rPr>
          <w:noProof/>
          <w:szCs w:val="20"/>
        </w:rPr>
      </w:pPr>
      <w:r w:rsidRPr="00E91E2B">
        <w:rPr>
          <w:noProof/>
          <w:szCs w:val="20"/>
        </w:rPr>
        <w:t xml:space="preserve">CCL </w:t>
      </w:r>
    </w:p>
    <w:p w14:paraId="1DF2DE8C" w14:textId="77777777" w:rsidR="00154575" w:rsidRPr="00E91E2B" w:rsidRDefault="00154575" w:rsidP="00154575">
      <w:pPr>
        <w:tabs>
          <w:tab w:val="right" w:leader="dot" w:pos="3783"/>
        </w:tabs>
        <w:rPr>
          <w:noProof/>
          <w:szCs w:val="20"/>
        </w:rPr>
      </w:pPr>
      <w:r w:rsidRPr="00E91E2B">
        <w:rPr>
          <w:noProof/>
          <w:szCs w:val="20"/>
        </w:rPr>
        <w:t xml:space="preserve">Cost Weight Code </w:t>
      </w:r>
    </w:p>
    <w:p w14:paraId="09506845" w14:textId="77777777" w:rsidR="00154575" w:rsidRPr="00E91E2B" w:rsidRDefault="00154575" w:rsidP="00154575">
      <w:pPr>
        <w:tabs>
          <w:tab w:val="right" w:leader="dot" w:pos="3783"/>
        </w:tabs>
        <w:rPr>
          <w:noProof/>
          <w:szCs w:val="20"/>
        </w:rPr>
      </w:pPr>
      <w:r w:rsidRPr="00E91E2B">
        <w:rPr>
          <w:noProof/>
          <w:szCs w:val="20"/>
        </w:rPr>
        <w:t xml:space="preserve">Cost Weights </w:t>
      </w:r>
    </w:p>
    <w:p w14:paraId="6CBCD683" w14:textId="77777777" w:rsidR="00154575" w:rsidRPr="00E91E2B" w:rsidRDefault="00154575" w:rsidP="00154575">
      <w:pPr>
        <w:tabs>
          <w:tab w:val="right" w:leader="dot" w:pos="3783"/>
        </w:tabs>
        <w:rPr>
          <w:noProof/>
          <w:szCs w:val="20"/>
        </w:rPr>
      </w:pPr>
      <w:r w:rsidRPr="00E91E2B">
        <w:rPr>
          <w:noProof/>
          <w:szCs w:val="20"/>
        </w:rPr>
        <w:t xml:space="preserve">DRG code </w:t>
      </w:r>
    </w:p>
    <w:p w14:paraId="237E4951" w14:textId="77777777" w:rsidR="00154575" w:rsidRPr="00E91E2B" w:rsidRDefault="00154575" w:rsidP="00154575">
      <w:pPr>
        <w:tabs>
          <w:tab w:val="right" w:leader="dot" w:pos="3783"/>
        </w:tabs>
        <w:rPr>
          <w:noProof/>
          <w:szCs w:val="20"/>
        </w:rPr>
      </w:pPr>
      <w:r w:rsidRPr="00E91E2B">
        <w:rPr>
          <w:noProof/>
          <w:szCs w:val="20"/>
        </w:rPr>
        <w:t xml:space="preserve">DRG grouper type code </w:t>
      </w:r>
    </w:p>
    <w:p w14:paraId="3ECF674B" w14:textId="77777777" w:rsidR="00154575" w:rsidRPr="00E91E2B" w:rsidRDefault="00154575" w:rsidP="00154575">
      <w:pPr>
        <w:tabs>
          <w:tab w:val="right" w:leader="dot" w:pos="3783"/>
        </w:tabs>
        <w:rPr>
          <w:noProof/>
          <w:szCs w:val="20"/>
        </w:rPr>
      </w:pPr>
      <w:r w:rsidRPr="00E91E2B">
        <w:rPr>
          <w:noProof/>
          <w:szCs w:val="20"/>
        </w:rPr>
        <w:t>Excluded Purchase Unit</w:t>
      </w:r>
    </w:p>
    <w:p w14:paraId="35BA6AEF" w14:textId="77777777" w:rsidR="00154575" w:rsidRPr="00E91E2B" w:rsidRDefault="00154575" w:rsidP="00154575">
      <w:pPr>
        <w:tabs>
          <w:tab w:val="right" w:leader="dot" w:pos="3783"/>
        </w:tabs>
        <w:rPr>
          <w:noProof/>
          <w:szCs w:val="20"/>
        </w:rPr>
      </w:pPr>
      <w:r w:rsidRPr="00E91E2B">
        <w:rPr>
          <w:noProof/>
          <w:szCs w:val="20"/>
        </w:rPr>
        <w:t xml:space="preserve">MDC code </w:t>
      </w:r>
    </w:p>
    <w:p w14:paraId="4BA51FA0" w14:textId="77777777" w:rsidR="00154575" w:rsidRPr="00E91E2B" w:rsidRDefault="00154575" w:rsidP="00154575">
      <w:pPr>
        <w:tabs>
          <w:tab w:val="right" w:leader="dot" w:pos="3783"/>
        </w:tabs>
        <w:rPr>
          <w:noProof/>
          <w:szCs w:val="20"/>
        </w:rPr>
      </w:pPr>
      <w:r w:rsidRPr="00E91E2B">
        <w:rPr>
          <w:noProof/>
          <w:szCs w:val="20"/>
        </w:rPr>
        <w:t xml:space="preserve">MDC type </w:t>
      </w:r>
      <w:r w:rsidRPr="00E91E2B">
        <w:rPr>
          <w:noProof/>
          <w:szCs w:val="20"/>
        </w:rPr>
        <w:br/>
        <w:t>NZ DRG code current</w:t>
      </w:r>
    </w:p>
    <w:p w14:paraId="18BB1DEF" w14:textId="77777777" w:rsidR="00154575" w:rsidRPr="00E91E2B" w:rsidRDefault="00154575" w:rsidP="00154575">
      <w:pPr>
        <w:tabs>
          <w:tab w:val="right" w:leader="dot" w:pos="3783"/>
        </w:tabs>
        <w:rPr>
          <w:noProof/>
          <w:szCs w:val="20"/>
        </w:rPr>
      </w:pPr>
      <w:r w:rsidRPr="00E91E2B">
        <w:rPr>
          <w:noProof/>
          <w:szCs w:val="20"/>
        </w:rPr>
        <w:t xml:space="preserve">PCCL </w:t>
      </w:r>
    </w:p>
    <w:p w14:paraId="5D782760" w14:textId="77777777" w:rsidR="00154575" w:rsidRPr="00E91E2B" w:rsidRDefault="00154575" w:rsidP="00154575">
      <w:pPr>
        <w:tabs>
          <w:tab w:val="right" w:leader="dot" w:pos="3783"/>
        </w:tabs>
        <w:rPr>
          <w:noProof/>
          <w:szCs w:val="20"/>
        </w:rPr>
      </w:pPr>
      <w:r w:rsidRPr="00E91E2B">
        <w:rPr>
          <w:noProof/>
          <w:szCs w:val="20"/>
        </w:rPr>
        <w:t xml:space="preserve">Purchase unit </w:t>
      </w:r>
    </w:p>
    <w:p w14:paraId="658B67A3"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Birth Event</w:t>
      </w:r>
    </w:p>
    <w:p w14:paraId="3013C948" w14:textId="77777777" w:rsidR="00154575" w:rsidRPr="00E91E2B" w:rsidRDefault="00154575" w:rsidP="00154575">
      <w:pPr>
        <w:tabs>
          <w:tab w:val="right" w:leader="dot" w:pos="3783"/>
        </w:tabs>
        <w:rPr>
          <w:noProof/>
          <w:szCs w:val="20"/>
        </w:rPr>
      </w:pPr>
      <w:r w:rsidRPr="00E91E2B">
        <w:rPr>
          <w:noProof/>
          <w:szCs w:val="20"/>
        </w:rPr>
        <w:t xml:space="preserve">Age of mother </w:t>
      </w:r>
    </w:p>
    <w:p w14:paraId="021DACAC" w14:textId="77777777" w:rsidR="00154575" w:rsidRPr="00E91E2B" w:rsidRDefault="00154575" w:rsidP="00154575">
      <w:pPr>
        <w:tabs>
          <w:tab w:val="right" w:leader="dot" w:pos="3783"/>
        </w:tabs>
        <w:rPr>
          <w:noProof/>
          <w:szCs w:val="20"/>
        </w:rPr>
      </w:pPr>
      <w:r w:rsidRPr="00E91E2B">
        <w:rPr>
          <w:noProof/>
          <w:szCs w:val="20"/>
        </w:rPr>
        <w:t xml:space="preserve">Birth location </w:t>
      </w:r>
    </w:p>
    <w:p w14:paraId="4775E9F9" w14:textId="77777777" w:rsidR="00154575" w:rsidRPr="00E91E2B" w:rsidRDefault="00154575" w:rsidP="00154575">
      <w:pPr>
        <w:tabs>
          <w:tab w:val="right" w:leader="dot" w:pos="3783"/>
        </w:tabs>
        <w:rPr>
          <w:noProof/>
          <w:szCs w:val="20"/>
        </w:rPr>
      </w:pPr>
      <w:r w:rsidRPr="00E91E2B">
        <w:rPr>
          <w:noProof/>
          <w:szCs w:val="20"/>
        </w:rPr>
        <w:t xml:space="preserve">Birth status </w:t>
      </w:r>
    </w:p>
    <w:p w14:paraId="119DC4BD" w14:textId="77777777" w:rsidR="00154575" w:rsidRPr="00E91E2B" w:rsidRDefault="00154575" w:rsidP="00154575">
      <w:pPr>
        <w:tabs>
          <w:tab w:val="right" w:leader="dot" w:pos="3783"/>
        </w:tabs>
        <w:rPr>
          <w:noProof/>
          <w:szCs w:val="20"/>
        </w:rPr>
      </w:pPr>
      <w:r w:rsidRPr="00E91E2B">
        <w:rPr>
          <w:noProof/>
          <w:szCs w:val="20"/>
        </w:rPr>
        <w:t xml:space="preserve">Birthweight </w:t>
      </w:r>
    </w:p>
    <w:p w14:paraId="6C913184" w14:textId="77777777" w:rsidR="00154575" w:rsidRPr="00E91E2B" w:rsidRDefault="00154575" w:rsidP="00154575">
      <w:pPr>
        <w:tabs>
          <w:tab w:val="right" w:leader="dot" w:pos="3783"/>
        </w:tabs>
        <w:rPr>
          <w:noProof/>
          <w:szCs w:val="20"/>
        </w:rPr>
      </w:pPr>
      <w:r w:rsidRPr="00E91E2B">
        <w:rPr>
          <w:noProof/>
          <w:szCs w:val="20"/>
        </w:rPr>
        <w:t xml:space="preserve">Gestation period </w:t>
      </w:r>
    </w:p>
    <w:p w14:paraId="19259143"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Mental Health Events</w:t>
      </w:r>
    </w:p>
    <w:p w14:paraId="51427801" w14:textId="77777777" w:rsidR="00154575" w:rsidRPr="00E91E2B" w:rsidRDefault="00154575" w:rsidP="00154575">
      <w:pPr>
        <w:tabs>
          <w:tab w:val="right" w:leader="dot" w:pos="3783"/>
        </w:tabs>
        <w:rPr>
          <w:noProof/>
          <w:szCs w:val="20"/>
        </w:rPr>
      </w:pPr>
      <w:r w:rsidRPr="00E91E2B">
        <w:rPr>
          <w:noProof/>
          <w:szCs w:val="20"/>
        </w:rPr>
        <w:t xml:space="preserve">Legal status code </w:t>
      </w:r>
    </w:p>
    <w:p w14:paraId="7E028ED5" w14:textId="77777777" w:rsidR="00154575" w:rsidRPr="00E91E2B" w:rsidRDefault="00154575" w:rsidP="00154575">
      <w:pPr>
        <w:tabs>
          <w:tab w:val="right" w:leader="dot" w:pos="3783"/>
        </w:tabs>
        <w:rPr>
          <w:noProof/>
          <w:szCs w:val="20"/>
        </w:rPr>
      </w:pPr>
      <w:r w:rsidRPr="00E91E2B">
        <w:rPr>
          <w:noProof/>
          <w:szCs w:val="20"/>
        </w:rPr>
        <w:t xml:space="preserve">Legal status date </w:t>
      </w:r>
    </w:p>
    <w:p w14:paraId="432E84BA" w14:textId="77777777" w:rsidR="00154575" w:rsidRPr="00E91E2B" w:rsidRDefault="00154575" w:rsidP="00154575">
      <w:pPr>
        <w:tabs>
          <w:tab w:val="right" w:leader="dot" w:pos="3783"/>
        </w:tabs>
        <w:rPr>
          <w:noProof/>
          <w:szCs w:val="20"/>
        </w:rPr>
      </w:pPr>
      <w:r w:rsidRPr="00E91E2B">
        <w:rPr>
          <w:noProof/>
          <w:szCs w:val="20"/>
        </w:rPr>
        <w:t xml:space="preserve">Psychiatric leave end code </w:t>
      </w:r>
    </w:p>
    <w:p w14:paraId="6AA6BD71" w14:textId="77777777" w:rsidR="00154575" w:rsidRPr="00E91E2B" w:rsidRDefault="00154575" w:rsidP="00154575">
      <w:pPr>
        <w:tabs>
          <w:tab w:val="right" w:leader="dot" w:pos="3783"/>
        </w:tabs>
        <w:rPr>
          <w:noProof/>
          <w:szCs w:val="20"/>
        </w:rPr>
      </w:pPr>
      <w:r w:rsidRPr="00E91E2B">
        <w:rPr>
          <w:noProof/>
          <w:szCs w:val="20"/>
        </w:rPr>
        <w:t xml:space="preserve">Psychiatric leave end date </w:t>
      </w:r>
    </w:p>
    <w:p w14:paraId="19BE8B25" w14:textId="77777777" w:rsidR="00154575" w:rsidRPr="00E91E2B" w:rsidRDefault="00154575" w:rsidP="00154575">
      <w:pPr>
        <w:rPr>
          <w:rFonts w:ascii="Times New Roman" w:hAnsi="Times New Roman"/>
          <w:sz w:val="24"/>
        </w:rPr>
      </w:pPr>
    </w:p>
    <w:p w14:paraId="3DECBDEB"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Clinical</w:t>
      </w:r>
    </w:p>
    <w:p w14:paraId="3E3EB20B" w14:textId="77777777" w:rsidR="00154575" w:rsidRPr="00E91E2B" w:rsidRDefault="00154575" w:rsidP="00154575">
      <w:pPr>
        <w:tabs>
          <w:tab w:val="right" w:leader="dot" w:pos="3783"/>
        </w:tabs>
        <w:rPr>
          <w:noProof/>
          <w:szCs w:val="20"/>
        </w:rPr>
      </w:pPr>
      <w:r w:rsidRPr="00E91E2B">
        <w:rPr>
          <w:noProof/>
          <w:szCs w:val="20"/>
        </w:rPr>
        <w:t xml:space="preserve">Clinical code </w:t>
      </w:r>
    </w:p>
    <w:p w14:paraId="06412964" w14:textId="77777777" w:rsidR="00154575" w:rsidRPr="00E91E2B" w:rsidRDefault="00154575" w:rsidP="00154575">
      <w:pPr>
        <w:tabs>
          <w:tab w:val="right" w:leader="dot" w:pos="3783"/>
        </w:tabs>
        <w:rPr>
          <w:noProof/>
          <w:szCs w:val="20"/>
        </w:rPr>
      </w:pPr>
      <w:r w:rsidRPr="00E91E2B">
        <w:rPr>
          <w:noProof/>
          <w:szCs w:val="20"/>
        </w:rPr>
        <w:t xml:space="preserve">Clinical code type </w:t>
      </w:r>
    </w:p>
    <w:p w14:paraId="0CDD8932" w14:textId="77777777" w:rsidR="00154575" w:rsidRPr="00E91E2B" w:rsidRDefault="00154575" w:rsidP="00154575">
      <w:pPr>
        <w:tabs>
          <w:tab w:val="right" w:leader="dot" w:pos="3783"/>
        </w:tabs>
        <w:rPr>
          <w:noProof/>
          <w:szCs w:val="20"/>
        </w:rPr>
      </w:pPr>
      <w:r w:rsidRPr="00E91E2B">
        <w:rPr>
          <w:noProof/>
          <w:szCs w:val="20"/>
        </w:rPr>
        <w:t xml:space="preserve">Clinical coding system ID </w:t>
      </w:r>
    </w:p>
    <w:p w14:paraId="29E4E88E" w14:textId="77777777" w:rsidR="00154575" w:rsidRPr="00E91E2B" w:rsidRDefault="00154575" w:rsidP="00154575">
      <w:pPr>
        <w:tabs>
          <w:tab w:val="right" w:leader="dot" w:pos="3783"/>
        </w:tabs>
        <w:rPr>
          <w:noProof/>
          <w:szCs w:val="20"/>
        </w:rPr>
      </w:pPr>
      <w:r w:rsidRPr="00E91E2B">
        <w:rPr>
          <w:noProof/>
          <w:szCs w:val="20"/>
        </w:rPr>
        <w:t xml:space="preserve">Diagnosis number </w:t>
      </w:r>
    </w:p>
    <w:p w14:paraId="4DBA5B90" w14:textId="77777777" w:rsidR="00154575" w:rsidRPr="00E91E2B" w:rsidRDefault="00154575" w:rsidP="00154575">
      <w:pPr>
        <w:tabs>
          <w:tab w:val="right" w:leader="dot" w:pos="3783"/>
        </w:tabs>
        <w:rPr>
          <w:noProof/>
          <w:szCs w:val="20"/>
        </w:rPr>
      </w:pPr>
      <w:r w:rsidRPr="00E91E2B">
        <w:rPr>
          <w:noProof/>
          <w:szCs w:val="20"/>
        </w:rPr>
        <w:t xml:space="preserve">Diagnosis sequence </w:t>
      </w:r>
    </w:p>
    <w:p w14:paraId="01578433" w14:textId="77777777" w:rsidR="00154575" w:rsidRPr="00E91E2B" w:rsidRDefault="00154575" w:rsidP="00154575">
      <w:pPr>
        <w:tabs>
          <w:tab w:val="right" w:leader="dot" w:pos="3783"/>
        </w:tabs>
        <w:rPr>
          <w:noProof/>
          <w:szCs w:val="20"/>
        </w:rPr>
      </w:pPr>
      <w:r w:rsidRPr="00E91E2B">
        <w:rPr>
          <w:noProof/>
          <w:szCs w:val="20"/>
        </w:rPr>
        <w:t xml:space="preserve">Diagnosis type </w:t>
      </w:r>
    </w:p>
    <w:p w14:paraId="157746B0" w14:textId="77777777" w:rsidR="00154575" w:rsidRPr="00E91E2B" w:rsidRDefault="00154575" w:rsidP="00154575">
      <w:pPr>
        <w:tabs>
          <w:tab w:val="right" w:leader="dot" w:pos="3783"/>
        </w:tabs>
        <w:rPr>
          <w:noProof/>
          <w:szCs w:val="20"/>
        </w:rPr>
      </w:pPr>
      <w:r w:rsidRPr="00E91E2B">
        <w:rPr>
          <w:noProof/>
          <w:szCs w:val="20"/>
        </w:rPr>
        <w:t xml:space="preserve">Diagnosis/procedure description </w:t>
      </w:r>
    </w:p>
    <w:p w14:paraId="1BDF7D39" w14:textId="77777777" w:rsidR="00154575" w:rsidRPr="00E91E2B" w:rsidRDefault="00154575" w:rsidP="00154575">
      <w:pPr>
        <w:tabs>
          <w:tab w:val="right" w:leader="dot" w:pos="3783"/>
        </w:tabs>
        <w:rPr>
          <w:noProof/>
          <w:szCs w:val="20"/>
        </w:rPr>
      </w:pPr>
      <w:r w:rsidRPr="00E91E2B">
        <w:rPr>
          <w:noProof/>
          <w:szCs w:val="20"/>
        </w:rPr>
        <w:t xml:space="preserve">Operation/procedure date </w:t>
      </w:r>
    </w:p>
    <w:p w14:paraId="67D3A3EC" w14:textId="77777777" w:rsidR="00154575" w:rsidRPr="00E91E2B" w:rsidRDefault="00154575" w:rsidP="00154575">
      <w:pPr>
        <w:tabs>
          <w:tab w:val="right" w:leader="dot" w:pos="3783"/>
        </w:tabs>
        <w:rPr>
          <w:noProof/>
          <w:szCs w:val="20"/>
        </w:rPr>
      </w:pPr>
      <w:r w:rsidRPr="00E91E2B">
        <w:rPr>
          <w:noProof/>
          <w:szCs w:val="20"/>
        </w:rPr>
        <w:t xml:space="preserve">Total hours on mechanical ventilation </w:t>
      </w:r>
    </w:p>
    <w:p w14:paraId="3D447D5F" w14:textId="77777777" w:rsidR="00154575" w:rsidRPr="00E91E2B" w:rsidRDefault="00154575" w:rsidP="00154575">
      <w:pPr>
        <w:tabs>
          <w:tab w:val="right" w:leader="dot" w:pos="3783"/>
        </w:tabs>
        <w:rPr>
          <w:noProof/>
          <w:szCs w:val="20"/>
        </w:rPr>
      </w:pPr>
      <w:r w:rsidRPr="00E91E2B">
        <w:rPr>
          <w:noProof/>
          <w:szCs w:val="20"/>
        </w:rPr>
        <w:t xml:space="preserve">Total hours on CPAP </w:t>
      </w:r>
    </w:p>
    <w:p w14:paraId="078A8593" w14:textId="77777777" w:rsidR="00154575" w:rsidRPr="00E91E2B" w:rsidRDefault="00154575" w:rsidP="00154575">
      <w:pPr>
        <w:tabs>
          <w:tab w:val="right" w:leader="dot" w:pos="3783"/>
        </w:tabs>
        <w:rPr>
          <w:noProof/>
          <w:szCs w:val="20"/>
        </w:rPr>
      </w:pPr>
      <w:r w:rsidRPr="00E91E2B">
        <w:rPr>
          <w:noProof/>
          <w:szCs w:val="20"/>
        </w:rPr>
        <w:t>Total ICU Hours</w:t>
      </w:r>
    </w:p>
    <w:p w14:paraId="683306A2" w14:textId="77777777" w:rsidR="00154575" w:rsidRPr="00E91E2B" w:rsidRDefault="00154575" w:rsidP="00154575">
      <w:pPr>
        <w:tabs>
          <w:tab w:val="right" w:leader="dot" w:pos="3783"/>
        </w:tabs>
        <w:rPr>
          <w:noProof/>
          <w:szCs w:val="20"/>
        </w:rPr>
      </w:pPr>
      <w:r w:rsidRPr="00E91E2B">
        <w:rPr>
          <w:noProof/>
          <w:szCs w:val="20"/>
        </w:rPr>
        <w:t xml:space="preserve">Weight on Admission </w:t>
      </w:r>
    </w:p>
    <w:p w14:paraId="08925177" w14:textId="77777777" w:rsidR="00154575" w:rsidRPr="00E91E2B" w:rsidRDefault="00154575" w:rsidP="00154575">
      <w:pPr>
        <w:rPr>
          <w:rFonts w:ascii="Times New Roman" w:hAnsi="Times New Roman"/>
          <w:sz w:val="24"/>
        </w:rPr>
      </w:pPr>
    </w:p>
    <w:p w14:paraId="704C092F"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External Cause Events</w:t>
      </w:r>
    </w:p>
    <w:p w14:paraId="300950CD" w14:textId="77777777" w:rsidR="00154575" w:rsidRPr="00E91E2B" w:rsidRDefault="00154575" w:rsidP="00154575">
      <w:pPr>
        <w:tabs>
          <w:tab w:val="right" w:leader="dot" w:pos="3783"/>
        </w:tabs>
        <w:rPr>
          <w:noProof/>
          <w:szCs w:val="20"/>
        </w:rPr>
      </w:pPr>
      <w:r w:rsidRPr="00E91E2B">
        <w:rPr>
          <w:noProof/>
          <w:szCs w:val="20"/>
        </w:rPr>
        <w:t xml:space="preserve">ACC claim number </w:t>
      </w:r>
    </w:p>
    <w:p w14:paraId="706DA4B5" w14:textId="77777777" w:rsidR="00154575" w:rsidRPr="00E91E2B" w:rsidRDefault="00154575" w:rsidP="00154575">
      <w:pPr>
        <w:tabs>
          <w:tab w:val="right" w:leader="dot" w:pos="3783"/>
        </w:tabs>
        <w:rPr>
          <w:noProof/>
          <w:szCs w:val="20"/>
        </w:rPr>
      </w:pPr>
      <w:r w:rsidRPr="00E91E2B">
        <w:rPr>
          <w:noProof/>
          <w:szCs w:val="20"/>
        </w:rPr>
        <w:t xml:space="preserve">Accident flag </w:t>
      </w:r>
    </w:p>
    <w:p w14:paraId="3954A499" w14:textId="77777777" w:rsidR="00154575" w:rsidRPr="00E91E2B" w:rsidRDefault="00154575" w:rsidP="00154575">
      <w:pPr>
        <w:tabs>
          <w:tab w:val="right" w:leader="dot" w:pos="3783"/>
        </w:tabs>
        <w:rPr>
          <w:noProof/>
          <w:szCs w:val="20"/>
        </w:rPr>
      </w:pPr>
      <w:r w:rsidRPr="00E91E2B">
        <w:rPr>
          <w:noProof/>
          <w:szCs w:val="20"/>
        </w:rPr>
        <w:t xml:space="preserve">External cause date of occurrence </w:t>
      </w:r>
    </w:p>
    <w:p w14:paraId="7F3B4A55" w14:textId="77777777" w:rsidR="00154575" w:rsidRPr="00E91E2B" w:rsidRDefault="00154575" w:rsidP="00154575">
      <w:pPr>
        <w:rPr>
          <w:rFonts w:ascii="Times New Roman" w:hAnsi="Times New Roman"/>
          <w:sz w:val="24"/>
        </w:rPr>
      </w:pPr>
    </w:p>
    <w:p w14:paraId="209FAD65"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Common Groupings</w:t>
      </w:r>
    </w:p>
    <w:p w14:paraId="28CBC1C0" w14:textId="77777777" w:rsidR="00154575" w:rsidRPr="00E91E2B" w:rsidRDefault="00154575" w:rsidP="00154575">
      <w:pPr>
        <w:tabs>
          <w:tab w:val="right" w:leader="dot" w:pos="3783"/>
        </w:tabs>
        <w:rPr>
          <w:noProof/>
          <w:szCs w:val="20"/>
        </w:rPr>
      </w:pPr>
      <w:r w:rsidRPr="00E91E2B">
        <w:rPr>
          <w:noProof/>
          <w:szCs w:val="20"/>
        </w:rPr>
        <w:t xml:space="preserve">Area unit code </w:t>
      </w:r>
    </w:p>
    <w:p w14:paraId="2BD4B639" w14:textId="77777777" w:rsidR="00154575" w:rsidRPr="00E91E2B" w:rsidRDefault="00154575" w:rsidP="00154575">
      <w:pPr>
        <w:tabs>
          <w:tab w:val="right" w:leader="dot" w:pos="3783"/>
        </w:tabs>
        <w:rPr>
          <w:noProof/>
          <w:szCs w:val="20"/>
        </w:rPr>
      </w:pPr>
      <w:r w:rsidRPr="00E91E2B">
        <w:rPr>
          <w:noProof/>
          <w:szCs w:val="20"/>
        </w:rPr>
        <w:t>Domicile code description</w:t>
      </w:r>
    </w:p>
    <w:p w14:paraId="1A5F6986" w14:textId="77777777" w:rsidR="00154575" w:rsidRPr="00E91E2B" w:rsidRDefault="00154575" w:rsidP="00154575">
      <w:pPr>
        <w:tabs>
          <w:tab w:val="right" w:leader="dot" w:pos="3783"/>
        </w:tabs>
        <w:rPr>
          <w:noProof/>
          <w:szCs w:val="20"/>
        </w:rPr>
      </w:pPr>
      <w:r w:rsidRPr="00E91E2B">
        <w:rPr>
          <w:noProof/>
          <w:szCs w:val="20"/>
        </w:rPr>
        <w:t>Domicile code status</w:t>
      </w:r>
    </w:p>
    <w:p w14:paraId="595FF1BA" w14:textId="77777777" w:rsidR="00154575" w:rsidRPr="00E91E2B" w:rsidRDefault="00154575" w:rsidP="00154575">
      <w:pPr>
        <w:tabs>
          <w:tab w:val="right" w:leader="dot" w:pos="3783"/>
        </w:tabs>
        <w:rPr>
          <w:noProof/>
          <w:szCs w:val="20"/>
        </w:rPr>
      </w:pPr>
      <w:r w:rsidRPr="00E91E2B">
        <w:rPr>
          <w:noProof/>
          <w:szCs w:val="20"/>
        </w:rPr>
        <w:t xml:space="preserve">Financial year </w:t>
      </w:r>
    </w:p>
    <w:p w14:paraId="50C94150" w14:textId="77777777" w:rsidR="00154575" w:rsidRPr="00E91E2B" w:rsidRDefault="00154575" w:rsidP="00154575">
      <w:pPr>
        <w:tabs>
          <w:tab w:val="right" w:leader="dot" w:pos="3783"/>
        </w:tabs>
        <w:rPr>
          <w:noProof/>
          <w:szCs w:val="20"/>
        </w:rPr>
      </w:pPr>
      <w:r w:rsidRPr="00E91E2B">
        <w:rPr>
          <w:noProof/>
          <w:szCs w:val="20"/>
        </w:rPr>
        <w:t xml:space="preserve">Month of data </w:t>
      </w:r>
    </w:p>
    <w:p w14:paraId="53DB849C" w14:textId="77777777" w:rsidR="00154575" w:rsidRPr="00E91E2B" w:rsidRDefault="00154575" w:rsidP="00154575">
      <w:pPr>
        <w:tabs>
          <w:tab w:val="right" w:leader="dot" w:pos="3783"/>
        </w:tabs>
        <w:rPr>
          <w:noProof/>
          <w:szCs w:val="20"/>
        </w:rPr>
      </w:pPr>
      <w:r w:rsidRPr="00E91E2B">
        <w:rPr>
          <w:noProof/>
          <w:szCs w:val="20"/>
        </w:rPr>
        <w:t xml:space="preserve">Region of agency of treatment </w:t>
      </w:r>
    </w:p>
    <w:p w14:paraId="277B39C1" w14:textId="77777777" w:rsidR="00154575" w:rsidRPr="00E91E2B" w:rsidRDefault="00154575" w:rsidP="00154575">
      <w:pPr>
        <w:tabs>
          <w:tab w:val="right" w:leader="dot" w:pos="3783"/>
        </w:tabs>
        <w:rPr>
          <w:noProof/>
          <w:szCs w:val="20"/>
        </w:rPr>
      </w:pPr>
      <w:r w:rsidRPr="00E91E2B">
        <w:rPr>
          <w:noProof/>
          <w:szCs w:val="20"/>
        </w:rPr>
        <w:t xml:space="preserve">Region of treatment </w:t>
      </w:r>
    </w:p>
    <w:p w14:paraId="3D6355DD" w14:textId="77777777" w:rsidR="00154575" w:rsidRPr="00E91E2B" w:rsidRDefault="00154575" w:rsidP="00154575">
      <w:pPr>
        <w:tabs>
          <w:tab w:val="right" w:leader="dot" w:pos="3783"/>
        </w:tabs>
        <w:rPr>
          <w:noProof/>
          <w:szCs w:val="20"/>
        </w:rPr>
      </w:pPr>
      <w:r w:rsidRPr="00E91E2B">
        <w:rPr>
          <w:noProof/>
          <w:szCs w:val="20"/>
        </w:rPr>
        <w:t xml:space="preserve">TLA of domicile </w:t>
      </w:r>
    </w:p>
    <w:p w14:paraId="26E1D455" w14:textId="77777777" w:rsidR="00154575" w:rsidRPr="00E91E2B" w:rsidRDefault="00154575" w:rsidP="00154575">
      <w:pPr>
        <w:tabs>
          <w:tab w:val="right" w:leader="dot" w:pos="3783"/>
        </w:tabs>
        <w:rPr>
          <w:noProof/>
          <w:szCs w:val="20"/>
        </w:rPr>
      </w:pPr>
      <w:r w:rsidRPr="00E91E2B">
        <w:rPr>
          <w:noProof/>
          <w:szCs w:val="20"/>
        </w:rPr>
        <w:t>Year of census</w:t>
      </w:r>
    </w:p>
    <w:p w14:paraId="409B7A93" w14:textId="77777777" w:rsidR="00154575" w:rsidRPr="00E91E2B" w:rsidRDefault="00154575" w:rsidP="00154575">
      <w:pPr>
        <w:tabs>
          <w:tab w:val="right" w:leader="dot" w:pos="3783"/>
        </w:tabs>
        <w:rPr>
          <w:noProof/>
          <w:szCs w:val="20"/>
        </w:rPr>
      </w:pPr>
      <w:r w:rsidRPr="00E91E2B">
        <w:rPr>
          <w:noProof/>
          <w:szCs w:val="20"/>
        </w:rPr>
        <w:t xml:space="preserve">Year of data </w:t>
      </w:r>
    </w:p>
    <w:p w14:paraId="27BA2E00" w14:textId="77777777" w:rsidR="00154575" w:rsidRPr="00E91E2B" w:rsidRDefault="00154575" w:rsidP="00154575">
      <w:pPr>
        <w:rPr>
          <w:rFonts w:ascii="Times New Roman" w:hAnsi="Times New Roman"/>
          <w:sz w:val="24"/>
        </w:rPr>
      </w:pPr>
    </w:p>
    <w:p w14:paraId="2C836C40"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Agencies and Facilities</w:t>
      </w:r>
    </w:p>
    <w:p w14:paraId="48DC9A35" w14:textId="77777777" w:rsidR="00154575" w:rsidRPr="00E91E2B" w:rsidRDefault="00154575" w:rsidP="00154575">
      <w:pPr>
        <w:tabs>
          <w:tab w:val="right" w:leader="dot" w:pos="3783"/>
        </w:tabs>
        <w:rPr>
          <w:noProof/>
          <w:szCs w:val="20"/>
        </w:rPr>
      </w:pPr>
      <w:r w:rsidRPr="00E91E2B">
        <w:rPr>
          <w:noProof/>
          <w:szCs w:val="20"/>
        </w:rPr>
        <w:t xml:space="preserve">Agency address </w:t>
      </w:r>
    </w:p>
    <w:p w14:paraId="5214BD9E" w14:textId="77777777" w:rsidR="00154575" w:rsidRPr="00E91E2B" w:rsidRDefault="00154575" w:rsidP="00154575">
      <w:pPr>
        <w:tabs>
          <w:tab w:val="right" w:leader="dot" w:pos="3783"/>
        </w:tabs>
        <w:rPr>
          <w:noProof/>
          <w:szCs w:val="20"/>
        </w:rPr>
      </w:pPr>
      <w:r w:rsidRPr="00E91E2B">
        <w:rPr>
          <w:noProof/>
          <w:szCs w:val="20"/>
        </w:rPr>
        <w:t xml:space="preserve">Agency closing date </w:t>
      </w:r>
    </w:p>
    <w:p w14:paraId="00BB327D" w14:textId="77777777" w:rsidR="00154575" w:rsidRPr="00E91E2B" w:rsidRDefault="00154575" w:rsidP="00154575">
      <w:pPr>
        <w:tabs>
          <w:tab w:val="right" w:leader="dot" w:pos="3783"/>
        </w:tabs>
        <w:rPr>
          <w:noProof/>
          <w:szCs w:val="20"/>
        </w:rPr>
      </w:pPr>
      <w:r w:rsidRPr="00E91E2B">
        <w:rPr>
          <w:noProof/>
          <w:szCs w:val="20"/>
        </w:rPr>
        <w:t xml:space="preserve">Agency code </w:t>
      </w:r>
    </w:p>
    <w:p w14:paraId="288CA1F4" w14:textId="77777777" w:rsidR="00154575" w:rsidRPr="00E91E2B" w:rsidRDefault="00154575" w:rsidP="00154575">
      <w:pPr>
        <w:tabs>
          <w:tab w:val="right" w:leader="dot" w:pos="3783"/>
        </w:tabs>
        <w:rPr>
          <w:noProof/>
          <w:szCs w:val="20"/>
        </w:rPr>
      </w:pPr>
      <w:r w:rsidRPr="00E91E2B">
        <w:rPr>
          <w:noProof/>
          <w:szCs w:val="20"/>
        </w:rPr>
        <w:t xml:space="preserve">Agency name </w:t>
      </w:r>
    </w:p>
    <w:p w14:paraId="362DDE7E" w14:textId="77777777" w:rsidR="00154575" w:rsidRPr="00E91E2B" w:rsidRDefault="00154575" w:rsidP="00154575">
      <w:pPr>
        <w:tabs>
          <w:tab w:val="right" w:leader="dot" w:pos="3783"/>
        </w:tabs>
        <w:rPr>
          <w:noProof/>
          <w:szCs w:val="20"/>
        </w:rPr>
      </w:pPr>
      <w:r w:rsidRPr="00E91E2B">
        <w:rPr>
          <w:noProof/>
          <w:szCs w:val="20"/>
        </w:rPr>
        <w:t xml:space="preserve">Agency opening date </w:t>
      </w:r>
    </w:p>
    <w:p w14:paraId="18BD4661" w14:textId="77777777" w:rsidR="00154575" w:rsidRPr="00E91E2B" w:rsidRDefault="00154575" w:rsidP="00154575">
      <w:pPr>
        <w:tabs>
          <w:tab w:val="right" w:leader="dot" w:pos="3783"/>
        </w:tabs>
        <w:rPr>
          <w:noProof/>
          <w:szCs w:val="20"/>
        </w:rPr>
      </w:pPr>
      <w:r w:rsidRPr="00E91E2B">
        <w:rPr>
          <w:noProof/>
          <w:szCs w:val="20"/>
        </w:rPr>
        <w:t xml:space="preserve">Agency type code </w:t>
      </w:r>
    </w:p>
    <w:p w14:paraId="3041B4AE" w14:textId="77777777" w:rsidR="00154575" w:rsidRPr="00E91E2B" w:rsidRDefault="00154575" w:rsidP="00154575">
      <w:pPr>
        <w:tabs>
          <w:tab w:val="right" w:leader="dot" w:pos="3783"/>
        </w:tabs>
        <w:rPr>
          <w:noProof/>
          <w:szCs w:val="20"/>
        </w:rPr>
      </w:pPr>
      <w:r w:rsidRPr="00E91E2B">
        <w:rPr>
          <w:noProof/>
          <w:szCs w:val="20"/>
        </w:rPr>
        <w:t xml:space="preserve">Facility address </w:t>
      </w:r>
    </w:p>
    <w:p w14:paraId="63BD4EF3" w14:textId="77777777" w:rsidR="00154575" w:rsidRPr="00E91E2B" w:rsidRDefault="00154575" w:rsidP="00154575">
      <w:pPr>
        <w:tabs>
          <w:tab w:val="right" w:leader="dot" w:pos="3783"/>
        </w:tabs>
        <w:rPr>
          <w:noProof/>
          <w:szCs w:val="20"/>
        </w:rPr>
      </w:pPr>
      <w:r w:rsidRPr="00E91E2B">
        <w:rPr>
          <w:noProof/>
          <w:szCs w:val="20"/>
        </w:rPr>
        <w:t xml:space="preserve">Facility closing date </w:t>
      </w:r>
    </w:p>
    <w:p w14:paraId="708AB503" w14:textId="77777777" w:rsidR="00154575" w:rsidRPr="00E91E2B" w:rsidRDefault="00154575" w:rsidP="00154575">
      <w:pPr>
        <w:tabs>
          <w:tab w:val="right" w:leader="dot" w:pos="3783"/>
        </w:tabs>
        <w:rPr>
          <w:noProof/>
          <w:szCs w:val="20"/>
        </w:rPr>
      </w:pPr>
      <w:r w:rsidRPr="00E91E2B">
        <w:rPr>
          <w:noProof/>
          <w:szCs w:val="20"/>
        </w:rPr>
        <w:t>Facility code</w:t>
      </w:r>
    </w:p>
    <w:p w14:paraId="144F3425" w14:textId="77777777" w:rsidR="00154575" w:rsidRPr="00E91E2B" w:rsidRDefault="00154575" w:rsidP="00154575">
      <w:pPr>
        <w:tabs>
          <w:tab w:val="right" w:leader="dot" w:pos="3783"/>
        </w:tabs>
        <w:rPr>
          <w:noProof/>
          <w:szCs w:val="20"/>
        </w:rPr>
      </w:pPr>
      <w:r w:rsidRPr="00E91E2B">
        <w:rPr>
          <w:noProof/>
          <w:szCs w:val="20"/>
        </w:rPr>
        <w:t>Facility name</w:t>
      </w:r>
    </w:p>
    <w:p w14:paraId="3D903341" w14:textId="77777777" w:rsidR="00154575" w:rsidRPr="00E91E2B" w:rsidRDefault="00154575" w:rsidP="00154575">
      <w:pPr>
        <w:tabs>
          <w:tab w:val="right" w:leader="dot" w:pos="3783"/>
        </w:tabs>
        <w:rPr>
          <w:noProof/>
          <w:szCs w:val="20"/>
        </w:rPr>
      </w:pPr>
      <w:r w:rsidRPr="00E91E2B">
        <w:rPr>
          <w:noProof/>
          <w:szCs w:val="20"/>
        </w:rPr>
        <w:t xml:space="preserve">Facility opening date </w:t>
      </w:r>
    </w:p>
    <w:p w14:paraId="600B06D9" w14:textId="77777777" w:rsidR="00154575" w:rsidRPr="00E91E2B" w:rsidRDefault="00154575" w:rsidP="00154575">
      <w:pPr>
        <w:tabs>
          <w:tab w:val="right" w:leader="dot" w:pos="3783"/>
        </w:tabs>
        <w:rPr>
          <w:noProof/>
          <w:szCs w:val="20"/>
        </w:rPr>
      </w:pPr>
      <w:r w:rsidRPr="00E91E2B">
        <w:rPr>
          <w:noProof/>
          <w:szCs w:val="20"/>
        </w:rPr>
        <w:t>Facility Transfer From</w:t>
      </w:r>
    </w:p>
    <w:p w14:paraId="2212A28D" w14:textId="77777777" w:rsidR="00154575" w:rsidRPr="00E91E2B" w:rsidRDefault="00154575" w:rsidP="00154575">
      <w:pPr>
        <w:tabs>
          <w:tab w:val="right" w:leader="dot" w:pos="3783"/>
        </w:tabs>
        <w:rPr>
          <w:noProof/>
          <w:szCs w:val="20"/>
        </w:rPr>
      </w:pPr>
      <w:r w:rsidRPr="00E91E2B">
        <w:rPr>
          <w:noProof/>
          <w:szCs w:val="20"/>
        </w:rPr>
        <w:t>Facility Transfer To</w:t>
      </w:r>
    </w:p>
    <w:p w14:paraId="3FF2CE65" w14:textId="77777777" w:rsidR="00154575" w:rsidRPr="00E91E2B" w:rsidRDefault="00154575" w:rsidP="00154575">
      <w:pPr>
        <w:tabs>
          <w:tab w:val="right" w:leader="dot" w:pos="3783"/>
        </w:tabs>
        <w:rPr>
          <w:noProof/>
          <w:szCs w:val="20"/>
        </w:rPr>
      </w:pPr>
      <w:r w:rsidRPr="00E91E2B">
        <w:rPr>
          <w:noProof/>
          <w:szCs w:val="20"/>
        </w:rPr>
        <w:t xml:space="preserve">Facility type </w:t>
      </w:r>
    </w:p>
    <w:p w14:paraId="60E4C3FE" w14:textId="77777777" w:rsidR="00154575" w:rsidRPr="00E91E2B" w:rsidRDefault="00154575" w:rsidP="00154575">
      <w:pPr>
        <w:tabs>
          <w:tab w:val="right" w:leader="dot" w:pos="3783"/>
        </w:tabs>
        <w:rPr>
          <w:noProof/>
          <w:szCs w:val="20"/>
          <w:lang w:val="en-AU"/>
        </w:rPr>
      </w:pPr>
      <w:r w:rsidRPr="00E91E2B">
        <w:rPr>
          <w:noProof/>
          <w:szCs w:val="20"/>
          <w:lang w:val="en-AU"/>
        </w:rPr>
        <w:t>WIES Agency Code</w:t>
      </w:r>
    </w:p>
    <w:p w14:paraId="433FD62B" w14:textId="77777777" w:rsidR="00154575" w:rsidRPr="00E91E2B" w:rsidRDefault="00154575" w:rsidP="00154575">
      <w:pPr>
        <w:tabs>
          <w:tab w:val="right" w:leader="dot" w:pos="3783"/>
        </w:tabs>
        <w:rPr>
          <w:noProof/>
          <w:szCs w:val="20"/>
          <w:lang w:val="en-AU"/>
        </w:rPr>
      </w:pPr>
      <w:r w:rsidRPr="00E91E2B">
        <w:rPr>
          <w:noProof/>
          <w:szCs w:val="20"/>
          <w:lang w:val="en-AU"/>
        </w:rPr>
        <w:t>WIES Agency From Date</w:t>
      </w:r>
    </w:p>
    <w:p w14:paraId="030802DF" w14:textId="77777777" w:rsidR="00154575" w:rsidRPr="00E91E2B" w:rsidRDefault="00154575" w:rsidP="00154575">
      <w:pPr>
        <w:tabs>
          <w:tab w:val="right" w:leader="dot" w:pos="3783"/>
        </w:tabs>
        <w:rPr>
          <w:noProof/>
          <w:szCs w:val="20"/>
          <w:lang w:val="en-AU"/>
        </w:rPr>
      </w:pPr>
      <w:r w:rsidRPr="00E91E2B">
        <w:rPr>
          <w:noProof/>
          <w:szCs w:val="20"/>
          <w:lang w:val="en-AU"/>
        </w:rPr>
        <w:t>WIES Agency To Date</w:t>
      </w:r>
    </w:p>
    <w:p w14:paraId="6562D0EB" w14:textId="77777777" w:rsidR="00154575" w:rsidRPr="00E91E2B" w:rsidRDefault="00154575" w:rsidP="00154575">
      <w:pPr>
        <w:tabs>
          <w:tab w:val="right" w:leader="dot" w:pos="3783"/>
        </w:tabs>
        <w:rPr>
          <w:noProof/>
          <w:szCs w:val="20"/>
          <w:lang w:val="en-AU"/>
        </w:rPr>
      </w:pPr>
      <w:r w:rsidRPr="00E91E2B">
        <w:rPr>
          <w:noProof/>
          <w:szCs w:val="20"/>
          <w:lang w:val="en-AU"/>
        </w:rPr>
        <w:t>WIES Facility Code</w:t>
      </w:r>
    </w:p>
    <w:p w14:paraId="1AF5B226" w14:textId="77777777" w:rsidR="00154575" w:rsidRPr="00E91E2B" w:rsidRDefault="00154575" w:rsidP="00154575">
      <w:pPr>
        <w:tabs>
          <w:tab w:val="right" w:leader="dot" w:pos="3783"/>
        </w:tabs>
        <w:rPr>
          <w:noProof/>
          <w:szCs w:val="20"/>
          <w:lang w:val="en-AU"/>
        </w:rPr>
      </w:pPr>
      <w:r w:rsidRPr="00E91E2B">
        <w:rPr>
          <w:noProof/>
          <w:szCs w:val="20"/>
          <w:lang w:val="en-AU"/>
        </w:rPr>
        <w:t>WIES Facility From Date</w:t>
      </w:r>
    </w:p>
    <w:p w14:paraId="5EC02010" w14:textId="77777777" w:rsidR="00154575" w:rsidRPr="00E91E2B" w:rsidRDefault="00154575" w:rsidP="00154575">
      <w:pPr>
        <w:tabs>
          <w:tab w:val="right" w:leader="dot" w:pos="3783"/>
        </w:tabs>
        <w:rPr>
          <w:noProof/>
          <w:szCs w:val="20"/>
          <w:lang w:val="en-AU"/>
        </w:rPr>
      </w:pPr>
      <w:r w:rsidRPr="00E91E2B">
        <w:rPr>
          <w:noProof/>
          <w:szCs w:val="20"/>
          <w:lang w:val="en-AU"/>
        </w:rPr>
        <w:t>WIES Facility To Date</w:t>
      </w:r>
    </w:p>
    <w:p w14:paraId="0B9AF1DD" w14:textId="77777777"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File and Record Administration</w:t>
      </w:r>
    </w:p>
    <w:p w14:paraId="523D5BEA" w14:textId="77777777" w:rsidR="00154575" w:rsidRPr="00E91E2B" w:rsidRDefault="00154575" w:rsidP="00154575">
      <w:pPr>
        <w:tabs>
          <w:tab w:val="right" w:leader="dot" w:pos="3783"/>
        </w:tabs>
        <w:rPr>
          <w:noProof/>
          <w:szCs w:val="20"/>
        </w:rPr>
      </w:pPr>
      <w:r w:rsidRPr="00E91E2B">
        <w:rPr>
          <w:noProof/>
          <w:szCs w:val="20"/>
        </w:rPr>
        <w:t xml:space="preserve">Batch ID </w:t>
      </w:r>
    </w:p>
    <w:p w14:paraId="16FBF56E" w14:textId="77777777" w:rsidR="00154575" w:rsidRPr="00E91E2B" w:rsidRDefault="00154575" w:rsidP="00154575">
      <w:pPr>
        <w:tabs>
          <w:tab w:val="right" w:leader="dot" w:pos="3783"/>
        </w:tabs>
        <w:rPr>
          <w:noProof/>
          <w:szCs w:val="20"/>
        </w:rPr>
      </w:pPr>
      <w:r w:rsidRPr="00E91E2B">
        <w:rPr>
          <w:noProof/>
          <w:szCs w:val="20"/>
        </w:rPr>
        <w:t xml:space="preserve">Date updated </w:t>
      </w:r>
    </w:p>
    <w:p w14:paraId="5B033322" w14:textId="77777777" w:rsidR="00154575" w:rsidRPr="00E91E2B" w:rsidRDefault="00154575" w:rsidP="00154575">
      <w:pPr>
        <w:tabs>
          <w:tab w:val="right" w:leader="dot" w:pos="3783"/>
        </w:tabs>
        <w:rPr>
          <w:noProof/>
          <w:szCs w:val="20"/>
        </w:rPr>
      </w:pPr>
      <w:r w:rsidRPr="00E91E2B">
        <w:rPr>
          <w:noProof/>
          <w:szCs w:val="20"/>
        </w:rPr>
        <w:t xml:space="preserve">Transaction ID </w:t>
      </w:r>
    </w:p>
    <w:p w14:paraId="24CD85B5" w14:textId="77777777" w:rsidR="00154575" w:rsidRDefault="00154575" w:rsidP="00154575">
      <w:pPr>
        <w:tabs>
          <w:tab w:val="right" w:leader="dot" w:pos="3783"/>
        </w:tabs>
        <w:rPr>
          <w:noProof/>
          <w:szCs w:val="20"/>
        </w:rPr>
        <w:sectPr w:rsidR="00154575" w:rsidSect="00154575">
          <w:headerReference w:type="default" r:id="rId40"/>
          <w:footerReference w:type="default" r:id="rId41"/>
          <w:type w:val="continuous"/>
          <w:pgSz w:w="11906" w:h="16838"/>
          <w:pgMar w:top="1440" w:right="397" w:bottom="1440" w:left="851" w:header="709" w:footer="709" w:gutter="0"/>
          <w:cols w:num="2" w:space="708"/>
          <w:docGrid w:linePitch="360"/>
        </w:sectPr>
      </w:pPr>
    </w:p>
    <w:p w14:paraId="7B8F28DF" w14:textId="77777777" w:rsidR="00E91E2B" w:rsidRPr="00E91E2B" w:rsidRDefault="00E91E2B" w:rsidP="00E91E2B">
      <w:pPr>
        <w:keepNext/>
        <w:spacing w:before="240" w:after="60"/>
        <w:jc w:val="both"/>
        <w:outlineLvl w:val="0"/>
        <w:rPr>
          <w:b/>
          <w:kern w:val="28"/>
          <w:sz w:val="32"/>
          <w:szCs w:val="20"/>
        </w:rPr>
      </w:pPr>
      <w:bookmarkStart w:id="162" w:name="_Toc10727765"/>
      <w:r w:rsidRPr="00E91E2B">
        <w:rPr>
          <w:b/>
          <w:kern w:val="28"/>
          <w:sz w:val="32"/>
          <w:szCs w:val="20"/>
        </w:rPr>
        <w:lastRenderedPageBreak/>
        <w:t xml:space="preserve">Appendix </w:t>
      </w:r>
      <w:r w:rsidR="00E45334">
        <w:rPr>
          <w:b/>
          <w:kern w:val="28"/>
          <w:sz w:val="32"/>
          <w:szCs w:val="20"/>
        </w:rPr>
        <w:t>G</w:t>
      </w:r>
      <w:r w:rsidRPr="00E91E2B">
        <w:rPr>
          <w:b/>
          <w:kern w:val="28"/>
          <w:sz w:val="32"/>
          <w:szCs w:val="20"/>
        </w:rPr>
        <w:t>: Collection of Ethnicity Data</w:t>
      </w:r>
      <w:bookmarkEnd w:id="153"/>
      <w:bookmarkEnd w:id="154"/>
      <w:bookmarkEnd w:id="162"/>
    </w:p>
    <w:p w14:paraId="3E1FF516" w14:textId="77777777"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5F98C8E4" w14:textId="77777777" w:rsidTr="00E91E2B">
        <w:tc>
          <w:tcPr>
            <w:tcW w:w="1908" w:type="dxa"/>
          </w:tcPr>
          <w:p w14:paraId="6B0A336B"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Introduction</w:t>
            </w:r>
          </w:p>
        </w:tc>
        <w:tc>
          <w:tcPr>
            <w:tcW w:w="6614" w:type="dxa"/>
          </w:tcPr>
          <w:p w14:paraId="01637554" w14:textId="77777777" w:rsidR="00E91E2B" w:rsidRPr="00E91E2B" w:rsidRDefault="00E91E2B" w:rsidP="00E91E2B">
            <w:pPr>
              <w:rPr>
                <w:rFonts w:cs="Arial"/>
                <w:sz w:val="20"/>
                <w:szCs w:val="20"/>
              </w:rPr>
            </w:pPr>
            <w:r w:rsidRPr="00E91E2B">
              <w:rPr>
                <w:rFonts w:cs="Arial"/>
                <w:sz w:val="20"/>
                <w:szCs w:val="20"/>
              </w:rPr>
              <w:t>This appendix contains information about collecting and coding ethnic group code data. To help with correct allocations of ethnicities, it includes a detailed list of ethnicities and their corresponding codes.</w:t>
            </w:r>
          </w:p>
        </w:tc>
      </w:tr>
    </w:tbl>
    <w:p w14:paraId="035FC792" w14:textId="77777777"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14:paraId="3566EBC2" w14:textId="77777777" w:rsidTr="00E91E2B">
        <w:tc>
          <w:tcPr>
            <w:tcW w:w="1908" w:type="dxa"/>
          </w:tcPr>
          <w:p w14:paraId="0C77EAD5"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Points to remember</w:t>
            </w:r>
          </w:p>
        </w:tc>
        <w:tc>
          <w:tcPr>
            <w:tcW w:w="6614" w:type="dxa"/>
          </w:tcPr>
          <w:p w14:paraId="6F78A918" w14:textId="77777777" w:rsidR="00E91E2B" w:rsidRPr="00E91E2B" w:rsidRDefault="00E91E2B" w:rsidP="00E91E2B">
            <w:pPr>
              <w:numPr>
                <w:ilvl w:val="0"/>
                <w:numId w:val="14"/>
              </w:numPr>
              <w:rPr>
                <w:rFonts w:cs="Arial"/>
                <w:sz w:val="20"/>
                <w:szCs w:val="20"/>
              </w:rPr>
            </w:pPr>
            <w:r w:rsidRPr="00E91E2B">
              <w:rPr>
                <w:rFonts w:cs="Arial"/>
                <w:sz w:val="20"/>
                <w:szCs w:val="20"/>
              </w:rPr>
              <w:t>Ethnicity is self-identified and can change over time.</w:t>
            </w:r>
          </w:p>
          <w:p w14:paraId="02FBF502" w14:textId="77777777" w:rsidR="00E91E2B" w:rsidRPr="00E91E2B" w:rsidRDefault="00E91E2B" w:rsidP="00E91E2B">
            <w:pPr>
              <w:numPr>
                <w:ilvl w:val="0"/>
                <w:numId w:val="14"/>
              </w:numPr>
              <w:rPr>
                <w:rFonts w:cs="Arial"/>
                <w:sz w:val="20"/>
                <w:szCs w:val="20"/>
              </w:rPr>
            </w:pPr>
            <w:r w:rsidRPr="00E91E2B">
              <w:rPr>
                <w:rFonts w:cs="Arial"/>
                <w:sz w:val="20"/>
                <w:szCs w:val="20"/>
              </w:rPr>
              <w:t>The Ministry of Health (MOH) can record up to three ethnic group codes for a healthcare user.</w:t>
            </w:r>
          </w:p>
          <w:p w14:paraId="16F307CC" w14:textId="77777777" w:rsidR="00E91E2B" w:rsidRPr="00E91E2B" w:rsidRDefault="00E91E2B" w:rsidP="00E91E2B">
            <w:pPr>
              <w:numPr>
                <w:ilvl w:val="0"/>
                <w:numId w:val="14"/>
              </w:numPr>
              <w:rPr>
                <w:rFonts w:cs="Arial"/>
                <w:sz w:val="20"/>
                <w:szCs w:val="20"/>
              </w:rPr>
            </w:pPr>
            <w:r w:rsidRPr="00E91E2B">
              <w:rPr>
                <w:rFonts w:cs="Arial"/>
                <w:sz w:val="20"/>
                <w:szCs w:val="20"/>
              </w:rPr>
              <w:t>An algorithm is used to automatically prioritise ethnic group codes if more than one is reported.</w:t>
            </w:r>
          </w:p>
          <w:p w14:paraId="047EEE30" w14:textId="77777777" w:rsidR="00E91E2B" w:rsidRPr="00E91E2B" w:rsidRDefault="00E91E2B" w:rsidP="00E91E2B">
            <w:pPr>
              <w:numPr>
                <w:ilvl w:val="0"/>
                <w:numId w:val="14"/>
              </w:numPr>
              <w:rPr>
                <w:rFonts w:cs="Arial"/>
                <w:sz w:val="20"/>
                <w:szCs w:val="20"/>
              </w:rPr>
            </w:pPr>
            <w:r w:rsidRPr="00E91E2B">
              <w:rPr>
                <w:rFonts w:cs="Arial"/>
                <w:sz w:val="20"/>
                <w:szCs w:val="20"/>
              </w:rPr>
              <w:t>If a person chooses not to specify their ethnicity, it should be recorded using a residual code such as ‘94’ (Don’t Know), ‘95’ (Refused to Answer) or ‘99’ (Not specified), not as ‘61’ (Other).</w:t>
            </w:r>
          </w:p>
          <w:p w14:paraId="14846016" w14:textId="77777777" w:rsidR="00E91E2B" w:rsidRPr="00E91E2B" w:rsidRDefault="00E91E2B" w:rsidP="00E91E2B">
            <w:pPr>
              <w:numPr>
                <w:ilvl w:val="0"/>
                <w:numId w:val="14"/>
              </w:numPr>
              <w:rPr>
                <w:rFonts w:cs="Arial"/>
                <w:sz w:val="20"/>
                <w:szCs w:val="20"/>
              </w:rPr>
            </w:pPr>
            <w:r w:rsidRPr="00E91E2B">
              <w:rPr>
                <w:rFonts w:cs="Arial"/>
                <w:sz w:val="20"/>
                <w:szCs w:val="20"/>
              </w:rPr>
              <w:t>The NHI database should be updated if a healthcare user provides a more specific or different specific ethnicity than that already held for that person.</w:t>
            </w:r>
          </w:p>
        </w:tc>
      </w:tr>
    </w:tbl>
    <w:p w14:paraId="486F3B0E" w14:textId="77777777"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14:paraId="2485C5BD" w14:textId="77777777" w:rsidTr="00E91E2B">
        <w:tc>
          <w:tcPr>
            <w:tcW w:w="1908" w:type="dxa"/>
          </w:tcPr>
          <w:p w14:paraId="6E397029"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About ethnicity</w:t>
            </w:r>
          </w:p>
        </w:tc>
        <w:tc>
          <w:tcPr>
            <w:tcW w:w="6614" w:type="dxa"/>
          </w:tcPr>
          <w:p w14:paraId="2C90BA33" w14:textId="77777777" w:rsidR="00E91E2B" w:rsidRPr="00E91E2B" w:rsidRDefault="00E91E2B" w:rsidP="00E91E2B">
            <w:pPr>
              <w:rPr>
                <w:rFonts w:cs="Arial"/>
                <w:sz w:val="20"/>
                <w:szCs w:val="20"/>
              </w:rPr>
            </w:pPr>
            <w:r w:rsidRPr="00E91E2B">
              <w:rPr>
                <w:rFonts w:cs="Arial"/>
                <w:sz w:val="20"/>
                <w:szCs w:val="20"/>
              </w:rPr>
              <w:t>The term ‘ethnic group’ is defined as ‘a group of people who have culture, language, history or traditions in common.’ Ethnicity is not the same as race, ancestry, or country of birth.</w:t>
            </w:r>
          </w:p>
          <w:p w14:paraId="4744002F" w14:textId="77777777" w:rsidR="00E91E2B" w:rsidRPr="00E91E2B" w:rsidRDefault="00E91E2B" w:rsidP="00E91E2B">
            <w:pPr>
              <w:rPr>
                <w:rFonts w:cs="Arial"/>
                <w:sz w:val="20"/>
                <w:szCs w:val="20"/>
              </w:rPr>
            </w:pPr>
          </w:p>
          <w:p w14:paraId="16C7D3C2" w14:textId="77777777" w:rsidR="00E91E2B" w:rsidRPr="00E91E2B" w:rsidRDefault="00E91E2B" w:rsidP="00E91E2B">
            <w:pPr>
              <w:rPr>
                <w:rFonts w:cs="Arial"/>
                <w:sz w:val="20"/>
                <w:szCs w:val="20"/>
              </w:rPr>
            </w:pPr>
            <w:r w:rsidRPr="00E91E2B">
              <w:rPr>
                <w:rFonts w:cs="Arial"/>
                <w:sz w:val="20"/>
                <w:szCs w:val="20"/>
              </w:rPr>
              <w:t>Because ethnicity is self-identified, it can change over time. This is why MOH collects ethnicity data whenever information is collected for different datasets, rather than relying on the National Health Index (which does not include historical data).</w:t>
            </w:r>
          </w:p>
          <w:p w14:paraId="0B13744D" w14:textId="77777777" w:rsidR="00E91E2B" w:rsidRPr="00E91E2B" w:rsidRDefault="00E91E2B" w:rsidP="00E91E2B">
            <w:pPr>
              <w:rPr>
                <w:rFonts w:cs="Arial"/>
                <w:sz w:val="20"/>
                <w:szCs w:val="20"/>
              </w:rPr>
            </w:pPr>
          </w:p>
          <w:p w14:paraId="046151A4" w14:textId="77777777" w:rsidR="00E91E2B" w:rsidRPr="00E91E2B" w:rsidRDefault="00E91E2B" w:rsidP="00E91E2B">
            <w:pPr>
              <w:rPr>
                <w:rFonts w:cs="Arial"/>
                <w:sz w:val="20"/>
                <w:szCs w:val="20"/>
              </w:rPr>
            </w:pPr>
            <w:r w:rsidRPr="00E91E2B">
              <w:rPr>
                <w:rFonts w:cs="Arial"/>
                <w:sz w:val="20"/>
                <w:szCs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14:paraId="3AFFB03D" w14:textId="77777777"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14:paraId="31F47B36" w14:textId="77777777" w:rsidTr="00E91E2B">
        <w:tc>
          <w:tcPr>
            <w:tcW w:w="1908" w:type="dxa"/>
          </w:tcPr>
          <w:p w14:paraId="7E18E00F"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Purpose</w:t>
            </w:r>
          </w:p>
        </w:tc>
        <w:tc>
          <w:tcPr>
            <w:tcW w:w="6614" w:type="dxa"/>
          </w:tcPr>
          <w:p w14:paraId="1B589FBB" w14:textId="77777777" w:rsidR="00E91E2B" w:rsidRPr="00E91E2B" w:rsidRDefault="00E91E2B" w:rsidP="00E91E2B">
            <w:pPr>
              <w:rPr>
                <w:rFonts w:cs="Arial"/>
                <w:sz w:val="20"/>
                <w:szCs w:val="20"/>
              </w:rPr>
            </w:pPr>
            <w:r w:rsidRPr="00E91E2B">
              <w:rPr>
                <w:rFonts w:cs="Arial"/>
                <w:sz w:val="20"/>
                <w:szCs w:val="20"/>
              </w:rPr>
              <w:t>Information about ethnicity is used extensively in planning and resourcing health services, developing and monitoring health policies, and measuring health outcomes.</w:t>
            </w:r>
          </w:p>
        </w:tc>
      </w:tr>
    </w:tbl>
    <w:p w14:paraId="0B279BE4" w14:textId="77777777"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14:paraId="4F097C2D" w14:textId="77777777" w:rsidTr="00E91E2B">
        <w:tc>
          <w:tcPr>
            <w:tcW w:w="1908" w:type="dxa"/>
          </w:tcPr>
          <w:p w14:paraId="09942211"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Collection of data</w:t>
            </w:r>
          </w:p>
        </w:tc>
        <w:tc>
          <w:tcPr>
            <w:tcW w:w="6614" w:type="dxa"/>
          </w:tcPr>
          <w:p w14:paraId="12EBAE69" w14:textId="77777777" w:rsidR="00E91E2B" w:rsidRPr="00E91E2B" w:rsidRDefault="00E91E2B" w:rsidP="00E91E2B">
            <w:pPr>
              <w:rPr>
                <w:rFonts w:cs="Arial"/>
                <w:sz w:val="20"/>
                <w:szCs w:val="20"/>
              </w:rPr>
            </w:pPr>
            <w:r w:rsidRPr="00E91E2B">
              <w:rPr>
                <w:rFonts w:cs="Arial"/>
                <w:sz w:val="20"/>
                <w:szCs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14:paraId="768EA983" w14:textId="77777777" w:rsidR="00E91E2B" w:rsidRPr="00E91E2B" w:rsidRDefault="00E91E2B" w:rsidP="00E91E2B">
            <w:pPr>
              <w:rPr>
                <w:rFonts w:cs="Arial"/>
                <w:sz w:val="20"/>
                <w:szCs w:val="20"/>
              </w:rPr>
            </w:pPr>
          </w:p>
          <w:p w14:paraId="5A0A0FB5" w14:textId="77777777"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14:paraId="39EDB9FE" w14:textId="77777777" w:rsidR="00E91E2B" w:rsidRPr="00E91E2B" w:rsidRDefault="00E91E2B" w:rsidP="00E91E2B">
      <w:pPr>
        <w:rPr>
          <w:rFonts w:ascii="Times New Roman" w:hAnsi="Times New Roman"/>
          <w:sz w:val="24"/>
        </w:rPr>
      </w:pPr>
    </w:p>
    <w:p w14:paraId="70051179" w14:textId="77777777" w:rsidR="00E91E2B" w:rsidRPr="00E91E2B" w:rsidRDefault="00E91E2B" w:rsidP="00E91E2B">
      <w:pPr>
        <w:rPr>
          <w:rFonts w:ascii="Times New Roman" w:hAnsi="Times New Roman"/>
          <w:sz w:val="24"/>
        </w:rPr>
      </w:pPr>
    </w:p>
    <w:p w14:paraId="0D7C44BF" w14:textId="77777777" w:rsidR="00E91E2B" w:rsidRPr="00E91E2B" w:rsidRDefault="00F47DC3" w:rsidP="00E91E2B">
      <w:pPr>
        <w:spacing w:before="100" w:beforeAutospacing="1" w:after="100" w:afterAutospacing="1"/>
        <w:ind w:left="720" w:right="720"/>
        <w:jc w:val="center"/>
        <w:rPr>
          <w:rFonts w:ascii="Times New Roman" w:hAnsi="Times New Roman"/>
          <w:sz w:val="24"/>
        </w:rPr>
      </w:pPr>
      <w:bookmarkStart w:id="163" w:name="_MON_1108299867"/>
      <w:bookmarkEnd w:id="163"/>
      <w:r>
        <w:rPr>
          <w:rFonts w:ascii="Times New Roman" w:hAnsi="Times New Roman"/>
          <w:noProof/>
          <w:sz w:val="24"/>
          <w:lang w:val="en-NZ" w:eastAsia="en-NZ"/>
        </w:rPr>
        <w:lastRenderedPageBreak/>
        <w:drawing>
          <wp:inline distT="0" distB="0" distL="0" distR="0" wp14:anchorId="251C2BFD" wp14:editId="44D0545D">
            <wp:extent cx="1895475" cy="2505075"/>
            <wp:effectExtent l="0" t="0" r="9525" b="9525"/>
            <wp:docPr id="55" name="Picture 1" descr="the ethnicity question from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thnicity question from the cens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5475" cy="2505075"/>
                    </a:xfrm>
                    <a:prstGeom prst="rect">
                      <a:avLst/>
                    </a:prstGeom>
                    <a:noFill/>
                    <a:ln>
                      <a:noFill/>
                    </a:ln>
                  </pic:spPr>
                </pic:pic>
              </a:graphicData>
            </a:graphic>
          </wp:inline>
        </w:drawing>
      </w:r>
    </w:p>
    <w:p w14:paraId="73661B8A" w14:textId="77777777"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5257ECC1" w14:textId="77777777" w:rsidTr="00E91E2B">
        <w:tc>
          <w:tcPr>
            <w:tcW w:w="1908" w:type="dxa"/>
          </w:tcPr>
          <w:p w14:paraId="2F3B7A44"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Coding data</w:t>
            </w:r>
          </w:p>
        </w:tc>
        <w:tc>
          <w:tcPr>
            <w:tcW w:w="6614" w:type="dxa"/>
          </w:tcPr>
          <w:p w14:paraId="17CE435E" w14:textId="77777777" w:rsidR="00E91E2B" w:rsidRPr="00E91E2B" w:rsidRDefault="00E91E2B" w:rsidP="00E91E2B">
            <w:pPr>
              <w:rPr>
                <w:rFonts w:cs="Arial"/>
                <w:sz w:val="20"/>
                <w:szCs w:val="20"/>
              </w:rPr>
            </w:pPr>
            <w:r w:rsidRPr="00E91E2B">
              <w:rPr>
                <w:rFonts w:cs="Arial"/>
                <w:sz w:val="20"/>
                <w:szCs w:val="20"/>
              </w:rPr>
              <w:t>Use the Classification of Ethnicity table below to code the healthcare user’s ethnic group.</w:t>
            </w:r>
          </w:p>
          <w:p w14:paraId="5EFB3D9F" w14:textId="77777777" w:rsidR="00E91E2B" w:rsidRPr="00E91E2B" w:rsidRDefault="00E91E2B" w:rsidP="00E91E2B">
            <w:pPr>
              <w:rPr>
                <w:rFonts w:cs="Arial"/>
                <w:sz w:val="20"/>
                <w:szCs w:val="20"/>
              </w:rPr>
            </w:pPr>
          </w:p>
          <w:p w14:paraId="6777D9BF" w14:textId="77777777" w:rsidR="00E91E2B" w:rsidRPr="00E91E2B" w:rsidRDefault="00E91E2B" w:rsidP="00E91E2B">
            <w:pPr>
              <w:rPr>
                <w:rFonts w:cs="Arial"/>
                <w:sz w:val="20"/>
                <w:szCs w:val="20"/>
              </w:rPr>
            </w:pPr>
            <w:r w:rsidRPr="00E91E2B">
              <w:rPr>
                <w:rFonts w:cs="Arial"/>
                <w:sz w:val="20"/>
                <w:szCs w:val="20"/>
              </w:rPr>
              <w:t>If they have ticked one or more specific ethnicities, or if they have ticked ‘other’ and written in an ethnicity, look on the table to find the code.</w:t>
            </w:r>
          </w:p>
          <w:p w14:paraId="7BE95E2F" w14:textId="77777777" w:rsidR="00E91E2B" w:rsidRPr="00E91E2B" w:rsidRDefault="00E91E2B" w:rsidP="00E91E2B">
            <w:pPr>
              <w:rPr>
                <w:rFonts w:cs="Arial"/>
                <w:sz w:val="20"/>
                <w:szCs w:val="20"/>
              </w:rPr>
            </w:pPr>
          </w:p>
          <w:p w14:paraId="42CF1D32" w14:textId="77777777" w:rsidR="00E91E2B" w:rsidRPr="00E91E2B" w:rsidRDefault="00E91E2B" w:rsidP="00E91E2B">
            <w:pPr>
              <w:rPr>
                <w:rFonts w:cs="Arial"/>
                <w:sz w:val="20"/>
                <w:szCs w:val="20"/>
              </w:rPr>
            </w:pPr>
            <w:r w:rsidRPr="00E91E2B">
              <w:rPr>
                <w:rFonts w:cs="Arial"/>
                <w:sz w:val="20"/>
                <w:szCs w:val="20"/>
              </w:rPr>
              <w:t>If they have written an invalid ethnicity, such as ‘Kiwi’ or ‘Mainlander’, which does not map to any item on the code table, or if they have ticked ‘other’ but not stated an ethnicity, you can:</w:t>
            </w:r>
          </w:p>
          <w:p w14:paraId="1E9FE534" w14:textId="77777777" w:rsidR="00E91E2B" w:rsidRPr="00E91E2B" w:rsidRDefault="00E91E2B" w:rsidP="00E91E2B">
            <w:pPr>
              <w:numPr>
                <w:ilvl w:val="0"/>
                <w:numId w:val="15"/>
              </w:numPr>
              <w:rPr>
                <w:rFonts w:cs="Arial"/>
                <w:sz w:val="20"/>
                <w:szCs w:val="20"/>
              </w:rPr>
            </w:pPr>
            <w:r w:rsidRPr="00E91E2B">
              <w:rPr>
                <w:rFonts w:cs="Arial"/>
                <w:sz w:val="20"/>
                <w:szCs w:val="20"/>
              </w:rPr>
              <w:t xml:space="preserve">discuss this with them and encourage them to choose a valid ethnic group </w:t>
            </w:r>
          </w:p>
          <w:p w14:paraId="7728ADCA" w14:textId="77777777" w:rsidR="00E91E2B" w:rsidRPr="00E91E2B" w:rsidRDefault="00E91E2B" w:rsidP="00E91E2B">
            <w:pPr>
              <w:numPr>
                <w:ilvl w:val="0"/>
                <w:numId w:val="15"/>
              </w:numPr>
              <w:rPr>
                <w:rFonts w:cs="Arial"/>
                <w:sz w:val="20"/>
                <w:szCs w:val="20"/>
              </w:rPr>
            </w:pPr>
            <w:r w:rsidRPr="00E91E2B">
              <w:rPr>
                <w:rFonts w:cs="Arial"/>
                <w:sz w:val="20"/>
                <w:szCs w:val="20"/>
              </w:rPr>
              <w:t xml:space="preserve">ignore it if one or more other ethnicities are provided, or </w:t>
            </w:r>
          </w:p>
          <w:p w14:paraId="6EA01D89" w14:textId="77777777" w:rsidR="00E91E2B" w:rsidRPr="00E91E2B" w:rsidRDefault="00E91E2B" w:rsidP="00E91E2B">
            <w:pPr>
              <w:numPr>
                <w:ilvl w:val="0"/>
                <w:numId w:val="15"/>
              </w:numPr>
              <w:rPr>
                <w:rFonts w:cs="Arial"/>
                <w:sz w:val="20"/>
                <w:szCs w:val="20"/>
              </w:rPr>
            </w:pPr>
            <w:r w:rsidRPr="00E91E2B">
              <w:rPr>
                <w:rFonts w:cs="Arial"/>
                <w:sz w:val="20"/>
                <w:szCs w:val="20"/>
              </w:rPr>
              <w:t xml:space="preserve">code as ‘99’ (Not specified). </w:t>
            </w:r>
          </w:p>
          <w:p w14:paraId="0F99F40E" w14:textId="77777777" w:rsidR="00E91E2B" w:rsidRPr="00E91E2B" w:rsidRDefault="00E91E2B" w:rsidP="00E91E2B">
            <w:pPr>
              <w:rPr>
                <w:rFonts w:cs="Arial"/>
                <w:sz w:val="20"/>
                <w:szCs w:val="20"/>
              </w:rPr>
            </w:pPr>
          </w:p>
          <w:p w14:paraId="20346420" w14:textId="77777777" w:rsidR="00E91E2B" w:rsidRPr="00E91E2B" w:rsidRDefault="00E91E2B" w:rsidP="00E91E2B">
            <w:pPr>
              <w:rPr>
                <w:rFonts w:cs="Arial"/>
                <w:sz w:val="20"/>
                <w:szCs w:val="20"/>
              </w:rPr>
            </w:pPr>
            <w:r w:rsidRPr="00E91E2B">
              <w:rPr>
                <w:rFonts w:cs="Arial"/>
                <w:sz w:val="20"/>
                <w:szCs w:val="20"/>
              </w:rPr>
              <w:t>If they write ‘New Zealander’, this can be coded as ‘11’ (New Zealand European)</w:t>
            </w:r>
          </w:p>
          <w:p w14:paraId="14F1EB75" w14:textId="77777777" w:rsidR="00E91E2B" w:rsidRPr="00E91E2B" w:rsidRDefault="00E91E2B" w:rsidP="00E91E2B">
            <w:pPr>
              <w:rPr>
                <w:rFonts w:cs="Arial"/>
                <w:sz w:val="20"/>
                <w:szCs w:val="20"/>
              </w:rPr>
            </w:pPr>
          </w:p>
          <w:p w14:paraId="1FE29417" w14:textId="77777777" w:rsidR="00E91E2B" w:rsidRPr="00E91E2B" w:rsidRDefault="00E91E2B" w:rsidP="00E91E2B">
            <w:pPr>
              <w:rPr>
                <w:rFonts w:cs="Arial"/>
                <w:sz w:val="20"/>
                <w:szCs w:val="20"/>
              </w:rPr>
            </w:pPr>
            <w:r w:rsidRPr="00E91E2B">
              <w:rPr>
                <w:rFonts w:cs="Arial"/>
                <w:sz w:val="20"/>
                <w:szCs w:val="20"/>
              </w:rPr>
              <w:t>If they have written ‘</w:t>
            </w:r>
            <w:r w:rsidR="001D7825" w:rsidRPr="00E91E2B">
              <w:rPr>
                <w:rFonts w:cs="Arial"/>
                <w:sz w:val="20"/>
                <w:szCs w:val="20"/>
              </w:rPr>
              <w:t>Pakeha</w:t>
            </w:r>
            <w:r w:rsidRPr="00E91E2B">
              <w:rPr>
                <w:rFonts w:cs="Arial"/>
                <w:sz w:val="20"/>
                <w:szCs w:val="20"/>
              </w:rPr>
              <w:t>’, this can be coded as ‘11’ (New Zealand European).</w:t>
            </w:r>
          </w:p>
        </w:tc>
      </w:tr>
    </w:tbl>
    <w:p w14:paraId="12227D03" w14:textId="77777777"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14:paraId="30D48D7F" w14:textId="77777777" w:rsidTr="00E91E2B">
        <w:tc>
          <w:tcPr>
            <w:tcW w:w="1908" w:type="dxa"/>
          </w:tcPr>
          <w:p w14:paraId="502287D9"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‘Not Specified’ and ‘Other’</w:t>
            </w:r>
          </w:p>
        </w:tc>
        <w:tc>
          <w:tcPr>
            <w:tcW w:w="6614" w:type="dxa"/>
          </w:tcPr>
          <w:p w14:paraId="57C26CAB" w14:textId="77777777" w:rsidR="00E91E2B" w:rsidRPr="00E91E2B" w:rsidRDefault="00E91E2B" w:rsidP="00E91E2B">
            <w:pPr>
              <w:rPr>
                <w:rFonts w:cs="Arial"/>
                <w:sz w:val="20"/>
                <w:szCs w:val="20"/>
              </w:rPr>
            </w:pPr>
            <w:r w:rsidRPr="00E91E2B">
              <w:rPr>
                <w:rFonts w:cs="Arial"/>
                <w:sz w:val="20"/>
                <w:szCs w:val="20"/>
              </w:rPr>
              <w:t xml:space="preserve">If a person chooses not to answer the ethnicity question, record their ethnicity response with an appropriate residual code such as ‘95’ (Refused to Answer) or ‘99’ (Not specified). </w:t>
            </w:r>
          </w:p>
          <w:p w14:paraId="58CFB7FB" w14:textId="77777777" w:rsidR="00E91E2B" w:rsidRPr="00E91E2B" w:rsidRDefault="00E91E2B" w:rsidP="00E91E2B">
            <w:pPr>
              <w:rPr>
                <w:rFonts w:cs="Arial"/>
                <w:sz w:val="20"/>
                <w:szCs w:val="20"/>
              </w:rPr>
            </w:pPr>
          </w:p>
          <w:p w14:paraId="33D20C8C" w14:textId="77777777"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14:paraId="1C383413" w14:textId="77777777" w:rsidR="00E91E2B" w:rsidRPr="00E91E2B" w:rsidRDefault="00E91E2B" w:rsidP="00E91E2B">
            <w:pPr>
              <w:rPr>
                <w:rFonts w:cs="Arial"/>
                <w:sz w:val="20"/>
                <w:szCs w:val="20"/>
              </w:rPr>
            </w:pPr>
          </w:p>
          <w:p w14:paraId="33326EE1" w14:textId="77777777" w:rsidR="00E91E2B" w:rsidRPr="00E91E2B" w:rsidRDefault="00E91E2B" w:rsidP="00E91E2B">
            <w:pPr>
              <w:rPr>
                <w:rFonts w:cs="Arial"/>
                <w:sz w:val="20"/>
                <w:szCs w:val="20"/>
              </w:rPr>
            </w:pPr>
            <w:r w:rsidRPr="00E91E2B">
              <w:rPr>
                <w:rFonts w:cs="Arial"/>
                <w:sz w:val="20"/>
                <w:szCs w:val="20"/>
              </w:rPr>
              <w:t>Recording ethnicity as ‘Other’ or ‘Not specified’ skews statistics on rates of hospitalisation and this affects health policy. Where possible, encourage healthcare users to choose a valid ethnic group.</w:t>
            </w:r>
          </w:p>
        </w:tc>
      </w:tr>
    </w:tbl>
    <w:p w14:paraId="65452038" w14:textId="77777777" w:rsidR="00E91E2B" w:rsidRPr="00E91E2B" w:rsidRDefault="00E91E2B" w:rsidP="00E91E2B">
      <w:pPr>
        <w:spacing w:before="240"/>
        <w:ind w:left="1797"/>
        <w:rPr>
          <w:rFonts w:ascii="Times New Roman" w:hAnsi="Times New Roman" w:cs="Arial"/>
          <w:sz w:val="24"/>
        </w:rPr>
      </w:pPr>
    </w:p>
    <w:p w14:paraId="27F1F171" w14:textId="77777777" w:rsidR="00E91E2B" w:rsidRPr="00E91E2B" w:rsidRDefault="00E91E2B" w:rsidP="00E91E2B">
      <w:pPr>
        <w:rPr>
          <w:rFonts w:ascii="Times New Roman" w:hAnsi="Times New Roman"/>
          <w:sz w:val="24"/>
        </w:rPr>
      </w:pPr>
      <w:r w:rsidRPr="00E91E2B">
        <w:rPr>
          <w:rFonts w:ascii="Times New Roman" w:hAnsi="Times New Roman"/>
          <w:b/>
          <w:sz w:val="24"/>
        </w:rPr>
        <w:br w:type="page"/>
      </w:r>
    </w:p>
    <w:tbl>
      <w:tblPr>
        <w:tblW w:w="9502" w:type="dxa"/>
        <w:tblLook w:val="0000" w:firstRow="0" w:lastRow="0" w:firstColumn="0" w:lastColumn="0" w:noHBand="0" w:noVBand="0"/>
      </w:tblPr>
      <w:tblGrid>
        <w:gridCol w:w="1908"/>
        <w:gridCol w:w="7594"/>
      </w:tblGrid>
      <w:tr w:rsidR="00E91E2B" w:rsidRPr="00E91E2B" w14:paraId="0CFEB088" w14:textId="77777777" w:rsidTr="00E91E2B">
        <w:tc>
          <w:tcPr>
            <w:tcW w:w="1908" w:type="dxa"/>
          </w:tcPr>
          <w:p w14:paraId="07C84183"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lastRenderedPageBreak/>
              <w:t>Prioritisation of ethnicity</w:t>
            </w:r>
          </w:p>
        </w:tc>
        <w:tc>
          <w:tcPr>
            <w:tcW w:w="7594" w:type="dxa"/>
          </w:tcPr>
          <w:p w14:paraId="288600AE" w14:textId="77777777" w:rsidR="00E91E2B" w:rsidRPr="00E91E2B" w:rsidRDefault="00E91E2B" w:rsidP="00E91E2B">
            <w:pPr>
              <w:autoSpaceDE w:val="0"/>
              <w:autoSpaceDN w:val="0"/>
              <w:adjustRightInd w:val="0"/>
              <w:rPr>
                <w:rFonts w:cs="Arial"/>
                <w:sz w:val="20"/>
                <w:szCs w:val="20"/>
              </w:rPr>
            </w:pPr>
            <w:r w:rsidRPr="00E91E2B">
              <w:rPr>
                <w:rFonts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w:t>
            </w:r>
            <w:r w:rsidR="001D7825">
              <w:rPr>
                <w:rFonts w:cs="Arial"/>
                <w:sz w:val="20"/>
                <w:szCs w:val="20"/>
              </w:rPr>
              <w:t>to</w:t>
            </w:r>
            <w:r w:rsidRPr="00E91E2B">
              <w:rPr>
                <w:rFonts w:cs="Arial"/>
                <w:sz w:val="20"/>
                <w:szCs w:val="20"/>
              </w:rPr>
              <w:t>sation is determined according to a Statistics NZ</w:t>
            </w:r>
          </w:p>
          <w:p w14:paraId="37D4CEA1" w14:textId="77777777" w:rsidR="00E91E2B" w:rsidRPr="00E91E2B" w:rsidRDefault="00E91E2B" w:rsidP="00E91E2B">
            <w:pPr>
              <w:autoSpaceDE w:val="0"/>
              <w:autoSpaceDN w:val="0"/>
              <w:adjustRightInd w:val="0"/>
              <w:rPr>
                <w:rFonts w:cs="Arial"/>
                <w:sz w:val="20"/>
                <w:szCs w:val="20"/>
              </w:rPr>
            </w:pPr>
            <w:r w:rsidRPr="00E91E2B">
              <w:rPr>
                <w:rFonts w:cs="Arial"/>
                <w:sz w:val="20"/>
                <w:szCs w:val="20"/>
              </w:rPr>
              <w:t>Algorithm and prioritising ethnic codes simplifies analysis.</w:t>
            </w:r>
          </w:p>
          <w:p w14:paraId="7A07D1E6" w14:textId="77777777" w:rsidR="00E91E2B" w:rsidRPr="00E91E2B" w:rsidRDefault="00E91E2B" w:rsidP="00E91E2B">
            <w:pPr>
              <w:autoSpaceDE w:val="0"/>
              <w:autoSpaceDN w:val="0"/>
              <w:adjustRightInd w:val="0"/>
              <w:rPr>
                <w:rFonts w:ascii="Times New Roman" w:hAnsi="Times New Roman" w:cs="Arial"/>
                <w:sz w:val="20"/>
                <w:szCs w:val="20"/>
              </w:rPr>
            </w:pPr>
          </w:p>
          <w:p w14:paraId="190C5579" w14:textId="77777777" w:rsidR="00E91E2B" w:rsidRPr="00E91E2B" w:rsidRDefault="00E91E2B" w:rsidP="00E91E2B">
            <w:pPr>
              <w:autoSpaceDE w:val="0"/>
              <w:autoSpaceDN w:val="0"/>
              <w:adjustRightInd w:val="0"/>
              <w:rPr>
                <w:rFonts w:cs="Arial"/>
                <w:sz w:val="20"/>
                <w:szCs w:val="20"/>
              </w:rPr>
            </w:pPr>
            <w:r w:rsidRPr="00E91E2B">
              <w:rPr>
                <w:rFonts w:cs="Arial"/>
                <w:sz w:val="20"/>
                <w:szCs w:val="20"/>
              </w:rPr>
              <w:t>Each of the ethnic group codes is prioritised using the mappings in the table</w:t>
            </w:r>
          </w:p>
          <w:p w14:paraId="0937D29C" w14:textId="77777777" w:rsidR="00E91E2B" w:rsidRPr="00E91E2B" w:rsidRDefault="00E91E2B" w:rsidP="00E91E2B">
            <w:pPr>
              <w:rPr>
                <w:rFonts w:cs="Arial"/>
                <w:sz w:val="20"/>
                <w:szCs w:val="20"/>
              </w:rPr>
            </w:pPr>
            <w:r w:rsidRPr="00E91E2B">
              <w:rPr>
                <w:rFonts w:cs="Arial"/>
                <w:sz w:val="20"/>
                <w:szCs w:val="20"/>
              </w:rPr>
              <w:t>below.</w:t>
            </w:r>
          </w:p>
          <w:p w14:paraId="3D97615F" w14:textId="77777777" w:rsidR="00E91E2B" w:rsidRPr="00E91E2B" w:rsidRDefault="00E91E2B" w:rsidP="00E91E2B">
            <w:pPr>
              <w:rPr>
                <w:rFonts w:cs="Arial"/>
                <w:szCs w:val="20"/>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E91E2B" w:rsidRPr="00E91E2B" w14:paraId="548DA2A9" w14:textId="77777777" w:rsidTr="00E91E2B">
              <w:trPr>
                <w:trHeight w:val="255"/>
              </w:trPr>
              <w:tc>
                <w:tcPr>
                  <w:tcW w:w="1396" w:type="dxa"/>
                  <w:shd w:val="clear" w:color="auto" w:fill="E0E0E0"/>
                  <w:noWrap/>
                  <w:vAlign w:val="bottom"/>
                </w:tcPr>
                <w:p w14:paraId="737F43EA" w14:textId="77777777" w:rsidR="00E91E2B" w:rsidRPr="00E91E2B" w:rsidRDefault="00E91E2B" w:rsidP="00E91E2B">
                  <w:pPr>
                    <w:rPr>
                      <w:rFonts w:cs="Arial"/>
                      <w:b/>
                      <w:sz w:val="20"/>
                      <w:szCs w:val="20"/>
                    </w:rPr>
                  </w:pPr>
                  <w:r w:rsidRPr="00E91E2B">
                    <w:rPr>
                      <w:rFonts w:cs="Arial"/>
                      <w:b/>
                      <w:sz w:val="20"/>
                      <w:szCs w:val="20"/>
                    </w:rPr>
                    <w:t>Ethnic code</w:t>
                  </w:r>
                </w:p>
              </w:tc>
              <w:tc>
                <w:tcPr>
                  <w:tcW w:w="3978" w:type="dxa"/>
                  <w:shd w:val="clear" w:color="auto" w:fill="E0E0E0"/>
                  <w:noWrap/>
                  <w:vAlign w:val="bottom"/>
                </w:tcPr>
                <w:p w14:paraId="745D5001" w14:textId="77777777" w:rsidR="00E91E2B" w:rsidRPr="00E91E2B" w:rsidRDefault="00E91E2B" w:rsidP="00E91E2B">
                  <w:pPr>
                    <w:rPr>
                      <w:rFonts w:cs="Arial"/>
                      <w:b/>
                      <w:sz w:val="20"/>
                      <w:szCs w:val="20"/>
                    </w:rPr>
                  </w:pPr>
                  <w:r w:rsidRPr="00E91E2B">
                    <w:rPr>
                      <w:rFonts w:cs="Arial"/>
                      <w:b/>
                      <w:sz w:val="20"/>
                      <w:szCs w:val="20"/>
                    </w:rPr>
                    <w:t>Ethnic code description</w:t>
                  </w:r>
                </w:p>
              </w:tc>
              <w:tc>
                <w:tcPr>
                  <w:tcW w:w="960" w:type="dxa"/>
                  <w:shd w:val="clear" w:color="auto" w:fill="E0E0E0"/>
                  <w:noWrap/>
                  <w:vAlign w:val="bottom"/>
                </w:tcPr>
                <w:p w14:paraId="3AD33B10" w14:textId="77777777" w:rsidR="00E91E2B" w:rsidRPr="00E91E2B" w:rsidRDefault="00E91E2B" w:rsidP="00E91E2B">
                  <w:pPr>
                    <w:rPr>
                      <w:rFonts w:cs="Arial"/>
                      <w:b/>
                      <w:sz w:val="20"/>
                      <w:szCs w:val="20"/>
                    </w:rPr>
                  </w:pPr>
                  <w:r w:rsidRPr="00E91E2B">
                    <w:rPr>
                      <w:rFonts w:cs="Arial"/>
                      <w:b/>
                      <w:sz w:val="20"/>
                      <w:szCs w:val="20"/>
                    </w:rPr>
                    <w:t>Priority</w:t>
                  </w:r>
                </w:p>
              </w:tc>
            </w:tr>
            <w:tr w:rsidR="00E91E2B" w:rsidRPr="00E91E2B" w14:paraId="551E7AFF" w14:textId="77777777" w:rsidTr="00E91E2B">
              <w:trPr>
                <w:trHeight w:val="255"/>
              </w:trPr>
              <w:tc>
                <w:tcPr>
                  <w:tcW w:w="1396" w:type="dxa"/>
                  <w:shd w:val="clear" w:color="auto" w:fill="auto"/>
                  <w:noWrap/>
                  <w:vAlign w:val="bottom"/>
                </w:tcPr>
                <w:p w14:paraId="58A62308" w14:textId="77777777" w:rsidR="00E91E2B" w:rsidRPr="00E91E2B" w:rsidRDefault="00E91E2B" w:rsidP="00E91E2B">
                  <w:pPr>
                    <w:jc w:val="center"/>
                    <w:rPr>
                      <w:rFonts w:cs="Arial"/>
                      <w:sz w:val="20"/>
                      <w:szCs w:val="20"/>
                    </w:rPr>
                  </w:pPr>
                  <w:r w:rsidRPr="00E91E2B">
                    <w:rPr>
                      <w:rFonts w:cs="Arial"/>
                      <w:sz w:val="20"/>
                      <w:szCs w:val="20"/>
                    </w:rPr>
                    <w:t>10</w:t>
                  </w:r>
                </w:p>
              </w:tc>
              <w:tc>
                <w:tcPr>
                  <w:tcW w:w="3978" w:type="dxa"/>
                  <w:shd w:val="clear" w:color="auto" w:fill="auto"/>
                  <w:noWrap/>
                  <w:vAlign w:val="bottom"/>
                </w:tcPr>
                <w:p w14:paraId="789ACA7C" w14:textId="77777777" w:rsidR="00E91E2B" w:rsidRPr="00E91E2B" w:rsidRDefault="00E91E2B" w:rsidP="00E91E2B">
                  <w:pPr>
                    <w:rPr>
                      <w:rFonts w:cs="Arial"/>
                      <w:sz w:val="20"/>
                      <w:szCs w:val="20"/>
                    </w:rPr>
                  </w:pPr>
                  <w:r w:rsidRPr="00E91E2B">
                    <w:rPr>
                      <w:rFonts w:cs="Arial"/>
                      <w:sz w:val="20"/>
                      <w:szCs w:val="20"/>
                    </w:rPr>
                    <w:t>European not further defined</w:t>
                  </w:r>
                </w:p>
              </w:tc>
              <w:tc>
                <w:tcPr>
                  <w:tcW w:w="960" w:type="dxa"/>
                  <w:shd w:val="clear" w:color="auto" w:fill="auto"/>
                  <w:noWrap/>
                  <w:vAlign w:val="bottom"/>
                </w:tcPr>
                <w:p w14:paraId="6556FC6B" w14:textId="77777777" w:rsidR="00E91E2B" w:rsidRPr="00E91E2B" w:rsidRDefault="00E91E2B" w:rsidP="00E91E2B">
                  <w:pPr>
                    <w:jc w:val="center"/>
                    <w:rPr>
                      <w:rFonts w:cs="Arial"/>
                      <w:sz w:val="20"/>
                      <w:szCs w:val="20"/>
                    </w:rPr>
                  </w:pPr>
                  <w:r w:rsidRPr="00E91E2B">
                    <w:rPr>
                      <w:rFonts w:cs="Arial"/>
                      <w:sz w:val="20"/>
                      <w:szCs w:val="20"/>
                    </w:rPr>
                    <w:t>21</w:t>
                  </w:r>
                </w:p>
              </w:tc>
            </w:tr>
            <w:tr w:rsidR="00E91E2B" w:rsidRPr="00E91E2B" w14:paraId="5D81E3CC" w14:textId="77777777" w:rsidTr="00E91E2B">
              <w:trPr>
                <w:trHeight w:val="255"/>
              </w:trPr>
              <w:tc>
                <w:tcPr>
                  <w:tcW w:w="1396" w:type="dxa"/>
                  <w:shd w:val="clear" w:color="auto" w:fill="auto"/>
                  <w:noWrap/>
                  <w:vAlign w:val="bottom"/>
                </w:tcPr>
                <w:p w14:paraId="0D617895" w14:textId="77777777" w:rsidR="00E91E2B" w:rsidRPr="00E91E2B" w:rsidRDefault="00E91E2B" w:rsidP="00E91E2B">
                  <w:pPr>
                    <w:jc w:val="center"/>
                    <w:rPr>
                      <w:rFonts w:cs="Arial"/>
                      <w:sz w:val="20"/>
                      <w:szCs w:val="20"/>
                    </w:rPr>
                  </w:pPr>
                  <w:r w:rsidRPr="00E91E2B">
                    <w:rPr>
                      <w:rFonts w:cs="Arial"/>
                      <w:sz w:val="20"/>
                      <w:szCs w:val="20"/>
                    </w:rPr>
                    <w:t>11</w:t>
                  </w:r>
                </w:p>
              </w:tc>
              <w:tc>
                <w:tcPr>
                  <w:tcW w:w="3978" w:type="dxa"/>
                  <w:shd w:val="clear" w:color="auto" w:fill="auto"/>
                  <w:noWrap/>
                  <w:vAlign w:val="bottom"/>
                </w:tcPr>
                <w:p w14:paraId="6F5BADD7" w14:textId="77777777" w:rsidR="00E91E2B" w:rsidRPr="00E91E2B" w:rsidRDefault="00E91E2B" w:rsidP="00E91E2B">
                  <w:pPr>
                    <w:rPr>
                      <w:rFonts w:cs="Arial"/>
                      <w:sz w:val="20"/>
                      <w:szCs w:val="20"/>
                    </w:rPr>
                  </w:pPr>
                  <w:r w:rsidRPr="00E91E2B">
                    <w:rPr>
                      <w:rFonts w:cs="Arial"/>
                      <w:sz w:val="20"/>
                      <w:szCs w:val="20"/>
                    </w:rPr>
                    <w:t>New Zealand European / Pakeha</w:t>
                  </w:r>
                </w:p>
              </w:tc>
              <w:tc>
                <w:tcPr>
                  <w:tcW w:w="960" w:type="dxa"/>
                  <w:shd w:val="clear" w:color="auto" w:fill="auto"/>
                  <w:noWrap/>
                  <w:vAlign w:val="bottom"/>
                </w:tcPr>
                <w:p w14:paraId="2B28F669" w14:textId="77777777" w:rsidR="00E91E2B" w:rsidRPr="00E91E2B" w:rsidRDefault="00E91E2B" w:rsidP="00E91E2B">
                  <w:pPr>
                    <w:jc w:val="center"/>
                    <w:rPr>
                      <w:rFonts w:cs="Arial"/>
                      <w:sz w:val="20"/>
                      <w:szCs w:val="20"/>
                    </w:rPr>
                  </w:pPr>
                  <w:r w:rsidRPr="00E91E2B">
                    <w:rPr>
                      <w:rFonts w:cs="Arial"/>
                      <w:sz w:val="20"/>
                      <w:szCs w:val="20"/>
                    </w:rPr>
                    <w:t>22</w:t>
                  </w:r>
                </w:p>
              </w:tc>
            </w:tr>
            <w:tr w:rsidR="00E91E2B" w:rsidRPr="00E91E2B" w14:paraId="46612BBB" w14:textId="77777777" w:rsidTr="00E91E2B">
              <w:trPr>
                <w:trHeight w:val="255"/>
              </w:trPr>
              <w:tc>
                <w:tcPr>
                  <w:tcW w:w="1396" w:type="dxa"/>
                  <w:shd w:val="clear" w:color="auto" w:fill="auto"/>
                  <w:noWrap/>
                  <w:vAlign w:val="bottom"/>
                </w:tcPr>
                <w:p w14:paraId="5B0CF827" w14:textId="77777777" w:rsidR="00E91E2B" w:rsidRPr="00E91E2B" w:rsidRDefault="00E91E2B" w:rsidP="00E91E2B">
                  <w:pPr>
                    <w:jc w:val="center"/>
                    <w:rPr>
                      <w:rFonts w:cs="Arial"/>
                      <w:sz w:val="20"/>
                      <w:szCs w:val="20"/>
                    </w:rPr>
                  </w:pPr>
                  <w:r w:rsidRPr="00E91E2B">
                    <w:rPr>
                      <w:rFonts w:cs="Arial"/>
                      <w:sz w:val="20"/>
                      <w:szCs w:val="20"/>
                    </w:rPr>
                    <w:t>12</w:t>
                  </w:r>
                </w:p>
              </w:tc>
              <w:tc>
                <w:tcPr>
                  <w:tcW w:w="3978" w:type="dxa"/>
                  <w:shd w:val="clear" w:color="auto" w:fill="auto"/>
                  <w:noWrap/>
                  <w:vAlign w:val="bottom"/>
                </w:tcPr>
                <w:p w14:paraId="1B98D15A" w14:textId="77777777" w:rsidR="00E91E2B" w:rsidRPr="00E91E2B" w:rsidRDefault="00E91E2B" w:rsidP="00E91E2B">
                  <w:pPr>
                    <w:rPr>
                      <w:rFonts w:cs="Arial"/>
                      <w:sz w:val="20"/>
                      <w:szCs w:val="20"/>
                    </w:rPr>
                  </w:pPr>
                  <w:r w:rsidRPr="00E91E2B">
                    <w:rPr>
                      <w:rFonts w:cs="Arial"/>
                      <w:sz w:val="20"/>
                      <w:szCs w:val="20"/>
                    </w:rPr>
                    <w:t>Other European</w:t>
                  </w:r>
                </w:p>
              </w:tc>
              <w:tc>
                <w:tcPr>
                  <w:tcW w:w="960" w:type="dxa"/>
                  <w:shd w:val="clear" w:color="auto" w:fill="auto"/>
                  <w:noWrap/>
                  <w:vAlign w:val="bottom"/>
                </w:tcPr>
                <w:p w14:paraId="50A433B9" w14:textId="77777777" w:rsidR="00E91E2B" w:rsidRPr="00E91E2B" w:rsidRDefault="00E91E2B" w:rsidP="00E91E2B">
                  <w:pPr>
                    <w:jc w:val="center"/>
                    <w:rPr>
                      <w:rFonts w:cs="Arial"/>
                      <w:sz w:val="20"/>
                      <w:szCs w:val="20"/>
                    </w:rPr>
                  </w:pPr>
                  <w:r w:rsidRPr="00E91E2B">
                    <w:rPr>
                      <w:rFonts w:cs="Arial"/>
                      <w:sz w:val="20"/>
                      <w:szCs w:val="20"/>
                    </w:rPr>
                    <w:t>20</w:t>
                  </w:r>
                </w:p>
              </w:tc>
            </w:tr>
            <w:tr w:rsidR="00E91E2B" w:rsidRPr="00E91E2B" w14:paraId="2ADBF194" w14:textId="77777777" w:rsidTr="00E91E2B">
              <w:trPr>
                <w:trHeight w:val="255"/>
              </w:trPr>
              <w:tc>
                <w:tcPr>
                  <w:tcW w:w="1396" w:type="dxa"/>
                  <w:shd w:val="clear" w:color="auto" w:fill="auto"/>
                  <w:noWrap/>
                  <w:vAlign w:val="bottom"/>
                </w:tcPr>
                <w:p w14:paraId="18D77183" w14:textId="77777777" w:rsidR="00E91E2B" w:rsidRPr="00E91E2B" w:rsidRDefault="00E91E2B" w:rsidP="00E91E2B">
                  <w:pPr>
                    <w:jc w:val="center"/>
                    <w:rPr>
                      <w:rFonts w:cs="Arial"/>
                      <w:sz w:val="20"/>
                      <w:szCs w:val="20"/>
                    </w:rPr>
                  </w:pPr>
                  <w:r w:rsidRPr="00E91E2B">
                    <w:rPr>
                      <w:rFonts w:cs="Arial"/>
                      <w:sz w:val="20"/>
                      <w:szCs w:val="20"/>
                    </w:rPr>
                    <w:t>21</w:t>
                  </w:r>
                </w:p>
              </w:tc>
              <w:tc>
                <w:tcPr>
                  <w:tcW w:w="3978" w:type="dxa"/>
                  <w:shd w:val="clear" w:color="auto" w:fill="auto"/>
                  <w:noWrap/>
                  <w:vAlign w:val="bottom"/>
                </w:tcPr>
                <w:p w14:paraId="1C2A7A7F" w14:textId="77777777" w:rsidR="00E91E2B" w:rsidRPr="00E91E2B" w:rsidRDefault="00E91E2B" w:rsidP="00E91E2B">
                  <w:pPr>
                    <w:rPr>
                      <w:rFonts w:cs="Arial"/>
                      <w:sz w:val="20"/>
                      <w:szCs w:val="20"/>
                    </w:rPr>
                  </w:pPr>
                  <w:r w:rsidRPr="00E91E2B">
                    <w:rPr>
                      <w:rFonts w:cs="Arial"/>
                      <w:sz w:val="20"/>
                      <w:szCs w:val="20"/>
                    </w:rPr>
                    <w:t>Maori</w:t>
                  </w:r>
                </w:p>
              </w:tc>
              <w:tc>
                <w:tcPr>
                  <w:tcW w:w="960" w:type="dxa"/>
                  <w:shd w:val="clear" w:color="auto" w:fill="auto"/>
                  <w:noWrap/>
                  <w:vAlign w:val="bottom"/>
                </w:tcPr>
                <w:p w14:paraId="24AA0DB0" w14:textId="77777777" w:rsidR="00E91E2B" w:rsidRPr="00E91E2B" w:rsidRDefault="00E91E2B" w:rsidP="00E91E2B">
                  <w:pPr>
                    <w:jc w:val="center"/>
                    <w:rPr>
                      <w:rFonts w:cs="Arial"/>
                      <w:sz w:val="20"/>
                      <w:szCs w:val="20"/>
                    </w:rPr>
                  </w:pPr>
                  <w:r w:rsidRPr="00E91E2B">
                    <w:rPr>
                      <w:rFonts w:cs="Arial"/>
                      <w:sz w:val="20"/>
                      <w:szCs w:val="20"/>
                    </w:rPr>
                    <w:t>1</w:t>
                  </w:r>
                </w:p>
              </w:tc>
            </w:tr>
            <w:tr w:rsidR="00E91E2B" w:rsidRPr="00E91E2B" w14:paraId="16E61E43" w14:textId="77777777" w:rsidTr="00E91E2B">
              <w:trPr>
                <w:trHeight w:val="255"/>
              </w:trPr>
              <w:tc>
                <w:tcPr>
                  <w:tcW w:w="1396" w:type="dxa"/>
                  <w:shd w:val="clear" w:color="auto" w:fill="auto"/>
                  <w:noWrap/>
                  <w:vAlign w:val="bottom"/>
                </w:tcPr>
                <w:p w14:paraId="52CF9008" w14:textId="77777777" w:rsidR="00E91E2B" w:rsidRPr="00E91E2B" w:rsidRDefault="00E91E2B" w:rsidP="00E91E2B">
                  <w:pPr>
                    <w:jc w:val="center"/>
                    <w:rPr>
                      <w:rFonts w:cs="Arial"/>
                      <w:sz w:val="20"/>
                      <w:szCs w:val="20"/>
                    </w:rPr>
                  </w:pPr>
                  <w:r w:rsidRPr="00E91E2B">
                    <w:rPr>
                      <w:rFonts w:cs="Arial"/>
                      <w:sz w:val="20"/>
                      <w:szCs w:val="20"/>
                    </w:rPr>
                    <w:t>30</w:t>
                  </w:r>
                </w:p>
              </w:tc>
              <w:tc>
                <w:tcPr>
                  <w:tcW w:w="3978" w:type="dxa"/>
                  <w:shd w:val="clear" w:color="auto" w:fill="auto"/>
                  <w:noWrap/>
                  <w:vAlign w:val="bottom"/>
                </w:tcPr>
                <w:p w14:paraId="7FD577DE" w14:textId="77777777" w:rsidR="00E91E2B" w:rsidRPr="00E91E2B" w:rsidRDefault="00E91E2B" w:rsidP="00E91E2B">
                  <w:pPr>
                    <w:rPr>
                      <w:rFonts w:cs="Arial"/>
                      <w:sz w:val="20"/>
                      <w:szCs w:val="20"/>
                    </w:rPr>
                  </w:pPr>
                  <w:r w:rsidRPr="00E91E2B">
                    <w:rPr>
                      <w:rFonts w:cs="Arial"/>
                      <w:sz w:val="20"/>
                      <w:szCs w:val="20"/>
                    </w:rPr>
                    <w:t>Pacific Peoples not further defined</w:t>
                  </w:r>
                </w:p>
              </w:tc>
              <w:tc>
                <w:tcPr>
                  <w:tcW w:w="960" w:type="dxa"/>
                  <w:shd w:val="clear" w:color="auto" w:fill="auto"/>
                  <w:noWrap/>
                  <w:vAlign w:val="bottom"/>
                </w:tcPr>
                <w:p w14:paraId="3B646E3E" w14:textId="77777777" w:rsidR="00E91E2B" w:rsidRPr="00E91E2B" w:rsidRDefault="00E91E2B" w:rsidP="00E91E2B">
                  <w:pPr>
                    <w:jc w:val="center"/>
                    <w:rPr>
                      <w:rFonts w:cs="Arial"/>
                      <w:sz w:val="20"/>
                      <w:szCs w:val="20"/>
                    </w:rPr>
                  </w:pPr>
                  <w:r w:rsidRPr="00E91E2B">
                    <w:rPr>
                      <w:rFonts w:cs="Arial"/>
                      <w:sz w:val="20"/>
                      <w:szCs w:val="20"/>
                    </w:rPr>
                    <w:t>9</w:t>
                  </w:r>
                </w:p>
              </w:tc>
            </w:tr>
            <w:tr w:rsidR="00E91E2B" w:rsidRPr="00E91E2B" w14:paraId="7196FECF" w14:textId="77777777" w:rsidTr="00E91E2B">
              <w:trPr>
                <w:trHeight w:val="255"/>
              </w:trPr>
              <w:tc>
                <w:tcPr>
                  <w:tcW w:w="1396" w:type="dxa"/>
                  <w:shd w:val="clear" w:color="auto" w:fill="auto"/>
                  <w:noWrap/>
                  <w:vAlign w:val="bottom"/>
                </w:tcPr>
                <w:p w14:paraId="1523ACBC" w14:textId="77777777" w:rsidR="00E91E2B" w:rsidRPr="00E91E2B" w:rsidRDefault="00E91E2B" w:rsidP="00E91E2B">
                  <w:pPr>
                    <w:jc w:val="center"/>
                    <w:rPr>
                      <w:rFonts w:cs="Arial"/>
                      <w:sz w:val="20"/>
                      <w:szCs w:val="20"/>
                    </w:rPr>
                  </w:pPr>
                  <w:r w:rsidRPr="00E91E2B">
                    <w:rPr>
                      <w:rFonts w:cs="Arial"/>
                      <w:sz w:val="20"/>
                      <w:szCs w:val="20"/>
                    </w:rPr>
                    <w:t>31</w:t>
                  </w:r>
                </w:p>
              </w:tc>
              <w:tc>
                <w:tcPr>
                  <w:tcW w:w="3978" w:type="dxa"/>
                  <w:shd w:val="clear" w:color="auto" w:fill="auto"/>
                  <w:noWrap/>
                  <w:vAlign w:val="bottom"/>
                </w:tcPr>
                <w:p w14:paraId="14A66B36" w14:textId="77777777" w:rsidR="00E91E2B" w:rsidRPr="00E91E2B" w:rsidRDefault="00E91E2B" w:rsidP="00E91E2B">
                  <w:pPr>
                    <w:rPr>
                      <w:rFonts w:cs="Arial"/>
                      <w:sz w:val="20"/>
                      <w:szCs w:val="20"/>
                    </w:rPr>
                  </w:pPr>
                  <w:r w:rsidRPr="00E91E2B">
                    <w:rPr>
                      <w:rFonts w:cs="Arial"/>
                      <w:sz w:val="20"/>
                      <w:szCs w:val="20"/>
                    </w:rPr>
                    <w:t>Samoan</w:t>
                  </w:r>
                </w:p>
              </w:tc>
              <w:tc>
                <w:tcPr>
                  <w:tcW w:w="960" w:type="dxa"/>
                  <w:shd w:val="clear" w:color="auto" w:fill="auto"/>
                  <w:noWrap/>
                  <w:vAlign w:val="bottom"/>
                </w:tcPr>
                <w:p w14:paraId="4F6BB1F6" w14:textId="77777777" w:rsidR="00E91E2B" w:rsidRPr="00E91E2B" w:rsidRDefault="00E91E2B" w:rsidP="00E91E2B">
                  <w:pPr>
                    <w:jc w:val="center"/>
                    <w:rPr>
                      <w:rFonts w:cs="Arial"/>
                      <w:sz w:val="20"/>
                      <w:szCs w:val="20"/>
                    </w:rPr>
                  </w:pPr>
                  <w:r w:rsidRPr="00E91E2B">
                    <w:rPr>
                      <w:rFonts w:cs="Arial"/>
                      <w:sz w:val="20"/>
                      <w:szCs w:val="20"/>
                    </w:rPr>
                    <w:t>7</w:t>
                  </w:r>
                </w:p>
              </w:tc>
            </w:tr>
            <w:tr w:rsidR="00E91E2B" w:rsidRPr="00E91E2B" w14:paraId="37C0522F" w14:textId="77777777" w:rsidTr="00E91E2B">
              <w:trPr>
                <w:trHeight w:val="255"/>
              </w:trPr>
              <w:tc>
                <w:tcPr>
                  <w:tcW w:w="1396" w:type="dxa"/>
                  <w:shd w:val="clear" w:color="auto" w:fill="auto"/>
                  <w:noWrap/>
                  <w:vAlign w:val="bottom"/>
                </w:tcPr>
                <w:p w14:paraId="48BA403D" w14:textId="77777777" w:rsidR="00E91E2B" w:rsidRPr="00E91E2B" w:rsidRDefault="00E91E2B" w:rsidP="00E91E2B">
                  <w:pPr>
                    <w:jc w:val="center"/>
                    <w:rPr>
                      <w:rFonts w:cs="Arial"/>
                      <w:sz w:val="20"/>
                      <w:szCs w:val="20"/>
                    </w:rPr>
                  </w:pPr>
                  <w:r w:rsidRPr="00E91E2B">
                    <w:rPr>
                      <w:rFonts w:cs="Arial"/>
                      <w:sz w:val="20"/>
                      <w:szCs w:val="20"/>
                    </w:rPr>
                    <w:t>32</w:t>
                  </w:r>
                </w:p>
              </w:tc>
              <w:tc>
                <w:tcPr>
                  <w:tcW w:w="3978" w:type="dxa"/>
                  <w:shd w:val="clear" w:color="auto" w:fill="auto"/>
                  <w:noWrap/>
                  <w:vAlign w:val="bottom"/>
                </w:tcPr>
                <w:p w14:paraId="2C3F3383" w14:textId="77777777" w:rsidR="00E91E2B" w:rsidRPr="00E91E2B" w:rsidRDefault="00E91E2B" w:rsidP="00E91E2B">
                  <w:pPr>
                    <w:rPr>
                      <w:rFonts w:cs="Arial"/>
                      <w:sz w:val="20"/>
                      <w:szCs w:val="20"/>
                    </w:rPr>
                  </w:pPr>
                  <w:r w:rsidRPr="00E91E2B">
                    <w:rPr>
                      <w:rFonts w:cs="Arial"/>
                      <w:sz w:val="20"/>
                      <w:szCs w:val="20"/>
                    </w:rPr>
                    <w:t>Cook Island Maori</w:t>
                  </w:r>
                </w:p>
              </w:tc>
              <w:tc>
                <w:tcPr>
                  <w:tcW w:w="960" w:type="dxa"/>
                  <w:shd w:val="clear" w:color="auto" w:fill="auto"/>
                  <w:noWrap/>
                  <w:vAlign w:val="bottom"/>
                </w:tcPr>
                <w:p w14:paraId="0FA7E9C8" w14:textId="77777777" w:rsidR="00E91E2B" w:rsidRPr="00E91E2B" w:rsidRDefault="00E91E2B" w:rsidP="00E91E2B">
                  <w:pPr>
                    <w:jc w:val="center"/>
                    <w:rPr>
                      <w:rFonts w:cs="Arial"/>
                      <w:sz w:val="20"/>
                      <w:szCs w:val="20"/>
                    </w:rPr>
                  </w:pPr>
                  <w:r w:rsidRPr="00E91E2B">
                    <w:rPr>
                      <w:rFonts w:cs="Arial"/>
                      <w:sz w:val="20"/>
                      <w:szCs w:val="20"/>
                    </w:rPr>
                    <w:t>6</w:t>
                  </w:r>
                </w:p>
              </w:tc>
            </w:tr>
            <w:tr w:rsidR="00E91E2B" w:rsidRPr="00E91E2B" w14:paraId="4707009F" w14:textId="77777777" w:rsidTr="00E91E2B">
              <w:trPr>
                <w:trHeight w:val="255"/>
              </w:trPr>
              <w:tc>
                <w:tcPr>
                  <w:tcW w:w="1396" w:type="dxa"/>
                  <w:shd w:val="clear" w:color="auto" w:fill="auto"/>
                  <w:noWrap/>
                  <w:vAlign w:val="bottom"/>
                </w:tcPr>
                <w:p w14:paraId="681D9536" w14:textId="77777777" w:rsidR="00E91E2B" w:rsidRPr="00E91E2B" w:rsidRDefault="00E91E2B" w:rsidP="00E91E2B">
                  <w:pPr>
                    <w:jc w:val="center"/>
                    <w:rPr>
                      <w:rFonts w:cs="Arial"/>
                      <w:sz w:val="20"/>
                      <w:szCs w:val="20"/>
                    </w:rPr>
                  </w:pPr>
                  <w:r w:rsidRPr="00E91E2B">
                    <w:rPr>
                      <w:rFonts w:cs="Arial"/>
                      <w:sz w:val="20"/>
                      <w:szCs w:val="20"/>
                    </w:rPr>
                    <w:t>33</w:t>
                  </w:r>
                </w:p>
              </w:tc>
              <w:tc>
                <w:tcPr>
                  <w:tcW w:w="3978" w:type="dxa"/>
                  <w:shd w:val="clear" w:color="auto" w:fill="auto"/>
                  <w:noWrap/>
                  <w:vAlign w:val="bottom"/>
                </w:tcPr>
                <w:p w14:paraId="51F2250A" w14:textId="77777777" w:rsidR="00E91E2B" w:rsidRPr="00E91E2B" w:rsidRDefault="00E91E2B" w:rsidP="00E91E2B">
                  <w:pPr>
                    <w:rPr>
                      <w:rFonts w:cs="Arial"/>
                      <w:sz w:val="20"/>
                      <w:szCs w:val="20"/>
                    </w:rPr>
                  </w:pPr>
                  <w:r w:rsidRPr="00E91E2B">
                    <w:rPr>
                      <w:rFonts w:cs="Arial"/>
                      <w:sz w:val="20"/>
                      <w:szCs w:val="20"/>
                    </w:rPr>
                    <w:t>Tongan</w:t>
                  </w:r>
                </w:p>
              </w:tc>
              <w:tc>
                <w:tcPr>
                  <w:tcW w:w="960" w:type="dxa"/>
                  <w:shd w:val="clear" w:color="auto" w:fill="auto"/>
                  <w:noWrap/>
                  <w:vAlign w:val="bottom"/>
                </w:tcPr>
                <w:p w14:paraId="5183C41A" w14:textId="77777777" w:rsidR="00E91E2B" w:rsidRPr="00E91E2B" w:rsidRDefault="00E91E2B" w:rsidP="00E91E2B">
                  <w:pPr>
                    <w:jc w:val="center"/>
                    <w:rPr>
                      <w:rFonts w:cs="Arial"/>
                      <w:sz w:val="20"/>
                      <w:szCs w:val="20"/>
                    </w:rPr>
                  </w:pPr>
                  <w:r w:rsidRPr="00E91E2B">
                    <w:rPr>
                      <w:rFonts w:cs="Arial"/>
                      <w:sz w:val="20"/>
                      <w:szCs w:val="20"/>
                    </w:rPr>
                    <w:t>5</w:t>
                  </w:r>
                </w:p>
              </w:tc>
            </w:tr>
            <w:tr w:rsidR="00E91E2B" w:rsidRPr="00E91E2B" w14:paraId="6A5BEBD8" w14:textId="77777777" w:rsidTr="00E91E2B">
              <w:trPr>
                <w:trHeight w:val="255"/>
              </w:trPr>
              <w:tc>
                <w:tcPr>
                  <w:tcW w:w="1396" w:type="dxa"/>
                  <w:shd w:val="clear" w:color="auto" w:fill="auto"/>
                  <w:noWrap/>
                  <w:vAlign w:val="bottom"/>
                </w:tcPr>
                <w:p w14:paraId="72AFB22B" w14:textId="77777777" w:rsidR="00E91E2B" w:rsidRPr="00E91E2B" w:rsidRDefault="00E91E2B" w:rsidP="00E91E2B">
                  <w:pPr>
                    <w:jc w:val="center"/>
                    <w:rPr>
                      <w:rFonts w:cs="Arial"/>
                      <w:sz w:val="20"/>
                      <w:szCs w:val="20"/>
                    </w:rPr>
                  </w:pPr>
                  <w:r w:rsidRPr="00E91E2B">
                    <w:rPr>
                      <w:rFonts w:cs="Arial"/>
                      <w:sz w:val="20"/>
                      <w:szCs w:val="20"/>
                    </w:rPr>
                    <w:t>34</w:t>
                  </w:r>
                </w:p>
              </w:tc>
              <w:tc>
                <w:tcPr>
                  <w:tcW w:w="3978" w:type="dxa"/>
                  <w:shd w:val="clear" w:color="auto" w:fill="auto"/>
                  <w:noWrap/>
                  <w:vAlign w:val="bottom"/>
                </w:tcPr>
                <w:p w14:paraId="595316BA" w14:textId="77777777" w:rsidR="00E91E2B" w:rsidRPr="00E91E2B" w:rsidRDefault="00E91E2B" w:rsidP="00E91E2B">
                  <w:pPr>
                    <w:rPr>
                      <w:rFonts w:cs="Arial"/>
                      <w:sz w:val="20"/>
                      <w:szCs w:val="20"/>
                    </w:rPr>
                  </w:pPr>
                  <w:r w:rsidRPr="00E91E2B">
                    <w:rPr>
                      <w:rFonts w:cs="Arial"/>
                      <w:sz w:val="20"/>
                      <w:szCs w:val="20"/>
                    </w:rPr>
                    <w:t>Niuean</w:t>
                  </w:r>
                </w:p>
              </w:tc>
              <w:tc>
                <w:tcPr>
                  <w:tcW w:w="960" w:type="dxa"/>
                  <w:shd w:val="clear" w:color="auto" w:fill="auto"/>
                  <w:noWrap/>
                  <w:vAlign w:val="bottom"/>
                </w:tcPr>
                <w:p w14:paraId="639BC831" w14:textId="77777777" w:rsidR="00E91E2B" w:rsidRPr="00E91E2B" w:rsidRDefault="00E91E2B" w:rsidP="00E91E2B">
                  <w:pPr>
                    <w:jc w:val="center"/>
                    <w:rPr>
                      <w:rFonts w:cs="Arial"/>
                      <w:sz w:val="20"/>
                      <w:szCs w:val="20"/>
                    </w:rPr>
                  </w:pPr>
                  <w:r w:rsidRPr="00E91E2B">
                    <w:rPr>
                      <w:rFonts w:cs="Arial"/>
                      <w:sz w:val="20"/>
                      <w:szCs w:val="20"/>
                    </w:rPr>
                    <w:t>4</w:t>
                  </w:r>
                </w:p>
              </w:tc>
            </w:tr>
            <w:tr w:rsidR="00E91E2B" w:rsidRPr="00E91E2B" w14:paraId="1B0E6842" w14:textId="77777777" w:rsidTr="00E91E2B">
              <w:trPr>
                <w:trHeight w:val="255"/>
              </w:trPr>
              <w:tc>
                <w:tcPr>
                  <w:tcW w:w="1396" w:type="dxa"/>
                  <w:shd w:val="clear" w:color="auto" w:fill="auto"/>
                  <w:noWrap/>
                  <w:vAlign w:val="bottom"/>
                </w:tcPr>
                <w:p w14:paraId="6373BAD2" w14:textId="77777777" w:rsidR="00E91E2B" w:rsidRPr="00E91E2B" w:rsidRDefault="00E91E2B" w:rsidP="00E91E2B">
                  <w:pPr>
                    <w:jc w:val="center"/>
                    <w:rPr>
                      <w:rFonts w:cs="Arial"/>
                      <w:sz w:val="20"/>
                      <w:szCs w:val="20"/>
                    </w:rPr>
                  </w:pPr>
                  <w:r w:rsidRPr="00E91E2B">
                    <w:rPr>
                      <w:rFonts w:cs="Arial"/>
                      <w:sz w:val="20"/>
                      <w:szCs w:val="20"/>
                    </w:rPr>
                    <w:t>35</w:t>
                  </w:r>
                </w:p>
              </w:tc>
              <w:tc>
                <w:tcPr>
                  <w:tcW w:w="3978" w:type="dxa"/>
                  <w:shd w:val="clear" w:color="auto" w:fill="auto"/>
                  <w:noWrap/>
                  <w:vAlign w:val="bottom"/>
                </w:tcPr>
                <w:p w14:paraId="69D30612" w14:textId="77777777" w:rsidR="00E91E2B" w:rsidRPr="00E91E2B" w:rsidRDefault="00E91E2B" w:rsidP="00E91E2B">
                  <w:pPr>
                    <w:rPr>
                      <w:rFonts w:cs="Arial"/>
                      <w:sz w:val="20"/>
                      <w:szCs w:val="20"/>
                    </w:rPr>
                  </w:pPr>
                  <w:r w:rsidRPr="00E91E2B">
                    <w:rPr>
                      <w:rFonts w:cs="Arial"/>
                      <w:sz w:val="20"/>
                      <w:szCs w:val="20"/>
                    </w:rPr>
                    <w:t>Tokelauan</w:t>
                  </w:r>
                </w:p>
              </w:tc>
              <w:tc>
                <w:tcPr>
                  <w:tcW w:w="960" w:type="dxa"/>
                  <w:shd w:val="clear" w:color="auto" w:fill="auto"/>
                  <w:noWrap/>
                  <w:vAlign w:val="bottom"/>
                </w:tcPr>
                <w:p w14:paraId="5F9CBD13" w14:textId="77777777" w:rsidR="00E91E2B" w:rsidRPr="00E91E2B" w:rsidRDefault="00E91E2B" w:rsidP="00E91E2B">
                  <w:pPr>
                    <w:jc w:val="center"/>
                    <w:rPr>
                      <w:rFonts w:cs="Arial"/>
                      <w:sz w:val="20"/>
                      <w:szCs w:val="20"/>
                    </w:rPr>
                  </w:pPr>
                  <w:r w:rsidRPr="00E91E2B">
                    <w:rPr>
                      <w:rFonts w:cs="Arial"/>
                      <w:sz w:val="20"/>
                      <w:szCs w:val="20"/>
                    </w:rPr>
                    <w:t>2</w:t>
                  </w:r>
                </w:p>
              </w:tc>
            </w:tr>
            <w:tr w:rsidR="00E91E2B" w:rsidRPr="00E91E2B" w14:paraId="77A3256F" w14:textId="77777777" w:rsidTr="00E91E2B">
              <w:trPr>
                <w:trHeight w:val="255"/>
              </w:trPr>
              <w:tc>
                <w:tcPr>
                  <w:tcW w:w="1396" w:type="dxa"/>
                  <w:shd w:val="clear" w:color="auto" w:fill="auto"/>
                  <w:noWrap/>
                  <w:vAlign w:val="bottom"/>
                </w:tcPr>
                <w:p w14:paraId="12C2641A" w14:textId="77777777" w:rsidR="00E91E2B" w:rsidRPr="00E91E2B" w:rsidRDefault="00E91E2B" w:rsidP="00E91E2B">
                  <w:pPr>
                    <w:jc w:val="center"/>
                    <w:rPr>
                      <w:rFonts w:cs="Arial"/>
                      <w:sz w:val="20"/>
                      <w:szCs w:val="20"/>
                    </w:rPr>
                  </w:pPr>
                  <w:r w:rsidRPr="00E91E2B">
                    <w:rPr>
                      <w:rFonts w:cs="Arial"/>
                      <w:sz w:val="20"/>
                      <w:szCs w:val="20"/>
                    </w:rPr>
                    <w:t>36</w:t>
                  </w:r>
                </w:p>
              </w:tc>
              <w:tc>
                <w:tcPr>
                  <w:tcW w:w="3978" w:type="dxa"/>
                  <w:shd w:val="clear" w:color="auto" w:fill="auto"/>
                  <w:noWrap/>
                  <w:vAlign w:val="bottom"/>
                </w:tcPr>
                <w:p w14:paraId="4686EECB" w14:textId="77777777" w:rsidR="00E91E2B" w:rsidRPr="00E91E2B" w:rsidRDefault="00E91E2B" w:rsidP="00E91E2B">
                  <w:pPr>
                    <w:rPr>
                      <w:rFonts w:cs="Arial"/>
                      <w:sz w:val="20"/>
                      <w:szCs w:val="20"/>
                    </w:rPr>
                  </w:pPr>
                  <w:r w:rsidRPr="00E91E2B">
                    <w:rPr>
                      <w:rFonts w:cs="Arial"/>
                      <w:sz w:val="20"/>
                      <w:szCs w:val="20"/>
                    </w:rPr>
                    <w:t>Fijian</w:t>
                  </w:r>
                </w:p>
              </w:tc>
              <w:tc>
                <w:tcPr>
                  <w:tcW w:w="960" w:type="dxa"/>
                  <w:shd w:val="clear" w:color="auto" w:fill="auto"/>
                  <w:noWrap/>
                  <w:vAlign w:val="bottom"/>
                </w:tcPr>
                <w:p w14:paraId="4183C82C" w14:textId="77777777" w:rsidR="00E91E2B" w:rsidRPr="00E91E2B" w:rsidRDefault="00E91E2B" w:rsidP="00E91E2B">
                  <w:pPr>
                    <w:jc w:val="center"/>
                    <w:rPr>
                      <w:rFonts w:cs="Arial"/>
                      <w:sz w:val="20"/>
                      <w:szCs w:val="20"/>
                    </w:rPr>
                  </w:pPr>
                  <w:r w:rsidRPr="00E91E2B">
                    <w:rPr>
                      <w:rFonts w:cs="Arial"/>
                      <w:sz w:val="20"/>
                      <w:szCs w:val="20"/>
                    </w:rPr>
                    <w:t>3</w:t>
                  </w:r>
                </w:p>
              </w:tc>
            </w:tr>
            <w:tr w:rsidR="00E91E2B" w:rsidRPr="00E91E2B" w14:paraId="4969190B" w14:textId="77777777" w:rsidTr="00E91E2B">
              <w:trPr>
                <w:trHeight w:val="255"/>
              </w:trPr>
              <w:tc>
                <w:tcPr>
                  <w:tcW w:w="1396" w:type="dxa"/>
                  <w:shd w:val="clear" w:color="auto" w:fill="auto"/>
                  <w:noWrap/>
                  <w:vAlign w:val="bottom"/>
                </w:tcPr>
                <w:p w14:paraId="48E01147" w14:textId="77777777" w:rsidR="00E91E2B" w:rsidRPr="00E91E2B" w:rsidRDefault="00E91E2B" w:rsidP="00E91E2B">
                  <w:pPr>
                    <w:jc w:val="center"/>
                    <w:rPr>
                      <w:rFonts w:cs="Arial"/>
                      <w:sz w:val="20"/>
                      <w:szCs w:val="20"/>
                    </w:rPr>
                  </w:pPr>
                  <w:r w:rsidRPr="00E91E2B">
                    <w:rPr>
                      <w:rFonts w:cs="Arial"/>
                      <w:sz w:val="20"/>
                      <w:szCs w:val="20"/>
                    </w:rPr>
                    <w:t>37</w:t>
                  </w:r>
                </w:p>
              </w:tc>
              <w:tc>
                <w:tcPr>
                  <w:tcW w:w="3978" w:type="dxa"/>
                  <w:shd w:val="clear" w:color="auto" w:fill="auto"/>
                  <w:noWrap/>
                  <w:vAlign w:val="bottom"/>
                </w:tcPr>
                <w:p w14:paraId="5703B7AB" w14:textId="77777777" w:rsidR="00E91E2B" w:rsidRPr="00E91E2B" w:rsidRDefault="00E91E2B" w:rsidP="00E91E2B">
                  <w:pPr>
                    <w:rPr>
                      <w:rFonts w:cs="Arial"/>
                      <w:sz w:val="20"/>
                      <w:szCs w:val="20"/>
                    </w:rPr>
                  </w:pPr>
                  <w:r w:rsidRPr="00E91E2B">
                    <w:rPr>
                      <w:rFonts w:cs="Arial"/>
                      <w:sz w:val="20"/>
                      <w:szCs w:val="20"/>
                    </w:rPr>
                    <w:t>Other Pacific Peoples</w:t>
                  </w:r>
                </w:p>
              </w:tc>
              <w:tc>
                <w:tcPr>
                  <w:tcW w:w="960" w:type="dxa"/>
                  <w:shd w:val="clear" w:color="auto" w:fill="auto"/>
                  <w:noWrap/>
                  <w:vAlign w:val="bottom"/>
                </w:tcPr>
                <w:p w14:paraId="44AA0405" w14:textId="77777777" w:rsidR="00E91E2B" w:rsidRPr="00E91E2B" w:rsidRDefault="00E91E2B" w:rsidP="00E91E2B">
                  <w:pPr>
                    <w:jc w:val="center"/>
                    <w:rPr>
                      <w:rFonts w:cs="Arial"/>
                      <w:sz w:val="20"/>
                      <w:szCs w:val="20"/>
                    </w:rPr>
                  </w:pPr>
                  <w:r w:rsidRPr="00E91E2B">
                    <w:rPr>
                      <w:rFonts w:cs="Arial"/>
                      <w:sz w:val="20"/>
                      <w:szCs w:val="20"/>
                    </w:rPr>
                    <w:t>8</w:t>
                  </w:r>
                </w:p>
              </w:tc>
            </w:tr>
            <w:tr w:rsidR="00E91E2B" w:rsidRPr="00E91E2B" w14:paraId="0C16ECF2" w14:textId="77777777" w:rsidTr="00E91E2B">
              <w:trPr>
                <w:trHeight w:val="255"/>
              </w:trPr>
              <w:tc>
                <w:tcPr>
                  <w:tcW w:w="1396" w:type="dxa"/>
                  <w:shd w:val="clear" w:color="auto" w:fill="auto"/>
                  <w:noWrap/>
                  <w:vAlign w:val="bottom"/>
                </w:tcPr>
                <w:p w14:paraId="5FF2A40B" w14:textId="77777777" w:rsidR="00E91E2B" w:rsidRPr="00E91E2B" w:rsidRDefault="00E91E2B" w:rsidP="00E91E2B">
                  <w:pPr>
                    <w:jc w:val="center"/>
                    <w:rPr>
                      <w:rFonts w:cs="Arial"/>
                      <w:sz w:val="20"/>
                      <w:szCs w:val="20"/>
                    </w:rPr>
                  </w:pPr>
                  <w:r w:rsidRPr="00E91E2B">
                    <w:rPr>
                      <w:rFonts w:cs="Arial"/>
                      <w:sz w:val="20"/>
                      <w:szCs w:val="20"/>
                    </w:rPr>
                    <w:t>40</w:t>
                  </w:r>
                </w:p>
              </w:tc>
              <w:tc>
                <w:tcPr>
                  <w:tcW w:w="3978" w:type="dxa"/>
                  <w:shd w:val="clear" w:color="auto" w:fill="auto"/>
                  <w:noWrap/>
                  <w:vAlign w:val="bottom"/>
                </w:tcPr>
                <w:p w14:paraId="7A8C2D28" w14:textId="77777777" w:rsidR="00E91E2B" w:rsidRPr="00E91E2B" w:rsidRDefault="00E91E2B" w:rsidP="00E91E2B">
                  <w:pPr>
                    <w:rPr>
                      <w:rFonts w:cs="Arial"/>
                      <w:sz w:val="20"/>
                      <w:szCs w:val="20"/>
                    </w:rPr>
                  </w:pPr>
                  <w:r w:rsidRPr="00E91E2B">
                    <w:rPr>
                      <w:rFonts w:cs="Arial"/>
                      <w:sz w:val="20"/>
                      <w:szCs w:val="20"/>
                    </w:rPr>
                    <w:t>Asian not further defined</w:t>
                  </w:r>
                </w:p>
              </w:tc>
              <w:tc>
                <w:tcPr>
                  <w:tcW w:w="960" w:type="dxa"/>
                  <w:shd w:val="clear" w:color="auto" w:fill="auto"/>
                  <w:noWrap/>
                  <w:vAlign w:val="bottom"/>
                </w:tcPr>
                <w:p w14:paraId="6EAD5EB3" w14:textId="77777777" w:rsidR="00E91E2B" w:rsidRPr="00E91E2B" w:rsidRDefault="00E91E2B" w:rsidP="00E91E2B">
                  <w:pPr>
                    <w:jc w:val="center"/>
                    <w:rPr>
                      <w:rFonts w:cs="Arial"/>
                      <w:sz w:val="20"/>
                      <w:szCs w:val="20"/>
                    </w:rPr>
                  </w:pPr>
                  <w:r w:rsidRPr="00E91E2B">
                    <w:rPr>
                      <w:rFonts w:cs="Arial"/>
                      <w:sz w:val="20"/>
                      <w:szCs w:val="20"/>
                    </w:rPr>
                    <w:t>14</w:t>
                  </w:r>
                </w:p>
              </w:tc>
            </w:tr>
            <w:tr w:rsidR="00E91E2B" w:rsidRPr="00E91E2B" w14:paraId="4E7EDC8D" w14:textId="77777777" w:rsidTr="00E91E2B">
              <w:trPr>
                <w:trHeight w:val="255"/>
              </w:trPr>
              <w:tc>
                <w:tcPr>
                  <w:tcW w:w="1396" w:type="dxa"/>
                  <w:shd w:val="clear" w:color="auto" w:fill="auto"/>
                  <w:noWrap/>
                  <w:vAlign w:val="bottom"/>
                </w:tcPr>
                <w:p w14:paraId="668CB363" w14:textId="77777777" w:rsidR="00E91E2B" w:rsidRPr="00E91E2B" w:rsidRDefault="00E91E2B" w:rsidP="00E91E2B">
                  <w:pPr>
                    <w:jc w:val="center"/>
                    <w:rPr>
                      <w:rFonts w:cs="Arial"/>
                      <w:sz w:val="20"/>
                      <w:szCs w:val="20"/>
                    </w:rPr>
                  </w:pPr>
                  <w:r w:rsidRPr="00E91E2B">
                    <w:rPr>
                      <w:rFonts w:cs="Arial"/>
                      <w:sz w:val="20"/>
                      <w:szCs w:val="20"/>
                    </w:rPr>
                    <w:t>41</w:t>
                  </w:r>
                </w:p>
              </w:tc>
              <w:tc>
                <w:tcPr>
                  <w:tcW w:w="3978" w:type="dxa"/>
                  <w:shd w:val="clear" w:color="auto" w:fill="auto"/>
                  <w:noWrap/>
                  <w:vAlign w:val="bottom"/>
                </w:tcPr>
                <w:p w14:paraId="3ECAD500" w14:textId="77777777" w:rsidR="00E91E2B" w:rsidRPr="00E91E2B" w:rsidRDefault="00E91E2B" w:rsidP="00E91E2B">
                  <w:pPr>
                    <w:rPr>
                      <w:rFonts w:cs="Arial"/>
                      <w:sz w:val="20"/>
                      <w:szCs w:val="20"/>
                    </w:rPr>
                  </w:pPr>
                  <w:r w:rsidRPr="00E91E2B">
                    <w:rPr>
                      <w:rFonts w:cs="Arial"/>
                      <w:sz w:val="20"/>
                      <w:szCs w:val="20"/>
                    </w:rPr>
                    <w:t>Southeast Asian</w:t>
                  </w:r>
                </w:p>
              </w:tc>
              <w:tc>
                <w:tcPr>
                  <w:tcW w:w="960" w:type="dxa"/>
                  <w:shd w:val="clear" w:color="auto" w:fill="auto"/>
                  <w:noWrap/>
                  <w:vAlign w:val="bottom"/>
                </w:tcPr>
                <w:p w14:paraId="065A3A65" w14:textId="77777777" w:rsidR="00E91E2B" w:rsidRPr="00E91E2B" w:rsidRDefault="00E91E2B" w:rsidP="00E91E2B">
                  <w:pPr>
                    <w:jc w:val="center"/>
                    <w:rPr>
                      <w:rFonts w:cs="Arial"/>
                      <w:sz w:val="20"/>
                      <w:szCs w:val="20"/>
                    </w:rPr>
                  </w:pPr>
                  <w:r w:rsidRPr="00E91E2B">
                    <w:rPr>
                      <w:rFonts w:cs="Arial"/>
                      <w:sz w:val="20"/>
                      <w:szCs w:val="20"/>
                    </w:rPr>
                    <w:t>10</w:t>
                  </w:r>
                </w:p>
              </w:tc>
            </w:tr>
            <w:tr w:rsidR="00E91E2B" w:rsidRPr="00E91E2B" w14:paraId="64DC806C" w14:textId="77777777" w:rsidTr="00E91E2B">
              <w:trPr>
                <w:trHeight w:val="255"/>
              </w:trPr>
              <w:tc>
                <w:tcPr>
                  <w:tcW w:w="1396" w:type="dxa"/>
                  <w:shd w:val="clear" w:color="auto" w:fill="auto"/>
                  <w:noWrap/>
                  <w:vAlign w:val="bottom"/>
                </w:tcPr>
                <w:p w14:paraId="73DFFF56" w14:textId="77777777" w:rsidR="00E91E2B" w:rsidRPr="00E91E2B" w:rsidRDefault="00E91E2B" w:rsidP="00E91E2B">
                  <w:pPr>
                    <w:jc w:val="center"/>
                    <w:rPr>
                      <w:rFonts w:cs="Arial"/>
                      <w:sz w:val="20"/>
                      <w:szCs w:val="20"/>
                    </w:rPr>
                  </w:pPr>
                  <w:r w:rsidRPr="00E91E2B">
                    <w:rPr>
                      <w:rFonts w:cs="Arial"/>
                      <w:sz w:val="20"/>
                      <w:szCs w:val="20"/>
                    </w:rPr>
                    <w:t>42</w:t>
                  </w:r>
                </w:p>
              </w:tc>
              <w:tc>
                <w:tcPr>
                  <w:tcW w:w="3978" w:type="dxa"/>
                  <w:shd w:val="clear" w:color="auto" w:fill="auto"/>
                  <w:noWrap/>
                  <w:vAlign w:val="bottom"/>
                </w:tcPr>
                <w:p w14:paraId="73537894" w14:textId="77777777" w:rsidR="00E91E2B" w:rsidRPr="00E91E2B" w:rsidRDefault="00E91E2B" w:rsidP="00E91E2B">
                  <w:pPr>
                    <w:rPr>
                      <w:rFonts w:cs="Arial"/>
                      <w:sz w:val="20"/>
                      <w:szCs w:val="20"/>
                    </w:rPr>
                  </w:pPr>
                  <w:r w:rsidRPr="00E91E2B">
                    <w:rPr>
                      <w:rFonts w:cs="Arial"/>
                      <w:sz w:val="20"/>
                      <w:szCs w:val="20"/>
                    </w:rPr>
                    <w:t>Chinese</w:t>
                  </w:r>
                </w:p>
              </w:tc>
              <w:tc>
                <w:tcPr>
                  <w:tcW w:w="960" w:type="dxa"/>
                  <w:shd w:val="clear" w:color="auto" w:fill="auto"/>
                  <w:noWrap/>
                  <w:vAlign w:val="bottom"/>
                </w:tcPr>
                <w:p w14:paraId="6445CD29" w14:textId="77777777" w:rsidR="00E91E2B" w:rsidRPr="00E91E2B" w:rsidRDefault="00E91E2B" w:rsidP="00E91E2B">
                  <w:pPr>
                    <w:jc w:val="center"/>
                    <w:rPr>
                      <w:rFonts w:cs="Arial"/>
                      <w:sz w:val="20"/>
                      <w:szCs w:val="20"/>
                    </w:rPr>
                  </w:pPr>
                  <w:r w:rsidRPr="00E91E2B">
                    <w:rPr>
                      <w:rFonts w:cs="Arial"/>
                      <w:sz w:val="20"/>
                      <w:szCs w:val="20"/>
                    </w:rPr>
                    <w:t>12</w:t>
                  </w:r>
                </w:p>
              </w:tc>
            </w:tr>
            <w:tr w:rsidR="00E91E2B" w:rsidRPr="00E91E2B" w14:paraId="22E329DC" w14:textId="77777777" w:rsidTr="00E91E2B">
              <w:trPr>
                <w:trHeight w:val="255"/>
              </w:trPr>
              <w:tc>
                <w:tcPr>
                  <w:tcW w:w="1396" w:type="dxa"/>
                  <w:shd w:val="clear" w:color="auto" w:fill="auto"/>
                  <w:noWrap/>
                  <w:vAlign w:val="bottom"/>
                </w:tcPr>
                <w:p w14:paraId="7A37A9F7" w14:textId="77777777" w:rsidR="00E91E2B" w:rsidRPr="00E91E2B" w:rsidRDefault="00E91E2B" w:rsidP="00E91E2B">
                  <w:pPr>
                    <w:jc w:val="center"/>
                    <w:rPr>
                      <w:rFonts w:cs="Arial"/>
                      <w:sz w:val="20"/>
                      <w:szCs w:val="20"/>
                    </w:rPr>
                  </w:pPr>
                  <w:r w:rsidRPr="00E91E2B">
                    <w:rPr>
                      <w:rFonts w:cs="Arial"/>
                      <w:sz w:val="20"/>
                      <w:szCs w:val="20"/>
                    </w:rPr>
                    <w:t>43</w:t>
                  </w:r>
                </w:p>
              </w:tc>
              <w:tc>
                <w:tcPr>
                  <w:tcW w:w="3978" w:type="dxa"/>
                  <w:shd w:val="clear" w:color="auto" w:fill="auto"/>
                  <w:noWrap/>
                  <w:vAlign w:val="bottom"/>
                </w:tcPr>
                <w:p w14:paraId="448056CD" w14:textId="77777777" w:rsidR="00E91E2B" w:rsidRPr="00E91E2B" w:rsidRDefault="00E91E2B" w:rsidP="00E91E2B">
                  <w:pPr>
                    <w:rPr>
                      <w:rFonts w:cs="Arial"/>
                      <w:sz w:val="20"/>
                      <w:szCs w:val="20"/>
                    </w:rPr>
                  </w:pPr>
                  <w:r w:rsidRPr="00E91E2B">
                    <w:rPr>
                      <w:rFonts w:cs="Arial"/>
                      <w:sz w:val="20"/>
                      <w:szCs w:val="20"/>
                    </w:rPr>
                    <w:t>Indian</w:t>
                  </w:r>
                </w:p>
              </w:tc>
              <w:tc>
                <w:tcPr>
                  <w:tcW w:w="960" w:type="dxa"/>
                  <w:shd w:val="clear" w:color="auto" w:fill="auto"/>
                  <w:noWrap/>
                  <w:vAlign w:val="bottom"/>
                </w:tcPr>
                <w:p w14:paraId="0A8EC9DF" w14:textId="77777777" w:rsidR="00E91E2B" w:rsidRPr="00E91E2B" w:rsidRDefault="00E91E2B" w:rsidP="00E91E2B">
                  <w:pPr>
                    <w:jc w:val="center"/>
                    <w:rPr>
                      <w:rFonts w:cs="Arial"/>
                      <w:sz w:val="20"/>
                      <w:szCs w:val="20"/>
                    </w:rPr>
                  </w:pPr>
                  <w:r w:rsidRPr="00E91E2B">
                    <w:rPr>
                      <w:rFonts w:cs="Arial"/>
                      <w:sz w:val="20"/>
                      <w:szCs w:val="20"/>
                    </w:rPr>
                    <w:t>11</w:t>
                  </w:r>
                </w:p>
              </w:tc>
            </w:tr>
            <w:tr w:rsidR="00E91E2B" w:rsidRPr="00E91E2B" w14:paraId="1898D4EF" w14:textId="77777777" w:rsidTr="00E91E2B">
              <w:trPr>
                <w:trHeight w:val="255"/>
              </w:trPr>
              <w:tc>
                <w:tcPr>
                  <w:tcW w:w="1396" w:type="dxa"/>
                  <w:shd w:val="clear" w:color="auto" w:fill="auto"/>
                  <w:noWrap/>
                  <w:vAlign w:val="bottom"/>
                </w:tcPr>
                <w:p w14:paraId="7FC99916" w14:textId="77777777" w:rsidR="00E91E2B" w:rsidRPr="00E91E2B" w:rsidRDefault="00E91E2B" w:rsidP="00E91E2B">
                  <w:pPr>
                    <w:jc w:val="center"/>
                    <w:rPr>
                      <w:rFonts w:cs="Arial"/>
                      <w:sz w:val="20"/>
                      <w:szCs w:val="20"/>
                    </w:rPr>
                  </w:pPr>
                  <w:r w:rsidRPr="00E91E2B">
                    <w:rPr>
                      <w:rFonts w:cs="Arial"/>
                      <w:sz w:val="20"/>
                      <w:szCs w:val="20"/>
                    </w:rPr>
                    <w:t>44</w:t>
                  </w:r>
                </w:p>
              </w:tc>
              <w:tc>
                <w:tcPr>
                  <w:tcW w:w="3978" w:type="dxa"/>
                  <w:shd w:val="clear" w:color="auto" w:fill="auto"/>
                  <w:noWrap/>
                  <w:vAlign w:val="bottom"/>
                </w:tcPr>
                <w:p w14:paraId="7402DBB9" w14:textId="77777777" w:rsidR="00E91E2B" w:rsidRPr="00E91E2B" w:rsidRDefault="00E91E2B" w:rsidP="00E91E2B">
                  <w:pPr>
                    <w:rPr>
                      <w:rFonts w:cs="Arial"/>
                      <w:sz w:val="20"/>
                      <w:szCs w:val="20"/>
                    </w:rPr>
                  </w:pPr>
                  <w:r w:rsidRPr="00E91E2B">
                    <w:rPr>
                      <w:rFonts w:cs="Arial"/>
                      <w:sz w:val="20"/>
                      <w:szCs w:val="20"/>
                    </w:rPr>
                    <w:t>Other Asian</w:t>
                  </w:r>
                </w:p>
              </w:tc>
              <w:tc>
                <w:tcPr>
                  <w:tcW w:w="960" w:type="dxa"/>
                  <w:shd w:val="clear" w:color="auto" w:fill="auto"/>
                  <w:noWrap/>
                  <w:vAlign w:val="bottom"/>
                </w:tcPr>
                <w:p w14:paraId="2CB4366E" w14:textId="77777777" w:rsidR="00E91E2B" w:rsidRPr="00E91E2B" w:rsidRDefault="00E91E2B" w:rsidP="00E91E2B">
                  <w:pPr>
                    <w:jc w:val="center"/>
                    <w:rPr>
                      <w:rFonts w:cs="Arial"/>
                      <w:sz w:val="20"/>
                      <w:szCs w:val="20"/>
                    </w:rPr>
                  </w:pPr>
                  <w:r w:rsidRPr="00E91E2B">
                    <w:rPr>
                      <w:rFonts w:cs="Arial"/>
                      <w:sz w:val="20"/>
                      <w:szCs w:val="20"/>
                    </w:rPr>
                    <w:t>13</w:t>
                  </w:r>
                </w:p>
              </w:tc>
            </w:tr>
            <w:tr w:rsidR="00E91E2B" w:rsidRPr="00E91E2B" w14:paraId="2C903809" w14:textId="77777777" w:rsidTr="00E91E2B">
              <w:trPr>
                <w:trHeight w:val="255"/>
              </w:trPr>
              <w:tc>
                <w:tcPr>
                  <w:tcW w:w="1396" w:type="dxa"/>
                  <w:shd w:val="clear" w:color="auto" w:fill="auto"/>
                  <w:noWrap/>
                  <w:vAlign w:val="bottom"/>
                </w:tcPr>
                <w:p w14:paraId="3A2D866D" w14:textId="77777777" w:rsidR="00E91E2B" w:rsidRPr="00E91E2B" w:rsidRDefault="00E91E2B" w:rsidP="00E91E2B">
                  <w:pPr>
                    <w:jc w:val="center"/>
                    <w:rPr>
                      <w:rFonts w:cs="Arial"/>
                      <w:sz w:val="20"/>
                      <w:szCs w:val="20"/>
                    </w:rPr>
                  </w:pPr>
                  <w:r w:rsidRPr="00E91E2B">
                    <w:rPr>
                      <w:rFonts w:cs="Arial"/>
                      <w:sz w:val="20"/>
                      <w:szCs w:val="20"/>
                    </w:rPr>
                    <w:t>51</w:t>
                  </w:r>
                </w:p>
              </w:tc>
              <w:tc>
                <w:tcPr>
                  <w:tcW w:w="3978" w:type="dxa"/>
                  <w:shd w:val="clear" w:color="auto" w:fill="auto"/>
                  <w:noWrap/>
                  <w:vAlign w:val="bottom"/>
                </w:tcPr>
                <w:p w14:paraId="7F8AE6E0" w14:textId="77777777" w:rsidR="00E91E2B" w:rsidRPr="00E91E2B" w:rsidRDefault="00E91E2B" w:rsidP="00E91E2B">
                  <w:pPr>
                    <w:rPr>
                      <w:rFonts w:cs="Arial"/>
                      <w:sz w:val="20"/>
                      <w:szCs w:val="20"/>
                    </w:rPr>
                  </w:pPr>
                  <w:r w:rsidRPr="00E91E2B">
                    <w:rPr>
                      <w:rFonts w:cs="Arial"/>
                      <w:sz w:val="20"/>
                      <w:szCs w:val="20"/>
                    </w:rPr>
                    <w:t>Middle Eastern</w:t>
                  </w:r>
                </w:p>
              </w:tc>
              <w:tc>
                <w:tcPr>
                  <w:tcW w:w="960" w:type="dxa"/>
                  <w:shd w:val="clear" w:color="auto" w:fill="auto"/>
                  <w:noWrap/>
                  <w:vAlign w:val="bottom"/>
                </w:tcPr>
                <w:p w14:paraId="0EC81311" w14:textId="77777777" w:rsidR="00E91E2B" w:rsidRPr="00E91E2B" w:rsidRDefault="00E91E2B" w:rsidP="00E91E2B">
                  <w:pPr>
                    <w:jc w:val="center"/>
                    <w:rPr>
                      <w:rFonts w:cs="Arial"/>
                      <w:sz w:val="20"/>
                      <w:szCs w:val="20"/>
                    </w:rPr>
                  </w:pPr>
                  <w:r w:rsidRPr="00E91E2B">
                    <w:rPr>
                      <w:rFonts w:cs="Arial"/>
                      <w:sz w:val="20"/>
                      <w:szCs w:val="20"/>
                    </w:rPr>
                    <w:t>17</w:t>
                  </w:r>
                </w:p>
              </w:tc>
            </w:tr>
            <w:tr w:rsidR="00E91E2B" w:rsidRPr="00E91E2B" w14:paraId="53B43BA5" w14:textId="77777777" w:rsidTr="00E91E2B">
              <w:trPr>
                <w:trHeight w:val="255"/>
              </w:trPr>
              <w:tc>
                <w:tcPr>
                  <w:tcW w:w="1396" w:type="dxa"/>
                  <w:shd w:val="clear" w:color="auto" w:fill="auto"/>
                  <w:noWrap/>
                  <w:vAlign w:val="bottom"/>
                </w:tcPr>
                <w:p w14:paraId="33C28856" w14:textId="77777777" w:rsidR="00E91E2B" w:rsidRPr="00E91E2B" w:rsidRDefault="00E91E2B" w:rsidP="00E91E2B">
                  <w:pPr>
                    <w:jc w:val="center"/>
                    <w:rPr>
                      <w:rFonts w:cs="Arial"/>
                      <w:sz w:val="20"/>
                      <w:szCs w:val="20"/>
                    </w:rPr>
                  </w:pPr>
                  <w:r w:rsidRPr="00E91E2B">
                    <w:rPr>
                      <w:rFonts w:cs="Arial"/>
                      <w:sz w:val="20"/>
                      <w:szCs w:val="20"/>
                    </w:rPr>
                    <w:t>52</w:t>
                  </w:r>
                </w:p>
              </w:tc>
              <w:tc>
                <w:tcPr>
                  <w:tcW w:w="3978" w:type="dxa"/>
                  <w:shd w:val="clear" w:color="auto" w:fill="auto"/>
                  <w:noWrap/>
                  <w:vAlign w:val="bottom"/>
                </w:tcPr>
                <w:p w14:paraId="48F527A1" w14:textId="77777777" w:rsidR="00E91E2B" w:rsidRPr="00E91E2B" w:rsidRDefault="00E91E2B" w:rsidP="00E91E2B">
                  <w:pPr>
                    <w:rPr>
                      <w:rFonts w:cs="Arial"/>
                      <w:sz w:val="20"/>
                      <w:szCs w:val="20"/>
                    </w:rPr>
                  </w:pPr>
                  <w:r w:rsidRPr="00E91E2B">
                    <w:rPr>
                      <w:rFonts w:cs="Arial"/>
                      <w:sz w:val="20"/>
                      <w:szCs w:val="20"/>
                    </w:rPr>
                    <w:t>Latin American / Hispanic</w:t>
                  </w:r>
                </w:p>
              </w:tc>
              <w:tc>
                <w:tcPr>
                  <w:tcW w:w="960" w:type="dxa"/>
                  <w:shd w:val="clear" w:color="auto" w:fill="auto"/>
                  <w:noWrap/>
                  <w:vAlign w:val="bottom"/>
                </w:tcPr>
                <w:p w14:paraId="7FFE23E6" w14:textId="77777777" w:rsidR="00E91E2B" w:rsidRPr="00E91E2B" w:rsidRDefault="00E91E2B" w:rsidP="00E91E2B">
                  <w:pPr>
                    <w:jc w:val="center"/>
                    <w:rPr>
                      <w:rFonts w:cs="Arial"/>
                      <w:sz w:val="20"/>
                      <w:szCs w:val="20"/>
                    </w:rPr>
                  </w:pPr>
                  <w:r w:rsidRPr="00E91E2B">
                    <w:rPr>
                      <w:rFonts w:cs="Arial"/>
                      <w:sz w:val="20"/>
                      <w:szCs w:val="20"/>
                    </w:rPr>
                    <w:t>15</w:t>
                  </w:r>
                </w:p>
              </w:tc>
            </w:tr>
            <w:tr w:rsidR="00E91E2B" w:rsidRPr="00E91E2B" w14:paraId="55DB8CC0" w14:textId="77777777" w:rsidTr="00E91E2B">
              <w:trPr>
                <w:trHeight w:val="255"/>
              </w:trPr>
              <w:tc>
                <w:tcPr>
                  <w:tcW w:w="1396" w:type="dxa"/>
                  <w:shd w:val="clear" w:color="auto" w:fill="auto"/>
                  <w:noWrap/>
                  <w:vAlign w:val="bottom"/>
                </w:tcPr>
                <w:p w14:paraId="446103FB" w14:textId="77777777" w:rsidR="00E91E2B" w:rsidRPr="00E91E2B" w:rsidRDefault="00E91E2B" w:rsidP="00E91E2B">
                  <w:pPr>
                    <w:jc w:val="center"/>
                    <w:rPr>
                      <w:rFonts w:cs="Arial"/>
                      <w:sz w:val="20"/>
                      <w:szCs w:val="20"/>
                    </w:rPr>
                  </w:pPr>
                  <w:r w:rsidRPr="00E91E2B">
                    <w:rPr>
                      <w:rFonts w:cs="Arial"/>
                      <w:sz w:val="20"/>
                      <w:szCs w:val="20"/>
                    </w:rPr>
                    <w:t>53</w:t>
                  </w:r>
                </w:p>
              </w:tc>
              <w:tc>
                <w:tcPr>
                  <w:tcW w:w="3978" w:type="dxa"/>
                  <w:shd w:val="clear" w:color="auto" w:fill="auto"/>
                  <w:noWrap/>
                  <w:vAlign w:val="bottom"/>
                </w:tcPr>
                <w:p w14:paraId="58E28242" w14:textId="77777777" w:rsidR="00E91E2B" w:rsidRPr="00E91E2B" w:rsidRDefault="00E91E2B" w:rsidP="00E91E2B">
                  <w:pPr>
                    <w:rPr>
                      <w:rFonts w:cs="Arial"/>
                      <w:sz w:val="20"/>
                      <w:szCs w:val="20"/>
                    </w:rPr>
                  </w:pPr>
                  <w:r w:rsidRPr="00E91E2B">
                    <w:rPr>
                      <w:rFonts w:cs="Arial"/>
                      <w:sz w:val="20"/>
                      <w:szCs w:val="20"/>
                    </w:rPr>
                    <w:t>African (or cultural group of African origin)</w:t>
                  </w:r>
                </w:p>
              </w:tc>
              <w:tc>
                <w:tcPr>
                  <w:tcW w:w="960" w:type="dxa"/>
                  <w:shd w:val="clear" w:color="auto" w:fill="auto"/>
                  <w:noWrap/>
                  <w:vAlign w:val="bottom"/>
                </w:tcPr>
                <w:p w14:paraId="04AC0229" w14:textId="77777777" w:rsidR="00E91E2B" w:rsidRPr="00E91E2B" w:rsidRDefault="00E91E2B" w:rsidP="00E91E2B">
                  <w:pPr>
                    <w:jc w:val="center"/>
                    <w:rPr>
                      <w:rFonts w:cs="Arial"/>
                      <w:sz w:val="20"/>
                      <w:szCs w:val="20"/>
                    </w:rPr>
                  </w:pPr>
                  <w:r w:rsidRPr="00E91E2B">
                    <w:rPr>
                      <w:rFonts w:cs="Arial"/>
                      <w:sz w:val="20"/>
                      <w:szCs w:val="20"/>
                    </w:rPr>
                    <w:t>16</w:t>
                  </w:r>
                </w:p>
              </w:tc>
            </w:tr>
            <w:tr w:rsidR="00E91E2B" w:rsidRPr="00E91E2B" w14:paraId="02BBEE96" w14:textId="77777777" w:rsidTr="00E91E2B">
              <w:trPr>
                <w:trHeight w:val="255"/>
              </w:trPr>
              <w:tc>
                <w:tcPr>
                  <w:tcW w:w="1396" w:type="dxa"/>
                  <w:shd w:val="clear" w:color="auto" w:fill="auto"/>
                  <w:noWrap/>
                  <w:vAlign w:val="bottom"/>
                </w:tcPr>
                <w:p w14:paraId="62B381E2" w14:textId="77777777" w:rsidR="00E91E2B" w:rsidRPr="00E91E2B" w:rsidRDefault="00E91E2B" w:rsidP="00E91E2B">
                  <w:pPr>
                    <w:jc w:val="center"/>
                    <w:rPr>
                      <w:rFonts w:cs="Arial"/>
                      <w:sz w:val="20"/>
                      <w:szCs w:val="20"/>
                    </w:rPr>
                  </w:pPr>
                  <w:r w:rsidRPr="00E91E2B">
                    <w:rPr>
                      <w:rFonts w:cs="Arial"/>
                      <w:sz w:val="20"/>
                      <w:szCs w:val="20"/>
                    </w:rPr>
                    <w:t>54</w:t>
                  </w:r>
                </w:p>
              </w:tc>
              <w:tc>
                <w:tcPr>
                  <w:tcW w:w="3978" w:type="dxa"/>
                  <w:shd w:val="clear" w:color="auto" w:fill="auto"/>
                  <w:noWrap/>
                  <w:vAlign w:val="bottom"/>
                </w:tcPr>
                <w:p w14:paraId="1B8A96AB" w14:textId="77777777" w:rsidR="00E91E2B" w:rsidRPr="00E91E2B" w:rsidRDefault="00E91E2B" w:rsidP="00E91E2B">
                  <w:pPr>
                    <w:rPr>
                      <w:rFonts w:cs="Arial"/>
                      <w:sz w:val="20"/>
                      <w:szCs w:val="20"/>
                    </w:rPr>
                  </w:pPr>
                  <w:r w:rsidRPr="00E91E2B">
                    <w:rPr>
                      <w:rFonts w:cs="Arial"/>
                      <w:sz w:val="20"/>
                      <w:szCs w:val="20"/>
                    </w:rPr>
                    <w:t>Other (retired on 01/07/2009)</w:t>
                  </w:r>
                </w:p>
              </w:tc>
              <w:tc>
                <w:tcPr>
                  <w:tcW w:w="960" w:type="dxa"/>
                  <w:shd w:val="clear" w:color="auto" w:fill="auto"/>
                  <w:noWrap/>
                  <w:vAlign w:val="bottom"/>
                </w:tcPr>
                <w:p w14:paraId="2EC2D040" w14:textId="77777777" w:rsidR="00E91E2B" w:rsidRPr="00E91E2B" w:rsidRDefault="00E91E2B" w:rsidP="00E91E2B">
                  <w:pPr>
                    <w:jc w:val="center"/>
                    <w:rPr>
                      <w:rFonts w:cs="Arial"/>
                      <w:sz w:val="20"/>
                      <w:szCs w:val="20"/>
                    </w:rPr>
                  </w:pPr>
                  <w:r w:rsidRPr="00E91E2B">
                    <w:rPr>
                      <w:rFonts w:cs="Arial"/>
                      <w:sz w:val="20"/>
                      <w:szCs w:val="20"/>
                    </w:rPr>
                    <w:t>19</w:t>
                  </w:r>
                </w:p>
              </w:tc>
            </w:tr>
            <w:tr w:rsidR="00E91E2B" w:rsidRPr="00E91E2B" w14:paraId="74E6FF7F" w14:textId="77777777" w:rsidTr="00E91E2B">
              <w:trPr>
                <w:trHeight w:val="255"/>
              </w:trPr>
              <w:tc>
                <w:tcPr>
                  <w:tcW w:w="1396" w:type="dxa"/>
                  <w:shd w:val="clear" w:color="auto" w:fill="auto"/>
                  <w:noWrap/>
                  <w:vAlign w:val="bottom"/>
                </w:tcPr>
                <w:p w14:paraId="7EBCA0F8" w14:textId="77777777" w:rsidR="00E91E2B" w:rsidRPr="00E91E2B" w:rsidRDefault="00E91E2B" w:rsidP="00E91E2B">
                  <w:pPr>
                    <w:jc w:val="center"/>
                    <w:rPr>
                      <w:rFonts w:cs="Arial"/>
                      <w:sz w:val="20"/>
                      <w:szCs w:val="20"/>
                    </w:rPr>
                  </w:pPr>
                  <w:r w:rsidRPr="00E91E2B">
                    <w:rPr>
                      <w:rFonts w:cs="Arial"/>
                      <w:sz w:val="20"/>
                      <w:szCs w:val="20"/>
                    </w:rPr>
                    <w:t>61</w:t>
                  </w:r>
                </w:p>
              </w:tc>
              <w:tc>
                <w:tcPr>
                  <w:tcW w:w="3978" w:type="dxa"/>
                  <w:shd w:val="clear" w:color="auto" w:fill="auto"/>
                  <w:noWrap/>
                  <w:vAlign w:val="bottom"/>
                </w:tcPr>
                <w:p w14:paraId="257837F1" w14:textId="77777777" w:rsidR="00E91E2B" w:rsidRPr="00E91E2B" w:rsidRDefault="00E91E2B" w:rsidP="00E91E2B">
                  <w:pPr>
                    <w:rPr>
                      <w:rFonts w:cs="Arial"/>
                      <w:sz w:val="20"/>
                      <w:szCs w:val="20"/>
                    </w:rPr>
                  </w:pPr>
                  <w:r w:rsidRPr="00E91E2B">
                    <w:rPr>
                      <w:rFonts w:cs="Arial"/>
                      <w:sz w:val="20"/>
                      <w:szCs w:val="20"/>
                    </w:rPr>
                    <w:t>Other Ethnicity</w:t>
                  </w:r>
                </w:p>
              </w:tc>
              <w:tc>
                <w:tcPr>
                  <w:tcW w:w="960" w:type="dxa"/>
                  <w:shd w:val="clear" w:color="auto" w:fill="auto"/>
                  <w:noWrap/>
                  <w:vAlign w:val="bottom"/>
                </w:tcPr>
                <w:p w14:paraId="1006EE0C" w14:textId="77777777" w:rsidR="00E91E2B" w:rsidRPr="00E91E2B" w:rsidRDefault="00E91E2B" w:rsidP="00E91E2B">
                  <w:pPr>
                    <w:jc w:val="center"/>
                    <w:rPr>
                      <w:rFonts w:cs="Arial"/>
                      <w:sz w:val="20"/>
                      <w:szCs w:val="20"/>
                    </w:rPr>
                  </w:pPr>
                  <w:r w:rsidRPr="00E91E2B">
                    <w:rPr>
                      <w:rFonts w:cs="Arial"/>
                      <w:sz w:val="20"/>
                      <w:szCs w:val="20"/>
                    </w:rPr>
                    <w:t>18</w:t>
                  </w:r>
                </w:p>
              </w:tc>
            </w:tr>
            <w:tr w:rsidR="00E91E2B" w:rsidRPr="00E91E2B" w14:paraId="78DF0CE6" w14:textId="77777777" w:rsidTr="00E91E2B">
              <w:trPr>
                <w:trHeight w:val="255"/>
              </w:trPr>
              <w:tc>
                <w:tcPr>
                  <w:tcW w:w="1396" w:type="dxa"/>
                  <w:shd w:val="clear" w:color="auto" w:fill="auto"/>
                  <w:noWrap/>
                  <w:vAlign w:val="bottom"/>
                </w:tcPr>
                <w:p w14:paraId="5CE4B3BB" w14:textId="77777777" w:rsidR="00E91E2B" w:rsidRPr="00E91E2B" w:rsidRDefault="00E91E2B" w:rsidP="00E91E2B">
                  <w:pPr>
                    <w:jc w:val="center"/>
                    <w:rPr>
                      <w:rFonts w:cs="Arial"/>
                      <w:sz w:val="20"/>
                      <w:szCs w:val="20"/>
                    </w:rPr>
                  </w:pPr>
                  <w:r w:rsidRPr="00E91E2B">
                    <w:rPr>
                      <w:rFonts w:cs="Arial"/>
                      <w:sz w:val="20"/>
                      <w:szCs w:val="20"/>
                    </w:rPr>
                    <w:t>94</w:t>
                  </w:r>
                </w:p>
              </w:tc>
              <w:tc>
                <w:tcPr>
                  <w:tcW w:w="3978" w:type="dxa"/>
                  <w:shd w:val="clear" w:color="auto" w:fill="auto"/>
                  <w:noWrap/>
                  <w:vAlign w:val="bottom"/>
                </w:tcPr>
                <w:p w14:paraId="4CCFEBDE" w14:textId="77777777" w:rsidR="00E91E2B" w:rsidRPr="00E91E2B" w:rsidRDefault="00E91E2B" w:rsidP="00E91E2B">
                  <w:pPr>
                    <w:rPr>
                      <w:rFonts w:cs="Arial"/>
                      <w:sz w:val="20"/>
                      <w:szCs w:val="20"/>
                    </w:rPr>
                  </w:pPr>
                  <w:r w:rsidRPr="00E91E2B">
                    <w:rPr>
                      <w:rFonts w:cs="Arial"/>
                      <w:sz w:val="20"/>
                      <w:szCs w:val="20"/>
                    </w:rPr>
                    <w:t>Don’t Know</w:t>
                  </w:r>
                </w:p>
              </w:tc>
              <w:tc>
                <w:tcPr>
                  <w:tcW w:w="960" w:type="dxa"/>
                  <w:shd w:val="clear" w:color="auto" w:fill="auto"/>
                  <w:noWrap/>
                  <w:vAlign w:val="bottom"/>
                </w:tcPr>
                <w:p w14:paraId="5F9882CE" w14:textId="77777777" w:rsidR="00E91E2B" w:rsidRPr="00E91E2B" w:rsidRDefault="00E91E2B" w:rsidP="00E91E2B">
                  <w:pPr>
                    <w:jc w:val="center"/>
                    <w:rPr>
                      <w:rFonts w:cs="Arial"/>
                      <w:sz w:val="20"/>
                      <w:szCs w:val="20"/>
                    </w:rPr>
                  </w:pPr>
                  <w:r w:rsidRPr="00E91E2B">
                    <w:rPr>
                      <w:rFonts w:cs="Arial"/>
                      <w:sz w:val="20"/>
                      <w:szCs w:val="20"/>
                    </w:rPr>
                    <w:t>94</w:t>
                  </w:r>
                </w:p>
              </w:tc>
            </w:tr>
            <w:tr w:rsidR="00E91E2B" w:rsidRPr="00E91E2B" w14:paraId="76027C15" w14:textId="77777777" w:rsidTr="00E91E2B">
              <w:trPr>
                <w:trHeight w:val="255"/>
              </w:trPr>
              <w:tc>
                <w:tcPr>
                  <w:tcW w:w="1396" w:type="dxa"/>
                  <w:shd w:val="clear" w:color="auto" w:fill="auto"/>
                  <w:noWrap/>
                  <w:vAlign w:val="bottom"/>
                </w:tcPr>
                <w:p w14:paraId="1FFEBB42" w14:textId="77777777" w:rsidR="00E91E2B" w:rsidRPr="00E91E2B" w:rsidRDefault="00E91E2B" w:rsidP="00E91E2B">
                  <w:pPr>
                    <w:jc w:val="center"/>
                    <w:rPr>
                      <w:rFonts w:cs="Arial"/>
                      <w:sz w:val="20"/>
                      <w:szCs w:val="20"/>
                    </w:rPr>
                  </w:pPr>
                  <w:r w:rsidRPr="00E91E2B">
                    <w:rPr>
                      <w:rFonts w:cs="Arial"/>
                      <w:sz w:val="20"/>
                      <w:szCs w:val="20"/>
                    </w:rPr>
                    <w:t>95</w:t>
                  </w:r>
                </w:p>
              </w:tc>
              <w:tc>
                <w:tcPr>
                  <w:tcW w:w="3978" w:type="dxa"/>
                  <w:shd w:val="clear" w:color="auto" w:fill="auto"/>
                  <w:noWrap/>
                  <w:vAlign w:val="bottom"/>
                </w:tcPr>
                <w:p w14:paraId="0A629571" w14:textId="77777777" w:rsidR="00E91E2B" w:rsidRPr="00E91E2B" w:rsidRDefault="00E91E2B" w:rsidP="00E91E2B">
                  <w:pPr>
                    <w:rPr>
                      <w:rFonts w:cs="Arial"/>
                      <w:sz w:val="20"/>
                      <w:szCs w:val="20"/>
                    </w:rPr>
                  </w:pPr>
                  <w:r w:rsidRPr="00E91E2B">
                    <w:rPr>
                      <w:rFonts w:cs="Arial"/>
                      <w:sz w:val="20"/>
                      <w:szCs w:val="20"/>
                    </w:rPr>
                    <w:t>Refused to Answer</w:t>
                  </w:r>
                </w:p>
              </w:tc>
              <w:tc>
                <w:tcPr>
                  <w:tcW w:w="960" w:type="dxa"/>
                  <w:shd w:val="clear" w:color="auto" w:fill="auto"/>
                  <w:noWrap/>
                  <w:vAlign w:val="bottom"/>
                </w:tcPr>
                <w:p w14:paraId="030BC7F4" w14:textId="77777777" w:rsidR="00E91E2B" w:rsidRPr="00E91E2B" w:rsidRDefault="00E91E2B" w:rsidP="00E91E2B">
                  <w:pPr>
                    <w:jc w:val="center"/>
                    <w:rPr>
                      <w:rFonts w:cs="Arial"/>
                      <w:sz w:val="20"/>
                      <w:szCs w:val="20"/>
                    </w:rPr>
                  </w:pPr>
                  <w:r w:rsidRPr="00E91E2B">
                    <w:rPr>
                      <w:rFonts w:cs="Arial"/>
                      <w:sz w:val="20"/>
                      <w:szCs w:val="20"/>
                    </w:rPr>
                    <w:t>95</w:t>
                  </w:r>
                </w:p>
              </w:tc>
            </w:tr>
            <w:tr w:rsidR="00E91E2B" w:rsidRPr="00E91E2B" w14:paraId="5BE1EECA" w14:textId="77777777" w:rsidTr="00E91E2B">
              <w:trPr>
                <w:trHeight w:val="255"/>
              </w:trPr>
              <w:tc>
                <w:tcPr>
                  <w:tcW w:w="1396" w:type="dxa"/>
                  <w:shd w:val="clear" w:color="auto" w:fill="auto"/>
                  <w:noWrap/>
                  <w:vAlign w:val="bottom"/>
                </w:tcPr>
                <w:p w14:paraId="585F246C" w14:textId="77777777" w:rsidR="00E91E2B" w:rsidRPr="00E91E2B" w:rsidRDefault="00E91E2B" w:rsidP="00E91E2B">
                  <w:pPr>
                    <w:jc w:val="center"/>
                    <w:rPr>
                      <w:rFonts w:cs="Arial"/>
                      <w:sz w:val="20"/>
                      <w:szCs w:val="20"/>
                    </w:rPr>
                  </w:pPr>
                  <w:r w:rsidRPr="00E91E2B">
                    <w:rPr>
                      <w:rFonts w:cs="Arial"/>
                      <w:sz w:val="20"/>
                      <w:szCs w:val="20"/>
                    </w:rPr>
                    <w:t>97</w:t>
                  </w:r>
                </w:p>
              </w:tc>
              <w:tc>
                <w:tcPr>
                  <w:tcW w:w="3978" w:type="dxa"/>
                  <w:shd w:val="clear" w:color="auto" w:fill="auto"/>
                  <w:noWrap/>
                  <w:vAlign w:val="bottom"/>
                </w:tcPr>
                <w:p w14:paraId="55051847" w14:textId="77777777" w:rsidR="00E91E2B" w:rsidRPr="00E91E2B" w:rsidRDefault="00E91E2B" w:rsidP="00E91E2B">
                  <w:pPr>
                    <w:rPr>
                      <w:rFonts w:cs="Arial"/>
                      <w:sz w:val="20"/>
                      <w:szCs w:val="20"/>
                    </w:rPr>
                  </w:pPr>
                  <w:r w:rsidRPr="00E91E2B">
                    <w:rPr>
                      <w:rFonts w:cs="Arial"/>
                      <w:sz w:val="20"/>
                      <w:szCs w:val="20"/>
                    </w:rPr>
                    <w:t>Response Unidentifiable</w:t>
                  </w:r>
                </w:p>
              </w:tc>
              <w:tc>
                <w:tcPr>
                  <w:tcW w:w="960" w:type="dxa"/>
                  <w:shd w:val="clear" w:color="auto" w:fill="auto"/>
                  <w:noWrap/>
                  <w:vAlign w:val="bottom"/>
                </w:tcPr>
                <w:p w14:paraId="3F813BDA" w14:textId="77777777" w:rsidR="00E91E2B" w:rsidRPr="00E91E2B" w:rsidRDefault="00E91E2B" w:rsidP="00E91E2B">
                  <w:pPr>
                    <w:jc w:val="center"/>
                    <w:rPr>
                      <w:rFonts w:cs="Arial"/>
                      <w:sz w:val="20"/>
                      <w:szCs w:val="20"/>
                    </w:rPr>
                  </w:pPr>
                  <w:r w:rsidRPr="00E91E2B">
                    <w:rPr>
                      <w:rFonts w:cs="Arial"/>
                      <w:sz w:val="20"/>
                      <w:szCs w:val="20"/>
                    </w:rPr>
                    <w:t>97</w:t>
                  </w:r>
                </w:p>
              </w:tc>
            </w:tr>
            <w:tr w:rsidR="00E91E2B" w:rsidRPr="00E91E2B" w14:paraId="1AA14538" w14:textId="77777777" w:rsidTr="00E91E2B">
              <w:trPr>
                <w:trHeight w:val="255"/>
              </w:trPr>
              <w:tc>
                <w:tcPr>
                  <w:tcW w:w="1396" w:type="dxa"/>
                  <w:shd w:val="clear" w:color="auto" w:fill="auto"/>
                  <w:noWrap/>
                  <w:vAlign w:val="bottom"/>
                </w:tcPr>
                <w:p w14:paraId="05929800" w14:textId="77777777" w:rsidR="00E91E2B" w:rsidRPr="00E91E2B" w:rsidRDefault="00E91E2B" w:rsidP="00E91E2B">
                  <w:pPr>
                    <w:jc w:val="center"/>
                    <w:rPr>
                      <w:rFonts w:cs="Arial"/>
                      <w:sz w:val="20"/>
                      <w:szCs w:val="20"/>
                    </w:rPr>
                  </w:pPr>
                  <w:r w:rsidRPr="00E91E2B">
                    <w:rPr>
                      <w:rFonts w:cs="Arial"/>
                      <w:sz w:val="20"/>
                      <w:szCs w:val="20"/>
                    </w:rPr>
                    <w:t>99</w:t>
                  </w:r>
                </w:p>
              </w:tc>
              <w:tc>
                <w:tcPr>
                  <w:tcW w:w="3978" w:type="dxa"/>
                  <w:shd w:val="clear" w:color="auto" w:fill="auto"/>
                  <w:noWrap/>
                  <w:vAlign w:val="bottom"/>
                </w:tcPr>
                <w:p w14:paraId="63DDD898" w14:textId="77777777" w:rsidR="00E91E2B" w:rsidRPr="00E91E2B" w:rsidRDefault="00E91E2B" w:rsidP="00E91E2B">
                  <w:pPr>
                    <w:rPr>
                      <w:rFonts w:cs="Arial"/>
                      <w:sz w:val="20"/>
                      <w:szCs w:val="20"/>
                    </w:rPr>
                  </w:pPr>
                  <w:r w:rsidRPr="00E91E2B">
                    <w:rPr>
                      <w:rFonts w:cs="Arial"/>
                      <w:sz w:val="20"/>
                      <w:szCs w:val="20"/>
                    </w:rPr>
                    <w:t>Not stated</w:t>
                  </w:r>
                </w:p>
              </w:tc>
              <w:tc>
                <w:tcPr>
                  <w:tcW w:w="960" w:type="dxa"/>
                  <w:shd w:val="clear" w:color="auto" w:fill="auto"/>
                  <w:noWrap/>
                  <w:vAlign w:val="bottom"/>
                </w:tcPr>
                <w:p w14:paraId="50CB1995" w14:textId="77777777" w:rsidR="00E91E2B" w:rsidRPr="00E91E2B" w:rsidRDefault="00E91E2B" w:rsidP="00E91E2B">
                  <w:pPr>
                    <w:jc w:val="center"/>
                    <w:rPr>
                      <w:rFonts w:cs="Arial"/>
                      <w:sz w:val="20"/>
                      <w:szCs w:val="20"/>
                    </w:rPr>
                  </w:pPr>
                  <w:r w:rsidRPr="00E91E2B">
                    <w:rPr>
                      <w:rFonts w:cs="Arial"/>
                      <w:sz w:val="20"/>
                      <w:szCs w:val="20"/>
                    </w:rPr>
                    <w:t>99</w:t>
                  </w:r>
                </w:p>
              </w:tc>
            </w:tr>
          </w:tbl>
          <w:p w14:paraId="37E931E3" w14:textId="77777777" w:rsidR="00E91E2B" w:rsidRPr="00E91E2B" w:rsidRDefault="00E91E2B" w:rsidP="00E91E2B">
            <w:pPr>
              <w:rPr>
                <w:rFonts w:cs="Arial"/>
                <w:szCs w:val="20"/>
              </w:rPr>
            </w:pPr>
          </w:p>
          <w:p w14:paraId="082BA251" w14:textId="77777777" w:rsidR="00E91E2B" w:rsidRPr="00E91E2B" w:rsidRDefault="00E91E2B" w:rsidP="00E91E2B">
            <w:pPr>
              <w:rPr>
                <w:rFonts w:cs="Arial"/>
                <w:szCs w:val="20"/>
              </w:rPr>
            </w:pPr>
          </w:p>
        </w:tc>
      </w:tr>
    </w:tbl>
    <w:p w14:paraId="21C7003D" w14:textId="77777777" w:rsidR="00E91E2B" w:rsidRPr="00E91E2B" w:rsidRDefault="00E91E2B" w:rsidP="00E91E2B">
      <w:pPr>
        <w:rPr>
          <w:rFonts w:ascii="Times New Roman" w:hAnsi="Times New Roman"/>
          <w:sz w:val="24"/>
        </w:rPr>
      </w:pPr>
    </w:p>
    <w:p w14:paraId="6A60EBCA" w14:textId="77777777" w:rsidR="00E91E2B" w:rsidRPr="00E91E2B" w:rsidRDefault="00E91E2B" w:rsidP="00E91E2B">
      <w:pPr>
        <w:rPr>
          <w:rFonts w:ascii="Times New Roman" w:hAnsi="Times New Roman"/>
          <w:sz w:val="24"/>
        </w:rPr>
      </w:pPr>
      <w:r w:rsidRPr="00E91E2B">
        <w:rPr>
          <w:rFonts w:ascii="Times New Roman" w:hAnsi="Times New Roman"/>
          <w:sz w:val="24"/>
        </w:rPr>
        <w:br w:type="page"/>
      </w:r>
    </w:p>
    <w:tbl>
      <w:tblPr>
        <w:tblW w:w="0" w:type="auto"/>
        <w:tblLook w:val="0000" w:firstRow="0" w:lastRow="0" w:firstColumn="0" w:lastColumn="0" w:noHBand="0" w:noVBand="0"/>
      </w:tblPr>
      <w:tblGrid>
        <w:gridCol w:w="1908"/>
        <w:gridCol w:w="6614"/>
      </w:tblGrid>
      <w:tr w:rsidR="00E91E2B" w:rsidRPr="00E91E2B" w14:paraId="7E9D98BC" w14:textId="77777777" w:rsidTr="00E91E2B">
        <w:tc>
          <w:tcPr>
            <w:tcW w:w="1908" w:type="dxa"/>
          </w:tcPr>
          <w:p w14:paraId="2342971A" w14:textId="77777777"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lastRenderedPageBreak/>
              <w:t>Detailed code table</w:t>
            </w:r>
          </w:p>
        </w:tc>
        <w:tc>
          <w:tcPr>
            <w:tcW w:w="6614" w:type="dxa"/>
          </w:tcPr>
          <w:p w14:paraId="4CAB7771" w14:textId="77777777" w:rsidR="00E91E2B" w:rsidRPr="00E91E2B" w:rsidRDefault="00E91E2B" w:rsidP="00E91E2B">
            <w:pPr>
              <w:rPr>
                <w:rFonts w:cs="Arial"/>
                <w:sz w:val="20"/>
                <w:szCs w:val="20"/>
              </w:rPr>
            </w:pPr>
            <w:r w:rsidRPr="00E91E2B">
              <w:rPr>
                <w:rFonts w:cs="Arial"/>
                <w:sz w:val="20"/>
                <w:szCs w:val="20"/>
              </w:rPr>
              <w:t>The codes used to report ethnicity to MOH are taken from the Statistics NZ Statistical Standard for Ethnicity 2005. This classification is a very detailed 5-digit code: only the first two digits (shown in the table below) are reported to MOH.</w:t>
            </w:r>
          </w:p>
          <w:p w14:paraId="69121053" w14:textId="77777777" w:rsidR="00E91E2B" w:rsidRPr="00E91E2B" w:rsidRDefault="00E91E2B" w:rsidP="00E91E2B">
            <w:pPr>
              <w:rPr>
                <w:rFonts w:cs="Arial"/>
                <w:sz w:val="20"/>
                <w:szCs w:val="20"/>
              </w:rPr>
            </w:pPr>
          </w:p>
          <w:p w14:paraId="75093E07" w14:textId="77777777" w:rsidR="00E91E2B" w:rsidRPr="00E91E2B" w:rsidRDefault="00E91E2B" w:rsidP="00E91E2B">
            <w:pPr>
              <w:rPr>
                <w:rFonts w:cs="Arial"/>
                <w:sz w:val="20"/>
                <w:szCs w:val="20"/>
              </w:rPr>
            </w:pPr>
            <w:r w:rsidRPr="00E91E2B">
              <w:rPr>
                <w:rFonts w:cs="Arial"/>
                <w:sz w:val="20"/>
                <w:szCs w:val="20"/>
              </w:rPr>
              <w:t>Use this table to code healthcare user’s self-identified ethnicities.</w:t>
            </w:r>
          </w:p>
        </w:tc>
      </w:tr>
    </w:tbl>
    <w:p w14:paraId="7EF970C9" w14:textId="77777777" w:rsidR="00E91E2B" w:rsidRPr="00E91E2B" w:rsidRDefault="00E91E2B" w:rsidP="00E91E2B">
      <w:pPr>
        <w:rPr>
          <w:rFonts w:ascii="Times New Roman" w:hAnsi="Times New Roman" w:cs="Arial"/>
          <w:sz w:val="24"/>
        </w:rPr>
      </w:pPr>
    </w:p>
    <w:p w14:paraId="4268BF0A" w14:textId="77777777" w:rsidR="00E91E2B" w:rsidRPr="00E91E2B" w:rsidRDefault="00E91E2B" w:rsidP="00E91E2B">
      <w:pPr>
        <w:rPr>
          <w:rFonts w:ascii="Times New Roman" w:hAnsi="Times New Roman"/>
          <w:sz w:val="24"/>
        </w:rPr>
        <w:sectPr w:rsidR="00E91E2B" w:rsidRPr="00E91E2B" w:rsidSect="00154575">
          <w:headerReference w:type="default" r:id="rId43"/>
          <w:footerReference w:type="default" r:id="rId44"/>
          <w:type w:val="continuous"/>
          <w:pgSz w:w="11906" w:h="16838"/>
          <w:pgMar w:top="1440" w:right="397" w:bottom="1440" w:left="851" w:header="709" w:footer="709" w:gutter="0"/>
          <w:cols w:space="708" w:equalWidth="0">
            <w:col w:w="9765"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E91E2B" w:rsidRPr="00E91E2B" w14:paraId="21FB8DCF" w14:textId="77777777" w:rsidTr="00E91E2B">
        <w:trPr>
          <w:tblHeader/>
        </w:trPr>
        <w:tc>
          <w:tcPr>
            <w:tcW w:w="1061" w:type="dxa"/>
            <w:shd w:val="clear" w:color="auto" w:fill="E0E0E0"/>
          </w:tcPr>
          <w:p w14:paraId="4775AB63" w14:textId="77777777" w:rsidR="00E91E2B" w:rsidRPr="00E91E2B" w:rsidRDefault="00E91E2B" w:rsidP="00E91E2B">
            <w:pPr>
              <w:spacing w:before="20" w:after="20"/>
              <w:rPr>
                <w:rFonts w:cs="Arial"/>
                <w:b/>
                <w:bCs/>
                <w:szCs w:val="18"/>
              </w:rPr>
            </w:pPr>
            <w:r w:rsidRPr="00E91E2B">
              <w:rPr>
                <w:rFonts w:cs="Arial"/>
                <w:b/>
                <w:bCs/>
                <w:szCs w:val="18"/>
              </w:rPr>
              <w:t>MOH Ethnicity code</w:t>
            </w:r>
          </w:p>
        </w:tc>
        <w:tc>
          <w:tcPr>
            <w:tcW w:w="2467" w:type="dxa"/>
            <w:shd w:val="clear" w:color="auto" w:fill="E0E0E0"/>
          </w:tcPr>
          <w:p w14:paraId="083CDD1E" w14:textId="77777777" w:rsidR="00E91E2B" w:rsidRPr="00E91E2B" w:rsidRDefault="00E91E2B" w:rsidP="00E91E2B">
            <w:pPr>
              <w:spacing w:before="20" w:after="20"/>
              <w:rPr>
                <w:rFonts w:cs="Arial"/>
                <w:b/>
                <w:bCs/>
                <w:szCs w:val="18"/>
              </w:rPr>
            </w:pPr>
            <w:r w:rsidRPr="00E91E2B">
              <w:rPr>
                <w:rFonts w:cs="Arial"/>
                <w:b/>
                <w:bCs/>
                <w:szCs w:val="18"/>
              </w:rPr>
              <w:t>Country of Ethnicity Affiliation</w:t>
            </w:r>
          </w:p>
        </w:tc>
      </w:tr>
      <w:tr w:rsidR="00E91E2B" w:rsidRPr="00E91E2B" w14:paraId="53EEB65B" w14:textId="77777777" w:rsidTr="00E91E2B">
        <w:tc>
          <w:tcPr>
            <w:tcW w:w="1061" w:type="dxa"/>
          </w:tcPr>
          <w:p w14:paraId="4A7C03B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12A80C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Admiralty Islander</w:t>
            </w:r>
          </w:p>
        </w:tc>
      </w:tr>
      <w:tr w:rsidR="00E91E2B" w:rsidRPr="00E91E2B" w14:paraId="3070BA9E" w14:textId="77777777" w:rsidTr="00E91E2B">
        <w:tc>
          <w:tcPr>
            <w:tcW w:w="1061" w:type="dxa"/>
          </w:tcPr>
          <w:p w14:paraId="07D69CD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4F4BF7D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Afghani</w:t>
            </w:r>
          </w:p>
        </w:tc>
      </w:tr>
      <w:tr w:rsidR="00E91E2B" w:rsidRPr="00E91E2B" w14:paraId="41810F94" w14:textId="77777777" w:rsidTr="00E91E2B">
        <w:tc>
          <w:tcPr>
            <w:tcW w:w="1061" w:type="dxa"/>
          </w:tcPr>
          <w:p w14:paraId="6FB4175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6AF12E1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American</w:t>
            </w:r>
          </w:p>
        </w:tc>
      </w:tr>
      <w:tr w:rsidR="00E91E2B" w:rsidRPr="00E91E2B" w14:paraId="0DAC4FEA" w14:textId="77777777" w:rsidTr="00E91E2B">
        <w:tc>
          <w:tcPr>
            <w:tcW w:w="1061" w:type="dxa"/>
          </w:tcPr>
          <w:p w14:paraId="0F3F6CA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0F38B60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nec</w:t>
            </w:r>
          </w:p>
        </w:tc>
      </w:tr>
      <w:tr w:rsidR="00E91E2B" w:rsidRPr="00E91E2B" w14:paraId="2F37ADE7" w14:textId="77777777" w:rsidTr="00E91E2B">
        <w:tc>
          <w:tcPr>
            <w:tcW w:w="1061" w:type="dxa"/>
          </w:tcPr>
          <w:p w14:paraId="268272E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757F49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nfd</w:t>
            </w:r>
          </w:p>
        </w:tc>
      </w:tr>
      <w:tr w:rsidR="00E91E2B" w:rsidRPr="00E91E2B" w14:paraId="45CDB182" w14:textId="77777777" w:rsidTr="00E91E2B">
        <w:tc>
          <w:tcPr>
            <w:tcW w:w="1061" w:type="dxa"/>
          </w:tcPr>
          <w:p w14:paraId="061754A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8176D6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Afrikaner</w:t>
            </w:r>
          </w:p>
        </w:tc>
      </w:tr>
      <w:tr w:rsidR="00E91E2B" w:rsidRPr="00E91E2B" w14:paraId="7AE1C7D0" w14:textId="77777777" w:rsidTr="00E91E2B">
        <w:tc>
          <w:tcPr>
            <w:tcW w:w="1061" w:type="dxa"/>
          </w:tcPr>
          <w:p w14:paraId="7F1FA9E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7CC70A4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Aitutaki Islander</w:t>
            </w:r>
          </w:p>
        </w:tc>
      </w:tr>
      <w:tr w:rsidR="00E91E2B" w:rsidRPr="00E91E2B" w14:paraId="64BE85E2" w14:textId="77777777" w:rsidTr="00E91E2B">
        <w:tc>
          <w:tcPr>
            <w:tcW w:w="1061" w:type="dxa"/>
          </w:tcPr>
          <w:p w14:paraId="42BB732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C3E152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Albanian</w:t>
            </w:r>
          </w:p>
        </w:tc>
      </w:tr>
      <w:tr w:rsidR="00E91E2B" w:rsidRPr="00E91E2B" w14:paraId="40CD2451" w14:textId="77777777" w:rsidTr="00E91E2B">
        <w:tc>
          <w:tcPr>
            <w:tcW w:w="1061" w:type="dxa"/>
          </w:tcPr>
          <w:p w14:paraId="7C230D9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67CD0F3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Algerian</w:t>
            </w:r>
          </w:p>
        </w:tc>
      </w:tr>
      <w:tr w:rsidR="00E91E2B" w:rsidRPr="00E91E2B" w14:paraId="51EE6C51" w14:textId="77777777" w:rsidTr="00E91E2B">
        <w:tc>
          <w:tcPr>
            <w:tcW w:w="1061" w:type="dxa"/>
          </w:tcPr>
          <w:p w14:paraId="18F71CE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B1BBB5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American (US)</w:t>
            </w:r>
          </w:p>
        </w:tc>
      </w:tr>
      <w:tr w:rsidR="00E91E2B" w:rsidRPr="00E91E2B" w14:paraId="40E76375" w14:textId="77777777" w:rsidTr="00E91E2B">
        <w:tc>
          <w:tcPr>
            <w:tcW w:w="1061" w:type="dxa"/>
          </w:tcPr>
          <w:p w14:paraId="42BE41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17DE296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Arab</w:t>
            </w:r>
          </w:p>
        </w:tc>
      </w:tr>
      <w:tr w:rsidR="00E91E2B" w:rsidRPr="00E91E2B" w14:paraId="14E122DB" w14:textId="77777777" w:rsidTr="00E91E2B">
        <w:tc>
          <w:tcPr>
            <w:tcW w:w="1061" w:type="dxa"/>
          </w:tcPr>
          <w:p w14:paraId="07DF4FD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1D06471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Argentinian</w:t>
            </w:r>
          </w:p>
        </w:tc>
      </w:tr>
      <w:tr w:rsidR="00E91E2B" w:rsidRPr="00E91E2B" w14:paraId="53D31A5B" w14:textId="77777777" w:rsidTr="00E91E2B">
        <w:tc>
          <w:tcPr>
            <w:tcW w:w="1061" w:type="dxa"/>
          </w:tcPr>
          <w:p w14:paraId="1C02F09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7D3CFA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Armenian</w:t>
            </w:r>
          </w:p>
        </w:tc>
      </w:tr>
      <w:tr w:rsidR="00E91E2B" w:rsidRPr="00E91E2B" w14:paraId="76663471" w14:textId="77777777" w:rsidTr="00E91E2B">
        <w:tc>
          <w:tcPr>
            <w:tcW w:w="1061" w:type="dxa"/>
          </w:tcPr>
          <w:p w14:paraId="64A6EE3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730DE06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nec</w:t>
            </w:r>
          </w:p>
        </w:tc>
      </w:tr>
      <w:tr w:rsidR="00E91E2B" w:rsidRPr="00E91E2B" w14:paraId="5E168DA5" w14:textId="77777777" w:rsidTr="00E91E2B">
        <w:tc>
          <w:tcPr>
            <w:tcW w:w="1061" w:type="dxa"/>
          </w:tcPr>
          <w:p w14:paraId="49F6C44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40</w:t>
            </w:r>
          </w:p>
        </w:tc>
        <w:tc>
          <w:tcPr>
            <w:tcW w:w="2467" w:type="dxa"/>
          </w:tcPr>
          <w:p w14:paraId="1AD4503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nfd</w:t>
            </w:r>
          </w:p>
        </w:tc>
      </w:tr>
      <w:tr w:rsidR="00E91E2B" w:rsidRPr="00E91E2B" w14:paraId="27EBD643" w14:textId="77777777" w:rsidTr="00E91E2B">
        <w:tc>
          <w:tcPr>
            <w:tcW w:w="1061" w:type="dxa"/>
          </w:tcPr>
          <w:p w14:paraId="2244E53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4819FC2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Assyrian</w:t>
            </w:r>
          </w:p>
        </w:tc>
      </w:tr>
      <w:tr w:rsidR="00E91E2B" w:rsidRPr="00E91E2B" w14:paraId="47999DA9" w14:textId="77777777" w:rsidTr="00E91E2B">
        <w:tc>
          <w:tcPr>
            <w:tcW w:w="1061" w:type="dxa"/>
          </w:tcPr>
          <w:p w14:paraId="1D879D9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76B6384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Atiu Islander</w:t>
            </w:r>
          </w:p>
        </w:tc>
      </w:tr>
      <w:tr w:rsidR="00E91E2B" w:rsidRPr="00E91E2B" w14:paraId="77ECF072" w14:textId="77777777" w:rsidTr="00E91E2B">
        <w:tc>
          <w:tcPr>
            <w:tcW w:w="1061" w:type="dxa"/>
          </w:tcPr>
          <w:p w14:paraId="6B423A2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66BCE6B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 Islander</w:t>
            </w:r>
          </w:p>
        </w:tc>
      </w:tr>
      <w:tr w:rsidR="00E91E2B" w:rsidRPr="00E91E2B" w14:paraId="1DA831D6" w14:textId="77777777" w:rsidTr="00E91E2B">
        <w:tc>
          <w:tcPr>
            <w:tcW w:w="1061" w:type="dxa"/>
          </w:tcPr>
          <w:p w14:paraId="57D1350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FED4CC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w:t>
            </w:r>
          </w:p>
        </w:tc>
      </w:tr>
      <w:tr w:rsidR="00E91E2B" w:rsidRPr="00E91E2B" w14:paraId="55975CB1" w14:textId="77777777" w:rsidTr="00E91E2B">
        <w:tc>
          <w:tcPr>
            <w:tcW w:w="1061" w:type="dxa"/>
          </w:tcPr>
          <w:p w14:paraId="588C9EA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25AF6A8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 Aboriginal</w:t>
            </w:r>
          </w:p>
        </w:tc>
      </w:tr>
      <w:tr w:rsidR="00E91E2B" w:rsidRPr="00E91E2B" w14:paraId="1F3FD552" w14:textId="77777777" w:rsidTr="00E91E2B">
        <w:tc>
          <w:tcPr>
            <w:tcW w:w="1061" w:type="dxa"/>
          </w:tcPr>
          <w:p w14:paraId="2ACBD8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937DDA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Austrian</w:t>
            </w:r>
          </w:p>
        </w:tc>
      </w:tr>
      <w:tr w:rsidR="00E91E2B" w:rsidRPr="00E91E2B" w14:paraId="2386FC3C" w14:textId="77777777" w:rsidTr="00E91E2B">
        <w:tc>
          <w:tcPr>
            <w:tcW w:w="1061" w:type="dxa"/>
          </w:tcPr>
          <w:p w14:paraId="6EE7695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EC1953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Banaban</w:t>
            </w:r>
          </w:p>
        </w:tc>
      </w:tr>
      <w:tr w:rsidR="00E91E2B" w:rsidRPr="00E91E2B" w14:paraId="2AB77885" w14:textId="77777777" w:rsidTr="00E91E2B">
        <w:tc>
          <w:tcPr>
            <w:tcW w:w="1061" w:type="dxa"/>
          </w:tcPr>
          <w:p w14:paraId="0C8750A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3E2EF6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Bangladeshi</w:t>
            </w:r>
          </w:p>
        </w:tc>
      </w:tr>
      <w:tr w:rsidR="00E91E2B" w:rsidRPr="00E91E2B" w14:paraId="7298C793" w14:textId="77777777" w:rsidTr="00E91E2B">
        <w:tc>
          <w:tcPr>
            <w:tcW w:w="1061" w:type="dxa"/>
          </w:tcPr>
          <w:p w14:paraId="5B97427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4DE636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Belau/Palau Islander</w:t>
            </w:r>
          </w:p>
        </w:tc>
      </w:tr>
      <w:tr w:rsidR="00E91E2B" w:rsidRPr="00E91E2B" w14:paraId="581DDB16" w14:textId="77777777" w:rsidTr="00E91E2B">
        <w:tc>
          <w:tcPr>
            <w:tcW w:w="1061" w:type="dxa"/>
          </w:tcPr>
          <w:p w14:paraId="6A2D4C1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6CCC13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Belgian</w:t>
            </w:r>
          </w:p>
        </w:tc>
      </w:tr>
      <w:tr w:rsidR="00E91E2B" w:rsidRPr="00E91E2B" w14:paraId="579485A4" w14:textId="77777777" w:rsidTr="00E91E2B">
        <w:tc>
          <w:tcPr>
            <w:tcW w:w="1061" w:type="dxa"/>
          </w:tcPr>
          <w:p w14:paraId="0C6AAEF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3C7EB2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Belorussian</w:t>
            </w:r>
          </w:p>
        </w:tc>
      </w:tr>
      <w:tr w:rsidR="00E91E2B" w:rsidRPr="00E91E2B" w14:paraId="15D5D189" w14:textId="77777777" w:rsidTr="00E91E2B">
        <w:tc>
          <w:tcPr>
            <w:tcW w:w="1061" w:type="dxa"/>
          </w:tcPr>
          <w:p w14:paraId="77D7BC0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2A54E4A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Bengali</w:t>
            </w:r>
          </w:p>
        </w:tc>
      </w:tr>
      <w:tr w:rsidR="00E91E2B" w:rsidRPr="00E91E2B" w14:paraId="51781576" w14:textId="77777777" w:rsidTr="00E91E2B">
        <w:tc>
          <w:tcPr>
            <w:tcW w:w="1061" w:type="dxa"/>
          </w:tcPr>
          <w:p w14:paraId="46D444F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865B90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Bismark Archipelagoan</w:t>
            </w:r>
          </w:p>
        </w:tc>
      </w:tr>
      <w:tr w:rsidR="00E91E2B" w:rsidRPr="00E91E2B" w14:paraId="6823947E" w14:textId="77777777" w:rsidTr="00E91E2B">
        <w:tc>
          <w:tcPr>
            <w:tcW w:w="1061" w:type="dxa"/>
          </w:tcPr>
          <w:p w14:paraId="06DC3A7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49BCB97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Bolivian</w:t>
            </w:r>
          </w:p>
        </w:tc>
      </w:tr>
      <w:tr w:rsidR="00E91E2B" w:rsidRPr="00E91E2B" w14:paraId="0D50089E" w14:textId="77777777" w:rsidTr="00E91E2B">
        <w:tc>
          <w:tcPr>
            <w:tcW w:w="1061" w:type="dxa"/>
          </w:tcPr>
          <w:p w14:paraId="3804A18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4B6A12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Bosnian</w:t>
            </w:r>
          </w:p>
        </w:tc>
      </w:tr>
      <w:tr w:rsidR="00E91E2B" w:rsidRPr="00E91E2B" w14:paraId="3DE7C9F8" w14:textId="77777777" w:rsidTr="00E91E2B">
        <w:tc>
          <w:tcPr>
            <w:tcW w:w="1061" w:type="dxa"/>
          </w:tcPr>
          <w:p w14:paraId="52674D8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6015C30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Bougainvillean</w:t>
            </w:r>
          </w:p>
        </w:tc>
      </w:tr>
      <w:tr w:rsidR="00E91E2B" w:rsidRPr="00E91E2B" w14:paraId="71832094" w14:textId="77777777" w:rsidTr="00E91E2B">
        <w:tc>
          <w:tcPr>
            <w:tcW w:w="1061" w:type="dxa"/>
          </w:tcPr>
          <w:p w14:paraId="003C148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1BED167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Brazilian</w:t>
            </w:r>
          </w:p>
        </w:tc>
      </w:tr>
      <w:tr w:rsidR="00E91E2B" w:rsidRPr="00E91E2B" w14:paraId="77AE8BA4" w14:textId="77777777" w:rsidTr="00E91E2B">
        <w:tc>
          <w:tcPr>
            <w:tcW w:w="1061" w:type="dxa"/>
          </w:tcPr>
          <w:p w14:paraId="4E85BE1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BDA104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nec</w:t>
            </w:r>
          </w:p>
        </w:tc>
      </w:tr>
      <w:tr w:rsidR="00E91E2B" w:rsidRPr="00E91E2B" w14:paraId="378EE688" w14:textId="77777777" w:rsidTr="00E91E2B">
        <w:tc>
          <w:tcPr>
            <w:tcW w:w="1061" w:type="dxa"/>
          </w:tcPr>
          <w:p w14:paraId="7E30007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28FF3F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nfd</w:t>
            </w:r>
          </w:p>
        </w:tc>
      </w:tr>
      <w:tr w:rsidR="00E91E2B" w:rsidRPr="00E91E2B" w14:paraId="120D9A91" w14:textId="77777777" w:rsidTr="00E91E2B">
        <w:tc>
          <w:tcPr>
            <w:tcW w:w="1061" w:type="dxa"/>
          </w:tcPr>
          <w:p w14:paraId="002EB1C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A67900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Bulgarian</w:t>
            </w:r>
          </w:p>
        </w:tc>
      </w:tr>
      <w:tr w:rsidR="00E91E2B" w:rsidRPr="00E91E2B" w14:paraId="407E8B2B" w14:textId="77777777" w:rsidTr="00E91E2B">
        <w:tc>
          <w:tcPr>
            <w:tcW w:w="1061" w:type="dxa"/>
          </w:tcPr>
          <w:p w14:paraId="2EEF60B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05ED0D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Burgher</w:t>
            </w:r>
          </w:p>
        </w:tc>
      </w:tr>
      <w:tr w:rsidR="00E91E2B" w:rsidRPr="00E91E2B" w14:paraId="6F0237AF" w14:textId="77777777" w:rsidTr="00E91E2B">
        <w:tc>
          <w:tcPr>
            <w:tcW w:w="1061" w:type="dxa"/>
          </w:tcPr>
          <w:p w14:paraId="51ADB9E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10C19F2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Burmese</w:t>
            </w:r>
          </w:p>
        </w:tc>
      </w:tr>
      <w:tr w:rsidR="00E91E2B" w:rsidRPr="00E91E2B" w14:paraId="2DDE29CC" w14:textId="77777777" w:rsidTr="00E91E2B">
        <w:tc>
          <w:tcPr>
            <w:tcW w:w="1061" w:type="dxa"/>
          </w:tcPr>
          <w:p w14:paraId="431F231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C92269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Byelorussian</w:t>
            </w:r>
          </w:p>
        </w:tc>
      </w:tr>
      <w:tr w:rsidR="00E91E2B" w:rsidRPr="00E91E2B" w14:paraId="1A9F1EB0" w14:textId="77777777" w:rsidTr="00E91E2B">
        <w:tc>
          <w:tcPr>
            <w:tcW w:w="1061" w:type="dxa"/>
          </w:tcPr>
          <w:p w14:paraId="3EF6358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06703B4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w:t>
            </w:r>
          </w:p>
        </w:tc>
      </w:tr>
      <w:tr w:rsidR="00E91E2B" w:rsidRPr="00E91E2B" w14:paraId="40CDB236" w14:textId="77777777" w:rsidTr="00E91E2B">
        <w:tc>
          <w:tcPr>
            <w:tcW w:w="1061" w:type="dxa"/>
          </w:tcPr>
          <w:p w14:paraId="6568FE2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07EA410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 Chinese</w:t>
            </w:r>
          </w:p>
        </w:tc>
      </w:tr>
      <w:tr w:rsidR="00E91E2B" w:rsidRPr="00E91E2B" w14:paraId="17EB2B3F" w14:textId="77777777" w:rsidTr="00E91E2B">
        <w:tc>
          <w:tcPr>
            <w:tcW w:w="1061" w:type="dxa"/>
          </w:tcPr>
          <w:p w14:paraId="2E3AA77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B36947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Canadian</w:t>
            </w:r>
          </w:p>
        </w:tc>
      </w:tr>
      <w:tr w:rsidR="00E91E2B" w:rsidRPr="00E91E2B" w14:paraId="52379D5A" w14:textId="77777777" w:rsidTr="00E91E2B">
        <w:tc>
          <w:tcPr>
            <w:tcW w:w="1061" w:type="dxa"/>
          </w:tcPr>
          <w:p w14:paraId="33E6CD5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85FE74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Caroline Islander</w:t>
            </w:r>
          </w:p>
        </w:tc>
      </w:tr>
      <w:tr w:rsidR="00E91E2B" w:rsidRPr="00E91E2B" w14:paraId="64CDE0A8" w14:textId="77777777" w:rsidTr="00E91E2B">
        <w:tc>
          <w:tcPr>
            <w:tcW w:w="1061" w:type="dxa"/>
          </w:tcPr>
          <w:p w14:paraId="3A9C5F6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C041CB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Celtic nfd</w:t>
            </w:r>
          </w:p>
        </w:tc>
      </w:tr>
      <w:tr w:rsidR="00E91E2B" w:rsidRPr="00E91E2B" w14:paraId="1D9A7D07" w14:textId="77777777" w:rsidTr="00E91E2B">
        <w:tc>
          <w:tcPr>
            <w:tcW w:w="1061" w:type="dxa"/>
          </w:tcPr>
          <w:p w14:paraId="493080D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64CCBDC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Central American Indian</w:t>
            </w:r>
          </w:p>
        </w:tc>
      </w:tr>
      <w:tr w:rsidR="00E91E2B" w:rsidRPr="00E91E2B" w14:paraId="57E5A5FD" w14:textId="77777777" w:rsidTr="00E91E2B">
        <w:tc>
          <w:tcPr>
            <w:tcW w:w="1061" w:type="dxa"/>
          </w:tcPr>
          <w:p w14:paraId="4ABB2C5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99FF0C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Chamorro</w:t>
            </w:r>
          </w:p>
        </w:tc>
      </w:tr>
      <w:tr w:rsidR="00E91E2B" w:rsidRPr="00E91E2B" w14:paraId="16BA1A85" w14:textId="77777777" w:rsidTr="00E91E2B">
        <w:tc>
          <w:tcPr>
            <w:tcW w:w="1061" w:type="dxa"/>
          </w:tcPr>
          <w:p w14:paraId="201DB99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F66D30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Channel Islander</w:t>
            </w:r>
          </w:p>
        </w:tc>
      </w:tr>
      <w:tr w:rsidR="00E91E2B" w:rsidRPr="00E91E2B" w14:paraId="661047AC" w14:textId="77777777" w:rsidTr="00E91E2B">
        <w:tc>
          <w:tcPr>
            <w:tcW w:w="1061" w:type="dxa"/>
          </w:tcPr>
          <w:p w14:paraId="7C98208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7324CE6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Chilean</w:t>
            </w:r>
          </w:p>
        </w:tc>
      </w:tr>
      <w:tr w:rsidR="00E91E2B" w:rsidRPr="00E91E2B" w14:paraId="65D833EC" w14:textId="77777777" w:rsidTr="00E91E2B">
        <w:tc>
          <w:tcPr>
            <w:tcW w:w="1061" w:type="dxa"/>
          </w:tcPr>
          <w:p w14:paraId="199A791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5625090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nec</w:t>
            </w:r>
          </w:p>
        </w:tc>
      </w:tr>
      <w:tr w:rsidR="00E91E2B" w:rsidRPr="00E91E2B" w14:paraId="070C5BA2" w14:textId="77777777" w:rsidTr="00E91E2B">
        <w:tc>
          <w:tcPr>
            <w:tcW w:w="1061" w:type="dxa"/>
          </w:tcPr>
          <w:p w14:paraId="324CD18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480F1E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nfd</w:t>
            </w:r>
          </w:p>
        </w:tc>
      </w:tr>
      <w:tr w:rsidR="00E91E2B" w:rsidRPr="00E91E2B" w14:paraId="3256766D" w14:textId="77777777" w:rsidTr="00E91E2B">
        <w:tc>
          <w:tcPr>
            <w:tcW w:w="1061" w:type="dxa"/>
          </w:tcPr>
          <w:p w14:paraId="00240FC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027DE21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Colombian</w:t>
            </w:r>
          </w:p>
        </w:tc>
      </w:tr>
      <w:tr w:rsidR="00E91E2B" w:rsidRPr="00E91E2B" w14:paraId="16994339" w14:textId="77777777" w:rsidTr="00E91E2B">
        <w:tc>
          <w:tcPr>
            <w:tcW w:w="1061" w:type="dxa"/>
          </w:tcPr>
          <w:p w14:paraId="3A0A0A0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2E30863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Cook Island Maori nfd</w:t>
            </w:r>
          </w:p>
        </w:tc>
      </w:tr>
      <w:tr w:rsidR="00E91E2B" w:rsidRPr="00E91E2B" w14:paraId="593A1747" w14:textId="77777777" w:rsidTr="00E91E2B">
        <w:tc>
          <w:tcPr>
            <w:tcW w:w="1061" w:type="dxa"/>
          </w:tcPr>
          <w:p w14:paraId="10B49C6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BDFF15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Cornish</w:t>
            </w:r>
          </w:p>
        </w:tc>
      </w:tr>
      <w:tr w:rsidR="00E91E2B" w:rsidRPr="00E91E2B" w14:paraId="5BAA166D" w14:textId="77777777" w:rsidTr="00E91E2B">
        <w:tc>
          <w:tcPr>
            <w:tcW w:w="1061" w:type="dxa"/>
          </w:tcPr>
          <w:p w14:paraId="249BF11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D7BA65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Corsican</w:t>
            </w:r>
          </w:p>
        </w:tc>
      </w:tr>
      <w:tr w:rsidR="00E91E2B" w:rsidRPr="00E91E2B" w14:paraId="470FAE7B" w14:textId="77777777" w:rsidTr="00E91E2B">
        <w:tc>
          <w:tcPr>
            <w:tcW w:w="1061" w:type="dxa"/>
          </w:tcPr>
          <w:p w14:paraId="272B28D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3DCB9B4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Costa Rican</w:t>
            </w:r>
          </w:p>
        </w:tc>
      </w:tr>
      <w:tr w:rsidR="00E91E2B" w:rsidRPr="00E91E2B" w14:paraId="67755466" w14:textId="77777777" w:rsidTr="00E91E2B">
        <w:tc>
          <w:tcPr>
            <w:tcW w:w="1061" w:type="dxa"/>
          </w:tcPr>
          <w:p w14:paraId="3FA5826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4B8925A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(Latin America)</w:t>
            </w:r>
          </w:p>
        </w:tc>
      </w:tr>
      <w:tr w:rsidR="00E91E2B" w:rsidRPr="00E91E2B" w14:paraId="0C561633" w14:textId="77777777" w:rsidTr="00E91E2B">
        <w:tc>
          <w:tcPr>
            <w:tcW w:w="1061" w:type="dxa"/>
          </w:tcPr>
          <w:p w14:paraId="1B33AEC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28C4434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(US)</w:t>
            </w:r>
          </w:p>
        </w:tc>
      </w:tr>
      <w:tr w:rsidR="00E91E2B" w:rsidRPr="00E91E2B" w14:paraId="4155142F" w14:textId="77777777" w:rsidTr="00E91E2B">
        <w:tc>
          <w:tcPr>
            <w:tcW w:w="1061" w:type="dxa"/>
          </w:tcPr>
          <w:p w14:paraId="5D9E4B5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CBE086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Croat/Croatian</w:t>
            </w:r>
          </w:p>
        </w:tc>
      </w:tr>
      <w:tr w:rsidR="00E91E2B" w:rsidRPr="00E91E2B" w14:paraId="5D0F334A" w14:textId="77777777" w:rsidTr="00E91E2B">
        <w:tc>
          <w:tcPr>
            <w:tcW w:w="1061" w:type="dxa"/>
          </w:tcPr>
          <w:p w14:paraId="77F434D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E9B761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Cypriot nfd</w:t>
            </w:r>
          </w:p>
        </w:tc>
      </w:tr>
      <w:tr w:rsidR="00E91E2B" w:rsidRPr="00E91E2B" w14:paraId="5A93F5DB" w14:textId="77777777" w:rsidTr="00E91E2B">
        <w:tc>
          <w:tcPr>
            <w:tcW w:w="1061" w:type="dxa"/>
          </w:tcPr>
          <w:p w14:paraId="2B2F885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98EE92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Czech</w:t>
            </w:r>
          </w:p>
        </w:tc>
      </w:tr>
      <w:tr w:rsidR="00E91E2B" w:rsidRPr="00E91E2B" w14:paraId="55A5AC94" w14:textId="77777777" w:rsidTr="00E91E2B">
        <w:tc>
          <w:tcPr>
            <w:tcW w:w="1061" w:type="dxa"/>
          </w:tcPr>
          <w:p w14:paraId="794BA73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65B3FA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Dalmatian</w:t>
            </w:r>
          </w:p>
        </w:tc>
      </w:tr>
      <w:tr w:rsidR="00E91E2B" w:rsidRPr="00E91E2B" w14:paraId="4E15BF18" w14:textId="77777777" w:rsidTr="00E91E2B">
        <w:tc>
          <w:tcPr>
            <w:tcW w:w="1061" w:type="dxa"/>
          </w:tcPr>
          <w:p w14:paraId="4FDA8B7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E25756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Danish</w:t>
            </w:r>
          </w:p>
        </w:tc>
      </w:tr>
      <w:tr w:rsidR="00E91E2B" w:rsidRPr="00E91E2B" w14:paraId="439910AD" w14:textId="77777777" w:rsidTr="00E91E2B">
        <w:tc>
          <w:tcPr>
            <w:tcW w:w="1061" w:type="dxa"/>
          </w:tcPr>
          <w:p w14:paraId="3350CAE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D8572F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Dutch/Netherlands</w:t>
            </w:r>
          </w:p>
        </w:tc>
      </w:tr>
      <w:tr w:rsidR="00E91E2B" w:rsidRPr="00E91E2B" w14:paraId="097F91AE" w14:textId="77777777" w:rsidTr="00E91E2B">
        <w:tc>
          <w:tcPr>
            <w:tcW w:w="1061" w:type="dxa"/>
          </w:tcPr>
          <w:p w14:paraId="6221A29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F67BB0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Easter Islander</w:t>
            </w:r>
          </w:p>
        </w:tc>
      </w:tr>
      <w:tr w:rsidR="00E91E2B" w:rsidRPr="00E91E2B" w14:paraId="74414437" w14:textId="77777777" w:rsidTr="00E91E2B">
        <w:tc>
          <w:tcPr>
            <w:tcW w:w="1061" w:type="dxa"/>
          </w:tcPr>
          <w:p w14:paraId="7E047D4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0D46E80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Ecuadorian</w:t>
            </w:r>
          </w:p>
        </w:tc>
      </w:tr>
      <w:tr w:rsidR="00E91E2B" w:rsidRPr="00E91E2B" w14:paraId="57D0231D" w14:textId="77777777" w:rsidTr="00E91E2B">
        <w:tc>
          <w:tcPr>
            <w:tcW w:w="1061" w:type="dxa"/>
          </w:tcPr>
          <w:p w14:paraId="06E2D7B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477B148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Egyptian</w:t>
            </w:r>
          </w:p>
        </w:tc>
      </w:tr>
      <w:tr w:rsidR="00E91E2B" w:rsidRPr="00E91E2B" w14:paraId="2A821B48" w14:textId="77777777" w:rsidTr="00E91E2B">
        <w:tc>
          <w:tcPr>
            <w:tcW w:w="1061" w:type="dxa"/>
          </w:tcPr>
          <w:p w14:paraId="66DFEAB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73C973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English</w:t>
            </w:r>
          </w:p>
        </w:tc>
      </w:tr>
      <w:tr w:rsidR="00E91E2B" w:rsidRPr="00E91E2B" w14:paraId="207A3733" w14:textId="77777777" w:rsidTr="00E91E2B">
        <w:tc>
          <w:tcPr>
            <w:tcW w:w="1061" w:type="dxa"/>
          </w:tcPr>
          <w:p w14:paraId="5C5D6E2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07569AB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Eritrean</w:t>
            </w:r>
          </w:p>
        </w:tc>
      </w:tr>
      <w:tr w:rsidR="00E91E2B" w:rsidRPr="00E91E2B" w14:paraId="06ADB22A" w14:textId="77777777" w:rsidTr="00E91E2B">
        <w:tc>
          <w:tcPr>
            <w:tcW w:w="1061" w:type="dxa"/>
          </w:tcPr>
          <w:p w14:paraId="0BA4556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A6D1AE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Estonian</w:t>
            </w:r>
          </w:p>
        </w:tc>
      </w:tr>
      <w:tr w:rsidR="00E91E2B" w:rsidRPr="00E91E2B" w14:paraId="09E7E5F1" w14:textId="77777777" w:rsidTr="00E91E2B">
        <w:tc>
          <w:tcPr>
            <w:tcW w:w="1061" w:type="dxa"/>
          </w:tcPr>
          <w:p w14:paraId="5098A91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0B9C655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Ethiopian</w:t>
            </w:r>
          </w:p>
        </w:tc>
      </w:tr>
      <w:tr w:rsidR="00E91E2B" w:rsidRPr="00E91E2B" w14:paraId="6C618995" w14:textId="77777777" w:rsidTr="00E91E2B">
        <w:tc>
          <w:tcPr>
            <w:tcW w:w="1061" w:type="dxa"/>
          </w:tcPr>
          <w:p w14:paraId="206CF84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0F7DE90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Eurasian</w:t>
            </w:r>
          </w:p>
        </w:tc>
      </w:tr>
      <w:tr w:rsidR="00E91E2B" w:rsidRPr="00E91E2B" w14:paraId="539DBF77" w14:textId="77777777" w:rsidTr="00E91E2B">
        <w:tc>
          <w:tcPr>
            <w:tcW w:w="1061" w:type="dxa"/>
          </w:tcPr>
          <w:p w14:paraId="74E8036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10</w:t>
            </w:r>
          </w:p>
        </w:tc>
        <w:tc>
          <w:tcPr>
            <w:tcW w:w="2467" w:type="dxa"/>
          </w:tcPr>
          <w:p w14:paraId="03D6699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European nfd</w:t>
            </w:r>
          </w:p>
        </w:tc>
      </w:tr>
      <w:tr w:rsidR="00E91E2B" w:rsidRPr="00E91E2B" w14:paraId="0B1F400E" w14:textId="77777777" w:rsidTr="00E91E2B">
        <w:tc>
          <w:tcPr>
            <w:tcW w:w="1061" w:type="dxa"/>
          </w:tcPr>
          <w:p w14:paraId="65C70A8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FEABB4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Falkland Islander/Kelper</w:t>
            </w:r>
          </w:p>
        </w:tc>
      </w:tr>
      <w:tr w:rsidR="00E91E2B" w:rsidRPr="00E91E2B" w14:paraId="11D0821F" w14:textId="77777777" w:rsidTr="00E91E2B">
        <w:tc>
          <w:tcPr>
            <w:tcW w:w="1061" w:type="dxa"/>
          </w:tcPr>
          <w:p w14:paraId="48E9017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36</w:t>
            </w:r>
          </w:p>
        </w:tc>
        <w:tc>
          <w:tcPr>
            <w:tcW w:w="2467" w:type="dxa"/>
          </w:tcPr>
          <w:p w14:paraId="2DEA552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(except Fiji Indian/ Indo-Fijian)</w:t>
            </w:r>
          </w:p>
        </w:tc>
      </w:tr>
      <w:tr w:rsidR="00E91E2B" w:rsidRPr="00E91E2B" w14:paraId="4117A82A" w14:textId="77777777" w:rsidTr="00E91E2B">
        <w:tc>
          <w:tcPr>
            <w:tcW w:w="1061" w:type="dxa"/>
          </w:tcPr>
          <w:p w14:paraId="071C9C6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6FA8FDA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Indian/Indo-Fijian</w:t>
            </w:r>
          </w:p>
        </w:tc>
      </w:tr>
      <w:tr w:rsidR="00E91E2B" w:rsidRPr="00E91E2B" w14:paraId="001D24B2" w14:textId="77777777" w:rsidTr="00E91E2B">
        <w:tc>
          <w:tcPr>
            <w:tcW w:w="1061" w:type="dxa"/>
          </w:tcPr>
          <w:p w14:paraId="439B2B9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32E46C5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Filipino</w:t>
            </w:r>
          </w:p>
        </w:tc>
      </w:tr>
      <w:tr w:rsidR="00E91E2B" w:rsidRPr="00E91E2B" w14:paraId="4123E57B" w14:textId="77777777" w:rsidTr="00E91E2B">
        <w:tc>
          <w:tcPr>
            <w:tcW w:w="1061" w:type="dxa"/>
          </w:tcPr>
          <w:p w14:paraId="7915610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4385BB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Finnish</w:t>
            </w:r>
          </w:p>
        </w:tc>
      </w:tr>
      <w:tr w:rsidR="00E91E2B" w:rsidRPr="00E91E2B" w14:paraId="2AA6BC53" w14:textId="77777777" w:rsidTr="00E91E2B">
        <w:tc>
          <w:tcPr>
            <w:tcW w:w="1061" w:type="dxa"/>
          </w:tcPr>
          <w:p w14:paraId="192783A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BF1E9E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Flemish</w:t>
            </w:r>
          </w:p>
        </w:tc>
      </w:tr>
      <w:tr w:rsidR="00E91E2B" w:rsidRPr="00E91E2B" w14:paraId="7127266D" w14:textId="77777777" w:rsidTr="00E91E2B">
        <w:tc>
          <w:tcPr>
            <w:tcW w:w="1061" w:type="dxa"/>
          </w:tcPr>
          <w:p w14:paraId="5993969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E0501E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French</w:t>
            </w:r>
          </w:p>
        </w:tc>
      </w:tr>
      <w:tr w:rsidR="00E91E2B" w:rsidRPr="00E91E2B" w14:paraId="60FA7067" w14:textId="77777777" w:rsidTr="00E91E2B">
        <w:tc>
          <w:tcPr>
            <w:tcW w:w="1061" w:type="dxa"/>
          </w:tcPr>
          <w:p w14:paraId="05FA1B3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6F1B00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Gaelic</w:t>
            </w:r>
          </w:p>
        </w:tc>
      </w:tr>
      <w:tr w:rsidR="00E91E2B" w:rsidRPr="00E91E2B" w14:paraId="749F978C" w14:textId="77777777" w:rsidTr="00E91E2B">
        <w:tc>
          <w:tcPr>
            <w:tcW w:w="1061" w:type="dxa"/>
          </w:tcPr>
          <w:p w14:paraId="02B70F4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43D244A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Gambier Islander</w:t>
            </w:r>
          </w:p>
        </w:tc>
      </w:tr>
      <w:tr w:rsidR="00E91E2B" w:rsidRPr="00E91E2B" w14:paraId="508DE1E7" w14:textId="77777777" w:rsidTr="00E91E2B">
        <w:tc>
          <w:tcPr>
            <w:tcW w:w="1061" w:type="dxa"/>
          </w:tcPr>
          <w:p w14:paraId="2985DC8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F692A7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German</w:t>
            </w:r>
          </w:p>
        </w:tc>
      </w:tr>
      <w:tr w:rsidR="00E91E2B" w:rsidRPr="00E91E2B" w14:paraId="7F523349" w14:textId="77777777" w:rsidTr="00E91E2B">
        <w:tc>
          <w:tcPr>
            <w:tcW w:w="1061" w:type="dxa"/>
          </w:tcPr>
          <w:p w14:paraId="6E20453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670D2BB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Ghanian</w:t>
            </w:r>
          </w:p>
        </w:tc>
      </w:tr>
      <w:tr w:rsidR="00E91E2B" w:rsidRPr="00E91E2B" w14:paraId="5447242B" w14:textId="77777777" w:rsidTr="00E91E2B">
        <w:tc>
          <w:tcPr>
            <w:tcW w:w="1061" w:type="dxa"/>
          </w:tcPr>
          <w:p w14:paraId="0F867FB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5DF583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Greek (incl Greek Cypriot)</w:t>
            </w:r>
          </w:p>
        </w:tc>
      </w:tr>
      <w:tr w:rsidR="00E91E2B" w:rsidRPr="00E91E2B" w14:paraId="25824D01" w14:textId="77777777" w:rsidTr="00E91E2B">
        <w:tc>
          <w:tcPr>
            <w:tcW w:w="1061" w:type="dxa"/>
          </w:tcPr>
          <w:p w14:paraId="484373B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EBA209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Greenlander</w:t>
            </w:r>
          </w:p>
        </w:tc>
      </w:tr>
      <w:tr w:rsidR="00E91E2B" w:rsidRPr="00E91E2B" w14:paraId="71E48DFC" w14:textId="77777777" w:rsidTr="00E91E2B">
        <w:tc>
          <w:tcPr>
            <w:tcW w:w="1061" w:type="dxa"/>
          </w:tcPr>
          <w:p w14:paraId="12D0DFA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7220DDA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Guadalcanalian</w:t>
            </w:r>
          </w:p>
        </w:tc>
      </w:tr>
      <w:tr w:rsidR="00E91E2B" w:rsidRPr="00E91E2B" w14:paraId="64F89AEB" w14:textId="77777777" w:rsidTr="00E91E2B">
        <w:tc>
          <w:tcPr>
            <w:tcW w:w="1061" w:type="dxa"/>
          </w:tcPr>
          <w:p w14:paraId="6827E47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D74CD6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Guam Islander/Chamorro</w:t>
            </w:r>
          </w:p>
        </w:tc>
      </w:tr>
      <w:tr w:rsidR="00E91E2B" w:rsidRPr="00E91E2B" w14:paraId="17B21C71" w14:textId="77777777" w:rsidTr="00E91E2B">
        <w:tc>
          <w:tcPr>
            <w:tcW w:w="1061" w:type="dxa"/>
          </w:tcPr>
          <w:p w14:paraId="305C138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5766A41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Guatemalan</w:t>
            </w:r>
          </w:p>
        </w:tc>
      </w:tr>
      <w:tr w:rsidR="00E91E2B" w:rsidRPr="00E91E2B" w14:paraId="40AF8F9A" w14:textId="77777777" w:rsidTr="00E91E2B">
        <w:tc>
          <w:tcPr>
            <w:tcW w:w="1061" w:type="dxa"/>
          </w:tcPr>
          <w:p w14:paraId="26F9C7D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57750E3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Gujarati</w:t>
            </w:r>
          </w:p>
        </w:tc>
      </w:tr>
      <w:tr w:rsidR="00E91E2B" w:rsidRPr="00E91E2B" w14:paraId="6180094F" w14:textId="77777777" w:rsidTr="00E91E2B">
        <w:tc>
          <w:tcPr>
            <w:tcW w:w="1061" w:type="dxa"/>
          </w:tcPr>
          <w:p w14:paraId="2A24DA3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62D35C1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Guyanese</w:t>
            </w:r>
          </w:p>
        </w:tc>
      </w:tr>
      <w:tr w:rsidR="00E91E2B" w:rsidRPr="00E91E2B" w14:paraId="650AAB51" w14:textId="77777777" w:rsidTr="00E91E2B">
        <w:tc>
          <w:tcPr>
            <w:tcW w:w="1061" w:type="dxa"/>
          </w:tcPr>
          <w:p w14:paraId="07F215B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6D36A95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Hawaiian</w:t>
            </w:r>
          </w:p>
        </w:tc>
      </w:tr>
      <w:tr w:rsidR="00E91E2B" w:rsidRPr="00E91E2B" w14:paraId="06649069" w14:textId="77777777" w:rsidTr="00E91E2B">
        <w:tc>
          <w:tcPr>
            <w:tcW w:w="1061" w:type="dxa"/>
          </w:tcPr>
          <w:p w14:paraId="655B3E6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7876F36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Honduran</w:t>
            </w:r>
          </w:p>
        </w:tc>
      </w:tr>
      <w:tr w:rsidR="00E91E2B" w:rsidRPr="00E91E2B" w14:paraId="7A1CA72F" w14:textId="77777777" w:rsidTr="00E91E2B">
        <w:tc>
          <w:tcPr>
            <w:tcW w:w="1061" w:type="dxa"/>
          </w:tcPr>
          <w:p w14:paraId="5B04C57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42</w:t>
            </w:r>
          </w:p>
        </w:tc>
        <w:tc>
          <w:tcPr>
            <w:tcW w:w="2467" w:type="dxa"/>
          </w:tcPr>
          <w:p w14:paraId="61183E5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Hong Kong Chinese</w:t>
            </w:r>
          </w:p>
        </w:tc>
      </w:tr>
      <w:tr w:rsidR="00E91E2B" w:rsidRPr="00E91E2B" w14:paraId="49BA41A6" w14:textId="77777777" w:rsidTr="00E91E2B">
        <w:tc>
          <w:tcPr>
            <w:tcW w:w="1061" w:type="dxa"/>
          </w:tcPr>
          <w:p w14:paraId="3846A18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8AF577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Hungarian</w:t>
            </w:r>
          </w:p>
        </w:tc>
      </w:tr>
      <w:tr w:rsidR="00E91E2B" w:rsidRPr="00E91E2B" w14:paraId="068C2265" w14:textId="77777777" w:rsidTr="00E91E2B">
        <w:tc>
          <w:tcPr>
            <w:tcW w:w="1061" w:type="dxa"/>
          </w:tcPr>
          <w:p w14:paraId="09754E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45546D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Icelander</w:t>
            </w:r>
          </w:p>
        </w:tc>
      </w:tr>
      <w:tr w:rsidR="00E91E2B" w:rsidRPr="00E91E2B" w14:paraId="1BDF6CD1" w14:textId="77777777" w:rsidTr="00E91E2B">
        <w:tc>
          <w:tcPr>
            <w:tcW w:w="1061" w:type="dxa"/>
          </w:tcPr>
          <w:p w14:paraId="4910204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AB34EB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I-Kiribati/Gilbertese</w:t>
            </w:r>
          </w:p>
        </w:tc>
      </w:tr>
      <w:tr w:rsidR="00E91E2B" w:rsidRPr="00E91E2B" w14:paraId="1842B8A7" w14:textId="77777777" w:rsidTr="00E91E2B">
        <w:tc>
          <w:tcPr>
            <w:tcW w:w="1061" w:type="dxa"/>
          </w:tcPr>
          <w:p w14:paraId="655E597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6F9A949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nec</w:t>
            </w:r>
          </w:p>
        </w:tc>
      </w:tr>
      <w:tr w:rsidR="00E91E2B" w:rsidRPr="00E91E2B" w14:paraId="2D6EDE1C" w14:textId="77777777" w:rsidTr="00E91E2B">
        <w:tc>
          <w:tcPr>
            <w:tcW w:w="1061" w:type="dxa"/>
          </w:tcPr>
          <w:p w14:paraId="52B28BD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26ABF1F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nfd</w:t>
            </w:r>
          </w:p>
        </w:tc>
      </w:tr>
      <w:tr w:rsidR="00E91E2B" w:rsidRPr="00E91E2B" w14:paraId="0898791F" w14:textId="77777777" w:rsidTr="00E91E2B">
        <w:tc>
          <w:tcPr>
            <w:tcW w:w="1061" w:type="dxa"/>
          </w:tcPr>
          <w:p w14:paraId="114BAD4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1F43D6E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Indonesian (incl Javanese/ Sundanese/Sumatran)</w:t>
            </w:r>
          </w:p>
        </w:tc>
      </w:tr>
      <w:tr w:rsidR="00E91E2B" w:rsidRPr="00E91E2B" w14:paraId="67097EAD" w14:textId="77777777" w:rsidTr="00E91E2B">
        <w:tc>
          <w:tcPr>
            <w:tcW w:w="1061" w:type="dxa"/>
          </w:tcPr>
          <w:p w14:paraId="5C6B50E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1C0AD7E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Inuit/Eskimo</w:t>
            </w:r>
          </w:p>
        </w:tc>
      </w:tr>
      <w:tr w:rsidR="00E91E2B" w:rsidRPr="00E91E2B" w14:paraId="6E06B31F" w14:textId="77777777" w:rsidTr="00E91E2B">
        <w:tc>
          <w:tcPr>
            <w:tcW w:w="1061" w:type="dxa"/>
          </w:tcPr>
          <w:p w14:paraId="724D90C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24B9268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Iranian/Persian</w:t>
            </w:r>
          </w:p>
        </w:tc>
      </w:tr>
      <w:tr w:rsidR="00E91E2B" w:rsidRPr="00E91E2B" w14:paraId="035D2401" w14:textId="77777777" w:rsidTr="00E91E2B">
        <w:tc>
          <w:tcPr>
            <w:tcW w:w="1061" w:type="dxa"/>
          </w:tcPr>
          <w:p w14:paraId="1212961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6E13A99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Iraqi</w:t>
            </w:r>
          </w:p>
        </w:tc>
      </w:tr>
      <w:tr w:rsidR="00E91E2B" w:rsidRPr="00E91E2B" w14:paraId="0C4BB1EE" w14:textId="77777777" w:rsidTr="00E91E2B">
        <w:tc>
          <w:tcPr>
            <w:tcW w:w="1061" w:type="dxa"/>
          </w:tcPr>
          <w:p w14:paraId="273AE57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981314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Irish</w:t>
            </w:r>
          </w:p>
        </w:tc>
      </w:tr>
      <w:tr w:rsidR="00E91E2B" w:rsidRPr="00E91E2B" w14:paraId="07F8C388" w14:textId="77777777" w:rsidTr="00E91E2B">
        <w:tc>
          <w:tcPr>
            <w:tcW w:w="1061" w:type="dxa"/>
          </w:tcPr>
          <w:p w14:paraId="4EF5C21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4523C2E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Israeli/Jewish/Hebrew</w:t>
            </w:r>
          </w:p>
        </w:tc>
      </w:tr>
      <w:tr w:rsidR="00E91E2B" w:rsidRPr="00E91E2B" w14:paraId="62E23748" w14:textId="77777777" w:rsidTr="00E91E2B">
        <w:tc>
          <w:tcPr>
            <w:tcW w:w="1061" w:type="dxa"/>
          </w:tcPr>
          <w:p w14:paraId="6D71E0F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4CF61A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Italian</w:t>
            </w:r>
          </w:p>
        </w:tc>
      </w:tr>
      <w:tr w:rsidR="00E91E2B" w:rsidRPr="00E91E2B" w14:paraId="445724E4" w14:textId="77777777" w:rsidTr="00E91E2B">
        <w:tc>
          <w:tcPr>
            <w:tcW w:w="1061" w:type="dxa"/>
          </w:tcPr>
          <w:p w14:paraId="1B6FA96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25C2FC5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Jamaican</w:t>
            </w:r>
          </w:p>
        </w:tc>
      </w:tr>
      <w:tr w:rsidR="00E91E2B" w:rsidRPr="00E91E2B" w14:paraId="5C4DBF13" w14:textId="77777777" w:rsidTr="00E91E2B">
        <w:tc>
          <w:tcPr>
            <w:tcW w:w="1061" w:type="dxa"/>
          </w:tcPr>
          <w:p w14:paraId="5E2F1AC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5022A62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Japanese</w:t>
            </w:r>
          </w:p>
        </w:tc>
      </w:tr>
      <w:tr w:rsidR="00E91E2B" w:rsidRPr="00E91E2B" w14:paraId="3F7CB0B2" w14:textId="77777777" w:rsidTr="00E91E2B">
        <w:tc>
          <w:tcPr>
            <w:tcW w:w="1061" w:type="dxa"/>
          </w:tcPr>
          <w:p w14:paraId="2DA8149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242BCDA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Jordanian</w:t>
            </w:r>
          </w:p>
        </w:tc>
      </w:tr>
      <w:tr w:rsidR="00E91E2B" w:rsidRPr="00E91E2B" w14:paraId="5915B24E" w14:textId="77777777" w:rsidTr="00E91E2B">
        <w:tc>
          <w:tcPr>
            <w:tcW w:w="1061" w:type="dxa"/>
          </w:tcPr>
          <w:p w14:paraId="2D93654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0AA0E24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Kampuchean Chinese</w:t>
            </w:r>
          </w:p>
        </w:tc>
      </w:tr>
      <w:tr w:rsidR="00E91E2B" w:rsidRPr="00E91E2B" w14:paraId="1AB549F4" w14:textId="77777777" w:rsidTr="00E91E2B">
        <w:tc>
          <w:tcPr>
            <w:tcW w:w="1061" w:type="dxa"/>
          </w:tcPr>
          <w:p w14:paraId="3066457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E84762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Kanaka/Kanak</w:t>
            </w:r>
          </w:p>
        </w:tc>
      </w:tr>
      <w:tr w:rsidR="00E91E2B" w:rsidRPr="00E91E2B" w14:paraId="7227AE0D" w14:textId="77777777" w:rsidTr="00E91E2B">
        <w:tc>
          <w:tcPr>
            <w:tcW w:w="1061" w:type="dxa"/>
          </w:tcPr>
          <w:p w14:paraId="37E2C75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120558A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Kenyan</w:t>
            </w:r>
          </w:p>
        </w:tc>
      </w:tr>
      <w:tr w:rsidR="00E91E2B" w:rsidRPr="00E91E2B" w14:paraId="2CCFE81A" w14:textId="77777777" w:rsidTr="00E91E2B">
        <w:tc>
          <w:tcPr>
            <w:tcW w:w="1061" w:type="dxa"/>
          </w:tcPr>
          <w:p w14:paraId="774D145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6311615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Khmer/Kampuchean/ Cambodian</w:t>
            </w:r>
          </w:p>
        </w:tc>
      </w:tr>
      <w:tr w:rsidR="00E91E2B" w:rsidRPr="00E91E2B" w14:paraId="35615559" w14:textId="77777777" w:rsidTr="00E91E2B">
        <w:tc>
          <w:tcPr>
            <w:tcW w:w="1061" w:type="dxa"/>
          </w:tcPr>
          <w:p w14:paraId="3F07E85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2D6922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Korean</w:t>
            </w:r>
          </w:p>
        </w:tc>
      </w:tr>
      <w:tr w:rsidR="00E91E2B" w:rsidRPr="00E91E2B" w14:paraId="4CC85F60" w14:textId="77777777" w:rsidTr="00E91E2B">
        <w:tc>
          <w:tcPr>
            <w:tcW w:w="1061" w:type="dxa"/>
          </w:tcPr>
          <w:p w14:paraId="7214044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04F52CE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Kurd</w:t>
            </w:r>
          </w:p>
        </w:tc>
      </w:tr>
      <w:tr w:rsidR="00E91E2B" w:rsidRPr="00E91E2B" w14:paraId="7057D73C" w14:textId="77777777" w:rsidTr="00E91E2B">
        <w:tc>
          <w:tcPr>
            <w:tcW w:w="1061" w:type="dxa"/>
          </w:tcPr>
          <w:p w14:paraId="3DFFCE5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199B27F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Lao/Laotian</w:t>
            </w:r>
          </w:p>
        </w:tc>
      </w:tr>
      <w:tr w:rsidR="00E91E2B" w:rsidRPr="00E91E2B" w14:paraId="7F34AC1F" w14:textId="77777777" w:rsidTr="00E91E2B">
        <w:tc>
          <w:tcPr>
            <w:tcW w:w="1061" w:type="dxa"/>
          </w:tcPr>
          <w:p w14:paraId="74E909B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2B26812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nec</w:t>
            </w:r>
          </w:p>
        </w:tc>
      </w:tr>
      <w:tr w:rsidR="00E91E2B" w:rsidRPr="00E91E2B" w14:paraId="1DF9B068" w14:textId="77777777" w:rsidTr="00E91E2B">
        <w:tc>
          <w:tcPr>
            <w:tcW w:w="1061" w:type="dxa"/>
          </w:tcPr>
          <w:p w14:paraId="22BC190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2517D2A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nfd</w:t>
            </w:r>
          </w:p>
        </w:tc>
      </w:tr>
      <w:tr w:rsidR="00E91E2B" w:rsidRPr="00E91E2B" w14:paraId="3C1A7A7C" w14:textId="77777777" w:rsidTr="00E91E2B">
        <w:tc>
          <w:tcPr>
            <w:tcW w:w="1061" w:type="dxa"/>
          </w:tcPr>
          <w:p w14:paraId="0EF147C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95C118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Latvian</w:t>
            </w:r>
          </w:p>
        </w:tc>
      </w:tr>
      <w:tr w:rsidR="00E91E2B" w:rsidRPr="00E91E2B" w14:paraId="631522F4" w14:textId="77777777" w:rsidTr="00E91E2B">
        <w:tc>
          <w:tcPr>
            <w:tcW w:w="1061" w:type="dxa"/>
          </w:tcPr>
          <w:p w14:paraId="5ED9B13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6070D12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Lebanese</w:t>
            </w:r>
          </w:p>
        </w:tc>
      </w:tr>
      <w:tr w:rsidR="00E91E2B" w:rsidRPr="00E91E2B" w14:paraId="38679BB6" w14:textId="77777777" w:rsidTr="00E91E2B">
        <w:tc>
          <w:tcPr>
            <w:tcW w:w="1061" w:type="dxa"/>
          </w:tcPr>
          <w:p w14:paraId="3CEADDA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194648E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Libyan</w:t>
            </w:r>
          </w:p>
        </w:tc>
      </w:tr>
      <w:tr w:rsidR="00E91E2B" w:rsidRPr="00E91E2B" w14:paraId="77CFFF83" w14:textId="77777777" w:rsidTr="00E91E2B">
        <w:tc>
          <w:tcPr>
            <w:tcW w:w="1061" w:type="dxa"/>
          </w:tcPr>
          <w:p w14:paraId="79CD6E2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906E01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Lithuanian</w:t>
            </w:r>
          </w:p>
        </w:tc>
      </w:tr>
      <w:tr w:rsidR="00E91E2B" w:rsidRPr="00E91E2B" w14:paraId="047AC9CD" w14:textId="77777777" w:rsidTr="00E91E2B">
        <w:tc>
          <w:tcPr>
            <w:tcW w:w="1061" w:type="dxa"/>
          </w:tcPr>
          <w:p w14:paraId="018A3C0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F2DA0B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Macedonian</w:t>
            </w:r>
          </w:p>
        </w:tc>
      </w:tr>
      <w:tr w:rsidR="00E91E2B" w:rsidRPr="00E91E2B" w14:paraId="379A51E1" w14:textId="77777777" w:rsidTr="00E91E2B">
        <w:tc>
          <w:tcPr>
            <w:tcW w:w="1061" w:type="dxa"/>
          </w:tcPr>
          <w:p w14:paraId="759C631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B9393D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Malaitian</w:t>
            </w:r>
          </w:p>
        </w:tc>
      </w:tr>
      <w:tr w:rsidR="00E91E2B" w:rsidRPr="00E91E2B" w14:paraId="2E3FE9D5" w14:textId="77777777" w:rsidTr="00E91E2B">
        <w:tc>
          <w:tcPr>
            <w:tcW w:w="1061" w:type="dxa"/>
          </w:tcPr>
          <w:p w14:paraId="3643EAD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6696477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Malay/Malayan</w:t>
            </w:r>
          </w:p>
        </w:tc>
      </w:tr>
      <w:tr w:rsidR="00E91E2B" w:rsidRPr="00E91E2B" w14:paraId="44CC97A0" w14:textId="77777777" w:rsidTr="00E91E2B">
        <w:tc>
          <w:tcPr>
            <w:tcW w:w="1061" w:type="dxa"/>
          </w:tcPr>
          <w:p w14:paraId="64FA6F2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76876F7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Malaysian Chinese</w:t>
            </w:r>
          </w:p>
        </w:tc>
      </w:tr>
      <w:tr w:rsidR="00E91E2B" w:rsidRPr="00E91E2B" w14:paraId="41E514B7" w14:textId="77777777" w:rsidTr="00E91E2B">
        <w:tc>
          <w:tcPr>
            <w:tcW w:w="1061" w:type="dxa"/>
          </w:tcPr>
          <w:p w14:paraId="77E1BC2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9FBF4A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Maltese</w:t>
            </w:r>
          </w:p>
        </w:tc>
      </w:tr>
      <w:tr w:rsidR="00E91E2B" w:rsidRPr="00E91E2B" w14:paraId="0590F39E" w14:textId="77777777" w:rsidTr="00E91E2B">
        <w:tc>
          <w:tcPr>
            <w:tcW w:w="1061" w:type="dxa"/>
          </w:tcPr>
          <w:p w14:paraId="0C5881D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3A7A6C1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Malvinian (Spanish-speaking Falkland Islander)</w:t>
            </w:r>
          </w:p>
        </w:tc>
      </w:tr>
      <w:tr w:rsidR="00E91E2B" w:rsidRPr="00E91E2B" w14:paraId="3180B27E" w14:textId="77777777" w:rsidTr="00E91E2B">
        <w:tc>
          <w:tcPr>
            <w:tcW w:w="1061" w:type="dxa"/>
          </w:tcPr>
          <w:p w14:paraId="24DE984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0A8528F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Mangaia Islander</w:t>
            </w:r>
          </w:p>
        </w:tc>
      </w:tr>
      <w:tr w:rsidR="00E91E2B" w:rsidRPr="00E91E2B" w14:paraId="29EF82D7" w14:textId="77777777" w:rsidTr="00E91E2B">
        <w:tc>
          <w:tcPr>
            <w:tcW w:w="1061" w:type="dxa"/>
          </w:tcPr>
          <w:p w14:paraId="314C58C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58F77FD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Manihiki Islander</w:t>
            </w:r>
          </w:p>
        </w:tc>
      </w:tr>
      <w:tr w:rsidR="00E91E2B" w:rsidRPr="00E91E2B" w14:paraId="2D1CA25A" w14:textId="77777777" w:rsidTr="00E91E2B">
        <w:tc>
          <w:tcPr>
            <w:tcW w:w="1061" w:type="dxa"/>
          </w:tcPr>
          <w:p w14:paraId="647B4CF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694592C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Manus Islander</w:t>
            </w:r>
          </w:p>
        </w:tc>
      </w:tr>
      <w:tr w:rsidR="00E91E2B" w:rsidRPr="00E91E2B" w14:paraId="755AA4BB" w14:textId="77777777" w:rsidTr="00E91E2B">
        <w:tc>
          <w:tcPr>
            <w:tcW w:w="1061" w:type="dxa"/>
          </w:tcPr>
          <w:p w14:paraId="3E8D2A2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897746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Manx</w:t>
            </w:r>
          </w:p>
        </w:tc>
      </w:tr>
      <w:tr w:rsidR="00E91E2B" w:rsidRPr="00E91E2B" w14:paraId="31E328A9" w14:textId="77777777" w:rsidTr="00E91E2B">
        <w:tc>
          <w:tcPr>
            <w:tcW w:w="1061" w:type="dxa"/>
          </w:tcPr>
          <w:p w14:paraId="316E950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7A588B4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Marianas Islander</w:t>
            </w:r>
          </w:p>
        </w:tc>
      </w:tr>
      <w:tr w:rsidR="00E91E2B" w:rsidRPr="00E91E2B" w14:paraId="28C04112" w14:textId="77777777" w:rsidTr="00E91E2B">
        <w:tc>
          <w:tcPr>
            <w:tcW w:w="1061" w:type="dxa"/>
          </w:tcPr>
          <w:p w14:paraId="729BB28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A1D152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Marquesas Islander</w:t>
            </w:r>
          </w:p>
        </w:tc>
      </w:tr>
      <w:tr w:rsidR="00E91E2B" w:rsidRPr="00E91E2B" w14:paraId="139A0567" w14:textId="77777777" w:rsidTr="00E91E2B">
        <w:tc>
          <w:tcPr>
            <w:tcW w:w="1061" w:type="dxa"/>
          </w:tcPr>
          <w:p w14:paraId="728D1E3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2ACCF32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Marshall Islander</w:t>
            </w:r>
          </w:p>
        </w:tc>
      </w:tr>
      <w:tr w:rsidR="00E91E2B" w:rsidRPr="00E91E2B" w14:paraId="3523DEF3" w14:textId="77777777" w:rsidTr="00E91E2B">
        <w:tc>
          <w:tcPr>
            <w:tcW w:w="1061" w:type="dxa"/>
          </w:tcPr>
          <w:p w14:paraId="16CE042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78822DC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Mauke Islander</w:t>
            </w:r>
          </w:p>
        </w:tc>
      </w:tr>
      <w:tr w:rsidR="00E91E2B" w:rsidRPr="00E91E2B" w14:paraId="5F04767C" w14:textId="77777777" w:rsidTr="00E91E2B">
        <w:tc>
          <w:tcPr>
            <w:tcW w:w="1061" w:type="dxa"/>
          </w:tcPr>
          <w:p w14:paraId="3C2CE33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2115DE7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Mauritian</w:t>
            </w:r>
          </w:p>
        </w:tc>
      </w:tr>
      <w:tr w:rsidR="00E91E2B" w:rsidRPr="00E91E2B" w14:paraId="4882AF63" w14:textId="77777777" w:rsidTr="00E91E2B">
        <w:tc>
          <w:tcPr>
            <w:tcW w:w="1061" w:type="dxa"/>
          </w:tcPr>
          <w:p w14:paraId="49426B8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14241D3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Mexican</w:t>
            </w:r>
          </w:p>
        </w:tc>
      </w:tr>
      <w:tr w:rsidR="00E91E2B" w:rsidRPr="00E91E2B" w14:paraId="70DEBBE3" w14:textId="77777777" w:rsidTr="00E91E2B">
        <w:tc>
          <w:tcPr>
            <w:tcW w:w="1061" w:type="dxa"/>
          </w:tcPr>
          <w:p w14:paraId="588F36F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093C7EF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nec</w:t>
            </w:r>
          </w:p>
        </w:tc>
      </w:tr>
      <w:tr w:rsidR="00E91E2B" w:rsidRPr="00E91E2B" w14:paraId="15F88A3E" w14:textId="77777777" w:rsidTr="00E91E2B">
        <w:tc>
          <w:tcPr>
            <w:tcW w:w="1061" w:type="dxa"/>
          </w:tcPr>
          <w:p w14:paraId="2BDAF99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0AA5CEB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nfd</w:t>
            </w:r>
          </w:p>
        </w:tc>
      </w:tr>
      <w:tr w:rsidR="00E91E2B" w:rsidRPr="00E91E2B" w14:paraId="300B72A9" w14:textId="77777777" w:rsidTr="00E91E2B">
        <w:tc>
          <w:tcPr>
            <w:tcW w:w="1061" w:type="dxa"/>
          </w:tcPr>
          <w:p w14:paraId="7ADC29B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6B3A20D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Mitiaro Islander</w:t>
            </w:r>
          </w:p>
        </w:tc>
      </w:tr>
      <w:tr w:rsidR="00E91E2B" w:rsidRPr="00E91E2B" w14:paraId="34D9F8BC" w14:textId="77777777" w:rsidTr="00E91E2B">
        <w:tc>
          <w:tcPr>
            <w:tcW w:w="1061" w:type="dxa"/>
          </w:tcPr>
          <w:p w14:paraId="423A960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5C9AAC8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Moroccan</w:t>
            </w:r>
          </w:p>
        </w:tc>
      </w:tr>
      <w:tr w:rsidR="00E91E2B" w:rsidRPr="00E91E2B" w14:paraId="350DD90D" w14:textId="77777777" w:rsidTr="00E91E2B">
        <w:tc>
          <w:tcPr>
            <w:tcW w:w="1061" w:type="dxa"/>
          </w:tcPr>
          <w:p w14:paraId="29280C8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07574C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Nauru Islander</w:t>
            </w:r>
          </w:p>
        </w:tc>
      </w:tr>
      <w:tr w:rsidR="00E91E2B" w:rsidRPr="00E91E2B" w14:paraId="58456094" w14:textId="77777777" w:rsidTr="00E91E2B">
        <w:tc>
          <w:tcPr>
            <w:tcW w:w="1061" w:type="dxa"/>
          </w:tcPr>
          <w:p w14:paraId="6F4C8AA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666F560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Nepalese</w:t>
            </w:r>
          </w:p>
        </w:tc>
      </w:tr>
      <w:tr w:rsidR="00E91E2B" w:rsidRPr="00E91E2B" w14:paraId="3EAE9944" w14:textId="77777777" w:rsidTr="00E91E2B">
        <w:tc>
          <w:tcPr>
            <w:tcW w:w="1061" w:type="dxa"/>
          </w:tcPr>
          <w:p w14:paraId="7896F38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209026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Britain Islander</w:t>
            </w:r>
          </w:p>
        </w:tc>
      </w:tr>
      <w:tr w:rsidR="00E91E2B" w:rsidRPr="00E91E2B" w14:paraId="145011D5" w14:textId="77777777" w:rsidTr="00E91E2B">
        <w:tc>
          <w:tcPr>
            <w:tcW w:w="1061" w:type="dxa"/>
          </w:tcPr>
          <w:p w14:paraId="4B3A89B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FC2EEC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Caledonian</w:t>
            </w:r>
          </w:p>
        </w:tc>
      </w:tr>
      <w:tr w:rsidR="00E91E2B" w:rsidRPr="00E91E2B" w14:paraId="7F07AEE9" w14:textId="77777777" w:rsidTr="00E91E2B">
        <w:tc>
          <w:tcPr>
            <w:tcW w:w="1061" w:type="dxa"/>
          </w:tcPr>
          <w:p w14:paraId="5EC8C64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76CABC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Georgian</w:t>
            </w:r>
          </w:p>
        </w:tc>
      </w:tr>
      <w:tr w:rsidR="00E91E2B" w:rsidRPr="00E91E2B" w14:paraId="4F45EB6A" w14:textId="77777777" w:rsidTr="00E91E2B">
        <w:tc>
          <w:tcPr>
            <w:tcW w:w="1061" w:type="dxa"/>
          </w:tcPr>
          <w:p w14:paraId="64CE1FD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2A9985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Irelander</w:t>
            </w:r>
          </w:p>
        </w:tc>
      </w:tr>
      <w:tr w:rsidR="00E91E2B" w:rsidRPr="00E91E2B" w14:paraId="5CDE02DA" w14:textId="77777777" w:rsidTr="00E91E2B">
        <w:tc>
          <w:tcPr>
            <w:tcW w:w="1061" w:type="dxa"/>
          </w:tcPr>
          <w:p w14:paraId="486528F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14:paraId="6BE21F7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Zealander</w:t>
            </w:r>
          </w:p>
        </w:tc>
      </w:tr>
      <w:tr w:rsidR="00E91E2B" w:rsidRPr="00E91E2B" w14:paraId="39839D43" w14:textId="77777777" w:rsidTr="00E91E2B">
        <w:tc>
          <w:tcPr>
            <w:tcW w:w="1061" w:type="dxa"/>
          </w:tcPr>
          <w:p w14:paraId="4C20515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14:paraId="0EDC6E6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European</w:t>
            </w:r>
          </w:p>
        </w:tc>
      </w:tr>
      <w:tr w:rsidR="00E91E2B" w:rsidRPr="00E91E2B" w14:paraId="2816B183" w14:textId="77777777" w:rsidTr="00E91E2B">
        <w:tc>
          <w:tcPr>
            <w:tcW w:w="1061" w:type="dxa"/>
          </w:tcPr>
          <w:p w14:paraId="0934F04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21</w:t>
            </w:r>
          </w:p>
        </w:tc>
        <w:tc>
          <w:tcPr>
            <w:tcW w:w="2467" w:type="dxa"/>
          </w:tcPr>
          <w:p w14:paraId="4EF1AA1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Maori</w:t>
            </w:r>
          </w:p>
        </w:tc>
      </w:tr>
      <w:tr w:rsidR="00E91E2B" w:rsidRPr="00E91E2B" w14:paraId="3D2E07C1" w14:textId="77777777" w:rsidTr="00E91E2B">
        <w:tc>
          <w:tcPr>
            <w:tcW w:w="1061" w:type="dxa"/>
          </w:tcPr>
          <w:p w14:paraId="09A4A5D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0C79F16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Nicaraguan</w:t>
            </w:r>
          </w:p>
        </w:tc>
      </w:tr>
      <w:tr w:rsidR="00E91E2B" w:rsidRPr="00E91E2B" w14:paraId="4E518C10" w14:textId="77777777" w:rsidTr="00E91E2B">
        <w:tc>
          <w:tcPr>
            <w:tcW w:w="1061" w:type="dxa"/>
          </w:tcPr>
          <w:p w14:paraId="29EC581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6AFB860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Nigerian</w:t>
            </w:r>
          </w:p>
        </w:tc>
      </w:tr>
      <w:tr w:rsidR="00E91E2B" w:rsidRPr="00E91E2B" w14:paraId="1060EB03" w14:textId="77777777" w:rsidTr="00E91E2B">
        <w:tc>
          <w:tcPr>
            <w:tcW w:w="1061" w:type="dxa"/>
          </w:tcPr>
          <w:p w14:paraId="297733A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34</w:t>
            </w:r>
          </w:p>
        </w:tc>
        <w:tc>
          <w:tcPr>
            <w:tcW w:w="2467" w:type="dxa"/>
          </w:tcPr>
          <w:p w14:paraId="5D047DF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Niuean</w:t>
            </w:r>
          </w:p>
        </w:tc>
      </w:tr>
      <w:tr w:rsidR="00E91E2B" w:rsidRPr="00E91E2B" w14:paraId="6B44D4BE" w14:textId="77777777" w:rsidTr="00E91E2B">
        <w:tc>
          <w:tcPr>
            <w:tcW w:w="1061" w:type="dxa"/>
          </w:tcPr>
          <w:p w14:paraId="71247EB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201F491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North American Indian</w:t>
            </w:r>
          </w:p>
        </w:tc>
      </w:tr>
      <w:tr w:rsidR="00E91E2B" w:rsidRPr="00E91E2B" w14:paraId="4EC85FB3" w14:textId="77777777" w:rsidTr="00E91E2B">
        <w:tc>
          <w:tcPr>
            <w:tcW w:w="1061" w:type="dxa"/>
          </w:tcPr>
          <w:p w14:paraId="4AA27CD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69C8C8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Norwegian</w:t>
            </w:r>
          </w:p>
        </w:tc>
      </w:tr>
      <w:tr w:rsidR="00E91E2B" w:rsidRPr="00E91E2B" w14:paraId="446EDBE8" w14:textId="77777777" w:rsidTr="00E91E2B">
        <w:tc>
          <w:tcPr>
            <w:tcW w:w="1061" w:type="dxa"/>
          </w:tcPr>
          <w:p w14:paraId="780C407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99</w:t>
            </w:r>
          </w:p>
        </w:tc>
        <w:tc>
          <w:tcPr>
            <w:tcW w:w="2467" w:type="dxa"/>
          </w:tcPr>
          <w:p w14:paraId="09134C9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Not Specified</w:t>
            </w:r>
          </w:p>
        </w:tc>
      </w:tr>
      <w:tr w:rsidR="00E91E2B" w:rsidRPr="00E91E2B" w14:paraId="235D52D6" w14:textId="77777777" w:rsidTr="00E91E2B">
        <w:tc>
          <w:tcPr>
            <w:tcW w:w="1061" w:type="dxa"/>
          </w:tcPr>
          <w:p w14:paraId="6BF727F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3C478D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Ocean Islander/Banaban</w:t>
            </w:r>
          </w:p>
        </w:tc>
      </w:tr>
      <w:tr w:rsidR="00E91E2B" w:rsidRPr="00E91E2B" w14:paraId="6021C65C" w14:textId="77777777" w:rsidTr="00E91E2B">
        <w:tc>
          <w:tcPr>
            <w:tcW w:w="1061" w:type="dxa"/>
          </w:tcPr>
          <w:p w14:paraId="4E3F971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7893FB6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Omani</w:t>
            </w:r>
          </w:p>
        </w:tc>
      </w:tr>
      <w:tr w:rsidR="00E91E2B" w:rsidRPr="00E91E2B" w14:paraId="19EEF0CF" w14:textId="77777777" w:rsidTr="00E91E2B">
        <w:tc>
          <w:tcPr>
            <w:tcW w:w="1061" w:type="dxa"/>
          </w:tcPr>
          <w:p w14:paraId="0AC3AD2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FD5D8E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Orkney Islander</w:t>
            </w:r>
          </w:p>
        </w:tc>
      </w:tr>
      <w:tr w:rsidR="00E91E2B" w:rsidRPr="00E91E2B" w14:paraId="6639DD4D" w14:textId="77777777" w:rsidTr="00E91E2B">
        <w:tc>
          <w:tcPr>
            <w:tcW w:w="1061" w:type="dxa"/>
          </w:tcPr>
          <w:p w14:paraId="7E98F55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4D08D0A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African nec</w:t>
            </w:r>
          </w:p>
        </w:tc>
      </w:tr>
      <w:tr w:rsidR="00E91E2B" w:rsidRPr="00E91E2B" w14:paraId="3D2EE48E" w14:textId="77777777" w:rsidTr="00E91E2B">
        <w:tc>
          <w:tcPr>
            <w:tcW w:w="1061" w:type="dxa"/>
          </w:tcPr>
          <w:p w14:paraId="54EBC11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735C762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Asian nec</w:t>
            </w:r>
          </w:p>
        </w:tc>
      </w:tr>
      <w:tr w:rsidR="00E91E2B" w:rsidRPr="00E91E2B" w14:paraId="78148536" w14:textId="77777777" w:rsidTr="00E91E2B">
        <w:tc>
          <w:tcPr>
            <w:tcW w:w="1061" w:type="dxa"/>
          </w:tcPr>
          <w:p w14:paraId="4B03029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D88118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European</w:t>
            </w:r>
          </w:p>
        </w:tc>
      </w:tr>
      <w:tr w:rsidR="00E91E2B" w:rsidRPr="00E91E2B" w14:paraId="3EB93673" w14:textId="77777777" w:rsidTr="00E91E2B">
        <w:tc>
          <w:tcPr>
            <w:tcW w:w="1061" w:type="dxa"/>
          </w:tcPr>
          <w:p w14:paraId="4647526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393198A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nec</w:t>
            </w:r>
          </w:p>
        </w:tc>
      </w:tr>
      <w:tr w:rsidR="00E91E2B" w:rsidRPr="00E91E2B" w14:paraId="5FBE1264" w14:textId="77777777" w:rsidTr="00E91E2B">
        <w:tc>
          <w:tcPr>
            <w:tcW w:w="1061" w:type="dxa"/>
          </w:tcPr>
          <w:p w14:paraId="626AAB1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3131D4D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nfd</w:t>
            </w:r>
          </w:p>
        </w:tc>
      </w:tr>
      <w:tr w:rsidR="00E91E2B" w:rsidRPr="00E91E2B" w14:paraId="4BE67AF2" w14:textId="77777777" w:rsidTr="00E91E2B">
        <w:tc>
          <w:tcPr>
            <w:tcW w:w="1061" w:type="dxa"/>
          </w:tcPr>
          <w:p w14:paraId="19D4769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06D59CA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Southeast Asian nec</w:t>
            </w:r>
          </w:p>
        </w:tc>
      </w:tr>
      <w:tr w:rsidR="00E91E2B" w:rsidRPr="00E91E2B" w14:paraId="1542B5D8" w14:textId="77777777" w:rsidTr="00E91E2B">
        <w:tc>
          <w:tcPr>
            <w:tcW w:w="1061" w:type="dxa"/>
          </w:tcPr>
          <w:p w14:paraId="6407611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A23AA2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nec</w:t>
            </w:r>
          </w:p>
        </w:tc>
      </w:tr>
      <w:tr w:rsidR="00E91E2B" w:rsidRPr="00E91E2B" w14:paraId="7632ED04" w14:textId="77777777" w:rsidTr="00E91E2B">
        <w:tc>
          <w:tcPr>
            <w:tcW w:w="1061" w:type="dxa"/>
          </w:tcPr>
          <w:p w14:paraId="3B46CAA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30</w:t>
            </w:r>
          </w:p>
        </w:tc>
        <w:tc>
          <w:tcPr>
            <w:tcW w:w="2467" w:type="dxa"/>
          </w:tcPr>
          <w:p w14:paraId="25D84DF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nfd</w:t>
            </w:r>
          </w:p>
        </w:tc>
      </w:tr>
      <w:tr w:rsidR="00E91E2B" w:rsidRPr="00E91E2B" w14:paraId="2EFED44D" w14:textId="77777777" w:rsidTr="00E91E2B">
        <w:tc>
          <w:tcPr>
            <w:tcW w:w="1061" w:type="dxa"/>
          </w:tcPr>
          <w:p w14:paraId="1ABBA3D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2B88826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Pakistani</w:t>
            </w:r>
          </w:p>
        </w:tc>
      </w:tr>
      <w:tr w:rsidR="00E91E2B" w:rsidRPr="00E91E2B" w14:paraId="120CD26F" w14:textId="77777777" w:rsidTr="00E91E2B">
        <w:tc>
          <w:tcPr>
            <w:tcW w:w="1061" w:type="dxa"/>
          </w:tcPr>
          <w:p w14:paraId="01235AA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44587EF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Palestinian</w:t>
            </w:r>
          </w:p>
        </w:tc>
      </w:tr>
      <w:tr w:rsidR="00E91E2B" w:rsidRPr="00E91E2B" w14:paraId="6C871A4D" w14:textId="77777777" w:rsidTr="00E91E2B">
        <w:tc>
          <w:tcPr>
            <w:tcW w:w="1061" w:type="dxa"/>
          </w:tcPr>
          <w:p w14:paraId="10F1AA7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22247AC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Palmerston Islander</w:t>
            </w:r>
          </w:p>
        </w:tc>
      </w:tr>
      <w:tr w:rsidR="00E91E2B" w:rsidRPr="00E91E2B" w14:paraId="517C4E3F" w14:textId="77777777" w:rsidTr="00E91E2B">
        <w:tc>
          <w:tcPr>
            <w:tcW w:w="1061" w:type="dxa"/>
          </w:tcPr>
          <w:p w14:paraId="1608FF6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723AB6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Panamanian</w:t>
            </w:r>
          </w:p>
        </w:tc>
      </w:tr>
      <w:tr w:rsidR="00E91E2B" w:rsidRPr="00E91E2B" w14:paraId="43703629" w14:textId="77777777" w:rsidTr="00E91E2B">
        <w:tc>
          <w:tcPr>
            <w:tcW w:w="1061" w:type="dxa"/>
          </w:tcPr>
          <w:p w14:paraId="28D29D2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2E2D77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Papuan/New Guinean/Irian Jayan</w:t>
            </w:r>
          </w:p>
        </w:tc>
      </w:tr>
      <w:tr w:rsidR="00E91E2B" w:rsidRPr="00E91E2B" w14:paraId="3BA2CDB1" w14:textId="77777777" w:rsidTr="00E91E2B">
        <w:tc>
          <w:tcPr>
            <w:tcW w:w="1061" w:type="dxa"/>
          </w:tcPr>
          <w:p w14:paraId="42DAA58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590BFAD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Paraguayan</w:t>
            </w:r>
          </w:p>
        </w:tc>
      </w:tr>
      <w:tr w:rsidR="00E91E2B" w:rsidRPr="00E91E2B" w14:paraId="275DB31B" w14:textId="77777777" w:rsidTr="00E91E2B">
        <w:tc>
          <w:tcPr>
            <w:tcW w:w="1061" w:type="dxa"/>
          </w:tcPr>
          <w:p w14:paraId="6FB9D2F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46E056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Penrhyn Islander</w:t>
            </w:r>
          </w:p>
        </w:tc>
      </w:tr>
      <w:tr w:rsidR="00E91E2B" w:rsidRPr="00E91E2B" w14:paraId="5196FD01" w14:textId="77777777" w:rsidTr="00E91E2B">
        <w:tc>
          <w:tcPr>
            <w:tcW w:w="1061" w:type="dxa"/>
          </w:tcPr>
          <w:p w14:paraId="50ACE8A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146714D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Peruvian</w:t>
            </w:r>
          </w:p>
        </w:tc>
      </w:tr>
      <w:tr w:rsidR="00E91E2B" w:rsidRPr="00E91E2B" w14:paraId="0CE518A5" w14:textId="77777777" w:rsidTr="00E91E2B">
        <w:tc>
          <w:tcPr>
            <w:tcW w:w="1061" w:type="dxa"/>
          </w:tcPr>
          <w:p w14:paraId="2874F01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292BB5A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Phoenix Islander</w:t>
            </w:r>
          </w:p>
        </w:tc>
      </w:tr>
      <w:tr w:rsidR="00E91E2B" w:rsidRPr="00E91E2B" w14:paraId="66F21589" w14:textId="77777777" w:rsidTr="00E91E2B">
        <w:tc>
          <w:tcPr>
            <w:tcW w:w="1061" w:type="dxa"/>
          </w:tcPr>
          <w:p w14:paraId="4BEF3C4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3E8041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Pitcairn Islander</w:t>
            </w:r>
          </w:p>
        </w:tc>
      </w:tr>
      <w:tr w:rsidR="00E91E2B" w:rsidRPr="00E91E2B" w14:paraId="24CBE388" w14:textId="77777777" w:rsidTr="00E91E2B">
        <w:tc>
          <w:tcPr>
            <w:tcW w:w="1061" w:type="dxa"/>
          </w:tcPr>
          <w:p w14:paraId="70311C8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7207F9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Polish</w:t>
            </w:r>
          </w:p>
        </w:tc>
      </w:tr>
      <w:tr w:rsidR="00E91E2B" w:rsidRPr="00E91E2B" w14:paraId="74E45D0D" w14:textId="77777777" w:rsidTr="00E91E2B">
        <w:tc>
          <w:tcPr>
            <w:tcW w:w="1061" w:type="dxa"/>
          </w:tcPr>
          <w:p w14:paraId="3CE48EC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74749B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Portuguese</w:t>
            </w:r>
          </w:p>
        </w:tc>
      </w:tr>
      <w:tr w:rsidR="00E91E2B" w:rsidRPr="00E91E2B" w14:paraId="10DE7E88" w14:textId="77777777" w:rsidTr="00E91E2B">
        <w:tc>
          <w:tcPr>
            <w:tcW w:w="1061" w:type="dxa"/>
          </w:tcPr>
          <w:p w14:paraId="77D2BEE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6AF33FA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Puerto Rican</w:t>
            </w:r>
          </w:p>
        </w:tc>
      </w:tr>
      <w:tr w:rsidR="00E91E2B" w:rsidRPr="00E91E2B" w14:paraId="3DBA0123" w14:textId="77777777" w:rsidTr="00E91E2B">
        <w:tc>
          <w:tcPr>
            <w:tcW w:w="1061" w:type="dxa"/>
          </w:tcPr>
          <w:p w14:paraId="42A8E12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63D356E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Pukapuka Islander</w:t>
            </w:r>
          </w:p>
        </w:tc>
      </w:tr>
      <w:tr w:rsidR="00E91E2B" w:rsidRPr="00E91E2B" w14:paraId="7D96845E" w14:textId="77777777" w:rsidTr="00E91E2B">
        <w:tc>
          <w:tcPr>
            <w:tcW w:w="1061" w:type="dxa"/>
          </w:tcPr>
          <w:p w14:paraId="23CA630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26469A3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Punjabi</w:t>
            </w:r>
          </w:p>
        </w:tc>
      </w:tr>
      <w:tr w:rsidR="00E91E2B" w:rsidRPr="00E91E2B" w14:paraId="47FB6372" w14:textId="77777777" w:rsidTr="00E91E2B">
        <w:tc>
          <w:tcPr>
            <w:tcW w:w="1061" w:type="dxa"/>
          </w:tcPr>
          <w:p w14:paraId="1261154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317A9D9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Rakahanga Islander</w:t>
            </w:r>
          </w:p>
        </w:tc>
      </w:tr>
      <w:tr w:rsidR="00E91E2B" w:rsidRPr="00E91E2B" w14:paraId="58EBA208" w14:textId="77777777" w:rsidTr="00E91E2B">
        <w:tc>
          <w:tcPr>
            <w:tcW w:w="1061" w:type="dxa"/>
          </w:tcPr>
          <w:p w14:paraId="1222E6D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14:paraId="5FFF1C4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Rarotongan</w:t>
            </w:r>
          </w:p>
        </w:tc>
      </w:tr>
      <w:tr w:rsidR="00E91E2B" w:rsidRPr="00E91E2B" w14:paraId="0D22F26F" w14:textId="77777777" w:rsidTr="00E91E2B">
        <w:tc>
          <w:tcPr>
            <w:tcW w:w="1061" w:type="dxa"/>
          </w:tcPr>
          <w:p w14:paraId="62B4047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2F1D2BB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Romanian/Rumanian</w:t>
            </w:r>
          </w:p>
        </w:tc>
      </w:tr>
      <w:tr w:rsidR="00E91E2B" w:rsidRPr="00E91E2B" w14:paraId="76C499AF" w14:textId="77777777" w:rsidTr="00E91E2B">
        <w:tc>
          <w:tcPr>
            <w:tcW w:w="1061" w:type="dxa"/>
          </w:tcPr>
          <w:p w14:paraId="10BB55D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DD8871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Romany/Gypsy</w:t>
            </w:r>
          </w:p>
        </w:tc>
      </w:tr>
      <w:tr w:rsidR="00E91E2B" w:rsidRPr="00E91E2B" w14:paraId="5BA0B21E" w14:textId="77777777" w:rsidTr="00E91E2B">
        <w:tc>
          <w:tcPr>
            <w:tcW w:w="1061" w:type="dxa"/>
          </w:tcPr>
          <w:p w14:paraId="6F48BE4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4B9167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Rotuman/Rotuman Islander</w:t>
            </w:r>
          </w:p>
        </w:tc>
      </w:tr>
      <w:tr w:rsidR="00E91E2B" w:rsidRPr="00E91E2B" w14:paraId="3FEB2F64" w14:textId="77777777" w:rsidTr="00E91E2B">
        <w:tc>
          <w:tcPr>
            <w:tcW w:w="1061" w:type="dxa"/>
          </w:tcPr>
          <w:p w14:paraId="3EDE1AA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9B0D51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Russian</w:t>
            </w:r>
          </w:p>
        </w:tc>
      </w:tr>
      <w:tr w:rsidR="00E91E2B" w:rsidRPr="00E91E2B" w14:paraId="2BCAA922" w14:textId="77777777" w:rsidTr="00E91E2B">
        <w:tc>
          <w:tcPr>
            <w:tcW w:w="1061" w:type="dxa"/>
          </w:tcPr>
          <w:p w14:paraId="3C85E1F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31</w:t>
            </w:r>
          </w:p>
        </w:tc>
        <w:tc>
          <w:tcPr>
            <w:tcW w:w="2467" w:type="dxa"/>
          </w:tcPr>
          <w:p w14:paraId="773AF4B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Samoan</w:t>
            </w:r>
          </w:p>
        </w:tc>
      </w:tr>
      <w:tr w:rsidR="00E91E2B" w:rsidRPr="00E91E2B" w14:paraId="6AB7B8AF" w14:textId="77777777" w:rsidTr="00E91E2B">
        <w:tc>
          <w:tcPr>
            <w:tcW w:w="1061" w:type="dxa"/>
          </w:tcPr>
          <w:p w14:paraId="18C74E0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10A144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Santa Cruz Islander</w:t>
            </w:r>
          </w:p>
        </w:tc>
      </w:tr>
      <w:tr w:rsidR="00E91E2B" w:rsidRPr="00E91E2B" w14:paraId="6581C6C8" w14:textId="77777777" w:rsidTr="00E91E2B">
        <w:tc>
          <w:tcPr>
            <w:tcW w:w="1061" w:type="dxa"/>
          </w:tcPr>
          <w:p w14:paraId="2534FED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D2091A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Sardinian</w:t>
            </w:r>
          </w:p>
        </w:tc>
      </w:tr>
      <w:tr w:rsidR="00E91E2B" w:rsidRPr="00E91E2B" w14:paraId="57BD6EE8" w14:textId="77777777" w:rsidTr="00E91E2B">
        <w:tc>
          <w:tcPr>
            <w:tcW w:w="1061" w:type="dxa"/>
          </w:tcPr>
          <w:p w14:paraId="3EB3C93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123A0AC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Scottish (Scots)</w:t>
            </w:r>
          </w:p>
        </w:tc>
      </w:tr>
      <w:tr w:rsidR="00E91E2B" w:rsidRPr="00E91E2B" w14:paraId="4ECABFBA" w14:textId="77777777" w:rsidTr="00E91E2B">
        <w:tc>
          <w:tcPr>
            <w:tcW w:w="1061" w:type="dxa"/>
          </w:tcPr>
          <w:p w14:paraId="19548D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12</w:t>
            </w:r>
          </w:p>
        </w:tc>
        <w:tc>
          <w:tcPr>
            <w:tcW w:w="2467" w:type="dxa"/>
          </w:tcPr>
          <w:p w14:paraId="5BC9262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Serb/Serbian</w:t>
            </w:r>
          </w:p>
        </w:tc>
      </w:tr>
      <w:tr w:rsidR="00E91E2B" w:rsidRPr="00E91E2B" w14:paraId="5EC11CD8" w14:textId="77777777" w:rsidTr="00E91E2B">
        <w:tc>
          <w:tcPr>
            <w:tcW w:w="1061" w:type="dxa"/>
          </w:tcPr>
          <w:p w14:paraId="532A169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10B083E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Seychelles Islander</w:t>
            </w:r>
          </w:p>
        </w:tc>
      </w:tr>
      <w:tr w:rsidR="00E91E2B" w:rsidRPr="00E91E2B" w14:paraId="316AFB83" w14:textId="77777777" w:rsidTr="00E91E2B">
        <w:tc>
          <w:tcPr>
            <w:tcW w:w="1061" w:type="dxa"/>
          </w:tcPr>
          <w:p w14:paraId="317C61D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BC220A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Shetland Islander</w:t>
            </w:r>
          </w:p>
        </w:tc>
      </w:tr>
      <w:tr w:rsidR="00E91E2B" w:rsidRPr="00E91E2B" w14:paraId="6EB23660" w14:textId="77777777" w:rsidTr="00E91E2B">
        <w:tc>
          <w:tcPr>
            <w:tcW w:w="1061" w:type="dxa"/>
          </w:tcPr>
          <w:p w14:paraId="703F927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51E2390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Sikh</w:t>
            </w:r>
          </w:p>
        </w:tc>
      </w:tr>
      <w:tr w:rsidR="00E91E2B" w:rsidRPr="00E91E2B" w14:paraId="550442ED" w14:textId="77777777" w:rsidTr="00E91E2B">
        <w:tc>
          <w:tcPr>
            <w:tcW w:w="1061" w:type="dxa"/>
          </w:tcPr>
          <w:p w14:paraId="45DCFE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4A2052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Singaporean Chinese</w:t>
            </w:r>
          </w:p>
        </w:tc>
      </w:tr>
      <w:tr w:rsidR="00E91E2B" w:rsidRPr="00E91E2B" w14:paraId="5F6BB358" w14:textId="77777777" w:rsidTr="00E91E2B">
        <w:tc>
          <w:tcPr>
            <w:tcW w:w="1061" w:type="dxa"/>
          </w:tcPr>
          <w:p w14:paraId="1F885E1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4D8E194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Sinhalese</w:t>
            </w:r>
          </w:p>
        </w:tc>
      </w:tr>
      <w:tr w:rsidR="00E91E2B" w:rsidRPr="00E91E2B" w14:paraId="150B0C86" w14:textId="77777777" w:rsidTr="00E91E2B">
        <w:tc>
          <w:tcPr>
            <w:tcW w:w="1061" w:type="dxa"/>
          </w:tcPr>
          <w:p w14:paraId="41CC23E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F8AA5E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Slavic/Slav</w:t>
            </w:r>
          </w:p>
        </w:tc>
      </w:tr>
      <w:tr w:rsidR="00E91E2B" w:rsidRPr="00E91E2B" w14:paraId="3D2E2DC9" w14:textId="77777777" w:rsidTr="00E91E2B">
        <w:tc>
          <w:tcPr>
            <w:tcW w:w="1061" w:type="dxa"/>
          </w:tcPr>
          <w:p w14:paraId="63EC2B5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7647D7C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Slovak</w:t>
            </w:r>
          </w:p>
        </w:tc>
      </w:tr>
      <w:tr w:rsidR="00E91E2B" w:rsidRPr="00E91E2B" w14:paraId="19564EF3" w14:textId="77777777" w:rsidTr="00E91E2B">
        <w:tc>
          <w:tcPr>
            <w:tcW w:w="1061" w:type="dxa"/>
          </w:tcPr>
          <w:p w14:paraId="2F9F43E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BFD8EA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Slovene/Slovenian</w:t>
            </w:r>
          </w:p>
        </w:tc>
      </w:tr>
      <w:tr w:rsidR="00E91E2B" w:rsidRPr="00E91E2B" w14:paraId="5933B114" w14:textId="77777777" w:rsidTr="00E91E2B">
        <w:tc>
          <w:tcPr>
            <w:tcW w:w="1061" w:type="dxa"/>
          </w:tcPr>
          <w:p w14:paraId="1F1F6F2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13F92CA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Society Islander (including Tahitian)</w:t>
            </w:r>
          </w:p>
        </w:tc>
      </w:tr>
      <w:tr w:rsidR="00E91E2B" w:rsidRPr="00E91E2B" w14:paraId="344BE963" w14:textId="77777777" w:rsidTr="00E91E2B">
        <w:tc>
          <w:tcPr>
            <w:tcW w:w="1061" w:type="dxa"/>
          </w:tcPr>
          <w:p w14:paraId="2F1D2A0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0CE124C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Solomon Islander</w:t>
            </w:r>
          </w:p>
        </w:tc>
      </w:tr>
      <w:tr w:rsidR="00E91E2B" w:rsidRPr="00E91E2B" w14:paraId="5973A722" w14:textId="77777777" w:rsidTr="00E91E2B">
        <w:tc>
          <w:tcPr>
            <w:tcW w:w="1061" w:type="dxa"/>
          </w:tcPr>
          <w:p w14:paraId="5F455CA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030106E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Somali</w:t>
            </w:r>
          </w:p>
        </w:tc>
      </w:tr>
      <w:tr w:rsidR="00E91E2B" w:rsidRPr="00E91E2B" w14:paraId="223AA931" w14:textId="77777777" w:rsidTr="00E91E2B">
        <w:tc>
          <w:tcPr>
            <w:tcW w:w="1061" w:type="dxa"/>
          </w:tcPr>
          <w:p w14:paraId="44DFB8E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55C5D9A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coloured</w:t>
            </w:r>
          </w:p>
        </w:tc>
      </w:tr>
      <w:tr w:rsidR="00E91E2B" w:rsidRPr="00E91E2B" w14:paraId="36CD7109" w14:textId="77777777" w:rsidTr="00E91E2B">
        <w:tc>
          <w:tcPr>
            <w:tcW w:w="1061" w:type="dxa"/>
          </w:tcPr>
          <w:p w14:paraId="3F797D0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2BDCF7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nec</w:t>
            </w:r>
          </w:p>
        </w:tc>
      </w:tr>
      <w:tr w:rsidR="00E91E2B" w:rsidRPr="00E91E2B" w14:paraId="3A6778D5" w14:textId="77777777" w:rsidTr="00E91E2B">
        <w:tc>
          <w:tcPr>
            <w:tcW w:w="1061" w:type="dxa"/>
          </w:tcPr>
          <w:p w14:paraId="0276277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14:paraId="09D48E6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American Indian</w:t>
            </w:r>
          </w:p>
        </w:tc>
      </w:tr>
      <w:tr w:rsidR="00E91E2B" w:rsidRPr="00E91E2B" w14:paraId="502CFDF4" w14:textId="77777777" w:rsidTr="00E91E2B">
        <w:tc>
          <w:tcPr>
            <w:tcW w:w="1061" w:type="dxa"/>
          </w:tcPr>
          <w:p w14:paraId="2E93606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66E73D7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groups) nfd</w:t>
            </w:r>
          </w:p>
        </w:tc>
      </w:tr>
      <w:tr w:rsidR="00E91E2B" w:rsidRPr="00E91E2B" w14:paraId="25F285B3" w14:textId="77777777" w:rsidTr="00E91E2B">
        <w:tc>
          <w:tcPr>
            <w:tcW w:w="1061" w:type="dxa"/>
          </w:tcPr>
          <w:p w14:paraId="691754A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3F18654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nec</w:t>
            </w:r>
          </w:p>
        </w:tc>
      </w:tr>
      <w:tr w:rsidR="00E91E2B" w:rsidRPr="00E91E2B" w14:paraId="4840C061" w14:textId="77777777" w:rsidTr="00E91E2B">
        <w:tc>
          <w:tcPr>
            <w:tcW w:w="1061" w:type="dxa"/>
          </w:tcPr>
          <w:p w14:paraId="63FFF83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6DE3690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Southeast Asian nfd</w:t>
            </w:r>
          </w:p>
        </w:tc>
      </w:tr>
      <w:tr w:rsidR="00E91E2B" w:rsidRPr="00E91E2B" w14:paraId="01443D7B" w14:textId="77777777" w:rsidTr="00E91E2B">
        <w:tc>
          <w:tcPr>
            <w:tcW w:w="1061" w:type="dxa"/>
          </w:tcPr>
          <w:p w14:paraId="772121E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D1D8A0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Spanish</w:t>
            </w:r>
          </w:p>
        </w:tc>
      </w:tr>
      <w:tr w:rsidR="00E91E2B" w:rsidRPr="00E91E2B" w14:paraId="68989BEC" w14:textId="77777777" w:rsidTr="00E91E2B">
        <w:tc>
          <w:tcPr>
            <w:tcW w:w="1061" w:type="dxa"/>
          </w:tcPr>
          <w:p w14:paraId="31F7477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767E5BE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nec</w:t>
            </w:r>
          </w:p>
        </w:tc>
      </w:tr>
      <w:tr w:rsidR="00E91E2B" w:rsidRPr="00E91E2B" w14:paraId="4F2F239E" w14:textId="77777777" w:rsidTr="00E91E2B">
        <w:tc>
          <w:tcPr>
            <w:tcW w:w="1061" w:type="dxa"/>
          </w:tcPr>
          <w:p w14:paraId="41A29DA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1686DF3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nfd</w:t>
            </w:r>
          </w:p>
        </w:tc>
      </w:tr>
      <w:tr w:rsidR="00E91E2B" w:rsidRPr="00E91E2B" w14:paraId="6198FE47" w14:textId="77777777" w:rsidTr="00E91E2B">
        <w:tc>
          <w:tcPr>
            <w:tcW w:w="1061" w:type="dxa"/>
          </w:tcPr>
          <w:p w14:paraId="5E7632E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778C6F5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Tamil</w:t>
            </w:r>
          </w:p>
        </w:tc>
      </w:tr>
      <w:tr w:rsidR="00E91E2B" w:rsidRPr="00E91E2B" w14:paraId="1939BC64" w14:textId="77777777" w:rsidTr="00E91E2B">
        <w:tc>
          <w:tcPr>
            <w:tcW w:w="1061" w:type="dxa"/>
          </w:tcPr>
          <w:p w14:paraId="455FCC5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72E608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Swedish</w:t>
            </w:r>
          </w:p>
        </w:tc>
      </w:tr>
      <w:tr w:rsidR="00E91E2B" w:rsidRPr="00E91E2B" w14:paraId="53215B21" w14:textId="77777777" w:rsidTr="00E91E2B">
        <w:tc>
          <w:tcPr>
            <w:tcW w:w="1061" w:type="dxa"/>
          </w:tcPr>
          <w:p w14:paraId="56FCF54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415ACAC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Swiss</w:t>
            </w:r>
          </w:p>
        </w:tc>
      </w:tr>
      <w:tr w:rsidR="00E91E2B" w:rsidRPr="00E91E2B" w14:paraId="07BF9DDC" w14:textId="77777777" w:rsidTr="00E91E2B">
        <w:tc>
          <w:tcPr>
            <w:tcW w:w="1061" w:type="dxa"/>
          </w:tcPr>
          <w:p w14:paraId="41B1D4F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5E4492C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Syrian</w:t>
            </w:r>
          </w:p>
        </w:tc>
      </w:tr>
      <w:tr w:rsidR="00E91E2B" w:rsidRPr="00E91E2B" w14:paraId="4CA6D891" w14:textId="77777777" w:rsidTr="00E91E2B">
        <w:tc>
          <w:tcPr>
            <w:tcW w:w="1061" w:type="dxa"/>
          </w:tcPr>
          <w:p w14:paraId="5D17B1E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7111A2F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Taiwanese Chinese</w:t>
            </w:r>
          </w:p>
        </w:tc>
      </w:tr>
      <w:tr w:rsidR="00E91E2B" w:rsidRPr="00E91E2B" w14:paraId="22EE3F86" w14:textId="77777777" w:rsidTr="00E91E2B">
        <w:tc>
          <w:tcPr>
            <w:tcW w:w="1061" w:type="dxa"/>
          </w:tcPr>
          <w:p w14:paraId="37CF1AE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1F47DCC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Tahitian (including Society Islander)</w:t>
            </w:r>
          </w:p>
        </w:tc>
      </w:tr>
      <w:tr w:rsidR="00E91E2B" w:rsidRPr="00E91E2B" w14:paraId="67A5A93E" w14:textId="77777777" w:rsidTr="00E91E2B">
        <w:tc>
          <w:tcPr>
            <w:tcW w:w="1061" w:type="dxa"/>
          </w:tcPr>
          <w:p w14:paraId="2907C11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14:paraId="2988295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Tamil</w:t>
            </w:r>
          </w:p>
        </w:tc>
      </w:tr>
      <w:tr w:rsidR="00E91E2B" w:rsidRPr="00E91E2B" w14:paraId="55615C9F" w14:textId="77777777" w:rsidTr="00E91E2B">
        <w:tc>
          <w:tcPr>
            <w:tcW w:w="1061" w:type="dxa"/>
          </w:tcPr>
          <w:p w14:paraId="595A9EC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048AA17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Thai/Tai/Siamese</w:t>
            </w:r>
          </w:p>
        </w:tc>
      </w:tr>
      <w:tr w:rsidR="00E91E2B" w:rsidRPr="00E91E2B" w14:paraId="6F822B57" w14:textId="77777777" w:rsidTr="00E91E2B">
        <w:tc>
          <w:tcPr>
            <w:tcW w:w="1061" w:type="dxa"/>
          </w:tcPr>
          <w:p w14:paraId="132B2C6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14:paraId="7A537A27"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Tibetan</w:t>
            </w:r>
          </w:p>
        </w:tc>
      </w:tr>
      <w:tr w:rsidR="00E91E2B" w:rsidRPr="00E91E2B" w14:paraId="40023A0A" w14:textId="77777777" w:rsidTr="00E91E2B">
        <w:tc>
          <w:tcPr>
            <w:tcW w:w="1061" w:type="dxa"/>
          </w:tcPr>
          <w:p w14:paraId="6FC5AE8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35</w:t>
            </w:r>
          </w:p>
        </w:tc>
        <w:tc>
          <w:tcPr>
            <w:tcW w:w="2467" w:type="dxa"/>
          </w:tcPr>
          <w:p w14:paraId="0DC4551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Tokelauan</w:t>
            </w:r>
          </w:p>
        </w:tc>
      </w:tr>
      <w:tr w:rsidR="00E91E2B" w:rsidRPr="00E91E2B" w14:paraId="534C451A" w14:textId="77777777" w:rsidTr="00E91E2B">
        <w:tc>
          <w:tcPr>
            <w:tcW w:w="1061" w:type="dxa"/>
          </w:tcPr>
          <w:p w14:paraId="307958D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33</w:t>
            </w:r>
          </w:p>
        </w:tc>
        <w:tc>
          <w:tcPr>
            <w:tcW w:w="2467" w:type="dxa"/>
          </w:tcPr>
          <w:p w14:paraId="3A5112D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Tongan</w:t>
            </w:r>
          </w:p>
        </w:tc>
      </w:tr>
      <w:tr w:rsidR="00E91E2B" w:rsidRPr="00E91E2B" w14:paraId="42783C52" w14:textId="77777777" w:rsidTr="00E91E2B">
        <w:tc>
          <w:tcPr>
            <w:tcW w:w="1061" w:type="dxa"/>
          </w:tcPr>
          <w:p w14:paraId="3003DA7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1EE140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Torres Strait Islander/Thursday Islander</w:t>
            </w:r>
          </w:p>
        </w:tc>
      </w:tr>
      <w:tr w:rsidR="00E91E2B" w:rsidRPr="00E91E2B" w14:paraId="2ECAEFDD" w14:textId="77777777" w:rsidTr="00E91E2B">
        <w:tc>
          <w:tcPr>
            <w:tcW w:w="1061" w:type="dxa"/>
          </w:tcPr>
          <w:p w14:paraId="19AEF09B"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6751237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Tuamotu Islander</w:t>
            </w:r>
          </w:p>
        </w:tc>
      </w:tr>
      <w:tr w:rsidR="00E91E2B" w:rsidRPr="00E91E2B" w14:paraId="09E96ED8" w14:textId="77777777" w:rsidTr="00E91E2B">
        <w:tc>
          <w:tcPr>
            <w:tcW w:w="1061" w:type="dxa"/>
          </w:tcPr>
          <w:p w14:paraId="3A60C462"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2D5AA7F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Tunisian</w:t>
            </w:r>
          </w:p>
        </w:tc>
      </w:tr>
      <w:tr w:rsidR="00E91E2B" w:rsidRPr="00E91E2B" w14:paraId="39EFFC0D" w14:textId="77777777" w:rsidTr="00E91E2B">
        <w:tc>
          <w:tcPr>
            <w:tcW w:w="1061" w:type="dxa"/>
          </w:tcPr>
          <w:p w14:paraId="5B4E00FA"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14:paraId="5A884C9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Turkish (incl Turkish Cypriot)</w:t>
            </w:r>
          </w:p>
        </w:tc>
      </w:tr>
      <w:tr w:rsidR="00E91E2B" w:rsidRPr="00E91E2B" w14:paraId="3DC4B9BF" w14:textId="77777777" w:rsidTr="00E91E2B">
        <w:tc>
          <w:tcPr>
            <w:tcW w:w="1061" w:type="dxa"/>
          </w:tcPr>
          <w:p w14:paraId="46A5507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4F0CEBF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Tuvalu Islander/Ellice Islander</w:t>
            </w:r>
          </w:p>
        </w:tc>
      </w:tr>
      <w:tr w:rsidR="00E91E2B" w:rsidRPr="00E91E2B" w14:paraId="6834786B" w14:textId="77777777" w:rsidTr="00E91E2B">
        <w:tc>
          <w:tcPr>
            <w:tcW w:w="1061" w:type="dxa"/>
          </w:tcPr>
          <w:p w14:paraId="3F16A08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6218B06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Ugandan</w:t>
            </w:r>
          </w:p>
        </w:tc>
      </w:tr>
      <w:tr w:rsidR="00E91E2B" w:rsidRPr="00E91E2B" w14:paraId="51A004D2" w14:textId="77777777" w:rsidTr="00E91E2B">
        <w:tc>
          <w:tcPr>
            <w:tcW w:w="1061" w:type="dxa"/>
          </w:tcPr>
          <w:p w14:paraId="3FFC9DA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5937ED8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Ukrainian</w:t>
            </w:r>
          </w:p>
        </w:tc>
      </w:tr>
      <w:tr w:rsidR="00E91E2B" w:rsidRPr="00E91E2B" w14:paraId="6C1101E6" w14:textId="77777777" w:rsidTr="00E91E2B">
        <w:tc>
          <w:tcPr>
            <w:tcW w:w="1061" w:type="dxa"/>
          </w:tcPr>
          <w:p w14:paraId="02E5CFA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455BC13C"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Uruguayan</w:t>
            </w:r>
          </w:p>
        </w:tc>
      </w:tr>
      <w:tr w:rsidR="00E91E2B" w:rsidRPr="00E91E2B" w14:paraId="7E348AD8" w14:textId="77777777" w:rsidTr="00E91E2B">
        <w:tc>
          <w:tcPr>
            <w:tcW w:w="1061" w:type="dxa"/>
          </w:tcPr>
          <w:p w14:paraId="6382C2F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2A7FA6F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Vanuatu Islander/New Hebridean</w:t>
            </w:r>
          </w:p>
        </w:tc>
      </w:tr>
      <w:tr w:rsidR="00E91E2B" w:rsidRPr="00E91E2B" w14:paraId="762E0263" w14:textId="77777777" w:rsidTr="00E91E2B">
        <w:tc>
          <w:tcPr>
            <w:tcW w:w="1061" w:type="dxa"/>
          </w:tcPr>
          <w:p w14:paraId="40BF871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14:paraId="0EAF4D1D"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Venezuelan</w:t>
            </w:r>
          </w:p>
        </w:tc>
      </w:tr>
      <w:tr w:rsidR="00E91E2B" w:rsidRPr="00E91E2B" w14:paraId="6B0A956E" w14:textId="77777777" w:rsidTr="00E91E2B">
        <w:tc>
          <w:tcPr>
            <w:tcW w:w="1061" w:type="dxa"/>
          </w:tcPr>
          <w:p w14:paraId="5E1E7A49"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14:paraId="52463921"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w:t>
            </w:r>
          </w:p>
        </w:tc>
      </w:tr>
      <w:tr w:rsidR="00E91E2B" w:rsidRPr="00E91E2B" w14:paraId="4BC0675F" w14:textId="77777777" w:rsidTr="00E91E2B">
        <w:tc>
          <w:tcPr>
            <w:tcW w:w="1061" w:type="dxa"/>
          </w:tcPr>
          <w:p w14:paraId="1013932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14:paraId="59FFF755"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 Chinese</w:t>
            </w:r>
          </w:p>
        </w:tc>
      </w:tr>
      <w:tr w:rsidR="00E91E2B" w:rsidRPr="00E91E2B" w14:paraId="44951ECB" w14:textId="77777777" w:rsidTr="00E91E2B">
        <w:tc>
          <w:tcPr>
            <w:tcW w:w="1061" w:type="dxa"/>
          </w:tcPr>
          <w:p w14:paraId="2F4A8C2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59EF18B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Wake Islander</w:t>
            </w:r>
          </w:p>
        </w:tc>
      </w:tr>
      <w:tr w:rsidR="00E91E2B" w:rsidRPr="00E91E2B" w14:paraId="5B056FDA" w14:textId="77777777" w:rsidTr="00E91E2B">
        <w:tc>
          <w:tcPr>
            <w:tcW w:w="1061" w:type="dxa"/>
          </w:tcPr>
          <w:p w14:paraId="27CB2F8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38EC444F"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Wallis Islander</w:t>
            </w:r>
          </w:p>
        </w:tc>
      </w:tr>
      <w:tr w:rsidR="00E91E2B" w:rsidRPr="00E91E2B" w14:paraId="1B9550EA" w14:textId="77777777" w:rsidTr="00E91E2B">
        <w:tc>
          <w:tcPr>
            <w:tcW w:w="1061" w:type="dxa"/>
          </w:tcPr>
          <w:p w14:paraId="7AA0E046"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14:paraId="08C8D4B8"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Welsh</w:t>
            </w:r>
          </w:p>
        </w:tc>
      </w:tr>
      <w:tr w:rsidR="00E91E2B" w:rsidRPr="00E91E2B" w14:paraId="3DF9510C" w14:textId="77777777" w:rsidTr="00E91E2B">
        <w:tc>
          <w:tcPr>
            <w:tcW w:w="1061" w:type="dxa"/>
          </w:tcPr>
          <w:p w14:paraId="4A4DF214"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14:paraId="2B4CD7A3"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West Indian/Caribbean</w:t>
            </w:r>
          </w:p>
        </w:tc>
      </w:tr>
      <w:tr w:rsidR="00E91E2B" w:rsidRPr="00E91E2B" w14:paraId="6D85F7D8" w14:textId="77777777" w:rsidTr="00E91E2B">
        <w:tc>
          <w:tcPr>
            <w:tcW w:w="1061" w:type="dxa"/>
          </w:tcPr>
          <w:p w14:paraId="20A7021E"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14:paraId="4208FAB0" w14:textId="77777777"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Yap Islander</w:t>
            </w:r>
          </w:p>
        </w:tc>
      </w:tr>
      <w:tr w:rsidR="00E91E2B" w:rsidRPr="00E91E2B" w14:paraId="4EB8988D" w14:textId="77777777" w:rsidTr="00E91E2B">
        <w:tc>
          <w:tcPr>
            <w:tcW w:w="1061" w:type="dxa"/>
          </w:tcPr>
          <w:p w14:paraId="4782055E" w14:textId="77777777"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51</w:t>
            </w:r>
          </w:p>
        </w:tc>
        <w:tc>
          <w:tcPr>
            <w:tcW w:w="2467" w:type="dxa"/>
          </w:tcPr>
          <w:p w14:paraId="6214B034" w14:textId="77777777" w:rsidR="00E91E2B" w:rsidRPr="00E91E2B" w:rsidRDefault="00E91E2B" w:rsidP="00E91E2B">
            <w:pPr>
              <w:spacing w:before="20" w:after="20"/>
              <w:rPr>
                <w:rFonts w:eastAsia="Arial Unicode MS" w:cs="Arial"/>
                <w:szCs w:val="20"/>
              </w:rPr>
            </w:pPr>
            <w:r w:rsidRPr="00E91E2B">
              <w:rPr>
                <w:rFonts w:eastAsia="Arial Unicode MS" w:cs="Arial"/>
                <w:szCs w:val="20"/>
                <w:lang w:val="en-AU"/>
              </w:rPr>
              <w:t>Yemeni</w:t>
            </w:r>
          </w:p>
        </w:tc>
      </w:tr>
      <w:tr w:rsidR="00E91E2B" w:rsidRPr="00E91E2B" w14:paraId="164F3599" w14:textId="77777777" w:rsidTr="00E91E2B">
        <w:tc>
          <w:tcPr>
            <w:tcW w:w="1061" w:type="dxa"/>
          </w:tcPr>
          <w:p w14:paraId="1AC13503" w14:textId="77777777"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12</w:t>
            </w:r>
          </w:p>
        </w:tc>
        <w:tc>
          <w:tcPr>
            <w:tcW w:w="2467" w:type="dxa"/>
          </w:tcPr>
          <w:p w14:paraId="011B7B20" w14:textId="77777777"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Zimbabwean</w:t>
            </w:r>
          </w:p>
        </w:tc>
      </w:tr>
    </w:tbl>
    <w:p w14:paraId="77C7E02F" w14:textId="77777777" w:rsidR="00E91E2B" w:rsidRPr="00E91E2B" w:rsidRDefault="00E91E2B" w:rsidP="00E91E2B">
      <w:pPr>
        <w:rPr>
          <w:rFonts w:cs="Arial"/>
          <w:b/>
          <w:sz w:val="20"/>
          <w:szCs w:val="20"/>
        </w:rPr>
      </w:pPr>
      <w:r w:rsidRPr="00E91E2B">
        <w:rPr>
          <w:rFonts w:cs="Arial"/>
          <w:b/>
          <w:sz w:val="20"/>
          <w:szCs w:val="20"/>
        </w:rPr>
        <w:t>nfd = Not further defined</w:t>
      </w:r>
    </w:p>
    <w:p w14:paraId="49F059DB" w14:textId="77777777" w:rsidR="00E91E2B" w:rsidRPr="00E91E2B" w:rsidRDefault="00E91E2B" w:rsidP="00E91E2B">
      <w:pPr>
        <w:rPr>
          <w:b/>
          <w:sz w:val="20"/>
          <w:szCs w:val="20"/>
          <w:lang w:val="en-GB"/>
        </w:rPr>
        <w:sectPr w:rsidR="00E91E2B" w:rsidRPr="00E91E2B" w:rsidSect="00E91E2B">
          <w:type w:val="continuous"/>
          <w:pgSz w:w="11906" w:h="16838"/>
          <w:pgMar w:top="1440" w:right="1800" w:bottom="1440" w:left="1800" w:header="708" w:footer="708" w:gutter="0"/>
          <w:cols w:num="2" w:space="708" w:equalWidth="0">
            <w:col w:w="3799" w:space="708"/>
            <w:col w:w="3799"/>
          </w:cols>
          <w:docGrid w:linePitch="360"/>
        </w:sectPr>
      </w:pPr>
      <w:r w:rsidRPr="00E91E2B">
        <w:rPr>
          <w:b/>
          <w:sz w:val="20"/>
          <w:szCs w:val="20"/>
          <w:lang w:val="en-GB"/>
        </w:rPr>
        <w:t>nec = Not elsewhere classified</w:t>
      </w:r>
    </w:p>
    <w:p w14:paraId="24B402A6"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14:paraId="28D656D9" w14:textId="77777777" w:rsidR="00E91E2B" w:rsidRPr="00E91E2B" w:rsidRDefault="00E91E2B" w:rsidP="00E91E2B">
      <w:pPr>
        <w:keepNext/>
        <w:spacing w:before="240" w:after="60"/>
        <w:jc w:val="both"/>
        <w:outlineLvl w:val="0"/>
        <w:rPr>
          <w:b/>
          <w:kern w:val="28"/>
          <w:sz w:val="32"/>
          <w:szCs w:val="20"/>
        </w:rPr>
      </w:pPr>
      <w:bookmarkStart w:id="164" w:name="AppD"/>
      <w:bookmarkStart w:id="165" w:name="_Toc22377328"/>
      <w:bookmarkStart w:id="166" w:name="_Toc22377686"/>
      <w:bookmarkStart w:id="167" w:name="_Toc202953112"/>
      <w:bookmarkStart w:id="168" w:name="_Toc250969116"/>
      <w:bookmarkStart w:id="169" w:name="_Toc10727766"/>
      <w:r w:rsidRPr="00E91E2B">
        <w:rPr>
          <w:b/>
          <w:kern w:val="28"/>
          <w:sz w:val="32"/>
          <w:szCs w:val="20"/>
        </w:rPr>
        <w:t xml:space="preserve">Appendix </w:t>
      </w:r>
      <w:r w:rsidR="00E45334">
        <w:rPr>
          <w:b/>
          <w:kern w:val="28"/>
          <w:sz w:val="32"/>
          <w:szCs w:val="20"/>
        </w:rPr>
        <w:t>H</w:t>
      </w:r>
      <w:r w:rsidRPr="00E91E2B">
        <w:rPr>
          <w:b/>
          <w:kern w:val="28"/>
          <w:sz w:val="32"/>
          <w:szCs w:val="20"/>
        </w:rPr>
        <w:t>: DRG Process</w:t>
      </w:r>
      <w:bookmarkEnd w:id="164"/>
      <w:bookmarkEnd w:id="165"/>
      <w:bookmarkEnd w:id="166"/>
      <w:bookmarkEnd w:id="167"/>
      <w:bookmarkEnd w:id="168"/>
      <w:bookmarkEnd w:id="169"/>
    </w:p>
    <w:p w14:paraId="41CE93AE" w14:textId="77777777"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14:paraId="2F9B12A1" w14:textId="77777777" w:rsidTr="00E91E2B">
        <w:tc>
          <w:tcPr>
            <w:tcW w:w="1908" w:type="dxa"/>
          </w:tcPr>
          <w:p w14:paraId="2D0453AD" w14:textId="77777777"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14:paraId="1A0AE90B" w14:textId="77777777" w:rsidR="00E91E2B" w:rsidRPr="00E91E2B" w:rsidRDefault="00E91E2B" w:rsidP="00E91E2B">
            <w:pPr>
              <w:rPr>
                <w:szCs w:val="20"/>
              </w:rPr>
            </w:pPr>
            <w:r w:rsidRPr="00E91E2B">
              <w:rPr>
                <w:szCs w:val="20"/>
              </w:rPr>
              <w:t>This appendix describes the process by which the Diagnostic Related Grouping (DRG) and related fields are calculated.</w:t>
            </w:r>
          </w:p>
        </w:tc>
      </w:tr>
    </w:tbl>
    <w:p w14:paraId="6B2676D7" w14:textId="77777777"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14:paraId="6EB5E3F3" w14:textId="77777777" w:rsidTr="00E91E2B">
        <w:tc>
          <w:tcPr>
            <w:tcW w:w="1908" w:type="dxa"/>
          </w:tcPr>
          <w:p w14:paraId="3DA9F377" w14:textId="77777777" w:rsidR="00E91E2B" w:rsidRPr="00E91E2B" w:rsidRDefault="00E91E2B" w:rsidP="00E91E2B">
            <w:pPr>
              <w:keepNext/>
              <w:spacing w:after="60"/>
              <w:outlineLvl w:val="2"/>
              <w:rPr>
                <w:b/>
                <w:szCs w:val="20"/>
                <w:lang w:val="en-GB"/>
              </w:rPr>
            </w:pPr>
            <w:r w:rsidRPr="00E91E2B">
              <w:rPr>
                <w:b/>
                <w:szCs w:val="20"/>
                <w:lang w:val="en-GB"/>
              </w:rPr>
              <w:t>Schedules not stored</w:t>
            </w:r>
          </w:p>
        </w:tc>
        <w:tc>
          <w:tcPr>
            <w:tcW w:w="6614" w:type="dxa"/>
          </w:tcPr>
          <w:p w14:paraId="3BEE02A8" w14:textId="77777777" w:rsidR="00E91E2B" w:rsidRPr="00E91E2B" w:rsidRDefault="00E91E2B" w:rsidP="00E91E2B">
            <w:pPr>
              <w:rPr>
                <w:szCs w:val="20"/>
              </w:rPr>
            </w:pPr>
            <w:r w:rsidRPr="00E91E2B">
              <w:rPr>
                <w:szCs w:val="20"/>
              </w:rPr>
              <w:t>For version 3, the Grouper Program stored schedules of:</w:t>
            </w:r>
          </w:p>
          <w:p w14:paraId="34E8CC7C" w14:textId="77777777" w:rsidR="00E91E2B" w:rsidRPr="00E91E2B" w:rsidRDefault="00E91E2B" w:rsidP="00E91E2B">
            <w:pPr>
              <w:numPr>
                <w:ilvl w:val="0"/>
                <w:numId w:val="16"/>
              </w:numPr>
              <w:rPr>
                <w:szCs w:val="20"/>
              </w:rPr>
            </w:pPr>
            <w:r w:rsidRPr="00E91E2B">
              <w:rPr>
                <w:szCs w:val="20"/>
              </w:rPr>
              <w:t>average cost weights (of a Cost Weight Code), and</w:t>
            </w:r>
          </w:p>
          <w:p w14:paraId="61F988A3" w14:textId="77777777" w:rsidR="00E91E2B" w:rsidRPr="00E91E2B" w:rsidRDefault="00E91E2B" w:rsidP="00E91E2B">
            <w:pPr>
              <w:numPr>
                <w:ilvl w:val="0"/>
                <w:numId w:val="16"/>
              </w:numPr>
              <w:rPr>
                <w:szCs w:val="20"/>
              </w:rPr>
            </w:pPr>
            <w:r w:rsidRPr="00E91E2B">
              <w:rPr>
                <w:szCs w:val="20"/>
              </w:rPr>
              <w:t>average length of stay for each of its DRG codes.</w:t>
            </w:r>
          </w:p>
          <w:p w14:paraId="3CFBBC04" w14:textId="77777777" w:rsidR="00E91E2B" w:rsidRPr="00E91E2B" w:rsidRDefault="00E91E2B" w:rsidP="00E91E2B">
            <w:pPr>
              <w:rPr>
                <w:sz w:val="14"/>
                <w:szCs w:val="20"/>
              </w:rPr>
            </w:pPr>
          </w:p>
          <w:p w14:paraId="2068C763" w14:textId="77777777" w:rsidR="00E91E2B" w:rsidRPr="00E91E2B" w:rsidRDefault="00E91E2B" w:rsidP="00187D42">
            <w:pPr>
              <w:rPr>
                <w:szCs w:val="20"/>
              </w:rPr>
            </w:pPr>
            <w:r w:rsidRPr="00E91E2B">
              <w:rPr>
                <w:szCs w:val="20"/>
              </w:rPr>
              <w:t>However, for versions 4.1, 4.2, 5.0</w:t>
            </w:r>
            <w:r w:rsidR="00A40326">
              <w:rPr>
                <w:szCs w:val="20"/>
              </w:rPr>
              <w:t>, 6.0</w:t>
            </w:r>
            <w:r w:rsidR="00187D42">
              <w:rPr>
                <w:szCs w:val="20"/>
              </w:rPr>
              <w:t xml:space="preserve">, </w:t>
            </w:r>
            <w:r w:rsidRPr="00E91E2B">
              <w:rPr>
                <w:szCs w:val="20"/>
              </w:rPr>
              <w:t>6.0</w:t>
            </w:r>
            <w:r w:rsidR="00A40326">
              <w:rPr>
                <w:szCs w:val="20"/>
              </w:rPr>
              <w:t>x</w:t>
            </w:r>
            <w:r w:rsidRPr="00E91E2B">
              <w:rPr>
                <w:szCs w:val="20"/>
              </w:rPr>
              <w:t xml:space="preserve"> </w:t>
            </w:r>
            <w:r w:rsidR="00187D42">
              <w:rPr>
                <w:szCs w:val="20"/>
              </w:rPr>
              <w:t xml:space="preserve">and 7.0 </w:t>
            </w:r>
            <w:r w:rsidRPr="00E91E2B">
              <w:rPr>
                <w:szCs w:val="20"/>
              </w:rPr>
              <w:t>no historical data is available, so no average values are stored.</w:t>
            </w:r>
          </w:p>
        </w:tc>
      </w:tr>
    </w:tbl>
    <w:p w14:paraId="52F6C9F4" w14:textId="77777777"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14:paraId="5434C539" w14:textId="77777777" w:rsidTr="00E91E2B">
        <w:tc>
          <w:tcPr>
            <w:tcW w:w="1908" w:type="dxa"/>
          </w:tcPr>
          <w:p w14:paraId="60AE6609" w14:textId="77777777" w:rsidR="00E91E2B" w:rsidRPr="00E91E2B" w:rsidRDefault="00E91E2B" w:rsidP="00E91E2B">
            <w:pPr>
              <w:keepNext/>
              <w:spacing w:after="60"/>
              <w:outlineLvl w:val="2"/>
              <w:rPr>
                <w:b/>
                <w:szCs w:val="20"/>
                <w:lang w:val="en-GB"/>
              </w:rPr>
            </w:pPr>
            <w:r w:rsidRPr="00E91E2B">
              <w:rPr>
                <w:b/>
                <w:szCs w:val="20"/>
                <w:lang w:val="en-GB"/>
              </w:rPr>
              <w:t>Current software</w:t>
            </w:r>
          </w:p>
        </w:tc>
        <w:tc>
          <w:tcPr>
            <w:tcW w:w="6614" w:type="dxa"/>
          </w:tcPr>
          <w:p w14:paraId="1D8D63A7" w14:textId="77777777" w:rsidR="00E91E2B" w:rsidRPr="00E91E2B" w:rsidRDefault="00E91E2B" w:rsidP="00187D42">
            <w:pPr>
              <w:rPr>
                <w:szCs w:val="20"/>
              </w:rPr>
            </w:pPr>
            <w:r w:rsidRPr="00E91E2B">
              <w:rPr>
                <w:szCs w:val="20"/>
              </w:rPr>
              <w:t>The current DRG Grouper Program (software) is version 6.0</w:t>
            </w:r>
            <w:r w:rsidR="00A40326">
              <w:rPr>
                <w:szCs w:val="20"/>
              </w:rPr>
              <w:t>x</w:t>
            </w:r>
            <w:r w:rsidRPr="00E91E2B">
              <w:rPr>
                <w:szCs w:val="20"/>
              </w:rPr>
              <w:t>. This can produce DRG codes in clinical versions 3.1,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p>
        </w:tc>
      </w:tr>
    </w:tbl>
    <w:p w14:paraId="077F0775" w14:textId="77777777"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14:paraId="0130A241" w14:textId="77777777" w:rsidTr="00E91E2B">
        <w:tc>
          <w:tcPr>
            <w:tcW w:w="1908" w:type="dxa"/>
          </w:tcPr>
          <w:p w14:paraId="2F4DCEA0" w14:textId="77777777" w:rsidR="00E91E2B" w:rsidRPr="00E91E2B" w:rsidRDefault="00E91E2B" w:rsidP="00E91E2B">
            <w:pPr>
              <w:keepNext/>
              <w:spacing w:after="60"/>
              <w:outlineLvl w:val="2"/>
              <w:rPr>
                <w:b/>
                <w:szCs w:val="20"/>
                <w:lang w:val="en-GB"/>
              </w:rPr>
            </w:pPr>
            <w:r w:rsidRPr="00E91E2B">
              <w:rPr>
                <w:b/>
                <w:szCs w:val="20"/>
                <w:lang w:val="en-GB"/>
              </w:rPr>
              <w:t>Which DRG versions are stored</w:t>
            </w:r>
          </w:p>
        </w:tc>
        <w:tc>
          <w:tcPr>
            <w:tcW w:w="6614" w:type="dxa"/>
          </w:tcPr>
          <w:p w14:paraId="56FC8FAA" w14:textId="77777777" w:rsidR="00E91E2B" w:rsidRPr="00E91E2B" w:rsidRDefault="00E91E2B" w:rsidP="00E91E2B">
            <w:pPr>
              <w:rPr>
                <w:szCs w:val="20"/>
              </w:rPr>
            </w:pPr>
            <w:r w:rsidRPr="00E91E2B">
              <w:rPr>
                <w:szCs w:val="20"/>
              </w:rPr>
              <w:t>DRG codes of clinical version 3.1 are stored for all events.</w:t>
            </w:r>
          </w:p>
          <w:p w14:paraId="322047CC" w14:textId="77777777" w:rsidR="00E91E2B" w:rsidRPr="00E91E2B" w:rsidRDefault="00E91E2B" w:rsidP="00E91E2B">
            <w:pPr>
              <w:rPr>
                <w:szCs w:val="20"/>
              </w:rPr>
            </w:pPr>
            <w:r w:rsidRPr="00E91E2B">
              <w:rPr>
                <w:szCs w:val="20"/>
              </w:rPr>
              <w:t>For events with end dates between 1 July 2001 and 30 June 2002, DRG codes are also calculated and stored in clinical version 4.1.</w:t>
            </w:r>
          </w:p>
          <w:p w14:paraId="1B6F2B30" w14:textId="77777777" w:rsidR="00E91E2B" w:rsidRPr="00E91E2B" w:rsidRDefault="00E91E2B" w:rsidP="00E91E2B">
            <w:pPr>
              <w:rPr>
                <w:sz w:val="14"/>
                <w:szCs w:val="20"/>
              </w:rPr>
            </w:pPr>
          </w:p>
          <w:p w14:paraId="12D88E42" w14:textId="77777777" w:rsidR="00E91E2B" w:rsidRPr="00E91E2B" w:rsidRDefault="00E91E2B" w:rsidP="00E91E2B">
            <w:pPr>
              <w:rPr>
                <w:szCs w:val="20"/>
              </w:rPr>
            </w:pPr>
            <w:r w:rsidRPr="00E91E2B">
              <w:rPr>
                <w:szCs w:val="20"/>
              </w:rPr>
              <w:t>For events with end dates between 1 July 2002 and 30 June 2005, DRG codes are calculated and stored in clinical version 4.2.</w:t>
            </w:r>
          </w:p>
          <w:p w14:paraId="18D627D6" w14:textId="77777777" w:rsidR="00E91E2B" w:rsidRPr="00E91E2B" w:rsidRDefault="00E91E2B" w:rsidP="00E91E2B">
            <w:pPr>
              <w:rPr>
                <w:szCs w:val="20"/>
              </w:rPr>
            </w:pPr>
          </w:p>
          <w:p w14:paraId="6AC2F682" w14:textId="77777777" w:rsidR="00A40326" w:rsidRDefault="00A40326" w:rsidP="00E91E2B">
            <w:pPr>
              <w:rPr>
                <w:szCs w:val="20"/>
              </w:rPr>
            </w:pPr>
          </w:p>
          <w:p w14:paraId="5477DB27" w14:textId="77777777" w:rsidR="00A40326" w:rsidRPr="00E91E2B" w:rsidRDefault="00A40326" w:rsidP="00A40326">
            <w:pPr>
              <w:rPr>
                <w:szCs w:val="20"/>
              </w:rPr>
            </w:pPr>
            <w:r w:rsidRPr="00E91E2B">
              <w:rPr>
                <w:szCs w:val="20"/>
              </w:rPr>
              <w:t>For events with end dates between 1 Ju</w:t>
            </w:r>
            <w:r>
              <w:rPr>
                <w:szCs w:val="20"/>
              </w:rPr>
              <w:t>ly</w:t>
            </w:r>
            <w:r w:rsidRPr="00E91E2B">
              <w:rPr>
                <w:szCs w:val="20"/>
              </w:rPr>
              <w:t xml:space="preserve"> 200</w:t>
            </w:r>
            <w:r>
              <w:rPr>
                <w:szCs w:val="20"/>
              </w:rPr>
              <w:t>5 and 30 June 2011</w:t>
            </w:r>
            <w:r w:rsidRPr="00E91E2B">
              <w:rPr>
                <w:szCs w:val="20"/>
              </w:rPr>
              <w:t xml:space="preserve">, DRG codes are calculated and stored in clinical version </w:t>
            </w:r>
            <w:r>
              <w:rPr>
                <w:szCs w:val="20"/>
              </w:rPr>
              <w:t>5.0</w:t>
            </w:r>
          </w:p>
          <w:p w14:paraId="151F3FA9" w14:textId="77777777" w:rsidR="00A40326" w:rsidRDefault="00A40326" w:rsidP="00E91E2B">
            <w:pPr>
              <w:rPr>
                <w:szCs w:val="20"/>
              </w:rPr>
            </w:pPr>
          </w:p>
          <w:p w14:paraId="6AD9FDB9" w14:textId="77777777" w:rsidR="00A40326" w:rsidRDefault="00A40326" w:rsidP="00E91E2B">
            <w:pPr>
              <w:rPr>
                <w:szCs w:val="20"/>
              </w:rPr>
            </w:pPr>
            <w:r w:rsidRPr="00E91E2B">
              <w:rPr>
                <w:szCs w:val="20"/>
              </w:rPr>
              <w:t>For events with end dates between 1 Ju</w:t>
            </w:r>
            <w:r>
              <w:rPr>
                <w:szCs w:val="20"/>
              </w:rPr>
              <w:t>ly</w:t>
            </w:r>
            <w:r w:rsidRPr="00E91E2B">
              <w:rPr>
                <w:szCs w:val="20"/>
              </w:rPr>
              <w:t xml:space="preserve"> 200</w:t>
            </w:r>
            <w:r>
              <w:rPr>
                <w:szCs w:val="20"/>
              </w:rPr>
              <w:t>11 and 30 June 2013</w:t>
            </w:r>
            <w:r w:rsidRPr="00E91E2B">
              <w:rPr>
                <w:szCs w:val="20"/>
              </w:rPr>
              <w:t xml:space="preserve">, DRG codes are calculated and stored in clinical version </w:t>
            </w:r>
            <w:r>
              <w:rPr>
                <w:szCs w:val="20"/>
              </w:rPr>
              <w:t>6.0</w:t>
            </w:r>
          </w:p>
          <w:p w14:paraId="47E79F69" w14:textId="77777777" w:rsidR="00A40326" w:rsidRDefault="00A40326" w:rsidP="00E91E2B">
            <w:pPr>
              <w:rPr>
                <w:szCs w:val="20"/>
              </w:rPr>
            </w:pPr>
          </w:p>
          <w:p w14:paraId="1BDB6D11" w14:textId="77777777" w:rsidR="00A40326" w:rsidRDefault="00A40326" w:rsidP="00A40326">
            <w:pPr>
              <w:rPr>
                <w:szCs w:val="20"/>
              </w:rPr>
            </w:pPr>
            <w:r>
              <w:rPr>
                <w:szCs w:val="20"/>
              </w:rPr>
              <w:t xml:space="preserve">For events with an end date </w:t>
            </w:r>
            <w:r w:rsidR="00187D42">
              <w:rPr>
                <w:szCs w:val="20"/>
              </w:rPr>
              <w:t>between</w:t>
            </w:r>
            <w:r>
              <w:rPr>
                <w:szCs w:val="20"/>
              </w:rPr>
              <w:t xml:space="preserve"> 1 July 2013</w:t>
            </w:r>
            <w:r w:rsidR="00187D42">
              <w:rPr>
                <w:szCs w:val="20"/>
              </w:rPr>
              <w:t xml:space="preserve"> and 30 June 2017</w:t>
            </w:r>
            <w:r>
              <w:rPr>
                <w:szCs w:val="20"/>
              </w:rPr>
              <w:t>, DRG codes are calculated and stored in clinical version 6.0x</w:t>
            </w:r>
          </w:p>
          <w:p w14:paraId="4BF3EA8F" w14:textId="77777777" w:rsidR="00A40326" w:rsidRDefault="00A40326" w:rsidP="00E91E2B">
            <w:pPr>
              <w:rPr>
                <w:szCs w:val="20"/>
              </w:rPr>
            </w:pPr>
          </w:p>
          <w:p w14:paraId="677A516E" w14:textId="77777777" w:rsidR="00187D42" w:rsidRDefault="00187D42" w:rsidP="00187D42">
            <w:pPr>
              <w:rPr>
                <w:szCs w:val="20"/>
              </w:rPr>
            </w:pPr>
            <w:r>
              <w:rPr>
                <w:szCs w:val="20"/>
              </w:rPr>
              <w:t>For events with an end date on or after 1 July 2017, DRG codes are calculated and stored in clinical version 7.0</w:t>
            </w:r>
          </w:p>
          <w:p w14:paraId="5A92CEDD" w14:textId="77777777" w:rsidR="00187D42" w:rsidRPr="00E91E2B" w:rsidRDefault="00187D42" w:rsidP="00E91E2B">
            <w:pPr>
              <w:rPr>
                <w:szCs w:val="20"/>
              </w:rPr>
            </w:pPr>
          </w:p>
          <w:p w14:paraId="4D16CF53" w14:textId="77777777" w:rsidR="00E91E2B" w:rsidRPr="00E91E2B" w:rsidRDefault="00E91E2B" w:rsidP="00E91E2B">
            <w:pPr>
              <w:rPr>
                <w:sz w:val="14"/>
                <w:szCs w:val="20"/>
              </w:rPr>
            </w:pPr>
          </w:p>
          <w:p w14:paraId="7F1C7139" w14:textId="77777777" w:rsidR="00E91E2B" w:rsidRPr="00E91E2B" w:rsidRDefault="00E91E2B" w:rsidP="00187D42">
            <w:pPr>
              <w:rPr>
                <w:szCs w:val="20"/>
              </w:rPr>
            </w:pPr>
            <w:r w:rsidRPr="00E91E2B">
              <w:rPr>
                <w:szCs w:val="20"/>
              </w:rPr>
              <w:t>Note: The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r w:rsidRPr="00E91E2B">
              <w:rPr>
                <w:szCs w:val="20"/>
              </w:rPr>
              <w:t xml:space="preserve"> codes are both stored in the same field, health_event_tab: drg_code_current.</w:t>
            </w:r>
          </w:p>
        </w:tc>
      </w:tr>
    </w:tbl>
    <w:p w14:paraId="41CD458B" w14:textId="77777777"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14:paraId="07774843" w14:textId="77777777" w:rsidTr="00E91E2B">
        <w:tc>
          <w:tcPr>
            <w:tcW w:w="1908" w:type="dxa"/>
          </w:tcPr>
          <w:p w14:paraId="7AF1CC98" w14:textId="77777777" w:rsidR="00E91E2B" w:rsidRPr="00E91E2B" w:rsidRDefault="00E91E2B" w:rsidP="00E91E2B">
            <w:pPr>
              <w:keepNext/>
              <w:spacing w:after="60"/>
              <w:outlineLvl w:val="2"/>
              <w:rPr>
                <w:b/>
                <w:szCs w:val="20"/>
                <w:lang w:val="en-GB"/>
              </w:rPr>
            </w:pPr>
            <w:r w:rsidRPr="00E91E2B">
              <w:rPr>
                <w:b/>
                <w:szCs w:val="20"/>
                <w:lang w:val="en-GB"/>
              </w:rPr>
              <w:t>DRG Process</w:t>
            </w:r>
          </w:p>
        </w:tc>
        <w:tc>
          <w:tcPr>
            <w:tcW w:w="6614" w:type="dxa"/>
          </w:tcPr>
          <w:p w14:paraId="2942EC7D" w14:textId="77777777" w:rsidR="00E91E2B" w:rsidRPr="00E91E2B" w:rsidRDefault="00E91E2B" w:rsidP="00E91E2B">
            <w:pPr>
              <w:rPr>
                <w:szCs w:val="20"/>
              </w:rPr>
            </w:pPr>
            <w:r w:rsidRPr="00E91E2B">
              <w:rPr>
                <w:szCs w:val="20"/>
              </w:rPr>
              <w:t>This table shows the DRG process for the NMDS.</w:t>
            </w:r>
          </w:p>
        </w:tc>
      </w:tr>
    </w:tbl>
    <w:p w14:paraId="061BE572" w14:textId="77777777" w:rsidR="00E91E2B" w:rsidRPr="00E91E2B" w:rsidRDefault="00E91E2B" w:rsidP="00E91E2B">
      <w:pPr>
        <w:rPr>
          <w:sz w:val="14"/>
          <w:szCs w:val="20"/>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E91E2B" w:rsidRPr="00E91E2B" w14:paraId="67096FAB" w14:textId="77777777" w:rsidTr="00E91E2B">
        <w:trPr>
          <w:cantSplit/>
        </w:trPr>
        <w:tc>
          <w:tcPr>
            <w:tcW w:w="3699" w:type="dxa"/>
            <w:shd w:val="clear" w:color="auto" w:fill="E0E0E0"/>
          </w:tcPr>
          <w:p w14:paraId="773DF53E" w14:textId="77777777" w:rsidR="00E91E2B" w:rsidRPr="00E91E2B" w:rsidRDefault="00E91E2B" w:rsidP="00E91E2B">
            <w:pPr>
              <w:spacing w:before="40" w:after="40"/>
              <w:rPr>
                <w:rFonts w:cs="Arial"/>
                <w:b/>
                <w:bCs/>
                <w:sz w:val="20"/>
                <w:szCs w:val="20"/>
              </w:rPr>
            </w:pPr>
            <w:r w:rsidRPr="00E91E2B">
              <w:rPr>
                <w:rFonts w:cs="Arial"/>
                <w:b/>
                <w:bCs/>
                <w:sz w:val="20"/>
                <w:szCs w:val="20"/>
              </w:rPr>
              <w:t>Stage</w:t>
            </w:r>
          </w:p>
        </w:tc>
        <w:tc>
          <w:tcPr>
            <w:tcW w:w="4857" w:type="dxa"/>
            <w:shd w:val="clear" w:color="auto" w:fill="E0E0E0"/>
          </w:tcPr>
          <w:p w14:paraId="1EF63985" w14:textId="77777777" w:rsidR="00E91E2B" w:rsidRPr="00E91E2B" w:rsidRDefault="00E91E2B" w:rsidP="00E91E2B">
            <w:pPr>
              <w:spacing w:before="40" w:after="40"/>
              <w:rPr>
                <w:rFonts w:cs="Arial"/>
                <w:b/>
                <w:bCs/>
                <w:sz w:val="20"/>
                <w:szCs w:val="20"/>
              </w:rPr>
            </w:pPr>
            <w:r w:rsidRPr="00E91E2B">
              <w:rPr>
                <w:rFonts w:cs="Arial"/>
                <w:b/>
                <w:bCs/>
                <w:sz w:val="20"/>
                <w:szCs w:val="20"/>
              </w:rPr>
              <w:t>Description</w:t>
            </w:r>
          </w:p>
        </w:tc>
      </w:tr>
      <w:tr w:rsidR="00E91E2B" w:rsidRPr="00E91E2B" w14:paraId="7A77016A" w14:textId="77777777" w:rsidTr="00E91E2B">
        <w:tc>
          <w:tcPr>
            <w:tcW w:w="3699" w:type="dxa"/>
          </w:tcPr>
          <w:p w14:paraId="700DD07B" w14:textId="77777777" w:rsidR="00E91E2B" w:rsidRPr="00E91E2B" w:rsidRDefault="00E91E2B" w:rsidP="00E91E2B">
            <w:pPr>
              <w:jc w:val="center"/>
              <w:rPr>
                <w:szCs w:val="20"/>
              </w:rPr>
            </w:pPr>
            <w:r w:rsidRPr="00E91E2B">
              <w:rPr>
                <w:szCs w:val="20"/>
              </w:rPr>
              <w:t>1</w:t>
            </w:r>
          </w:p>
        </w:tc>
        <w:tc>
          <w:tcPr>
            <w:tcW w:w="4857" w:type="dxa"/>
          </w:tcPr>
          <w:p w14:paraId="5D03E4F6" w14:textId="77777777" w:rsidR="00E91E2B" w:rsidRPr="00E91E2B" w:rsidRDefault="00E91E2B" w:rsidP="00E91E2B">
            <w:pPr>
              <w:rPr>
                <w:szCs w:val="20"/>
              </w:rPr>
            </w:pPr>
            <w:r w:rsidRPr="00E91E2B">
              <w:rPr>
                <w:szCs w:val="20"/>
              </w:rPr>
              <w:t>The diagnosis and procedure information are mapped to different ICD codes, so that codes are held in:</w:t>
            </w:r>
          </w:p>
          <w:p w14:paraId="797388F5" w14:textId="77777777" w:rsidR="00E91E2B" w:rsidRPr="00E91E2B" w:rsidRDefault="00E91E2B" w:rsidP="00E91E2B">
            <w:pPr>
              <w:numPr>
                <w:ilvl w:val="0"/>
                <w:numId w:val="17"/>
              </w:numPr>
              <w:rPr>
                <w:szCs w:val="20"/>
              </w:rPr>
            </w:pPr>
            <w:r w:rsidRPr="00E91E2B">
              <w:rPr>
                <w:szCs w:val="20"/>
              </w:rPr>
              <w:t>ICD-9-CM-A, and</w:t>
            </w:r>
          </w:p>
          <w:p w14:paraId="605A05CE" w14:textId="77777777" w:rsidR="00E91E2B" w:rsidRPr="00E91E2B" w:rsidRDefault="00E91E2B" w:rsidP="00E91E2B">
            <w:pPr>
              <w:numPr>
                <w:ilvl w:val="0"/>
                <w:numId w:val="17"/>
              </w:numPr>
              <w:rPr>
                <w:szCs w:val="20"/>
              </w:rPr>
            </w:pPr>
            <w:r w:rsidRPr="00E91E2B">
              <w:rPr>
                <w:szCs w:val="20"/>
              </w:rPr>
              <w:t>ICD-10-AM 1st Edition, and</w:t>
            </w:r>
          </w:p>
          <w:p w14:paraId="789D91C4" w14:textId="77777777" w:rsidR="00E91E2B" w:rsidRPr="00E91E2B" w:rsidRDefault="00E91E2B" w:rsidP="00E91E2B">
            <w:pPr>
              <w:numPr>
                <w:ilvl w:val="0"/>
                <w:numId w:val="17"/>
              </w:numPr>
              <w:rPr>
                <w:szCs w:val="20"/>
              </w:rPr>
            </w:pPr>
            <w:r w:rsidRPr="00E91E2B">
              <w:rPr>
                <w:szCs w:val="20"/>
              </w:rPr>
              <w:t>ICD-10-AM 2nd Edition, and</w:t>
            </w:r>
          </w:p>
          <w:p w14:paraId="4FEDF58D" w14:textId="77777777" w:rsidR="00E91E2B" w:rsidRPr="00E91E2B" w:rsidRDefault="00E91E2B" w:rsidP="00E91E2B">
            <w:pPr>
              <w:numPr>
                <w:ilvl w:val="0"/>
                <w:numId w:val="17"/>
              </w:numPr>
              <w:rPr>
                <w:szCs w:val="20"/>
              </w:rPr>
            </w:pPr>
            <w:r w:rsidRPr="00E91E2B">
              <w:rPr>
                <w:szCs w:val="20"/>
              </w:rPr>
              <w:t>ICD-10-AM 3rd Edition, and</w:t>
            </w:r>
          </w:p>
          <w:p w14:paraId="76F20B0B" w14:textId="77777777" w:rsidR="00E91E2B" w:rsidRDefault="00E91E2B" w:rsidP="00E91E2B">
            <w:pPr>
              <w:numPr>
                <w:ilvl w:val="0"/>
                <w:numId w:val="17"/>
              </w:numPr>
              <w:rPr>
                <w:szCs w:val="20"/>
              </w:rPr>
            </w:pPr>
            <w:r w:rsidRPr="00E91E2B">
              <w:rPr>
                <w:szCs w:val="20"/>
              </w:rPr>
              <w:t>ICD-10-AM 6th Edition</w:t>
            </w:r>
            <w:r w:rsidR="00A40326">
              <w:rPr>
                <w:szCs w:val="20"/>
              </w:rPr>
              <w:t xml:space="preserve"> and</w:t>
            </w:r>
          </w:p>
          <w:p w14:paraId="3E9EA99F" w14:textId="77777777" w:rsidR="00A40326" w:rsidRDefault="00A40326" w:rsidP="00E91E2B">
            <w:pPr>
              <w:numPr>
                <w:ilvl w:val="0"/>
                <w:numId w:val="17"/>
              </w:numPr>
              <w:rPr>
                <w:szCs w:val="20"/>
              </w:rPr>
            </w:pPr>
            <w:r>
              <w:rPr>
                <w:szCs w:val="20"/>
              </w:rPr>
              <w:t>ICD-10-AM 8</w:t>
            </w:r>
            <w:r w:rsidRPr="009C6C7B">
              <w:rPr>
                <w:szCs w:val="20"/>
                <w:vertAlign w:val="superscript"/>
              </w:rPr>
              <w:t>th</w:t>
            </w:r>
            <w:r>
              <w:rPr>
                <w:szCs w:val="20"/>
              </w:rPr>
              <w:t xml:space="preserve"> Edition</w:t>
            </w:r>
            <w:r w:rsidR="00C05778">
              <w:rPr>
                <w:szCs w:val="20"/>
              </w:rPr>
              <w:t xml:space="preserve"> and</w:t>
            </w:r>
          </w:p>
          <w:p w14:paraId="67DDFFB7" w14:textId="77777777" w:rsidR="00C05778" w:rsidRPr="00E91E2B" w:rsidRDefault="00C05778" w:rsidP="00E91E2B">
            <w:pPr>
              <w:numPr>
                <w:ilvl w:val="0"/>
                <w:numId w:val="17"/>
              </w:numPr>
              <w:rPr>
                <w:szCs w:val="20"/>
              </w:rPr>
            </w:pPr>
            <w:r w:rsidRPr="00E91E2B">
              <w:rPr>
                <w:szCs w:val="20"/>
              </w:rPr>
              <w:t xml:space="preserve">ICD-10-AM </w:t>
            </w:r>
            <w:r>
              <w:rPr>
                <w:szCs w:val="20"/>
              </w:rPr>
              <w:t>11</w:t>
            </w:r>
            <w:r w:rsidRPr="00E91E2B">
              <w:rPr>
                <w:szCs w:val="20"/>
              </w:rPr>
              <w:t>th Edition</w:t>
            </w:r>
          </w:p>
          <w:p w14:paraId="4AA81035" w14:textId="77777777" w:rsidR="00E91E2B" w:rsidRPr="00E91E2B" w:rsidRDefault="00E91E2B" w:rsidP="00E91E2B">
            <w:pPr>
              <w:rPr>
                <w:szCs w:val="20"/>
              </w:rPr>
            </w:pPr>
            <w:r w:rsidRPr="00E91E2B">
              <w:rPr>
                <w:b/>
                <w:bCs/>
                <w:szCs w:val="20"/>
              </w:rPr>
              <w:t>Note:</w:t>
            </w:r>
            <w:r w:rsidRPr="00E91E2B">
              <w:rPr>
                <w:szCs w:val="20"/>
              </w:rPr>
              <w:t xml:space="preserve"> </w:t>
            </w:r>
          </w:p>
          <w:p w14:paraId="2C829D58" w14:textId="77777777" w:rsidR="00E91E2B" w:rsidRPr="00E91E2B" w:rsidRDefault="00E91E2B" w:rsidP="00E91E2B">
            <w:pPr>
              <w:numPr>
                <w:ilvl w:val="0"/>
                <w:numId w:val="23"/>
              </w:numPr>
              <w:ind w:left="360"/>
              <w:rPr>
                <w:szCs w:val="20"/>
              </w:rPr>
            </w:pPr>
            <w:r w:rsidRPr="00E91E2B">
              <w:rPr>
                <w:szCs w:val="20"/>
              </w:rPr>
              <w:t>The diagnosis_procedure_tab.submitted_system_id indicates which version of the ICD the clinical code was reported in.</w:t>
            </w:r>
          </w:p>
          <w:p w14:paraId="29DAF583" w14:textId="77777777" w:rsidR="00E91E2B" w:rsidRPr="00E91E2B" w:rsidRDefault="00E91E2B" w:rsidP="00E91E2B">
            <w:pPr>
              <w:numPr>
                <w:ilvl w:val="0"/>
                <w:numId w:val="23"/>
              </w:numPr>
              <w:ind w:left="360"/>
              <w:rPr>
                <w:szCs w:val="20"/>
              </w:rPr>
            </w:pPr>
            <w:r w:rsidRPr="00E91E2B">
              <w:rPr>
                <w:szCs w:val="20"/>
              </w:rPr>
              <w:t>For the 2004-2005 financial year, NMDS will continue to apply ICD-10-AM 2</w:t>
            </w:r>
            <w:r w:rsidRPr="00E91E2B">
              <w:rPr>
                <w:szCs w:val="20"/>
                <w:vertAlign w:val="superscript"/>
              </w:rPr>
              <w:t>nd</w:t>
            </w:r>
            <w:r w:rsidRPr="00E91E2B">
              <w:rPr>
                <w:szCs w:val="20"/>
              </w:rPr>
              <w:t xml:space="preserve"> Edition code to the Grouper</w:t>
            </w:r>
          </w:p>
          <w:p w14:paraId="50097370" w14:textId="77777777" w:rsidR="00E91E2B" w:rsidRPr="00E91E2B" w:rsidRDefault="00E91E2B" w:rsidP="00E91E2B">
            <w:pPr>
              <w:numPr>
                <w:ilvl w:val="0"/>
                <w:numId w:val="24"/>
              </w:numPr>
              <w:spacing w:before="120"/>
              <w:ind w:right="720"/>
              <w:rPr>
                <w:szCs w:val="20"/>
              </w:rPr>
            </w:pPr>
            <w:r w:rsidRPr="00E91E2B">
              <w:rPr>
                <w:szCs w:val="20"/>
              </w:rPr>
              <w:t>For the 2005 to 2010 financial years, NMDS will apply ICD-10-AM 3</w:t>
            </w:r>
            <w:r w:rsidRPr="00E91E2B">
              <w:rPr>
                <w:szCs w:val="20"/>
                <w:vertAlign w:val="superscript"/>
              </w:rPr>
              <w:t>rd</w:t>
            </w:r>
            <w:r w:rsidRPr="00E91E2B">
              <w:rPr>
                <w:szCs w:val="20"/>
              </w:rPr>
              <w:t xml:space="preserve"> Edition codes to the Grouper.</w:t>
            </w:r>
          </w:p>
          <w:p w14:paraId="159E6928" w14:textId="77777777" w:rsidR="00E91E2B" w:rsidRDefault="00E91E2B" w:rsidP="00E91E2B">
            <w:pPr>
              <w:numPr>
                <w:ilvl w:val="0"/>
                <w:numId w:val="24"/>
              </w:numPr>
              <w:spacing w:before="120"/>
              <w:ind w:right="720"/>
              <w:rPr>
                <w:szCs w:val="20"/>
              </w:rPr>
            </w:pPr>
            <w:r w:rsidRPr="00E91E2B">
              <w:rPr>
                <w:szCs w:val="20"/>
              </w:rPr>
              <w:lastRenderedPageBreak/>
              <w:t>For the 2011 financial yea</w:t>
            </w:r>
            <w:r w:rsidR="00A40326">
              <w:rPr>
                <w:szCs w:val="20"/>
              </w:rPr>
              <w:t>r</w:t>
            </w:r>
            <w:r w:rsidRPr="00E91E2B">
              <w:rPr>
                <w:szCs w:val="20"/>
              </w:rPr>
              <w:t>s, NMDS will apply ICD-10-AM 6</w:t>
            </w:r>
            <w:r w:rsidRPr="00E91E2B">
              <w:rPr>
                <w:szCs w:val="20"/>
                <w:vertAlign w:val="superscript"/>
              </w:rPr>
              <w:t>th</w:t>
            </w:r>
            <w:r w:rsidRPr="00E91E2B">
              <w:rPr>
                <w:szCs w:val="20"/>
              </w:rPr>
              <w:t xml:space="preserve"> Edition codes to the Grouper.</w:t>
            </w:r>
          </w:p>
          <w:p w14:paraId="7934D25C" w14:textId="77777777" w:rsidR="00351ED3" w:rsidRPr="00E91E2B" w:rsidRDefault="00351ED3" w:rsidP="00351ED3">
            <w:pPr>
              <w:numPr>
                <w:ilvl w:val="0"/>
                <w:numId w:val="24"/>
              </w:numPr>
              <w:spacing w:before="120"/>
              <w:ind w:right="720"/>
              <w:rPr>
                <w:szCs w:val="20"/>
              </w:rPr>
            </w:pPr>
            <w:r w:rsidRPr="00E91E2B">
              <w:rPr>
                <w:szCs w:val="20"/>
              </w:rPr>
              <w:t>For the 201</w:t>
            </w:r>
            <w:r>
              <w:rPr>
                <w:szCs w:val="20"/>
              </w:rPr>
              <w:t>6</w:t>
            </w:r>
            <w:r w:rsidRPr="00E91E2B">
              <w:rPr>
                <w:szCs w:val="20"/>
              </w:rPr>
              <w:t xml:space="preserve"> financial yea</w:t>
            </w:r>
            <w:r>
              <w:rPr>
                <w:szCs w:val="20"/>
              </w:rPr>
              <w:t>r</w:t>
            </w:r>
            <w:r w:rsidRPr="00E91E2B">
              <w:rPr>
                <w:szCs w:val="20"/>
              </w:rPr>
              <w:t xml:space="preserve">s, NMDS will apply ICD-10-AM </w:t>
            </w:r>
            <w:r>
              <w:rPr>
                <w:szCs w:val="20"/>
              </w:rPr>
              <w:t>8</w:t>
            </w:r>
            <w:r w:rsidRPr="00E91E2B">
              <w:rPr>
                <w:szCs w:val="20"/>
                <w:vertAlign w:val="superscript"/>
              </w:rPr>
              <w:t>th</w:t>
            </w:r>
            <w:r w:rsidRPr="00E91E2B">
              <w:rPr>
                <w:szCs w:val="20"/>
              </w:rPr>
              <w:t xml:space="preserve"> Edition codes to the Grouper.</w:t>
            </w:r>
          </w:p>
        </w:tc>
      </w:tr>
      <w:tr w:rsidR="00E91E2B" w:rsidRPr="00E91E2B" w14:paraId="220138A4" w14:textId="77777777" w:rsidTr="00E91E2B">
        <w:trPr>
          <w:cantSplit/>
        </w:trPr>
        <w:tc>
          <w:tcPr>
            <w:tcW w:w="3699" w:type="dxa"/>
          </w:tcPr>
          <w:p w14:paraId="427E3239" w14:textId="77777777" w:rsidR="00E91E2B" w:rsidRPr="00E91E2B" w:rsidRDefault="00E91E2B" w:rsidP="00E91E2B">
            <w:pPr>
              <w:jc w:val="center"/>
              <w:rPr>
                <w:szCs w:val="20"/>
              </w:rPr>
            </w:pPr>
            <w:r w:rsidRPr="00E91E2B">
              <w:rPr>
                <w:szCs w:val="20"/>
              </w:rPr>
              <w:lastRenderedPageBreak/>
              <w:t>2</w:t>
            </w:r>
          </w:p>
        </w:tc>
        <w:tc>
          <w:tcPr>
            <w:tcW w:w="4857" w:type="dxa"/>
          </w:tcPr>
          <w:p w14:paraId="7E599224" w14:textId="77777777" w:rsidR="00E91E2B" w:rsidRPr="00E91E2B" w:rsidRDefault="00E91E2B" w:rsidP="00E91E2B">
            <w:pPr>
              <w:rPr>
                <w:szCs w:val="20"/>
              </w:rPr>
            </w:pPr>
            <w:r w:rsidRPr="00E91E2B">
              <w:rPr>
                <w:szCs w:val="20"/>
              </w:rPr>
              <w:t>The DRG Grouper Program version 6.0 processes information about an event for each grouper clinical version, including:</w:t>
            </w:r>
          </w:p>
          <w:p w14:paraId="4D485C53" w14:textId="77777777" w:rsidR="00E91E2B" w:rsidRPr="00E91E2B" w:rsidRDefault="00E91E2B" w:rsidP="00E91E2B">
            <w:pPr>
              <w:numPr>
                <w:ilvl w:val="0"/>
                <w:numId w:val="18"/>
              </w:numPr>
              <w:rPr>
                <w:szCs w:val="20"/>
              </w:rPr>
            </w:pPr>
            <w:r w:rsidRPr="00E91E2B">
              <w:rPr>
                <w:szCs w:val="20"/>
              </w:rPr>
              <w:t>personal information (</w:t>
            </w:r>
            <w:r w:rsidR="001D7825" w:rsidRPr="00E91E2B">
              <w:rPr>
                <w:szCs w:val="20"/>
              </w:rPr>
              <w:t>e.g.</w:t>
            </w:r>
            <w:r w:rsidRPr="00E91E2B">
              <w:rPr>
                <w:szCs w:val="20"/>
              </w:rPr>
              <w:t>, Sex, Date of birth), and</w:t>
            </w:r>
          </w:p>
          <w:p w14:paraId="6C0AAFB2" w14:textId="77777777" w:rsidR="00E91E2B" w:rsidRPr="00E91E2B" w:rsidRDefault="00E91E2B" w:rsidP="00E91E2B">
            <w:pPr>
              <w:numPr>
                <w:ilvl w:val="0"/>
                <w:numId w:val="18"/>
              </w:numPr>
              <w:rPr>
                <w:szCs w:val="20"/>
              </w:rPr>
            </w:pPr>
            <w:r w:rsidRPr="00E91E2B">
              <w:rPr>
                <w:szCs w:val="20"/>
              </w:rPr>
              <w:t>event information (</w:t>
            </w:r>
            <w:r w:rsidR="001D7825" w:rsidRPr="00E91E2B">
              <w:rPr>
                <w:szCs w:val="20"/>
              </w:rPr>
              <w:t>e.g.</w:t>
            </w:r>
            <w:r w:rsidRPr="00E91E2B">
              <w:rPr>
                <w:szCs w:val="20"/>
              </w:rPr>
              <w:t>, Admission date, Event end type), and</w:t>
            </w:r>
          </w:p>
          <w:p w14:paraId="71032DCE" w14:textId="77777777" w:rsidR="00E91E2B" w:rsidRPr="00E91E2B" w:rsidRDefault="00E91E2B" w:rsidP="00E91E2B">
            <w:pPr>
              <w:numPr>
                <w:ilvl w:val="0"/>
                <w:numId w:val="18"/>
              </w:numPr>
              <w:rPr>
                <w:szCs w:val="20"/>
              </w:rPr>
            </w:pPr>
            <w:r w:rsidRPr="00E91E2B">
              <w:rPr>
                <w:szCs w:val="20"/>
              </w:rPr>
              <w:t>diagnosis and procedure information in the appropriate ICD code for the DRG Grouper.</w:t>
            </w:r>
          </w:p>
        </w:tc>
      </w:tr>
      <w:tr w:rsidR="00E91E2B" w:rsidRPr="00E91E2B" w14:paraId="31B7E55E" w14:textId="77777777" w:rsidTr="00E91E2B">
        <w:trPr>
          <w:cantSplit/>
        </w:trPr>
        <w:tc>
          <w:tcPr>
            <w:tcW w:w="3699" w:type="dxa"/>
          </w:tcPr>
          <w:p w14:paraId="23E6A859" w14:textId="77777777" w:rsidR="00E91E2B" w:rsidRPr="00E91E2B" w:rsidRDefault="00E91E2B" w:rsidP="00E91E2B">
            <w:pPr>
              <w:jc w:val="center"/>
              <w:rPr>
                <w:szCs w:val="20"/>
              </w:rPr>
            </w:pPr>
            <w:r w:rsidRPr="00E91E2B">
              <w:rPr>
                <w:szCs w:val="20"/>
              </w:rPr>
              <w:t>3</w:t>
            </w:r>
          </w:p>
        </w:tc>
        <w:tc>
          <w:tcPr>
            <w:tcW w:w="4857" w:type="dxa"/>
          </w:tcPr>
          <w:p w14:paraId="62D51DB8" w14:textId="77777777" w:rsidR="00E91E2B" w:rsidRPr="00E91E2B" w:rsidRDefault="00E91E2B" w:rsidP="00E91E2B">
            <w:pPr>
              <w:rPr>
                <w:szCs w:val="20"/>
              </w:rPr>
            </w:pPr>
            <w:r w:rsidRPr="00E91E2B">
              <w:rPr>
                <w:szCs w:val="20"/>
              </w:rPr>
              <w:t>For each clinical version of the Grouper (3.1, 4.1, 4.2, 5.0</w:t>
            </w:r>
            <w:r w:rsidR="00A40326">
              <w:rPr>
                <w:szCs w:val="20"/>
              </w:rPr>
              <w:t>, 6.0</w:t>
            </w:r>
            <w:r w:rsidR="00187D42">
              <w:rPr>
                <w:szCs w:val="20"/>
              </w:rPr>
              <w:t xml:space="preserve">, </w:t>
            </w:r>
            <w:r w:rsidRPr="00E91E2B">
              <w:rPr>
                <w:szCs w:val="20"/>
              </w:rPr>
              <w:t>6.0</w:t>
            </w:r>
            <w:r w:rsidR="00A40326">
              <w:rPr>
                <w:szCs w:val="20"/>
              </w:rPr>
              <w:t>x</w:t>
            </w:r>
            <w:r w:rsidR="00187D42">
              <w:rPr>
                <w:szCs w:val="20"/>
              </w:rPr>
              <w:t xml:space="preserve"> and 7.0</w:t>
            </w:r>
            <w:r w:rsidRPr="00E91E2B">
              <w:rPr>
                <w:szCs w:val="20"/>
              </w:rPr>
              <w:t xml:space="preserve">), the DRG Grouper Program version </w:t>
            </w:r>
            <w:r w:rsidR="00187D42">
              <w:rPr>
                <w:szCs w:val="20"/>
              </w:rPr>
              <w:t>7.0</w:t>
            </w:r>
            <w:r w:rsidRPr="00E91E2B">
              <w:rPr>
                <w:szCs w:val="20"/>
              </w:rPr>
              <w:t xml:space="preserve"> calculates (for that event):</w:t>
            </w:r>
          </w:p>
          <w:p w14:paraId="24E20F4F" w14:textId="77777777" w:rsidR="00E91E2B" w:rsidRPr="00E91E2B" w:rsidRDefault="00E91E2B" w:rsidP="00E91E2B">
            <w:pPr>
              <w:numPr>
                <w:ilvl w:val="0"/>
                <w:numId w:val="19"/>
              </w:numPr>
              <w:rPr>
                <w:szCs w:val="20"/>
              </w:rPr>
            </w:pPr>
            <w:r w:rsidRPr="00E91E2B">
              <w:rPr>
                <w:szCs w:val="20"/>
              </w:rPr>
              <w:t xml:space="preserve">a DRG code (of the DRG grouper type) </w:t>
            </w:r>
          </w:p>
          <w:p w14:paraId="0F722005" w14:textId="77777777" w:rsidR="00E91E2B" w:rsidRPr="00E91E2B" w:rsidRDefault="00E91E2B" w:rsidP="00E91E2B">
            <w:pPr>
              <w:numPr>
                <w:ilvl w:val="0"/>
                <w:numId w:val="19"/>
              </w:numPr>
              <w:rPr>
                <w:szCs w:val="20"/>
              </w:rPr>
            </w:pPr>
            <w:r w:rsidRPr="00E91E2B">
              <w:rPr>
                <w:szCs w:val="20"/>
              </w:rPr>
              <w:t>an MDC code (of an MDC type that is the same as the DRG grouper type)</w:t>
            </w:r>
          </w:p>
          <w:p w14:paraId="28431CE2" w14:textId="77777777" w:rsidR="00E91E2B" w:rsidRPr="00E91E2B" w:rsidRDefault="00E91E2B" w:rsidP="00E91E2B">
            <w:pPr>
              <w:numPr>
                <w:ilvl w:val="0"/>
                <w:numId w:val="19"/>
              </w:numPr>
              <w:rPr>
                <w:szCs w:val="20"/>
              </w:rPr>
            </w:pPr>
            <w:r w:rsidRPr="00E91E2B">
              <w:rPr>
                <w:szCs w:val="20"/>
              </w:rPr>
              <w:t>CCL or PCCL (as appropriate for that clinical version of the Grouper)</w:t>
            </w:r>
          </w:p>
        </w:tc>
      </w:tr>
      <w:tr w:rsidR="00E91E2B" w:rsidRPr="00E91E2B" w14:paraId="36AAE663" w14:textId="77777777" w:rsidTr="00E91E2B">
        <w:trPr>
          <w:cantSplit/>
        </w:trPr>
        <w:tc>
          <w:tcPr>
            <w:tcW w:w="3699" w:type="dxa"/>
          </w:tcPr>
          <w:p w14:paraId="76E703C3" w14:textId="77777777" w:rsidR="00E91E2B" w:rsidRPr="00E91E2B" w:rsidRDefault="00E91E2B" w:rsidP="00E91E2B">
            <w:pPr>
              <w:jc w:val="center"/>
              <w:rPr>
                <w:szCs w:val="20"/>
              </w:rPr>
            </w:pPr>
            <w:r w:rsidRPr="00E91E2B">
              <w:rPr>
                <w:szCs w:val="20"/>
              </w:rPr>
              <w:t>4</w:t>
            </w:r>
          </w:p>
        </w:tc>
        <w:tc>
          <w:tcPr>
            <w:tcW w:w="4857" w:type="dxa"/>
          </w:tcPr>
          <w:p w14:paraId="17884E06" w14:textId="77777777" w:rsidR="00E91E2B" w:rsidRPr="00E91E2B" w:rsidRDefault="00E91E2B" w:rsidP="00E91E2B">
            <w:pPr>
              <w:rPr>
                <w:szCs w:val="20"/>
              </w:rPr>
            </w:pPr>
            <w:r w:rsidRPr="00E91E2B">
              <w:rPr>
                <w:szCs w:val="20"/>
              </w:rPr>
              <w:t>NMDS processing calculates the Cost weight (using the WIES methodology) and Purchase unit from:</w:t>
            </w:r>
          </w:p>
          <w:p w14:paraId="6325EB28" w14:textId="77777777" w:rsidR="00E91E2B" w:rsidRPr="00E91E2B" w:rsidRDefault="00E91E2B" w:rsidP="00E91E2B">
            <w:pPr>
              <w:numPr>
                <w:ilvl w:val="0"/>
                <w:numId w:val="20"/>
              </w:numPr>
              <w:rPr>
                <w:szCs w:val="20"/>
              </w:rPr>
            </w:pPr>
            <w:r w:rsidRPr="00E91E2B">
              <w:rPr>
                <w:szCs w:val="20"/>
              </w:rPr>
              <w:t>the DRG and associated variables</w:t>
            </w:r>
          </w:p>
          <w:p w14:paraId="40BB5977" w14:textId="77777777" w:rsidR="00E91E2B" w:rsidRPr="00E91E2B" w:rsidRDefault="00E91E2B" w:rsidP="00E91E2B">
            <w:pPr>
              <w:numPr>
                <w:ilvl w:val="0"/>
                <w:numId w:val="20"/>
              </w:numPr>
              <w:rPr>
                <w:szCs w:val="20"/>
              </w:rPr>
            </w:pPr>
            <w:r w:rsidRPr="00E91E2B">
              <w:rPr>
                <w:szCs w:val="20"/>
              </w:rPr>
              <w:t>Length of stay</w:t>
            </w:r>
          </w:p>
          <w:p w14:paraId="6E63EE56" w14:textId="77777777" w:rsidR="00E91E2B" w:rsidRPr="00E91E2B" w:rsidRDefault="00E91E2B" w:rsidP="00E91E2B">
            <w:pPr>
              <w:numPr>
                <w:ilvl w:val="0"/>
                <w:numId w:val="20"/>
              </w:numPr>
              <w:rPr>
                <w:szCs w:val="20"/>
              </w:rPr>
            </w:pPr>
            <w:r w:rsidRPr="00E91E2B">
              <w:rPr>
                <w:szCs w:val="20"/>
              </w:rPr>
              <w:t>Total hours on mechanical ventilation</w:t>
            </w:r>
          </w:p>
          <w:p w14:paraId="0ABB5DB8" w14:textId="77777777" w:rsidR="00E91E2B" w:rsidRPr="00E91E2B" w:rsidRDefault="00E91E2B" w:rsidP="00E91E2B">
            <w:pPr>
              <w:numPr>
                <w:ilvl w:val="0"/>
                <w:numId w:val="20"/>
              </w:numPr>
              <w:rPr>
                <w:szCs w:val="20"/>
              </w:rPr>
            </w:pPr>
            <w:r w:rsidRPr="00E91E2B">
              <w:rPr>
                <w:szCs w:val="20"/>
              </w:rPr>
              <w:t>some diagnosis and procedure codes</w:t>
            </w:r>
          </w:p>
          <w:p w14:paraId="510714B7" w14:textId="77777777" w:rsidR="00E91E2B" w:rsidRPr="00E91E2B" w:rsidRDefault="00E91E2B" w:rsidP="00E91E2B">
            <w:pPr>
              <w:numPr>
                <w:ilvl w:val="0"/>
                <w:numId w:val="20"/>
              </w:numPr>
              <w:rPr>
                <w:szCs w:val="20"/>
              </w:rPr>
            </w:pPr>
            <w:r w:rsidRPr="00E91E2B">
              <w:rPr>
                <w:szCs w:val="20"/>
              </w:rPr>
              <w:t>Health specialty code</w:t>
            </w:r>
          </w:p>
          <w:p w14:paraId="17B28527" w14:textId="77777777" w:rsidR="00E91E2B" w:rsidRPr="00E91E2B" w:rsidRDefault="00E91E2B" w:rsidP="00E91E2B">
            <w:pPr>
              <w:rPr>
                <w:szCs w:val="20"/>
              </w:rPr>
            </w:pPr>
            <w:r w:rsidRPr="00E91E2B">
              <w:rPr>
                <w:szCs w:val="20"/>
              </w:rPr>
              <w:t xml:space="preserve">For details, see </w:t>
            </w:r>
            <w:r w:rsidR="00065087" w:rsidRPr="00065087">
              <w:rPr>
                <w:szCs w:val="20"/>
              </w:rPr>
              <w:t>http://www.health.govt.nz/nz-health-statistics/data-references/weighted-inlier-equivalent-separations</w:t>
            </w:r>
          </w:p>
        </w:tc>
      </w:tr>
    </w:tbl>
    <w:p w14:paraId="555526CD"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first" r:id="rId45"/>
          <w:footerReference w:type="first" r:id="rId46"/>
          <w:pgSz w:w="11899" w:h="16841" w:code="9"/>
          <w:pgMar w:top="567" w:right="573" w:bottom="567" w:left="1009" w:header="720" w:footer="720" w:gutter="0"/>
          <w:cols w:space="720"/>
          <w:noEndnote/>
        </w:sectPr>
      </w:pPr>
    </w:p>
    <w:p w14:paraId="3EBE6136"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14:paraId="28A42D2F" w14:textId="77777777" w:rsidR="00E91E2B" w:rsidRPr="00E91E2B" w:rsidRDefault="00E91E2B" w:rsidP="00E91E2B">
      <w:pPr>
        <w:keepNext/>
        <w:spacing w:before="240" w:after="60"/>
        <w:outlineLvl w:val="0"/>
        <w:rPr>
          <w:b/>
          <w:kern w:val="28"/>
          <w:sz w:val="32"/>
          <w:szCs w:val="20"/>
        </w:rPr>
      </w:pPr>
      <w:bookmarkStart w:id="170" w:name="AppE"/>
      <w:bookmarkStart w:id="171" w:name="_Toc22377329"/>
      <w:bookmarkStart w:id="172" w:name="_Toc22377687"/>
      <w:bookmarkStart w:id="173" w:name="_Toc202953113"/>
      <w:bookmarkStart w:id="174" w:name="_Toc250969117"/>
      <w:bookmarkStart w:id="175" w:name="_Toc10727767"/>
      <w:r w:rsidRPr="00E91E2B">
        <w:rPr>
          <w:b/>
          <w:kern w:val="28"/>
          <w:sz w:val="32"/>
          <w:szCs w:val="20"/>
        </w:rPr>
        <w:t xml:space="preserve">Appendix </w:t>
      </w:r>
      <w:r w:rsidR="00E45334">
        <w:rPr>
          <w:b/>
          <w:kern w:val="28"/>
          <w:sz w:val="32"/>
          <w:szCs w:val="20"/>
        </w:rPr>
        <w:t>I</w:t>
      </w:r>
      <w:r w:rsidRPr="00E91E2B">
        <w:rPr>
          <w:b/>
          <w:kern w:val="28"/>
          <w:sz w:val="32"/>
          <w:szCs w:val="20"/>
        </w:rPr>
        <w:t>: Enhanced Event Type/Event Diagnosis Type Table</w:t>
      </w:r>
      <w:bookmarkEnd w:id="170"/>
      <w:bookmarkEnd w:id="171"/>
      <w:bookmarkEnd w:id="172"/>
      <w:bookmarkEnd w:id="173"/>
      <w:bookmarkEnd w:id="174"/>
      <w:bookmarkEnd w:id="175"/>
    </w:p>
    <w:p w14:paraId="3D663260" w14:textId="77777777" w:rsidR="00E91E2B" w:rsidRPr="00E91E2B" w:rsidRDefault="00E91E2B" w:rsidP="00E91E2B">
      <w:pPr>
        <w:rPr>
          <w:rFonts w:ascii="Times New Roman" w:hAnsi="Times New Roman"/>
          <w:sz w:val="24"/>
        </w:rPr>
      </w:pPr>
    </w:p>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E91E2B" w:rsidRPr="00E91E2B" w14:paraId="2CDF7BBE" w14:textId="77777777" w:rsidTr="00E91E2B">
        <w:tc>
          <w:tcPr>
            <w:tcW w:w="900" w:type="dxa"/>
            <w:shd w:val="clear" w:color="auto" w:fill="E0E0E0"/>
          </w:tcPr>
          <w:p w14:paraId="14A75F99" w14:textId="77777777" w:rsidR="00E91E2B" w:rsidRPr="00E91E2B" w:rsidRDefault="00E91E2B" w:rsidP="00E91E2B">
            <w:pPr>
              <w:spacing w:before="40" w:after="40"/>
              <w:rPr>
                <w:rFonts w:cs="Arial"/>
                <w:b/>
                <w:bCs/>
                <w:sz w:val="20"/>
                <w:szCs w:val="20"/>
              </w:rPr>
            </w:pPr>
            <w:r w:rsidRPr="00E91E2B">
              <w:rPr>
                <w:rFonts w:cs="Arial"/>
                <w:b/>
                <w:bCs/>
                <w:sz w:val="20"/>
                <w:szCs w:val="20"/>
              </w:rPr>
              <w:t>Event type</w:t>
            </w:r>
          </w:p>
        </w:tc>
        <w:tc>
          <w:tcPr>
            <w:tcW w:w="3240" w:type="dxa"/>
            <w:shd w:val="clear" w:color="auto" w:fill="E0E0E0"/>
          </w:tcPr>
          <w:p w14:paraId="740B386F" w14:textId="77777777" w:rsidR="00E91E2B" w:rsidRPr="00E91E2B" w:rsidRDefault="00E91E2B" w:rsidP="00E91E2B">
            <w:pPr>
              <w:spacing w:before="40" w:after="40"/>
              <w:rPr>
                <w:rFonts w:cs="Arial"/>
                <w:b/>
                <w:bCs/>
                <w:sz w:val="20"/>
                <w:szCs w:val="20"/>
              </w:rPr>
            </w:pPr>
            <w:r w:rsidRPr="00E91E2B">
              <w:rPr>
                <w:rFonts w:cs="Arial"/>
                <w:b/>
                <w:bCs/>
                <w:sz w:val="20"/>
                <w:szCs w:val="20"/>
              </w:rPr>
              <w:t>Event Type Description (not stored in table)</w:t>
            </w:r>
          </w:p>
        </w:tc>
        <w:tc>
          <w:tcPr>
            <w:tcW w:w="1355" w:type="dxa"/>
            <w:shd w:val="clear" w:color="auto" w:fill="E0E0E0"/>
          </w:tcPr>
          <w:p w14:paraId="6D8101F1" w14:textId="77777777" w:rsidR="00E91E2B" w:rsidRPr="00E91E2B" w:rsidRDefault="00E91E2B" w:rsidP="00E91E2B">
            <w:pPr>
              <w:spacing w:before="40" w:after="40"/>
              <w:rPr>
                <w:rFonts w:cs="Arial"/>
                <w:b/>
                <w:bCs/>
                <w:sz w:val="20"/>
                <w:szCs w:val="20"/>
              </w:rPr>
            </w:pPr>
            <w:r w:rsidRPr="00E91E2B">
              <w:rPr>
                <w:rFonts w:cs="Arial"/>
                <w:b/>
                <w:bCs/>
                <w:sz w:val="20"/>
                <w:szCs w:val="20"/>
              </w:rPr>
              <w:t>Diagnosis type</w:t>
            </w:r>
          </w:p>
        </w:tc>
        <w:tc>
          <w:tcPr>
            <w:tcW w:w="3145" w:type="dxa"/>
            <w:shd w:val="clear" w:color="auto" w:fill="E0E0E0"/>
          </w:tcPr>
          <w:p w14:paraId="09347211" w14:textId="77777777" w:rsidR="00E91E2B" w:rsidRPr="00E91E2B" w:rsidRDefault="00E91E2B" w:rsidP="00E91E2B">
            <w:pPr>
              <w:spacing w:before="40" w:after="40"/>
              <w:rPr>
                <w:rFonts w:cs="Arial"/>
                <w:b/>
                <w:bCs/>
                <w:sz w:val="20"/>
                <w:szCs w:val="20"/>
              </w:rPr>
            </w:pPr>
            <w:r w:rsidRPr="00E91E2B">
              <w:rPr>
                <w:rFonts w:cs="Arial"/>
                <w:b/>
                <w:bCs/>
                <w:sz w:val="20"/>
                <w:szCs w:val="20"/>
              </w:rPr>
              <w:t>Diagnosis type description (not stored in table)</w:t>
            </w:r>
          </w:p>
        </w:tc>
        <w:tc>
          <w:tcPr>
            <w:tcW w:w="1533" w:type="dxa"/>
            <w:shd w:val="clear" w:color="auto" w:fill="E0E0E0"/>
          </w:tcPr>
          <w:p w14:paraId="3C089EDD" w14:textId="77777777" w:rsidR="00E91E2B" w:rsidRPr="00E91E2B" w:rsidRDefault="00E91E2B" w:rsidP="00E91E2B">
            <w:pPr>
              <w:spacing w:before="40" w:after="40"/>
              <w:rPr>
                <w:rFonts w:cs="Arial"/>
                <w:b/>
                <w:bCs/>
                <w:sz w:val="20"/>
                <w:szCs w:val="20"/>
              </w:rPr>
            </w:pPr>
            <w:r w:rsidRPr="00E91E2B">
              <w:rPr>
                <w:rFonts w:cs="Arial"/>
                <w:b/>
                <w:bCs/>
                <w:sz w:val="20"/>
                <w:szCs w:val="20"/>
              </w:rPr>
              <w:t>Cardinality</w:t>
            </w:r>
          </w:p>
        </w:tc>
        <w:tc>
          <w:tcPr>
            <w:tcW w:w="1417" w:type="dxa"/>
            <w:shd w:val="clear" w:color="auto" w:fill="E0E0E0"/>
          </w:tcPr>
          <w:p w14:paraId="31C34FF7" w14:textId="77777777" w:rsidR="00E91E2B" w:rsidRPr="00E91E2B" w:rsidRDefault="00E91E2B" w:rsidP="00E91E2B">
            <w:pPr>
              <w:spacing w:before="40" w:after="40"/>
              <w:rPr>
                <w:rFonts w:cs="Arial"/>
                <w:b/>
                <w:bCs/>
                <w:sz w:val="20"/>
                <w:szCs w:val="20"/>
              </w:rPr>
            </w:pPr>
            <w:r w:rsidRPr="00E91E2B">
              <w:rPr>
                <w:rFonts w:cs="Arial"/>
                <w:b/>
                <w:bCs/>
                <w:sz w:val="20"/>
                <w:szCs w:val="20"/>
              </w:rPr>
              <w:t>Optionality</w:t>
            </w:r>
          </w:p>
        </w:tc>
      </w:tr>
      <w:tr w:rsidR="00E91E2B" w:rsidRPr="00E91E2B" w14:paraId="2DDE4EC3" w14:textId="77777777" w:rsidTr="00E91E2B">
        <w:tc>
          <w:tcPr>
            <w:tcW w:w="900" w:type="dxa"/>
          </w:tcPr>
          <w:p w14:paraId="149AE6AB" w14:textId="77777777"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14:paraId="158FDBE8" w14:textId="77777777"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14:paraId="4AF40615" w14:textId="77777777"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14:paraId="0E9A3351" w14:textId="77777777"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14:paraId="4CAF5C2D" w14:textId="77777777"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14:paraId="7E701B90"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14:paraId="621A57B6" w14:textId="77777777" w:rsidTr="00E91E2B">
        <w:tc>
          <w:tcPr>
            <w:tcW w:w="900" w:type="dxa"/>
          </w:tcPr>
          <w:p w14:paraId="44805499" w14:textId="77777777"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14:paraId="0A3A4F8C" w14:textId="77777777"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14:paraId="7A0A58CA" w14:textId="77777777"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14:paraId="79FD40A7" w14:textId="77777777"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14:paraId="03A64FDE"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1E529B3E"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719D1668" w14:textId="77777777" w:rsidTr="00E91E2B">
        <w:tc>
          <w:tcPr>
            <w:tcW w:w="900" w:type="dxa"/>
          </w:tcPr>
          <w:p w14:paraId="27A3D82E" w14:textId="77777777"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14:paraId="53A9283D" w14:textId="77777777"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14:paraId="1B798999" w14:textId="77777777"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14:paraId="20A07977" w14:textId="77777777"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14:paraId="47609DA0"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608BE355"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0AF4F665" w14:textId="77777777" w:rsidTr="00E91E2B">
        <w:tc>
          <w:tcPr>
            <w:tcW w:w="900" w:type="dxa"/>
          </w:tcPr>
          <w:p w14:paraId="32718E84" w14:textId="77777777"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14:paraId="497525CF" w14:textId="77777777"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14:paraId="2E385775"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14:paraId="427FF480" w14:textId="77777777"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14:paraId="41D3B9E7"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728F9FDE"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669FC41F" w14:textId="77777777" w:rsidTr="00E91E2B">
        <w:tc>
          <w:tcPr>
            <w:tcW w:w="900" w:type="dxa"/>
          </w:tcPr>
          <w:p w14:paraId="729D4626" w14:textId="77777777" w:rsidR="00E91E2B" w:rsidRPr="00E91E2B" w:rsidRDefault="00E91E2B" w:rsidP="00E91E2B">
            <w:pPr>
              <w:spacing w:before="40" w:after="40"/>
              <w:rPr>
                <w:rFonts w:cs="Arial"/>
                <w:sz w:val="20"/>
                <w:szCs w:val="20"/>
                <w:lang w:val="en-NZ"/>
              </w:rPr>
            </w:pPr>
            <w:r w:rsidRPr="00E91E2B">
              <w:rPr>
                <w:rFonts w:cs="Arial"/>
                <w:sz w:val="20"/>
                <w:szCs w:val="20"/>
                <w:lang w:val="en-NZ"/>
              </w:rPr>
              <w:t>ID</w:t>
            </w:r>
            <w:r w:rsidR="00A40326">
              <w:rPr>
                <w:rFonts w:cs="Arial"/>
                <w:sz w:val="20"/>
                <w:szCs w:val="20"/>
              </w:rPr>
              <w:t>**</w:t>
            </w:r>
          </w:p>
        </w:tc>
        <w:tc>
          <w:tcPr>
            <w:tcW w:w="3240" w:type="dxa"/>
          </w:tcPr>
          <w:p w14:paraId="16990842" w14:textId="77777777"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14:paraId="07DE878C" w14:textId="77777777"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14:paraId="7F02C8D7" w14:textId="77777777"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14:paraId="28DFEF25" w14:textId="77777777"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14:paraId="31E62ED7"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14:paraId="5A9FCF2E" w14:textId="77777777" w:rsidTr="00E91E2B">
        <w:tc>
          <w:tcPr>
            <w:tcW w:w="900" w:type="dxa"/>
          </w:tcPr>
          <w:p w14:paraId="1A33C72F" w14:textId="77777777"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14:paraId="4F6D1B75" w14:textId="77777777"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14:paraId="27C338FD" w14:textId="77777777"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14:paraId="076E0174" w14:textId="77777777"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14:paraId="223A73D1"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3779E700"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6E5583D6" w14:textId="77777777" w:rsidTr="00E91E2B">
        <w:tc>
          <w:tcPr>
            <w:tcW w:w="900" w:type="dxa"/>
          </w:tcPr>
          <w:p w14:paraId="3FDBEBEE" w14:textId="77777777"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14:paraId="72F6E997" w14:textId="77777777"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14:paraId="056C47C9" w14:textId="77777777"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14:paraId="260A9C4C" w14:textId="77777777"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14:paraId="001AE4E2"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22CB5A57"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7BA64163" w14:textId="77777777" w:rsidTr="00E91E2B">
        <w:tc>
          <w:tcPr>
            <w:tcW w:w="900" w:type="dxa"/>
          </w:tcPr>
          <w:p w14:paraId="61AF94DD" w14:textId="77777777"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14:paraId="27EEC052" w14:textId="77777777"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14:paraId="0D54E20F"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14:paraId="0C710BE1" w14:textId="77777777"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14:paraId="67E17394"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4F1BE17C"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0195FF5D" w14:textId="77777777" w:rsidTr="00E91E2B">
        <w:tc>
          <w:tcPr>
            <w:tcW w:w="900" w:type="dxa"/>
          </w:tcPr>
          <w:p w14:paraId="34277005" w14:textId="77777777"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14:paraId="68014FCC" w14:textId="77777777" w:rsidR="00E91E2B" w:rsidRPr="00E91E2B" w:rsidRDefault="00E91E2B" w:rsidP="00E91E2B">
            <w:pPr>
              <w:spacing w:before="40" w:after="40"/>
              <w:rPr>
                <w:rFonts w:cs="Arial"/>
                <w:sz w:val="20"/>
                <w:szCs w:val="20"/>
              </w:rPr>
            </w:pPr>
            <w:r w:rsidRPr="00E91E2B">
              <w:rPr>
                <w:rFonts w:cs="Arial"/>
                <w:sz w:val="20"/>
                <w:szCs w:val="20"/>
              </w:rPr>
              <w:t>Intended day case</w:t>
            </w:r>
            <w:r w:rsidR="00A40326">
              <w:rPr>
                <w:rFonts w:cs="Arial"/>
                <w:sz w:val="20"/>
                <w:szCs w:val="20"/>
              </w:rPr>
              <w:t>*</w:t>
            </w:r>
          </w:p>
        </w:tc>
        <w:tc>
          <w:tcPr>
            <w:tcW w:w="1355" w:type="dxa"/>
          </w:tcPr>
          <w:p w14:paraId="155F391A"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14:paraId="011E54D2" w14:textId="77777777"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14:paraId="03A89C83"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7689051C"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6D09811C" w14:textId="77777777" w:rsidTr="00E91E2B">
        <w:tc>
          <w:tcPr>
            <w:tcW w:w="900" w:type="dxa"/>
          </w:tcPr>
          <w:p w14:paraId="7272547F" w14:textId="77777777"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14:paraId="27207171" w14:textId="77777777"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14:paraId="22ACD13F" w14:textId="77777777"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14:paraId="5AE42584" w14:textId="77777777"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14:paraId="7D802BAA" w14:textId="77777777"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14:paraId="39181C7C"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14:paraId="42C2174B" w14:textId="77777777" w:rsidTr="00E91E2B">
        <w:tc>
          <w:tcPr>
            <w:tcW w:w="900" w:type="dxa"/>
          </w:tcPr>
          <w:p w14:paraId="20AAF4A1" w14:textId="77777777"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14:paraId="597775DD" w14:textId="77777777"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14:paraId="56F19406" w14:textId="77777777"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14:paraId="0CC883DF" w14:textId="77777777"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14:paraId="0377C5C0"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24EA1205"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74505D31" w14:textId="77777777" w:rsidTr="00E91E2B">
        <w:tc>
          <w:tcPr>
            <w:tcW w:w="900" w:type="dxa"/>
          </w:tcPr>
          <w:p w14:paraId="2B046B0B" w14:textId="77777777"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14:paraId="638B53D2" w14:textId="77777777"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14:paraId="731B7C6C" w14:textId="77777777"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14:paraId="008132F9" w14:textId="77777777"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14:paraId="778D381F"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7FAEE9E8"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184C5A36" w14:textId="77777777" w:rsidTr="00E91E2B">
        <w:tc>
          <w:tcPr>
            <w:tcW w:w="900" w:type="dxa"/>
          </w:tcPr>
          <w:p w14:paraId="4A142101" w14:textId="77777777"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14:paraId="0142F51D" w14:textId="77777777"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14:paraId="00C21389"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14:paraId="30741283" w14:textId="77777777"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14:paraId="6FF70337"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72433B71"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751D11D3" w14:textId="77777777" w:rsidTr="00E91E2B">
        <w:tc>
          <w:tcPr>
            <w:tcW w:w="900" w:type="dxa"/>
          </w:tcPr>
          <w:p w14:paraId="442D7C58" w14:textId="77777777"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14:paraId="200814B0" w14:textId="77777777"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14:paraId="710E59CF" w14:textId="77777777" w:rsidR="00E91E2B" w:rsidRPr="00E91E2B" w:rsidRDefault="00E91E2B" w:rsidP="00E91E2B">
            <w:pPr>
              <w:spacing w:before="40" w:after="40"/>
              <w:jc w:val="center"/>
              <w:rPr>
                <w:rFonts w:cs="Arial"/>
                <w:sz w:val="20"/>
                <w:szCs w:val="20"/>
              </w:rPr>
            </w:pPr>
            <w:r w:rsidRPr="00E91E2B">
              <w:rPr>
                <w:rFonts w:cs="Arial"/>
                <w:sz w:val="20"/>
                <w:szCs w:val="20"/>
              </w:rPr>
              <w:t>P</w:t>
            </w:r>
          </w:p>
        </w:tc>
        <w:tc>
          <w:tcPr>
            <w:tcW w:w="3145" w:type="dxa"/>
          </w:tcPr>
          <w:p w14:paraId="4E984B0A" w14:textId="77777777" w:rsidR="00E91E2B" w:rsidRPr="00E91E2B" w:rsidRDefault="00E91E2B" w:rsidP="00E91E2B">
            <w:pPr>
              <w:spacing w:before="40" w:after="40"/>
              <w:rPr>
                <w:rFonts w:cs="Arial"/>
                <w:sz w:val="20"/>
                <w:szCs w:val="20"/>
              </w:rPr>
            </w:pPr>
            <w:r w:rsidRPr="00E91E2B">
              <w:rPr>
                <w:rFonts w:cs="Arial"/>
                <w:sz w:val="20"/>
                <w:szCs w:val="20"/>
              </w:rPr>
              <w:t>Mental health provisional diagnosis</w:t>
            </w:r>
          </w:p>
        </w:tc>
        <w:tc>
          <w:tcPr>
            <w:tcW w:w="1533" w:type="dxa"/>
          </w:tcPr>
          <w:p w14:paraId="4383ADC0"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2DAD86E7"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6F524E24" w14:textId="77777777" w:rsidTr="00E91E2B">
        <w:tc>
          <w:tcPr>
            <w:tcW w:w="900" w:type="dxa"/>
          </w:tcPr>
          <w:p w14:paraId="7741B78C" w14:textId="77777777"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14:paraId="2F2B6547" w14:textId="77777777"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14:paraId="2ED93288"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14:paraId="5D7447CC" w14:textId="77777777"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14:paraId="50F34662"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1FDFFF4F"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36DC8114" w14:textId="77777777" w:rsidTr="00E91E2B">
        <w:tc>
          <w:tcPr>
            <w:tcW w:w="900" w:type="dxa"/>
          </w:tcPr>
          <w:p w14:paraId="438CB01E" w14:textId="77777777"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14:paraId="074D3E40" w14:textId="77777777"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14:paraId="3959DE70" w14:textId="77777777"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14:paraId="47B74993" w14:textId="77777777" w:rsidR="00E91E2B" w:rsidRPr="00E91E2B" w:rsidRDefault="00E91E2B" w:rsidP="00E91E2B">
            <w:pPr>
              <w:spacing w:before="40" w:after="40"/>
              <w:rPr>
                <w:rFonts w:cs="Arial"/>
                <w:sz w:val="20"/>
                <w:szCs w:val="20"/>
                <w:lang w:val="en-NZ"/>
              </w:rPr>
            </w:pPr>
            <w:r w:rsidRPr="00E91E2B">
              <w:rPr>
                <w:rFonts w:cs="Arial"/>
                <w:sz w:val="20"/>
                <w:szCs w:val="20"/>
                <w:lang w:val="en-NZ"/>
              </w:rPr>
              <w:t>Principal diagnosis</w:t>
            </w:r>
          </w:p>
        </w:tc>
        <w:tc>
          <w:tcPr>
            <w:tcW w:w="1533" w:type="dxa"/>
          </w:tcPr>
          <w:p w14:paraId="5D8E72E7" w14:textId="77777777"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14:paraId="3CDAF457"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14:paraId="769F0D4A" w14:textId="77777777" w:rsidTr="00E91E2B">
        <w:tc>
          <w:tcPr>
            <w:tcW w:w="900" w:type="dxa"/>
          </w:tcPr>
          <w:p w14:paraId="44509D14" w14:textId="77777777"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14:paraId="63A6E6AC" w14:textId="77777777" w:rsidR="00E91E2B" w:rsidRPr="00E91E2B" w:rsidRDefault="00E91E2B" w:rsidP="00E91E2B">
            <w:pPr>
              <w:spacing w:before="40" w:after="40"/>
              <w:rPr>
                <w:rFonts w:cs="Arial"/>
                <w:sz w:val="20"/>
                <w:szCs w:val="20"/>
              </w:rPr>
            </w:pPr>
            <w:r w:rsidRPr="00E91E2B">
              <w:rPr>
                <w:rFonts w:cs="Arial"/>
                <w:sz w:val="20"/>
                <w:szCs w:val="20"/>
              </w:rPr>
              <w:t xml:space="preserve">Non-psychiatric inpatient event </w:t>
            </w:r>
          </w:p>
        </w:tc>
        <w:tc>
          <w:tcPr>
            <w:tcW w:w="1355" w:type="dxa"/>
          </w:tcPr>
          <w:p w14:paraId="14EC4F98" w14:textId="77777777"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14:paraId="48B63E67" w14:textId="77777777"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14:paraId="1284DA80"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0DBF1541"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32F30D07" w14:textId="77777777" w:rsidTr="00E91E2B">
        <w:tc>
          <w:tcPr>
            <w:tcW w:w="900" w:type="dxa"/>
          </w:tcPr>
          <w:p w14:paraId="4ECDD64E" w14:textId="77777777"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14:paraId="49A34314" w14:textId="77777777"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14:paraId="175140D1" w14:textId="77777777"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14:paraId="233050A5" w14:textId="77777777"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14:paraId="0F927EB2"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02132159"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3E30EA48" w14:textId="77777777" w:rsidTr="00E91E2B">
        <w:tc>
          <w:tcPr>
            <w:tcW w:w="900" w:type="dxa"/>
          </w:tcPr>
          <w:p w14:paraId="31479A24" w14:textId="77777777"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14:paraId="22F12455" w14:textId="77777777"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14:paraId="180B8EC6"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14:paraId="0E70F6C2" w14:textId="77777777"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14:paraId="1EB72621"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733E758F"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14:paraId="57FD6BDA" w14:textId="77777777" w:rsidTr="00E91E2B">
        <w:tc>
          <w:tcPr>
            <w:tcW w:w="900" w:type="dxa"/>
          </w:tcPr>
          <w:p w14:paraId="7598A565" w14:textId="77777777"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14:paraId="7C0DFA57" w14:textId="77777777"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14:paraId="3F49D61D" w14:textId="77777777"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14:paraId="0EA7EFC7" w14:textId="77777777"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14:paraId="5BA66595" w14:textId="77777777"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14:paraId="1993D920" w14:textId="77777777" w:rsidR="00E91E2B" w:rsidRPr="00E91E2B" w:rsidRDefault="00E91E2B" w:rsidP="00E91E2B">
            <w:pPr>
              <w:spacing w:before="40" w:after="40"/>
              <w:jc w:val="center"/>
              <w:rPr>
                <w:rFonts w:cs="Arial"/>
                <w:sz w:val="20"/>
                <w:szCs w:val="20"/>
              </w:rPr>
            </w:pPr>
            <w:r w:rsidRPr="00E91E2B">
              <w:rPr>
                <w:rFonts w:cs="Arial"/>
                <w:sz w:val="20"/>
                <w:szCs w:val="20"/>
              </w:rPr>
              <w:t>O</w:t>
            </w:r>
          </w:p>
        </w:tc>
      </w:tr>
    </w:tbl>
    <w:p w14:paraId="301F721F"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14:paraId="4169E6A1" w14:textId="77777777" w:rsidR="00E91E2B" w:rsidRPr="00E91E2B" w:rsidRDefault="00A40326"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pgSz w:w="16841" w:h="11899" w:orient="landscape" w:code="9"/>
          <w:pgMar w:top="1009" w:right="567" w:bottom="573" w:left="1418" w:header="720" w:footer="720" w:gutter="0"/>
          <w:cols w:space="720"/>
          <w:noEndnote/>
        </w:sectPr>
      </w:pPr>
      <w:r>
        <w:rPr>
          <w:rFonts w:cs="Arial"/>
          <w:color w:val="000000"/>
          <w:szCs w:val="18"/>
        </w:rPr>
        <w:t>* Retired 30 June 2013</w:t>
      </w:r>
    </w:p>
    <w:p w14:paraId="16C18063" w14:textId="77777777" w:rsidR="00E91E2B" w:rsidRPr="00E91E2B" w:rsidRDefault="00E91E2B" w:rsidP="00E91E2B">
      <w:pPr>
        <w:keepNext/>
        <w:spacing w:before="240" w:after="60"/>
        <w:outlineLvl w:val="0"/>
        <w:rPr>
          <w:b/>
          <w:kern w:val="28"/>
          <w:sz w:val="32"/>
          <w:szCs w:val="20"/>
        </w:rPr>
      </w:pPr>
      <w:bookmarkStart w:id="176" w:name="_Toc250969118"/>
      <w:bookmarkStart w:id="177" w:name="_Toc10727768"/>
      <w:r w:rsidRPr="00E91E2B">
        <w:rPr>
          <w:b/>
          <w:kern w:val="28"/>
          <w:sz w:val="32"/>
          <w:szCs w:val="20"/>
        </w:rPr>
        <w:lastRenderedPageBreak/>
        <w:t xml:space="preserve">Appendix </w:t>
      </w:r>
      <w:r w:rsidR="00E45334">
        <w:rPr>
          <w:b/>
          <w:kern w:val="28"/>
          <w:sz w:val="32"/>
          <w:szCs w:val="20"/>
        </w:rPr>
        <w:t>J</w:t>
      </w:r>
      <w:r w:rsidRPr="00E91E2B">
        <w:rPr>
          <w:b/>
          <w:kern w:val="28"/>
          <w:sz w:val="32"/>
          <w:szCs w:val="20"/>
        </w:rPr>
        <w:t>: Duplicate and overlapping event checking rules</w:t>
      </w:r>
      <w:bookmarkEnd w:id="176"/>
      <w:bookmarkEnd w:id="177"/>
    </w:p>
    <w:p w14:paraId="18671DE6" w14:textId="77777777"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7A64AE72" w14:textId="77777777" w:rsidTr="00E91E2B">
        <w:tc>
          <w:tcPr>
            <w:tcW w:w="1908" w:type="dxa"/>
          </w:tcPr>
          <w:p w14:paraId="46F2C26B" w14:textId="77777777" w:rsidR="00E91E2B" w:rsidRPr="00E91E2B" w:rsidRDefault="00E91E2B" w:rsidP="00E91E2B">
            <w:pPr>
              <w:keepNext/>
              <w:spacing w:after="60"/>
              <w:outlineLvl w:val="2"/>
              <w:rPr>
                <w:b/>
                <w:szCs w:val="20"/>
                <w:lang w:val="en-GB"/>
              </w:rPr>
            </w:pPr>
            <w:r w:rsidRPr="00E91E2B">
              <w:rPr>
                <w:b/>
                <w:szCs w:val="20"/>
                <w:lang w:val="en-GB"/>
              </w:rPr>
              <w:t>Fatal duplicate events</w:t>
            </w:r>
          </w:p>
        </w:tc>
        <w:tc>
          <w:tcPr>
            <w:tcW w:w="6614" w:type="dxa"/>
          </w:tcPr>
          <w:p w14:paraId="6A194FBF" w14:textId="77777777" w:rsidR="00E91E2B" w:rsidRPr="00E91E2B" w:rsidRDefault="00E91E2B" w:rsidP="00E91E2B">
            <w:pPr>
              <w:rPr>
                <w:szCs w:val="20"/>
              </w:rPr>
            </w:pPr>
            <w:r w:rsidRPr="00E91E2B">
              <w:rPr>
                <w:szCs w:val="20"/>
              </w:rPr>
              <w:t>Reject if:</w:t>
            </w:r>
          </w:p>
          <w:p w14:paraId="68153A29" w14:textId="77777777" w:rsidR="00E91E2B" w:rsidRPr="00E91E2B" w:rsidRDefault="00E91E2B" w:rsidP="00E91E2B">
            <w:pPr>
              <w:numPr>
                <w:ilvl w:val="0"/>
                <w:numId w:val="21"/>
              </w:numPr>
              <w:rPr>
                <w:szCs w:val="20"/>
              </w:rPr>
            </w:pPr>
            <w:r w:rsidRPr="00E91E2B">
              <w:rPr>
                <w:szCs w:val="20"/>
              </w:rPr>
              <w:t>the same key fields exist.</w:t>
            </w:r>
          </w:p>
          <w:p w14:paraId="116526B1" w14:textId="77777777" w:rsidR="00E91E2B" w:rsidRPr="00E91E2B" w:rsidRDefault="00E91E2B" w:rsidP="00E91E2B">
            <w:pPr>
              <w:numPr>
                <w:ilvl w:val="0"/>
                <w:numId w:val="21"/>
              </w:numPr>
              <w:rPr>
                <w:szCs w:val="20"/>
              </w:rPr>
            </w:pPr>
            <w:r w:rsidRPr="00E91E2B">
              <w:rPr>
                <w:szCs w:val="20"/>
              </w:rPr>
              <w:t>master_hcu_id, Event type, and Event start and end dates are all the same, facility is different, and Length of stay is greater than zero days.</w:t>
            </w:r>
          </w:p>
          <w:p w14:paraId="708A0813" w14:textId="77777777" w:rsidR="00E91E2B" w:rsidRPr="00E91E2B" w:rsidRDefault="00E91E2B" w:rsidP="00E91E2B">
            <w:pPr>
              <w:numPr>
                <w:ilvl w:val="0"/>
                <w:numId w:val="21"/>
              </w:numPr>
              <w:rPr>
                <w:szCs w:val="20"/>
              </w:rPr>
            </w:pPr>
            <w:r w:rsidRPr="00E91E2B">
              <w:rPr>
                <w:szCs w:val="20"/>
              </w:rPr>
              <w:t>master_hcu_id, Facility, and the Event start and end dates are all the same, Event types are different, and Length of stay is greater than zero days.</w:t>
            </w:r>
          </w:p>
        </w:tc>
      </w:tr>
    </w:tbl>
    <w:p w14:paraId="03853AD6" w14:textId="77777777"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6AE37A3C" w14:textId="77777777" w:rsidTr="00E91E2B">
        <w:tc>
          <w:tcPr>
            <w:tcW w:w="1908" w:type="dxa"/>
          </w:tcPr>
          <w:p w14:paraId="292EDB1E" w14:textId="77777777" w:rsidR="00E91E2B" w:rsidRPr="00E91E2B" w:rsidRDefault="00E91E2B" w:rsidP="00E91E2B">
            <w:pPr>
              <w:keepNext/>
              <w:spacing w:after="60"/>
              <w:outlineLvl w:val="2"/>
              <w:rPr>
                <w:b/>
                <w:szCs w:val="20"/>
                <w:lang w:val="en-GB"/>
              </w:rPr>
            </w:pPr>
            <w:r w:rsidRPr="00E91E2B">
              <w:rPr>
                <w:b/>
                <w:szCs w:val="20"/>
                <w:lang w:val="en-GB"/>
              </w:rPr>
              <w:t>Warnings</w:t>
            </w:r>
          </w:p>
        </w:tc>
        <w:tc>
          <w:tcPr>
            <w:tcW w:w="6614" w:type="dxa"/>
          </w:tcPr>
          <w:p w14:paraId="0598CA4B" w14:textId="77777777" w:rsidR="00E91E2B" w:rsidRPr="00E91E2B" w:rsidRDefault="00E91E2B" w:rsidP="00E91E2B">
            <w:pPr>
              <w:rPr>
                <w:szCs w:val="20"/>
              </w:rPr>
            </w:pPr>
            <w:r w:rsidRPr="00E91E2B">
              <w:rPr>
                <w:szCs w:val="20"/>
              </w:rPr>
              <w:t>Generate warning if:</w:t>
            </w:r>
          </w:p>
          <w:p w14:paraId="51956228" w14:textId="77777777" w:rsidR="00E91E2B" w:rsidRPr="00E91E2B" w:rsidRDefault="00E91E2B" w:rsidP="00E91E2B">
            <w:pPr>
              <w:numPr>
                <w:ilvl w:val="0"/>
                <w:numId w:val="22"/>
              </w:numPr>
              <w:rPr>
                <w:szCs w:val="20"/>
              </w:rPr>
            </w:pPr>
            <w:r w:rsidRPr="00E91E2B">
              <w:rPr>
                <w:szCs w:val="20"/>
              </w:rPr>
              <w:t>master_hcu_id, Facility, Event start and end dates, and Event type are all the same, and Length of stay of both events is zero.</w:t>
            </w:r>
          </w:p>
        </w:tc>
      </w:tr>
    </w:tbl>
    <w:p w14:paraId="33D54A9B" w14:textId="77777777"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43A11FE7" w14:textId="77777777" w:rsidTr="00E91E2B">
        <w:tc>
          <w:tcPr>
            <w:tcW w:w="1908" w:type="dxa"/>
          </w:tcPr>
          <w:p w14:paraId="189BEB10" w14:textId="77777777" w:rsidR="00E91E2B" w:rsidRPr="00E91E2B" w:rsidRDefault="00E91E2B" w:rsidP="00E91E2B">
            <w:pPr>
              <w:keepNext/>
              <w:spacing w:after="60"/>
              <w:outlineLvl w:val="2"/>
              <w:rPr>
                <w:b/>
                <w:szCs w:val="20"/>
                <w:lang w:val="en-GB"/>
              </w:rPr>
            </w:pPr>
            <w:r w:rsidRPr="00E91E2B">
              <w:rPr>
                <w:b/>
                <w:szCs w:val="20"/>
                <w:lang w:val="en-GB"/>
              </w:rPr>
              <w:t>Fatal overlapping events</w:t>
            </w:r>
          </w:p>
        </w:tc>
        <w:tc>
          <w:tcPr>
            <w:tcW w:w="6614" w:type="dxa"/>
          </w:tcPr>
          <w:p w14:paraId="3095749E" w14:textId="77777777" w:rsidR="00E91E2B" w:rsidRPr="00E91E2B" w:rsidRDefault="00E91E2B" w:rsidP="00E91E2B">
            <w:pPr>
              <w:rPr>
                <w:szCs w:val="20"/>
              </w:rPr>
            </w:pPr>
            <w:r w:rsidRPr="00E91E2B">
              <w:rPr>
                <w:szCs w:val="20"/>
              </w:rPr>
              <w:t>Reject if:</w:t>
            </w:r>
          </w:p>
          <w:p w14:paraId="70A7A6E4" w14:textId="77777777" w:rsidR="00E91E2B" w:rsidRPr="00E91E2B" w:rsidRDefault="00E91E2B" w:rsidP="00E91E2B">
            <w:pPr>
              <w:numPr>
                <w:ilvl w:val="0"/>
                <w:numId w:val="22"/>
              </w:numPr>
              <w:rPr>
                <w:szCs w:val="20"/>
              </w:rPr>
            </w:pPr>
            <w:r w:rsidRPr="00E91E2B">
              <w:rPr>
                <w:szCs w:val="20"/>
              </w:rPr>
              <w:t>master_hcu_id, Facility, Event start date, and Event type are all the same; and Length of stay of both events is greater than zero.</w:t>
            </w:r>
          </w:p>
          <w:p w14:paraId="6ABA5C55" w14:textId="77777777" w:rsidR="00E91E2B" w:rsidRPr="00E91E2B" w:rsidRDefault="00E91E2B" w:rsidP="00E91E2B">
            <w:pPr>
              <w:numPr>
                <w:ilvl w:val="0"/>
                <w:numId w:val="22"/>
              </w:numPr>
              <w:rPr>
                <w:szCs w:val="20"/>
              </w:rPr>
            </w:pPr>
            <w:r w:rsidRPr="00E91E2B">
              <w:rPr>
                <w:szCs w:val="20"/>
              </w:rPr>
              <w:t>master_hcu_id, Facility, and Event type (not “IM”) are all the same; Event start date of one event is between the Event start and end dates of the other event; and Length of stay of both events is greater than zero.</w:t>
            </w:r>
          </w:p>
          <w:p w14:paraId="0A750B1D" w14:textId="77777777" w:rsidR="00E91E2B" w:rsidRPr="00E91E2B" w:rsidRDefault="00E91E2B" w:rsidP="00E91E2B">
            <w:pPr>
              <w:numPr>
                <w:ilvl w:val="0"/>
                <w:numId w:val="22"/>
              </w:numPr>
              <w:rPr>
                <w:szCs w:val="20"/>
              </w:rPr>
            </w:pPr>
            <w:r w:rsidRPr="00E91E2B">
              <w:rPr>
                <w:szCs w:val="20"/>
              </w:rPr>
              <w:t>master_hcu_id, Facility, and Event start date are all the same; Event types are different (not “IM”); and Length of stay of each event is greater than zero.</w:t>
            </w:r>
          </w:p>
          <w:p w14:paraId="47381008" w14:textId="77777777" w:rsidR="00E91E2B" w:rsidRPr="00E91E2B" w:rsidRDefault="00E91E2B" w:rsidP="00E91E2B">
            <w:pPr>
              <w:numPr>
                <w:ilvl w:val="0"/>
                <w:numId w:val="22"/>
              </w:numPr>
              <w:rPr>
                <w:szCs w:val="20"/>
              </w:rPr>
            </w:pPr>
            <w:r w:rsidRPr="00E91E2B">
              <w:rPr>
                <w:szCs w:val="20"/>
              </w:rPr>
              <w:t>master_hcu_id, Event start date, and Event type (not “IM”) are the same; Facilities are different; and Length of stay of each event is greater than zero.</w:t>
            </w:r>
          </w:p>
          <w:p w14:paraId="4CCBDB19" w14:textId="77777777" w:rsidR="00E91E2B" w:rsidRPr="00E91E2B" w:rsidRDefault="00E91E2B" w:rsidP="00E91E2B">
            <w:pPr>
              <w:numPr>
                <w:ilvl w:val="0"/>
                <w:numId w:val="22"/>
              </w:numPr>
              <w:rPr>
                <w:szCs w:val="20"/>
              </w:rPr>
            </w:pPr>
            <w:r w:rsidRPr="00E91E2B">
              <w:rPr>
                <w:szCs w:val="20"/>
              </w:rPr>
              <w:t>master_hcu_id is the same; Facilities and Event types are different (Event types not “IM”); Event start date of one event is between Event start and end dates of the other event; and Length of stay of each event is greater than zero.</w:t>
            </w:r>
          </w:p>
        </w:tc>
      </w:tr>
    </w:tbl>
    <w:p w14:paraId="1751C83F" w14:textId="77777777"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14:paraId="1EEC5259" w14:textId="77777777" w:rsidTr="00E91E2B">
        <w:tc>
          <w:tcPr>
            <w:tcW w:w="1908" w:type="dxa"/>
          </w:tcPr>
          <w:p w14:paraId="377BDEDF" w14:textId="77777777" w:rsidR="00E91E2B" w:rsidRPr="00E91E2B" w:rsidRDefault="00E91E2B" w:rsidP="00E91E2B">
            <w:pPr>
              <w:keepNext/>
              <w:spacing w:after="60"/>
              <w:outlineLvl w:val="2"/>
              <w:rPr>
                <w:b/>
                <w:szCs w:val="20"/>
                <w:lang w:val="en-GB"/>
              </w:rPr>
            </w:pPr>
            <w:r w:rsidRPr="00E91E2B">
              <w:rPr>
                <w:b/>
                <w:szCs w:val="20"/>
                <w:lang w:val="en-GB"/>
              </w:rPr>
              <w:t>In general (in plain English)</w:t>
            </w:r>
          </w:p>
        </w:tc>
        <w:tc>
          <w:tcPr>
            <w:tcW w:w="6614" w:type="dxa"/>
          </w:tcPr>
          <w:p w14:paraId="2621DD84" w14:textId="77777777" w:rsidR="00E91E2B" w:rsidRPr="00E91E2B" w:rsidRDefault="00E91E2B" w:rsidP="00E91E2B">
            <w:pPr>
              <w:rPr>
                <w:szCs w:val="20"/>
              </w:rPr>
            </w:pPr>
            <w:r w:rsidRPr="00E91E2B">
              <w:rPr>
                <w:szCs w:val="20"/>
              </w:rPr>
              <w:t>A day case (Event type either ID or IP and Length of stay 0 days) may occur within an IP or IM event for the same master_hcu_id where the Length of stay is not zero.</w:t>
            </w:r>
          </w:p>
          <w:p w14:paraId="7C3BD5E2" w14:textId="77777777" w:rsidR="00E91E2B" w:rsidRPr="00E91E2B" w:rsidRDefault="00E91E2B" w:rsidP="00E91E2B">
            <w:pPr>
              <w:rPr>
                <w:szCs w:val="20"/>
              </w:rPr>
            </w:pPr>
          </w:p>
          <w:p w14:paraId="1E894381" w14:textId="77777777" w:rsidR="00E91E2B" w:rsidRPr="00E91E2B" w:rsidRDefault="00E91E2B" w:rsidP="00E91E2B">
            <w:pPr>
              <w:rPr>
                <w:szCs w:val="20"/>
              </w:rPr>
            </w:pPr>
            <w:r w:rsidRPr="00E91E2B">
              <w:rPr>
                <w:szCs w:val="20"/>
              </w:rPr>
              <w:t>Two day cases (Event type = IP and Length of stay = 0, or Event type = ID and Event start date is the same as an IP or IM event) may exist on one day for the same master_hcu_id.</w:t>
            </w:r>
          </w:p>
          <w:p w14:paraId="12EF5DD8" w14:textId="77777777" w:rsidR="00E91E2B" w:rsidRPr="00E91E2B" w:rsidRDefault="00E91E2B" w:rsidP="00E91E2B">
            <w:pPr>
              <w:rPr>
                <w:szCs w:val="20"/>
              </w:rPr>
            </w:pPr>
          </w:p>
          <w:p w14:paraId="03EFE0DE" w14:textId="77777777" w:rsidR="00E91E2B" w:rsidRPr="00E91E2B" w:rsidRDefault="00E91E2B" w:rsidP="00E91E2B">
            <w:pPr>
              <w:rPr>
                <w:szCs w:val="20"/>
              </w:rPr>
            </w:pPr>
            <w:r w:rsidRPr="00E91E2B">
              <w:rPr>
                <w:szCs w:val="20"/>
              </w:rPr>
              <w:t>An IP or IM event where Length of stay is greater than zero may exist within an IM event for the same master_hcu_id.</w:t>
            </w:r>
          </w:p>
          <w:p w14:paraId="24925D5F" w14:textId="77777777" w:rsidR="00E91E2B" w:rsidRPr="00E91E2B" w:rsidRDefault="00E91E2B" w:rsidP="00E91E2B">
            <w:pPr>
              <w:rPr>
                <w:szCs w:val="20"/>
              </w:rPr>
            </w:pPr>
          </w:p>
          <w:p w14:paraId="1E14CC3F" w14:textId="77777777" w:rsidR="00E91E2B" w:rsidRPr="00E91E2B" w:rsidRDefault="00E91E2B" w:rsidP="00E91E2B">
            <w:pPr>
              <w:rPr>
                <w:szCs w:val="20"/>
              </w:rPr>
            </w:pPr>
            <w:r w:rsidRPr="00E91E2B">
              <w:rPr>
                <w:szCs w:val="20"/>
              </w:rPr>
              <w:t>If Length of stay is greater than zero for both events and the Length of stay for both events for the same master_hcu_id is the same then reject.</w:t>
            </w:r>
          </w:p>
        </w:tc>
      </w:tr>
    </w:tbl>
    <w:p w14:paraId="6B1FE26B"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14:paraId="413E04A7" w14:textId="77777777"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78" w:name="AppH"/>
      <w:bookmarkStart w:id="179" w:name="_Toc22377332"/>
      <w:bookmarkStart w:id="180" w:name="_Toc22377690"/>
      <w:bookmarkStart w:id="181" w:name="_Toc202953116"/>
      <w:bookmarkStart w:id="182" w:name="_Toc250969120"/>
      <w:r w:rsidRPr="00E91E2B">
        <w:rPr>
          <w:b/>
          <w:kern w:val="28"/>
          <w:sz w:val="32"/>
          <w:szCs w:val="20"/>
        </w:rPr>
        <w:lastRenderedPageBreak/>
        <w:t xml:space="preserve"> </w:t>
      </w:r>
      <w:bookmarkStart w:id="183" w:name="_Toc134327528"/>
      <w:bookmarkStart w:id="184" w:name="_Toc136748498"/>
      <w:bookmarkStart w:id="185" w:name="_Ref136748693"/>
      <w:bookmarkStart w:id="186" w:name="_Ref136749056"/>
      <w:bookmarkStart w:id="187" w:name="_Toc143399950"/>
      <w:bookmarkStart w:id="188" w:name="_Toc202341286"/>
      <w:bookmarkStart w:id="189" w:name="_Toc202953118"/>
      <w:bookmarkStart w:id="190" w:name="_Toc250969121"/>
      <w:bookmarkStart w:id="191" w:name="_Toc10727769"/>
      <w:bookmarkEnd w:id="178"/>
      <w:bookmarkEnd w:id="179"/>
      <w:bookmarkEnd w:id="180"/>
      <w:bookmarkEnd w:id="181"/>
      <w:bookmarkEnd w:id="182"/>
      <w:r w:rsidRPr="00E91E2B">
        <w:rPr>
          <w:b/>
          <w:kern w:val="28"/>
          <w:sz w:val="32"/>
          <w:szCs w:val="20"/>
        </w:rPr>
        <w:t xml:space="preserve">Appendix </w:t>
      </w:r>
      <w:r w:rsidR="00E45334">
        <w:rPr>
          <w:b/>
          <w:kern w:val="28"/>
          <w:sz w:val="32"/>
          <w:szCs w:val="20"/>
        </w:rPr>
        <w:t>K</w:t>
      </w:r>
      <w:r w:rsidRPr="00E91E2B">
        <w:rPr>
          <w:b/>
          <w:kern w:val="28"/>
          <w:sz w:val="32"/>
          <w:szCs w:val="20"/>
        </w:rPr>
        <w:t>: Guide for Use of NMDS Purchaser Cod</w:t>
      </w:r>
      <w:bookmarkEnd w:id="183"/>
      <w:r w:rsidRPr="00E91E2B">
        <w:rPr>
          <w:b/>
          <w:kern w:val="28"/>
          <w:sz w:val="32"/>
          <w:szCs w:val="20"/>
        </w:rPr>
        <w:t>e</w:t>
      </w:r>
      <w:bookmarkEnd w:id="184"/>
      <w:bookmarkEnd w:id="185"/>
      <w:bookmarkEnd w:id="186"/>
      <w:bookmarkEnd w:id="187"/>
      <w:bookmarkEnd w:id="188"/>
      <w:bookmarkEnd w:id="189"/>
      <w:bookmarkEnd w:id="190"/>
      <w:bookmarkEnd w:id="191"/>
    </w:p>
    <w:p w14:paraId="03455629" w14:textId="77777777" w:rsidR="00E76613" w:rsidRDefault="009C6C7B" w:rsidP="00E91E2B">
      <w:pPr>
        <w:widowControl w:val="0"/>
        <w:tabs>
          <w:tab w:val="left" w:pos="90"/>
          <w:tab w:val="left" w:pos="1970"/>
        </w:tabs>
        <w:autoSpaceDE w:val="0"/>
        <w:autoSpaceDN w:val="0"/>
        <w:adjustRightInd w:val="0"/>
        <w:spacing w:before="25"/>
        <w:rPr>
          <w:rFonts w:cs="Arial"/>
          <w:color w:val="000000"/>
          <w:szCs w:val="18"/>
        </w:rPr>
        <w:sectPr w:rsidR="00E76613" w:rsidSect="00E76613">
          <w:headerReference w:type="default" r:id="rId47"/>
          <w:footerReference w:type="default" r:id="rId48"/>
          <w:headerReference w:type="first" r:id="rId49"/>
          <w:footerReference w:type="first" r:id="rId50"/>
          <w:pgSz w:w="11899" w:h="16841" w:code="9"/>
          <w:pgMar w:top="567" w:right="573" w:bottom="567" w:left="1009" w:header="720" w:footer="624" w:gutter="0"/>
          <w:cols w:space="720"/>
          <w:noEndnote/>
          <w:docGrid w:linePitch="245"/>
        </w:sectPr>
      </w:pPr>
      <w:r>
        <w:object w:dxaOrig="10723" w:dyaOrig="15825" w14:anchorId="07414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pt;height:678pt" o:ole="">
            <v:imagedata r:id="rId51" o:title=""/>
          </v:shape>
          <o:OLEObject Type="Embed" ProgID="Visio.Drawing.11" ShapeID="_x0000_i1027" DrawAspect="Content" ObjectID="_1635072092" r:id="rId52"/>
        </w:object>
      </w:r>
    </w:p>
    <w:p w14:paraId="16070E0E" w14:textId="77777777" w:rsidR="00E91E2B" w:rsidRPr="006102B6" w:rsidRDefault="00E91E2B" w:rsidP="006102B6">
      <w:pPr>
        <w:keepNext/>
        <w:spacing w:before="240" w:after="60"/>
        <w:jc w:val="both"/>
        <w:outlineLvl w:val="0"/>
        <w:rPr>
          <w:b/>
          <w:kern w:val="28"/>
          <w:sz w:val="32"/>
          <w:szCs w:val="20"/>
        </w:rPr>
      </w:pPr>
      <w:bookmarkStart w:id="192" w:name="_Toc10727770"/>
      <w:bookmarkStart w:id="193" w:name="_Toc250969122"/>
      <w:r w:rsidRPr="00E91E2B">
        <w:rPr>
          <w:b/>
          <w:kern w:val="28"/>
          <w:sz w:val="32"/>
          <w:szCs w:val="20"/>
        </w:rPr>
        <w:lastRenderedPageBreak/>
        <w:t xml:space="preserve">Appendix </w:t>
      </w:r>
      <w:r w:rsidR="00E45334">
        <w:rPr>
          <w:b/>
          <w:kern w:val="28"/>
          <w:sz w:val="32"/>
          <w:szCs w:val="20"/>
        </w:rPr>
        <w:t>L</w:t>
      </w:r>
      <w:r w:rsidRPr="00E91E2B">
        <w:rPr>
          <w:b/>
          <w:kern w:val="28"/>
          <w:sz w:val="32"/>
          <w:szCs w:val="20"/>
        </w:rPr>
        <w:t>: NMD Data Mart Data Model</w:t>
      </w:r>
      <w:bookmarkEnd w:id="192"/>
    </w:p>
    <w:p w14:paraId="27B2FA8B" w14:textId="77777777" w:rsidR="00E91E2B" w:rsidRPr="00E91E2B" w:rsidRDefault="00371B3D" w:rsidP="006102B6">
      <w:pPr>
        <w:ind w:left="284"/>
        <w:rPr>
          <w:rFonts w:ascii="Times New Roman" w:hAnsi="Times New Roman"/>
          <w:sz w:val="24"/>
        </w:rPr>
      </w:pPr>
      <w:r>
        <w:rPr>
          <w:rFonts w:ascii="Times New Roman" w:hAnsi="Times New Roman"/>
          <w:noProof/>
          <w:sz w:val="24"/>
          <w:lang w:val="en-NZ" w:eastAsia="en-NZ"/>
        </w:rPr>
        <w:drawing>
          <wp:inline distT="0" distB="0" distL="0" distR="0" wp14:anchorId="6ECA6A9D" wp14:editId="6669026B">
            <wp:extent cx="9299575" cy="550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99575" cy="5503545"/>
                    </a:xfrm>
                    <a:prstGeom prst="rect">
                      <a:avLst/>
                    </a:prstGeom>
                    <a:noFill/>
                    <a:ln>
                      <a:noFill/>
                    </a:ln>
                  </pic:spPr>
                </pic:pic>
              </a:graphicData>
            </a:graphic>
          </wp:inline>
        </w:drawing>
      </w:r>
    </w:p>
    <w:bookmarkStart w:id="194" w:name="_Toc285187820"/>
    <w:bookmarkStart w:id="195" w:name="_Toc294163066"/>
    <w:bookmarkStart w:id="196" w:name="_Toc10727771"/>
    <w:bookmarkEnd w:id="193"/>
    <w:p w14:paraId="18426D9B" w14:textId="77777777" w:rsidR="00E91E2B" w:rsidRPr="00E91E2B" w:rsidRDefault="00371B3D" w:rsidP="00E91E2B">
      <w:pPr>
        <w:keepNext/>
        <w:spacing w:before="240" w:after="60"/>
        <w:jc w:val="both"/>
        <w:outlineLvl w:val="0"/>
        <w:rPr>
          <w:b/>
          <w:kern w:val="28"/>
          <w:sz w:val="32"/>
          <w:szCs w:val="20"/>
        </w:rPr>
      </w:pPr>
      <w:r>
        <w:rPr>
          <w:rFonts w:ascii="Arial Mäori" w:hAnsi="Arial Mäori" w:cs="Arial Mäori"/>
          <w:b/>
          <w:noProof/>
          <w:kern w:val="28"/>
          <w:sz w:val="20"/>
          <w:szCs w:val="20"/>
          <w:lang w:val="en-NZ" w:eastAsia="en-NZ"/>
        </w:rPr>
        <w:lastRenderedPageBreak/>
        <mc:AlternateContent>
          <mc:Choice Requires="wpc">
            <w:drawing>
              <wp:anchor distT="0" distB="0" distL="114300" distR="114300" simplePos="0" relativeHeight="251650560" behindDoc="0" locked="0" layoutInCell="1" allowOverlap="1" wp14:anchorId="658EA699" wp14:editId="2C9A32B8">
                <wp:simplePos x="0" y="0"/>
                <wp:positionH relativeFrom="column">
                  <wp:posOffset>34290</wp:posOffset>
                </wp:positionH>
                <wp:positionV relativeFrom="paragraph">
                  <wp:posOffset>466725</wp:posOffset>
                </wp:positionV>
                <wp:extent cx="9829800" cy="5334000"/>
                <wp:effectExtent l="0" t="0" r="3810" b="0"/>
                <wp:wrapSquare wrapText="bothSides"/>
                <wp:docPr id="5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A302"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47E6"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14:paraId="7CF21559"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p>
                            <w:p w14:paraId="6E29EC84"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3E96" w14:textId="77777777" w:rsidR="00BE3BC2" w:rsidRPr="00D473ED" w:rsidRDefault="00BE3BC2"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21" name="Text Box 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4332"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054A" w14:textId="77777777" w:rsidR="00BE3BC2" w:rsidRPr="00370B14"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wps:txbx>
                        <wps:bodyPr rot="0" vert="horz" wrap="square" lIns="81673" tIns="40837" rIns="81673" bIns="40837" anchor="t" anchorCtr="0" upright="1">
                          <a:noAutofit/>
                        </wps:bodyPr>
                      </wps:wsp>
                      <wps:wsp>
                        <wps:cNvPr id="23" name="Text Box 1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8D575"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wps:txbx>
                        <wps:bodyPr rot="0" vert="horz" wrap="square" lIns="81673" tIns="40837" rIns="81673" bIns="40837" anchor="t" anchorCtr="0" upright="1">
                          <a:noAutofit/>
                        </wps:bodyPr>
                      </wps:wsp>
                      <wps:wsp>
                        <wps:cNvPr id="24" name="Text Box 1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9A6EC"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1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B81A" w14:textId="77777777" w:rsidR="00BE3BC2" w:rsidRPr="00D473ED" w:rsidRDefault="00BE3BC2"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26" name="Text Box 1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F1B88" w14:textId="77777777" w:rsidR="00BE3BC2" w:rsidRDefault="00BE3BC2" w:rsidP="00E91E2B">
                              <w:pPr>
                                <w:pBdr>
                                  <w:top w:val="single" w:sz="4" w:space="1" w:color="auto"/>
                                  <w:left w:val="single" w:sz="4" w:space="4" w:color="auto"/>
                                  <w:bottom w:val="single" w:sz="4" w:space="1" w:color="auto"/>
                                  <w:right w:val="single" w:sz="4" w:space="4" w:color="auto"/>
                                </w:pBdr>
                                <w:jc w:val="center"/>
                                <w:rPr>
                                  <w:b/>
                                  <w:sz w:val="28"/>
                                  <w:szCs w:val="28"/>
                                </w:rPr>
                              </w:pPr>
                            </w:p>
                            <w:p w14:paraId="175FDAE5"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wps:txbx>
                        <wps:bodyPr rot="0" vert="horz" wrap="square" lIns="81673" tIns="40837" rIns="81673" bIns="40837" anchor="t" anchorCtr="0" upright="1">
                          <a:noAutofit/>
                        </wps:bodyPr>
                      </wps:wsp>
                      <wps:wsp>
                        <wps:cNvPr id="27" name="Line 1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8B071"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14:paraId="1495A6AF"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wps:txbx>
                        <wps:bodyPr rot="0" vert="horz" wrap="square" lIns="81673" tIns="40837" rIns="81673" bIns="40837" anchor="t" anchorCtr="0" upright="1">
                          <a:noAutofit/>
                        </wps:bodyPr>
                      </wps:wsp>
                      <wps:wsp>
                        <wps:cNvPr id="31" name="Line 1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88875" w14:textId="77777777" w:rsidR="00BE3BC2" w:rsidRPr="008742AA" w:rsidRDefault="00BE3BC2" w:rsidP="00E91E2B">
                              <w:pPr>
                                <w:rPr>
                                  <w:rFonts w:cs="Arial"/>
                                  <w:sz w:val="16"/>
                                  <w:szCs w:val="16"/>
                                </w:rPr>
                              </w:pPr>
                              <w:r w:rsidRPr="008742AA">
                                <w:rPr>
                                  <w:rFonts w:cs="Arial"/>
                                  <w:sz w:val="16"/>
                                  <w:szCs w:val="16"/>
                                </w:rPr>
                                <w:t>PUC = Purchaser Unit Code</w:t>
                              </w:r>
                            </w:p>
                            <w:p w14:paraId="2807D6C8" w14:textId="77777777" w:rsidR="00BE3BC2" w:rsidRPr="008742AA" w:rsidRDefault="00BE3BC2" w:rsidP="00E91E2B">
                              <w:pPr>
                                <w:rPr>
                                  <w:rFonts w:cs="Arial"/>
                                  <w:sz w:val="16"/>
                                  <w:szCs w:val="16"/>
                                </w:rPr>
                              </w:pPr>
                              <w:r w:rsidRPr="008742AA">
                                <w:rPr>
                                  <w:rFonts w:cs="Arial"/>
                                  <w:sz w:val="16"/>
                                  <w:szCs w:val="16"/>
                                </w:rPr>
                                <w:t>NNPAC = National Non Admitted Patient Collection</w:t>
                              </w:r>
                            </w:p>
                            <w:p w14:paraId="4FC78E2C" w14:textId="77777777" w:rsidR="00BE3BC2" w:rsidRPr="008742AA" w:rsidRDefault="00BE3BC2" w:rsidP="00E91E2B">
                              <w:pPr>
                                <w:rPr>
                                  <w:rFonts w:cs="Arial"/>
                                  <w:sz w:val="16"/>
                                  <w:szCs w:val="16"/>
                                </w:rPr>
                              </w:pPr>
                              <w:r w:rsidRPr="008742AA">
                                <w:rPr>
                                  <w:rFonts w:cs="Arial"/>
                                  <w:sz w:val="16"/>
                                  <w:szCs w:val="16"/>
                                </w:rPr>
                                <w:t>NMDS = National Minimum Dataset</w:t>
                              </w:r>
                            </w:p>
                          </w:txbxContent>
                        </wps:txbx>
                        <wps:bodyPr rot="0" vert="horz" wrap="square" lIns="81673" tIns="40837" rIns="81673" bIns="40837" anchor="t" anchorCtr="0" upright="1">
                          <a:noAutofit/>
                        </wps:bodyPr>
                      </wps:wsp>
                      <wps:wsp>
                        <wps:cNvPr id="33" name="Text Box 2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F0FB" w14:textId="77777777" w:rsidR="00BE3BC2" w:rsidRPr="00960487"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wps:txbx>
                        <wps:bodyPr rot="0" vert="horz" wrap="square" lIns="81673" tIns="40837" rIns="81673" bIns="40837" anchor="t" anchorCtr="0" upright="1">
                          <a:noAutofit/>
                        </wps:bodyPr>
                      </wps:wsp>
                      <wps:wsp>
                        <wps:cNvPr id="34" name="Text Box 2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4AF1"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14:paraId="7829E47A" w14:textId="77777777" w:rsidR="00BE3BC2" w:rsidRDefault="00BE3BC2" w:rsidP="00E91E2B">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2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2826" w14:textId="77777777" w:rsidR="00BE3BC2" w:rsidRPr="00D473ED" w:rsidRDefault="00BE3BC2"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37" name="Text Box 2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21FE" w14:textId="77777777" w:rsidR="00BE3BC2" w:rsidRPr="00D473ED" w:rsidRDefault="00BE3BC2"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38" name="Line 2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6E3D"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2" name="Line 2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3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3DC0"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3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F51D"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3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032B2"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46" name="Text Box 3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282E"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wps:txbx>
                        <wps:bodyPr rot="0" vert="horz" wrap="square" lIns="81673" tIns="40837" rIns="81673" bIns="40837" anchor="t" anchorCtr="0" upright="1">
                          <a:noAutofit/>
                        </wps:bodyPr>
                      </wps:wsp>
                      <wps:wsp>
                        <wps:cNvPr id="47" name="Line 3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3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3CA1" w14:textId="77777777" w:rsidR="00BE3BC2"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14:paraId="3C8AB0F9" w14:textId="77777777" w:rsidR="00BE3BC2" w:rsidRPr="00370B14" w:rsidRDefault="00BE3BC2"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3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58EA699" id="Canvas 2" o:spid="_x0000_s1026" editas="canvas" style="position:absolute;left:0;text-align:left;margin-left:2.7pt;margin-top:36.75pt;width:774pt;height:420pt;z-index:251650560"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3886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" filled="f" stroked="f">
                  <v:textbox inset="2.26869mm,1.1344mm,2.26869mm,1.1344mm">
                    <w:txbxContent>
                      <w:p w14:paraId="373CA302"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v:textbox>
                </v:shape>
                <v:shape id="Text Box 5" o:spid="_x0000_s1029" type="#_x0000_t202" style="position:absolute;left:3428;top:16000;width:19434;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" filled="f" fillcolor="silver" stroked="f">
                  <v:textbox inset="2.26869mm,1.1344mm,2.26869mm,1.1344mm">
                    <w:txbxContent>
                      <w:p w14:paraId="23AB47E6"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14:paraId="7CF21559"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p>
                      <w:p w14:paraId="6E29EC84"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v:textbox>
                </v:shape>
                <v:line id="Line 6" o:spid="_x0000_s1030" style="position:absolute;flip:y;visibility:visible;mso-wrap-style:square" from="22862,18289" to="29718,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Text Box 7" o:spid="_x0000_s1031" type="#_x0000_t202" style="position:absolute;left:25147;top:16000;width:517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" filled="f" stroked="f">
                  <v:textbox inset="2.26869mm,1.1344mm,2.26869mm,1.1344mm">
                    <w:txbxContent>
                      <w:p w14:paraId="5A503E96" w14:textId="77777777" w:rsidR="00BE3BC2" w:rsidRPr="00D473ED" w:rsidRDefault="00BE3BC2" w:rsidP="00E91E2B">
                        <w:pPr>
                          <w:rPr>
                            <w:rFonts w:cs="Arial"/>
                            <w:sz w:val="20"/>
                          </w:rPr>
                        </w:pPr>
                        <w:r w:rsidRPr="00D473ED">
                          <w:rPr>
                            <w:rFonts w:cs="Arial"/>
                            <w:sz w:val="20"/>
                          </w:rPr>
                          <w:t>Yes</w:t>
                        </w:r>
                      </w:p>
                    </w:txbxContent>
                  </v:textbox>
                </v:shape>
                <v:shape id="Text Box 8" o:spid="_x0000_s1032" type="#_x0000_t202" style="position:absolute;left:29718;top:26289;width:19434;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" filled="f" fillcolor="silver" stroked="f">
                  <v:textbox inset="2.26869mm,1.1344mm,2.26869mm,1.1344mm">
                    <w:txbxContent>
                      <w:p w14:paraId="20BA4332"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9" o:spid="_x0000_s1033" type="#_x0000_t202" style="position:absolute;left:83058;top:41149;width:1448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" filled="f" stroked="f">
                  <v:textbox inset="2.26869mm,1.1344mm,2.26869mm,1.1344mm">
                    <w:txbxContent>
                      <w:p w14:paraId="26EF054A" w14:textId="77777777" w:rsidR="00BE3BC2" w:rsidRPr="00370B14"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v:textbox>
                </v:shape>
                <v:shape id="Text Box 10" o:spid="_x0000_s1034" type="#_x0000_t202" style="position:absolute;left:3428;top:30860;width:19434;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" fillcolor="#9cf" stroked="f">
                  <v:textbox inset="2.26869mm,1.1344mm,2.26869mm,1.1344mm">
                    <w:txbxContent>
                      <w:p w14:paraId="42A8D575"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v:textbox>
                </v:shape>
                <v:shape id="Text Box 11" o:spid="_x0000_s1035" type="#_x0000_t202" style="position:absolute;left:29718;top:41149;width:1656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" stroked="f">
                  <v:textbox inset="2.26869mm,1.1344mm,2.26869mm,1.1344mm">
                    <w:txbxContent>
                      <w:p w14:paraId="6009A6EC"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12" o:spid="_x0000_s1036" type="#_x0000_t202" style="position:absolute;left:13719;top:27430;width:413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" filled="f" stroked="f">
                  <v:textbox inset="2.26869mm,1.1344mm,2.26869mm,1.1344mm">
                    <w:txbxContent>
                      <w:p w14:paraId="0681B81A" w14:textId="77777777" w:rsidR="00BE3BC2" w:rsidRPr="00D473ED" w:rsidRDefault="00BE3BC2" w:rsidP="00E91E2B">
                        <w:pPr>
                          <w:rPr>
                            <w:rFonts w:cs="Arial"/>
                            <w:sz w:val="20"/>
                          </w:rPr>
                        </w:pPr>
                        <w:r w:rsidRPr="00D473ED">
                          <w:rPr>
                            <w:rFonts w:cs="Arial"/>
                            <w:sz w:val="20"/>
                          </w:rPr>
                          <w:t>No</w:t>
                        </w:r>
                      </w:p>
                    </w:txbxContent>
                  </v:textbox>
                </v:shape>
                <v:shape id="Text Box 13" o:spid="_x0000_s1037" type="#_x0000_t202" style="position:absolute;left:29718;top:10236;width:67437;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" fillcolor="#9cf" stroked="f">
                  <v:textbox inset="2.26869mm,1.1344mm,2.26869mm,1.1344mm">
                    <w:txbxContent>
                      <w:p w14:paraId="0FCF1B88" w14:textId="77777777" w:rsidR="00BE3BC2" w:rsidRDefault="00BE3BC2" w:rsidP="00E91E2B">
                        <w:pPr>
                          <w:pBdr>
                            <w:top w:val="single" w:sz="4" w:space="1" w:color="auto"/>
                            <w:left w:val="single" w:sz="4" w:space="4" w:color="auto"/>
                            <w:bottom w:val="single" w:sz="4" w:space="1" w:color="auto"/>
                            <w:right w:val="single" w:sz="4" w:space="4" w:color="auto"/>
                          </w:pBdr>
                          <w:jc w:val="center"/>
                          <w:rPr>
                            <w:b/>
                            <w:sz w:val="28"/>
                            <w:szCs w:val="28"/>
                          </w:rPr>
                        </w:pPr>
                      </w:p>
                      <w:p w14:paraId="175FDAE5"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v:textbox>
                </v:shape>
                <v:line id="Line 14" o:spid="_x0000_s1038" style="position:absolute;visibility:visible;mso-wrap-style:square" from="51814,25149" to="5600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15" o:spid="_x0000_s1039" style="position:absolute;visibility:visible;mso-wrap-style:square" from="13719,36571" to="13726,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16" o:spid="_x0000_s1040" style="position:absolute;visibility:visible;mso-wrap-style:square" from="13713,4570" to="1371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17" o:spid="_x0000_s1041" type="#_x0000_t202" style="position:absolute;left:4571;top:39947;width:1714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" stroked="f">
                  <v:textbox inset="2.26869mm,1.1344mm,2.26869mm,1.1344mm">
                    <w:txbxContent>
                      <w:p w14:paraId="39F8B071"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14:paraId="1495A6AF"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v:textbox>
                </v:shape>
                <v:line id="Line 18" o:spid="_x0000_s1042" style="position:absolute;visibility:visible;mso-wrap-style:square" from="56008,34282" to="5601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Text Box 19" o:spid="_x0000_s1043" type="#_x0000_t202" style="position:absolute;left:759;top:48761;width:2743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" stroked="f">
                  <v:textbox inset="2.26869mm,1.1344mm,2.26869mm,1.1344mm">
                    <w:txbxContent>
                      <w:p w14:paraId="42288875" w14:textId="77777777" w:rsidR="00BE3BC2" w:rsidRPr="008742AA" w:rsidRDefault="00BE3BC2" w:rsidP="00E91E2B">
                        <w:pPr>
                          <w:rPr>
                            <w:rFonts w:cs="Arial"/>
                            <w:sz w:val="16"/>
                            <w:szCs w:val="16"/>
                          </w:rPr>
                        </w:pPr>
                        <w:r w:rsidRPr="008742AA">
                          <w:rPr>
                            <w:rFonts w:cs="Arial"/>
                            <w:sz w:val="16"/>
                            <w:szCs w:val="16"/>
                          </w:rPr>
                          <w:t>PUC = Purchaser Unit Code</w:t>
                        </w:r>
                      </w:p>
                      <w:p w14:paraId="2807D6C8" w14:textId="77777777" w:rsidR="00BE3BC2" w:rsidRPr="008742AA" w:rsidRDefault="00BE3BC2" w:rsidP="00E91E2B">
                        <w:pPr>
                          <w:rPr>
                            <w:rFonts w:cs="Arial"/>
                            <w:sz w:val="16"/>
                            <w:szCs w:val="16"/>
                          </w:rPr>
                        </w:pPr>
                        <w:r w:rsidRPr="008742AA">
                          <w:rPr>
                            <w:rFonts w:cs="Arial"/>
                            <w:sz w:val="16"/>
                            <w:szCs w:val="16"/>
                          </w:rPr>
                          <w:t>NNPAC = National Non Admitted Patient Collection</w:t>
                        </w:r>
                      </w:p>
                      <w:p w14:paraId="4FC78E2C" w14:textId="77777777" w:rsidR="00BE3BC2" w:rsidRPr="008742AA" w:rsidRDefault="00BE3BC2" w:rsidP="00E91E2B">
                        <w:pPr>
                          <w:rPr>
                            <w:rFonts w:cs="Arial"/>
                            <w:sz w:val="16"/>
                            <w:szCs w:val="16"/>
                          </w:rPr>
                        </w:pPr>
                        <w:r w:rsidRPr="008742AA">
                          <w:rPr>
                            <w:rFonts w:cs="Arial"/>
                            <w:sz w:val="16"/>
                            <w:szCs w:val="16"/>
                          </w:rPr>
                          <w:t>NMDS = National Minimum Dataset</w:t>
                        </w:r>
                      </w:p>
                    </w:txbxContent>
                  </v:textbox>
                </v:shape>
                <v:shape id="Text Box 20" o:spid="_x0000_s1044" type="#_x0000_t202" style="position:absolute;left:67436;top:20570;width:29719;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" filled="f" stroked="f">
                  <v:textbox inset="2.26869mm,1.1344mm,2.26869mm,1.1344mm">
                    <w:txbxContent>
                      <w:p w14:paraId="3E6CF0FB" w14:textId="77777777" w:rsidR="00BE3BC2" w:rsidRPr="00960487"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v:textbox>
                </v:shape>
                <v:shape id="Text Box 21" o:spid="_x0000_s1045" type="#_x0000_t202" style="position:absolute;left:3045;top:7620;width:19440;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" filled="f" fillcolor="silver" stroked="f">
                  <v:textbox inset="2.26869mm,1.1344mm,2.26869mm,1.1344mm">
                    <w:txbxContent>
                      <w:p w14:paraId="774A4AF1"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14:paraId="7829E47A" w14:textId="77777777" w:rsidR="00BE3BC2" w:rsidRDefault="00BE3BC2" w:rsidP="00E91E2B">
                        <w:pPr>
                          <w:pBdr>
                            <w:top w:val="single" w:sz="4" w:space="1" w:color="auto"/>
                            <w:left w:val="single" w:sz="4" w:space="4" w:color="auto"/>
                            <w:bottom w:val="single" w:sz="4" w:space="1" w:color="auto"/>
                            <w:right w:val="single" w:sz="4" w:space="4" w:color="auto"/>
                          </w:pBdr>
                          <w:jc w:val="center"/>
                          <w:rPr>
                            <w:sz w:val="20"/>
                          </w:rPr>
                        </w:pPr>
                      </w:p>
                    </w:txbxContent>
                  </v:textbox>
                </v:shape>
                <v:line id="Line 22" o:spid="_x0000_s1046" style="position:absolute;flip:x;visibility:visible;mso-wrap-style:square" from="13719,13719" to="13726,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23" o:spid="_x0000_s1047" type="#_x0000_t202" style="position:absolute;left:13719;top:13719;width:517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fcxAAAANsAAAAPAAAAZHJzL2Rvd25yZXYueG1sRI9Ba8JA&#10;FITvBf/D8oTe6saW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J2IB9zEAAAA2wAAAA8A&#10;AAAAAAAAAAAAAAAABwIAAGRycy9kb3ducmV2LnhtbFBLBQYAAAAAAwADALcAAAD4AgAAAAA=&#10;" filled="f" stroked="f">
                  <v:textbox inset="2.26869mm,1.1344mm,2.26869mm,1.1344mm">
                    <w:txbxContent>
                      <w:p w14:paraId="7A832826" w14:textId="77777777" w:rsidR="00BE3BC2" w:rsidRPr="00D473ED" w:rsidRDefault="00BE3BC2" w:rsidP="00E91E2B">
                        <w:pPr>
                          <w:rPr>
                            <w:rFonts w:cs="Arial"/>
                            <w:sz w:val="20"/>
                          </w:rPr>
                        </w:pPr>
                        <w:r w:rsidRPr="00D473ED">
                          <w:rPr>
                            <w:rFonts w:cs="Arial"/>
                            <w:sz w:val="20"/>
                          </w:rPr>
                          <w:t>No</w:t>
                        </w:r>
                      </w:p>
                    </w:txbxContent>
                  </v:textbox>
                </v:shape>
                <v:shape id="Text Box 24" o:spid="_x0000_s1048" type="#_x0000_t202" style="position:absolute;left:25147;top:10289;width:517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" filled="f" stroked="f">
                  <v:textbox inset="2.26869mm,1.1344mm,2.26869mm,1.1344mm">
                    <w:txbxContent>
                      <w:p w14:paraId="160821FE" w14:textId="77777777" w:rsidR="00BE3BC2" w:rsidRPr="00D473ED" w:rsidRDefault="00BE3BC2" w:rsidP="00E91E2B">
                        <w:pPr>
                          <w:rPr>
                            <w:rFonts w:cs="Arial"/>
                            <w:sz w:val="20"/>
                          </w:rPr>
                        </w:pPr>
                        <w:r w:rsidRPr="00D473ED">
                          <w:rPr>
                            <w:rFonts w:cs="Arial"/>
                            <w:sz w:val="20"/>
                          </w:rPr>
                          <w:t>Yes</w:t>
                        </w:r>
                      </w:p>
                    </w:txbxContent>
                  </v:textbox>
                </v:shape>
                <v:line id="Line 25" o:spid="_x0000_s1049" style="position:absolute;visibility:visible;mso-wrap-style:square" from="22862,12570" to="297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6" o:spid="_x0000_s1050" style="position:absolute;visibility:visible;mso-wrap-style:square" from="40003,34282" to="4001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7" o:spid="_x0000_s1051" style="position:absolute;visibility:visible;mso-wrap-style:square" from="13719,26289" to="13726,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28" o:spid="_x0000_s1052" type="#_x0000_t202" style="position:absolute;left:50295;top:26289;width:11427;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" filled="f" fillcolor="silver" stroked="f">
                  <v:textbox inset="2.26869mm,1.1344mm,2.26869mm,1.1344mm">
                    <w:txbxContent>
                      <w:p w14:paraId="72176E3D"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line id="Line 29" o:spid="_x0000_s1053" style="position:absolute;flip:x;visibility:visible;mso-wrap-style:square" from="37718,25149" to="4114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shape id="Text Box 30" o:spid="_x0000_s1054" type="#_x0000_t202" style="position:absolute;left:86870;top:26289;width:10285;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" filled="f" fillcolor="silver" stroked="f">
                  <v:textbox inset="2.26869mm,1.1344mm,2.26869mm,1.1344mm">
                    <w:txbxContent>
                      <w:p w14:paraId="2A6D3DC0"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shape id="Text Box 31" o:spid="_x0000_s1055" type="#_x0000_t202" style="position:absolute;left:67436;top:26289;width:18291;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" filled="f" fillcolor="silver" stroked="f">
                  <v:textbox inset="2.26869mm,1.1344mm,2.26869mm,1.1344mm">
                    <w:txbxContent>
                      <w:p w14:paraId="1A93F51D"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32" o:spid="_x0000_s1056" type="#_x0000_t202" style="position:absolute;left:67053;top:41141;width:14479;height: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" stroked="f">
                  <v:textbox inset="2.26869mm,1.1344mm,2.26869mm,1.1344mm">
                    <w:txbxContent>
                      <w:p w14:paraId="60D032B2"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33" o:spid="_x0000_s1057" type="#_x0000_t202" style="position:absolute;left:50295;top:41149;width:1028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ShxAAAANsAAAAPAAAAZHJzL2Rvd25yZXYueG1sRI9Ba8JA&#10;FITvBf/D8oTe6sbS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MWOdKHEAAAA2wAAAA8A&#10;AAAAAAAAAAAAAAAABwIAAGRycy9kb3ducmV2LnhtbFBLBQYAAAAAAwADALcAAAD4AgAAAAA=&#10;" filled="f" stroked="f">
                  <v:textbox inset="2.26869mm,1.1344mm,2.26869mm,1.1344mm">
                    <w:txbxContent>
                      <w:p w14:paraId="5E00282E" w14:textId="77777777" w:rsidR="00BE3BC2" w:rsidRPr="00960487" w:rsidRDefault="00BE3BC2"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v:textbox>
                </v:shape>
                <v:line id="Line 34" o:spid="_x0000_s1058" style="position:absolute;flip:x;visibility:visible;mso-wrap-style:square" from="75436,25141" to="8000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line id="Line 35" o:spid="_x0000_s1059" style="position:absolute;visibility:visible;mso-wrap-style:square" from="88013,25141" to="9258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36" o:spid="_x0000_s1060" type="#_x0000_t202" style="position:absolute;left:29718;top:20570;width:3200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" filled="f" stroked="f">
                  <v:textbox inset="2.26869mm,1.1344mm,2.26869mm,1.1344mm">
                    <w:txbxContent>
                      <w:p w14:paraId="23883CA1" w14:textId="77777777" w:rsidR="00BE3BC2" w:rsidRDefault="00BE3BC2"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14:paraId="3C8AB0F9" w14:textId="77777777" w:rsidR="00BE3BC2" w:rsidRPr="00370B14" w:rsidRDefault="00BE3BC2"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v:textbox>
                </v:shape>
                <v:line id="Line 37" o:spid="_x0000_s1061" style="position:absolute;visibility:visible;mso-wrap-style:square" from="46860,18289" to="46866,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38" o:spid="_x0000_s1062" style="position:absolute;flip:x;visibility:visible;mso-wrap-style:square" from="82292,18281" to="82299,2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39" o:spid="_x0000_s1063" style="position:absolute;visibility:visible;mso-wrap-style:square" from="76578,34282" to="7658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40" o:spid="_x0000_s1064" style="position:absolute;visibility:visible;mso-wrap-style:square" from="92584,34282" to="9259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w10:wrap type="square"/>
              </v:group>
            </w:pict>
          </mc:Fallback>
        </mc:AlternateContent>
      </w:r>
      <w:r w:rsidR="00E91E2B" w:rsidRPr="00E91E2B">
        <w:rPr>
          <w:b/>
          <w:kern w:val="28"/>
          <w:sz w:val="32"/>
          <w:szCs w:val="20"/>
        </w:rPr>
        <w:t xml:space="preserve">Appendix </w:t>
      </w:r>
      <w:r w:rsidR="00E45334">
        <w:rPr>
          <w:b/>
          <w:kern w:val="28"/>
          <w:sz w:val="32"/>
          <w:szCs w:val="20"/>
        </w:rPr>
        <w:t>M</w:t>
      </w:r>
      <w:r w:rsidR="00E91E2B" w:rsidRPr="00E91E2B">
        <w:rPr>
          <w:b/>
          <w:kern w:val="28"/>
          <w:sz w:val="32"/>
          <w:szCs w:val="20"/>
        </w:rPr>
        <w:t>: Guide for Use of Emergency Department (ED) Event End Type Codes</w:t>
      </w:r>
      <w:bookmarkEnd w:id="194"/>
      <w:bookmarkEnd w:id="195"/>
      <w:bookmarkEnd w:id="196"/>
    </w:p>
    <w:p w14:paraId="4773953F" w14:textId="77777777" w:rsidR="00E91E2B" w:rsidRPr="00E91E2B" w:rsidRDefault="00E91E2B" w:rsidP="00E91E2B">
      <w:pPr>
        <w:spacing w:before="120" w:after="120"/>
        <w:jc w:val="both"/>
        <w:rPr>
          <w:sz w:val="16"/>
          <w:szCs w:val="16"/>
          <w:lang w:val="en-GB"/>
        </w:rPr>
      </w:pPr>
      <w:r w:rsidRPr="00E91E2B">
        <w:rPr>
          <w:b/>
          <w:sz w:val="16"/>
          <w:szCs w:val="16"/>
          <w:lang w:val="en-GB"/>
        </w:rPr>
        <w:t>*Please note:</w:t>
      </w:r>
      <w:r w:rsidRPr="00E91E2B">
        <w:rPr>
          <w:sz w:val="16"/>
          <w:szCs w:val="16"/>
          <w:lang w:val="en-GB"/>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14:paraId="383165BB" w14:textId="77777777" w:rsidR="00E91E2B" w:rsidRPr="00E91E2B" w:rsidRDefault="00E91E2B" w:rsidP="00E91E2B">
      <w:pPr>
        <w:spacing w:before="120" w:after="120"/>
        <w:jc w:val="both"/>
        <w:rPr>
          <w:rFonts w:cs="Arial Mäori"/>
          <w:sz w:val="16"/>
          <w:szCs w:val="16"/>
          <w:lang w:val="en-GB"/>
        </w:rPr>
        <w:sectPr w:rsidR="00E91E2B" w:rsidRPr="00E91E2B" w:rsidSect="00154575">
          <w:pgSz w:w="16841" w:h="11899" w:orient="landscape" w:code="9"/>
          <w:pgMar w:top="1009" w:right="567" w:bottom="573" w:left="567" w:header="720" w:footer="624" w:gutter="0"/>
          <w:cols w:space="720"/>
          <w:noEndnote/>
          <w:docGrid w:linePitch="245"/>
        </w:sectPr>
      </w:pPr>
    </w:p>
    <w:p w14:paraId="5A189A96" w14:textId="77777777" w:rsidR="00E91E2B" w:rsidRPr="00E91E2B" w:rsidRDefault="00371B3D" w:rsidP="00E91E2B">
      <w:pPr>
        <w:rPr>
          <w:rFonts w:cs="Arial"/>
          <w:b/>
          <w:sz w:val="22"/>
          <w:szCs w:val="22"/>
        </w:rPr>
      </w:pPr>
      <w:r>
        <w:rPr>
          <w:rFonts w:cs="Arial"/>
          <w:noProof/>
          <w:sz w:val="24"/>
          <w:lang w:val="en-NZ" w:eastAsia="en-NZ"/>
        </w:rPr>
        <w:lastRenderedPageBreak/>
        <mc:AlternateContent>
          <mc:Choice Requires="wps">
            <w:drawing>
              <wp:anchor distT="0" distB="0" distL="114300" distR="114300" simplePos="0" relativeHeight="251652608" behindDoc="0" locked="0" layoutInCell="1" allowOverlap="1" wp14:anchorId="32988F57" wp14:editId="21BFD5EC">
                <wp:simplePos x="0" y="0"/>
                <wp:positionH relativeFrom="column">
                  <wp:posOffset>6743700</wp:posOffset>
                </wp:positionH>
                <wp:positionV relativeFrom="paragraph">
                  <wp:posOffset>0</wp:posOffset>
                </wp:positionV>
                <wp:extent cx="0" cy="5958205"/>
                <wp:effectExtent l="9525" t="9525" r="9525" b="1397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62A2"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gq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"/>
            </w:pict>
          </mc:Fallback>
        </mc:AlternateContent>
      </w:r>
      <w:r>
        <w:rPr>
          <w:rFonts w:cs="Arial"/>
          <w:noProof/>
          <w:sz w:val="24"/>
          <w:lang w:val="en-NZ" w:eastAsia="en-NZ"/>
        </w:rPr>
        <mc:AlternateContent>
          <mc:Choice Requires="wps">
            <w:drawing>
              <wp:anchor distT="0" distB="0" distL="114300" distR="114300" simplePos="0" relativeHeight="251651584" behindDoc="0" locked="0" layoutInCell="1" allowOverlap="1" wp14:anchorId="577E85FD" wp14:editId="2BE73126">
                <wp:simplePos x="0" y="0"/>
                <wp:positionH relativeFrom="column">
                  <wp:posOffset>3543300</wp:posOffset>
                </wp:positionH>
                <wp:positionV relativeFrom="paragraph">
                  <wp:posOffset>0</wp:posOffset>
                </wp:positionV>
                <wp:extent cx="0" cy="5943600"/>
                <wp:effectExtent l="9525" t="9525" r="9525" b="9525"/>
                <wp:wrapNone/>
                <wp:docPr id="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D913C"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M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"/>
            </w:pict>
          </mc:Fallback>
        </mc:AlternateContent>
      </w:r>
      <w:r w:rsidR="00E91E2B" w:rsidRPr="00E91E2B">
        <w:rPr>
          <w:rFonts w:cs="Arial"/>
          <w:b/>
          <w:sz w:val="22"/>
          <w:szCs w:val="22"/>
        </w:rPr>
        <w:t>Emergency Department (ED) Attendance</w:t>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14:paraId="7CEF5CA8" w14:textId="77777777"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14:paraId="05C29604" w14:textId="77777777"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14:paraId="1501CA08" w14:textId="77777777" w:rsidR="00E91E2B" w:rsidRPr="00E91E2B" w:rsidRDefault="00E91E2B" w:rsidP="00E91E2B">
      <w:pPr>
        <w:rPr>
          <w:rFonts w:cs="Arial"/>
          <w:b/>
          <w:sz w:val="22"/>
          <w:szCs w:val="22"/>
        </w:rPr>
      </w:pPr>
    </w:p>
    <w:p w14:paraId="00B05FB0" w14:textId="77777777" w:rsidR="00E91E2B" w:rsidRPr="00E91E2B" w:rsidRDefault="00E91E2B" w:rsidP="00E91E2B">
      <w:pPr>
        <w:tabs>
          <w:tab w:val="left" w:pos="360"/>
          <w:tab w:val="left" w:pos="5760"/>
          <w:tab w:val="left" w:pos="10800"/>
        </w:tabs>
        <w:rPr>
          <w:rFonts w:cs="Arial"/>
          <w:b/>
          <w:sz w:val="22"/>
          <w:szCs w:val="22"/>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p>
    <w:p w14:paraId="0953A10F" w14:textId="77777777" w:rsidR="00E91E2B" w:rsidRPr="00E91E2B" w:rsidRDefault="00371B3D" w:rsidP="00E91E2B">
      <w:pPr>
        <w:rPr>
          <w:rFonts w:cs="Arial"/>
          <w:sz w:val="24"/>
        </w:rPr>
      </w:pPr>
      <w:r>
        <w:rPr>
          <w:rFonts w:cs="Arial"/>
          <w:noProof/>
          <w:sz w:val="24"/>
          <w:lang w:val="en-NZ" w:eastAsia="en-NZ"/>
        </w:rPr>
        <mc:AlternateContent>
          <mc:Choice Requires="wps">
            <w:drawing>
              <wp:anchor distT="0" distB="0" distL="114300" distR="114300" simplePos="0" relativeHeight="251653632" behindDoc="0" locked="0" layoutInCell="1" allowOverlap="1" wp14:anchorId="5F554A68" wp14:editId="66145C2F">
                <wp:simplePos x="0" y="0"/>
                <wp:positionH relativeFrom="column">
                  <wp:posOffset>0</wp:posOffset>
                </wp:positionH>
                <wp:positionV relativeFrom="paragraph">
                  <wp:posOffset>89535</wp:posOffset>
                </wp:positionV>
                <wp:extent cx="9258300" cy="14605"/>
                <wp:effectExtent l="9525" t="13335" r="9525" b="10160"/>
                <wp:wrapNone/>
                <wp:docPr id="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1DC7"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Q2Fg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"/>
            </w:pict>
          </mc:Fallback>
        </mc:AlternateContent>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p>
    <w:p w14:paraId="68565FD0" w14:textId="77777777" w:rsidR="00E91E2B" w:rsidRPr="00E91E2B" w:rsidRDefault="00E91E2B" w:rsidP="00E91E2B">
      <w:pPr>
        <w:rPr>
          <w:rFonts w:cs="Arial"/>
          <w:szCs w:val="18"/>
        </w:rPr>
      </w:pPr>
      <w:r w:rsidRPr="00E91E2B">
        <w:rPr>
          <w:rFonts w:cs="Arial"/>
          <w:szCs w:val="18"/>
        </w:rPr>
        <w:t>Patient arrives in ED via ambulance at 09.10am.</w:t>
      </w:r>
    </w:p>
    <w:p w14:paraId="54A6B013" w14:textId="77777777" w:rsidR="00E91E2B" w:rsidRPr="00E91E2B" w:rsidRDefault="00E91E2B" w:rsidP="00E91E2B">
      <w:pPr>
        <w:rPr>
          <w:rFonts w:cs="Arial"/>
          <w:szCs w:val="18"/>
        </w:rPr>
      </w:pPr>
      <w:r w:rsidRPr="00E91E2B">
        <w:rPr>
          <w:rFonts w:cs="Arial"/>
          <w:szCs w:val="18"/>
        </w:rPr>
        <w:t xml:space="preserve">Patient is stabilised and transferred (discharged) to another </w:t>
      </w:r>
    </w:p>
    <w:p w14:paraId="19BDB4A7" w14:textId="77777777" w:rsidR="00E91E2B" w:rsidRPr="00E91E2B" w:rsidRDefault="00E91E2B" w:rsidP="00E91E2B">
      <w:pPr>
        <w:rPr>
          <w:rFonts w:cs="Arial"/>
          <w:szCs w:val="18"/>
        </w:rPr>
      </w:pPr>
      <w:r w:rsidRPr="00E91E2B">
        <w:rPr>
          <w:rFonts w:cs="Arial"/>
          <w:szCs w:val="18"/>
        </w:rPr>
        <w:t>healthcare facility from ED at 10.27am</w:t>
      </w:r>
    </w:p>
    <w:p w14:paraId="1DC825CA" w14:textId="77777777" w:rsidR="00E91E2B" w:rsidRPr="00E91E2B" w:rsidRDefault="00E91E2B" w:rsidP="00E91E2B">
      <w:pPr>
        <w:rPr>
          <w:rFonts w:cs="Arial"/>
          <w:szCs w:val="18"/>
        </w:rPr>
      </w:pPr>
    </w:p>
    <w:p w14:paraId="225E75ED" w14:textId="77777777" w:rsidR="00E91E2B" w:rsidRPr="00E91E2B" w:rsidRDefault="00E91E2B" w:rsidP="00E91E2B">
      <w:pPr>
        <w:rPr>
          <w:rFonts w:cs="Arial"/>
          <w:szCs w:val="18"/>
        </w:rPr>
      </w:pPr>
      <w:r w:rsidRPr="00E91E2B">
        <w:rPr>
          <w:rFonts w:cs="Arial"/>
          <w:szCs w:val="18"/>
        </w:rPr>
        <w:t>ED attendance reported to NNPAC</w:t>
      </w:r>
    </w:p>
    <w:p w14:paraId="1CDEB9C6" w14:textId="77777777" w:rsidR="00E91E2B" w:rsidRPr="00E91E2B" w:rsidRDefault="00E91E2B" w:rsidP="00E91E2B">
      <w:pPr>
        <w:rPr>
          <w:rFonts w:cs="Arial"/>
          <w:szCs w:val="18"/>
        </w:rPr>
      </w:pPr>
      <w:r w:rsidRPr="00E91E2B">
        <w:rPr>
          <w:rFonts w:cs="Arial"/>
          <w:szCs w:val="18"/>
        </w:rPr>
        <w:t>Purchase unit (ED0x001)</w:t>
      </w:r>
    </w:p>
    <w:p w14:paraId="2789AF02" w14:textId="77777777" w:rsidR="00E91E2B" w:rsidRPr="00E91E2B" w:rsidRDefault="00E91E2B" w:rsidP="00E91E2B">
      <w:pPr>
        <w:rPr>
          <w:rFonts w:cs="Arial"/>
          <w:szCs w:val="18"/>
        </w:rPr>
      </w:pPr>
      <w:r w:rsidRPr="00E91E2B">
        <w:rPr>
          <w:rFonts w:cs="Arial"/>
          <w:szCs w:val="18"/>
        </w:rPr>
        <w:t>Event end type = ET</w:t>
      </w:r>
    </w:p>
    <w:p w14:paraId="680B9D8A"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4656" behindDoc="0" locked="0" layoutInCell="1" allowOverlap="1" wp14:anchorId="36216033" wp14:editId="3974584C">
                <wp:simplePos x="0" y="0"/>
                <wp:positionH relativeFrom="column">
                  <wp:posOffset>0</wp:posOffset>
                </wp:positionH>
                <wp:positionV relativeFrom="paragraph">
                  <wp:posOffset>44450</wp:posOffset>
                </wp:positionV>
                <wp:extent cx="9258300" cy="0"/>
                <wp:effectExtent l="9525" t="6350" r="9525" b="12700"/>
                <wp:wrapNone/>
                <wp:docPr id="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A076"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5j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"/>
            </w:pict>
          </mc:Fallback>
        </mc:AlternateContent>
      </w:r>
    </w:p>
    <w:p w14:paraId="20A7B1B8" w14:textId="77777777" w:rsidR="00E91E2B" w:rsidRPr="00E91E2B" w:rsidRDefault="00E91E2B" w:rsidP="00E91E2B">
      <w:pPr>
        <w:rPr>
          <w:rFonts w:cs="Arial"/>
          <w:szCs w:val="18"/>
        </w:rPr>
      </w:pPr>
      <w:r w:rsidRPr="00E91E2B">
        <w:rPr>
          <w:rFonts w:cs="Arial"/>
          <w:szCs w:val="18"/>
        </w:rPr>
        <w:t xml:space="preserve">Patient presents to ED reception 01/03/2011 at 15.53pm.  </w:t>
      </w:r>
    </w:p>
    <w:p w14:paraId="5C59999D" w14:textId="77777777" w:rsidR="00E91E2B" w:rsidRPr="00E91E2B" w:rsidRDefault="00E91E2B" w:rsidP="00E91E2B">
      <w:pPr>
        <w:rPr>
          <w:rFonts w:cs="Arial"/>
          <w:szCs w:val="18"/>
        </w:rPr>
      </w:pPr>
      <w:r w:rsidRPr="00E91E2B">
        <w:rPr>
          <w:rFonts w:cs="Arial"/>
          <w:szCs w:val="18"/>
        </w:rPr>
        <w:t xml:space="preserve">Triaged at 16.12pm returned to waiting room  </w:t>
      </w:r>
    </w:p>
    <w:p w14:paraId="7466F798" w14:textId="77777777" w:rsidR="00E91E2B" w:rsidRPr="00E91E2B" w:rsidRDefault="00E91E2B" w:rsidP="00E91E2B">
      <w:pPr>
        <w:rPr>
          <w:rFonts w:cs="Arial"/>
          <w:szCs w:val="18"/>
        </w:rPr>
      </w:pPr>
      <w:r w:rsidRPr="00E91E2B">
        <w:rPr>
          <w:rFonts w:cs="Arial"/>
          <w:szCs w:val="18"/>
        </w:rPr>
        <w:t>Patient taken through to ED 16.53pm.  Assessment/treatment began</w:t>
      </w:r>
    </w:p>
    <w:p w14:paraId="2D358113" w14:textId="77777777" w:rsidR="00E91E2B" w:rsidRPr="00E91E2B" w:rsidRDefault="00E91E2B" w:rsidP="00E91E2B">
      <w:pPr>
        <w:rPr>
          <w:rFonts w:cs="Arial"/>
          <w:szCs w:val="18"/>
        </w:rPr>
      </w:pPr>
      <w:r w:rsidRPr="00E91E2B">
        <w:rPr>
          <w:rFonts w:cs="Arial"/>
          <w:szCs w:val="18"/>
        </w:rPr>
        <w:t>at 16.48pm. Patient treated and discharged home 18.23pm</w:t>
      </w:r>
      <w:r w:rsidRPr="00E91E2B">
        <w:rPr>
          <w:rFonts w:cs="Arial"/>
          <w:szCs w:val="18"/>
        </w:rPr>
        <w:tab/>
      </w:r>
      <w:r w:rsidRPr="00E91E2B">
        <w:rPr>
          <w:rFonts w:cs="Arial"/>
          <w:szCs w:val="18"/>
        </w:rPr>
        <w:tab/>
      </w:r>
      <w:r w:rsidRPr="00E91E2B">
        <w:rPr>
          <w:rFonts w:cs="Arial"/>
          <w:szCs w:val="18"/>
        </w:rPr>
        <w:tab/>
      </w:r>
    </w:p>
    <w:p w14:paraId="78A57D4E"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7FC51D82" w14:textId="77777777"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4809EDF3" w14:textId="77777777" w:rsidR="00E91E2B" w:rsidRPr="00E91E2B" w:rsidRDefault="00E91E2B" w:rsidP="00E91E2B">
      <w:pPr>
        <w:rPr>
          <w:rFonts w:cs="Arial"/>
          <w:szCs w:val="18"/>
        </w:rPr>
      </w:pPr>
      <w:r w:rsidRPr="00E91E2B">
        <w:rPr>
          <w:rFonts w:cs="Arial"/>
          <w:szCs w:val="18"/>
        </w:rPr>
        <w:t>Purchase unit (ED0x001)</w:t>
      </w:r>
      <w:r w:rsidRPr="00E91E2B">
        <w:rPr>
          <w:rFonts w:cs="Arial"/>
          <w:szCs w:val="18"/>
        </w:rPr>
        <w:tab/>
      </w:r>
    </w:p>
    <w:p w14:paraId="3FFA6881" w14:textId="77777777" w:rsidR="00E91E2B" w:rsidRPr="00E91E2B" w:rsidRDefault="00E91E2B" w:rsidP="00E91E2B">
      <w:pPr>
        <w:rPr>
          <w:rFonts w:cs="Arial"/>
          <w:szCs w:val="18"/>
        </w:rPr>
      </w:pPr>
      <w:r w:rsidRPr="00E91E2B">
        <w:rPr>
          <w:rFonts w:cs="Arial"/>
          <w:szCs w:val="18"/>
        </w:rPr>
        <w:t>Event end type = ER</w:t>
      </w:r>
      <w:r w:rsidRPr="00E91E2B">
        <w:rPr>
          <w:rFonts w:cs="Arial"/>
          <w:szCs w:val="18"/>
        </w:rPr>
        <w:tab/>
      </w:r>
    </w:p>
    <w:p w14:paraId="048805EB"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2848" behindDoc="0" locked="0" layoutInCell="1" allowOverlap="1" wp14:anchorId="3F6C384C" wp14:editId="35B88989">
                <wp:simplePos x="0" y="0"/>
                <wp:positionH relativeFrom="column">
                  <wp:posOffset>0</wp:posOffset>
                </wp:positionH>
                <wp:positionV relativeFrom="paragraph">
                  <wp:posOffset>118745</wp:posOffset>
                </wp:positionV>
                <wp:extent cx="9258300" cy="0"/>
                <wp:effectExtent l="9525" t="13970" r="9525" b="508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60042" id="Line 5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"/>
            </w:pict>
          </mc:Fallback>
        </mc:AlternateContent>
      </w:r>
    </w:p>
    <w:p w14:paraId="7157AECE" w14:textId="77777777" w:rsidR="00E91E2B" w:rsidRPr="00E91E2B" w:rsidRDefault="00E91E2B" w:rsidP="00E91E2B">
      <w:pPr>
        <w:rPr>
          <w:rFonts w:cs="Arial"/>
          <w:szCs w:val="18"/>
        </w:rPr>
      </w:pPr>
    </w:p>
    <w:p w14:paraId="4BDA1C02" w14:textId="77777777" w:rsidR="00E91E2B" w:rsidRPr="00E91E2B" w:rsidRDefault="00E91E2B" w:rsidP="00E91E2B">
      <w:pPr>
        <w:rPr>
          <w:rFonts w:cs="Arial"/>
          <w:szCs w:val="18"/>
        </w:rPr>
      </w:pPr>
      <w:r w:rsidRPr="00E91E2B">
        <w:rPr>
          <w:rFonts w:cs="Arial"/>
          <w:szCs w:val="18"/>
        </w:rPr>
        <w:t xml:space="preserve">Patient presents to ED reception 01/03/2011 at 10.32am.  </w:t>
      </w:r>
    </w:p>
    <w:p w14:paraId="09714648" w14:textId="77777777" w:rsidR="00E91E2B" w:rsidRPr="00E91E2B" w:rsidRDefault="00E91E2B" w:rsidP="00E91E2B">
      <w:pPr>
        <w:rPr>
          <w:rFonts w:cs="Arial"/>
          <w:szCs w:val="18"/>
        </w:rPr>
      </w:pPr>
      <w:r w:rsidRPr="00E91E2B">
        <w:rPr>
          <w:rFonts w:cs="Arial"/>
          <w:szCs w:val="18"/>
        </w:rPr>
        <w:t>Triaged at 10.56am returned to waiting room</w:t>
      </w:r>
    </w:p>
    <w:p w14:paraId="59A1EB8E" w14:textId="77777777" w:rsidR="00E91E2B" w:rsidRPr="00E91E2B" w:rsidRDefault="00E91E2B" w:rsidP="00E91E2B">
      <w:pPr>
        <w:rPr>
          <w:rFonts w:cs="Arial"/>
          <w:szCs w:val="18"/>
        </w:rPr>
      </w:pPr>
      <w:r w:rsidRPr="00E91E2B">
        <w:rPr>
          <w:rFonts w:cs="Arial"/>
          <w:szCs w:val="18"/>
        </w:rPr>
        <w:t>Patient was not willing to wait, therefore left at 12.32pm without</w:t>
      </w:r>
    </w:p>
    <w:p w14:paraId="33D697A7" w14:textId="77777777" w:rsidR="00E91E2B" w:rsidRPr="00E91E2B" w:rsidRDefault="00E91E2B" w:rsidP="00E91E2B">
      <w:pPr>
        <w:rPr>
          <w:rFonts w:cs="Arial"/>
          <w:szCs w:val="18"/>
        </w:rPr>
      </w:pPr>
      <w:r w:rsidRPr="00E91E2B">
        <w:rPr>
          <w:rFonts w:cs="Arial"/>
          <w:szCs w:val="18"/>
        </w:rPr>
        <w:t xml:space="preserve">being seen and did not want to sign indemnity </w:t>
      </w:r>
      <w:r w:rsidRPr="00E91E2B">
        <w:rPr>
          <w:rFonts w:cs="Arial"/>
          <w:szCs w:val="18"/>
        </w:rPr>
        <w:tab/>
      </w:r>
      <w:r w:rsidRPr="00E91E2B">
        <w:rPr>
          <w:rFonts w:cs="Arial"/>
          <w:szCs w:val="18"/>
        </w:rPr>
        <w:tab/>
      </w:r>
    </w:p>
    <w:p w14:paraId="4A84BF2E"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61A7158F" w14:textId="77777777"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61F30496" w14:textId="77777777" w:rsidR="00E91E2B" w:rsidRPr="00E91E2B" w:rsidRDefault="00E91E2B" w:rsidP="00E91E2B">
      <w:pPr>
        <w:rPr>
          <w:rFonts w:cs="Arial"/>
          <w:szCs w:val="18"/>
        </w:rPr>
      </w:pPr>
      <w:r w:rsidRPr="00E91E2B">
        <w:rPr>
          <w:rFonts w:cs="Arial"/>
          <w:szCs w:val="18"/>
        </w:rPr>
        <w:t>Purchase unit (ED00002)</w:t>
      </w:r>
      <w:r w:rsidRPr="00E91E2B">
        <w:rPr>
          <w:rFonts w:cs="Arial"/>
          <w:szCs w:val="18"/>
        </w:rPr>
        <w:tab/>
      </w:r>
    </w:p>
    <w:p w14:paraId="4303CF13" w14:textId="77777777" w:rsidR="00E91E2B" w:rsidRPr="00E91E2B" w:rsidRDefault="00E91E2B" w:rsidP="00E91E2B">
      <w:pPr>
        <w:rPr>
          <w:rFonts w:cs="Arial"/>
          <w:szCs w:val="18"/>
        </w:rPr>
      </w:pPr>
      <w:r w:rsidRPr="00E91E2B">
        <w:rPr>
          <w:rFonts w:cs="Arial"/>
          <w:szCs w:val="18"/>
        </w:rPr>
        <w:t>Event end type = ES</w:t>
      </w:r>
      <w:r w:rsidRPr="00E91E2B">
        <w:rPr>
          <w:rFonts w:cs="Arial"/>
          <w:szCs w:val="18"/>
        </w:rPr>
        <w:tab/>
      </w:r>
    </w:p>
    <w:p w14:paraId="042BEAEA"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4896" behindDoc="0" locked="0" layoutInCell="1" allowOverlap="1" wp14:anchorId="03812304" wp14:editId="0C29068E">
                <wp:simplePos x="0" y="0"/>
                <wp:positionH relativeFrom="column">
                  <wp:posOffset>0</wp:posOffset>
                </wp:positionH>
                <wp:positionV relativeFrom="paragraph">
                  <wp:posOffset>45085</wp:posOffset>
                </wp:positionV>
                <wp:extent cx="9258300" cy="0"/>
                <wp:effectExtent l="9525" t="6985" r="9525" b="12065"/>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D9E37" id="Line 5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VW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"/>
            </w:pict>
          </mc:Fallback>
        </mc:AlternateContent>
      </w:r>
    </w:p>
    <w:p w14:paraId="23DFD2C6" w14:textId="77777777" w:rsidR="00E91E2B" w:rsidRPr="00E91E2B" w:rsidRDefault="00E91E2B" w:rsidP="00E91E2B">
      <w:pPr>
        <w:rPr>
          <w:rFonts w:cs="Arial"/>
          <w:szCs w:val="18"/>
        </w:rPr>
      </w:pPr>
      <w:r w:rsidRPr="00E91E2B">
        <w:rPr>
          <w:rFonts w:cs="Arial"/>
          <w:szCs w:val="18"/>
        </w:rPr>
        <w:t>Patient presents to ED reception 01/03/2011 at 22.53pm</w:t>
      </w:r>
    </w:p>
    <w:p w14:paraId="5CA5BF82" w14:textId="77777777" w:rsidR="00E91E2B" w:rsidRPr="00E91E2B" w:rsidRDefault="00E91E2B" w:rsidP="00E91E2B">
      <w:pPr>
        <w:rPr>
          <w:rFonts w:cs="Arial"/>
          <w:szCs w:val="18"/>
        </w:rPr>
      </w:pPr>
      <w:r w:rsidRPr="00E91E2B">
        <w:rPr>
          <w:rFonts w:cs="Arial"/>
          <w:szCs w:val="18"/>
        </w:rPr>
        <w:t xml:space="preserve">Triaged at 22.55pm and taken through to ED   </w:t>
      </w:r>
    </w:p>
    <w:p w14:paraId="5DB0C64D" w14:textId="77777777" w:rsidR="00E91E2B" w:rsidRPr="00E91E2B" w:rsidRDefault="00E91E2B" w:rsidP="00E91E2B">
      <w:pPr>
        <w:rPr>
          <w:rFonts w:cs="Arial"/>
          <w:szCs w:val="18"/>
        </w:rPr>
      </w:pPr>
      <w:r w:rsidRPr="00E91E2B">
        <w:rPr>
          <w:rFonts w:cs="Arial"/>
          <w:szCs w:val="18"/>
        </w:rPr>
        <w:t xml:space="preserve">Assessment/treatment began at 23.02pm  </w:t>
      </w:r>
    </w:p>
    <w:p w14:paraId="61B45D46" w14:textId="77777777" w:rsidR="00E91E2B" w:rsidRPr="00E91E2B" w:rsidRDefault="00E91E2B" w:rsidP="00E91E2B">
      <w:pPr>
        <w:rPr>
          <w:rFonts w:cs="Arial"/>
          <w:szCs w:val="18"/>
        </w:rPr>
      </w:pPr>
      <w:r w:rsidRPr="00E91E2B">
        <w:rPr>
          <w:rFonts w:cs="Arial"/>
          <w:szCs w:val="18"/>
        </w:rPr>
        <w:t xml:space="preserve">Patient stabilised, reviewed and requires diagnostic tests  </w:t>
      </w:r>
    </w:p>
    <w:p w14:paraId="5F6B3672" w14:textId="77777777" w:rsidR="00E91E2B" w:rsidRPr="00E91E2B" w:rsidRDefault="00E91E2B" w:rsidP="00E91E2B">
      <w:pPr>
        <w:rPr>
          <w:rFonts w:cs="Arial"/>
          <w:szCs w:val="18"/>
        </w:rPr>
      </w:pPr>
      <w:r w:rsidRPr="00E91E2B">
        <w:rPr>
          <w:rFonts w:cs="Arial"/>
          <w:szCs w:val="18"/>
        </w:rPr>
        <w:t>After review of results decision is to admit patient to inpatient ward</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2F14A276"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3872" behindDoc="0" locked="0" layoutInCell="1" allowOverlap="1" wp14:anchorId="1CED2E9C" wp14:editId="5221D2EA">
                <wp:simplePos x="0" y="0"/>
                <wp:positionH relativeFrom="column">
                  <wp:posOffset>2971800</wp:posOffset>
                </wp:positionH>
                <wp:positionV relativeFrom="paragraph">
                  <wp:posOffset>117475</wp:posOffset>
                </wp:positionV>
                <wp:extent cx="3771900" cy="342900"/>
                <wp:effectExtent l="9525" t="12700" r="38100" b="6350"/>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F16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234pt;margin-top:9.25pt;width:29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"/>
            </w:pict>
          </mc:Fallback>
        </mc:AlternateContent>
      </w:r>
      <w:r w:rsidR="00E91E2B" w:rsidRPr="00E91E2B">
        <w:rPr>
          <w:rFonts w:cs="Arial"/>
          <w:szCs w:val="18"/>
        </w:rPr>
        <w:t>Patient transferred to inpatient ward 02/03/2011 at 01.14am</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transferred to inpatient ward from ED</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discharged home 06/03/2011 at 13.32pm</w:t>
      </w:r>
    </w:p>
    <w:p w14:paraId="45A943B0" w14:textId="77777777"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14:paraId="099680F8" w14:textId="77777777"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23.02pm</w:t>
      </w:r>
    </w:p>
    <w:p w14:paraId="6DDE6F40" w14:textId="77777777" w:rsidR="00E91E2B" w:rsidRPr="00E91E2B" w:rsidRDefault="00E91E2B" w:rsidP="00E91E2B">
      <w:pPr>
        <w:rPr>
          <w:rFonts w:cs="Arial"/>
          <w:szCs w:val="18"/>
        </w:rPr>
      </w:pPr>
      <w:r w:rsidRPr="00E91E2B">
        <w:rPr>
          <w:rFonts w:cs="Arial"/>
          <w:szCs w:val="18"/>
        </w:rPr>
        <w:lastRenderedPageBreak/>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06/03/2011 13.32pm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095EDD32" w14:textId="77777777" w:rsidR="00E91E2B" w:rsidRPr="00E91E2B" w:rsidRDefault="00E91E2B" w:rsidP="00E91E2B">
      <w:pPr>
        <w:rPr>
          <w:rFonts w:cs="Arial"/>
          <w:b/>
          <w:sz w:val="22"/>
          <w:szCs w:val="22"/>
        </w:rPr>
      </w:pPr>
    </w:p>
    <w:p w14:paraId="17586CDB" w14:textId="77777777" w:rsidR="00E91E2B" w:rsidRPr="00E91E2B" w:rsidRDefault="00371B3D" w:rsidP="00E91E2B">
      <w:pPr>
        <w:rPr>
          <w:rFonts w:cs="Arial"/>
          <w:b/>
          <w:sz w:val="22"/>
          <w:szCs w:val="22"/>
        </w:rPr>
      </w:pPr>
      <w:r>
        <w:rPr>
          <w:rFonts w:cs="Arial"/>
          <w:b/>
          <w:noProof/>
          <w:sz w:val="24"/>
          <w:szCs w:val="18"/>
          <w:lang w:val="en-NZ" w:eastAsia="en-NZ"/>
        </w:rPr>
        <mc:AlternateContent>
          <mc:Choice Requires="wps">
            <w:drawing>
              <wp:anchor distT="0" distB="0" distL="114300" distR="114300" simplePos="0" relativeHeight="251660800" behindDoc="0" locked="0" layoutInCell="1" allowOverlap="1" wp14:anchorId="76A53658" wp14:editId="3B22B7EB">
                <wp:simplePos x="0" y="0"/>
                <wp:positionH relativeFrom="column">
                  <wp:posOffset>6739890</wp:posOffset>
                </wp:positionH>
                <wp:positionV relativeFrom="paragraph">
                  <wp:posOffset>-142875</wp:posOffset>
                </wp:positionV>
                <wp:extent cx="0" cy="6019800"/>
                <wp:effectExtent l="5715" t="9525" r="13335" b="9525"/>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E9E4" id="Line 5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oBGgIAADM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"/>
            </w:pict>
          </mc:Fallback>
        </mc:AlternateContent>
      </w:r>
      <w:r>
        <w:rPr>
          <w:rFonts w:cs="Arial"/>
          <w:b/>
          <w:noProof/>
          <w:sz w:val="24"/>
          <w:szCs w:val="18"/>
          <w:lang w:val="en-NZ" w:eastAsia="en-NZ"/>
        </w:rPr>
        <mc:AlternateContent>
          <mc:Choice Requires="wps">
            <w:drawing>
              <wp:anchor distT="0" distB="0" distL="114300" distR="114300" simplePos="0" relativeHeight="251659776" behindDoc="0" locked="0" layoutInCell="1" allowOverlap="1" wp14:anchorId="3DF68637" wp14:editId="3587CFA3">
                <wp:simplePos x="0" y="0"/>
                <wp:positionH relativeFrom="column">
                  <wp:posOffset>3539490</wp:posOffset>
                </wp:positionH>
                <wp:positionV relativeFrom="paragraph">
                  <wp:posOffset>30480</wp:posOffset>
                </wp:positionV>
                <wp:extent cx="0" cy="5846445"/>
                <wp:effectExtent l="5715" t="11430" r="13335" b="9525"/>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FC418" id="Line 4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yHGAIAADM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"/>
            </w:pict>
          </mc:Fallback>
        </mc:AlternateContent>
      </w:r>
      <w:r w:rsidR="00E91E2B" w:rsidRPr="00E91E2B">
        <w:rPr>
          <w:rFonts w:cs="Arial"/>
          <w:b/>
          <w:sz w:val="22"/>
          <w:szCs w:val="22"/>
        </w:rPr>
        <w:t>Emergency Department (ED) Attendance</w:t>
      </w:r>
      <w:r w:rsidR="00E91E2B" w:rsidRPr="00E91E2B">
        <w:rPr>
          <w:rFonts w:cs="Arial"/>
          <w:sz w:val="22"/>
          <w:szCs w:val="22"/>
        </w:rPr>
        <w:tab/>
      </w:r>
      <w:r w:rsidR="00E91E2B" w:rsidRPr="00E91E2B">
        <w:rPr>
          <w:rFonts w:cs="Arial"/>
          <w:sz w:val="22"/>
          <w:szCs w:val="22"/>
        </w:rPr>
        <w:tab/>
      </w:r>
      <w:r w:rsidR="00E91E2B" w:rsidRPr="00E91E2B">
        <w:rPr>
          <w:rFonts w:cs="Arial"/>
          <w:sz w:val="22"/>
          <w:szCs w:val="22"/>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14:paraId="3654CF0C" w14:textId="77777777"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14:paraId="6E97CFC1" w14:textId="77777777"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14:paraId="510A1B7E" w14:textId="77777777" w:rsidR="00E91E2B" w:rsidRPr="00E91E2B" w:rsidRDefault="00E91E2B" w:rsidP="00E91E2B">
      <w:pPr>
        <w:rPr>
          <w:rFonts w:cs="Arial"/>
          <w:b/>
          <w:sz w:val="22"/>
          <w:szCs w:val="22"/>
        </w:rPr>
      </w:pPr>
    </w:p>
    <w:p w14:paraId="0BCD9EB2" w14:textId="77777777" w:rsidR="00E91E2B" w:rsidRPr="00E91E2B" w:rsidRDefault="00E91E2B" w:rsidP="00E91E2B">
      <w:pPr>
        <w:tabs>
          <w:tab w:val="left" w:pos="360"/>
          <w:tab w:val="left" w:pos="5760"/>
          <w:tab w:val="left" w:pos="10800"/>
        </w:tabs>
        <w:rPr>
          <w:rFonts w:cs="Arial"/>
          <w:b/>
          <w:sz w:val="24"/>
          <w:szCs w:val="18"/>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4"/>
          <w:szCs w:val="18"/>
        </w:rPr>
        <w:t xml:space="preserve"> </w:t>
      </w:r>
    </w:p>
    <w:p w14:paraId="6A4DD80C" w14:textId="77777777" w:rsidR="00E91E2B" w:rsidRPr="00E91E2B" w:rsidRDefault="00371B3D" w:rsidP="00E91E2B">
      <w:pPr>
        <w:rPr>
          <w:rFonts w:cs="Arial"/>
          <w:sz w:val="24"/>
          <w:szCs w:val="18"/>
        </w:rPr>
      </w:pPr>
      <w:r>
        <w:rPr>
          <w:rFonts w:cs="Arial"/>
          <w:noProof/>
          <w:sz w:val="24"/>
          <w:szCs w:val="18"/>
          <w:lang w:val="en-NZ" w:eastAsia="en-NZ"/>
        </w:rPr>
        <mc:AlternateContent>
          <mc:Choice Requires="wps">
            <w:drawing>
              <wp:anchor distT="0" distB="0" distL="114300" distR="114300" simplePos="0" relativeHeight="251661824" behindDoc="0" locked="0" layoutInCell="1" allowOverlap="1" wp14:anchorId="36356A05" wp14:editId="3A31186F">
                <wp:simplePos x="0" y="0"/>
                <wp:positionH relativeFrom="column">
                  <wp:posOffset>0</wp:posOffset>
                </wp:positionH>
                <wp:positionV relativeFrom="paragraph">
                  <wp:posOffset>111125</wp:posOffset>
                </wp:positionV>
                <wp:extent cx="9258300" cy="0"/>
                <wp:effectExtent l="9525" t="6350" r="9525" b="1270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DA14" id="Line 5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4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"/>
            </w:pict>
          </mc:Fallback>
        </mc:AlternateContent>
      </w:r>
    </w:p>
    <w:p w14:paraId="476625D7" w14:textId="77777777" w:rsidR="00E91E2B" w:rsidRPr="00E91E2B" w:rsidRDefault="00E91E2B" w:rsidP="00E91E2B">
      <w:pPr>
        <w:rPr>
          <w:rFonts w:cs="Arial"/>
          <w:szCs w:val="18"/>
        </w:rPr>
      </w:pPr>
    </w:p>
    <w:p w14:paraId="34C68F02" w14:textId="77777777" w:rsidR="00E91E2B" w:rsidRPr="00E91E2B" w:rsidRDefault="00E91E2B" w:rsidP="00E91E2B">
      <w:pPr>
        <w:rPr>
          <w:rFonts w:cs="Arial"/>
          <w:szCs w:val="18"/>
        </w:rPr>
      </w:pPr>
      <w:r w:rsidRPr="00E91E2B">
        <w:rPr>
          <w:rFonts w:cs="Arial"/>
          <w:szCs w:val="18"/>
        </w:rPr>
        <w:t xml:space="preserve">Patient presents to ED reception 01/03/2011 at 13.53pm  </w:t>
      </w:r>
    </w:p>
    <w:p w14:paraId="40691AC4" w14:textId="77777777" w:rsidR="00E91E2B" w:rsidRPr="00E91E2B" w:rsidRDefault="00E91E2B" w:rsidP="00E91E2B">
      <w:pPr>
        <w:rPr>
          <w:rFonts w:cs="Arial"/>
          <w:szCs w:val="18"/>
        </w:rPr>
      </w:pPr>
      <w:r w:rsidRPr="00E91E2B">
        <w:rPr>
          <w:rFonts w:cs="Arial"/>
          <w:szCs w:val="18"/>
        </w:rPr>
        <w:t xml:space="preserve">Triaged at 14.02pm returned to waiting room  </w:t>
      </w:r>
    </w:p>
    <w:p w14:paraId="1B349F48" w14:textId="77777777" w:rsidR="00E91E2B" w:rsidRPr="00E91E2B" w:rsidRDefault="00E91E2B" w:rsidP="00E91E2B">
      <w:pPr>
        <w:rPr>
          <w:rFonts w:cs="Arial"/>
          <w:szCs w:val="18"/>
        </w:rPr>
      </w:pPr>
      <w:r w:rsidRPr="00E91E2B">
        <w:rPr>
          <w:rFonts w:cs="Arial"/>
          <w:szCs w:val="18"/>
        </w:rPr>
        <w:t xml:space="preserve">Patient taken through to ED  </w:t>
      </w:r>
    </w:p>
    <w:p w14:paraId="4CCF4AF9" w14:textId="77777777" w:rsidR="00E91E2B" w:rsidRPr="00E91E2B" w:rsidRDefault="00E91E2B" w:rsidP="00E91E2B">
      <w:pPr>
        <w:rPr>
          <w:rFonts w:cs="Arial"/>
          <w:szCs w:val="18"/>
        </w:rPr>
      </w:pPr>
      <w:r w:rsidRPr="00E91E2B">
        <w:rPr>
          <w:rFonts w:cs="Arial"/>
          <w:szCs w:val="18"/>
        </w:rPr>
        <w:t>Assessment/treatment began at 14.48pm</w:t>
      </w:r>
    </w:p>
    <w:p w14:paraId="477C06AD" w14:textId="77777777" w:rsidR="00E91E2B" w:rsidRPr="00E91E2B" w:rsidRDefault="00E91E2B" w:rsidP="00E91E2B">
      <w:pPr>
        <w:rPr>
          <w:rFonts w:cs="Arial"/>
          <w:szCs w:val="18"/>
        </w:rPr>
      </w:pPr>
      <w:r w:rsidRPr="00E91E2B">
        <w:rPr>
          <w:rFonts w:cs="Arial"/>
          <w:szCs w:val="18"/>
        </w:rPr>
        <w:t xml:space="preserve">Patient reviewed, requires tests and observation/treatment </w:t>
      </w:r>
    </w:p>
    <w:p w14:paraId="7C18FAFA"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8752" behindDoc="0" locked="0" layoutInCell="1" allowOverlap="1" wp14:anchorId="08833345" wp14:editId="2C52827C">
                <wp:simplePos x="0" y="0"/>
                <wp:positionH relativeFrom="column">
                  <wp:posOffset>2743200</wp:posOffset>
                </wp:positionH>
                <wp:positionV relativeFrom="paragraph">
                  <wp:posOffset>122555</wp:posOffset>
                </wp:positionV>
                <wp:extent cx="800100" cy="228600"/>
                <wp:effectExtent l="9525" t="17780" r="19050" b="10795"/>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B10A" id="AutoShape 48" o:spid="_x0000_s1026" type="#_x0000_t13" style="position:absolute;margin-left:3in;margin-top:9.6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E4hb9c/AgAAkwQAAA4A&#10;AAAAAAAAAAAAAAAALgIAAGRycy9lMm9Eb2MueG1sUEsBAi0AFAAGAAgAAAAhAJmCVMTeAAAACQEA&#10;AA8AAAAAAAAAAAAAAAAAmQQAAGRycy9kb3ducmV2LnhtbFBLBQYAAAAABAAEAPMAAACkBQAAAAA=&#10;"/>
            </w:pict>
          </mc:Fallback>
        </mc:AlternateContent>
      </w:r>
      <w:r w:rsidR="00E91E2B" w:rsidRPr="00E91E2B">
        <w:rPr>
          <w:rFonts w:cs="Arial"/>
          <w:szCs w:val="18"/>
        </w:rPr>
        <w:t xml:space="preserve">Patient still present in ED at 18.10pm awaiting results and review </w:t>
      </w:r>
      <w:r w:rsidR="00E91E2B" w:rsidRPr="00E91E2B">
        <w:rPr>
          <w:rFonts w:cs="Arial"/>
          <w:szCs w:val="18"/>
        </w:rPr>
        <w:tab/>
        <w:t>Patient meets 3 hour admission rule – admit patient as an</w:t>
      </w:r>
    </w:p>
    <w:p w14:paraId="65614ABE"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ED short stay event  </w:t>
      </w:r>
    </w:p>
    <w:p w14:paraId="607D5A06"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14:paraId="43F393D0"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727A6129" w14:textId="77777777" w:rsidR="00E91E2B" w:rsidRPr="00E91E2B" w:rsidRDefault="00E91E2B" w:rsidP="00E91E2B">
      <w:pPr>
        <w:rPr>
          <w:rFonts w:cs="Arial"/>
          <w:szCs w:val="18"/>
        </w:rPr>
      </w:pPr>
      <w:r w:rsidRPr="00E91E2B">
        <w:rPr>
          <w:rFonts w:cs="Arial"/>
          <w:szCs w:val="18"/>
        </w:rPr>
        <w:t xml:space="preserve">ED attendance reported to NNPAC for counting purposes only </w:t>
      </w:r>
      <w:r w:rsidRPr="00E91E2B">
        <w:rPr>
          <w:rFonts w:cs="Arial"/>
          <w:szCs w:val="18"/>
        </w:rPr>
        <w:tab/>
      </w:r>
      <w:r w:rsidRPr="00E91E2B">
        <w:rPr>
          <w:rFonts w:cs="Arial"/>
          <w:szCs w:val="18"/>
        </w:rPr>
        <w:tab/>
        <w:t xml:space="preserve">ED clinician reviewed results and cleared patient for  </w:t>
      </w:r>
    </w:p>
    <w:p w14:paraId="5BEE507D" w14:textId="77777777"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discharge at 18.37pm.  Discharged home from ED 18.53pm</w:t>
      </w:r>
    </w:p>
    <w:p w14:paraId="6092A925" w14:textId="77777777" w:rsidR="00E91E2B" w:rsidRPr="00E91E2B" w:rsidRDefault="00E91E2B" w:rsidP="00E91E2B">
      <w:pPr>
        <w:rPr>
          <w:rFonts w:cs="Arial"/>
          <w:szCs w:val="18"/>
        </w:rPr>
      </w:pPr>
      <w:r w:rsidRPr="00E91E2B">
        <w:rPr>
          <w:rFonts w:cs="Arial"/>
          <w:szCs w:val="18"/>
        </w:rPr>
        <w:t>Event end type = ER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01/03/2011 18.53pm, event end </w:t>
      </w:r>
    </w:p>
    <w:p w14:paraId="756FD332"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type will be ER</w:t>
      </w:r>
    </w:p>
    <w:p w14:paraId="5E060E70"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2964C078"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ED short stay event to the NMDS</w:t>
      </w:r>
    </w:p>
    <w:p w14:paraId="19389702"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5680" behindDoc="0" locked="0" layoutInCell="1" allowOverlap="1" wp14:anchorId="74648D29" wp14:editId="50884DFD">
                <wp:simplePos x="0" y="0"/>
                <wp:positionH relativeFrom="column">
                  <wp:posOffset>0</wp:posOffset>
                </wp:positionH>
                <wp:positionV relativeFrom="paragraph">
                  <wp:posOffset>31115</wp:posOffset>
                </wp:positionV>
                <wp:extent cx="9258300" cy="0"/>
                <wp:effectExtent l="9525" t="12065" r="9525" b="6985"/>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1989"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d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"/>
            </w:pict>
          </mc:Fallback>
        </mc:AlternateContent>
      </w:r>
    </w:p>
    <w:p w14:paraId="2B05F248" w14:textId="77777777" w:rsidR="00E91E2B" w:rsidRPr="00E91E2B" w:rsidRDefault="00E91E2B" w:rsidP="00E91E2B">
      <w:pPr>
        <w:rPr>
          <w:rFonts w:cs="Arial"/>
          <w:szCs w:val="18"/>
        </w:rPr>
      </w:pPr>
      <w:r w:rsidRPr="00E91E2B">
        <w:rPr>
          <w:rFonts w:cs="Arial"/>
          <w:szCs w:val="18"/>
        </w:rPr>
        <w:t xml:space="preserve">Patient presents to ED reception at 01/03/2011 at 13.53pm  </w:t>
      </w:r>
    </w:p>
    <w:p w14:paraId="1E2C83BC" w14:textId="77777777" w:rsidR="00E91E2B" w:rsidRPr="00E91E2B" w:rsidRDefault="00E91E2B" w:rsidP="00E91E2B">
      <w:pPr>
        <w:rPr>
          <w:rFonts w:cs="Arial"/>
          <w:szCs w:val="18"/>
        </w:rPr>
      </w:pPr>
      <w:r w:rsidRPr="00E91E2B">
        <w:rPr>
          <w:rFonts w:cs="Arial"/>
          <w:szCs w:val="18"/>
        </w:rPr>
        <w:t xml:space="preserve">Triaged at 14.02pm returned to waiting room  </w:t>
      </w:r>
    </w:p>
    <w:p w14:paraId="2CC67307" w14:textId="77777777" w:rsidR="00E91E2B" w:rsidRPr="00E91E2B" w:rsidRDefault="00E91E2B" w:rsidP="00E91E2B">
      <w:pPr>
        <w:rPr>
          <w:rFonts w:cs="Arial"/>
          <w:szCs w:val="18"/>
        </w:rPr>
      </w:pPr>
      <w:r w:rsidRPr="00E91E2B">
        <w:rPr>
          <w:rFonts w:cs="Arial"/>
          <w:szCs w:val="18"/>
        </w:rPr>
        <w:t xml:space="preserve">Patient taken through to ED  </w:t>
      </w:r>
    </w:p>
    <w:p w14:paraId="5437A211" w14:textId="77777777" w:rsidR="00E91E2B" w:rsidRPr="00E91E2B" w:rsidRDefault="00E91E2B" w:rsidP="00E91E2B">
      <w:pPr>
        <w:rPr>
          <w:rFonts w:cs="Arial"/>
          <w:szCs w:val="18"/>
        </w:rPr>
      </w:pPr>
      <w:r w:rsidRPr="00E91E2B">
        <w:rPr>
          <w:rFonts w:cs="Arial"/>
          <w:szCs w:val="18"/>
        </w:rPr>
        <w:t>Assessment/treatment began at 14.48pm</w:t>
      </w:r>
    </w:p>
    <w:p w14:paraId="75514DCC" w14:textId="77777777" w:rsidR="00E91E2B" w:rsidRPr="00E91E2B" w:rsidRDefault="00E91E2B" w:rsidP="00E91E2B">
      <w:pPr>
        <w:rPr>
          <w:rFonts w:cs="Arial"/>
          <w:szCs w:val="18"/>
        </w:rPr>
      </w:pPr>
      <w:r w:rsidRPr="00E91E2B">
        <w:rPr>
          <w:rFonts w:cs="Arial"/>
          <w:szCs w:val="18"/>
        </w:rPr>
        <w:t>Patient reviewed, requires tests and observation/treatment</w:t>
      </w:r>
      <w:r w:rsidRPr="00E91E2B">
        <w:rPr>
          <w:rFonts w:cs="Arial"/>
          <w:szCs w:val="18"/>
        </w:rPr>
        <w:tab/>
      </w:r>
      <w:r w:rsidRPr="00E91E2B">
        <w:rPr>
          <w:rFonts w:cs="Arial"/>
          <w:szCs w:val="18"/>
        </w:rPr>
        <w:tab/>
      </w:r>
    </w:p>
    <w:p w14:paraId="4B229354" w14:textId="77777777" w:rsidR="00E91E2B" w:rsidRPr="00E91E2B" w:rsidRDefault="00E91E2B" w:rsidP="00E91E2B">
      <w:pPr>
        <w:rPr>
          <w:rFonts w:cs="Arial"/>
          <w:szCs w:val="18"/>
        </w:rPr>
      </w:pPr>
      <w:r w:rsidRPr="00E91E2B">
        <w:rPr>
          <w:rFonts w:cs="Arial"/>
          <w:szCs w:val="18"/>
        </w:rPr>
        <w:t>Patient still present in ED at 18.10pm awaiting results and review</w:t>
      </w:r>
      <w:r w:rsidRPr="00E91E2B">
        <w:rPr>
          <w:rFonts w:cs="Arial"/>
          <w:szCs w:val="18"/>
        </w:rPr>
        <w:tab/>
        <w:t>Patient meets 3 hour admission rule – admit patient as an</w:t>
      </w:r>
    </w:p>
    <w:p w14:paraId="087AE00D"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6704" behindDoc="0" locked="0" layoutInCell="1" allowOverlap="1" wp14:anchorId="1824B290" wp14:editId="52E2F502">
                <wp:simplePos x="0" y="0"/>
                <wp:positionH relativeFrom="column">
                  <wp:posOffset>2743200</wp:posOffset>
                </wp:positionH>
                <wp:positionV relativeFrom="paragraph">
                  <wp:posOffset>43180</wp:posOffset>
                </wp:positionV>
                <wp:extent cx="800100" cy="228600"/>
                <wp:effectExtent l="9525" t="14605" r="19050" b="1397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6DAA" id="AutoShape 46" o:spid="_x0000_s1026" type="#_x0000_t13" style="position:absolute;margin-left:3in;margin-top:3.4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CPydVw/AgAAkwQAAA4AAAAA&#10;AAAAAAAAAAAALgIAAGRycy9lMm9Eb2MueG1sUEsBAi0AFAAGAAgAAAAhAI88UBTbAAAACAEAAA8A&#10;AAAAAAAAAAAAAAAAmQQAAGRycy9kb3ducmV2LnhtbFBLBQYAAAAABAAEAPMAAAChBQAAAAA=&#10;"/>
            </w:pict>
          </mc:Fallback>
        </mc:AlternateConten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ED short stay event  </w:t>
      </w:r>
    </w:p>
    <w:p w14:paraId="6CF200BA"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14:paraId="1B12CDA4"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3B67DFF9" w14:textId="77777777" w:rsidR="00E91E2B" w:rsidRPr="00E91E2B" w:rsidRDefault="00E91E2B" w:rsidP="00E91E2B">
      <w:pPr>
        <w:rPr>
          <w:rFonts w:cs="Arial"/>
          <w:szCs w:val="18"/>
        </w:rPr>
      </w:pPr>
      <w:r w:rsidRPr="00E91E2B">
        <w:rPr>
          <w:rFonts w:cs="Arial"/>
          <w:szCs w:val="18"/>
        </w:rPr>
        <w:t>ED attendance reported to NNPAC for counting purposes only</w:t>
      </w:r>
      <w:r w:rsidRPr="00E91E2B">
        <w:rPr>
          <w:rFonts w:cs="Arial"/>
          <w:szCs w:val="18"/>
        </w:rPr>
        <w:tab/>
      </w:r>
      <w:r w:rsidRPr="00E91E2B">
        <w:rPr>
          <w:rFonts w:cs="Arial"/>
          <w:szCs w:val="18"/>
        </w:rPr>
        <w:tab/>
        <w:t xml:space="preserve">ED clinician reviewed results at 18.28pm and patient not   </w:t>
      </w:r>
      <w:r w:rsidRPr="00E91E2B">
        <w:rPr>
          <w:rFonts w:cs="Arial"/>
          <w:szCs w:val="18"/>
        </w:rPr>
        <w:tab/>
        <w:t xml:space="preserve"> </w:t>
      </w:r>
      <w:r w:rsidRPr="00E91E2B">
        <w:rPr>
          <w:rFonts w:cs="Arial"/>
          <w:szCs w:val="18"/>
        </w:rPr>
        <w:tab/>
      </w:r>
    </w:p>
    <w:p w14:paraId="1B0833AB" w14:textId="77777777"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7728" behindDoc="0" locked="0" layoutInCell="1" allowOverlap="1" wp14:anchorId="67DE3E7E" wp14:editId="54104FC6">
                <wp:simplePos x="0" y="0"/>
                <wp:positionH relativeFrom="column">
                  <wp:posOffset>6057900</wp:posOffset>
                </wp:positionH>
                <wp:positionV relativeFrom="paragraph">
                  <wp:posOffset>123190</wp:posOffset>
                </wp:positionV>
                <wp:extent cx="685800" cy="228600"/>
                <wp:effectExtent l="9525" t="18415" r="19050" b="1016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4208" id="AutoShape 47" o:spid="_x0000_s1026" type="#_x0000_t13" style="position:absolute;margin-left:477pt;margin-top:9.7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uR5pUQAIAAJMEAAAO&#10;AAAAAAAAAAAAAAAAAC4CAABkcnMvZTJvRG9jLnhtbFBLAQItABQABgAIAAAAIQDExiM03gAAAAoB&#10;AAAPAAAAAAAAAAAAAAAAAJoEAABkcnMvZG93bnJldi54bWxQSwUGAAAAAAQABADzAAAApQUAAAAA&#10;"/>
            </w:pict>
          </mc:Fallback>
        </mc:AlternateContent>
      </w:r>
      <w:r w:rsidR="00E91E2B" w:rsidRPr="00E91E2B">
        <w:rPr>
          <w:rFonts w:cs="Arial"/>
          <w:szCs w:val="18"/>
        </w:rPr>
        <w:t>Purchase unit (ED0x001A)</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improving, decision made to admit patient to hospital </w:t>
      </w:r>
    </w:p>
    <w:p w14:paraId="24B2E34A" w14:textId="77777777"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inpatient ward  </w:t>
      </w:r>
      <w:r w:rsidRPr="00E91E2B">
        <w:rPr>
          <w:rFonts w:cs="Arial"/>
          <w:szCs w:val="18"/>
        </w:rPr>
        <w:tab/>
      </w:r>
      <w:r w:rsidRPr="00E91E2B">
        <w:rPr>
          <w:rFonts w:cs="Arial"/>
          <w:szCs w:val="18"/>
        </w:rPr>
        <w:tab/>
      </w:r>
    </w:p>
    <w:p w14:paraId="7DC66240"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14:paraId="3EB41F52"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Patient transferred to inpatient ward - internal transfer only </w:t>
      </w:r>
      <w:r w:rsidRPr="00E91E2B">
        <w:rPr>
          <w:rFonts w:cs="Arial"/>
          <w:szCs w:val="18"/>
        </w:rPr>
        <w:tab/>
        <w:t>Patient transferred to inpatient ward from ED</w:t>
      </w:r>
    </w:p>
    <w:p w14:paraId="1F226030"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(no discharge)</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Patient discharged home from inpatient ward</w:t>
      </w:r>
    </w:p>
    <w:p w14:paraId="04D0CB49"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04/03/2011 at 11.10am</w:t>
      </w:r>
    </w:p>
    <w:p w14:paraId="59136BB0"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14:paraId="5917134E" w14:textId="77777777" w:rsidR="00E91E2B" w:rsidRPr="00E91E2B" w:rsidRDefault="00E91E2B" w:rsidP="00E91E2B">
      <w:pPr>
        <w:rPr>
          <w:rFonts w:cs="Arial"/>
          <w:szCs w:val="18"/>
        </w:rPr>
      </w:pPr>
      <w:r w:rsidRPr="00E91E2B">
        <w:rPr>
          <w:rFonts w:cs="Arial"/>
          <w:szCs w:val="18"/>
        </w:rPr>
        <w:lastRenderedPageBreak/>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14:paraId="654C8567" w14:textId="77777777"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04/03/2011 11.10am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p>
    <w:p w14:paraId="43A6BA1A" w14:textId="77777777" w:rsidR="00E91E2B" w:rsidRPr="00E91E2B" w:rsidRDefault="00E91E2B" w:rsidP="00E91E2B">
      <w:pPr>
        <w:rPr>
          <w:rFonts w:ascii="Times New Roman" w:hAnsi="Times New Roman" w:cs="Arial"/>
          <w:sz w:val="24"/>
          <w:szCs w:val="18"/>
        </w:rPr>
      </w:pPr>
    </w:p>
    <w:p w14:paraId="6E3E50AF" w14:textId="77777777" w:rsidR="00E91E2B" w:rsidRPr="00E91E2B" w:rsidRDefault="00E91E2B" w:rsidP="00E91E2B">
      <w:pPr>
        <w:rPr>
          <w:rFonts w:ascii="Times New Roman" w:hAnsi="Times New Roman" w:cs="Arial"/>
          <w:sz w:val="24"/>
          <w:szCs w:val="18"/>
        </w:rPr>
      </w:pPr>
    </w:p>
    <w:p w14:paraId="67AA3039" w14:textId="77777777" w:rsidR="00E91E2B" w:rsidRPr="00E91E2B" w:rsidRDefault="00E91E2B" w:rsidP="00E91E2B">
      <w:pPr>
        <w:rPr>
          <w:rFonts w:ascii="Times New Roman" w:hAnsi="Times New Roman" w:cs="Arial"/>
          <w:sz w:val="16"/>
          <w:szCs w:val="16"/>
        </w:rPr>
      </w:pPr>
      <w:r w:rsidRPr="00E91E2B">
        <w:rPr>
          <w:rFonts w:ascii="Times New Roman" w:hAnsi="Times New Roman" w:cs="Arial"/>
          <w:b/>
          <w:sz w:val="16"/>
          <w:szCs w:val="16"/>
        </w:rPr>
        <w:t>*Note:</w:t>
      </w:r>
      <w:r w:rsidRPr="00E91E2B">
        <w:rPr>
          <w:rFonts w:ascii="Times New Roman" w:hAnsi="Times New Roman" w:cs="Arial"/>
          <w:sz w:val="16"/>
          <w:szCs w:val="16"/>
        </w:rPr>
        <w:t xml:space="preserve"> the event start date/time of admission will be from the commencement of assessment/treatment in ED (NNPAC = datetime of first contact).</w:t>
      </w:r>
    </w:p>
    <w:p w14:paraId="0708F538" w14:textId="77777777" w:rsidR="00E91E2B" w:rsidRPr="00E91E2B" w:rsidRDefault="00E91E2B" w:rsidP="00E91E2B">
      <w:pPr>
        <w:rPr>
          <w:rFonts w:ascii="Times New Roman" w:hAnsi="Times New Roman" w:cs="Arial"/>
          <w:sz w:val="24"/>
          <w:szCs w:val="18"/>
        </w:rPr>
      </w:pP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E91E2B" w:rsidRPr="00E91E2B" w14:paraId="7BA64DC0" w14:textId="77777777" w:rsidTr="00E91E2B">
        <w:trPr>
          <w:cantSplit/>
          <w:tblHeader/>
          <w:jc w:val="center"/>
        </w:trPr>
        <w:tc>
          <w:tcPr>
            <w:tcW w:w="5441" w:type="dxa"/>
            <w:shd w:val="solid" w:color="000080" w:fill="FFFFFF"/>
            <w:vAlign w:val="center"/>
          </w:tcPr>
          <w:p w14:paraId="7DB41824" w14:textId="77777777" w:rsidR="00E91E2B" w:rsidRPr="00E91E2B" w:rsidRDefault="00E91E2B" w:rsidP="00E91E2B">
            <w:pPr>
              <w:jc w:val="center"/>
              <w:rPr>
                <w:rFonts w:cs="Arial"/>
                <w:b/>
                <w:bCs/>
                <w:szCs w:val="18"/>
              </w:rPr>
            </w:pPr>
            <w:r w:rsidRPr="00E91E2B">
              <w:rPr>
                <w:rFonts w:cs="Arial"/>
                <w:b/>
                <w:bCs/>
                <w:szCs w:val="18"/>
              </w:rPr>
              <w:t>EMERGENCY DEPARTMENT SCENARIOS</w:t>
            </w:r>
          </w:p>
        </w:tc>
        <w:tc>
          <w:tcPr>
            <w:tcW w:w="2415" w:type="dxa"/>
            <w:shd w:val="solid" w:color="000080" w:fill="FFFFFF"/>
            <w:vAlign w:val="center"/>
          </w:tcPr>
          <w:p w14:paraId="010F2321" w14:textId="77777777" w:rsidR="00E91E2B" w:rsidRPr="00E91E2B" w:rsidRDefault="00E91E2B" w:rsidP="00E91E2B">
            <w:pPr>
              <w:jc w:val="center"/>
              <w:rPr>
                <w:rFonts w:cs="Arial"/>
                <w:b/>
                <w:bCs/>
                <w:szCs w:val="18"/>
              </w:rPr>
            </w:pPr>
          </w:p>
          <w:p w14:paraId="3CC35AD1" w14:textId="77777777" w:rsidR="00E91E2B" w:rsidRPr="00E91E2B" w:rsidRDefault="00E91E2B" w:rsidP="00E91E2B">
            <w:pPr>
              <w:jc w:val="center"/>
              <w:rPr>
                <w:rFonts w:cs="Arial"/>
                <w:b/>
                <w:bCs/>
                <w:szCs w:val="18"/>
              </w:rPr>
            </w:pPr>
            <w:r w:rsidRPr="00E91E2B">
              <w:rPr>
                <w:rFonts w:cs="Arial"/>
                <w:b/>
                <w:bCs/>
                <w:szCs w:val="18"/>
              </w:rPr>
              <w:t>NNPAC REPORTING</w:t>
            </w:r>
          </w:p>
          <w:p w14:paraId="2D7FD5C0" w14:textId="77777777" w:rsidR="00E91E2B" w:rsidRPr="00E91E2B" w:rsidRDefault="00E91E2B" w:rsidP="00E91E2B">
            <w:pPr>
              <w:jc w:val="center"/>
              <w:rPr>
                <w:rFonts w:cs="Arial"/>
                <w:b/>
                <w:bCs/>
                <w:szCs w:val="18"/>
              </w:rPr>
            </w:pPr>
          </w:p>
        </w:tc>
        <w:tc>
          <w:tcPr>
            <w:tcW w:w="1800" w:type="dxa"/>
            <w:shd w:val="solid" w:color="000080" w:fill="FFFFFF"/>
          </w:tcPr>
          <w:p w14:paraId="1C37F32E" w14:textId="77777777" w:rsidR="00E91E2B" w:rsidRPr="00E91E2B" w:rsidRDefault="00E91E2B" w:rsidP="00E91E2B">
            <w:pPr>
              <w:jc w:val="center"/>
              <w:rPr>
                <w:rFonts w:cs="Arial"/>
                <w:b/>
                <w:bCs/>
                <w:szCs w:val="18"/>
              </w:rPr>
            </w:pPr>
          </w:p>
          <w:p w14:paraId="2978E9AE" w14:textId="77777777" w:rsidR="00E91E2B" w:rsidRPr="00E91E2B" w:rsidRDefault="00E91E2B" w:rsidP="00E91E2B">
            <w:pPr>
              <w:jc w:val="center"/>
              <w:rPr>
                <w:rFonts w:cs="Arial"/>
                <w:b/>
                <w:bCs/>
                <w:szCs w:val="18"/>
              </w:rPr>
            </w:pPr>
            <w:r w:rsidRPr="00E91E2B">
              <w:rPr>
                <w:rFonts w:cs="Arial"/>
                <w:b/>
                <w:bCs/>
                <w:szCs w:val="18"/>
              </w:rPr>
              <w:t>NNPAC EVENT END TYPE</w:t>
            </w:r>
          </w:p>
          <w:p w14:paraId="1EA97402" w14:textId="77777777" w:rsidR="00E91E2B" w:rsidRPr="00E91E2B" w:rsidRDefault="00E91E2B" w:rsidP="00E91E2B">
            <w:pPr>
              <w:jc w:val="center"/>
              <w:rPr>
                <w:rFonts w:cs="Arial"/>
                <w:b/>
                <w:bCs/>
                <w:szCs w:val="18"/>
              </w:rPr>
            </w:pPr>
            <w:r w:rsidRPr="00E91E2B">
              <w:rPr>
                <w:rFonts w:cs="Arial"/>
                <w:b/>
                <w:bCs/>
                <w:szCs w:val="18"/>
              </w:rPr>
              <w:t>[ED attendance]</w:t>
            </w:r>
          </w:p>
          <w:p w14:paraId="65D42241" w14:textId="77777777" w:rsidR="00E91E2B" w:rsidRPr="00E91E2B" w:rsidRDefault="00E91E2B" w:rsidP="00E91E2B">
            <w:pPr>
              <w:jc w:val="center"/>
              <w:rPr>
                <w:rFonts w:cs="Arial"/>
                <w:b/>
                <w:bCs/>
                <w:szCs w:val="18"/>
              </w:rPr>
            </w:pPr>
          </w:p>
        </w:tc>
        <w:tc>
          <w:tcPr>
            <w:tcW w:w="1800" w:type="dxa"/>
            <w:shd w:val="solid" w:color="000080" w:fill="FFFFFF"/>
            <w:vAlign w:val="center"/>
          </w:tcPr>
          <w:p w14:paraId="1632F3EE" w14:textId="77777777" w:rsidR="00E91E2B" w:rsidRPr="00E91E2B" w:rsidRDefault="00E91E2B" w:rsidP="00E91E2B">
            <w:pPr>
              <w:jc w:val="center"/>
              <w:rPr>
                <w:rFonts w:cs="Arial"/>
                <w:b/>
                <w:bCs/>
                <w:szCs w:val="18"/>
              </w:rPr>
            </w:pPr>
            <w:r w:rsidRPr="00E91E2B">
              <w:rPr>
                <w:rFonts w:cs="Arial"/>
                <w:b/>
                <w:bCs/>
                <w:szCs w:val="18"/>
              </w:rPr>
              <w:t>NMDS REPORTING</w:t>
            </w:r>
          </w:p>
        </w:tc>
        <w:tc>
          <w:tcPr>
            <w:tcW w:w="1800" w:type="dxa"/>
            <w:shd w:val="solid" w:color="000080" w:fill="FFFFFF"/>
          </w:tcPr>
          <w:p w14:paraId="3BC49C8C" w14:textId="77777777" w:rsidR="00E91E2B" w:rsidRPr="00E91E2B" w:rsidRDefault="00E91E2B" w:rsidP="00E91E2B">
            <w:pPr>
              <w:jc w:val="center"/>
              <w:rPr>
                <w:rFonts w:cs="Arial"/>
                <w:b/>
                <w:bCs/>
                <w:szCs w:val="18"/>
              </w:rPr>
            </w:pPr>
          </w:p>
          <w:p w14:paraId="00B66B59" w14:textId="77777777" w:rsidR="00E91E2B" w:rsidRPr="00E91E2B" w:rsidRDefault="00E91E2B" w:rsidP="00E91E2B">
            <w:pPr>
              <w:jc w:val="center"/>
              <w:rPr>
                <w:rFonts w:cs="Arial"/>
                <w:b/>
                <w:bCs/>
                <w:szCs w:val="18"/>
              </w:rPr>
            </w:pPr>
            <w:r w:rsidRPr="00E91E2B">
              <w:rPr>
                <w:rFonts w:cs="Arial"/>
                <w:b/>
                <w:bCs/>
                <w:szCs w:val="18"/>
              </w:rPr>
              <w:t xml:space="preserve">NMDS EVENT </w:t>
            </w:r>
          </w:p>
          <w:p w14:paraId="7140E98E" w14:textId="77777777" w:rsidR="00E91E2B" w:rsidRPr="00E91E2B" w:rsidRDefault="00E91E2B" w:rsidP="00E91E2B">
            <w:pPr>
              <w:jc w:val="center"/>
              <w:rPr>
                <w:rFonts w:cs="Arial"/>
                <w:b/>
                <w:bCs/>
                <w:szCs w:val="18"/>
              </w:rPr>
            </w:pPr>
            <w:r w:rsidRPr="00E91E2B">
              <w:rPr>
                <w:rFonts w:cs="Arial"/>
                <w:b/>
                <w:bCs/>
                <w:szCs w:val="18"/>
              </w:rPr>
              <w:t>END TYPE</w:t>
            </w:r>
          </w:p>
          <w:p w14:paraId="624CDD94" w14:textId="77777777" w:rsidR="00E91E2B" w:rsidRPr="00E91E2B" w:rsidRDefault="00E91E2B" w:rsidP="00E91E2B">
            <w:pPr>
              <w:jc w:val="center"/>
              <w:rPr>
                <w:rFonts w:cs="Arial"/>
                <w:b/>
                <w:bCs/>
                <w:szCs w:val="18"/>
              </w:rPr>
            </w:pPr>
            <w:r w:rsidRPr="00E91E2B">
              <w:rPr>
                <w:rFonts w:cs="Arial"/>
                <w:b/>
                <w:bCs/>
                <w:szCs w:val="18"/>
              </w:rPr>
              <w:t xml:space="preserve">[ED/AAU/SSU </w:t>
            </w:r>
          </w:p>
          <w:p w14:paraId="39DD58D9" w14:textId="77777777" w:rsidR="00E91E2B" w:rsidRPr="00E91E2B" w:rsidRDefault="00E91E2B" w:rsidP="00E91E2B">
            <w:pPr>
              <w:jc w:val="center"/>
              <w:rPr>
                <w:rFonts w:cs="Arial"/>
                <w:b/>
                <w:bCs/>
                <w:szCs w:val="18"/>
              </w:rPr>
            </w:pPr>
            <w:r w:rsidRPr="00E91E2B">
              <w:rPr>
                <w:rFonts w:cs="Arial"/>
                <w:b/>
                <w:bCs/>
                <w:szCs w:val="18"/>
              </w:rPr>
              <w:t>short stay event]</w:t>
            </w:r>
          </w:p>
        </w:tc>
      </w:tr>
      <w:tr w:rsidR="00E91E2B" w:rsidRPr="00E91E2B" w14:paraId="296197D0" w14:textId="77777777" w:rsidTr="00E91E2B">
        <w:trPr>
          <w:trHeight w:val="426"/>
          <w:jc w:val="center"/>
        </w:trPr>
        <w:tc>
          <w:tcPr>
            <w:tcW w:w="5441" w:type="dxa"/>
            <w:shd w:val="clear" w:color="auto" w:fill="auto"/>
            <w:vAlign w:val="center"/>
          </w:tcPr>
          <w:p w14:paraId="3601C58C" w14:textId="77777777" w:rsidR="00E91E2B" w:rsidRPr="00E91E2B" w:rsidRDefault="00E91E2B" w:rsidP="00E91E2B">
            <w:pPr>
              <w:rPr>
                <w:rFonts w:cs="Arial"/>
                <w:szCs w:val="18"/>
              </w:rPr>
            </w:pPr>
            <w:r w:rsidRPr="00E91E2B">
              <w:rPr>
                <w:rFonts w:cs="Arial"/>
                <w:szCs w:val="18"/>
              </w:rPr>
              <w:t>Patient in ED receives treatment &lt;3hrs discharged home</w:t>
            </w:r>
          </w:p>
        </w:tc>
        <w:tc>
          <w:tcPr>
            <w:tcW w:w="2415" w:type="dxa"/>
            <w:shd w:val="clear" w:color="auto" w:fill="auto"/>
            <w:vAlign w:val="center"/>
          </w:tcPr>
          <w:p w14:paraId="7D045D01" w14:textId="77777777"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14:paraId="2B70E4B4" w14:textId="77777777"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14:paraId="25029240"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6EB17850"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5D2363C9" w14:textId="77777777" w:rsidTr="00E91E2B">
        <w:trPr>
          <w:trHeight w:val="466"/>
          <w:jc w:val="center"/>
        </w:trPr>
        <w:tc>
          <w:tcPr>
            <w:tcW w:w="5441" w:type="dxa"/>
            <w:shd w:val="clear" w:color="auto" w:fill="auto"/>
            <w:vAlign w:val="center"/>
          </w:tcPr>
          <w:p w14:paraId="2009DF0E"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discharged home</w:t>
            </w:r>
          </w:p>
        </w:tc>
        <w:tc>
          <w:tcPr>
            <w:tcW w:w="2415" w:type="dxa"/>
            <w:shd w:val="clear" w:color="auto" w:fill="auto"/>
            <w:vAlign w:val="center"/>
          </w:tcPr>
          <w:p w14:paraId="35BEE36B"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772756B6" w14:textId="77777777"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14:paraId="3B3671F6"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32BECF4C" w14:textId="77777777" w:rsidR="00E91E2B" w:rsidRPr="00E91E2B" w:rsidRDefault="00E91E2B" w:rsidP="00E91E2B">
            <w:pPr>
              <w:jc w:val="center"/>
              <w:rPr>
                <w:rFonts w:cs="Arial"/>
                <w:szCs w:val="18"/>
              </w:rPr>
            </w:pPr>
            <w:r w:rsidRPr="00E91E2B">
              <w:rPr>
                <w:rFonts w:cs="Arial"/>
                <w:szCs w:val="18"/>
              </w:rPr>
              <w:t>ER</w:t>
            </w:r>
          </w:p>
        </w:tc>
      </w:tr>
      <w:tr w:rsidR="00E91E2B" w:rsidRPr="00E91E2B" w14:paraId="4CF90343" w14:textId="77777777" w:rsidTr="00E91E2B">
        <w:trPr>
          <w:trHeight w:val="572"/>
          <w:jc w:val="center"/>
        </w:trPr>
        <w:tc>
          <w:tcPr>
            <w:tcW w:w="5441" w:type="dxa"/>
            <w:shd w:val="clear" w:color="auto" w:fill="auto"/>
            <w:vAlign w:val="center"/>
          </w:tcPr>
          <w:p w14:paraId="31B7F34E" w14:textId="77777777" w:rsidR="00E91E2B" w:rsidRPr="00E91E2B" w:rsidRDefault="00E91E2B" w:rsidP="00E91E2B">
            <w:pPr>
              <w:rPr>
                <w:rFonts w:cs="Arial"/>
                <w:szCs w:val="18"/>
              </w:rPr>
            </w:pPr>
            <w:r w:rsidRPr="00E91E2B">
              <w:rPr>
                <w:rFonts w:cs="Arial"/>
                <w:szCs w:val="18"/>
              </w:rPr>
              <w:t>Patient in ED receives treatment &lt;3hrs self discharges without indemnity signed</w:t>
            </w:r>
          </w:p>
        </w:tc>
        <w:tc>
          <w:tcPr>
            <w:tcW w:w="2415" w:type="dxa"/>
            <w:shd w:val="clear" w:color="auto" w:fill="auto"/>
            <w:vAlign w:val="center"/>
          </w:tcPr>
          <w:p w14:paraId="78FDD6A4"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3D205394" w14:textId="77777777"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14:paraId="1C33344D"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736A3826"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566B5772" w14:textId="77777777" w:rsidTr="00E91E2B">
        <w:trPr>
          <w:trHeight w:val="524"/>
          <w:jc w:val="center"/>
        </w:trPr>
        <w:tc>
          <w:tcPr>
            <w:tcW w:w="5441" w:type="dxa"/>
            <w:shd w:val="clear" w:color="auto" w:fill="auto"/>
            <w:vAlign w:val="center"/>
          </w:tcPr>
          <w:p w14:paraId="07FF0C1E"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without indemnity signed</w:t>
            </w:r>
          </w:p>
        </w:tc>
        <w:tc>
          <w:tcPr>
            <w:tcW w:w="2415" w:type="dxa"/>
            <w:shd w:val="clear" w:color="auto" w:fill="auto"/>
            <w:vAlign w:val="center"/>
          </w:tcPr>
          <w:p w14:paraId="5E808827"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03F43549" w14:textId="77777777"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14:paraId="4AACE153"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654D02A5" w14:textId="77777777" w:rsidR="00E91E2B" w:rsidRPr="00E91E2B" w:rsidRDefault="00E91E2B" w:rsidP="00E91E2B">
            <w:pPr>
              <w:jc w:val="center"/>
              <w:rPr>
                <w:rFonts w:cs="Arial"/>
                <w:szCs w:val="18"/>
              </w:rPr>
            </w:pPr>
            <w:r w:rsidRPr="00E91E2B">
              <w:rPr>
                <w:rFonts w:cs="Arial"/>
                <w:szCs w:val="18"/>
              </w:rPr>
              <w:t>ES</w:t>
            </w:r>
          </w:p>
        </w:tc>
      </w:tr>
      <w:tr w:rsidR="00E91E2B" w:rsidRPr="00E91E2B" w14:paraId="2075A37A" w14:textId="77777777" w:rsidTr="00E91E2B">
        <w:trPr>
          <w:trHeight w:val="532"/>
          <w:jc w:val="center"/>
        </w:trPr>
        <w:tc>
          <w:tcPr>
            <w:tcW w:w="5441" w:type="dxa"/>
            <w:shd w:val="clear" w:color="auto" w:fill="auto"/>
            <w:vAlign w:val="center"/>
          </w:tcPr>
          <w:p w14:paraId="6F0692A4" w14:textId="77777777" w:rsidR="00E91E2B" w:rsidRPr="00E91E2B" w:rsidRDefault="00E91E2B" w:rsidP="00E91E2B">
            <w:pPr>
              <w:rPr>
                <w:rFonts w:cs="Arial"/>
                <w:szCs w:val="18"/>
              </w:rPr>
            </w:pPr>
            <w:r w:rsidRPr="00E91E2B">
              <w:rPr>
                <w:rFonts w:cs="Arial"/>
                <w:szCs w:val="18"/>
              </w:rPr>
              <w:t>Patient in ED receives treatment &lt;3hrs self discharges with indemnity signed</w:t>
            </w:r>
          </w:p>
        </w:tc>
        <w:tc>
          <w:tcPr>
            <w:tcW w:w="2415" w:type="dxa"/>
            <w:shd w:val="clear" w:color="auto" w:fill="auto"/>
            <w:vAlign w:val="center"/>
          </w:tcPr>
          <w:p w14:paraId="6A34A2CC"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00566AD1" w14:textId="77777777"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14:paraId="0E4C8D53"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29D661E0"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11C93C94" w14:textId="77777777" w:rsidTr="00E91E2B">
        <w:trPr>
          <w:trHeight w:val="470"/>
          <w:jc w:val="center"/>
        </w:trPr>
        <w:tc>
          <w:tcPr>
            <w:tcW w:w="5441" w:type="dxa"/>
            <w:shd w:val="clear" w:color="auto" w:fill="auto"/>
            <w:vAlign w:val="center"/>
          </w:tcPr>
          <w:p w14:paraId="5C0D47D9"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 indemnity signed</w:t>
            </w:r>
          </w:p>
        </w:tc>
        <w:tc>
          <w:tcPr>
            <w:tcW w:w="2415" w:type="dxa"/>
            <w:shd w:val="clear" w:color="auto" w:fill="auto"/>
            <w:vAlign w:val="center"/>
          </w:tcPr>
          <w:p w14:paraId="048A4972"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48304652" w14:textId="77777777"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14:paraId="7F06A28F"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3C9741EF" w14:textId="77777777" w:rsidR="00E91E2B" w:rsidRPr="00E91E2B" w:rsidRDefault="00E91E2B" w:rsidP="00E91E2B">
            <w:pPr>
              <w:jc w:val="center"/>
              <w:rPr>
                <w:rFonts w:cs="Arial"/>
                <w:szCs w:val="18"/>
              </w:rPr>
            </w:pPr>
            <w:r w:rsidRPr="00E91E2B">
              <w:rPr>
                <w:rFonts w:cs="Arial"/>
                <w:szCs w:val="18"/>
              </w:rPr>
              <w:t>EI</w:t>
            </w:r>
          </w:p>
        </w:tc>
      </w:tr>
      <w:tr w:rsidR="00E91E2B" w:rsidRPr="00E91E2B" w14:paraId="6F9ACB14" w14:textId="77777777" w:rsidTr="00E91E2B">
        <w:trPr>
          <w:trHeight w:val="411"/>
          <w:jc w:val="center"/>
        </w:trPr>
        <w:tc>
          <w:tcPr>
            <w:tcW w:w="5441" w:type="dxa"/>
            <w:shd w:val="clear" w:color="auto" w:fill="auto"/>
            <w:vAlign w:val="center"/>
          </w:tcPr>
          <w:p w14:paraId="7025A991" w14:textId="77777777" w:rsidR="00E91E2B" w:rsidRPr="00E91E2B" w:rsidRDefault="00E91E2B" w:rsidP="00E91E2B">
            <w:pPr>
              <w:rPr>
                <w:rFonts w:cs="Arial"/>
                <w:szCs w:val="18"/>
              </w:rPr>
            </w:pPr>
            <w:r w:rsidRPr="00E91E2B">
              <w:rPr>
                <w:rFonts w:cs="Arial"/>
                <w:szCs w:val="18"/>
              </w:rPr>
              <w:t>Patient in ED receives treatment &lt;3hrs and dies</w:t>
            </w:r>
          </w:p>
        </w:tc>
        <w:tc>
          <w:tcPr>
            <w:tcW w:w="2415" w:type="dxa"/>
            <w:shd w:val="clear" w:color="auto" w:fill="auto"/>
            <w:vAlign w:val="center"/>
          </w:tcPr>
          <w:p w14:paraId="6FE71B88"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101813FD" w14:textId="77777777"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14:paraId="06C393D3"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180AC100" w14:textId="77777777" w:rsidR="00E91E2B" w:rsidRPr="00E91E2B" w:rsidRDefault="00E91E2B" w:rsidP="00E91E2B">
            <w:pPr>
              <w:jc w:val="center"/>
              <w:rPr>
                <w:rFonts w:cs="Arial"/>
                <w:szCs w:val="18"/>
              </w:rPr>
            </w:pPr>
            <w:r w:rsidRPr="00E91E2B">
              <w:rPr>
                <w:rFonts w:cs="Arial"/>
                <w:szCs w:val="18"/>
              </w:rPr>
              <w:t>ED</w:t>
            </w:r>
          </w:p>
        </w:tc>
      </w:tr>
      <w:tr w:rsidR="00E91E2B" w:rsidRPr="00E91E2B" w14:paraId="522227C7" w14:textId="77777777" w:rsidTr="00E91E2B">
        <w:trPr>
          <w:trHeight w:val="350"/>
          <w:jc w:val="center"/>
        </w:trPr>
        <w:tc>
          <w:tcPr>
            <w:tcW w:w="5441" w:type="dxa"/>
            <w:shd w:val="clear" w:color="auto" w:fill="auto"/>
            <w:vAlign w:val="center"/>
          </w:tcPr>
          <w:p w14:paraId="206DB34E"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and dies</w:t>
            </w:r>
          </w:p>
        </w:tc>
        <w:tc>
          <w:tcPr>
            <w:tcW w:w="2415" w:type="dxa"/>
            <w:shd w:val="clear" w:color="auto" w:fill="auto"/>
            <w:vAlign w:val="center"/>
          </w:tcPr>
          <w:p w14:paraId="2B8486B0"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162FCF21" w14:textId="77777777"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14:paraId="4329D983" w14:textId="77777777"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14:paraId="378A5D18" w14:textId="77777777" w:rsidR="00E91E2B" w:rsidRPr="00E91E2B" w:rsidRDefault="00E91E2B" w:rsidP="00E91E2B">
            <w:pPr>
              <w:jc w:val="center"/>
              <w:rPr>
                <w:rFonts w:cs="Arial"/>
                <w:szCs w:val="18"/>
              </w:rPr>
            </w:pPr>
            <w:r w:rsidRPr="00E91E2B">
              <w:rPr>
                <w:rFonts w:cs="Arial"/>
                <w:szCs w:val="18"/>
              </w:rPr>
              <w:t>ED</w:t>
            </w:r>
          </w:p>
        </w:tc>
      </w:tr>
      <w:tr w:rsidR="00E91E2B" w:rsidRPr="00E91E2B" w14:paraId="7973E06E" w14:textId="77777777" w:rsidTr="00E91E2B">
        <w:trPr>
          <w:trHeight w:val="551"/>
          <w:jc w:val="center"/>
        </w:trPr>
        <w:tc>
          <w:tcPr>
            <w:tcW w:w="5441" w:type="dxa"/>
            <w:shd w:val="clear" w:color="auto" w:fill="auto"/>
            <w:vAlign w:val="center"/>
          </w:tcPr>
          <w:p w14:paraId="035CD0C4" w14:textId="77777777" w:rsidR="00E91E2B" w:rsidRPr="00E91E2B" w:rsidRDefault="00E91E2B" w:rsidP="00E91E2B">
            <w:pPr>
              <w:rPr>
                <w:rFonts w:cs="Arial"/>
                <w:szCs w:val="18"/>
              </w:rPr>
            </w:pPr>
            <w:r w:rsidRPr="00E91E2B">
              <w:rPr>
                <w:rFonts w:cs="Arial"/>
                <w:szCs w:val="18"/>
              </w:rPr>
              <w:t xml:space="preserve">Patient in ED receives treatment &lt;3hrs transferred (discharged) to another facility </w:t>
            </w:r>
          </w:p>
        </w:tc>
        <w:tc>
          <w:tcPr>
            <w:tcW w:w="2415" w:type="dxa"/>
            <w:shd w:val="clear" w:color="auto" w:fill="auto"/>
            <w:vAlign w:val="center"/>
          </w:tcPr>
          <w:p w14:paraId="1AC1B005"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138A67DE"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3FBF5E08"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2B871D18"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61CA617F" w14:textId="77777777" w:rsidTr="00E91E2B">
        <w:trPr>
          <w:trHeight w:val="545"/>
          <w:jc w:val="center"/>
        </w:trPr>
        <w:tc>
          <w:tcPr>
            <w:tcW w:w="5441" w:type="dxa"/>
            <w:shd w:val="clear" w:color="auto" w:fill="auto"/>
            <w:vAlign w:val="center"/>
          </w:tcPr>
          <w:p w14:paraId="6D75DD6F"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14:paraId="5DBCE6BB"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32EC7411"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342D8BBD"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5256AA26" w14:textId="77777777" w:rsidR="00E91E2B" w:rsidRPr="00E91E2B" w:rsidRDefault="00E91E2B" w:rsidP="00E91E2B">
            <w:pPr>
              <w:jc w:val="center"/>
              <w:rPr>
                <w:rFonts w:cs="Arial"/>
                <w:szCs w:val="18"/>
              </w:rPr>
            </w:pPr>
            <w:r w:rsidRPr="00E91E2B">
              <w:rPr>
                <w:rFonts w:cs="Arial"/>
                <w:szCs w:val="18"/>
              </w:rPr>
              <w:t>ET</w:t>
            </w:r>
          </w:p>
        </w:tc>
      </w:tr>
      <w:tr w:rsidR="00E91E2B" w:rsidRPr="00E91E2B" w14:paraId="52DE964A" w14:textId="77777777" w:rsidTr="00E91E2B">
        <w:trPr>
          <w:trHeight w:val="511"/>
          <w:jc w:val="center"/>
        </w:trPr>
        <w:tc>
          <w:tcPr>
            <w:tcW w:w="5441" w:type="dxa"/>
            <w:shd w:val="clear" w:color="auto" w:fill="auto"/>
            <w:vAlign w:val="center"/>
          </w:tcPr>
          <w:p w14:paraId="2C0B4258" w14:textId="77777777" w:rsidR="00E91E2B" w:rsidRPr="00E91E2B" w:rsidRDefault="00E91E2B" w:rsidP="00E91E2B">
            <w:pPr>
              <w:rPr>
                <w:rFonts w:cs="Arial"/>
                <w:szCs w:val="18"/>
              </w:rPr>
            </w:pPr>
            <w:r w:rsidRPr="00E91E2B">
              <w:rPr>
                <w:rFonts w:cs="Arial"/>
                <w:szCs w:val="18"/>
              </w:rPr>
              <w:t>Neonatal or burns patient in ED/AAU/SSU receives treatment &lt;3hrs transferred (discharged) to another facility</w:t>
            </w:r>
          </w:p>
        </w:tc>
        <w:tc>
          <w:tcPr>
            <w:tcW w:w="2415" w:type="dxa"/>
            <w:shd w:val="clear" w:color="auto" w:fill="auto"/>
            <w:vAlign w:val="center"/>
          </w:tcPr>
          <w:p w14:paraId="46FCF173"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70C7AD8E" w14:textId="77777777"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14:paraId="375A0631"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13AC44F8"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5CD0E8F9" w14:textId="77777777" w:rsidTr="00E91E2B">
        <w:trPr>
          <w:trHeight w:val="488"/>
          <w:jc w:val="center"/>
        </w:trPr>
        <w:tc>
          <w:tcPr>
            <w:tcW w:w="5441" w:type="dxa"/>
            <w:shd w:val="clear" w:color="auto" w:fill="auto"/>
            <w:vAlign w:val="center"/>
          </w:tcPr>
          <w:p w14:paraId="40387790" w14:textId="77777777" w:rsidR="00E91E2B" w:rsidRPr="00E91E2B" w:rsidRDefault="00E91E2B" w:rsidP="00E91E2B">
            <w:pPr>
              <w:rPr>
                <w:rFonts w:cs="Arial"/>
                <w:szCs w:val="18"/>
              </w:rPr>
            </w:pPr>
            <w:r w:rsidRPr="00E91E2B">
              <w:rPr>
                <w:rFonts w:cs="Arial"/>
                <w:szCs w:val="18"/>
              </w:rPr>
              <w:lastRenderedPageBreak/>
              <w:t xml:space="preserve">Neonatal or burns patient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14:paraId="514FB19E"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795DE039" w14:textId="77777777"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14:paraId="216FE524"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5CB6686C" w14:textId="77777777" w:rsidR="00E91E2B" w:rsidRPr="00E91E2B" w:rsidRDefault="00E91E2B" w:rsidP="00E91E2B">
            <w:pPr>
              <w:jc w:val="center"/>
              <w:rPr>
                <w:rFonts w:cs="Arial"/>
                <w:szCs w:val="18"/>
              </w:rPr>
            </w:pPr>
            <w:r w:rsidRPr="00E91E2B">
              <w:rPr>
                <w:rFonts w:cs="Arial"/>
                <w:szCs w:val="18"/>
              </w:rPr>
              <w:t>EA</w:t>
            </w:r>
          </w:p>
        </w:tc>
      </w:tr>
      <w:tr w:rsidR="00E91E2B" w:rsidRPr="00E91E2B" w14:paraId="049EAB70" w14:textId="77777777" w:rsidTr="00E91E2B">
        <w:trPr>
          <w:trHeight w:val="523"/>
          <w:jc w:val="center"/>
        </w:trPr>
        <w:tc>
          <w:tcPr>
            <w:tcW w:w="5441" w:type="dxa"/>
            <w:shd w:val="clear" w:color="auto" w:fill="auto"/>
            <w:vAlign w:val="center"/>
          </w:tcPr>
          <w:p w14:paraId="55868E51" w14:textId="77777777" w:rsidR="00E91E2B" w:rsidRPr="00E91E2B" w:rsidRDefault="00E91E2B" w:rsidP="00E91E2B">
            <w:pPr>
              <w:rPr>
                <w:rFonts w:cs="Arial"/>
                <w:szCs w:val="18"/>
              </w:rPr>
            </w:pPr>
            <w:r w:rsidRPr="00E91E2B">
              <w:rPr>
                <w:rFonts w:cs="Arial"/>
                <w:szCs w:val="18"/>
              </w:rPr>
              <w:t>Patient in ED receives treatment &lt;3hrs admitted to inpatient ward or straight to operating theatre</w:t>
            </w:r>
          </w:p>
        </w:tc>
        <w:tc>
          <w:tcPr>
            <w:tcW w:w="2415" w:type="dxa"/>
            <w:shd w:val="clear" w:color="auto" w:fill="auto"/>
            <w:vAlign w:val="center"/>
          </w:tcPr>
          <w:p w14:paraId="260EAEEA"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1C5919A8"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213A02EC" w14:textId="77777777" w:rsidR="00E91E2B" w:rsidRPr="00E91E2B" w:rsidRDefault="00E91E2B" w:rsidP="00E91E2B">
            <w:pPr>
              <w:jc w:val="center"/>
              <w:rPr>
                <w:rFonts w:cs="Arial"/>
                <w:szCs w:val="18"/>
              </w:rPr>
            </w:pPr>
            <w:r w:rsidRPr="00E91E2B">
              <w:rPr>
                <w:rFonts w:cs="Arial"/>
                <w:szCs w:val="18"/>
              </w:rPr>
              <w:t>Yes</w:t>
            </w:r>
          </w:p>
          <w:p w14:paraId="498ED6C0" w14:textId="77777777"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14:paraId="07D15460" w14:textId="77777777"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14:paraId="1D8A9F42" w14:textId="77777777" w:rsidTr="00E91E2B">
        <w:trPr>
          <w:trHeight w:val="517"/>
          <w:jc w:val="center"/>
        </w:trPr>
        <w:tc>
          <w:tcPr>
            <w:tcW w:w="5441" w:type="dxa"/>
            <w:shd w:val="clear" w:color="auto" w:fill="auto"/>
            <w:vAlign w:val="center"/>
          </w:tcPr>
          <w:p w14:paraId="5623A2E1"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inpatient ward or straight to operating theatre</w:t>
            </w:r>
          </w:p>
        </w:tc>
        <w:tc>
          <w:tcPr>
            <w:tcW w:w="2415" w:type="dxa"/>
            <w:shd w:val="clear" w:color="auto" w:fill="auto"/>
            <w:vAlign w:val="center"/>
          </w:tcPr>
          <w:p w14:paraId="302C7E9C"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3601FD97"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056A584F" w14:textId="77777777" w:rsidR="00E91E2B" w:rsidRPr="00E91E2B" w:rsidRDefault="00E91E2B" w:rsidP="00E91E2B">
            <w:pPr>
              <w:jc w:val="center"/>
              <w:rPr>
                <w:rFonts w:cs="Arial"/>
                <w:szCs w:val="18"/>
              </w:rPr>
            </w:pPr>
            <w:r w:rsidRPr="00E91E2B">
              <w:rPr>
                <w:rFonts w:cs="Arial"/>
                <w:szCs w:val="18"/>
              </w:rPr>
              <w:t>Yes</w:t>
            </w:r>
          </w:p>
          <w:p w14:paraId="5BCA88FE" w14:textId="77777777"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14:paraId="03F65E41" w14:textId="77777777" w:rsidR="00E91E2B" w:rsidRPr="00E91E2B" w:rsidRDefault="00E91E2B" w:rsidP="00E91E2B">
            <w:pPr>
              <w:jc w:val="center"/>
              <w:rPr>
                <w:rFonts w:cs="Arial"/>
                <w:szCs w:val="18"/>
              </w:rPr>
            </w:pPr>
            <w:r w:rsidRPr="00E91E2B">
              <w:rPr>
                <w:rFonts w:cs="Arial"/>
                <w:szCs w:val="18"/>
              </w:rPr>
              <w:t>N/A - admit as inpatient</w:t>
            </w:r>
          </w:p>
        </w:tc>
      </w:tr>
      <w:tr w:rsidR="00E91E2B" w:rsidRPr="00E91E2B" w14:paraId="3E679C1D" w14:textId="77777777" w:rsidTr="00E91E2B">
        <w:trPr>
          <w:trHeight w:val="572"/>
          <w:jc w:val="center"/>
        </w:trPr>
        <w:tc>
          <w:tcPr>
            <w:tcW w:w="5441" w:type="dxa"/>
            <w:shd w:val="clear" w:color="auto" w:fill="auto"/>
            <w:vAlign w:val="center"/>
          </w:tcPr>
          <w:p w14:paraId="6A0C70EE" w14:textId="77777777" w:rsidR="00E91E2B" w:rsidRPr="00E91E2B" w:rsidRDefault="00E91E2B" w:rsidP="00E91E2B">
            <w:pPr>
              <w:rPr>
                <w:rFonts w:cs="Arial"/>
                <w:szCs w:val="18"/>
              </w:rPr>
            </w:pPr>
            <w:r w:rsidRPr="00E91E2B">
              <w:rPr>
                <w:rFonts w:cs="Arial"/>
                <w:szCs w:val="18"/>
              </w:rPr>
              <w:t xml:space="preserve">Patient in ED receives treatment &lt;3hrs admitted to geriatric AT&amp;R inpatient ward </w:t>
            </w:r>
          </w:p>
        </w:tc>
        <w:tc>
          <w:tcPr>
            <w:tcW w:w="2415" w:type="dxa"/>
            <w:shd w:val="clear" w:color="auto" w:fill="auto"/>
            <w:vAlign w:val="center"/>
          </w:tcPr>
          <w:p w14:paraId="7A553F03"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335F4D27"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6A1F9CC5" w14:textId="77777777" w:rsidR="00E91E2B" w:rsidRPr="00E91E2B" w:rsidRDefault="00E91E2B" w:rsidP="00E91E2B">
            <w:pPr>
              <w:jc w:val="center"/>
              <w:rPr>
                <w:rFonts w:cs="Arial"/>
                <w:szCs w:val="18"/>
              </w:rPr>
            </w:pPr>
            <w:r w:rsidRPr="00E91E2B">
              <w:rPr>
                <w:rFonts w:cs="Arial"/>
                <w:szCs w:val="18"/>
              </w:rPr>
              <w:t>Yes</w:t>
            </w:r>
          </w:p>
          <w:p w14:paraId="59CE15F8" w14:textId="77777777"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14:paraId="522DB438" w14:textId="77777777"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14:paraId="520A255C" w14:textId="77777777" w:rsidTr="00E91E2B">
        <w:trPr>
          <w:trHeight w:val="703"/>
          <w:jc w:val="center"/>
        </w:trPr>
        <w:tc>
          <w:tcPr>
            <w:tcW w:w="5441" w:type="dxa"/>
            <w:shd w:val="clear" w:color="auto" w:fill="auto"/>
            <w:vAlign w:val="center"/>
          </w:tcPr>
          <w:p w14:paraId="27DCE139"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geriatric AT&amp;R inpatient ward with ‘D’ health specialty code</w:t>
            </w:r>
          </w:p>
          <w:p w14:paraId="5FB915A1" w14:textId="77777777" w:rsidR="00E91E2B" w:rsidRPr="00E91E2B" w:rsidRDefault="00E91E2B" w:rsidP="00E91E2B">
            <w:pPr>
              <w:rPr>
                <w:rFonts w:cs="Arial"/>
                <w:szCs w:val="18"/>
              </w:rPr>
            </w:pPr>
            <w:r w:rsidRPr="00E91E2B">
              <w:rPr>
                <w:rFonts w:cs="Arial"/>
                <w:szCs w:val="18"/>
              </w:rPr>
              <w:t>(*see Note 1 below)</w:t>
            </w:r>
          </w:p>
        </w:tc>
        <w:tc>
          <w:tcPr>
            <w:tcW w:w="2415" w:type="dxa"/>
            <w:shd w:val="clear" w:color="auto" w:fill="auto"/>
            <w:vAlign w:val="center"/>
          </w:tcPr>
          <w:p w14:paraId="5A7FBE18" w14:textId="77777777" w:rsidR="00E91E2B" w:rsidRPr="00E91E2B" w:rsidRDefault="00E91E2B" w:rsidP="00E91E2B">
            <w:pPr>
              <w:jc w:val="center"/>
              <w:rPr>
                <w:rFonts w:cs="Arial"/>
                <w:szCs w:val="18"/>
              </w:rPr>
            </w:pPr>
            <w:r w:rsidRPr="00E91E2B">
              <w:rPr>
                <w:rFonts w:cs="Arial"/>
                <w:szCs w:val="18"/>
              </w:rPr>
              <w:t>Yes -only for counting purposes – PUC ED0x001A</w:t>
            </w:r>
          </w:p>
        </w:tc>
        <w:tc>
          <w:tcPr>
            <w:tcW w:w="1800" w:type="dxa"/>
            <w:shd w:val="clear" w:color="auto" w:fill="auto"/>
            <w:vAlign w:val="center"/>
          </w:tcPr>
          <w:p w14:paraId="71AC7B2D"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00FE7319" w14:textId="77777777" w:rsidR="00E91E2B" w:rsidRPr="00E91E2B" w:rsidRDefault="00E91E2B" w:rsidP="00E91E2B">
            <w:pPr>
              <w:jc w:val="center"/>
              <w:rPr>
                <w:rFonts w:cs="Arial"/>
                <w:szCs w:val="18"/>
              </w:rPr>
            </w:pPr>
            <w:r w:rsidRPr="00E91E2B">
              <w:rPr>
                <w:rFonts w:cs="Arial"/>
                <w:szCs w:val="18"/>
              </w:rPr>
              <w:t>Yes – short stay event [see Note 1]</w:t>
            </w:r>
          </w:p>
        </w:tc>
        <w:tc>
          <w:tcPr>
            <w:tcW w:w="1800" w:type="dxa"/>
            <w:shd w:val="clear" w:color="auto" w:fill="auto"/>
            <w:vAlign w:val="center"/>
          </w:tcPr>
          <w:p w14:paraId="3C924266" w14:textId="77777777" w:rsidR="00E91E2B" w:rsidRPr="00E91E2B" w:rsidRDefault="00E91E2B" w:rsidP="00E91E2B">
            <w:pPr>
              <w:jc w:val="center"/>
              <w:rPr>
                <w:rFonts w:cs="Arial"/>
                <w:szCs w:val="18"/>
              </w:rPr>
            </w:pPr>
            <w:r w:rsidRPr="00E91E2B">
              <w:rPr>
                <w:rFonts w:cs="Arial"/>
                <w:szCs w:val="18"/>
              </w:rPr>
              <w:t>DW</w:t>
            </w:r>
          </w:p>
        </w:tc>
      </w:tr>
      <w:tr w:rsidR="00E91E2B" w:rsidRPr="00E91E2B" w14:paraId="0B1A039E" w14:textId="77777777" w:rsidTr="00E91E2B">
        <w:trPr>
          <w:trHeight w:val="721"/>
          <w:jc w:val="center"/>
        </w:trPr>
        <w:tc>
          <w:tcPr>
            <w:tcW w:w="5441" w:type="dxa"/>
            <w:shd w:val="clear" w:color="auto" w:fill="auto"/>
            <w:vAlign w:val="center"/>
          </w:tcPr>
          <w:p w14:paraId="6A482BB6" w14:textId="77777777"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 xml:space="preserve">3hrs admitted to geriatric AT&amp;R inpatient ward with a medical/surgical health specialty code </w:t>
            </w:r>
          </w:p>
        </w:tc>
        <w:tc>
          <w:tcPr>
            <w:tcW w:w="2415" w:type="dxa"/>
            <w:shd w:val="clear" w:color="auto" w:fill="auto"/>
            <w:vAlign w:val="center"/>
          </w:tcPr>
          <w:p w14:paraId="6DC1D788"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40766442"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18F10887" w14:textId="77777777" w:rsidR="00E91E2B" w:rsidRPr="00E91E2B" w:rsidRDefault="00E91E2B" w:rsidP="00E91E2B">
            <w:pPr>
              <w:jc w:val="center"/>
              <w:rPr>
                <w:rFonts w:cs="Arial"/>
                <w:szCs w:val="18"/>
              </w:rPr>
            </w:pPr>
            <w:r w:rsidRPr="00E91E2B">
              <w:rPr>
                <w:rFonts w:cs="Arial"/>
                <w:szCs w:val="18"/>
              </w:rPr>
              <w:t>Yes</w:t>
            </w:r>
          </w:p>
          <w:p w14:paraId="71E0E0A2" w14:textId="77777777"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14:paraId="5B168C87" w14:textId="77777777"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14:paraId="12380B35" w14:textId="77777777" w:rsidTr="00E91E2B">
        <w:trPr>
          <w:trHeight w:val="713"/>
          <w:jc w:val="center"/>
        </w:trPr>
        <w:tc>
          <w:tcPr>
            <w:tcW w:w="5441" w:type="dxa"/>
            <w:shd w:val="clear" w:color="auto" w:fill="auto"/>
            <w:vAlign w:val="center"/>
          </w:tcPr>
          <w:p w14:paraId="00097F72" w14:textId="77777777" w:rsidR="00E91E2B" w:rsidRPr="00E91E2B" w:rsidRDefault="00E91E2B" w:rsidP="00E91E2B">
            <w:pPr>
              <w:rPr>
                <w:rFonts w:cs="Arial"/>
                <w:szCs w:val="18"/>
              </w:rPr>
            </w:pPr>
            <w:r w:rsidRPr="00E91E2B">
              <w:rPr>
                <w:rFonts w:cs="Arial"/>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14:paraId="076AF0FD"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2CABD2B5"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56BF451C" w14:textId="77777777" w:rsidR="00E91E2B" w:rsidRPr="00E91E2B" w:rsidRDefault="00E91E2B" w:rsidP="00E91E2B">
            <w:pPr>
              <w:jc w:val="center"/>
              <w:rPr>
                <w:rFonts w:cs="Arial"/>
                <w:szCs w:val="18"/>
              </w:rPr>
            </w:pPr>
            <w:r w:rsidRPr="00E91E2B">
              <w:rPr>
                <w:rFonts w:cs="Arial"/>
                <w:szCs w:val="18"/>
              </w:rPr>
              <w:t>Yes</w:t>
            </w:r>
          </w:p>
          <w:p w14:paraId="02CB2542" w14:textId="77777777"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14:paraId="4660FF89" w14:textId="77777777" w:rsidR="00E91E2B" w:rsidRPr="00E91E2B" w:rsidRDefault="00E91E2B" w:rsidP="00E91E2B">
            <w:pPr>
              <w:jc w:val="center"/>
              <w:rPr>
                <w:rFonts w:cs="Arial"/>
                <w:szCs w:val="18"/>
              </w:rPr>
            </w:pPr>
            <w:r w:rsidRPr="00E91E2B">
              <w:rPr>
                <w:rFonts w:cs="Arial"/>
                <w:szCs w:val="18"/>
              </w:rPr>
              <w:t>N/A - admit as inpatient</w:t>
            </w:r>
          </w:p>
        </w:tc>
      </w:tr>
      <w:tr w:rsidR="00E91E2B" w:rsidRPr="00E91E2B" w14:paraId="2FC766C9" w14:textId="77777777" w:rsidTr="00E91E2B">
        <w:trPr>
          <w:trHeight w:val="705"/>
          <w:jc w:val="center"/>
        </w:trPr>
        <w:tc>
          <w:tcPr>
            <w:tcW w:w="5441" w:type="dxa"/>
            <w:shd w:val="clear" w:color="auto" w:fill="auto"/>
            <w:vAlign w:val="center"/>
          </w:tcPr>
          <w:p w14:paraId="0B12B1F8" w14:textId="77777777"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3hrs and is then admitted to inpatient ward or straight to operating theatre</w:t>
            </w:r>
          </w:p>
        </w:tc>
        <w:tc>
          <w:tcPr>
            <w:tcW w:w="2415" w:type="dxa"/>
            <w:shd w:val="clear" w:color="auto" w:fill="auto"/>
            <w:vAlign w:val="center"/>
          </w:tcPr>
          <w:p w14:paraId="67423608"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721FC0EC"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47390CC7" w14:textId="77777777" w:rsidR="00E91E2B" w:rsidRPr="00E91E2B" w:rsidRDefault="00E91E2B" w:rsidP="00E91E2B">
            <w:pPr>
              <w:jc w:val="center"/>
              <w:rPr>
                <w:rFonts w:cs="Arial"/>
                <w:szCs w:val="18"/>
              </w:rPr>
            </w:pPr>
            <w:r w:rsidRPr="00E91E2B">
              <w:rPr>
                <w:rFonts w:cs="Arial"/>
                <w:szCs w:val="18"/>
              </w:rPr>
              <w:t>Yes</w:t>
            </w:r>
          </w:p>
          <w:p w14:paraId="72AC0F9F" w14:textId="77777777"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14:paraId="4DE04517" w14:textId="77777777" w:rsidR="00E91E2B" w:rsidRPr="00E91E2B" w:rsidRDefault="00E91E2B" w:rsidP="00E91E2B">
            <w:pPr>
              <w:jc w:val="center"/>
              <w:rPr>
                <w:rFonts w:cs="Arial"/>
                <w:szCs w:val="18"/>
              </w:rPr>
            </w:pPr>
            <w:r w:rsidRPr="00E91E2B">
              <w:rPr>
                <w:rFonts w:cs="Arial"/>
                <w:szCs w:val="18"/>
              </w:rPr>
              <w:t>N/A - admit as inpatient</w:t>
            </w:r>
          </w:p>
        </w:tc>
      </w:tr>
      <w:tr w:rsidR="00E91E2B" w:rsidRPr="00E91E2B" w14:paraId="1F5DD5E7" w14:textId="77777777" w:rsidTr="00E91E2B">
        <w:trPr>
          <w:trHeight w:val="712"/>
          <w:jc w:val="center"/>
        </w:trPr>
        <w:tc>
          <w:tcPr>
            <w:tcW w:w="5441" w:type="dxa"/>
            <w:shd w:val="clear" w:color="auto" w:fill="auto"/>
            <w:vAlign w:val="center"/>
          </w:tcPr>
          <w:p w14:paraId="0FBF0849" w14:textId="77777777" w:rsidR="00E91E2B" w:rsidRPr="00E91E2B" w:rsidRDefault="00E91E2B" w:rsidP="00E91E2B">
            <w:pPr>
              <w:rPr>
                <w:rFonts w:cs="Arial"/>
                <w:szCs w:val="18"/>
              </w:rPr>
            </w:pPr>
            <w:r w:rsidRPr="00E91E2B">
              <w:rPr>
                <w:rFonts w:cs="Arial"/>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14:paraId="2EAD9523"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543F3788"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184231C1"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3E7B6852"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57E17E61" w14:textId="77777777" w:rsidTr="00E91E2B">
        <w:trPr>
          <w:trHeight w:val="689"/>
          <w:jc w:val="center"/>
        </w:trPr>
        <w:tc>
          <w:tcPr>
            <w:tcW w:w="5441" w:type="dxa"/>
            <w:shd w:val="clear" w:color="auto" w:fill="auto"/>
            <w:vAlign w:val="center"/>
          </w:tcPr>
          <w:p w14:paraId="6DE3B6AA" w14:textId="77777777"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 xml:space="preserve">3hrs and is then transferred (discharged) back to smaller hospital </w:t>
            </w:r>
          </w:p>
        </w:tc>
        <w:tc>
          <w:tcPr>
            <w:tcW w:w="2415" w:type="dxa"/>
            <w:shd w:val="clear" w:color="auto" w:fill="auto"/>
            <w:vAlign w:val="center"/>
          </w:tcPr>
          <w:p w14:paraId="53E376FE"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5858C304"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603E5B00"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5335F414" w14:textId="77777777" w:rsidR="00E91E2B" w:rsidRPr="00E91E2B" w:rsidRDefault="00E91E2B" w:rsidP="00E91E2B">
            <w:pPr>
              <w:jc w:val="center"/>
              <w:rPr>
                <w:rFonts w:cs="Arial"/>
                <w:szCs w:val="18"/>
              </w:rPr>
            </w:pPr>
            <w:r w:rsidRPr="00E91E2B">
              <w:rPr>
                <w:rFonts w:cs="Arial"/>
                <w:szCs w:val="18"/>
              </w:rPr>
              <w:t>ET</w:t>
            </w:r>
          </w:p>
        </w:tc>
      </w:tr>
      <w:tr w:rsidR="00E91E2B" w:rsidRPr="00E91E2B" w14:paraId="41FDE4BE" w14:textId="77777777" w:rsidTr="00E91E2B">
        <w:trPr>
          <w:trHeight w:val="709"/>
          <w:jc w:val="center"/>
        </w:trPr>
        <w:tc>
          <w:tcPr>
            <w:tcW w:w="5441" w:type="dxa"/>
            <w:shd w:val="clear" w:color="auto" w:fill="auto"/>
            <w:vAlign w:val="center"/>
          </w:tcPr>
          <w:p w14:paraId="00BA2449" w14:textId="77777777" w:rsidR="00E91E2B" w:rsidRPr="00E91E2B" w:rsidRDefault="00E91E2B" w:rsidP="00E91E2B">
            <w:pPr>
              <w:rPr>
                <w:rFonts w:cs="Arial"/>
                <w:szCs w:val="18"/>
              </w:rPr>
            </w:pPr>
            <w:r w:rsidRPr="00E91E2B">
              <w:rPr>
                <w:rFonts w:cs="Arial"/>
                <w:szCs w:val="18"/>
              </w:rPr>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(within same facility) </w:t>
            </w:r>
          </w:p>
        </w:tc>
        <w:tc>
          <w:tcPr>
            <w:tcW w:w="2415" w:type="dxa"/>
            <w:shd w:val="clear" w:color="auto" w:fill="auto"/>
            <w:vAlign w:val="center"/>
          </w:tcPr>
          <w:p w14:paraId="000EBE38"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50A41893"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424FA783"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04DA33B2"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1222A1D3" w14:textId="77777777" w:rsidTr="00E91E2B">
        <w:trPr>
          <w:trHeight w:val="702"/>
          <w:jc w:val="center"/>
        </w:trPr>
        <w:tc>
          <w:tcPr>
            <w:tcW w:w="5441" w:type="dxa"/>
            <w:shd w:val="clear" w:color="auto" w:fill="auto"/>
            <w:vAlign w:val="center"/>
          </w:tcPr>
          <w:p w14:paraId="443D25E3" w14:textId="77777777"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(within same facility) </w:t>
            </w:r>
          </w:p>
        </w:tc>
        <w:tc>
          <w:tcPr>
            <w:tcW w:w="2415" w:type="dxa"/>
            <w:shd w:val="clear" w:color="auto" w:fill="auto"/>
            <w:vAlign w:val="center"/>
          </w:tcPr>
          <w:p w14:paraId="78E35FA3"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45D8D8D1"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2B029348"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1CD90454" w14:textId="77777777" w:rsidR="00E91E2B" w:rsidRPr="00E91E2B" w:rsidRDefault="00E91E2B" w:rsidP="00E91E2B">
            <w:pPr>
              <w:jc w:val="center"/>
              <w:rPr>
                <w:rFonts w:cs="Arial"/>
                <w:szCs w:val="18"/>
              </w:rPr>
            </w:pPr>
            <w:r w:rsidRPr="00E91E2B">
              <w:rPr>
                <w:rFonts w:cs="Arial"/>
                <w:szCs w:val="18"/>
              </w:rPr>
              <w:t>DW</w:t>
            </w:r>
          </w:p>
          <w:p w14:paraId="4C87D5D1" w14:textId="77777777" w:rsidR="00E91E2B" w:rsidRPr="00E91E2B" w:rsidRDefault="00E91E2B" w:rsidP="00E91E2B">
            <w:pPr>
              <w:jc w:val="center"/>
              <w:rPr>
                <w:rFonts w:cs="Arial"/>
                <w:szCs w:val="18"/>
              </w:rPr>
            </w:pPr>
          </w:p>
        </w:tc>
      </w:tr>
      <w:tr w:rsidR="00E91E2B" w:rsidRPr="00E91E2B" w14:paraId="5D7373C1" w14:textId="77777777" w:rsidTr="00E91E2B">
        <w:trPr>
          <w:trHeight w:val="707"/>
          <w:jc w:val="center"/>
        </w:trPr>
        <w:tc>
          <w:tcPr>
            <w:tcW w:w="5441" w:type="dxa"/>
            <w:shd w:val="clear" w:color="auto" w:fill="auto"/>
            <w:vAlign w:val="center"/>
          </w:tcPr>
          <w:p w14:paraId="55A6C889" w14:textId="77777777" w:rsidR="00E91E2B" w:rsidRPr="00E91E2B" w:rsidRDefault="00E91E2B" w:rsidP="00E91E2B">
            <w:pPr>
              <w:rPr>
                <w:rFonts w:cs="Arial"/>
                <w:szCs w:val="18"/>
              </w:rPr>
            </w:pPr>
            <w:r w:rsidRPr="00E91E2B">
              <w:rPr>
                <w:rFonts w:cs="Arial"/>
                <w:szCs w:val="18"/>
              </w:rPr>
              <w:lastRenderedPageBreak/>
              <w:t>Mental health patient in ED receives treatment for an acute condition (</w:t>
            </w:r>
            <w:r w:rsidR="00B918D5" w:rsidRPr="00E91E2B">
              <w:rPr>
                <w:rFonts w:cs="Arial"/>
                <w:szCs w:val="18"/>
              </w:rPr>
              <w:t>e.g.</w:t>
            </w:r>
            <w:r w:rsidRPr="00E91E2B">
              <w:rPr>
                <w:rFonts w:cs="Arial"/>
                <w:szCs w:val="18"/>
              </w:rPr>
              <w:t xml:space="preserve">, self harm) &lt;3hrs transferred (discharged) to inpatient psychiatric unit (another facility) </w:t>
            </w:r>
          </w:p>
        </w:tc>
        <w:tc>
          <w:tcPr>
            <w:tcW w:w="2415" w:type="dxa"/>
            <w:shd w:val="clear" w:color="auto" w:fill="auto"/>
            <w:vAlign w:val="center"/>
          </w:tcPr>
          <w:p w14:paraId="7A68020A"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03232469"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76387D79"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7032870A" w14:textId="77777777" w:rsidR="00E91E2B" w:rsidRPr="00E91E2B" w:rsidRDefault="00E91E2B" w:rsidP="00E91E2B">
            <w:pPr>
              <w:jc w:val="center"/>
              <w:rPr>
                <w:rFonts w:cs="Arial"/>
                <w:szCs w:val="18"/>
              </w:rPr>
            </w:pPr>
            <w:r w:rsidRPr="00E91E2B">
              <w:rPr>
                <w:rFonts w:cs="Arial"/>
                <w:szCs w:val="18"/>
              </w:rPr>
              <w:t>N/A -ED attendance only</w:t>
            </w:r>
          </w:p>
        </w:tc>
      </w:tr>
      <w:tr w:rsidR="00E91E2B" w:rsidRPr="00E91E2B" w14:paraId="09868A7B" w14:textId="77777777" w:rsidTr="00E91E2B">
        <w:trPr>
          <w:trHeight w:val="699"/>
          <w:jc w:val="center"/>
        </w:trPr>
        <w:tc>
          <w:tcPr>
            <w:tcW w:w="5441" w:type="dxa"/>
            <w:shd w:val="clear" w:color="auto" w:fill="auto"/>
            <w:vAlign w:val="center"/>
          </w:tcPr>
          <w:p w14:paraId="312CAD53" w14:textId="77777777" w:rsidR="00E91E2B" w:rsidRPr="00E91E2B" w:rsidRDefault="00E91E2B" w:rsidP="00E91E2B">
            <w:pPr>
              <w:rPr>
                <w:rFonts w:cs="Arial"/>
                <w:szCs w:val="18"/>
              </w:rPr>
            </w:pPr>
            <w:r w:rsidRPr="00E91E2B">
              <w:rPr>
                <w:rFonts w:cs="Arial"/>
                <w:szCs w:val="18"/>
              </w:rPr>
              <w:t>Mental health patient in ED/AAU/SSU receives treatment for an acute condition (</w:t>
            </w:r>
            <w:r w:rsidR="00B918D5" w:rsidRPr="00E91E2B">
              <w:rPr>
                <w:rFonts w:cs="Arial"/>
                <w:szCs w:val="18"/>
              </w:rPr>
              <w:t>e.g.</w:t>
            </w:r>
            <w:r w:rsidRPr="00E91E2B">
              <w:rPr>
                <w:rFonts w:cs="Arial"/>
                <w:szCs w:val="18"/>
              </w:rPr>
              <w:t xml:space="preserve">, self harm) </w:t>
            </w:r>
            <w:r w:rsidRPr="00E91E2B">
              <w:rPr>
                <w:rFonts w:cs="Arial"/>
                <w:szCs w:val="18"/>
                <w:u w:val="single"/>
              </w:rPr>
              <w:t>&gt;</w:t>
            </w:r>
            <w:r w:rsidRPr="00E91E2B">
              <w:rPr>
                <w:rFonts w:cs="Arial"/>
                <w:szCs w:val="18"/>
              </w:rPr>
              <w:t xml:space="preserve">3hrs transferred (discharged) to inpatient psychiatric unit (another facility) </w:t>
            </w:r>
          </w:p>
        </w:tc>
        <w:tc>
          <w:tcPr>
            <w:tcW w:w="2415" w:type="dxa"/>
            <w:shd w:val="clear" w:color="auto" w:fill="auto"/>
            <w:vAlign w:val="center"/>
          </w:tcPr>
          <w:p w14:paraId="1A020672"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5ABE0D38"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480DF3F6"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5A54FD4E" w14:textId="77777777" w:rsidR="00E91E2B" w:rsidRPr="00E91E2B" w:rsidRDefault="00E91E2B" w:rsidP="00E91E2B">
            <w:pPr>
              <w:jc w:val="center"/>
              <w:rPr>
                <w:rFonts w:cs="Arial"/>
                <w:szCs w:val="18"/>
              </w:rPr>
            </w:pPr>
            <w:r w:rsidRPr="00E91E2B">
              <w:rPr>
                <w:rFonts w:cs="Arial"/>
                <w:szCs w:val="18"/>
              </w:rPr>
              <w:t>ET</w:t>
            </w:r>
          </w:p>
        </w:tc>
      </w:tr>
      <w:tr w:rsidR="00E91E2B" w:rsidRPr="00E91E2B" w14:paraId="101F47AE" w14:textId="77777777" w:rsidTr="00E91E2B">
        <w:trPr>
          <w:trHeight w:val="705"/>
          <w:jc w:val="center"/>
        </w:trPr>
        <w:tc>
          <w:tcPr>
            <w:tcW w:w="5441" w:type="dxa"/>
            <w:shd w:val="clear" w:color="auto" w:fill="auto"/>
            <w:vAlign w:val="center"/>
          </w:tcPr>
          <w:p w14:paraId="097B4ECE" w14:textId="77777777" w:rsidR="00E91E2B" w:rsidRPr="00E91E2B" w:rsidRDefault="00E91E2B" w:rsidP="00E91E2B">
            <w:pPr>
              <w:rPr>
                <w:rFonts w:cs="Arial"/>
                <w:szCs w:val="18"/>
              </w:rPr>
            </w:pPr>
            <w:r w:rsidRPr="00E91E2B">
              <w:rPr>
                <w:rFonts w:cs="Arial"/>
                <w:szCs w:val="18"/>
              </w:rPr>
              <w:t>Mental health inpatient sustains an in hospital injury/accident/self harm etc transferred to ED receives treatment &lt;3hrs then transferred back to inpatient psychiatric unit</w:t>
            </w:r>
          </w:p>
        </w:tc>
        <w:tc>
          <w:tcPr>
            <w:tcW w:w="2415" w:type="dxa"/>
            <w:shd w:val="clear" w:color="auto" w:fill="auto"/>
            <w:vAlign w:val="center"/>
          </w:tcPr>
          <w:p w14:paraId="5A8AD833"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1B95128B"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40F51532"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153AE992"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231E9BE8" w14:textId="77777777" w:rsidTr="00E91E2B">
        <w:trPr>
          <w:trHeight w:val="698"/>
          <w:jc w:val="center"/>
        </w:trPr>
        <w:tc>
          <w:tcPr>
            <w:tcW w:w="5441" w:type="dxa"/>
            <w:shd w:val="clear" w:color="auto" w:fill="auto"/>
            <w:vAlign w:val="center"/>
          </w:tcPr>
          <w:p w14:paraId="1B0D962F" w14:textId="77777777" w:rsidR="00E91E2B" w:rsidRPr="00E91E2B" w:rsidRDefault="00E91E2B" w:rsidP="00E91E2B">
            <w:pPr>
              <w:rPr>
                <w:rFonts w:cs="Arial"/>
                <w:szCs w:val="18"/>
              </w:rPr>
            </w:pPr>
            <w:r w:rsidRPr="00E91E2B">
              <w:rPr>
                <w:rFonts w:cs="Arial"/>
                <w:szCs w:val="18"/>
              </w:rPr>
              <w:t xml:space="preserve">Mental health inpatient sustains an in hospital injury/accident/self harm etc transferred to ED/AAU/SSU receives treatment </w:t>
            </w:r>
            <w:r w:rsidRPr="00E91E2B">
              <w:rPr>
                <w:rFonts w:cs="Arial"/>
                <w:szCs w:val="18"/>
                <w:u w:val="single"/>
              </w:rPr>
              <w:t>&gt;</w:t>
            </w:r>
            <w:r w:rsidRPr="00E91E2B">
              <w:rPr>
                <w:rFonts w:cs="Arial"/>
                <w:szCs w:val="18"/>
              </w:rPr>
              <w:t>3hrs then transferred back to inpatient psychiatric unit</w:t>
            </w:r>
          </w:p>
        </w:tc>
        <w:tc>
          <w:tcPr>
            <w:tcW w:w="2415" w:type="dxa"/>
            <w:shd w:val="clear" w:color="auto" w:fill="auto"/>
            <w:vAlign w:val="center"/>
          </w:tcPr>
          <w:p w14:paraId="734756D9"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12DBB181" w14:textId="77777777"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14:paraId="11356048"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47BB6965" w14:textId="77777777" w:rsidR="00E91E2B" w:rsidRPr="00E91E2B" w:rsidRDefault="00E91E2B" w:rsidP="00E91E2B">
            <w:pPr>
              <w:jc w:val="center"/>
              <w:rPr>
                <w:rFonts w:cs="Arial"/>
                <w:szCs w:val="18"/>
              </w:rPr>
            </w:pPr>
            <w:r w:rsidRPr="00E91E2B">
              <w:rPr>
                <w:rFonts w:cs="Arial"/>
                <w:szCs w:val="18"/>
              </w:rPr>
              <w:t>DW</w:t>
            </w:r>
          </w:p>
          <w:p w14:paraId="7BC72D37" w14:textId="77777777" w:rsidR="00E91E2B" w:rsidRPr="00E91E2B" w:rsidRDefault="00E91E2B" w:rsidP="00E91E2B">
            <w:pPr>
              <w:jc w:val="center"/>
              <w:rPr>
                <w:rFonts w:cs="Arial"/>
                <w:szCs w:val="18"/>
              </w:rPr>
            </w:pPr>
            <w:r w:rsidRPr="00E91E2B">
              <w:rPr>
                <w:rFonts w:cs="Arial"/>
                <w:szCs w:val="18"/>
              </w:rPr>
              <w:t>[Note 2]</w:t>
            </w:r>
          </w:p>
        </w:tc>
      </w:tr>
      <w:tr w:rsidR="00E91E2B" w:rsidRPr="00E91E2B" w14:paraId="4EF8CB61" w14:textId="77777777" w:rsidTr="00E91E2B">
        <w:trPr>
          <w:trHeight w:val="717"/>
          <w:jc w:val="center"/>
        </w:trPr>
        <w:tc>
          <w:tcPr>
            <w:tcW w:w="5441" w:type="dxa"/>
            <w:shd w:val="clear" w:color="auto" w:fill="auto"/>
            <w:vAlign w:val="center"/>
          </w:tcPr>
          <w:p w14:paraId="684FCFBF" w14:textId="77777777" w:rsidR="00E91E2B" w:rsidRPr="00E91E2B" w:rsidRDefault="00E91E2B" w:rsidP="00E91E2B">
            <w:pPr>
              <w:rPr>
                <w:rFonts w:cs="Arial"/>
                <w:szCs w:val="18"/>
              </w:rPr>
            </w:pPr>
            <w:r w:rsidRPr="00E91E2B">
              <w:rPr>
                <w:rFonts w:cs="Arial"/>
                <w:szCs w:val="18"/>
              </w:rPr>
              <w:t>Home hospital inpatient transferred to ED receives treatment &lt;3hrs and is then transferred (discharged) back to home hospital services</w:t>
            </w:r>
          </w:p>
        </w:tc>
        <w:tc>
          <w:tcPr>
            <w:tcW w:w="2415" w:type="dxa"/>
            <w:shd w:val="clear" w:color="auto" w:fill="auto"/>
            <w:vAlign w:val="center"/>
          </w:tcPr>
          <w:p w14:paraId="58E1C2A1" w14:textId="77777777"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14:paraId="67F47812"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28AF45B9" w14:textId="77777777"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14:paraId="6712955C" w14:textId="77777777" w:rsidR="00E91E2B" w:rsidRPr="00E91E2B" w:rsidRDefault="00E91E2B" w:rsidP="00E91E2B">
            <w:pPr>
              <w:jc w:val="center"/>
              <w:rPr>
                <w:rFonts w:cs="Arial"/>
                <w:szCs w:val="18"/>
              </w:rPr>
            </w:pPr>
            <w:r w:rsidRPr="00E91E2B">
              <w:rPr>
                <w:rFonts w:cs="Arial"/>
                <w:szCs w:val="18"/>
              </w:rPr>
              <w:t>N/A - ED attendance only</w:t>
            </w:r>
          </w:p>
        </w:tc>
      </w:tr>
      <w:tr w:rsidR="00E91E2B" w:rsidRPr="00E91E2B" w14:paraId="0916F177" w14:textId="77777777" w:rsidTr="00E91E2B">
        <w:trPr>
          <w:trHeight w:val="515"/>
          <w:jc w:val="center"/>
        </w:trPr>
        <w:tc>
          <w:tcPr>
            <w:tcW w:w="5441" w:type="dxa"/>
            <w:shd w:val="clear" w:color="auto" w:fill="auto"/>
            <w:vAlign w:val="center"/>
          </w:tcPr>
          <w:p w14:paraId="399F23BA" w14:textId="77777777" w:rsidR="00E91E2B" w:rsidRPr="00E91E2B" w:rsidRDefault="00E91E2B" w:rsidP="00E91E2B">
            <w:pPr>
              <w:rPr>
                <w:rFonts w:cs="Arial"/>
                <w:szCs w:val="18"/>
              </w:rPr>
            </w:pPr>
            <w:r w:rsidRPr="00E91E2B">
              <w:rPr>
                <w:rFonts w:cs="Arial"/>
                <w:szCs w:val="18"/>
              </w:rPr>
              <w:t xml:space="preserve">Home hospital inpatient transferred to ED/AAU/SSU receives treatment </w:t>
            </w:r>
            <w:r w:rsidRPr="00E91E2B">
              <w:rPr>
                <w:rFonts w:cs="Arial"/>
                <w:szCs w:val="18"/>
                <w:u w:val="single"/>
              </w:rPr>
              <w:t>&gt;</w:t>
            </w:r>
            <w:r w:rsidRPr="00E91E2B">
              <w:rPr>
                <w:rFonts w:cs="Arial"/>
                <w:szCs w:val="18"/>
              </w:rPr>
              <w:t>3hrs and is then transferred (discharged) back to home hospital services</w:t>
            </w:r>
          </w:p>
        </w:tc>
        <w:tc>
          <w:tcPr>
            <w:tcW w:w="2415" w:type="dxa"/>
            <w:shd w:val="clear" w:color="auto" w:fill="auto"/>
            <w:vAlign w:val="center"/>
          </w:tcPr>
          <w:p w14:paraId="292A6818" w14:textId="77777777"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14:paraId="5AE82C2C" w14:textId="77777777"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14:paraId="17F36A74" w14:textId="77777777"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14:paraId="7047AF24" w14:textId="77777777" w:rsidR="00E91E2B" w:rsidRPr="00E91E2B" w:rsidRDefault="00E91E2B" w:rsidP="00E91E2B">
            <w:pPr>
              <w:jc w:val="center"/>
              <w:rPr>
                <w:rFonts w:cs="Arial"/>
                <w:szCs w:val="18"/>
              </w:rPr>
            </w:pPr>
            <w:r w:rsidRPr="00E91E2B">
              <w:rPr>
                <w:rFonts w:cs="Arial"/>
                <w:szCs w:val="18"/>
              </w:rPr>
              <w:t>ET</w:t>
            </w:r>
          </w:p>
        </w:tc>
      </w:tr>
    </w:tbl>
    <w:p w14:paraId="503A1F99" w14:textId="77777777" w:rsidR="00E91E2B" w:rsidRPr="00E91E2B" w:rsidRDefault="00E91E2B" w:rsidP="00E91E2B">
      <w:pPr>
        <w:spacing w:line="360" w:lineRule="auto"/>
        <w:rPr>
          <w:rFonts w:cs="Arial"/>
          <w:b/>
          <w:bCs/>
          <w:szCs w:val="18"/>
        </w:rPr>
      </w:pPr>
    </w:p>
    <w:p w14:paraId="60DB015A" w14:textId="77777777" w:rsidR="00E91E2B" w:rsidRPr="00E91E2B" w:rsidRDefault="00E91E2B" w:rsidP="00E91E2B">
      <w:pPr>
        <w:rPr>
          <w:rFonts w:cs="Arial"/>
          <w:sz w:val="24"/>
          <w:szCs w:val="18"/>
        </w:rPr>
      </w:pPr>
    </w:p>
    <w:p w14:paraId="4CCFD28E" w14:textId="77777777" w:rsidR="00E91E2B" w:rsidRPr="00E91E2B" w:rsidRDefault="00E91E2B" w:rsidP="00E91E2B">
      <w:pPr>
        <w:rPr>
          <w:rFonts w:cs="Arial"/>
          <w:sz w:val="22"/>
          <w:szCs w:val="22"/>
        </w:rPr>
      </w:pPr>
      <w:r w:rsidRPr="00E91E2B">
        <w:rPr>
          <w:rFonts w:cs="Arial"/>
          <w:sz w:val="22"/>
          <w:szCs w:val="22"/>
        </w:rPr>
        <w:t>Short stay patients discharged from ED/AAU/SSU must have an ‘E’ event end type code reported to NNPAC and NMDS.  The ‘E’ event end type code should be the same in both NNPAC and NMDS.</w:t>
      </w:r>
    </w:p>
    <w:p w14:paraId="5BCD6AE6" w14:textId="77777777" w:rsidR="00E91E2B" w:rsidRPr="00E91E2B" w:rsidRDefault="00E91E2B" w:rsidP="00E91E2B">
      <w:pPr>
        <w:spacing w:line="360" w:lineRule="auto"/>
        <w:rPr>
          <w:rFonts w:cs="Arial"/>
          <w:sz w:val="22"/>
          <w:szCs w:val="22"/>
        </w:rPr>
      </w:pPr>
    </w:p>
    <w:p w14:paraId="728AE72C" w14:textId="77777777" w:rsidR="00E91E2B" w:rsidRPr="00E91E2B" w:rsidRDefault="00E91E2B" w:rsidP="00E91E2B">
      <w:pPr>
        <w:spacing w:line="360" w:lineRule="auto"/>
        <w:rPr>
          <w:rFonts w:cs="Arial"/>
          <w:bCs/>
          <w:sz w:val="22"/>
          <w:szCs w:val="22"/>
        </w:rPr>
      </w:pPr>
      <w:r w:rsidRPr="00E91E2B">
        <w:rPr>
          <w:rFonts w:cs="Arial"/>
          <w:sz w:val="22"/>
          <w:szCs w:val="22"/>
        </w:rPr>
        <w:t xml:space="preserve">Where patients are admitted to an inpatient ward from ED/AAU/SSU the NNPAC event end type code will always be DW </w:t>
      </w:r>
      <w:r w:rsidRPr="00E91E2B">
        <w:rPr>
          <w:rFonts w:cs="Arial"/>
          <w:bCs/>
          <w:i/>
          <w:sz w:val="22"/>
          <w:szCs w:val="22"/>
        </w:rPr>
        <w:t>Discharged to other service within same facility</w:t>
      </w:r>
      <w:r w:rsidRPr="00E91E2B">
        <w:rPr>
          <w:rFonts w:cs="Arial"/>
          <w:bCs/>
          <w:sz w:val="22"/>
          <w:szCs w:val="22"/>
        </w:rPr>
        <w:t>.</w:t>
      </w:r>
    </w:p>
    <w:p w14:paraId="55D37938" w14:textId="77777777" w:rsidR="00E91E2B" w:rsidRPr="00E91E2B" w:rsidRDefault="00E91E2B" w:rsidP="00E91E2B">
      <w:pPr>
        <w:rPr>
          <w:rFonts w:cs="Arial"/>
          <w:sz w:val="22"/>
          <w:szCs w:val="22"/>
        </w:rPr>
      </w:pPr>
    </w:p>
    <w:p w14:paraId="2CDE4B76" w14:textId="77777777" w:rsidR="00E91E2B" w:rsidRPr="00E91E2B" w:rsidRDefault="00E91E2B" w:rsidP="00E91E2B">
      <w:pPr>
        <w:spacing w:line="360" w:lineRule="auto"/>
        <w:rPr>
          <w:rFonts w:cs="Arial"/>
          <w:b/>
          <w:bCs/>
          <w:sz w:val="22"/>
          <w:szCs w:val="22"/>
        </w:rPr>
      </w:pPr>
      <w:r w:rsidRPr="00E91E2B">
        <w:rPr>
          <w:rFonts w:cs="Arial"/>
          <w:b/>
          <w:bCs/>
          <w:sz w:val="22"/>
          <w:szCs w:val="22"/>
        </w:rPr>
        <w:t>Note 1:</w:t>
      </w:r>
    </w:p>
    <w:p w14:paraId="6701B9D8" w14:textId="77777777" w:rsidR="00E91E2B" w:rsidRPr="00E91E2B" w:rsidRDefault="00E91E2B" w:rsidP="00E91E2B">
      <w:pPr>
        <w:spacing w:line="360" w:lineRule="auto"/>
        <w:rPr>
          <w:rFonts w:cs="Arial"/>
          <w:bCs/>
          <w:sz w:val="22"/>
          <w:szCs w:val="22"/>
        </w:rPr>
      </w:pPr>
      <w:r w:rsidRPr="00E91E2B">
        <w:rPr>
          <w:rFonts w:cs="Arial"/>
          <w:b/>
          <w:bCs/>
          <w:sz w:val="22"/>
          <w:szCs w:val="22"/>
        </w:rPr>
        <w:t>‘</w:t>
      </w:r>
      <w:r w:rsidRPr="00E91E2B">
        <w:rPr>
          <w:rFonts w:cs="Arial"/>
          <w:b/>
          <w:sz w:val="22"/>
          <w:szCs w:val="22"/>
        </w:rPr>
        <w:t xml:space="preserve">Patient in ED/AAU/SSU receives treatment </w:t>
      </w:r>
      <w:r w:rsidRPr="00E91E2B">
        <w:rPr>
          <w:rFonts w:cs="Arial"/>
          <w:b/>
          <w:sz w:val="22"/>
          <w:szCs w:val="22"/>
          <w:u w:val="single"/>
        </w:rPr>
        <w:t>&gt;</w:t>
      </w:r>
      <w:r w:rsidRPr="00E91E2B">
        <w:rPr>
          <w:rFonts w:cs="Arial"/>
          <w:b/>
          <w:sz w:val="22"/>
          <w:szCs w:val="22"/>
        </w:rPr>
        <w:t>3hrs admitted to Geriatric AT&amp;R inpatient ward with ‘D’ health specialty code’.</w:t>
      </w:r>
      <w:r w:rsidRPr="00E91E2B">
        <w:rPr>
          <w:rFonts w:cs="Arial"/>
          <w:sz w:val="22"/>
          <w:szCs w:val="22"/>
        </w:rPr>
        <w:t xml:space="preserve">  Older persons who present to ED with an acute condition who are admitted as an acute inpatient </w:t>
      </w:r>
      <w:r w:rsidRPr="00E91E2B">
        <w:rPr>
          <w:rFonts w:cs="Arial"/>
          <w:bCs/>
          <w:sz w:val="22"/>
          <w:szCs w:val="22"/>
        </w:rPr>
        <w:t xml:space="preserve">to a geriatric AT&amp;R (older persons) inpatient ward with a ‘D’ health </w:t>
      </w:r>
      <w:r w:rsidR="00B918D5" w:rsidRPr="00E91E2B">
        <w:rPr>
          <w:rFonts w:cs="Arial"/>
          <w:bCs/>
          <w:sz w:val="22"/>
          <w:szCs w:val="22"/>
        </w:rPr>
        <w:t>specialty</w:t>
      </w:r>
      <w:r w:rsidRPr="00E91E2B">
        <w:rPr>
          <w:rFonts w:cs="Arial"/>
          <w:bCs/>
          <w:sz w:val="22"/>
          <w:szCs w:val="22"/>
        </w:rPr>
        <w:t xml:space="preserve"> code is not </w:t>
      </w:r>
      <w:r w:rsidRPr="00E91E2B">
        <w:rPr>
          <w:rFonts w:cs="Arial"/>
          <w:bCs/>
          <w:sz w:val="22"/>
          <w:szCs w:val="22"/>
        </w:rPr>
        <w:lastRenderedPageBreak/>
        <w:t xml:space="preserve">common practice.  However where this does occur the reporting requirements are that a separate ED short stay event is to be reported with an event end type of DW </w:t>
      </w:r>
      <w:r w:rsidRPr="00E91E2B">
        <w:rPr>
          <w:rFonts w:cs="Arial"/>
          <w:bCs/>
          <w:i/>
          <w:sz w:val="22"/>
          <w:szCs w:val="22"/>
        </w:rPr>
        <w:t>Discharged to other service within same facility</w:t>
      </w:r>
      <w:r w:rsidRPr="00E91E2B">
        <w:rPr>
          <w:rFonts w:cs="Arial"/>
          <w:bCs/>
          <w:sz w:val="22"/>
          <w:szCs w:val="22"/>
        </w:rPr>
        <w:t xml:space="preserve">. </w:t>
      </w:r>
    </w:p>
    <w:p w14:paraId="4843745A" w14:textId="77777777" w:rsidR="00E91E2B" w:rsidRPr="00E91E2B" w:rsidRDefault="00E91E2B" w:rsidP="00E91E2B">
      <w:pPr>
        <w:spacing w:line="360" w:lineRule="auto"/>
        <w:rPr>
          <w:rFonts w:cs="Arial"/>
          <w:bCs/>
          <w:sz w:val="22"/>
          <w:szCs w:val="22"/>
        </w:rPr>
      </w:pPr>
    </w:p>
    <w:p w14:paraId="5ED37536" w14:textId="77777777" w:rsidR="00E91E2B" w:rsidRPr="00E91E2B" w:rsidRDefault="00E91E2B" w:rsidP="00E91E2B">
      <w:pPr>
        <w:spacing w:line="360" w:lineRule="auto"/>
        <w:rPr>
          <w:rFonts w:cs="Arial"/>
          <w:b/>
          <w:bCs/>
          <w:sz w:val="22"/>
          <w:szCs w:val="22"/>
        </w:rPr>
      </w:pPr>
      <w:r w:rsidRPr="00E91E2B">
        <w:rPr>
          <w:rFonts w:cs="Arial"/>
          <w:b/>
          <w:bCs/>
          <w:sz w:val="22"/>
          <w:szCs w:val="22"/>
        </w:rPr>
        <w:t>Note 2:</w:t>
      </w:r>
    </w:p>
    <w:p w14:paraId="7144949F" w14:textId="77777777" w:rsidR="00E91E2B" w:rsidRPr="00E91E2B" w:rsidRDefault="00E91E2B" w:rsidP="00E91E2B">
      <w:pPr>
        <w:autoSpaceDE w:val="0"/>
        <w:autoSpaceDN w:val="0"/>
        <w:adjustRightInd w:val="0"/>
        <w:spacing w:line="360" w:lineRule="auto"/>
        <w:rPr>
          <w:rFonts w:cs="Arial"/>
          <w:color w:val="000000"/>
          <w:sz w:val="22"/>
          <w:szCs w:val="22"/>
        </w:rPr>
      </w:pPr>
      <w:r w:rsidRPr="00E91E2B">
        <w:rPr>
          <w:rFonts w:cs="Arial"/>
          <w:sz w:val="22"/>
          <w:szCs w:val="22"/>
        </w:rPr>
        <w:t>For existing inpatients who are transferred from mental health or geriatric AT&amp;R services to ED/AAU/SSU and meet the three (</w:t>
      </w:r>
      <w:r w:rsidRPr="00E91E2B">
        <w:rPr>
          <w:rFonts w:cs="Arial"/>
          <w:sz w:val="22"/>
          <w:szCs w:val="22"/>
          <w:u w:val="single"/>
        </w:rPr>
        <w:t>&gt;</w:t>
      </w:r>
      <w:r w:rsidRPr="00E91E2B">
        <w:rPr>
          <w:rFonts w:cs="Arial"/>
          <w:sz w:val="22"/>
          <w:szCs w:val="22"/>
        </w:rPr>
        <w:t xml:space="preserve">3) hour criteria who are then transfer back to these services, must have an ED/AAU/SSU short stay event reported to the NMDS with the health specialty code of </w:t>
      </w:r>
      <w:r w:rsidRPr="00E91E2B">
        <w:rPr>
          <w:rFonts w:cs="Arial"/>
          <w:b/>
          <w:sz w:val="22"/>
          <w:szCs w:val="22"/>
          <w:u w:val="single"/>
        </w:rPr>
        <w:t>M05 Emergency Medicine</w:t>
      </w:r>
      <w:r w:rsidRPr="00E91E2B">
        <w:rPr>
          <w:rFonts w:cs="Arial"/>
          <w:sz w:val="22"/>
          <w:szCs w:val="22"/>
        </w:rPr>
        <w:t>.</w:t>
      </w:r>
    </w:p>
    <w:p w14:paraId="6F068933"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 w:val="22"/>
          <w:szCs w:val="22"/>
        </w:rPr>
        <w:sectPr w:rsidR="00E91E2B" w:rsidRPr="00E91E2B" w:rsidSect="00E91E2B">
          <w:pgSz w:w="16841" w:h="11899" w:orient="landscape" w:code="9"/>
          <w:pgMar w:top="1009" w:right="567" w:bottom="573" w:left="567" w:header="720" w:footer="624" w:gutter="0"/>
          <w:cols w:space="720"/>
          <w:noEndnote/>
        </w:sectPr>
      </w:pPr>
    </w:p>
    <w:p w14:paraId="68CA6A07" w14:textId="77777777" w:rsidR="00E91E2B" w:rsidRPr="00E91E2B" w:rsidRDefault="00E91E2B" w:rsidP="00E91E2B">
      <w:pPr>
        <w:widowControl w:val="0"/>
        <w:tabs>
          <w:tab w:val="left" w:pos="90"/>
          <w:tab w:val="left" w:pos="1970"/>
        </w:tabs>
        <w:autoSpaceDE w:val="0"/>
        <w:autoSpaceDN w:val="0"/>
        <w:adjustRightInd w:val="0"/>
        <w:spacing w:before="25"/>
        <w:rPr>
          <w:rFonts w:ascii="Times New Roman" w:hAnsi="Times New Roman" w:cs="Arial"/>
          <w:color w:val="000000"/>
          <w:sz w:val="24"/>
          <w:szCs w:val="18"/>
        </w:rPr>
      </w:pPr>
    </w:p>
    <w:p w14:paraId="38527C2A" w14:textId="77777777" w:rsidR="00E91E2B" w:rsidRPr="00E91E2B" w:rsidRDefault="00E91E2B" w:rsidP="00E91E2B">
      <w:pPr>
        <w:rPr>
          <w:rFonts w:ascii="Times New Roman" w:hAnsi="Times New Roman" w:cs="Arial"/>
          <w:b/>
          <w:sz w:val="22"/>
          <w:szCs w:val="22"/>
        </w:rPr>
      </w:pPr>
    </w:p>
    <w:p w14:paraId="4F722721" w14:textId="77777777" w:rsidR="00E91E2B" w:rsidRPr="00E91E2B" w:rsidRDefault="00E91E2B" w:rsidP="00E91E2B">
      <w:pPr>
        <w:rPr>
          <w:rFonts w:cs="Arial"/>
          <w:b/>
          <w:sz w:val="22"/>
          <w:szCs w:val="22"/>
        </w:rPr>
      </w:pPr>
      <w:r w:rsidRPr="00E91E2B">
        <w:rPr>
          <w:rFonts w:cs="Arial"/>
          <w:b/>
          <w:sz w:val="22"/>
          <w:szCs w:val="22"/>
        </w:rPr>
        <w:t xml:space="preserve">Event End Type Codes - Mapping to Separation Mode </w:t>
      </w:r>
    </w:p>
    <w:p w14:paraId="69540EF4" w14:textId="77777777" w:rsidR="00E91E2B" w:rsidRPr="00E91E2B" w:rsidRDefault="00E91E2B" w:rsidP="00E91E2B">
      <w:pPr>
        <w:jc w:val="center"/>
        <w:rPr>
          <w:rFonts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E91E2B" w:rsidRPr="00E91E2B" w14:paraId="60FF0297" w14:textId="77777777" w:rsidTr="00E91E2B">
        <w:tc>
          <w:tcPr>
            <w:tcW w:w="1400" w:type="dxa"/>
            <w:shd w:val="clear" w:color="5757FF" w:fill="E0E0E0"/>
            <w:vAlign w:val="center"/>
          </w:tcPr>
          <w:p w14:paraId="58CE8B0B" w14:textId="77777777"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w:t>
            </w:r>
          </w:p>
        </w:tc>
        <w:tc>
          <w:tcPr>
            <w:tcW w:w="5877" w:type="dxa"/>
            <w:shd w:val="clear" w:color="5757FF" w:fill="E0E0E0"/>
            <w:vAlign w:val="center"/>
          </w:tcPr>
          <w:p w14:paraId="06B90E20" w14:textId="77777777"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 Description</w:t>
            </w:r>
          </w:p>
        </w:tc>
        <w:tc>
          <w:tcPr>
            <w:tcW w:w="1557" w:type="dxa"/>
            <w:shd w:val="clear" w:color="5757FF" w:fill="E0E0E0"/>
            <w:vAlign w:val="center"/>
          </w:tcPr>
          <w:p w14:paraId="045F8F09" w14:textId="77777777"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r>
      <w:tr w:rsidR="00E91E2B" w:rsidRPr="00E91E2B" w14:paraId="24A8EAA8" w14:textId="77777777" w:rsidTr="00E91E2B">
        <w:trPr>
          <w:trHeight w:val="491"/>
        </w:trPr>
        <w:tc>
          <w:tcPr>
            <w:tcW w:w="1400" w:type="dxa"/>
            <w:shd w:val="clear" w:color="auto" w:fill="auto"/>
            <w:vAlign w:val="center"/>
          </w:tcPr>
          <w:p w14:paraId="32134F25" w14:textId="77777777" w:rsidR="00E91E2B" w:rsidRPr="00E91E2B" w:rsidRDefault="00E91E2B" w:rsidP="00E91E2B">
            <w:pPr>
              <w:autoSpaceDE w:val="0"/>
              <w:autoSpaceDN w:val="0"/>
              <w:adjustRightInd w:val="0"/>
              <w:spacing w:line="240" w:lineRule="atLeast"/>
              <w:ind w:right="108"/>
              <w:jc w:val="center"/>
              <w:rPr>
                <w:rFonts w:cs="Arial"/>
                <w:color w:val="000000"/>
                <w:sz w:val="22"/>
                <w:szCs w:val="22"/>
              </w:rPr>
            </w:pPr>
            <w:r w:rsidRPr="00E91E2B">
              <w:rPr>
                <w:rFonts w:cs="Arial"/>
                <w:color w:val="000000"/>
                <w:sz w:val="22"/>
                <w:szCs w:val="22"/>
              </w:rPr>
              <w:t>EA</w:t>
            </w:r>
          </w:p>
        </w:tc>
        <w:tc>
          <w:tcPr>
            <w:tcW w:w="5877" w:type="dxa"/>
            <w:shd w:val="clear" w:color="auto" w:fill="auto"/>
            <w:vAlign w:val="center"/>
          </w:tcPr>
          <w:p w14:paraId="29D014B0" w14:textId="77777777"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Discharge from Emergency department acute facility to specialist facility for neonates and burns only</w:t>
            </w:r>
          </w:p>
        </w:tc>
        <w:tc>
          <w:tcPr>
            <w:tcW w:w="1557" w:type="dxa"/>
            <w:shd w:val="clear" w:color="auto" w:fill="auto"/>
            <w:vAlign w:val="center"/>
          </w:tcPr>
          <w:p w14:paraId="2EB65A0A" w14:textId="77777777" w:rsidR="00E91E2B" w:rsidRPr="00E91E2B" w:rsidRDefault="00E91E2B" w:rsidP="00E91E2B">
            <w:pPr>
              <w:ind w:left="127" w:hanging="127"/>
              <w:jc w:val="center"/>
              <w:rPr>
                <w:rFonts w:cs="Arial"/>
                <w:b/>
                <w:bCs/>
                <w:sz w:val="22"/>
                <w:szCs w:val="22"/>
              </w:rPr>
            </w:pPr>
            <w:r w:rsidRPr="00E91E2B">
              <w:rPr>
                <w:rFonts w:cs="Arial"/>
                <w:b/>
                <w:bCs/>
                <w:sz w:val="22"/>
                <w:szCs w:val="22"/>
              </w:rPr>
              <w:t>1 or 01</w:t>
            </w:r>
          </w:p>
        </w:tc>
      </w:tr>
      <w:tr w:rsidR="00E91E2B" w:rsidRPr="00E91E2B" w14:paraId="3E66BFBC" w14:textId="77777777" w:rsidTr="00E91E2B">
        <w:trPr>
          <w:trHeight w:val="510"/>
        </w:trPr>
        <w:tc>
          <w:tcPr>
            <w:tcW w:w="1400" w:type="dxa"/>
            <w:shd w:val="clear" w:color="auto" w:fill="auto"/>
            <w:vAlign w:val="center"/>
          </w:tcPr>
          <w:p w14:paraId="7F3EEB45" w14:textId="77777777"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ED</w:t>
            </w:r>
          </w:p>
        </w:tc>
        <w:tc>
          <w:tcPr>
            <w:tcW w:w="5877" w:type="dxa"/>
            <w:shd w:val="clear" w:color="auto" w:fill="auto"/>
            <w:vAlign w:val="center"/>
          </w:tcPr>
          <w:p w14:paraId="2BD4B7C5" w14:textId="77777777"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Died while still in Emergency department acute facility</w:t>
            </w:r>
          </w:p>
        </w:tc>
        <w:tc>
          <w:tcPr>
            <w:tcW w:w="1557" w:type="dxa"/>
            <w:shd w:val="clear" w:color="auto" w:fill="auto"/>
            <w:vAlign w:val="center"/>
          </w:tcPr>
          <w:p w14:paraId="1A9AC43B" w14:textId="77777777" w:rsidR="00E91E2B" w:rsidRPr="00E91E2B" w:rsidRDefault="00E91E2B" w:rsidP="00E91E2B">
            <w:pPr>
              <w:jc w:val="center"/>
              <w:rPr>
                <w:rFonts w:cs="Arial"/>
                <w:b/>
                <w:bCs/>
                <w:sz w:val="22"/>
                <w:szCs w:val="22"/>
              </w:rPr>
            </w:pPr>
            <w:r w:rsidRPr="00E91E2B">
              <w:rPr>
                <w:rFonts w:cs="Arial"/>
                <w:b/>
                <w:bCs/>
                <w:sz w:val="22"/>
                <w:szCs w:val="22"/>
              </w:rPr>
              <w:t>8 or 08</w:t>
            </w:r>
          </w:p>
        </w:tc>
      </w:tr>
      <w:tr w:rsidR="00E91E2B" w:rsidRPr="00E91E2B" w14:paraId="5B8F2AFA" w14:textId="77777777" w:rsidTr="00E91E2B">
        <w:tc>
          <w:tcPr>
            <w:tcW w:w="1400" w:type="dxa"/>
            <w:shd w:val="clear" w:color="auto" w:fill="auto"/>
            <w:vAlign w:val="center"/>
          </w:tcPr>
          <w:p w14:paraId="06D660E6" w14:textId="77777777"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EI</w:t>
            </w:r>
          </w:p>
        </w:tc>
        <w:tc>
          <w:tcPr>
            <w:tcW w:w="5877" w:type="dxa"/>
            <w:shd w:val="clear" w:color="auto" w:fill="auto"/>
            <w:vAlign w:val="center"/>
          </w:tcPr>
          <w:p w14:paraId="6950039C" w14:textId="77777777"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 indemnity signed</w:t>
            </w:r>
          </w:p>
        </w:tc>
        <w:tc>
          <w:tcPr>
            <w:tcW w:w="1557" w:type="dxa"/>
            <w:shd w:val="clear" w:color="auto" w:fill="auto"/>
            <w:vAlign w:val="center"/>
          </w:tcPr>
          <w:p w14:paraId="3DA77062" w14:textId="77777777"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14:paraId="7FBC4CBB" w14:textId="77777777" w:rsidTr="00E91E2B">
        <w:trPr>
          <w:trHeight w:val="432"/>
        </w:trPr>
        <w:tc>
          <w:tcPr>
            <w:tcW w:w="1400" w:type="dxa"/>
            <w:shd w:val="clear" w:color="auto" w:fill="auto"/>
            <w:vAlign w:val="center"/>
          </w:tcPr>
          <w:p w14:paraId="1E70AEAF" w14:textId="77777777"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ER</w:t>
            </w:r>
          </w:p>
        </w:tc>
        <w:tc>
          <w:tcPr>
            <w:tcW w:w="5877" w:type="dxa"/>
            <w:shd w:val="clear" w:color="auto" w:fill="auto"/>
            <w:vAlign w:val="center"/>
          </w:tcPr>
          <w:p w14:paraId="63EA3EB2" w14:textId="77777777"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Routine discharge from an Emergency department acute facility</w:t>
            </w:r>
          </w:p>
        </w:tc>
        <w:tc>
          <w:tcPr>
            <w:tcW w:w="1557" w:type="dxa"/>
            <w:shd w:val="clear" w:color="auto" w:fill="auto"/>
            <w:vAlign w:val="center"/>
          </w:tcPr>
          <w:p w14:paraId="2C742BAD" w14:textId="77777777" w:rsidR="00E91E2B" w:rsidRPr="00E91E2B" w:rsidRDefault="00E91E2B" w:rsidP="00E91E2B">
            <w:pPr>
              <w:jc w:val="center"/>
              <w:rPr>
                <w:rFonts w:cs="Arial"/>
                <w:b/>
                <w:bCs/>
                <w:sz w:val="22"/>
                <w:szCs w:val="22"/>
              </w:rPr>
            </w:pPr>
            <w:r w:rsidRPr="00E91E2B">
              <w:rPr>
                <w:rFonts w:cs="Arial"/>
                <w:b/>
                <w:bCs/>
                <w:sz w:val="22"/>
                <w:szCs w:val="22"/>
              </w:rPr>
              <w:t>9 or 09</w:t>
            </w:r>
          </w:p>
        </w:tc>
      </w:tr>
      <w:tr w:rsidR="00E91E2B" w:rsidRPr="00E91E2B" w14:paraId="131E4746" w14:textId="77777777" w:rsidTr="00E91E2B">
        <w:tc>
          <w:tcPr>
            <w:tcW w:w="1400" w:type="dxa"/>
            <w:shd w:val="clear" w:color="auto" w:fill="auto"/>
            <w:vAlign w:val="center"/>
          </w:tcPr>
          <w:p w14:paraId="75D8ADAC" w14:textId="77777777"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ES</w:t>
            </w:r>
          </w:p>
        </w:tc>
        <w:tc>
          <w:tcPr>
            <w:tcW w:w="5877" w:type="dxa"/>
            <w:shd w:val="clear" w:color="auto" w:fill="auto"/>
            <w:vAlign w:val="center"/>
          </w:tcPr>
          <w:p w14:paraId="148B968C" w14:textId="77777777"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without indemnity</w:t>
            </w:r>
          </w:p>
        </w:tc>
        <w:tc>
          <w:tcPr>
            <w:tcW w:w="1557" w:type="dxa"/>
            <w:shd w:val="clear" w:color="auto" w:fill="auto"/>
            <w:vAlign w:val="center"/>
          </w:tcPr>
          <w:p w14:paraId="4A1B4476" w14:textId="77777777"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14:paraId="7627507E" w14:textId="77777777" w:rsidTr="00E91E2B">
        <w:tc>
          <w:tcPr>
            <w:tcW w:w="1400" w:type="dxa"/>
            <w:shd w:val="clear" w:color="auto" w:fill="auto"/>
            <w:vAlign w:val="center"/>
          </w:tcPr>
          <w:p w14:paraId="0BA10B32" w14:textId="77777777" w:rsidR="00E91E2B" w:rsidRPr="00E91E2B" w:rsidRDefault="00E91E2B" w:rsidP="00E91E2B">
            <w:pPr>
              <w:autoSpaceDE w:val="0"/>
              <w:autoSpaceDN w:val="0"/>
              <w:adjustRightInd w:val="0"/>
              <w:spacing w:line="240" w:lineRule="atLeast"/>
              <w:ind w:left="15" w:right="108"/>
              <w:jc w:val="center"/>
              <w:rPr>
                <w:rFonts w:cs="Arial"/>
                <w:b/>
                <w:bCs/>
                <w:color w:val="000000"/>
                <w:sz w:val="22"/>
                <w:szCs w:val="22"/>
              </w:rPr>
            </w:pPr>
            <w:r w:rsidRPr="00E91E2B">
              <w:rPr>
                <w:rFonts w:cs="Arial"/>
                <w:b/>
                <w:bCs/>
                <w:color w:val="000000"/>
                <w:sz w:val="22"/>
                <w:szCs w:val="22"/>
              </w:rPr>
              <w:t>ET</w:t>
            </w:r>
          </w:p>
        </w:tc>
        <w:tc>
          <w:tcPr>
            <w:tcW w:w="5877" w:type="dxa"/>
            <w:shd w:val="clear" w:color="auto" w:fill="auto"/>
            <w:vAlign w:val="center"/>
          </w:tcPr>
          <w:p w14:paraId="3C372A92" w14:textId="77777777" w:rsidR="00E91E2B" w:rsidRPr="00E91E2B" w:rsidRDefault="00E91E2B" w:rsidP="00E91E2B">
            <w:pPr>
              <w:autoSpaceDE w:val="0"/>
              <w:autoSpaceDN w:val="0"/>
              <w:adjustRightInd w:val="0"/>
              <w:rPr>
                <w:rFonts w:cs="Arial"/>
                <w:b/>
                <w:bCs/>
                <w:color w:val="000000"/>
                <w:sz w:val="22"/>
                <w:szCs w:val="22"/>
              </w:rPr>
            </w:pPr>
            <w:r w:rsidRPr="00E91E2B">
              <w:rPr>
                <w:rFonts w:cs="Arial"/>
                <w:b/>
                <w:bCs/>
                <w:color w:val="000000"/>
                <w:sz w:val="22"/>
                <w:szCs w:val="22"/>
              </w:rPr>
              <w:t>Discharge from Emergency department acute facility to another healthcare facility</w:t>
            </w:r>
          </w:p>
        </w:tc>
        <w:tc>
          <w:tcPr>
            <w:tcW w:w="1557" w:type="dxa"/>
            <w:shd w:val="clear" w:color="auto" w:fill="auto"/>
            <w:vAlign w:val="center"/>
          </w:tcPr>
          <w:p w14:paraId="2B68FFBA" w14:textId="77777777" w:rsidR="00E91E2B" w:rsidRPr="00E91E2B" w:rsidRDefault="00E91E2B" w:rsidP="00E91E2B">
            <w:pPr>
              <w:jc w:val="center"/>
              <w:rPr>
                <w:rFonts w:cs="Arial"/>
                <w:b/>
                <w:bCs/>
                <w:sz w:val="22"/>
                <w:szCs w:val="22"/>
              </w:rPr>
            </w:pPr>
            <w:r w:rsidRPr="00E91E2B">
              <w:rPr>
                <w:rFonts w:cs="Arial"/>
                <w:b/>
                <w:bCs/>
                <w:sz w:val="22"/>
                <w:szCs w:val="22"/>
              </w:rPr>
              <w:t>4 or 04</w:t>
            </w:r>
          </w:p>
        </w:tc>
      </w:tr>
    </w:tbl>
    <w:p w14:paraId="5D47EE61" w14:textId="77777777" w:rsidR="00E91E2B" w:rsidRPr="00E91E2B" w:rsidRDefault="00E91E2B" w:rsidP="00E91E2B">
      <w:pPr>
        <w:rPr>
          <w:rFonts w:cs="Arial"/>
          <w:b/>
          <w:sz w:val="22"/>
          <w:szCs w:val="22"/>
        </w:rPr>
      </w:pPr>
      <w:r w:rsidRPr="00E91E2B">
        <w:rPr>
          <w:rFonts w:cs="Arial"/>
          <w:b/>
          <w:sz w:val="22"/>
          <w:szCs w:val="22"/>
        </w:rPr>
        <w:t>3M</w:t>
      </w:r>
      <w:r w:rsidRPr="00E91E2B">
        <w:rPr>
          <w:rFonts w:cs="Arial"/>
          <w:b/>
          <w:sz w:val="22"/>
          <w:szCs w:val="22"/>
          <w:vertAlign w:val="superscript"/>
        </w:rPr>
        <w:t>TM</w:t>
      </w:r>
      <w:r w:rsidRPr="00E91E2B">
        <w:rPr>
          <w:rFonts w:cs="Arial"/>
          <w:b/>
          <w:sz w:val="22"/>
          <w:szCs w:val="22"/>
        </w:rPr>
        <w:t xml:space="preserve"> Codefinder</w:t>
      </w:r>
      <w:r w:rsidRPr="00E91E2B">
        <w:rPr>
          <w:rFonts w:cs="Arial"/>
          <w:b/>
          <w:sz w:val="22"/>
          <w:szCs w:val="22"/>
          <w:vertAlign w:val="superscript"/>
        </w:rPr>
        <w:t>TM</w:t>
      </w:r>
      <w:r w:rsidRPr="00E91E2B">
        <w:rPr>
          <w:rFonts w:cs="Arial"/>
          <w:b/>
          <w:sz w:val="22"/>
          <w:szCs w:val="22"/>
        </w:rPr>
        <w:t xml:space="preserve"> Separation Mode Codes and Descriptions</w:t>
      </w:r>
    </w:p>
    <w:p w14:paraId="2B90DBC7" w14:textId="77777777" w:rsidR="00E91E2B" w:rsidRPr="00E91E2B" w:rsidRDefault="00E91E2B" w:rsidP="00E91E2B">
      <w:pPr>
        <w:rPr>
          <w:rFonts w:cs="Arial"/>
          <w:sz w:val="22"/>
          <w:szCs w:val="22"/>
        </w:rPr>
      </w:pPr>
    </w:p>
    <w:tbl>
      <w:tblPr>
        <w:tblW w:w="7666" w:type="dxa"/>
        <w:tblBorders>
          <w:top w:val="single" w:sz="2" w:space="0" w:color="C0C0C0"/>
          <w:left w:val="single" w:sz="2" w:space="0" w:color="C0C0C0"/>
          <w:bottom w:val="single" w:sz="2" w:space="0" w:color="C0C0C0"/>
          <w:right w:val="single" w:sz="2" w:space="0" w:color="C0C0C0"/>
        </w:tblBorders>
        <w:tblLook w:val="01E0" w:firstRow="1" w:lastRow="1" w:firstColumn="1" w:lastColumn="1" w:noHBand="0" w:noVBand="0"/>
      </w:tblPr>
      <w:tblGrid>
        <w:gridCol w:w="1790"/>
        <w:gridCol w:w="5876"/>
      </w:tblGrid>
      <w:tr w:rsidR="00E91E2B" w:rsidRPr="00E91E2B" w14:paraId="2BD0605E" w14:textId="77777777" w:rsidTr="00E91E2B">
        <w:trPr>
          <w:trHeight w:val="563"/>
        </w:trPr>
        <w:tc>
          <w:tcPr>
            <w:tcW w:w="1790" w:type="dxa"/>
            <w:tcBorders>
              <w:top w:val="single" w:sz="2" w:space="0" w:color="C0C0C0"/>
              <w:bottom w:val="nil"/>
            </w:tcBorders>
            <w:shd w:val="clear" w:color="5757FF" w:fill="E0E0E0"/>
          </w:tcPr>
          <w:p w14:paraId="6F4C2147" w14:textId="77777777"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c>
          <w:tcPr>
            <w:tcW w:w="5876" w:type="dxa"/>
            <w:tcBorders>
              <w:top w:val="single" w:sz="2" w:space="0" w:color="C0C0C0"/>
              <w:bottom w:val="nil"/>
            </w:tcBorders>
            <w:shd w:val="clear" w:color="5757FF" w:fill="E0E0E0"/>
            <w:vAlign w:val="center"/>
          </w:tcPr>
          <w:p w14:paraId="56A5A5A4" w14:textId="77777777" w:rsidR="00E91E2B" w:rsidRPr="00E91E2B" w:rsidRDefault="00E91E2B" w:rsidP="00E91E2B">
            <w:pPr>
              <w:jc w:val="center"/>
              <w:rPr>
                <w:rFonts w:cs="Arial"/>
                <w:b/>
                <w:bCs/>
                <w:color w:val="000000"/>
                <w:sz w:val="22"/>
                <w:szCs w:val="22"/>
              </w:rPr>
            </w:pPr>
            <w:r w:rsidRPr="00E91E2B">
              <w:rPr>
                <w:rFonts w:cs="Arial"/>
                <w:b/>
                <w:bCs/>
                <w:color w:val="000000"/>
                <w:sz w:val="22"/>
                <w:szCs w:val="22"/>
              </w:rPr>
              <w:t>3M Codefinder Separation Mode Description</w:t>
            </w:r>
          </w:p>
        </w:tc>
      </w:tr>
      <w:tr w:rsidR="00E91E2B" w:rsidRPr="00E91E2B" w14:paraId="26F3D10A" w14:textId="77777777" w:rsidTr="00E91E2B">
        <w:trPr>
          <w:trHeight w:val="510"/>
        </w:trPr>
        <w:tc>
          <w:tcPr>
            <w:tcW w:w="1790" w:type="dxa"/>
            <w:tcBorders>
              <w:top w:val="nil"/>
            </w:tcBorders>
            <w:shd w:val="clear" w:color="auto" w:fill="auto"/>
            <w:vAlign w:val="center"/>
          </w:tcPr>
          <w:p w14:paraId="740DBD2D"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1 or 01</w:t>
            </w:r>
          </w:p>
        </w:tc>
        <w:tc>
          <w:tcPr>
            <w:tcW w:w="5876" w:type="dxa"/>
            <w:tcBorders>
              <w:top w:val="nil"/>
            </w:tcBorders>
            <w:shd w:val="clear" w:color="auto" w:fill="auto"/>
            <w:vAlign w:val="center"/>
          </w:tcPr>
          <w:p w14:paraId="4E1F6F0B"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an Acute Hospital</w:t>
            </w:r>
          </w:p>
        </w:tc>
      </w:tr>
      <w:tr w:rsidR="00E91E2B" w:rsidRPr="00E91E2B" w14:paraId="14E204FE" w14:textId="77777777" w:rsidTr="00E91E2B">
        <w:trPr>
          <w:trHeight w:val="548"/>
        </w:trPr>
        <w:tc>
          <w:tcPr>
            <w:tcW w:w="1790" w:type="dxa"/>
            <w:shd w:val="clear" w:color="auto" w:fill="auto"/>
            <w:vAlign w:val="center"/>
          </w:tcPr>
          <w:p w14:paraId="72A73084"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2 or 02</w:t>
            </w:r>
          </w:p>
        </w:tc>
        <w:tc>
          <w:tcPr>
            <w:tcW w:w="5876" w:type="dxa"/>
            <w:shd w:val="clear" w:color="auto" w:fill="auto"/>
            <w:vAlign w:val="center"/>
          </w:tcPr>
          <w:p w14:paraId="12FD2786"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Residential Ageing Service</w:t>
            </w:r>
          </w:p>
        </w:tc>
      </w:tr>
      <w:tr w:rsidR="00E91E2B" w:rsidRPr="00E91E2B" w14:paraId="1F78CBA4" w14:textId="77777777" w:rsidTr="00E91E2B">
        <w:trPr>
          <w:trHeight w:val="515"/>
        </w:trPr>
        <w:tc>
          <w:tcPr>
            <w:tcW w:w="1790" w:type="dxa"/>
            <w:shd w:val="clear" w:color="auto" w:fill="auto"/>
            <w:vAlign w:val="center"/>
          </w:tcPr>
          <w:p w14:paraId="3DE6386D"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3 or 03</w:t>
            </w:r>
          </w:p>
        </w:tc>
        <w:tc>
          <w:tcPr>
            <w:tcW w:w="5876" w:type="dxa"/>
            <w:shd w:val="clear" w:color="auto" w:fill="auto"/>
            <w:vAlign w:val="center"/>
          </w:tcPr>
          <w:p w14:paraId="440F7142"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Psychiatric Hospital</w:t>
            </w:r>
          </w:p>
        </w:tc>
      </w:tr>
      <w:tr w:rsidR="00E91E2B" w:rsidRPr="00E91E2B" w14:paraId="6C86EBE9" w14:textId="77777777" w:rsidTr="00E91E2B">
        <w:trPr>
          <w:trHeight w:val="515"/>
        </w:trPr>
        <w:tc>
          <w:tcPr>
            <w:tcW w:w="1790" w:type="dxa"/>
            <w:shd w:val="clear" w:color="auto" w:fill="auto"/>
            <w:vAlign w:val="center"/>
          </w:tcPr>
          <w:p w14:paraId="7829242C"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4 or 04</w:t>
            </w:r>
          </w:p>
        </w:tc>
        <w:tc>
          <w:tcPr>
            <w:tcW w:w="5876" w:type="dxa"/>
            <w:shd w:val="clear" w:color="auto" w:fill="auto"/>
            <w:vAlign w:val="center"/>
          </w:tcPr>
          <w:p w14:paraId="5D5DA4C4"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Other Health Care Accommodation</w:t>
            </w:r>
          </w:p>
        </w:tc>
      </w:tr>
      <w:tr w:rsidR="00E91E2B" w:rsidRPr="00E91E2B" w14:paraId="17E7A819" w14:textId="77777777" w:rsidTr="00E91E2B">
        <w:trPr>
          <w:trHeight w:val="515"/>
        </w:trPr>
        <w:tc>
          <w:tcPr>
            <w:tcW w:w="1790" w:type="dxa"/>
            <w:shd w:val="clear" w:color="auto" w:fill="auto"/>
            <w:vAlign w:val="center"/>
          </w:tcPr>
          <w:p w14:paraId="0F153B64"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5 or 05</w:t>
            </w:r>
          </w:p>
        </w:tc>
        <w:tc>
          <w:tcPr>
            <w:tcW w:w="5876" w:type="dxa"/>
            <w:shd w:val="clear" w:color="auto" w:fill="auto"/>
            <w:vAlign w:val="center"/>
          </w:tcPr>
          <w:p w14:paraId="3C94149D"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 Type Change</w:t>
            </w:r>
          </w:p>
        </w:tc>
      </w:tr>
      <w:tr w:rsidR="00E91E2B" w:rsidRPr="00E91E2B" w14:paraId="38F3ECB2" w14:textId="77777777" w:rsidTr="00E91E2B">
        <w:trPr>
          <w:trHeight w:val="515"/>
        </w:trPr>
        <w:tc>
          <w:tcPr>
            <w:tcW w:w="1790" w:type="dxa"/>
            <w:shd w:val="clear" w:color="auto" w:fill="auto"/>
            <w:vAlign w:val="center"/>
          </w:tcPr>
          <w:p w14:paraId="2D28917D"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6 or 06</w:t>
            </w:r>
          </w:p>
        </w:tc>
        <w:tc>
          <w:tcPr>
            <w:tcW w:w="5876" w:type="dxa"/>
            <w:shd w:val="clear" w:color="auto" w:fill="auto"/>
            <w:vAlign w:val="center"/>
          </w:tcPr>
          <w:p w14:paraId="08622A0D"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Left Against Medical Advice</w:t>
            </w:r>
          </w:p>
        </w:tc>
      </w:tr>
      <w:tr w:rsidR="00E91E2B" w:rsidRPr="00E91E2B" w14:paraId="0C4468C4" w14:textId="77777777" w:rsidTr="00E91E2B">
        <w:trPr>
          <w:trHeight w:val="515"/>
        </w:trPr>
        <w:tc>
          <w:tcPr>
            <w:tcW w:w="1790" w:type="dxa"/>
            <w:shd w:val="clear" w:color="auto" w:fill="auto"/>
            <w:vAlign w:val="center"/>
          </w:tcPr>
          <w:p w14:paraId="00CC3672" w14:textId="77777777"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7 or 07</w:t>
            </w:r>
          </w:p>
        </w:tc>
        <w:tc>
          <w:tcPr>
            <w:tcW w:w="5876" w:type="dxa"/>
            <w:shd w:val="clear" w:color="auto" w:fill="auto"/>
            <w:vAlign w:val="center"/>
          </w:tcPr>
          <w:p w14:paraId="3551555C"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from Leave</w:t>
            </w:r>
          </w:p>
        </w:tc>
      </w:tr>
      <w:tr w:rsidR="00E91E2B" w:rsidRPr="00E91E2B" w14:paraId="26E2ACAD" w14:textId="77777777" w:rsidTr="00E91E2B">
        <w:trPr>
          <w:trHeight w:val="540"/>
        </w:trPr>
        <w:tc>
          <w:tcPr>
            <w:tcW w:w="1790" w:type="dxa"/>
            <w:shd w:val="clear" w:color="auto" w:fill="auto"/>
            <w:vAlign w:val="center"/>
          </w:tcPr>
          <w:p w14:paraId="3773EAFA" w14:textId="77777777" w:rsidR="00E91E2B" w:rsidRPr="00E91E2B" w:rsidRDefault="00E91E2B" w:rsidP="00E91E2B">
            <w:pPr>
              <w:autoSpaceDE w:val="0"/>
              <w:autoSpaceDN w:val="0"/>
              <w:adjustRightInd w:val="0"/>
              <w:jc w:val="center"/>
              <w:rPr>
                <w:rFonts w:cs="Arial"/>
                <w:bCs/>
                <w:color w:val="000000"/>
                <w:sz w:val="22"/>
                <w:szCs w:val="22"/>
              </w:rPr>
            </w:pPr>
            <w:r w:rsidRPr="00E91E2B">
              <w:rPr>
                <w:rFonts w:cs="Arial"/>
                <w:bCs/>
                <w:color w:val="000000"/>
                <w:sz w:val="22"/>
                <w:szCs w:val="22"/>
              </w:rPr>
              <w:t>8 or 08</w:t>
            </w:r>
          </w:p>
        </w:tc>
        <w:tc>
          <w:tcPr>
            <w:tcW w:w="5876" w:type="dxa"/>
            <w:shd w:val="clear" w:color="auto" w:fill="auto"/>
            <w:vAlign w:val="center"/>
          </w:tcPr>
          <w:p w14:paraId="750A4AC0" w14:textId="77777777"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Died</w:t>
            </w:r>
          </w:p>
        </w:tc>
      </w:tr>
      <w:tr w:rsidR="00E91E2B" w:rsidRPr="00E91E2B" w14:paraId="3641B3EC" w14:textId="77777777" w:rsidTr="00E91E2B">
        <w:trPr>
          <w:trHeight w:val="540"/>
        </w:trPr>
        <w:tc>
          <w:tcPr>
            <w:tcW w:w="1790" w:type="dxa"/>
            <w:shd w:val="clear" w:color="auto" w:fill="auto"/>
            <w:vAlign w:val="center"/>
          </w:tcPr>
          <w:p w14:paraId="61072550" w14:textId="77777777" w:rsidR="00E91E2B" w:rsidRPr="00E91E2B" w:rsidRDefault="00E91E2B" w:rsidP="00E91E2B">
            <w:pPr>
              <w:autoSpaceDE w:val="0"/>
              <w:autoSpaceDN w:val="0"/>
              <w:adjustRightInd w:val="0"/>
              <w:jc w:val="center"/>
              <w:rPr>
                <w:rFonts w:cs="Arial"/>
                <w:b/>
                <w:bCs/>
                <w:color w:val="000000"/>
                <w:sz w:val="22"/>
                <w:szCs w:val="22"/>
              </w:rPr>
            </w:pPr>
            <w:r w:rsidRPr="00E91E2B">
              <w:rPr>
                <w:rFonts w:cs="Arial"/>
                <w:b/>
                <w:bCs/>
                <w:color w:val="000000"/>
                <w:sz w:val="22"/>
                <w:szCs w:val="22"/>
              </w:rPr>
              <w:t>9 or 09</w:t>
            </w:r>
          </w:p>
        </w:tc>
        <w:tc>
          <w:tcPr>
            <w:tcW w:w="5876" w:type="dxa"/>
            <w:shd w:val="clear" w:color="auto" w:fill="auto"/>
            <w:vAlign w:val="center"/>
          </w:tcPr>
          <w:p w14:paraId="6A2F5E4E" w14:textId="77777777" w:rsidR="00E91E2B" w:rsidRPr="00E91E2B" w:rsidRDefault="00E91E2B" w:rsidP="00E91E2B">
            <w:pPr>
              <w:autoSpaceDE w:val="0"/>
              <w:autoSpaceDN w:val="0"/>
              <w:adjustRightInd w:val="0"/>
              <w:spacing w:line="240" w:lineRule="atLeast"/>
              <w:ind w:right="108"/>
              <w:rPr>
                <w:rFonts w:cs="Arial"/>
                <w:b/>
                <w:bCs/>
                <w:color w:val="000000"/>
                <w:sz w:val="22"/>
                <w:szCs w:val="22"/>
              </w:rPr>
            </w:pPr>
            <w:r w:rsidRPr="00E91E2B">
              <w:rPr>
                <w:rFonts w:cs="Arial"/>
                <w:b/>
                <w:bCs/>
                <w:color w:val="000000"/>
                <w:sz w:val="22"/>
                <w:szCs w:val="22"/>
              </w:rPr>
              <w:t>Home/Other</w:t>
            </w:r>
          </w:p>
        </w:tc>
      </w:tr>
    </w:tbl>
    <w:p w14:paraId="11A0398E" w14:textId="77777777"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14:paraId="4ACCC7BD" w14:textId="77777777" w:rsidR="00EF4471" w:rsidRPr="00294952" w:rsidRDefault="00EF4471" w:rsidP="0014357A">
      <w:pPr>
        <w:rPr>
          <w:rStyle w:val="LineNumber"/>
        </w:rPr>
      </w:pPr>
    </w:p>
    <w:sectPr w:rsidR="00EF4471" w:rsidRPr="00294952" w:rsidSect="0014357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F2F73" w14:textId="77777777" w:rsidR="00BE3BC2" w:rsidRDefault="00BE3BC2">
      <w:r>
        <w:separator/>
      </w:r>
    </w:p>
  </w:endnote>
  <w:endnote w:type="continuationSeparator" w:id="0">
    <w:p w14:paraId="089D55E0" w14:textId="77777777" w:rsidR="00BE3BC2" w:rsidRDefault="00BE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659D5" w14:textId="77777777" w:rsidR="00BE3BC2" w:rsidRDefault="00BE3BC2" w:rsidP="009F74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013438" w14:textId="77777777" w:rsidR="00BE3BC2" w:rsidRDefault="00BE3BC2" w:rsidP="003D3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C2A6" w14:textId="77777777" w:rsidR="00BE3BC2" w:rsidRDefault="00BE3BC2" w:rsidP="00800B62">
    <w:pPr>
      <w:pStyle w:val="Footer"/>
      <w:ind w:right="360"/>
      <w:rPr>
        <w:sz w:val="16"/>
        <w:szCs w:val="16"/>
      </w:rPr>
    </w:pPr>
  </w:p>
  <w:p w14:paraId="6AD408D5" w14:textId="77777777" w:rsidR="00BE3BC2" w:rsidRDefault="00BE3BC2" w:rsidP="00800B62">
    <w:pPr>
      <w:pStyle w:val="Footer"/>
      <w:ind w:right="360"/>
      <w:rPr>
        <w:sz w:val="16"/>
        <w:szCs w:val="16"/>
      </w:rPr>
    </w:pPr>
    <w:r w:rsidRPr="00750DEC">
      <w:rPr>
        <w:sz w:val="16"/>
        <w:szCs w:val="16"/>
      </w:rPr>
      <w:t>Version</w:t>
    </w:r>
    <w:r>
      <w:rPr>
        <w:sz w:val="16"/>
        <w:szCs w:val="16"/>
      </w:rPr>
      <w:t xml:space="preserve"> 7.9</w:t>
    </w:r>
    <w:r w:rsidR="003549D5">
      <w:rPr>
        <w:sz w:val="16"/>
        <w:szCs w:val="16"/>
      </w:rPr>
      <w:t>.1</w:t>
    </w:r>
    <w:r>
      <w:rPr>
        <w:sz w:val="16"/>
        <w:szCs w:val="16"/>
      </w:rPr>
      <w:tab/>
      <w:t>MoH</w:t>
    </w:r>
    <w:r>
      <w:rPr>
        <w:sz w:val="16"/>
        <w:szCs w:val="16"/>
      </w:rPr>
      <w:tab/>
    </w:r>
    <w:r>
      <w:rPr>
        <w:rStyle w:val="PageNumber"/>
      </w:rPr>
      <w:fldChar w:fldCharType="begin"/>
    </w:r>
    <w:r>
      <w:rPr>
        <w:rStyle w:val="PageNumber"/>
      </w:rPr>
      <w:instrText xml:space="preserve"> PAGE </w:instrText>
    </w:r>
    <w:r>
      <w:rPr>
        <w:rStyle w:val="PageNumber"/>
      </w:rPr>
      <w:fldChar w:fldCharType="separate"/>
    </w:r>
    <w:r w:rsidR="00095D3F">
      <w:rPr>
        <w:rStyle w:val="PageNumber"/>
        <w:noProof/>
      </w:rPr>
      <w:t>10</w:t>
    </w:r>
    <w:r>
      <w:rPr>
        <w:rStyle w:val="PageNumber"/>
      </w:rPr>
      <w:fldChar w:fldCharType="end"/>
    </w:r>
  </w:p>
  <w:p w14:paraId="6363CBDD" w14:textId="77777777" w:rsidR="00BE3BC2" w:rsidRPr="00800B62" w:rsidRDefault="00BE3BC2" w:rsidP="00800B62">
    <w:pPr>
      <w:pStyle w:val="Footer"/>
    </w:pPr>
    <w:r>
      <w:t>July 201</w:t>
    </w:r>
    <w:r w:rsidR="003549D5">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1DBC8" w14:textId="77777777" w:rsidR="00BE3BC2" w:rsidRDefault="00BE3BC2">
    <w:pPr>
      <w:pStyle w:val="Header"/>
    </w:pPr>
    <w:r>
      <w:t>Version: 7.5</w:t>
    </w:r>
    <w:r>
      <w:tab/>
      <w:t xml:space="preserve">MoH </w:t>
    </w:r>
    <w:r>
      <w:tab/>
    </w:r>
    <w:r>
      <w:tab/>
      <w:t xml:space="preserve">Page </w:t>
    </w:r>
    <w:r>
      <w:fldChar w:fldCharType="begin"/>
    </w:r>
    <w:r>
      <w:instrText xml:space="preserve"> PAGE </w:instrText>
    </w:r>
    <w:r>
      <w:fldChar w:fldCharType="separate"/>
    </w:r>
    <w:r w:rsidR="00095D3F">
      <w:rPr>
        <w:noProof/>
      </w:rPr>
      <w:t>160</w:t>
    </w:r>
    <w:r>
      <w:fldChar w:fldCharType="end"/>
    </w:r>
    <w:r>
      <w:t xml:space="preserve"> </w:t>
    </w:r>
  </w:p>
  <w:p w14:paraId="46E940C0" w14:textId="50B9C8A9" w:rsidR="00BE3BC2" w:rsidRDefault="00BE3BC2"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5A7CF8">
      <w:rPr>
        <w:noProof/>
        <w:sz w:val="16"/>
        <w:szCs w:val="16"/>
      </w:rPr>
      <w:t>November 2019</w:t>
    </w:r>
    <w:r>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5C21" w14:textId="77777777" w:rsidR="00BE3BC2" w:rsidRDefault="00BE3BC2">
    <w:pPr>
      <w:pStyle w:val="Header"/>
    </w:pPr>
    <w:r>
      <w:t>Version: 7.5</w:t>
    </w:r>
    <w:r>
      <w:tab/>
      <w:t xml:space="preserve">MoH </w:t>
    </w:r>
    <w:r>
      <w:tab/>
    </w:r>
    <w:r>
      <w:tab/>
      <w:t xml:space="preserve">Page </w:t>
    </w:r>
    <w:r>
      <w:fldChar w:fldCharType="begin"/>
    </w:r>
    <w:r>
      <w:instrText xml:space="preserve"> PAGE </w:instrText>
    </w:r>
    <w:r>
      <w:fldChar w:fldCharType="separate"/>
    </w:r>
    <w:r w:rsidR="00095D3F">
      <w:rPr>
        <w:noProof/>
      </w:rPr>
      <w:t>165</w:t>
    </w:r>
    <w:r>
      <w:fldChar w:fldCharType="end"/>
    </w:r>
    <w:r>
      <w:t xml:space="preserve"> </w:t>
    </w:r>
  </w:p>
  <w:p w14:paraId="53C64577" w14:textId="57881271" w:rsidR="00BE3BC2" w:rsidRDefault="00BE3BC2"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5A7CF8">
      <w:rPr>
        <w:noProof/>
        <w:sz w:val="16"/>
        <w:szCs w:val="16"/>
      </w:rPr>
      <w:t>November 2019</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39C23" w14:textId="77777777" w:rsidR="00BE3BC2" w:rsidRDefault="00BE3BC2">
    <w:pPr>
      <w:pStyle w:val="Header"/>
    </w:pPr>
    <w:r>
      <w:t>Version: 6.7</w:t>
    </w:r>
    <w:r>
      <w:tab/>
      <w:t xml:space="preserve">NZHIS </w:t>
    </w:r>
  </w:p>
  <w:p w14:paraId="4249BC9D" w14:textId="77777777" w:rsidR="00BE3BC2" w:rsidRDefault="00BE3BC2">
    <w:pPr>
      <w:pStyle w:val="Header"/>
    </w:pPr>
    <w:r>
      <w:t>January 2007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9BB83" w14:textId="77777777" w:rsidR="00BE3BC2" w:rsidRPr="007109FA" w:rsidRDefault="00BE3BC2" w:rsidP="007109FA">
    <w:pPr>
      <w:pStyle w:val="Header"/>
    </w:pPr>
    <w:r w:rsidRPr="007109FA">
      <w:t>Version: 7.5</w:t>
    </w:r>
    <w:r w:rsidRPr="007109FA">
      <w:tab/>
      <w:t xml:space="preserve">MoH </w:t>
    </w:r>
    <w:r w:rsidRPr="007109FA">
      <w:tab/>
      <w:t xml:space="preserve"> </w:t>
    </w:r>
  </w:p>
  <w:p w14:paraId="142B8063" w14:textId="77777777" w:rsidR="00BE3BC2" w:rsidRPr="007109FA" w:rsidRDefault="00BE3BC2" w:rsidP="007109FA">
    <w:pPr>
      <w:pStyle w:val="Header"/>
    </w:pPr>
    <w:r w:rsidRPr="007109FA">
      <w:tab/>
    </w:r>
    <w:r w:rsidRPr="007109FA">
      <w:tab/>
    </w:r>
    <w:r w:rsidRPr="007109FA">
      <w:tab/>
    </w:r>
    <w:r w:rsidRPr="007109FA">
      <w:tab/>
      <w:t xml:space="preserve"> </w:t>
    </w:r>
  </w:p>
  <w:p w14:paraId="63E909BD" w14:textId="347FD378" w:rsidR="00BE3BC2" w:rsidRPr="001D5F0B" w:rsidRDefault="00BE3BC2"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5A7CF8">
      <w:rPr>
        <w:noProof/>
        <w:sz w:val="16"/>
        <w:szCs w:val="16"/>
      </w:rPr>
      <w:t>November 2019</w:t>
    </w:r>
    <w:r>
      <w:rPr>
        <w:sz w:val="16"/>
        <w:szCs w:val="16"/>
      </w:rPr>
      <w:fldChar w:fldCharType="end"/>
    </w:r>
    <w:r w:rsidRPr="00A971AC">
      <w:t xml:space="preserve"> </w:t>
    </w:r>
    <w:r>
      <w:tab/>
    </w:r>
    <w:r>
      <w:tab/>
    </w:r>
    <w:r w:rsidRPr="007109FA">
      <w:t xml:space="preserve">Page </w:t>
    </w:r>
    <w:r w:rsidRPr="007109FA">
      <w:fldChar w:fldCharType="begin"/>
    </w:r>
    <w:r w:rsidRPr="007109FA">
      <w:instrText xml:space="preserve"> PAGE </w:instrText>
    </w:r>
    <w:r w:rsidRPr="007109FA">
      <w:fldChar w:fldCharType="separate"/>
    </w:r>
    <w:r w:rsidR="00095D3F">
      <w:rPr>
        <w:noProof/>
      </w:rPr>
      <w:t>173</w:t>
    </w:r>
    <w:r w:rsidRPr="007109FA">
      <w:fldChar w:fldCharType="end"/>
    </w:r>
    <w:r>
      <w:tab/>
    </w:r>
    <w:r>
      <w:tab/>
    </w:r>
  </w:p>
  <w:p w14:paraId="7E278534" w14:textId="77777777" w:rsidR="00BE3BC2" w:rsidRPr="008742AA" w:rsidRDefault="00BE3BC2" w:rsidP="00A971AC">
    <w:pPr>
      <w:pStyle w:val="Head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FAE9" w14:textId="77777777" w:rsidR="00BE3BC2" w:rsidRDefault="00BE3BC2">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180</w:t>
    </w:r>
    <w:r w:rsidRPr="00DE1978">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2D42D" w14:textId="77777777" w:rsidR="00BE3BC2" w:rsidRDefault="00BE3BC2">
      <w:r>
        <w:separator/>
      </w:r>
    </w:p>
  </w:footnote>
  <w:footnote w:type="continuationSeparator" w:id="0">
    <w:p w14:paraId="62D3807E" w14:textId="77777777" w:rsidR="00BE3BC2" w:rsidRDefault="00BE3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521A8" w14:textId="61B8D41A" w:rsidR="00BE3BC2" w:rsidRPr="00E530EB" w:rsidRDefault="00BE3BC2" w:rsidP="009F7469">
    <w:pPr>
      <w:tabs>
        <w:tab w:val="right" w:pos="8280"/>
      </w:tabs>
      <w:rPr>
        <w:sz w:val="16"/>
        <w:szCs w:val="16"/>
      </w:rPr>
    </w:pPr>
    <w:r>
      <w:rPr>
        <w:sz w:val="16"/>
        <w:szCs w:val="16"/>
      </w:rPr>
      <w:fldChar w:fldCharType="begin"/>
    </w:r>
    <w:r>
      <w:rPr>
        <w:sz w:val="16"/>
        <w:szCs w:val="16"/>
      </w:rPr>
      <w:instrText xml:space="preserve"> DOCPROPERTY  "Header datamart name"  \* MERGEFORMAT </w:instrText>
    </w:r>
    <w:r>
      <w:rPr>
        <w:sz w:val="16"/>
        <w:szCs w:val="16"/>
      </w:rPr>
      <w:fldChar w:fldCharType="separate"/>
    </w:r>
    <w:r w:rsidR="005A7CF8">
      <w:rPr>
        <w:sz w:val="16"/>
        <w:szCs w:val="16"/>
      </w:rPr>
      <w:t>National Minimum Dataset (Hospital Inpatient Events)</w:t>
    </w:r>
    <w:r>
      <w:rPr>
        <w:sz w:val="16"/>
        <w:szCs w:val="16"/>
      </w:rPr>
      <w:fldChar w:fldCharType="end"/>
    </w:r>
    <w:r w:rsidRPr="00750DEC">
      <w:rPr>
        <w:sz w:val="16"/>
        <w:szCs w:val="16"/>
      </w:rPr>
      <w:t xml:space="preserve"> Data Dictionary</w:t>
    </w:r>
    <w:r>
      <w:rPr>
        <w:sz w:val="16"/>
        <w:szCs w:val="16"/>
      </w:rPr>
      <w:tab/>
      <w:t>Front Pages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131F" w14:textId="3F521D06" w:rsidR="00BE3BC2" w:rsidRPr="00E530EB" w:rsidRDefault="00BE3BC2" w:rsidP="009F7469">
    <w:pPr>
      <w:tabs>
        <w:tab w:val="right" w:pos="8280"/>
      </w:tabs>
      <w:rPr>
        <w:sz w:val="16"/>
        <w:szCs w:val="16"/>
      </w:rPr>
    </w:pPr>
    <w:r>
      <w:t>NMD Data Mart Data Dictionary</w:t>
    </w:r>
    <w:r>
      <w:rPr>
        <w:sz w:val="16"/>
        <w:szCs w:val="16"/>
      </w:rPr>
      <w:tab/>
    </w:r>
    <w:r>
      <w:rPr>
        <w:sz w:val="16"/>
        <w:szCs w:val="16"/>
      </w:rPr>
      <w:fldChar w:fldCharType="begin"/>
    </w:r>
    <w:r>
      <w:rPr>
        <w:sz w:val="16"/>
        <w:szCs w:val="16"/>
      </w:rPr>
      <w:instrText xml:space="preserve"> STYLEREF  "Heading 1"  \* MERGEFORMAT </w:instrText>
    </w:r>
    <w:r>
      <w:rPr>
        <w:sz w:val="16"/>
        <w:szCs w:val="16"/>
      </w:rPr>
      <w:fldChar w:fldCharType="separate"/>
    </w:r>
    <w:r w:rsidR="005A7CF8">
      <w:rPr>
        <w:noProof/>
        <w:sz w:val="16"/>
        <w:szCs w:val="16"/>
      </w:rPr>
      <w:t>NMD Fact Health Event table</w:t>
    </w:r>
    <w:r>
      <w:rPr>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5768" w14:textId="77777777" w:rsidR="00BE3BC2" w:rsidRDefault="00BE3BC2">
    <w:pPr>
      <w:pStyle w:val="Header"/>
    </w:pPr>
    <w:r>
      <w:rPr>
        <w:lang w:val="en-US"/>
      </w:rPr>
      <w:t>NMD Data Mart Data Dictionary</w:t>
    </w:r>
    <w:r>
      <w:rPr>
        <w:lang w:val="en-US"/>
      </w:rPr>
      <w:tab/>
    </w: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B1A5E" w14:textId="77777777" w:rsidR="00BE3BC2" w:rsidRDefault="00BE3BC2">
    <w:pPr>
      <w:pStyle w:val="Header"/>
    </w:pPr>
    <w:r>
      <w:rPr>
        <w:lang w:val="en-US"/>
      </w:rPr>
      <w:t>NMD Data Mart Data Dictionary</w:t>
    </w:r>
    <w:r>
      <w:rPr>
        <w:lang w:val="en-US"/>
      </w:rPr>
      <w:tab/>
    </w:r>
    <w:r>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C0E4D" w14:textId="77777777" w:rsidR="00BE3BC2" w:rsidRDefault="00BE3BC2">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6DDF5" w14:textId="77777777" w:rsidR="00BE3BC2" w:rsidRPr="00A57FBB" w:rsidRDefault="00BE3BC2" w:rsidP="00E91E2B">
    <w:pPr>
      <w:pStyle w:val="Header"/>
      <w:rPr>
        <w:rFonts w:cs="Arial"/>
        <w:b/>
        <w:smallCaps/>
        <w:sz w:val="20"/>
      </w:rPr>
    </w:pPr>
    <w:r>
      <w:rPr>
        <w:lang w:val="en-US"/>
      </w:rPr>
      <w:t>NMD Data Mart Data Dictionary</w:t>
    </w:r>
    <w:r>
      <w:tab/>
      <w:t xml:space="preserve">                           </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F3B1" w14:textId="77777777" w:rsidR="00BE3BC2" w:rsidRPr="00AF0FD1" w:rsidRDefault="005A7CF8" w:rsidP="00E91E2B">
    <w:pPr>
      <w:pStyle w:val="Header"/>
      <w:ind w:firstLine="1440"/>
      <w:jc w:val="right"/>
      <w:rPr>
        <w:rFonts w:cs="Arial"/>
        <w:b/>
        <w:smallCaps/>
        <w:sz w:val="20"/>
      </w:rPr>
    </w:pPr>
    <w:r>
      <w:rPr>
        <w:noProof/>
        <w:lang w:val="en-US"/>
      </w:rPr>
      <w:object w:dxaOrig="1440" w:dyaOrig="1440" w14:anchorId="27FED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635072094" r:id="rId2"/>
      </w:object>
    </w:r>
    <w:r w:rsidR="00BE3BC2">
      <w:t xml:space="preserve">            </w:t>
    </w:r>
    <w:r w:rsidR="00BE3BC2">
      <w:object w:dxaOrig="9421" w:dyaOrig="2445" w14:anchorId="75C23A1F">
        <v:shape id="_x0000_i1026" type="#_x0000_t75" style="width:198.75pt;height:51.75pt" o:ole="">
          <v:imagedata r:id="rId3" o:title=""/>
        </v:shape>
        <o:OLEObject Type="Embed" ProgID="MSPhotoEd.3" ShapeID="_x0000_i1026" DrawAspect="Content" ObjectID="_1635072093" r:id="rId4"/>
      </w:object>
    </w:r>
    <w:r w:rsidR="00BE3BC2">
      <w:t xml:space="preserve">           </w:t>
    </w:r>
    <w:r w:rsidR="00BE3BC2">
      <w:tab/>
      <w:t xml:space="preserve">    </w:t>
    </w:r>
  </w:p>
  <w:p w14:paraId="0D87B84D" w14:textId="77777777" w:rsidR="00BE3BC2" w:rsidRDefault="00BE3BC2" w:rsidP="00E91E2B">
    <w:pPr>
      <w:pStyle w:val="Header"/>
      <w:rPr>
        <w:rFonts w:cs="Arial"/>
        <w:b/>
        <w:smallCaps/>
        <w:sz w:val="28"/>
        <w:szCs w:val="28"/>
      </w:rPr>
    </w:pPr>
  </w:p>
  <w:p w14:paraId="2AB62423" w14:textId="77777777" w:rsidR="00BE3BC2" w:rsidRDefault="00BE3BC2" w:rsidP="00E91E2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14:paraId="2895151A" w14:textId="77777777" w:rsidR="00BE3BC2" w:rsidRPr="00717379" w:rsidRDefault="00BE3BC2" w:rsidP="00E91E2B">
    <w:pPr>
      <w:pStyle w:val="Header"/>
      <w:tabs>
        <w:tab w:val="right" w:pos="9360"/>
      </w:tabs>
      <w:rPr>
        <w:rFonts w:cs="Arial"/>
        <w:b/>
        <w:smallCaps/>
        <w:sz w:val="28"/>
        <w:szCs w:val="28"/>
      </w:rPr>
    </w:pPr>
  </w:p>
  <w:p w14:paraId="7A575DBC" w14:textId="77777777" w:rsidR="00BE3BC2" w:rsidRDefault="00BE3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F817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329E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9AC8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D026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3440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AABD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EEA7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A0D0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9856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068E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B2C73"/>
    <w:multiLevelType w:val="hybridMultilevel"/>
    <w:tmpl w:val="8BA0237A"/>
    <w:lvl w:ilvl="0" w:tplc="62D6142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5"/>
  </w:num>
  <w:num w:numId="14">
    <w:abstractNumId w:val="10"/>
  </w:num>
  <w:num w:numId="15">
    <w:abstractNumId w:val="12"/>
  </w:num>
  <w:num w:numId="16">
    <w:abstractNumId w:val="17"/>
  </w:num>
  <w:num w:numId="17">
    <w:abstractNumId w:val="23"/>
  </w:num>
  <w:num w:numId="18">
    <w:abstractNumId w:val="16"/>
  </w:num>
  <w:num w:numId="19">
    <w:abstractNumId w:val="13"/>
  </w:num>
  <w:num w:numId="20">
    <w:abstractNumId w:val="20"/>
  </w:num>
  <w:num w:numId="21">
    <w:abstractNumId w:val="21"/>
  </w:num>
  <w:num w:numId="22">
    <w:abstractNumId w:val="11"/>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2DB"/>
    <w:rsid w:val="00003DC6"/>
    <w:rsid w:val="00004316"/>
    <w:rsid w:val="000069A0"/>
    <w:rsid w:val="00007C5C"/>
    <w:rsid w:val="00007E22"/>
    <w:rsid w:val="000223CA"/>
    <w:rsid w:val="00025025"/>
    <w:rsid w:val="00027DA0"/>
    <w:rsid w:val="00033DDB"/>
    <w:rsid w:val="00036B01"/>
    <w:rsid w:val="00065087"/>
    <w:rsid w:val="00066EF8"/>
    <w:rsid w:val="00080826"/>
    <w:rsid w:val="0009384F"/>
    <w:rsid w:val="00095D3F"/>
    <w:rsid w:val="000A7655"/>
    <w:rsid w:val="000B13E3"/>
    <w:rsid w:val="000B5E44"/>
    <w:rsid w:val="000D3B3E"/>
    <w:rsid w:val="000D7822"/>
    <w:rsid w:val="000E11F6"/>
    <w:rsid w:val="000E386D"/>
    <w:rsid w:val="000F05AB"/>
    <w:rsid w:val="000F1B0F"/>
    <w:rsid w:val="000F2CD9"/>
    <w:rsid w:val="000F3FED"/>
    <w:rsid w:val="000F4056"/>
    <w:rsid w:val="000F4675"/>
    <w:rsid w:val="000F4DD4"/>
    <w:rsid w:val="00100A48"/>
    <w:rsid w:val="001221E4"/>
    <w:rsid w:val="001328A9"/>
    <w:rsid w:val="00141C99"/>
    <w:rsid w:val="00141E2E"/>
    <w:rsid w:val="00142E4A"/>
    <w:rsid w:val="0014357A"/>
    <w:rsid w:val="00150D1F"/>
    <w:rsid w:val="00152D95"/>
    <w:rsid w:val="00154575"/>
    <w:rsid w:val="00155FB9"/>
    <w:rsid w:val="00162FB8"/>
    <w:rsid w:val="00163876"/>
    <w:rsid w:val="00164502"/>
    <w:rsid w:val="00170002"/>
    <w:rsid w:val="00171510"/>
    <w:rsid w:val="00172A81"/>
    <w:rsid w:val="001740BA"/>
    <w:rsid w:val="0018071A"/>
    <w:rsid w:val="001808C7"/>
    <w:rsid w:val="00180CCF"/>
    <w:rsid w:val="00187D42"/>
    <w:rsid w:val="00193716"/>
    <w:rsid w:val="001B62E2"/>
    <w:rsid w:val="001C2CE8"/>
    <w:rsid w:val="001C4EF6"/>
    <w:rsid w:val="001C71CC"/>
    <w:rsid w:val="001D1E8B"/>
    <w:rsid w:val="001D3305"/>
    <w:rsid w:val="001D5F0B"/>
    <w:rsid w:val="001D7825"/>
    <w:rsid w:val="001F2B03"/>
    <w:rsid w:val="001F72FD"/>
    <w:rsid w:val="00205F75"/>
    <w:rsid w:val="00212F4E"/>
    <w:rsid w:val="00221213"/>
    <w:rsid w:val="002237FA"/>
    <w:rsid w:val="00225907"/>
    <w:rsid w:val="00225CA6"/>
    <w:rsid w:val="00235733"/>
    <w:rsid w:val="00243040"/>
    <w:rsid w:val="00245C30"/>
    <w:rsid w:val="00246173"/>
    <w:rsid w:val="0024776D"/>
    <w:rsid w:val="00247856"/>
    <w:rsid w:val="00251933"/>
    <w:rsid w:val="00254470"/>
    <w:rsid w:val="0025538A"/>
    <w:rsid w:val="00255EE0"/>
    <w:rsid w:val="00265137"/>
    <w:rsid w:val="002656AD"/>
    <w:rsid w:val="00265C0D"/>
    <w:rsid w:val="00265C30"/>
    <w:rsid w:val="00266443"/>
    <w:rsid w:val="00275357"/>
    <w:rsid w:val="00282045"/>
    <w:rsid w:val="002847BE"/>
    <w:rsid w:val="00292311"/>
    <w:rsid w:val="0029343D"/>
    <w:rsid w:val="0029373A"/>
    <w:rsid w:val="00294952"/>
    <w:rsid w:val="002A04B3"/>
    <w:rsid w:val="002A401E"/>
    <w:rsid w:val="002A504A"/>
    <w:rsid w:val="002C11DD"/>
    <w:rsid w:val="002D00EF"/>
    <w:rsid w:val="002D12FD"/>
    <w:rsid w:val="002D702D"/>
    <w:rsid w:val="002E5149"/>
    <w:rsid w:val="002E6579"/>
    <w:rsid w:val="002F240F"/>
    <w:rsid w:val="002F2445"/>
    <w:rsid w:val="002F5704"/>
    <w:rsid w:val="00306F5A"/>
    <w:rsid w:val="00313735"/>
    <w:rsid w:val="003137EF"/>
    <w:rsid w:val="0031655B"/>
    <w:rsid w:val="00323B80"/>
    <w:rsid w:val="0032609C"/>
    <w:rsid w:val="003300AD"/>
    <w:rsid w:val="00351ED3"/>
    <w:rsid w:val="003549D5"/>
    <w:rsid w:val="00360547"/>
    <w:rsid w:val="00365005"/>
    <w:rsid w:val="003711F5"/>
    <w:rsid w:val="00371B3D"/>
    <w:rsid w:val="00371D35"/>
    <w:rsid w:val="00376DDE"/>
    <w:rsid w:val="003821CC"/>
    <w:rsid w:val="00382ABB"/>
    <w:rsid w:val="00387006"/>
    <w:rsid w:val="003906B8"/>
    <w:rsid w:val="003929FE"/>
    <w:rsid w:val="00397891"/>
    <w:rsid w:val="003A613D"/>
    <w:rsid w:val="003A6B71"/>
    <w:rsid w:val="003B470C"/>
    <w:rsid w:val="003B7CD8"/>
    <w:rsid w:val="003C2B06"/>
    <w:rsid w:val="003C312A"/>
    <w:rsid w:val="003C3F5C"/>
    <w:rsid w:val="003D351F"/>
    <w:rsid w:val="003E36B1"/>
    <w:rsid w:val="003F0399"/>
    <w:rsid w:val="003F115D"/>
    <w:rsid w:val="004128BF"/>
    <w:rsid w:val="00421C2F"/>
    <w:rsid w:val="00427B81"/>
    <w:rsid w:val="00430C3A"/>
    <w:rsid w:val="004369C4"/>
    <w:rsid w:val="0044033C"/>
    <w:rsid w:val="00442D1B"/>
    <w:rsid w:val="00454C90"/>
    <w:rsid w:val="00457366"/>
    <w:rsid w:val="00457377"/>
    <w:rsid w:val="0047262B"/>
    <w:rsid w:val="00481D7F"/>
    <w:rsid w:val="0048451B"/>
    <w:rsid w:val="00484540"/>
    <w:rsid w:val="004A62E2"/>
    <w:rsid w:val="004B20AB"/>
    <w:rsid w:val="004B3DDA"/>
    <w:rsid w:val="004B52CE"/>
    <w:rsid w:val="004C1BEB"/>
    <w:rsid w:val="004C3090"/>
    <w:rsid w:val="004C60BF"/>
    <w:rsid w:val="004D06B9"/>
    <w:rsid w:val="004D5824"/>
    <w:rsid w:val="004F4A06"/>
    <w:rsid w:val="0050163F"/>
    <w:rsid w:val="00502CBE"/>
    <w:rsid w:val="00517D3B"/>
    <w:rsid w:val="00520666"/>
    <w:rsid w:val="00521F9B"/>
    <w:rsid w:val="005309CB"/>
    <w:rsid w:val="005337CF"/>
    <w:rsid w:val="00537156"/>
    <w:rsid w:val="00543E23"/>
    <w:rsid w:val="00545A19"/>
    <w:rsid w:val="005463CF"/>
    <w:rsid w:val="00555448"/>
    <w:rsid w:val="0055723B"/>
    <w:rsid w:val="0056021B"/>
    <w:rsid w:val="005621CE"/>
    <w:rsid w:val="0057295D"/>
    <w:rsid w:val="00590133"/>
    <w:rsid w:val="0059494A"/>
    <w:rsid w:val="00597386"/>
    <w:rsid w:val="005A4387"/>
    <w:rsid w:val="005A7CF8"/>
    <w:rsid w:val="005B38DB"/>
    <w:rsid w:val="005B66B8"/>
    <w:rsid w:val="005C13DF"/>
    <w:rsid w:val="005D14FB"/>
    <w:rsid w:val="005E6590"/>
    <w:rsid w:val="005F0077"/>
    <w:rsid w:val="005F5171"/>
    <w:rsid w:val="005F645B"/>
    <w:rsid w:val="005F72CB"/>
    <w:rsid w:val="006102B6"/>
    <w:rsid w:val="006114BC"/>
    <w:rsid w:val="0061514B"/>
    <w:rsid w:val="006245A6"/>
    <w:rsid w:val="006323B9"/>
    <w:rsid w:val="0063596B"/>
    <w:rsid w:val="00655897"/>
    <w:rsid w:val="00657BD0"/>
    <w:rsid w:val="00663BD9"/>
    <w:rsid w:val="00671B7D"/>
    <w:rsid w:val="006750B5"/>
    <w:rsid w:val="006750D2"/>
    <w:rsid w:val="0067785D"/>
    <w:rsid w:val="00680C43"/>
    <w:rsid w:val="00684A72"/>
    <w:rsid w:val="00690964"/>
    <w:rsid w:val="006A28D1"/>
    <w:rsid w:val="006A5248"/>
    <w:rsid w:val="006B1647"/>
    <w:rsid w:val="006B179E"/>
    <w:rsid w:val="006B32B9"/>
    <w:rsid w:val="006C1229"/>
    <w:rsid w:val="006E15CA"/>
    <w:rsid w:val="006E38FE"/>
    <w:rsid w:val="006E69D8"/>
    <w:rsid w:val="006F044E"/>
    <w:rsid w:val="006F0FA5"/>
    <w:rsid w:val="006F251E"/>
    <w:rsid w:val="00701ACB"/>
    <w:rsid w:val="0070519C"/>
    <w:rsid w:val="007109FA"/>
    <w:rsid w:val="00710AB3"/>
    <w:rsid w:val="00713611"/>
    <w:rsid w:val="0072092C"/>
    <w:rsid w:val="00721420"/>
    <w:rsid w:val="00730671"/>
    <w:rsid w:val="007459D6"/>
    <w:rsid w:val="0075048D"/>
    <w:rsid w:val="00750DEC"/>
    <w:rsid w:val="007510ED"/>
    <w:rsid w:val="00767DB6"/>
    <w:rsid w:val="00786191"/>
    <w:rsid w:val="007A0D46"/>
    <w:rsid w:val="007A1044"/>
    <w:rsid w:val="007A20F8"/>
    <w:rsid w:val="007A48CA"/>
    <w:rsid w:val="007A6577"/>
    <w:rsid w:val="007B2BF9"/>
    <w:rsid w:val="007B2ED5"/>
    <w:rsid w:val="007C0321"/>
    <w:rsid w:val="007C77F2"/>
    <w:rsid w:val="007E5147"/>
    <w:rsid w:val="007E54DF"/>
    <w:rsid w:val="007E7993"/>
    <w:rsid w:val="007F4E25"/>
    <w:rsid w:val="007F5983"/>
    <w:rsid w:val="007F7605"/>
    <w:rsid w:val="007F76EF"/>
    <w:rsid w:val="00800B62"/>
    <w:rsid w:val="0080388A"/>
    <w:rsid w:val="00815589"/>
    <w:rsid w:val="008212AE"/>
    <w:rsid w:val="0082249B"/>
    <w:rsid w:val="00823375"/>
    <w:rsid w:val="0082676F"/>
    <w:rsid w:val="00834A95"/>
    <w:rsid w:val="008533B9"/>
    <w:rsid w:val="00855834"/>
    <w:rsid w:val="0086033D"/>
    <w:rsid w:val="00871FB5"/>
    <w:rsid w:val="0087709B"/>
    <w:rsid w:val="00886613"/>
    <w:rsid w:val="008970BF"/>
    <w:rsid w:val="008A141D"/>
    <w:rsid w:val="008A376C"/>
    <w:rsid w:val="008B1DBE"/>
    <w:rsid w:val="008B23A2"/>
    <w:rsid w:val="008B549A"/>
    <w:rsid w:val="008C0774"/>
    <w:rsid w:val="008D7D50"/>
    <w:rsid w:val="008E139E"/>
    <w:rsid w:val="008E59E9"/>
    <w:rsid w:val="00904FD1"/>
    <w:rsid w:val="009130BC"/>
    <w:rsid w:val="009405A5"/>
    <w:rsid w:val="00940D93"/>
    <w:rsid w:val="00941184"/>
    <w:rsid w:val="00943211"/>
    <w:rsid w:val="00945F8F"/>
    <w:rsid w:val="0095200A"/>
    <w:rsid w:val="00952AFC"/>
    <w:rsid w:val="00953720"/>
    <w:rsid w:val="009626CF"/>
    <w:rsid w:val="00965733"/>
    <w:rsid w:val="00970E2D"/>
    <w:rsid w:val="00983EC7"/>
    <w:rsid w:val="00984299"/>
    <w:rsid w:val="00990D34"/>
    <w:rsid w:val="00992447"/>
    <w:rsid w:val="009947FF"/>
    <w:rsid w:val="00994813"/>
    <w:rsid w:val="00997493"/>
    <w:rsid w:val="009A1D21"/>
    <w:rsid w:val="009C6C7B"/>
    <w:rsid w:val="009C7372"/>
    <w:rsid w:val="009D145D"/>
    <w:rsid w:val="009D4DD4"/>
    <w:rsid w:val="009E26AF"/>
    <w:rsid w:val="009E6F21"/>
    <w:rsid w:val="009F28B1"/>
    <w:rsid w:val="009F57DE"/>
    <w:rsid w:val="009F7469"/>
    <w:rsid w:val="00A04CB7"/>
    <w:rsid w:val="00A24FA5"/>
    <w:rsid w:val="00A2611A"/>
    <w:rsid w:val="00A34F07"/>
    <w:rsid w:val="00A3766F"/>
    <w:rsid w:val="00A40326"/>
    <w:rsid w:val="00A419A4"/>
    <w:rsid w:val="00A421E2"/>
    <w:rsid w:val="00A516C2"/>
    <w:rsid w:val="00A65BFE"/>
    <w:rsid w:val="00A67068"/>
    <w:rsid w:val="00A70EDD"/>
    <w:rsid w:val="00A76C45"/>
    <w:rsid w:val="00A83659"/>
    <w:rsid w:val="00A843FC"/>
    <w:rsid w:val="00A857E8"/>
    <w:rsid w:val="00A86FB1"/>
    <w:rsid w:val="00A971AC"/>
    <w:rsid w:val="00AA160F"/>
    <w:rsid w:val="00AC2EE3"/>
    <w:rsid w:val="00AD0122"/>
    <w:rsid w:val="00AD2D6D"/>
    <w:rsid w:val="00AE1C4D"/>
    <w:rsid w:val="00AF1072"/>
    <w:rsid w:val="00AF3A03"/>
    <w:rsid w:val="00AF4E8B"/>
    <w:rsid w:val="00AF7837"/>
    <w:rsid w:val="00B14E77"/>
    <w:rsid w:val="00B164E5"/>
    <w:rsid w:val="00B21F69"/>
    <w:rsid w:val="00B22D16"/>
    <w:rsid w:val="00B23F3E"/>
    <w:rsid w:val="00B35441"/>
    <w:rsid w:val="00B3596D"/>
    <w:rsid w:val="00B43727"/>
    <w:rsid w:val="00B508BB"/>
    <w:rsid w:val="00B52133"/>
    <w:rsid w:val="00B54A58"/>
    <w:rsid w:val="00B62E54"/>
    <w:rsid w:val="00B667C6"/>
    <w:rsid w:val="00B66DB3"/>
    <w:rsid w:val="00B67C1A"/>
    <w:rsid w:val="00B702C8"/>
    <w:rsid w:val="00B75817"/>
    <w:rsid w:val="00B76B75"/>
    <w:rsid w:val="00B76E38"/>
    <w:rsid w:val="00B918D5"/>
    <w:rsid w:val="00BA4E8C"/>
    <w:rsid w:val="00BB1A08"/>
    <w:rsid w:val="00BB2CCA"/>
    <w:rsid w:val="00BB5F79"/>
    <w:rsid w:val="00BB6438"/>
    <w:rsid w:val="00BB646F"/>
    <w:rsid w:val="00BB688D"/>
    <w:rsid w:val="00BC242D"/>
    <w:rsid w:val="00BC35F1"/>
    <w:rsid w:val="00BD272E"/>
    <w:rsid w:val="00BD4995"/>
    <w:rsid w:val="00BE3BC2"/>
    <w:rsid w:val="00C05778"/>
    <w:rsid w:val="00C062DB"/>
    <w:rsid w:val="00C11350"/>
    <w:rsid w:val="00C14EF4"/>
    <w:rsid w:val="00C15F00"/>
    <w:rsid w:val="00C222E3"/>
    <w:rsid w:val="00C311BA"/>
    <w:rsid w:val="00C354B1"/>
    <w:rsid w:val="00C66B24"/>
    <w:rsid w:val="00C70226"/>
    <w:rsid w:val="00C73631"/>
    <w:rsid w:val="00C7450E"/>
    <w:rsid w:val="00C84BED"/>
    <w:rsid w:val="00C85876"/>
    <w:rsid w:val="00C86D9C"/>
    <w:rsid w:val="00C9075D"/>
    <w:rsid w:val="00C91CA7"/>
    <w:rsid w:val="00C9526A"/>
    <w:rsid w:val="00CA2DA4"/>
    <w:rsid w:val="00CA4DA0"/>
    <w:rsid w:val="00CB13D7"/>
    <w:rsid w:val="00CB2E9F"/>
    <w:rsid w:val="00CB55BD"/>
    <w:rsid w:val="00CC5E1D"/>
    <w:rsid w:val="00CD66F3"/>
    <w:rsid w:val="00CE2DFA"/>
    <w:rsid w:val="00CF0F29"/>
    <w:rsid w:val="00D01893"/>
    <w:rsid w:val="00D10A82"/>
    <w:rsid w:val="00D13BAD"/>
    <w:rsid w:val="00D25CDF"/>
    <w:rsid w:val="00D309E9"/>
    <w:rsid w:val="00D30C8F"/>
    <w:rsid w:val="00D345A0"/>
    <w:rsid w:val="00D3659C"/>
    <w:rsid w:val="00D4574A"/>
    <w:rsid w:val="00D502E5"/>
    <w:rsid w:val="00D5710C"/>
    <w:rsid w:val="00D6716A"/>
    <w:rsid w:val="00D812C4"/>
    <w:rsid w:val="00D87CB3"/>
    <w:rsid w:val="00D9020D"/>
    <w:rsid w:val="00D91755"/>
    <w:rsid w:val="00D96CBE"/>
    <w:rsid w:val="00DA3954"/>
    <w:rsid w:val="00DB1E46"/>
    <w:rsid w:val="00DC2B90"/>
    <w:rsid w:val="00DD09B2"/>
    <w:rsid w:val="00DD255D"/>
    <w:rsid w:val="00DE2397"/>
    <w:rsid w:val="00DE3032"/>
    <w:rsid w:val="00DF2BC6"/>
    <w:rsid w:val="00DF340D"/>
    <w:rsid w:val="00DF35CD"/>
    <w:rsid w:val="00DF5E3C"/>
    <w:rsid w:val="00E002BF"/>
    <w:rsid w:val="00E012D7"/>
    <w:rsid w:val="00E06BC7"/>
    <w:rsid w:val="00E127CC"/>
    <w:rsid w:val="00E16C39"/>
    <w:rsid w:val="00E2059D"/>
    <w:rsid w:val="00E206C5"/>
    <w:rsid w:val="00E219F3"/>
    <w:rsid w:val="00E26CC3"/>
    <w:rsid w:val="00E45334"/>
    <w:rsid w:val="00E505DB"/>
    <w:rsid w:val="00E530EB"/>
    <w:rsid w:val="00E76613"/>
    <w:rsid w:val="00E80215"/>
    <w:rsid w:val="00E852D6"/>
    <w:rsid w:val="00E90EC5"/>
    <w:rsid w:val="00E9162E"/>
    <w:rsid w:val="00E91E2B"/>
    <w:rsid w:val="00E97113"/>
    <w:rsid w:val="00EA19D4"/>
    <w:rsid w:val="00EA22BA"/>
    <w:rsid w:val="00EA2352"/>
    <w:rsid w:val="00EA359B"/>
    <w:rsid w:val="00EA5A17"/>
    <w:rsid w:val="00EA5B02"/>
    <w:rsid w:val="00EB7CD8"/>
    <w:rsid w:val="00EC0E8C"/>
    <w:rsid w:val="00EE3027"/>
    <w:rsid w:val="00EE5784"/>
    <w:rsid w:val="00EF4471"/>
    <w:rsid w:val="00F47DC3"/>
    <w:rsid w:val="00F534EC"/>
    <w:rsid w:val="00F5438F"/>
    <w:rsid w:val="00F637AE"/>
    <w:rsid w:val="00F637D6"/>
    <w:rsid w:val="00F6451D"/>
    <w:rsid w:val="00F842C0"/>
    <w:rsid w:val="00F93FE1"/>
    <w:rsid w:val="00FA5723"/>
    <w:rsid w:val="00FB1D98"/>
    <w:rsid w:val="00FB31BD"/>
    <w:rsid w:val="00FB6F1C"/>
    <w:rsid w:val="00FC680D"/>
    <w:rsid w:val="00FC6A3B"/>
    <w:rsid w:val="00FC7071"/>
    <w:rsid w:val="00FD2851"/>
    <w:rsid w:val="00FE1419"/>
    <w:rsid w:val="00FE6470"/>
    <w:rsid w:val="00FF54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E105DAD"/>
  <w15:docId w15:val="{95D08799-5BAA-441B-A044-AD11B079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A82"/>
    <w:rPr>
      <w:rFonts w:ascii="Arial" w:hAnsi="Arial"/>
      <w:sz w:val="18"/>
      <w:szCs w:val="24"/>
      <w:lang w:val="en-US" w:eastAsia="en-US"/>
    </w:rPr>
  </w:style>
  <w:style w:type="paragraph" w:styleId="Heading1">
    <w:name w:val="heading 1"/>
    <w:basedOn w:val="Normal"/>
    <w:next w:val="Normal"/>
    <w:qFormat/>
    <w:rsid w:val="00C062DB"/>
    <w:pPr>
      <w:keepNext/>
      <w:spacing w:before="240" w:after="60"/>
      <w:outlineLvl w:val="0"/>
    </w:pPr>
    <w:rPr>
      <w:rFonts w:cs="Arial"/>
      <w:b/>
      <w:bCs/>
      <w:kern w:val="32"/>
      <w:sz w:val="32"/>
      <w:szCs w:val="32"/>
    </w:rPr>
  </w:style>
  <w:style w:type="paragraph" w:styleId="Heading2">
    <w:name w:val="heading 2"/>
    <w:aliases w:val="H2,Chapter Title"/>
    <w:basedOn w:val="Normal"/>
    <w:next w:val="Normal"/>
    <w:link w:val="Heading2Char"/>
    <w:qFormat/>
    <w:rsid w:val="00C062DB"/>
    <w:pPr>
      <w:keepNext/>
      <w:spacing w:before="240" w:after="60"/>
      <w:outlineLvl w:val="1"/>
    </w:pPr>
    <w:rPr>
      <w:rFonts w:cs="Arial"/>
      <w:b/>
      <w:bCs/>
      <w:i/>
      <w:iCs/>
      <w:sz w:val="28"/>
      <w:szCs w:val="28"/>
    </w:rPr>
  </w:style>
  <w:style w:type="paragraph" w:styleId="Heading3">
    <w:name w:val="heading 3"/>
    <w:aliases w:val="Section"/>
    <w:basedOn w:val="Normal"/>
    <w:next w:val="Normal"/>
    <w:qFormat/>
    <w:rsid w:val="00C062DB"/>
    <w:pPr>
      <w:keepNext/>
      <w:spacing w:before="240" w:after="60"/>
      <w:outlineLvl w:val="2"/>
    </w:pPr>
    <w:rPr>
      <w:rFonts w:cs="Arial"/>
      <w:b/>
      <w:bCs/>
      <w:sz w:val="26"/>
      <w:szCs w:val="26"/>
    </w:rPr>
  </w:style>
  <w:style w:type="paragraph" w:styleId="Heading4">
    <w:name w:val="heading 4"/>
    <w:basedOn w:val="Normal"/>
    <w:next w:val="Normal"/>
    <w:qFormat/>
    <w:rsid w:val="004C3090"/>
    <w:pPr>
      <w:keepNext/>
      <w:spacing w:before="240" w:after="60"/>
      <w:outlineLvl w:val="3"/>
    </w:pPr>
    <w:rPr>
      <w:b/>
      <w:bCs/>
      <w:sz w:val="28"/>
      <w:szCs w:val="28"/>
    </w:rPr>
  </w:style>
  <w:style w:type="paragraph" w:styleId="Heading5">
    <w:name w:val="heading 5"/>
    <w:basedOn w:val="Normal"/>
    <w:next w:val="Normal"/>
    <w:link w:val="Heading5Char"/>
    <w:qFormat/>
    <w:rsid w:val="00E91E2B"/>
    <w:pPr>
      <w:tabs>
        <w:tab w:val="num" w:pos="1008"/>
      </w:tabs>
      <w:spacing w:before="240" w:after="60"/>
      <w:ind w:left="1008" w:hanging="1008"/>
      <w:jc w:val="both"/>
      <w:outlineLvl w:val="4"/>
    </w:pPr>
    <w:rPr>
      <w:sz w:val="22"/>
      <w:szCs w:val="20"/>
      <w:lang w:val="en-GB"/>
    </w:rPr>
  </w:style>
  <w:style w:type="paragraph" w:styleId="Heading6">
    <w:name w:val="heading 6"/>
    <w:basedOn w:val="Normal"/>
    <w:next w:val="Normal"/>
    <w:link w:val="Heading6Char"/>
    <w:qFormat/>
    <w:rsid w:val="00E91E2B"/>
    <w:pPr>
      <w:tabs>
        <w:tab w:val="num" w:pos="1152"/>
      </w:tabs>
      <w:spacing w:before="240" w:after="60"/>
      <w:ind w:left="1152" w:hanging="1152"/>
      <w:jc w:val="both"/>
      <w:outlineLvl w:val="5"/>
    </w:pPr>
    <w:rPr>
      <w:i/>
      <w:sz w:val="22"/>
      <w:szCs w:val="20"/>
      <w:lang w:val="en-GB"/>
    </w:rPr>
  </w:style>
  <w:style w:type="paragraph" w:styleId="Heading7">
    <w:name w:val="heading 7"/>
    <w:basedOn w:val="Normal"/>
    <w:next w:val="Normal"/>
    <w:link w:val="Heading7Char"/>
    <w:qFormat/>
    <w:rsid w:val="00E91E2B"/>
    <w:pPr>
      <w:tabs>
        <w:tab w:val="num" w:pos="1296"/>
      </w:tabs>
      <w:spacing w:before="240" w:after="60"/>
      <w:ind w:left="1296" w:hanging="1296"/>
      <w:jc w:val="both"/>
      <w:outlineLvl w:val="6"/>
    </w:pPr>
    <w:rPr>
      <w:szCs w:val="20"/>
      <w:lang w:val="en-GB"/>
    </w:rPr>
  </w:style>
  <w:style w:type="paragraph" w:styleId="Heading8">
    <w:name w:val="heading 8"/>
    <w:basedOn w:val="Normal"/>
    <w:next w:val="Normal"/>
    <w:link w:val="Heading8Char"/>
    <w:qFormat/>
    <w:rsid w:val="00E91E2B"/>
    <w:pPr>
      <w:tabs>
        <w:tab w:val="num" w:pos="1440"/>
      </w:tabs>
      <w:spacing w:before="240" w:after="60"/>
      <w:ind w:left="1440" w:hanging="1440"/>
      <w:jc w:val="both"/>
      <w:outlineLvl w:val="7"/>
    </w:pPr>
    <w:rPr>
      <w:i/>
      <w:szCs w:val="20"/>
      <w:lang w:val="en-GB"/>
    </w:rPr>
  </w:style>
  <w:style w:type="paragraph" w:styleId="Heading9">
    <w:name w:val="heading 9"/>
    <w:basedOn w:val="Normal"/>
    <w:next w:val="Normal"/>
    <w:link w:val="Heading9Char"/>
    <w:qFormat/>
    <w:rsid w:val="0045737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basedOn w:val="Normal"/>
    <w:rsid w:val="00B508BB"/>
    <w:rPr>
      <w:rFonts w:cs="Arial"/>
      <w:b/>
      <w:bCs/>
      <w:i/>
      <w:iCs/>
      <w:szCs w:val="18"/>
    </w:rPr>
  </w:style>
  <w:style w:type="paragraph" w:customStyle="1" w:styleId="tabletext">
    <w:name w:val="tabletext"/>
    <w:basedOn w:val="Normal"/>
    <w:rsid w:val="00B508BB"/>
    <w:rPr>
      <w:rFonts w:cs="Arial"/>
      <w:szCs w:val="18"/>
    </w:rPr>
  </w:style>
  <w:style w:type="paragraph" w:styleId="Header">
    <w:name w:val="header"/>
    <w:basedOn w:val="Normal"/>
    <w:rsid w:val="00B23F3E"/>
    <w:pPr>
      <w:tabs>
        <w:tab w:val="center" w:pos="4320"/>
        <w:tab w:val="right" w:pos="8640"/>
        <w:tab w:val="right" w:pos="9720"/>
      </w:tabs>
    </w:pPr>
    <w:rPr>
      <w:rFonts w:ascii="Arial Mäori" w:hAnsi="Arial Mäori"/>
      <w:iCs/>
      <w:sz w:val="16"/>
      <w:szCs w:val="20"/>
      <w:lang w:val="en-NZ"/>
    </w:rPr>
  </w:style>
  <w:style w:type="paragraph" w:styleId="Title">
    <w:name w:val="Title"/>
    <w:basedOn w:val="Normal"/>
    <w:next w:val="Normal"/>
    <w:qFormat/>
    <w:rsid w:val="00B23F3E"/>
    <w:pPr>
      <w:keepNext/>
      <w:keepLines/>
      <w:spacing w:before="360" w:after="240" w:line="560" w:lineRule="exact"/>
      <w:jc w:val="center"/>
    </w:pPr>
    <w:rPr>
      <w:b/>
      <w:kern w:val="28"/>
      <w:sz w:val="40"/>
      <w:szCs w:val="20"/>
      <w:lang w:val="en-GB"/>
    </w:rPr>
  </w:style>
  <w:style w:type="paragraph" w:styleId="BlockText">
    <w:name w:val="Block Text"/>
    <w:basedOn w:val="Normal"/>
    <w:rsid w:val="00457377"/>
    <w:rPr>
      <w:rFonts w:ascii="Arial Mäori" w:hAnsi="Arial Mäori"/>
      <w:sz w:val="20"/>
      <w:szCs w:val="20"/>
      <w:lang w:val="en-NZ"/>
    </w:rPr>
  </w:style>
  <w:style w:type="character" w:styleId="Hyperlink">
    <w:name w:val="Hyperlink"/>
    <w:uiPriority w:val="99"/>
    <w:rsid w:val="00457377"/>
    <w:rPr>
      <w:strike w:val="0"/>
      <w:dstrike w:val="0"/>
      <w:color w:val="006699"/>
      <w:u w:val="none"/>
      <w:effect w:val="none"/>
    </w:rPr>
  </w:style>
  <w:style w:type="paragraph" w:styleId="List">
    <w:name w:val="List"/>
    <w:basedOn w:val="Normal"/>
    <w:rsid w:val="00457377"/>
    <w:pPr>
      <w:spacing w:before="120"/>
      <w:ind w:left="283" w:hanging="283"/>
      <w:jc w:val="both"/>
    </w:pPr>
    <w:rPr>
      <w:szCs w:val="20"/>
      <w:lang w:val="en-GB"/>
    </w:rPr>
  </w:style>
  <w:style w:type="paragraph" w:styleId="ListBullet2">
    <w:name w:val="List Bullet 2"/>
    <w:basedOn w:val="Normal"/>
    <w:autoRedefine/>
    <w:rsid w:val="00DD255D"/>
    <w:pPr>
      <w:numPr>
        <w:numId w:val="1"/>
      </w:numPr>
      <w:tabs>
        <w:tab w:val="clear" w:pos="643"/>
        <w:tab w:val="num" w:pos="360"/>
      </w:tabs>
      <w:spacing w:before="120"/>
      <w:ind w:left="360"/>
      <w:jc w:val="both"/>
    </w:pPr>
    <w:rPr>
      <w:szCs w:val="20"/>
      <w:lang w:val="en-GB"/>
    </w:rPr>
  </w:style>
  <w:style w:type="paragraph" w:customStyle="1" w:styleId="Tabletext0">
    <w:name w:val="Table text"/>
    <w:basedOn w:val="Normal"/>
    <w:rsid w:val="00DD255D"/>
    <w:pPr>
      <w:spacing w:before="120" w:after="120"/>
      <w:jc w:val="both"/>
    </w:pPr>
    <w:rPr>
      <w:szCs w:val="20"/>
      <w:lang w:val="en-GB"/>
    </w:rPr>
  </w:style>
  <w:style w:type="paragraph" w:styleId="BodyText">
    <w:name w:val="Body Text"/>
    <w:basedOn w:val="Normal"/>
    <w:rsid w:val="00DD255D"/>
    <w:pPr>
      <w:spacing w:before="120" w:after="120"/>
      <w:jc w:val="both"/>
    </w:pPr>
    <w:rPr>
      <w:szCs w:val="20"/>
      <w:lang w:val="en-GB"/>
    </w:rPr>
  </w:style>
  <w:style w:type="paragraph" w:styleId="TOC1">
    <w:name w:val="toc 1"/>
    <w:basedOn w:val="Normal"/>
    <w:next w:val="Normal"/>
    <w:autoRedefine/>
    <w:uiPriority w:val="39"/>
    <w:rsid w:val="006F044E"/>
    <w:pPr>
      <w:spacing w:before="120"/>
    </w:pPr>
  </w:style>
  <w:style w:type="paragraph" w:styleId="TOC2">
    <w:name w:val="toc 2"/>
    <w:basedOn w:val="Normal"/>
    <w:next w:val="Normal"/>
    <w:autoRedefine/>
    <w:uiPriority w:val="39"/>
    <w:rsid w:val="004C3090"/>
    <w:pPr>
      <w:ind w:left="240"/>
    </w:pPr>
  </w:style>
  <w:style w:type="paragraph" w:styleId="TOC3">
    <w:name w:val="toc 3"/>
    <w:basedOn w:val="Normal"/>
    <w:next w:val="Normal"/>
    <w:autoRedefine/>
    <w:uiPriority w:val="39"/>
    <w:rsid w:val="004C3090"/>
    <w:pPr>
      <w:ind w:left="480"/>
    </w:pPr>
  </w:style>
  <w:style w:type="paragraph" w:styleId="Footer">
    <w:name w:val="footer"/>
    <w:basedOn w:val="Normal"/>
    <w:link w:val="FooterChar"/>
    <w:uiPriority w:val="99"/>
    <w:rsid w:val="003D351F"/>
    <w:pPr>
      <w:tabs>
        <w:tab w:val="center" w:pos="4153"/>
        <w:tab w:val="right" w:pos="8306"/>
      </w:tabs>
    </w:pPr>
  </w:style>
  <w:style w:type="character" w:styleId="PageNumber">
    <w:name w:val="page number"/>
    <w:basedOn w:val="DefaultParagraphFont"/>
    <w:rsid w:val="003D351F"/>
  </w:style>
  <w:style w:type="paragraph" w:styleId="DocumentMap">
    <w:name w:val="Document Map"/>
    <w:basedOn w:val="Normal"/>
    <w:semiHidden/>
    <w:rsid w:val="00B76B75"/>
    <w:pPr>
      <w:shd w:val="clear" w:color="auto" w:fill="000080"/>
    </w:pPr>
    <w:rPr>
      <w:rFonts w:ascii="Tahoma" w:hAnsi="Tahoma" w:cs="Tahoma"/>
    </w:rPr>
  </w:style>
  <w:style w:type="table" w:styleId="TableGrid">
    <w:name w:val="Table Grid"/>
    <w:basedOn w:val="TableNormal"/>
    <w:rsid w:val="00E9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B62E54"/>
    <w:pPr>
      <w:ind w:left="720"/>
    </w:pPr>
    <w:rPr>
      <w:rFonts w:ascii="Times New Roman" w:hAnsi="Times New Roman"/>
    </w:rPr>
  </w:style>
  <w:style w:type="paragraph" w:styleId="TOC5">
    <w:name w:val="toc 5"/>
    <w:basedOn w:val="Normal"/>
    <w:next w:val="Normal"/>
    <w:autoRedefine/>
    <w:uiPriority w:val="39"/>
    <w:rsid w:val="00B62E54"/>
    <w:pPr>
      <w:ind w:left="960"/>
    </w:pPr>
    <w:rPr>
      <w:rFonts w:ascii="Times New Roman" w:hAnsi="Times New Roman"/>
    </w:rPr>
  </w:style>
  <w:style w:type="paragraph" w:styleId="TOC6">
    <w:name w:val="toc 6"/>
    <w:basedOn w:val="Normal"/>
    <w:next w:val="Normal"/>
    <w:autoRedefine/>
    <w:uiPriority w:val="39"/>
    <w:rsid w:val="00B62E54"/>
    <w:pPr>
      <w:ind w:left="1200"/>
    </w:pPr>
    <w:rPr>
      <w:rFonts w:ascii="Times New Roman" w:hAnsi="Times New Roman"/>
    </w:rPr>
  </w:style>
  <w:style w:type="paragraph" w:styleId="TOC7">
    <w:name w:val="toc 7"/>
    <w:basedOn w:val="Normal"/>
    <w:next w:val="Normal"/>
    <w:autoRedefine/>
    <w:uiPriority w:val="39"/>
    <w:rsid w:val="00B62E54"/>
    <w:pPr>
      <w:ind w:left="1440"/>
    </w:pPr>
    <w:rPr>
      <w:rFonts w:ascii="Times New Roman" w:hAnsi="Times New Roman"/>
    </w:rPr>
  </w:style>
  <w:style w:type="paragraph" w:styleId="TOC8">
    <w:name w:val="toc 8"/>
    <w:basedOn w:val="Normal"/>
    <w:next w:val="Normal"/>
    <w:autoRedefine/>
    <w:uiPriority w:val="39"/>
    <w:rsid w:val="00B62E54"/>
    <w:pPr>
      <w:ind w:left="1680"/>
    </w:pPr>
    <w:rPr>
      <w:rFonts w:ascii="Times New Roman" w:hAnsi="Times New Roman"/>
    </w:rPr>
  </w:style>
  <w:style w:type="paragraph" w:styleId="TOC9">
    <w:name w:val="toc 9"/>
    <w:basedOn w:val="Normal"/>
    <w:next w:val="Normal"/>
    <w:autoRedefine/>
    <w:uiPriority w:val="39"/>
    <w:rsid w:val="00B62E54"/>
    <w:pPr>
      <w:ind w:left="1920"/>
    </w:pPr>
    <w:rPr>
      <w:rFonts w:ascii="Times New Roman" w:hAnsi="Times New Roman"/>
    </w:rPr>
  </w:style>
  <w:style w:type="character" w:styleId="LineNumber">
    <w:name w:val="line number"/>
    <w:rsid w:val="00294952"/>
    <w:rPr>
      <w:lang w:val="en-NZ"/>
    </w:rPr>
  </w:style>
  <w:style w:type="paragraph" w:styleId="Index1">
    <w:name w:val="index 1"/>
    <w:basedOn w:val="Normal"/>
    <w:next w:val="Normal"/>
    <w:autoRedefine/>
    <w:semiHidden/>
    <w:rsid w:val="0044033C"/>
    <w:pPr>
      <w:ind w:left="180" w:hanging="180"/>
    </w:pPr>
  </w:style>
  <w:style w:type="paragraph" w:customStyle="1" w:styleId="CharChar1">
    <w:name w:val="Char Char1"/>
    <w:basedOn w:val="Normal"/>
    <w:semiHidden/>
    <w:rsid w:val="002A504A"/>
    <w:pPr>
      <w:spacing w:after="160" w:line="240" w:lineRule="exact"/>
      <w:jc w:val="both"/>
    </w:pPr>
    <w:rPr>
      <w:bCs/>
      <w:iCs/>
      <w:noProof/>
      <w:sz w:val="22"/>
      <w:szCs w:val="22"/>
      <w:lang w:val="en-NZ"/>
    </w:rPr>
  </w:style>
  <w:style w:type="paragraph" w:styleId="BalloonText">
    <w:name w:val="Balloon Text"/>
    <w:basedOn w:val="Normal"/>
    <w:link w:val="BalloonTextChar"/>
    <w:uiPriority w:val="99"/>
    <w:semiHidden/>
    <w:unhideWhenUsed/>
    <w:rsid w:val="00225CA6"/>
    <w:rPr>
      <w:rFonts w:ascii="Tahoma" w:hAnsi="Tahoma" w:cs="Tahoma"/>
      <w:sz w:val="16"/>
      <w:szCs w:val="16"/>
    </w:rPr>
  </w:style>
  <w:style w:type="character" w:customStyle="1" w:styleId="BalloonTextChar">
    <w:name w:val="Balloon Text Char"/>
    <w:link w:val="BalloonText"/>
    <w:uiPriority w:val="99"/>
    <w:semiHidden/>
    <w:rsid w:val="00225CA6"/>
    <w:rPr>
      <w:rFonts w:ascii="Tahoma" w:hAnsi="Tahoma" w:cs="Tahoma"/>
      <w:sz w:val="16"/>
      <w:szCs w:val="16"/>
      <w:lang w:val="en-US" w:eastAsia="en-US"/>
    </w:rPr>
  </w:style>
  <w:style w:type="character" w:customStyle="1" w:styleId="Heading9Char">
    <w:name w:val="Heading 9 Char"/>
    <w:link w:val="Heading9"/>
    <w:rsid w:val="00225CA6"/>
    <w:rPr>
      <w:rFonts w:ascii="Arial" w:hAnsi="Arial" w:cs="Arial"/>
      <w:sz w:val="22"/>
      <w:szCs w:val="22"/>
      <w:lang w:val="en-US" w:eastAsia="en-US"/>
    </w:rPr>
  </w:style>
  <w:style w:type="character" w:customStyle="1" w:styleId="FooterChar">
    <w:name w:val="Footer Char"/>
    <w:link w:val="Footer"/>
    <w:uiPriority w:val="99"/>
    <w:rsid w:val="00800B62"/>
    <w:rPr>
      <w:rFonts w:ascii="Arial" w:hAnsi="Arial"/>
      <w:sz w:val="18"/>
      <w:szCs w:val="24"/>
      <w:lang w:val="en-US" w:eastAsia="en-US"/>
    </w:rPr>
  </w:style>
  <w:style w:type="character" w:styleId="CommentReference">
    <w:name w:val="annotation reference"/>
    <w:uiPriority w:val="99"/>
    <w:semiHidden/>
    <w:unhideWhenUsed/>
    <w:rsid w:val="00AC2EE3"/>
    <w:rPr>
      <w:sz w:val="16"/>
      <w:szCs w:val="16"/>
    </w:rPr>
  </w:style>
  <w:style w:type="paragraph" w:styleId="CommentText">
    <w:name w:val="annotation text"/>
    <w:basedOn w:val="Normal"/>
    <w:link w:val="CommentTextChar"/>
    <w:uiPriority w:val="99"/>
    <w:semiHidden/>
    <w:unhideWhenUsed/>
    <w:rsid w:val="00AC2EE3"/>
    <w:rPr>
      <w:sz w:val="20"/>
      <w:szCs w:val="20"/>
    </w:rPr>
  </w:style>
  <w:style w:type="character" w:customStyle="1" w:styleId="CommentTextChar">
    <w:name w:val="Comment Text Char"/>
    <w:link w:val="CommentText"/>
    <w:uiPriority w:val="99"/>
    <w:semiHidden/>
    <w:rsid w:val="00AC2EE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C2EE3"/>
    <w:rPr>
      <w:b/>
      <w:bCs/>
    </w:rPr>
  </w:style>
  <w:style w:type="character" w:customStyle="1" w:styleId="CommentSubjectChar">
    <w:name w:val="Comment Subject Char"/>
    <w:link w:val="CommentSubject"/>
    <w:uiPriority w:val="99"/>
    <w:semiHidden/>
    <w:rsid w:val="00AC2EE3"/>
    <w:rPr>
      <w:rFonts w:ascii="Arial" w:hAnsi="Arial"/>
      <w:b/>
      <w:bCs/>
      <w:lang w:val="en-US" w:eastAsia="en-US"/>
    </w:rPr>
  </w:style>
  <w:style w:type="character" w:customStyle="1" w:styleId="Heading5Char">
    <w:name w:val="Heading 5 Char"/>
    <w:link w:val="Heading5"/>
    <w:rsid w:val="00E91E2B"/>
    <w:rPr>
      <w:rFonts w:ascii="Arial" w:hAnsi="Arial"/>
      <w:sz w:val="22"/>
      <w:lang w:val="en-GB" w:eastAsia="en-US"/>
    </w:rPr>
  </w:style>
  <w:style w:type="character" w:customStyle="1" w:styleId="Heading6Char">
    <w:name w:val="Heading 6 Char"/>
    <w:link w:val="Heading6"/>
    <w:rsid w:val="00E91E2B"/>
    <w:rPr>
      <w:rFonts w:ascii="Arial" w:hAnsi="Arial"/>
      <w:i/>
      <w:sz w:val="22"/>
      <w:lang w:val="en-GB" w:eastAsia="en-US"/>
    </w:rPr>
  </w:style>
  <w:style w:type="character" w:customStyle="1" w:styleId="Heading7Char">
    <w:name w:val="Heading 7 Char"/>
    <w:link w:val="Heading7"/>
    <w:rsid w:val="00E91E2B"/>
    <w:rPr>
      <w:rFonts w:ascii="Arial" w:hAnsi="Arial"/>
      <w:sz w:val="18"/>
      <w:lang w:val="en-GB" w:eastAsia="en-US"/>
    </w:rPr>
  </w:style>
  <w:style w:type="character" w:customStyle="1" w:styleId="Heading8Char">
    <w:name w:val="Heading 8 Char"/>
    <w:link w:val="Heading8"/>
    <w:rsid w:val="00E91E2B"/>
    <w:rPr>
      <w:rFonts w:ascii="Arial" w:hAnsi="Arial"/>
      <w:i/>
      <w:sz w:val="18"/>
      <w:lang w:val="en-GB" w:eastAsia="en-US"/>
    </w:rPr>
  </w:style>
  <w:style w:type="numbering" w:customStyle="1" w:styleId="NoList1">
    <w:name w:val="No List1"/>
    <w:next w:val="NoList"/>
    <w:semiHidden/>
    <w:rsid w:val="00E91E2B"/>
  </w:style>
  <w:style w:type="character" w:customStyle="1" w:styleId="Heading2Char">
    <w:name w:val="Heading 2 Char"/>
    <w:aliases w:val="H2 Char,Chapter Title Char"/>
    <w:link w:val="Heading2"/>
    <w:rsid w:val="00E91E2B"/>
    <w:rPr>
      <w:rFonts w:ascii="Arial" w:hAnsi="Arial" w:cs="Arial"/>
      <w:b/>
      <w:bCs/>
      <w:i/>
      <w:iCs/>
      <w:sz w:val="28"/>
      <w:szCs w:val="28"/>
      <w:lang w:val="en-US" w:eastAsia="en-US"/>
    </w:rPr>
  </w:style>
  <w:style w:type="paragraph" w:customStyle="1" w:styleId="Heading2BodyText">
    <w:name w:val="Heading 2 Body Text"/>
    <w:basedOn w:val="Normal"/>
    <w:next w:val="Heading2"/>
    <w:rsid w:val="00E91E2B"/>
    <w:pPr>
      <w:spacing w:before="120"/>
      <w:jc w:val="both"/>
    </w:pPr>
    <w:rPr>
      <w:sz w:val="24"/>
      <w:szCs w:val="20"/>
      <w:lang w:val="en-GB"/>
    </w:rPr>
  </w:style>
  <w:style w:type="paragraph" w:customStyle="1" w:styleId="Heading1bodytext">
    <w:name w:val="Heading 1 body text"/>
    <w:basedOn w:val="Heading1"/>
    <w:next w:val="Heading2"/>
    <w:rsid w:val="00E91E2B"/>
    <w:pPr>
      <w:spacing w:after="240"/>
      <w:jc w:val="both"/>
    </w:pPr>
    <w:rPr>
      <w:rFonts w:cs="Times New Roman"/>
      <w:b w:val="0"/>
      <w:bCs w:val="0"/>
      <w:kern w:val="28"/>
      <w:sz w:val="20"/>
      <w:szCs w:val="20"/>
    </w:rPr>
  </w:style>
  <w:style w:type="paragraph" w:customStyle="1" w:styleId="Heading3BodyText">
    <w:name w:val="Heading 3 Body Text"/>
    <w:basedOn w:val="Normal"/>
    <w:next w:val="Heading3"/>
    <w:rsid w:val="00E91E2B"/>
    <w:pPr>
      <w:spacing w:before="120"/>
      <w:ind w:left="1276"/>
      <w:jc w:val="both"/>
    </w:pPr>
    <w:rPr>
      <w:szCs w:val="20"/>
      <w:lang w:val="en-GB"/>
    </w:rPr>
  </w:style>
  <w:style w:type="paragraph" w:customStyle="1" w:styleId="BodyStyleBullet">
    <w:name w:val="Body Style Bullet"/>
    <w:basedOn w:val="BodyText"/>
    <w:autoRedefine/>
    <w:rsid w:val="00E91E2B"/>
    <w:pPr>
      <w:numPr>
        <w:numId w:val="13"/>
      </w:numPr>
      <w:spacing w:before="0" w:after="80"/>
    </w:pPr>
    <w:rPr>
      <w:rFonts w:ascii="Times New Roman" w:hAnsi="Times New Roman"/>
      <w:sz w:val="24"/>
      <w:lang w:val="en-AU"/>
    </w:rPr>
  </w:style>
  <w:style w:type="paragraph" w:styleId="Caption">
    <w:name w:val="caption"/>
    <w:basedOn w:val="Normal"/>
    <w:next w:val="Normal"/>
    <w:qFormat/>
    <w:rsid w:val="00E91E2B"/>
    <w:pPr>
      <w:spacing w:before="120"/>
      <w:jc w:val="both"/>
    </w:pPr>
    <w:rPr>
      <w:b/>
      <w:bCs/>
      <w:sz w:val="20"/>
      <w:szCs w:val="20"/>
      <w:lang w:val="en-GB"/>
    </w:rPr>
  </w:style>
  <w:style w:type="paragraph" w:styleId="NormalWeb">
    <w:name w:val="Normal (Web)"/>
    <w:basedOn w:val="Normal"/>
    <w:rsid w:val="00E91E2B"/>
    <w:pPr>
      <w:spacing w:before="100" w:beforeAutospacing="1" w:after="100" w:afterAutospacing="1"/>
    </w:pPr>
    <w:rPr>
      <w:rFonts w:ascii="Arial Unicode MS" w:eastAsia="Arial Unicode MS" w:hAnsi="Arial Unicode MS" w:cs="Arial Unicode MS"/>
      <w:sz w:val="24"/>
      <w:lang w:val="en-AU"/>
    </w:rPr>
  </w:style>
  <w:style w:type="paragraph" w:styleId="BodyText2">
    <w:name w:val="Body Text 2"/>
    <w:basedOn w:val="Normal"/>
    <w:link w:val="BodyText2Char"/>
    <w:rsid w:val="00E91E2B"/>
    <w:rPr>
      <w:rFonts w:ascii="Arial Narrow" w:hAnsi="Arial Narrow"/>
      <w:sz w:val="16"/>
      <w:szCs w:val="20"/>
    </w:rPr>
  </w:style>
  <w:style w:type="character" w:customStyle="1" w:styleId="BodyText2Char">
    <w:name w:val="Body Text 2 Char"/>
    <w:link w:val="BodyText2"/>
    <w:rsid w:val="00E91E2B"/>
    <w:rPr>
      <w:rFonts w:ascii="Arial Narrow" w:hAnsi="Arial Narrow"/>
      <w:sz w:val="16"/>
      <w:lang w:val="en-US" w:eastAsia="en-US"/>
    </w:rPr>
  </w:style>
  <w:style w:type="character" w:styleId="FollowedHyperlink">
    <w:name w:val="FollowedHyperlink"/>
    <w:rsid w:val="00E91E2B"/>
    <w:rPr>
      <w:color w:val="800080"/>
      <w:u w:val="single"/>
    </w:rPr>
  </w:style>
  <w:style w:type="paragraph" w:styleId="BodyText3">
    <w:name w:val="Body Text 3"/>
    <w:basedOn w:val="Normal"/>
    <w:link w:val="BodyText3Char"/>
    <w:rsid w:val="00E91E2B"/>
    <w:pPr>
      <w:keepNext/>
    </w:pPr>
    <w:rPr>
      <w:rFonts w:ascii="Arial Narrow" w:hAnsi="Arial Narrow"/>
      <w:snapToGrid w:val="0"/>
      <w:color w:val="000000"/>
      <w:sz w:val="16"/>
      <w:szCs w:val="20"/>
      <w:lang w:val="en-GB"/>
    </w:rPr>
  </w:style>
  <w:style w:type="character" w:customStyle="1" w:styleId="BodyText3Char">
    <w:name w:val="Body Text 3 Char"/>
    <w:link w:val="BodyText3"/>
    <w:rsid w:val="00E91E2B"/>
    <w:rPr>
      <w:rFonts w:ascii="Arial Narrow" w:hAnsi="Arial Narrow"/>
      <w:snapToGrid w:val="0"/>
      <w:color w:val="000000"/>
      <w:sz w:val="16"/>
      <w:lang w:val="en-GB" w:eastAsia="en-US"/>
    </w:rPr>
  </w:style>
  <w:style w:type="paragraph" w:styleId="HTMLPreformatted">
    <w:name w:val="HTML Preformatted"/>
    <w:basedOn w:val="Normal"/>
    <w:link w:val="HTMLPreformattedChar"/>
    <w:rsid w:val="00E91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customStyle="1" w:styleId="HTMLPreformattedChar">
    <w:name w:val="HTML Preformatted Char"/>
    <w:link w:val="HTMLPreformatted"/>
    <w:rsid w:val="00E91E2B"/>
    <w:rPr>
      <w:rFonts w:ascii="Arial Unicode MS" w:eastAsia="Arial Unicode MS" w:hAnsi="Arial Unicode MS" w:cs="Arial Unicode MS"/>
      <w:lang w:val="en-AU" w:eastAsia="en-US"/>
    </w:rPr>
  </w:style>
  <w:style w:type="paragraph" w:styleId="BodyTextIndent">
    <w:name w:val="Body Text Indent"/>
    <w:basedOn w:val="Normal"/>
    <w:link w:val="BodyTextIndentChar"/>
    <w:rsid w:val="00E91E2B"/>
    <w:pPr>
      <w:spacing w:before="100" w:beforeAutospacing="1" w:after="100" w:afterAutospacing="1"/>
      <w:ind w:left="621" w:hanging="621"/>
    </w:pPr>
    <w:rPr>
      <w:szCs w:val="20"/>
      <w:lang w:val="en-GB"/>
    </w:rPr>
  </w:style>
  <w:style w:type="character" w:customStyle="1" w:styleId="BodyTextIndentChar">
    <w:name w:val="Body Text Indent Char"/>
    <w:link w:val="BodyTextIndent"/>
    <w:rsid w:val="00E91E2B"/>
    <w:rPr>
      <w:rFonts w:ascii="Arial" w:hAnsi="Arial"/>
      <w:sz w:val="18"/>
      <w:lang w:val="en-GB" w:eastAsia="en-US"/>
    </w:rPr>
  </w:style>
  <w:style w:type="paragraph" w:customStyle="1" w:styleId="Commonterm">
    <w:name w:val="Common term"/>
    <w:basedOn w:val="Normal"/>
    <w:next w:val="NormalIndent"/>
    <w:rsid w:val="00E91E2B"/>
    <w:pPr>
      <w:keepNext/>
      <w:spacing w:before="240" w:after="60"/>
      <w:jc w:val="both"/>
    </w:pPr>
    <w:rPr>
      <w:sz w:val="22"/>
      <w:szCs w:val="20"/>
      <w:lang w:val="en-NZ"/>
    </w:rPr>
  </w:style>
  <w:style w:type="paragraph" w:styleId="NormalIndent">
    <w:name w:val="Normal Indent"/>
    <w:basedOn w:val="Normal"/>
    <w:rsid w:val="00E91E2B"/>
    <w:pPr>
      <w:ind w:left="720"/>
      <w:jc w:val="both"/>
    </w:pPr>
    <w:rPr>
      <w:szCs w:val="20"/>
      <w:lang w:val="en-NZ"/>
    </w:rPr>
  </w:style>
  <w:style w:type="paragraph" w:customStyle="1" w:styleId="blocklabel">
    <w:name w:val="block label"/>
    <w:basedOn w:val="Heading3"/>
    <w:rsid w:val="00E91E2B"/>
    <w:pPr>
      <w:spacing w:before="0"/>
    </w:pPr>
    <w:rPr>
      <w:rFonts w:cs="Times New Roman"/>
      <w:bCs w:val="0"/>
      <w:sz w:val="18"/>
      <w:szCs w:val="20"/>
      <w:lang w:val="en-GB"/>
    </w:rPr>
  </w:style>
  <w:style w:type="paragraph" w:customStyle="1" w:styleId="HyperlinkAuto">
    <w:name w:val="Hyperlink + Auto"/>
    <w:basedOn w:val="TOC2"/>
    <w:rsid w:val="00E91E2B"/>
    <w:pPr>
      <w:tabs>
        <w:tab w:val="right" w:leader="dot" w:pos="8364"/>
      </w:tabs>
      <w:ind w:left="0"/>
    </w:pPr>
    <w:rPr>
      <w:noProof/>
      <w:szCs w:val="20"/>
      <w:lang w:val="en-GB"/>
    </w:rPr>
  </w:style>
  <w:style w:type="table" w:styleId="TableGrid8">
    <w:name w:val="Table Grid 8"/>
    <w:basedOn w:val="TableNormal"/>
    <w:rsid w:val="00E91E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E91E2B"/>
    <w:pPr>
      <w:spacing w:after="160" w:line="240" w:lineRule="exact"/>
      <w:jc w:val="both"/>
    </w:pPr>
    <w:rPr>
      <w:sz w:val="20"/>
      <w:szCs w:val="22"/>
      <w:lang w:val="en-NZ"/>
    </w:rPr>
  </w:style>
  <w:style w:type="paragraph" w:customStyle="1" w:styleId="Footermessage">
    <w:name w:val="Footer message"/>
    <w:basedOn w:val="Footer"/>
    <w:rsid w:val="00E91E2B"/>
    <w:pPr>
      <w:tabs>
        <w:tab w:val="clear" w:pos="4153"/>
        <w:tab w:val="clear" w:pos="8306"/>
      </w:tabs>
      <w:spacing w:after="100" w:afterAutospacing="1"/>
      <w:jc w:val="center"/>
    </w:pPr>
    <w:rPr>
      <w:b/>
      <w:bCs/>
      <w:color w:val="999999"/>
      <w:szCs w:val="22"/>
      <w:lang w:val="en-NZ"/>
    </w:rPr>
  </w:style>
  <w:style w:type="character" w:styleId="Strong">
    <w:name w:val="Strong"/>
    <w:qFormat/>
    <w:rsid w:val="00E91E2B"/>
    <w:rPr>
      <w:rFonts w:ascii="Arial" w:hAnsi="Arial"/>
      <w:b/>
      <w:bCs/>
    </w:rPr>
  </w:style>
  <w:style w:type="paragraph" w:customStyle="1" w:styleId="TableText1">
    <w:name w:val="Table Text"/>
    <w:basedOn w:val="Normal"/>
    <w:link w:val="TableTextChar"/>
    <w:rsid w:val="00E91E2B"/>
    <w:pPr>
      <w:tabs>
        <w:tab w:val="left" w:pos="425"/>
      </w:tabs>
      <w:spacing w:after="100" w:afterAutospacing="1"/>
    </w:pPr>
    <w:rPr>
      <w:sz w:val="22"/>
      <w:szCs w:val="22"/>
      <w:lang w:val="en-NZ"/>
    </w:rPr>
  </w:style>
  <w:style w:type="character" w:customStyle="1" w:styleId="TableTextChar">
    <w:name w:val="Table Text Char"/>
    <w:link w:val="TableText1"/>
    <w:rsid w:val="00E91E2B"/>
    <w:rPr>
      <w:rFonts w:ascii="Arial" w:hAnsi="Arial"/>
      <w:sz w:val="22"/>
      <w:szCs w:val="22"/>
      <w:lang w:eastAsia="en-US"/>
    </w:rPr>
  </w:style>
  <w:style w:type="paragraph" w:customStyle="1" w:styleId="Headline">
    <w:name w:val="Headline"/>
    <w:basedOn w:val="Normal"/>
    <w:rsid w:val="00E91E2B"/>
    <w:pPr>
      <w:spacing w:after="100" w:afterAutospacing="1"/>
      <w:jc w:val="right"/>
    </w:pPr>
    <w:rPr>
      <w:b/>
      <w:sz w:val="32"/>
      <w:szCs w:val="22"/>
      <w:lang w:val="en-NZ"/>
    </w:rPr>
  </w:style>
  <w:style w:type="paragraph" w:styleId="Subtitle">
    <w:name w:val="Subtitle"/>
    <w:basedOn w:val="Normal"/>
    <w:link w:val="SubtitleChar"/>
    <w:qFormat/>
    <w:rsid w:val="00E91E2B"/>
    <w:pPr>
      <w:spacing w:after="60" w:afterAutospacing="1"/>
      <w:jc w:val="right"/>
      <w:outlineLvl w:val="1"/>
    </w:pPr>
    <w:rPr>
      <w:rFonts w:cs="Arial"/>
      <w:b/>
      <w:sz w:val="24"/>
      <w:lang w:val="en-NZ"/>
    </w:rPr>
  </w:style>
  <w:style w:type="character" w:customStyle="1" w:styleId="SubtitleChar">
    <w:name w:val="Subtitle Char"/>
    <w:link w:val="Subtitle"/>
    <w:rsid w:val="00E91E2B"/>
    <w:rPr>
      <w:rFonts w:ascii="Arial" w:hAnsi="Arial" w:cs="Arial"/>
      <w:b/>
      <w:sz w:val="24"/>
      <w:szCs w:val="24"/>
      <w:lang w:eastAsia="en-US"/>
    </w:rPr>
  </w:style>
  <w:style w:type="paragraph" w:customStyle="1" w:styleId="Imprint">
    <w:name w:val="Imprint"/>
    <w:basedOn w:val="Normal"/>
    <w:next w:val="Normal"/>
    <w:rsid w:val="00E91E2B"/>
    <w:pPr>
      <w:spacing w:after="240"/>
      <w:jc w:val="center"/>
    </w:pPr>
    <w:rPr>
      <w:rFonts w:ascii="Arial Mäori" w:hAnsi="Arial Mäori"/>
      <w:sz w:val="24"/>
      <w:szCs w:val="20"/>
      <w:lang w:val="en-NZ"/>
    </w:rPr>
  </w:style>
  <w:style w:type="paragraph" w:styleId="Revision">
    <w:name w:val="Revision"/>
    <w:hidden/>
    <w:uiPriority w:val="99"/>
    <w:semiHidden/>
    <w:rsid w:val="00E91E2B"/>
    <w:rPr>
      <w:rFonts w:ascii="Arial" w:hAnsi="Arial"/>
      <w:sz w:val="1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29992">
      <w:bodyDiv w:val="1"/>
      <w:marLeft w:val="0"/>
      <w:marRight w:val="0"/>
      <w:marTop w:val="0"/>
      <w:marBottom w:val="0"/>
      <w:divBdr>
        <w:top w:val="none" w:sz="0" w:space="0" w:color="auto"/>
        <w:left w:val="none" w:sz="0" w:space="0" w:color="auto"/>
        <w:bottom w:val="none" w:sz="0" w:space="0" w:color="auto"/>
        <w:right w:val="none" w:sz="0" w:space="0" w:color="auto"/>
      </w:divBdr>
    </w:div>
    <w:div w:id="631253351">
      <w:bodyDiv w:val="1"/>
      <w:marLeft w:val="0"/>
      <w:marRight w:val="0"/>
      <w:marTop w:val="0"/>
      <w:marBottom w:val="0"/>
      <w:divBdr>
        <w:top w:val="none" w:sz="0" w:space="0" w:color="auto"/>
        <w:left w:val="none" w:sz="0" w:space="0" w:color="auto"/>
        <w:bottom w:val="none" w:sz="0" w:space="0" w:color="auto"/>
        <w:right w:val="none" w:sz="0" w:space="0" w:color="auto"/>
      </w:divBdr>
    </w:div>
    <w:div w:id="730735982">
      <w:bodyDiv w:val="1"/>
      <w:marLeft w:val="0"/>
      <w:marRight w:val="0"/>
      <w:marTop w:val="0"/>
      <w:marBottom w:val="0"/>
      <w:divBdr>
        <w:top w:val="none" w:sz="0" w:space="0" w:color="auto"/>
        <w:left w:val="none" w:sz="0" w:space="0" w:color="auto"/>
        <w:bottom w:val="none" w:sz="0" w:space="0" w:color="auto"/>
        <w:right w:val="none" w:sz="0" w:space="0" w:color="auto"/>
      </w:divBdr>
      <w:divsChild>
        <w:div w:id="336006556">
          <w:marLeft w:val="0"/>
          <w:marRight w:val="0"/>
          <w:marTop w:val="0"/>
          <w:marBottom w:val="0"/>
          <w:divBdr>
            <w:top w:val="none" w:sz="0" w:space="0" w:color="auto"/>
            <w:left w:val="none" w:sz="0" w:space="0" w:color="auto"/>
            <w:bottom w:val="none" w:sz="0" w:space="0" w:color="auto"/>
            <w:right w:val="none" w:sz="0" w:space="0" w:color="auto"/>
          </w:divBdr>
        </w:div>
      </w:divsChild>
    </w:div>
    <w:div w:id="753358349">
      <w:bodyDiv w:val="1"/>
      <w:marLeft w:val="0"/>
      <w:marRight w:val="0"/>
      <w:marTop w:val="0"/>
      <w:marBottom w:val="0"/>
      <w:divBdr>
        <w:top w:val="none" w:sz="0" w:space="0" w:color="auto"/>
        <w:left w:val="none" w:sz="0" w:space="0" w:color="auto"/>
        <w:bottom w:val="none" w:sz="0" w:space="0" w:color="auto"/>
        <w:right w:val="none" w:sz="0" w:space="0" w:color="auto"/>
      </w:divBdr>
    </w:div>
    <w:div w:id="806967901">
      <w:bodyDiv w:val="1"/>
      <w:marLeft w:val="0"/>
      <w:marRight w:val="0"/>
      <w:marTop w:val="0"/>
      <w:marBottom w:val="0"/>
      <w:divBdr>
        <w:top w:val="none" w:sz="0" w:space="0" w:color="auto"/>
        <w:left w:val="none" w:sz="0" w:space="0" w:color="auto"/>
        <w:bottom w:val="none" w:sz="0" w:space="0" w:color="auto"/>
        <w:right w:val="none" w:sz="0" w:space="0" w:color="auto"/>
      </w:divBdr>
    </w:div>
    <w:div w:id="1057238864">
      <w:bodyDiv w:val="1"/>
      <w:marLeft w:val="0"/>
      <w:marRight w:val="0"/>
      <w:marTop w:val="0"/>
      <w:marBottom w:val="0"/>
      <w:divBdr>
        <w:top w:val="none" w:sz="0" w:space="0" w:color="auto"/>
        <w:left w:val="none" w:sz="0" w:space="0" w:color="auto"/>
        <w:bottom w:val="none" w:sz="0" w:space="0" w:color="auto"/>
        <w:right w:val="none" w:sz="0" w:space="0" w:color="auto"/>
      </w:divBdr>
    </w:div>
    <w:div w:id="1176191866">
      <w:bodyDiv w:val="1"/>
      <w:marLeft w:val="0"/>
      <w:marRight w:val="0"/>
      <w:marTop w:val="0"/>
      <w:marBottom w:val="0"/>
      <w:divBdr>
        <w:top w:val="none" w:sz="0" w:space="0" w:color="auto"/>
        <w:left w:val="none" w:sz="0" w:space="0" w:color="auto"/>
        <w:bottom w:val="none" w:sz="0" w:space="0" w:color="auto"/>
        <w:right w:val="none" w:sz="0" w:space="0" w:color="auto"/>
      </w:divBdr>
    </w:div>
    <w:div w:id="1587035870">
      <w:bodyDiv w:val="1"/>
      <w:marLeft w:val="0"/>
      <w:marRight w:val="0"/>
      <w:marTop w:val="0"/>
      <w:marBottom w:val="0"/>
      <w:divBdr>
        <w:top w:val="none" w:sz="0" w:space="0" w:color="auto"/>
        <w:left w:val="none" w:sz="0" w:space="0" w:color="auto"/>
        <w:bottom w:val="none" w:sz="0" w:space="0" w:color="auto"/>
        <w:right w:val="none" w:sz="0" w:space="0" w:color="auto"/>
      </w:divBdr>
    </w:div>
    <w:div w:id="1897399447">
      <w:bodyDiv w:val="1"/>
      <w:marLeft w:val="0"/>
      <w:marRight w:val="0"/>
      <w:marTop w:val="0"/>
      <w:marBottom w:val="0"/>
      <w:divBdr>
        <w:top w:val="none" w:sz="0" w:space="0" w:color="auto"/>
        <w:left w:val="none" w:sz="0" w:space="0" w:color="auto"/>
        <w:bottom w:val="none" w:sz="0" w:space="0" w:color="auto"/>
        <w:right w:val="none" w:sz="0" w:space="0" w:color="auto"/>
      </w:divBdr>
      <w:divsChild>
        <w:div w:id="108857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yperlink" Target="http://www.health.govt.nz/nz-health-statistics/data-references/code-tables/common-code-tables/agency-code-table" TargetMode="External"/><Relationship Id="rId26" Type="http://schemas.openxmlformats.org/officeDocument/2006/relationships/hyperlink" Target="https://www.health.govt.nz/nz-health-statistics/data-references/diagnosis-related-groups" TargetMode="External"/><Relationship Id="rId39" Type="http://schemas.openxmlformats.org/officeDocument/2006/relationships/header" Target="header2.xml"/><Relationship Id="rId21" Type="http://schemas.openxmlformats.org/officeDocument/2006/relationships/hyperlink" Target="http://www.health.govt.nz/nz-health-statistics/data-references/code-tables/common-code-tables/clinical-code-type" TargetMode="External"/><Relationship Id="rId34" Type="http://schemas.openxmlformats.org/officeDocument/2006/relationships/hyperlink" Target="http://www.health.govt.nz/nz-health-statistics/data-references/code-tables/common-code-tables/mdc-code-table" TargetMode="External"/><Relationship Id="rId42" Type="http://schemas.openxmlformats.org/officeDocument/2006/relationships/image" Target="media/image2.wmf"/><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alth.govt.nz" TargetMode="External"/><Relationship Id="rId17" Type="http://schemas.openxmlformats.org/officeDocument/2006/relationships/hyperlink" Target="http://www.health.govt.nz/nz-health-statistics/data-references/code-tables/common-code-tables/admission-type-code-table" TargetMode="External"/><Relationship Id="rId25" Type="http://schemas.openxmlformats.org/officeDocument/2006/relationships/hyperlink" Target="https://www.health.govt.nz/nz-health-statistics/data-references/diagnosis-related-groups" TargetMode="External"/><Relationship Id="rId33" Type="http://schemas.openxmlformats.org/officeDocument/2006/relationships/hyperlink" Target="http://www.health.govt.nz/nz-health-statistics/data-references/code-tables/common-code-tables/legal-status-code-table" TargetMode="External"/><Relationship Id="rId38" Type="http://schemas.openxmlformats.org/officeDocument/2006/relationships/hyperlink" Target="http://www.health.govt.nz/nz-health-statistics/data-references/code-table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health.govt.nz/nz-health-statistics/data-references/code-tables/common-code-tables/admission-source-code-table" TargetMode="External"/><Relationship Id="rId20" Type="http://schemas.openxmlformats.org/officeDocument/2006/relationships/hyperlink" Target="http://www.health.govt.nz/nz-health-statistics/data-references/code-tables/common-code-tables/birth-death-location-code-table" TargetMode="External"/><Relationship Id="rId29" Type="http://schemas.openxmlformats.org/officeDocument/2006/relationships/hyperlink" Target="http://www.health.govt.nz/nz-health-statistics/data-references/code-tables/common-code-tables/event-type-code-table" TargetMode="Externa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h.govt.nz/nz-health-statistics/data-references/code-tables/common-code-tables/domicile-code-table" TargetMode="External"/><Relationship Id="rId32" Type="http://schemas.openxmlformats.org/officeDocument/2006/relationships/hyperlink" Target="http://www.health.govt.nz/nz-health-statistics/data-references/code-tables/common-code-tables/health-specialty-code-table" TargetMode="External"/><Relationship Id="rId37" Type="http://schemas.openxmlformats.org/officeDocument/2006/relationships/hyperlink" Target="http://www.health.govt.nz/nz-health-statistics/data-references/code-tables/common-code-tables/psychiatric-leave-end-code-table" TargetMode="Externa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health.govt.nz/nz-health-statistics/data-references/weighted-inlier-equivalent-separations" TargetMode="External"/><Relationship Id="rId23" Type="http://schemas.openxmlformats.org/officeDocument/2006/relationships/hyperlink" Target="http://www.health.govt.nz/nz-health-statistics/data-references/code-tables/common-code-tables/country-birth-code-table" TargetMode="External"/><Relationship Id="rId28" Type="http://schemas.openxmlformats.org/officeDocument/2006/relationships/hyperlink" Target="http://www.health.govt.nz/nz-health-statistics/data-references/code-tables/common-code-tables/event-clinical-code-type-code-table" TargetMode="External"/><Relationship Id="rId36" Type="http://schemas.openxmlformats.org/officeDocument/2006/relationships/hyperlink" Target="http://www.health.govt.nz/nz-health-statistics/data-references/code-tables/common-code-tables/principal-health-service-purchaser-code-table" TargetMode="External"/><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www.health.govt.nz/nz-health-statistics/data-references/code-tables/common-code-tables/agency-type-code-table" TargetMode="External"/><Relationship Id="rId31" Type="http://schemas.openxmlformats.org/officeDocument/2006/relationships/hyperlink" Target="http://www.health.govt.nz/nz-health-statistics/data-references/code-tables/common-code-tables/facility-type-code-table" TargetMode="External"/><Relationship Id="rId44" Type="http://schemas.openxmlformats.org/officeDocument/2006/relationships/footer" Target="footer4.xml"/><Relationship Id="rId5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ealth.govt.nz" TargetMode="External"/><Relationship Id="rId22" Type="http://schemas.openxmlformats.org/officeDocument/2006/relationships/hyperlink" Target="http://www.health.govt.nz/nz-health-statistics/data-references/code-tables/common-code-tables/clinical-coding-system-code-table" TargetMode="External"/><Relationship Id="rId27" Type="http://schemas.openxmlformats.org/officeDocument/2006/relationships/hyperlink" Target="http://www.health.govt.nz/nz-health-statistics/data-references/code-tables/common-code-tables/ethnicity-code-tables" TargetMode="External"/><Relationship Id="rId30" Type="http://schemas.openxmlformats.org/officeDocument/2006/relationships/hyperlink" Target="http://www.health.govt.nz/nz-health-statistics/data-references/code-tables/common-code-tables/facility-code-table" TargetMode="External"/><Relationship Id="rId35" Type="http://schemas.openxmlformats.org/officeDocument/2006/relationships/hyperlink" Target="http://www.health.govt.nz/nz-health-statistics/data-references/code-tables/common-code-tables/occupation-code-table"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5.emf"/><Relationship Id="rId3" Type="http://schemas.openxmlformats.org/officeDocument/2006/relationships/styles" Target="styles.xml"/></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DC98B-FC58-4BF8-80B7-23899D377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A18EA9C7</Template>
  <TotalTime>81</TotalTime>
  <Pages>69</Pages>
  <Words>35067</Words>
  <Characters>199885</Characters>
  <Application>Microsoft Office Word</Application>
  <DocSecurity>0</DocSecurity>
  <Lines>1665</Lines>
  <Paragraphs>468</Paragraphs>
  <ScaleCrop>false</ScaleCrop>
  <HeadingPairs>
    <vt:vector size="2" baseType="variant">
      <vt:variant>
        <vt:lpstr>Title</vt:lpstr>
      </vt:variant>
      <vt:variant>
        <vt:i4>1</vt:i4>
      </vt:variant>
    </vt:vector>
  </HeadingPairs>
  <TitlesOfParts>
    <vt:vector size="1" baseType="lpstr">
      <vt:lpstr>HTML IncludeText:</vt:lpstr>
    </vt:vector>
  </TitlesOfParts>
  <Company>Ministry of Health</Company>
  <LinksUpToDate>false</LinksUpToDate>
  <CharactersWithSpaces>234484</CharactersWithSpaces>
  <SharedDoc>false</SharedDoc>
  <HLinks>
    <vt:vector size="996" baseType="variant">
      <vt:variant>
        <vt:i4>8192046</vt:i4>
      </vt:variant>
      <vt:variant>
        <vt:i4>930</vt:i4>
      </vt:variant>
      <vt:variant>
        <vt:i4>0</vt:i4>
      </vt:variant>
      <vt:variant>
        <vt:i4>5</vt:i4>
      </vt:variant>
      <vt:variant>
        <vt:lpwstr>http://www.health.govt.nz/nz-health-statistics/data-references/code-tables</vt:lpwstr>
      </vt:variant>
      <vt:variant>
        <vt:lpwstr/>
      </vt:variant>
      <vt:variant>
        <vt:i4>2752614</vt:i4>
      </vt:variant>
      <vt:variant>
        <vt:i4>927</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924</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921</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918</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915</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912</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909</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906</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903</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900</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897</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894</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891</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888</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885</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882</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879</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876</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873</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870</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867</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864</vt:i4>
      </vt:variant>
      <vt:variant>
        <vt:i4>0</vt:i4>
      </vt:variant>
      <vt:variant>
        <vt:i4>5</vt:i4>
      </vt:variant>
      <vt:variant>
        <vt:lpwstr>http://www.health.govt.nz/nz-health-statistics/data-references/code-tables/common-code-tables/admission-source-code-table</vt:lpwstr>
      </vt:variant>
      <vt:variant>
        <vt:lpwstr/>
      </vt:variant>
      <vt:variant>
        <vt:i4>2228340</vt:i4>
      </vt:variant>
      <vt:variant>
        <vt:i4>861</vt:i4>
      </vt:variant>
      <vt:variant>
        <vt:i4>0</vt:i4>
      </vt:variant>
      <vt:variant>
        <vt:i4>5</vt:i4>
      </vt:variant>
      <vt:variant>
        <vt:lpwstr>http://www.health.govt.nz/</vt:lpwstr>
      </vt:variant>
      <vt:variant>
        <vt:lpwstr/>
      </vt:variant>
      <vt:variant>
        <vt:i4>1310773</vt:i4>
      </vt:variant>
      <vt:variant>
        <vt:i4>854</vt:i4>
      </vt:variant>
      <vt:variant>
        <vt:i4>0</vt:i4>
      </vt:variant>
      <vt:variant>
        <vt:i4>5</vt:i4>
      </vt:variant>
      <vt:variant>
        <vt:lpwstr/>
      </vt:variant>
      <vt:variant>
        <vt:lpwstr>_Toc384814375</vt:lpwstr>
      </vt:variant>
      <vt:variant>
        <vt:i4>1310773</vt:i4>
      </vt:variant>
      <vt:variant>
        <vt:i4>848</vt:i4>
      </vt:variant>
      <vt:variant>
        <vt:i4>0</vt:i4>
      </vt:variant>
      <vt:variant>
        <vt:i4>5</vt:i4>
      </vt:variant>
      <vt:variant>
        <vt:lpwstr/>
      </vt:variant>
      <vt:variant>
        <vt:lpwstr>_Toc384814374</vt:lpwstr>
      </vt:variant>
      <vt:variant>
        <vt:i4>1310773</vt:i4>
      </vt:variant>
      <vt:variant>
        <vt:i4>842</vt:i4>
      </vt:variant>
      <vt:variant>
        <vt:i4>0</vt:i4>
      </vt:variant>
      <vt:variant>
        <vt:i4>5</vt:i4>
      </vt:variant>
      <vt:variant>
        <vt:lpwstr/>
      </vt:variant>
      <vt:variant>
        <vt:lpwstr>_Toc384814373</vt:lpwstr>
      </vt:variant>
      <vt:variant>
        <vt:i4>1310773</vt:i4>
      </vt:variant>
      <vt:variant>
        <vt:i4>836</vt:i4>
      </vt:variant>
      <vt:variant>
        <vt:i4>0</vt:i4>
      </vt:variant>
      <vt:variant>
        <vt:i4>5</vt:i4>
      </vt:variant>
      <vt:variant>
        <vt:lpwstr/>
      </vt:variant>
      <vt:variant>
        <vt:lpwstr>_Toc384814372</vt:lpwstr>
      </vt:variant>
      <vt:variant>
        <vt:i4>1310773</vt:i4>
      </vt:variant>
      <vt:variant>
        <vt:i4>830</vt:i4>
      </vt:variant>
      <vt:variant>
        <vt:i4>0</vt:i4>
      </vt:variant>
      <vt:variant>
        <vt:i4>5</vt:i4>
      </vt:variant>
      <vt:variant>
        <vt:lpwstr/>
      </vt:variant>
      <vt:variant>
        <vt:lpwstr>_Toc384814371</vt:lpwstr>
      </vt:variant>
      <vt:variant>
        <vt:i4>1310773</vt:i4>
      </vt:variant>
      <vt:variant>
        <vt:i4>824</vt:i4>
      </vt:variant>
      <vt:variant>
        <vt:i4>0</vt:i4>
      </vt:variant>
      <vt:variant>
        <vt:i4>5</vt:i4>
      </vt:variant>
      <vt:variant>
        <vt:lpwstr/>
      </vt:variant>
      <vt:variant>
        <vt:lpwstr>_Toc384814370</vt:lpwstr>
      </vt:variant>
      <vt:variant>
        <vt:i4>1376309</vt:i4>
      </vt:variant>
      <vt:variant>
        <vt:i4>818</vt:i4>
      </vt:variant>
      <vt:variant>
        <vt:i4>0</vt:i4>
      </vt:variant>
      <vt:variant>
        <vt:i4>5</vt:i4>
      </vt:variant>
      <vt:variant>
        <vt:lpwstr/>
      </vt:variant>
      <vt:variant>
        <vt:lpwstr>_Toc384814369</vt:lpwstr>
      </vt:variant>
      <vt:variant>
        <vt:i4>1376309</vt:i4>
      </vt:variant>
      <vt:variant>
        <vt:i4>812</vt:i4>
      </vt:variant>
      <vt:variant>
        <vt:i4>0</vt:i4>
      </vt:variant>
      <vt:variant>
        <vt:i4>5</vt:i4>
      </vt:variant>
      <vt:variant>
        <vt:lpwstr/>
      </vt:variant>
      <vt:variant>
        <vt:lpwstr>_Toc384814368</vt:lpwstr>
      </vt:variant>
      <vt:variant>
        <vt:i4>1376309</vt:i4>
      </vt:variant>
      <vt:variant>
        <vt:i4>806</vt:i4>
      </vt:variant>
      <vt:variant>
        <vt:i4>0</vt:i4>
      </vt:variant>
      <vt:variant>
        <vt:i4>5</vt:i4>
      </vt:variant>
      <vt:variant>
        <vt:lpwstr/>
      </vt:variant>
      <vt:variant>
        <vt:lpwstr>_Toc384814367</vt:lpwstr>
      </vt:variant>
      <vt:variant>
        <vt:i4>1376309</vt:i4>
      </vt:variant>
      <vt:variant>
        <vt:i4>800</vt:i4>
      </vt:variant>
      <vt:variant>
        <vt:i4>0</vt:i4>
      </vt:variant>
      <vt:variant>
        <vt:i4>5</vt:i4>
      </vt:variant>
      <vt:variant>
        <vt:lpwstr/>
      </vt:variant>
      <vt:variant>
        <vt:lpwstr>_Toc384814366</vt:lpwstr>
      </vt:variant>
      <vt:variant>
        <vt:i4>1376309</vt:i4>
      </vt:variant>
      <vt:variant>
        <vt:i4>794</vt:i4>
      </vt:variant>
      <vt:variant>
        <vt:i4>0</vt:i4>
      </vt:variant>
      <vt:variant>
        <vt:i4>5</vt:i4>
      </vt:variant>
      <vt:variant>
        <vt:lpwstr/>
      </vt:variant>
      <vt:variant>
        <vt:lpwstr>_Toc384814365</vt:lpwstr>
      </vt:variant>
      <vt:variant>
        <vt:i4>1376309</vt:i4>
      </vt:variant>
      <vt:variant>
        <vt:i4>788</vt:i4>
      </vt:variant>
      <vt:variant>
        <vt:i4>0</vt:i4>
      </vt:variant>
      <vt:variant>
        <vt:i4>5</vt:i4>
      </vt:variant>
      <vt:variant>
        <vt:lpwstr/>
      </vt:variant>
      <vt:variant>
        <vt:lpwstr>_Toc384814364</vt:lpwstr>
      </vt:variant>
      <vt:variant>
        <vt:i4>1376309</vt:i4>
      </vt:variant>
      <vt:variant>
        <vt:i4>782</vt:i4>
      </vt:variant>
      <vt:variant>
        <vt:i4>0</vt:i4>
      </vt:variant>
      <vt:variant>
        <vt:i4>5</vt:i4>
      </vt:variant>
      <vt:variant>
        <vt:lpwstr/>
      </vt:variant>
      <vt:variant>
        <vt:lpwstr>_Toc384814363</vt:lpwstr>
      </vt:variant>
      <vt:variant>
        <vt:i4>1376309</vt:i4>
      </vt:variant>
      <vt:variant>
        <vt:i4>776</vt:i4>
      </vt:variant>
      <vt:variant>
        <vt:i4>0</vt:i4>
      </vt:variant>
      <vt:variant>
        <vt:i4>5</vt:i4>
      </vt:variant>
      <vt:variant>
        <vt:lpwstr/>
      </vt:variant>
      <vt:variant>
        <vt:lpwstr>_Toc384814362</vt:lpwstr>
      </vt:variant>
      <vt:variant>
        <vt:i4>1376309</vt:i4>
      </vt:variant>
      <vt:variant>
        <vt:i4>770</vt:i4>
      </vt:variant>
      <vt:variant>
        <vt:i4>0</vt:i4>
      </vt:variant>
      <vt:variant>
        <vt:i4>5</vt:i4>
      </vt:variant>
      <vt:variant>
        <vt:lpwstr/>
      </vt:variant>
      <vt:variant>
        <vt:lpwstr>_Toc384814361</vt:lpwstr>
      </vt:variant>
      <vt:variant>
        <vt:i4>1376309</vt:i4>
      </vt:variant>
      <vt:variant>
        <vt:i4>764</vt:i4>
      </vt:variant>
      <vt:variant>
        <vt:i4>0</vt:i4>
      </vt:variant>
      <vt:variant>
        <vt:i4>5</vt:i4>
      </vt:variant>
      <vt:variant>
        <vt:lpwstr/>
      </vt:variant>
      <vt:variant>
        <vt:lpwstr>_Toc384814360</vt:lpwstr>
      </vt:variant>
      <vt:variant>
        <vt:i4>1441845</vt:i4>
      </vt:variant>
      <vt:variant>
        <vt:i4>758</vt:i4>
      </vt:variant>
      <vt:variant>
        <vt:i4>0</vt:i4>
      </vt:variant>
      <vt:variant>
        <vt:i4>5</vt:i4>
      </vt:variant>
      <vt:variant>
        <vt:lpwstr/>
      </vt:variant>
      <vt:variant>
        <vt:lpwstr>_Toc384814359</vt:lpwstr>
      </vt:variant>
      <vt:variant>
        <vt:i4>1441845</vt:i4>
      </vt:variant>
      <vt:variant>
        <vt:i4>752</vt:i4>
      </vt:variant>
      <vt:variant>
        <vt:i4>0</vt:i4>
      </vt:variant>
      <vt:variant>
        <vt:i4>5</vt:i4>
      </vt:variant>
      <vt:variant>
        <vt:lpwstr/>
      </vt:variant>
      <vt:variant>
        <vt:lpwstr>_Toc384814358</vt:lpwstr>
      </vt:variant>
      <vt:variant>
        <vt:i4>1441845</vt:i4>
      </vt:variant>
      <vt:variant>
        <vt:i4>746</vt:i4>
      </vt:variant>
      <vt:variant>
        <vt:i4>0</vt:i4>
      </vt:variant>
      <vt:variant>
        <vt:i4>5</vt:i4>
      </vt:variant>
      <vt:variant>
        <vt:lpwstr/>
      </vt:variant>
      <vt:variant>
        <vt:lpwstr>_Toc384814357</vt:lpwstr>
      </vt:variant>
      <vt:variant>
        <vt:i4>1441845</vt:i4>
      </vt:variant>
      <vt:variant>
        <vt:i4>740</vt:i4>
      </vt:variant>
      <vt:variant>
        <vt:i4>0</vt:i4>
      </vt:variant>
      <vt:variant>
        <vt:i4>5</vt:i4>
      </vt:variant>
      <vt:variant>
        <vt:lpwstr/>
      </vt:variant>
      <vt:variant>
        <vt:lpwstr>_Toc384814356</vt:lpwstr>
      </vt:variant>
      <vt:variant>
        <vt:i4>1441845</vt:i4>
      </vt:variant>
      <vt:variant>
        <vt:i4>734</vt:i4>
      </vt:variant>
      <vt:variant>
        <vt:i4>0</vt:i4>
      </vt:variant>
      <vt:variant>
        <vt:i4>5</vt:i4>
      </vt:variant>
      <vt:variant>
        <vt:lpwstr/>
      </vt:variant>
      <vt:variant>
        <vt:lpwstr>_Toc384814355</vt:lpwstr>
      </vt:variant>
      <vt:variant>
        <vt:i4>1441845</vt:i4>
      </vt:variant>
      <vt:variant>
        <vt:i4>728</vt:i4>
      </vt:variant>
      <vt:variant>
        <vt:i4>0</vt:i4>
      </vt:variant>
      <vt:variant>
        <vt:i4>5</vt:i4>
      </vt:variant>
      <vt:variant>
        <vt:lpwstr/>
      </vt:variant>
      <vt:variant>
        <vt:lpwstr>_Toc384814354</vt:lpwstr>
      </vt:variant>
      <vt:variant>
        <vt:i4>1441845</vt:i4>
      </vt:variant>
      <vt:variant>
        <vt:i4>722</vt:i4>
      </vt:variant>
      <vt:variant>
        <vt:i4>0</vt:i4>
      </vt:variant>
      <vt:variant>
        <vt:i4>5</vt:i4>
      </vt:variant>
      <vt:variant>
        <vt:lpwstr/>
      </vt:variant>
      <vt:variant>
        <vt:lpwstr>_Toc384814353</vt:lpwstr>
      </vt:variant>
      <vt:variant>
        <vt:i4>1441845</vt:i4>
      </vt:variant>
      <vt:variant>
        <vt:i4>716</vt:i4>
      </vt:variant>
      <vt:variant>
        <vt:i4>0</vt:i4>
      </vt:variant>
      <vt:variant>
        <vt:i4>5</vt:i4>
      </vt:variant>
      <vt:variant>
        <vt:lpwstr/>
      </vt:variant>
      <vt:variant>
        <vt:lpwstr>_Toc384814352</vt:lpwstr>
      </vt:variant>
      <vt:variant>
        <vt:i4>1441845</vt:i4>
      </vt:variant>
      <vt:variant>
        <vt:i4>710</vt:i4>
      </vt:variant>
      <vt:variant>
        <vt:i4>0</vt:i4>
      </vt:variant>
      <vt:variant>
        <vt:i4>5</vt:i4>
      </vt:variant>
      <vt:variant>
        <vt:lpwstr/>
      </vt:variant>
      <vt:variant>
        <vt:lpwstr>_Toc384814351</vt:lpwstr>
      </vt:variant>
      <vt:variant>
        <vt:i4>1441845</vt:i4>
      </vt:variant>
      <vt:variant>
        <vt:i4>704</vt:i4>
      </vt:variant>
      <vt:variant>
        <vt:i4>0</vt:i4>
      </vt:variant>
      <vt:variant>
        <vt:i4>5</vt:i4>
      </vt:variant>
      <vt:variant>
        <vt:lpwstr/>
      </vt:variant>
      <vt:variant>
        <vt:lpwstr>_Toc384814350</vt:lpwstr>
      </vt:variant>
      <vt:variant>
        <vt:i4>1507381</vt:i4>
      </vt:variant>
      <vt:variant>
        <vt:i4>698</vt:i4>
      </vt:variant>
      <vt:variant>
        <vt:i4>0</vt:i4>
      </vt:variant>
      <vt:variant>
        <vt:i4>5</vt:i4>
      </vt:variant>
      <vt:variant>
        <vt:lpwstr/>
      </vt:variant>
      <vt:variant>
        <vt:lpwstr>_Toc384814349</vt:lpwstr>
      </vt:variant>
      <vt:variant>
        <vt:i4>1507381</vt:i4>
      </vt:variant>
      <vt:variant>
        <vt:i4>692</vt:i4>
      </vt:variant>
      <vt:variant>
        <vt:i4>0</vt:i4>
      </vt:variant>
      <vt:variant>
        <vt:i4>5</vt:i4>
      </vt:variant>
      <vt:variant>
        <vt:lpwstr/>
      </vt:variant>
      <vt:variant>
        <vt:lpwstr>_Toc384814348</vt:lpwstr>
      </vt:variant>
      <vt:variant>
        <vt:i4>1507381</vt:i4>
      </vt:variant>
      <vt:variant>
        <vt:i4>686</vt:i4>
      </vt:variant>
      <vt:variant>
        <vt:i4>0</vt:i4>
      </vt:variant>
      <vt:variant>
        <vt:i4>5</vt:i4>
      </vt:variant>
      <vt:variant>
        <vt:lpwstr/>
      </vt:variant>
      <vt:variant>
        <vt:lpwstr>_Toc384814347</vt:lpwstr>
      </vt:variant>
      <vt:variant>
        <vt:i4>1507381</vt:i4>
      </vt:variant>
      <vt:variant>
        <vt:i4>680</vt:i4>
      </vt:variant>
      <vt:variant>
        <vt:i4>0</vt:i4>
      </vt:variant>
      <vt:variant>
        <vt:i4>5</vt:i4>
      </vt:variant>
      <vt:variant>
        <vt:lpwstr/>
      </vt:variant>
      <vt:variant>
        <vt:lpwstr>_Toc384814346</vt:lpwstr>
      </vt:variant>
      <vt:variant>
        <vt:i4>1507381</vt:i4>
      </vt:variant>
      <vt:variant>
        <vt:i4>674</vt:i4>
      </vt:variant>
      <vt:variant>
        <vt:i4>0</vt:i4>
      </vt:variant>
      <vt:variant>
        <vt:i4>5</vt:i4>
      </vt:variant>
      <vt:variant>
        <vt:lpwstr/>
      </vt:variant>
      <vt:variant>
        <vt:lpwstr>_Toc384814345</vt:lpwstr>
      </vt:variant>
      <vt:variant>
        <vt:i4>1507381</vt:i4>
      </vt:variant>
      <vt:variant>
        <vt:i4>668</vt:i4>
      </vt:variant>
      <vt:variant>
        <vt:i4>0</vt:i4>
      </vt:variant>
      <vt:variant>
        <vt:i4>5</vt:i4>
      </vt:variant>
      <vt:variant>
        <vt:lpwstr/>
      </vt:variant>
      <vt:variant>
        <vt:lpwstr>_Toc384814344</vt:lpwstr>
      </vt:variant>
      <vt:variant>
        <vt:i4>1507381</vt:i4>
      </vt:variant>
      <vt:variant>
        <vt:i4>662</vt:i4>
      </vt:variant>
      <vt:variant>
        <vt:i4>0</vt:i4>
      </vt:variant>
      <vt:variant>
        <vt:i4>5</vt:i4>
      </vt:variant>
      <vt:variant>
        <vt:lpwstr/>
      </vt:variant>
      <vt:variant>
        <vt:lpwstr>_Toc384814343</vt:lpwstr>
      </vt:variant>
      <vt:variant>
        <vt:i4>1507381</vt:i4>
      </vt:variant>
      <vt:variant>
        <vt:i4>656</vt:i4>
      </vt:variant>
      <vt:variant>
        <vt:i4>0</vt:i4>
      </vt:variant>
      <vt:variant>
        <vt:i4>5</vt:i4>
      </vt:variant>
      <vt:variant>
        <vt:lpwstr/>
      </vt:variant>
      <vt:variant>
        <vt:lpwstr>_Toc384814342</vt:lpwstr>
      </vt:variant>
      <vt:variant>
        <vt:i4>1507381</vt:i4>
      </vt:variant>
      <vt:variant>
        <vt:i4>650</vt:i4>
      </vt:variant>
      <vt:variant>
        <vt:i4>0</vt:i4>
      </vt:variant>
      <vt:variant>
        <vt:i4>5</vt:i4>
      </vt:variant>
      <vt:variant>
        <vt:lpwstr/>
      </vt:variant>
      <vt:variant>
        <vt:lpwstr>_Toc384814341</vt:lpwstr>
      </vt:variant>
      <vt:variant>
        <vt:i4>1507381</vt:i4>
      </vt:variant>
      <vt:variant>
        <vt:i4>644</vt:i4>
      </vt:variant>
      <vt:variant>
        <vt:i4>0</vt:i4>
      </vt:variant>
      <vt:variant>
        <vt:i4>5</vt:i4>
      </vt:variant>
      <vt:variant>
        <vt:lpwstr/>
      </vt:variant>
      <vt:variant>
        <vt:lpwstr>_Toc384814340</vt:lpwstr>
      </vt:variant>
      <vt:variant>
        <vt:i4>1048629</vt:i4>
      </vt:variant>
      <vt:variant>
        <vt:i4>638</vt:i4>
      </vt:variant>
      <vt:variant>
        <vt:i4>0</vt:i4>
      </vt:variant>
      <vt:variant>
        <vt:i4>5</vt:i4>
      </vt:variant>
      <vt:variant>
        <vt:lpwstr/>
      </vt:variant>
      <vt:variant>
        <vt:lpwstr>_Toc384814339</vt:lpwstr>
      </vt:variant>
      <vt:variant>
        <vt:i4>1048629</vt:i4>
      </vt:variant>
      <vt:variant>
        <vt:i4>632</vt:i4>
      </vt:variant>
      <vt:variant>
        <vt:i4>0</vt:i4>
      </vt:variant>
      <vt:variant>
        <vt:i4>5</vt:i4>
      </vt:variant>
      <vt:variant>
        <vt:lpwstr/>
      </vt:variant>
      <vt:variant>
        <vt:lpwstr>_Toc384814338</vt:lpwstr>
      </vt:variant>
      <vt:variant>
        <vt:i4>1048629</vt:i4>
      </vt:variant>
      <vt:variant>
        <vt:i4>626</vt:i4>
      </vt:variant>
      <vt:variant>
        <vt:i4>0</vt:i4>
      </vt:variant>
      <vt:variant>
        <vt:i4>5</vt:i4>
      </vt:variant>
      <vt:variant>
        <vt:lpwstr/>
      </vt:variant>
      <vt:variant>
        <vt:lpwstr>_Toc384814337</vt:lpwstr>
      </vt:variant>
      <vt:variant>
        <vt:i4>1048629</vt:i4>
      </vt:variant>
      <vt:variant>
        <vt:i4>620</vt:i4>
      </vt:variant>
      <vt:variant>
        <vt:i4>0</vt:i4>
      </vt:variant>
      <vt:variant>
        <vt:i4>5</vt:i4>
      </vt:variant>
      <vt:variant>
        <vt:lpwstr/>
      </vt:variant>
      <vt:variant>
        <vt:lpwstr>_Toc384814336</vt:lpwstr>
      </vt:variant>
      <vt:variant>
        <vt:i4>1048629</vt:i4>
      </vt:variant>
      <vt:variant>
        <vt:i4>614</vt:i4>
      </vt:variant>
      <vt:variant>
        <vt:i4>0</vt:i4>
      </vt:variant>
      <vt:variant>
        <vt:i4>5</vt:i4>
      </vt:variant>
      <vt:variant>
        <vt:lpwstr/>
      </vt:variant>
      <vt:variant>
        <vt:lpwstr>_Toc384814335</vt:lpwstr>
      </vt:variant>
      <vt:variant>
        <vt:i4>1048629</vt:i4>
      </vt:variant>
      <vt:variant>
        <vt:i4>608</vt:i4>
      </vt:variant>
      <vt:variant>
        <vt:i4>0</vt:i4>
      </vt:variant>
      <vt:variant>
        <vt:i4>5</vt:i4>
      </vt:variant>
      <vt:variant>
        <vt:lpwstr/>
      </vt:variant>
      <vt:variant>
        <vt:lpwstr>_Toc384814334</vt:lpwstr>
      </vt:variant>
      <vt:variant>
        <vt:i4>1048629</vt:i4>
      </vt:variant>
      <vt:variant>
        <vt:i4>602</vt:i4>
      </vt:variant>
      <vt:variant>
        <vt:i4>0</vt:i4>
      </vt:variant>
      <vt:variant>
        <vt:i4>5</vt:i4>
      </vt:variant>
      <vt:variant>
        <vt:lpwstr/>
      </vt:variant>
      <vt:variant>
        <vt:lpwstr>_Toc384814333</vt:lpwstr>
      </vt:variant>
      <vt:variant>
        <vt:i4>1048629</vt:i4>
      </vt:variant>
      <vt:variant>
        <vt:i4>596</vt:i4>
      </vt:variant>
      <vt:variant>
        <vt:i4>0</vt:i4>
      </vt:variant>
      <vt:variant>
        <vt:i4>5</vt:i4>
      </vt:variant>
      <vt:variant>
        <vt:lpwstr/>
      </vt:variant>
      <vt:variant>
        <vt:lpwstr>_Toc384814332</vt:lpwstr>
      </vt:variant>
      <vt:variant>
        <vt:i4>1048629</vt:i4>
      </vt:variant>
      <vt:variant>
        <vt:i4>590</vt:i4>
      </vt:variant>
      <vt:variant>
        <vt:i4>0</vt:i4>
      </vt:variant>
      <vt:variant>
        <vt:i4>5</vt:i4>
      </vt:variant>
      <vt:variant>
        <vt:lpwstr/>
      </vt:variant>
      <vt:variant>
        <vt:lpwstr>_Toc384814331</vt:lpwstr>
      </vt:variant>
      <vt:variant>
        <vt:i4>1048629</vt:i4>
      </vt:variant>
      <vt:variant>
        <vt:i4>584</vt:i4>
      </vt:variant>
      <vt:variant>
        <vt:i4>0</vt:i4>
      </vt:variant>
      <vt:variant>
        <vt:i4>5</vt:i4>
      </vt:variant>
      <vt:variant>
        <vt:lpwstr/>
      </vt:variant>
      <vt:variant>
        <vt:lpwstr>_Toc384814330</vt:lpwstr>
      </vt:variant>
      <vt:variant>
        <vt:i4>1114165</vt:i4>
      </vt:variant>
      <vt:variant>
        <vt:i4>578</vt:i4>
      </vt:variant>
      <vt:variant>
        <vt:i4>0</vt:i4>
      </vt:variant>
      <vt:variant>
        <vt:i4>5</vt:i4>
      </vt:variant>
      <vt:variant>
        <vt:lpwstr/>
      </vt:variant>
      <vt:variant>
        <vt:lpwstr>_Toc384814329</vt:lpwstr>
      </vt:variant>
      <vt:variant>
        <vt:i4>1114165</vt:i4>
      </vt:variant>
      <vt:variant>
        <vt:i4>572</vt:i4>
      </vt:variant>
      <vt:variant>
        <vt:i4>0</vt:i4>
      </vt:variant>
      <vt:variant>
        <vt:i4>5</vt:i4>
      </vt:variant>
      <vt:variant>
        <vt:lpwstr/>
      </vt:variant>
      <vt:variant>
        <vt:lpwstr>_Toc384814328</vt:lpwstr>
      </vt:variant>
      <vt:variant>
        <vt:i4>1114165</vt:i4>
      </vt:variant>
      <vt:variant>
        <vt:i4>566</vt:i4>
      </vt:variant>
      <vt:variant>
        <vt:i4>0</vt:i4>
      </vt:variant>
      <vt:variant>
        <vt:i4>5</vt:i4>
      </vt:variant>
      <vt:variant>
        <vt:lpwstr/>
      </vt:variant>
      <vt:variant>
        <vt:lpwstr>_Toc384814327</vt:lpwstr>
      </vt:variant>
      <vt:variant>
        <vt:i4>1114165</vt:i4>
      </vt:variant>
      <vt:variant>
        <vt:i4>560</vt:i4>
      </vt:variant>
      <vt:variant>
        <vt:i4>0</vt:i4>
      </vt:variant>
      <vt:variant>
        <vt:i4>5</vt:i4>
      </vt:variant>
      <vt:variant>
        <vt:lpwstr/>
      </vt:variant>
      <vt:variant>
        <vt:lpwstr>_Toc384814326</vt:lpwstr>
      </vt:variant>
      <vt:variant>
        <vt:i4>1114165</vt:i4>
      </vt:variant>
      <vt:variant>
        <vt:i4>554</vt:i4>
      </vt:variant>
      <vt:variant>
        <vt:i4>0</vt:i4>
      </vt:variant>
      <vt:variant>
        <vt:i4>5</vt:i4>
      </vt:variant>
      <vt:variant>
        <vt:lpwstr/>
      </vt:variant>
      <vt:variant>
        <vt:lpwstr>_Toc384814325</vt:lpwstr>
      </vt:variant>
      <vt:variant>
        <vt:i4>1114165</vt:i4>
      </vt:variant>
      <vt:variant>
        <vt:i4>548</vt:i4>
      </vt:variant>
      <vt:variant>
        <vt:i4>0</vt:i4>
      </vt:variant>
      <vt:variant>
        <vt:i4>5</vt:i4>
      </vt:variant>
      <vt:variant>
        <vt:lpwstr/>
      </vt:variant>
      <vt:variant>
        <vt:lpwstr>_Toc384814324</vt:lpwstr>
      </vt:variant>
      <vt:variant>
        <vt:i4>1114165</vt:i4>
      </vt:variant>
      <vt:variant>
        <vt:i4>542</vt:i4>
      </vt:variant>
      <vt:variant>
        <vt:i4>0</vt:i4>
      </vt:variant>
      <vt:variant>
        <vt:i4>5</vt:i4>
      </vt:variant>
      <vt:variant>
        <vt:lpwstr/>
      </vt:variant>
      <vt:variant>
        <vt:lpwstr>_Toc384814323</vt:lpwstr>
      </vt:variant>
      <vt:variant>
        <vt:i4>1114165</vt:i4>
      </vt:variant>
      <vt:variant>
        <vt:i4>536</vt:i4>
      </vt:variant>
      <vt:variant>
        <vt:i4>0</vt:i4>
      </vt:variant>
      <vt:variant>
        <vt:i4>5</vt:i4>
      </vt:variant>
      <vt:variant>
        <vt:lpwstr/>
      </vt:variant>
      <vt:variant>
        <vt:lpwstr>_Toc384814322</vt:lpwstr>
      </vt:variant>
      <vt:variant>
        <vt:i4>1114165</vt:i4>
      </vt:variant>
      <vt:variant>
        <vt:i4>530</vt:i4>
      </vt:variant>
      <vt:variant>
        <vt:i4>0</vt:i4>
      </vt:variant>
      <vt:variant>
        <vt:i4>5</vt:i4>
      </vt:variant>
      <vt:variant>
        <vt:lpwstr/>
      </vt:variant>
      <vt:variant>
        <vt:lpwstr>_Toc384814321</vt:lpwstr>
      </vt:variant>
      <vt:variant>
        <vt:i4>1114165</vt:i4>
      </vt:variant>
      <vt:variant>
        <vt:i4>524</vt:i4>
      </vt:variant>
      <vt:variant>
        <vt:i4>0</vt:i4>
      </vt:variant>
      <vt:variant>
        <vt:i4>5</vt:i4>
      </vt:variant>
      <vt:variant>
        <vt:lpwstr/>
      </vt:variant>
      <vt:variant>
        <vt:lpwstr>_Toc384814320</vt:lpwstr>
      </vt:variant>
      <vt:variant>
        <vt:i4>1179701</vt:i4>
      </vt:variant>
      <vt:variant>
        <vt:i4>518</vt:i4>
      </vt:variant>
      <vt:variant>
        <vt:i4>0</vt:i4>
      </vt:variant>
      <vt:variant>
        <vt:i4>5</vt:i4>
      </vt:variant>
      <vt:variant>
        <vt:lpwstr/>
      </vt:variant>
      <vt:variant>
        <vt:lpwstr>_Toc384814319</vt:lpwstr>
      </vt:variant>
      <vt:variant>
        <vt:i4>1179701</vt:i4>
      </vt:variant>
      <vt:variant>
        <vt:i4>512</vt:i4>
      </vt:variant>
      <vt:variant>
        <vt:i4>0</vt:i4>
      </vt:variant>
      <vt:variant>
        <vt:i4>5</vt:i4>
      </vt:variant>
      <vt:variant>
        <vt:lpwstr/>
      </vt:variant>
      <vt:variant>
        <vt:lpwstr>_Toc384814318</vt:lpwstr>
      </vt:variant>
      <vt:variant>
        <vt:i4>1179701</vt:i4>
      </vt:variant>
      <vt:variant>
        <vt:i4>506</vt:i4>
      </vt:variant>
      <vt:variant>
        <vt:i4>0</vt:i4>
      </vt:variant>
      <vt:variant>
        <vt:i4>5</vt:i4>
      </vt:variant>
      <vt:variant>
        <vt:lpwstr/>
      </vt:variant>
      <vt:variant>
        <vt:lpwstr>_Toc384814317</vt:lpwstr>
      </vt:variant>
      <vt:variant>
        <vt:i4>1179701</vt:i4>
      </vt:variant>
      <vt:variant>
        <vt:i4>500</vt:i4>
      </vt:variant>
      <vt:variant>
        <vt:i4>0</vt:i4>
      </vt:variant>
      <vt:variant>
        <vt:i4>5</vt:i4>
      </vt:variant>
      <vt:variant>
        <vt:lpwstr/>
      </vt:variant>
      <vt:variant>
        <vt:lpwstr>_Toc384814316</vt:lpwstr>
      </vt:variant>
      <vt:variant>
        <vt:i4>1179701</vt:i4>
      </vt:variant>
      <vt:variant>
        <vt:i4>494</vt:i4>
      </vt:variant>
      <vt:variant>
        <vt:i4>0</vt:i4>
      </vt:variant>
      <vt:variant>
        <vt:i4>5</vt:i4>
      </vt:variant>
      <vt:variant>
        <vt:lpwstr/>
      </vt:variant>
      <vt:variant>
        <vt:lpwstr>_Toc384814315</vt:lpwstr>
      </vt:variant>
      <vt:variant>
        <vt:i4>1179701</vt:i4>
      </vt:variant>
      <vt:variant>
        <vt:i4>488</vt:i4>
      </vt:variant>
      <vt:variant>
        <vt:i4>0</vt:i4>
      </vt:variant>
      <vt:variant>
        <vt:i4>5</vt:i4>
      </vt:variant>
      <vt:variant>
        <vt:lpwstr/>
      </vt:variant>
      <vt:variant>
        <vt:lpwstr>_Toc384814314</vt:lpwstr>
      </vt:variant>
      <vt:variant>
        <vt:i4>1179701</vt:i4>
      </vt:variant>
      <vt:variant>
        <vt:i4>482</vt:i4>
      </vt:variant>
      <vt:variant>
        <vt:i4>0</vt:i4>
      </vt:variant>
      <vt:variant>
        <vt:i4>5</vt:i4>
      </vt:variant>
      <vt:variant>
        <vt:lpwstr/>
      </vt:variant>
      <vt:variant>
        <vt:lpwstr>_Toc384814313</vt:lpwstr>
      </vt:variant>
      <vt:variant>
        <vt:i4>1179701</vt:i4>
      </vt:variant>
      <vt:variant>
        <vt:i4>476</vt:i4>
      </vt:variant>
      <vt:variant>
        <vt:i4>0</vt:i4>
      </vt:variant>
      <vt:variant>
        <vt:i4>5</vt:i4>
      </vt:variant>
      <vt:variant>
        <vt:lpwstr/>
      </vt:variant>
      <vt:variant>
        <vt:lpwstr>_Toc384814312</vt:lpwstr>
      </vt:variant>
      <vt:variant>
        <vt:i4>1179701</vt:i4>
      </vt:variant>
      <vt:variant>
        <vt:i4>470</vt:i4>
      </vt:variant>
      <vt:variant>
        <vt:i4>0</vt:i4>
      </vt:variant>
      <vt:variant>
        <vt:i4>5</vt:i4>
      </vt:variant>
      <vt:variant>
        <vt:lpwstr/>
      </vt:variant>
      <vt:variant>
        <vt:lpwstr>_Toc384814311</vt:lpwstr>
      </vt:variant>
      <vt:variant>
        <vt:i4>1179701</vt:i4>
      </vt:variant>
      <vt:variant>
        <vt:i4>464</vt:i4>
      </vt:variant>
      <vt:variant>
        <vt:i4>0</vt:i4>
      </vt:variant>
      <vt:variant>
        <vt:i4>5</vt:i4>
      </vt:variant>
      <vt:variant>
        <vt:lpwstr/>
      </vt:variant>
      <vt:variant>
        <vt:lpwstr>_Toc384814310</vt:lpwstr>
      </vt:variant>
      <vt:variant>
        <vt:i4>1245237</vt:i4>
      </vt:variant>
      <vt:variant>
        <vt:i4>458</vt:i4>
      </vt:variant>
      <vt:variant>
        <vt:i4>0</vt:i4>
      </vt:variant>
      <vt:variant>
        <vt:i4>5</vt:i4>
      </vt:variant>
      <vt:variant>
        <vt:lpwstr/>
      </vt:variant>
      <vt:variant>
        <vt:lpwstr>_Toc384814309</vt:lpwstr>
      </vt:variant>
      <vt:variant>
        <vt:i4>1245237</vt:i4>
      </vt:variant>
      <vt:variant>
        <vt:i4>452</vt:i4>
      </vt:variant>
      <vt:variant>
        <vt:i4>0</vt:i4>
      </vt:variant>
      <vt:variant>
        <vt:i4>5</vt:i4>
      </vt:variant>
      <vt:variant>
        <vt:lpwstr/>
      </vt:variant>
      <vt:variant>
        <vt:lpwstr>_Toc384814308</vt:lpwstr>
      </vt:variant>
      <vt:variant>
        <vt:i4>1245237</vt:i4>
      </vt:variant>
      <vt:variant>
        <vt:i4>446</vt:i4>
      </vt:variant>
      <vt:variant>
        <vt:i4>0</vt:i4>
      </vt:variant>
      <vt:variant>
        <vt:i4>5</vt:i4>
      </vt:variant>
      <vt:variant>
        <vt:lpwstr/>
      </vt:variant>
      <vt:variant>
        <vt:lpwstr>_Toc384814307</vt:lpwstr>
      </vt:variant>
      <vt:variant>
        <vt:i4>1245237</vt:i4>
      </vt:variant>
      <vt:variant>
        <vt:i4>440</vt:i4>
      </vt:variant>
      <vt:variant>
        <vt:i4>0</vt:i4>
      </vt:variant>
      <vt:variant>
        <vt:i4>5</vt:i4>
      </vt:variant>
      <vt:variant>
        <vt:lpwstr/>
      </vt:variant>
      <vt:variant>
        <vt:lpwstr>_Toc384814306</vt:lpwstr>
      </vt:variant>
      <vt:variant>
        <vt:i4>1245237</vt:i4>
      </vt:variant>
      <vt:variant>
        <vt:i4>434</vt:i4>
      </vt:variant>
      <vt:variant>
        <vt:i4>0</vt:i4>
      </vt:variant>
      <vt:variant>
        <vt:i4>5</vt:i4>
      </vt:variant>
      <vt:variant>
        <vt:lpwstr/>
      </vt:variant>
      <vt:variant>
        <vt:lpwstr>_Toc384814305</vt:lpwstr>
      </vt:variant>
      <vt:variant>
        <vt:i4>1245237</vt:i4>
      </vt:variant>
      <vt:variant>
        <vt:i4>428</vt:i4>
      </vt:variant>
      <vt:variant>
        <vt:i4>0</vt:i4>
      </vt:variant>
      <vt:variant>
        <vt:i4>5</vt:i4>
      </vt:variant>
      <vt:variant>
        <vt:lpwstr/>
      </vt:variant>
      <vt:variant>
        <vt:lpwstr>_Toc384814304</vt:lpwstr>
      </vt:variant>
      <vt:variant>
        <vt:i4>1245237</vt:i4>
      </vt:variant>
      <vt:variant>
        <vt:i4>422</vt:i4>
      </vt:variant>
      <vt:variant>
        <vt:i4>0</vt:i4>
      </vt:variant>
      <vt:variant>
        <vt:i4>5</vt:i4>
      </vt:variant>
      <vt:variant>
        <vt:lpwstr/>
      </vt:variant>
      <vt:variant>
        <vt:lpwstr>_Toc384814303</vt:lpwstr>
      </vt:variant>
      <vt:variant>
        <vt:i4>1245237</vt:i4>
      </vt:variant>
      <vt:variant>
        <vt:i4>416</vt:i4>
      </vt:variant>
      <vt:variant>
        <vt:i4>0</vt:i4>
      </vt:variant>
      <vt:variant>
        <vt:i4>5</vt:i4>
      </vt:variant>
      <vt:variant>
        <vt:lpwstr/>
      </vt:variant>
      <vt:variant>
        <vt:lpwstr>_Toc384814302</vt:lpwstr>
      </vt:variant>
      <vt:variant>
        <vt:i4>1245237</vt:i4>
      </vt:variant>
      <vt:variant>
        <vt:i4>410</vt:i4>
      </vt:variant>
      <vt:variant>
        <vt:i4>0</vt:i4>
      </vt:variant>
      <vt:variant>
        <vt:i4>5</vt:i4>
      </vt:variant>
      <vt:variant>
        <vt:lpwstr/>
      </vt:variant>
      <vt:variant>
        <vt:lpwstr>_Toc384814301</vt:lpwstr>
      </vt:variant>
      <vt:variant>
        <vt:i4>1245237</vt:i4>
      </vt:variant>
      <vt:variant>
        <vt:i4>404</vt:i4>
      </vt:variant>
      <vt:variant>
        <vt:i4>0</vt:i4>
      </vt:variant>
      <vt:variant>
        <vt:i4>5</vt:i4>
      </vt:variant>
      <vt:variant>
        <vt:lpwstr/>
      </vt:variant>
      <vt:variant>
        <vt:lpwstr>_Toc384814300</vt:lpwstr>
      </vt:variant>
      <vt:variant>
        <vt:i4>1703988</vt:i4>
      </vt:variant>
      <vt:variant>
        <vt:i4>398</vt:i4>
      </vt:variant>
      <vt:variant>
        <vt:i4>0</vt:i4>
      </vt:variant>
      <vt:variant>
        <vt:i4>5</vt:i4>
      </vt:variant>
      <vt:variant>
        <vt:lpwstr/>
      </vt:variant>
      <vt:variant>
        <vt:lpwstr>_Toc384814299</vt:lpwstr>
      </vt:variant>
      <vt:variant>
        <vt:i4>1703988</vt:i4>
      </vt:variant>
      <vt:variant>
        <vt:i4>392</vt:i4>
      </vt:variant>
      <vt:variant>
        <vt:i4>0</vt:i4>
      </vt:variant>
      <vt:variant>
        <vt:i4>5</vt:i4>
      </vt:variant>
      <vt:variant>
        <vt:lpwstr/>
      </vt:variant>
      <vt:variant>
        <vt:lpwstr>_Toc384814298</vt:lpwstr>
      </vt:variant>
      <vt:variant>
        <vt:i4>1703988</vt:i4>
      </vt:variant>
      <vt:variant>
        <vt:i4>386</vt:i4>
      </vt:variant>
      <vt:variant>
        <vt:i4>0</vt:i4>
      </vt:variant>
      <vt:variant>
        <vt:i4>5</vt:i4>
      </vt:variant>
      <vt:variant>
        <vt:lpwstr/>
      </vt:variant>
      <vt:variant>
        <vt:lpwstr>_Toc384814297</vt:lpwstr>
      </vt:variant>
      <vt:variant>
        <vt:i4>1703988</vt:i4>
      </vt:variant>
      <vt:variant>
        <vt:i4>380</vt:i4>
      </vt:variant>
      <vt:variant>
        <vt:i4>0</vt:i4>
      </vt:variant>
      <vt:variant>
        <vt:i4>5</vt:i4>
      </vt:variant>
      <vt:variant>
        <vt:lpwstr/>
      </vt:variant>
      <vt:variant>
        <vt:lpwstr>_Toc384814296</vt:lpwstr>
      </vt:variant>
      <vt:variant>
        <vt:i4>1703988</vt:i4>
      </vt:variant>
      <vt:variant>
        <vt:i4>374</vt:i4>
      </vt:variant>
      <vt:variant>
        <vt:i4>0</vt:i4>
      </vt:variant>
      <vt:variant>
        <vt:i4>5</vt:i4>
      </vt:variant>
      <vt:variant>
        <vt:lpwstr/>
      </vt:variant>
      <vt:variant>
        <vt:lpwstr>_Toc384814295</vt:lpwstr>
      </vt:variant>
      <vt:variant>
        <vt:i4>1703988</vt:i4>
      </vt:variant>
      <vt:variant>
        <vt:i4>368</vt:i4>
      </vt:variant>
      <vt:variant>
        <vt:i4>0</vt:i4>
      </vt:variant>
      <vt:variant>
        <vt:i4>5</vt:i4>
      </vt:variant>
      <vt:variant>
        <vt:lpwstr/>
      </vt:variant>
      <vt:variant>
        <vt:lpwstr>_Toc384814294</vt:lpwstr>
      </vt:variant>
      <vt:variant>
        <vt:i4>1703988</vt:i4>
      </vt:variant>
      <vt:variant>
        <vt:i4>362</vt:i4>
      </vt:variant>
      <vt:variant>
        <vt:i4>0</vt:i4>
      </vt:variant>
      <vt:variant>
        <vt:i4>5</vt:i4>
      </vt:variant>
      <vt:variant>
        <vt:lpwstr/>
      </vt:variant>
      <vt:variant>
        <vt:lpwstr>_Toc384814293</vt:lpwstr>
      </vt:variant>
      <vt:variant>
        <vt:i4>1703988</vt:i4>
      </vt:variant>
      <vt:variant>
        <vt:i4>356</vt:i4>
      </vt:variant>
      <vt:variant>
        <vt:i4>0</vt:i4>
      </vt:variant>
      <vt:variant>
        <vt:i4>5</vt:i4>
      </vt:variant>
      <vt:variant>
        <vt:lpwstr/>
      </vt:variant>
      <vt:variant>
        <vt:lpwstr>_Toc384814292</vt:lpwstr>
      </vt:variant>
      <vt:variant>
        <vt:i4>1703988</vt:i4>
      </vt:variant>
      <vt:variant>
        <vt:i4>350</vt:i4>
      </vt:variant>
      <vt:variant>
        <vt:i4>0</vt:i4>
      </vt:variant>
      <vt:variant>
        <vt:i4>5</vt:i4>
      </vt:variant>
      <vt:variant>
        <vt:lpwstr/>
      </vt:variant>
      <vt:variant>
        <vt:lpwstr>_Toc384814291</vt:lpwstr>
      </vt:variant>
      <vt:variant>
        <vt:i4>1703988</vt:i4>
      </vt:variant>
      <vt:variant>
        <vt:i4>344</vt:i4>
      </vt:variant>
      <vt:variant>
        <vt:i4>0</vt:i4>
      </vt:variant>
      <vt:variant>
        <vt:i4>5</vt:i4>
      </vt:variant>
      <vt:variant>
        <vt:lpwstr/>
      </vt:variant>
      <vt:variant>
        <vt:lpwstr>_Toc384814290</vt:lpwstr>
      </vt:variant>
      <vt:variant>
        <vt:i4>1769524</vt:i4>
      </vt:variant>
      <vt:variant>
        <vt:i4>338</vt:i4>
      </vt:variant>
      <vt:variant>
        <vt:i4>0</vt:i4>
      </vt:variant>
      <vt:variant>
        <vt:i4>5</vt:i4>
      </vt:variant>
      <vt:variant>
        <vt:lpwstr/>
      </vt:variant>
      <vt:variant>
        <vt:lpwstr>_Toc384814289</vt:lpwstr>
      </vt:variant>
      <vt:variant>
        <vt:i4>1769524</vt:i4>
      </vt:variant>
      <vt:variant>
        <vt:i4>332</vt:i4>
      </vt:variant>
      <vt:variant>
        <vt:i4>0</vt:i4>
      </vt:variant>
      <vt:variant>
        <vt:i4>5</vt:i4>
      </vt:variant>
      <vt:variant>
        <vt:lpwstr/>
      </vt:variant>
      <vt:variant>
        <vt:lpwstr>_Toc384814288</vt:lpwstr>
      </vt:variant>
      <vt:variant>
        <vt:i4>1769524</vt:i4>
      </vt:variant>
      <vt:variant>
        <vt:i4>326</vt:i4>
      </vt:variant>
      <vt:variant>
        <vt:i4>0</vt:i4>
      </vt:variant>
      <vt:variant>
        <vt:i4>5</vt:i4>
      </vt:variant>
      <vt:variant>
        <vt:lpwstr/>
      </vt:variant>
      <vt:variant>
        <vt:lpwstr>_Toc384814287</vt:lpwstr>
      </vt:variant>
      <vt:variant>
        <vt:i4>1769524</vt:i4>
      </vt:variant>
      <vt:variant>
        <vt:i4>320</vt:i4>
      </vt:variant>
      <vt:variant>
        <vt:i4>0</vt:i4>
      </vt:variant>
      <vt:variant>
        <vt:i4>5</vt:i4>
      </vt:variant>
      <vt:variant>
        <vt:lpwstr/>
      </vt:variant>
      <vt:variant>
        <vt:lpwstr>_Toc384814286</vt:lpwstr>
      </vt:variant>
      <vt:variant>
        <vt:i4>1769524</vt:i4>
      </vt:variant>
      <vt:variant>
        <vt:i4>314</vt:i4>
      </vt:variant>
      <vt:variant>
        <vt:i4>0</vt:i4>
      </vt:variant>
      <vt:variant>
        <vt:i4>5</vt:i4>
      </vt:variant>
      <vt:variant>
        <vt:lpwstr/>
      </vt:variant>
      <vt:variant>
        <vt:lpwstr>_Toc384814285</vt:lpwstr>
      </vt:variant>
      <vt:variant>
        <vt:i4>1769524</vt:i4>
      </vt:variant>
      <vt:variant>
        <vt:i4>308</vt:i4>
      </vt:variant>
      <vt:variant>
        <vt:i4>0</vt:i4>
      </vt:variant>
      <vt:variant>
        <vt:i4>5</vt:i4>
      </vt:variant>
      <vt:variant>
        <vt:lpwstr/>
      </vt:variant>
      <vt:variant>
        <vt:lpwstr>_Toc384814284</vt:lpwstr>
      </vt:variant>
      <vt:variant>
        <vt:i4>1769524</vt:i4>
      </vt:variant>
      <vt:variant>
        <vt:i4>302</vt:i4>
      </vt:variant>
      <vt:variant>
        <vt:i4>0</vt:i4>
      </vt:variant>
      <vt:variant>
        <vt:i4>5</vt:i4>
      </vt:variant>
      <vt:variant>
        <vt:lpwstr/>
      </vt:variant>
      <vt:variant>
        <vt:lpwstr>_Toc384814283</vt:lpwstr>
      </vt:variant>
      <vt:variant>
        <vt:i4>1769524</vt:i4>
      </vt:variant>
      <vt:variant>
        <vt:i4>296</vt:i4>
      </vt:variant>
      <vt:variant>
        <vt:i4>0</vt:i4>
      </vt:variant>
      <vt:variant>
        <vt:i4>5</vt:i4>
      </vt:variant>
      <vt:variant>
        <vt:lpwstr/>
      </vt:variant>
      <vt:variant>
        <vt:lpwstr>_Toc384814282</vt:lpwstr>
      </vt:variant>
      <vt:variant>
        <vt:i4>1769524</vt:i4>
      </vt:variant>
      <vt:variant>
        <vt:i4>290</vt:i4>
      </vt:variant>
      <vt:variant>
        <vt:i4>0</vt:i4>
      </vt:variant>
      <vt:variant>
        <vt:i4>5</vt:i4>
      </vt:variant>
      <vt:variant>
        <vt:lpwstr/>
      </vt:variant>
      <vt:variant>
        <vt:lpwstr>_Toc384814281</vt:lpwstr>
      </vt:variant>
      <vt:variant>
        <vt:i4>1769524</vt:i4>
      </vt:variant>
      <vt:variant>
        <vt:i4>284</vt:i4>
      </vt:variant>
      <vt:variant>
        <vt:i4>0</vt:i4>
      </vt:variant>
      <vt:variant>
        <vt:i4>5</vt:i4>
      </vt:variant>
      <vt:variant>
        <vt:lpwstr/>
      </vt:variant>
      <vt:variant>
        <vt:lpwstr>_Toc384814280</vt:lpwstr>
      </vt:variant>
      <vt:variant>
        <vt:i4>1310772</vt:i4>
      </vt:variant>
      <vt:variant>
        <vt:i4>278</vt:i4>
      </vt:variant>
      <vt:variant>
        <vt:i4>0</vt:i4>
      </vt:variant>
      <vt:variant>
        <vt:i4>5</vt:i4>
      </vt:variant>
      <vt:variant>
        <vt:lpwstr/>
      </vt:variant>
      <vt:variant>
        <vt:lpwstr>_Toc384814279</vt:lpwstr>
      </vt:variant>
      <vt:variant>
        <vt:i4>1310772</vt:i4>
      </vt:variant>
      <vt:variant>
        <vt:i4>272</vt:i4>
      </vt:variant>
      <vt:variant>
        <vt:i4>0</vt:i4>
      </vt:variant>
      <vt:variant>
        <vt:i4>5</vt:i4>
      </vt:variant>
      <vt:variant>
        <vt:lpwstr/>
      </vt:variant>
      <vt:variant>
        <vt:lpwstr>_Toc384814278</vt:lpwstr>
      </vt:variant>
      <vt:variant>
        <vt:i4>1310772</vt:i4>
      </vt:variant>
      <vt:variant>
        <vt:i4>266</vt:i4>
      </vt:variant>
      <vt:variant>
        <vt:i4>0</vt:i4>
      </vt:variant>
      <vt:variant>
        <vt:i4>5</vt:i4>
      </vt:variant>
      <vt:variant>
        <vt:lpwstr/>
      </vt:variant>
      <vt:variant>
        <vt:lpwstr>_Toc384814277</vt:lpwstr>
      </vt:variant>
      <vt:variant>
        <vt:i4>1310772</vt:i4>
      </vt:variant>
      <vt:variant>
        <vt:i4>260</vt:i4>
      </vt:variant>
      <vt:variant>
        <vt:i4>0</vt:i4>
      </vt:variant>
      <vt:variant>
        <vt:i4>5</vt:i4>
      </vt:variant>
      <vt:variant>
        <vt:lpwstr/>
      </vt:variant>
      <vt:variant>
        <vt:lpwstr>_Toc384814276</vt:lpwstr>
      </vt:variant>
      <vt:variant>
        <vt:i4>1310772</vt:i4>
      </vt:variant>
      <vt:variant>
        <vt:i4>254</vt:i4>
      </vt:variant>
      <vt:variant>
        <vt:i4>0</vt:i4>
      </vt:variant>
      <vt:variant>
        <vt:i4>5</vt:i4>
      </vt:variant>
      <vt:variant>
        <vt:lpwstr/>
      </vt:variant>
      <vt:variant>
        <vt:lpwstr>_Toc384814275</vt:lpwstr>
      </vt:variant>
      <vt:variant>
        <vt:i4>1310772</vt:i4>
      </vt:variant>
      <vt:variant>
        <vt:i4>248</vt:i4>
      </vt:variant>
      <vt:variant>
        <vt:i4>0</vt:i4>
      </vt:variant>
      <vt:variant>
        <vt:i4>5</vt:i4>
      </vt:variant>
      <vt:variant>
        <vt:lpwstr/>
      </vt:variant>
      <vt:variant>
        <vt:lpwstr>_Toc384814274</vt:lpwstr>
      </vt:variant>
      <vt:variant>
        <vt:i4>1310772</vt:i4>
      </vt:variant>
      <vt:variant>
        <vt:i4>242</vt:i4>
      </vt:variant>
      <vt:variant>
        <vt:i4>0</vt:i4>
      </vt:variant>
      <vt:variant>
        <vt:i4>5</vt:i4>
      </vt:variant>
      <vt:variant>
        <vt:lpwstr/>
      </vt:variant>
      <vt:variant>
        <vt:lpwstr>_Toc384814273</vt:lpwstr>
      </vt:variant>
      <vt:variant>
        <vt:i4>1310772</vt:i4>
      </vt:variant>
      <vt:variant>
        <vt:i4>236</vt:i4>
      </vt:variant>
      <vt:variant>
        <vt:i4>0</vt:i4>
      </vt:variant>
      <vt:variant>
        <vt:i4>5</vt:i4>
      </vt:variant>
      <vt:variant>
        <vt:lpwstr/>
      </vt:variant>
      <vt:variant>
        <vt:lpwstr>_Toc384814272</vt:lpwstr>
      </vt:variant>
      <vt:variant>
        <vt:i4>1310772</vt:i4>
      </vt:variant>
      <vt:variant>
        <vt:i4>230</vt:i4>
      </vt:variant>
      <vt:variant>
        <vt:i4>0</vt:i4>
      </vt:variant>
      <vt:variant>
        <vt:i4>5</vt:i4>
      </vt:variant>
      <vt:variant>
        <vt:lpwstr/>
      </vt:variant>
      <vt:variant>
        <vt:lpwstr>_Toc384814271</vt:lpwstr>
      </vt:variant>
      <vt:variant>
        <vt:i4>1310772</vt:i4>
      </vt:variant>
      <vt:variant>
        <vt:i4>224</vt:i4>
      </vt:variant>
      <vt:variant>
        <vt:i4>0</vt:i4>
      </vt:variant>
      <vt:variant>
        <vt:i4>5</vt:i4>
      </vt:variant>
      <vt:variant>
        <vt:lpwstr/>
      </vt:variant>
      <vt:variant>
        <vt:lpwstr>_Toc384814270</vt:lpwstr>
      </vt:variant>
      <vt:variant>
        <vt:i4>1376308</vt:i4>
      </vt:variant>
      <vt:variant>
        <vt:i4>218</vt:i4>
      </vt:variant>
      <vt:variant>
        <vt:i4>0</vt:i4>
      </vt:variant>
      <vt:variant>
        <vt:i4>5</vt:i4>
      </vt:variant>
      <vt:variant>
        <vt:lpwstr/>
      </vt:variant>
      <vt:variant>
        <vt:lpwstr>_Toc384814269</vt:lpwstr>
      </vt:variant>
      <vt:variant>
        <vt:i4>1376308</vt:i4>
      </vt:variant>
      <vt:variant>
        <vt:i4>212</vt:i4>
      </vt:variant>
      <vt:variant>
        <vt:i4>0</vt:i4>
      </vt:variant>
      <vt:variant>
        <vt:i4>5</vt:i4>
      </vt:variant>
      <vt:variant>
        <vt:lpwstr/>
      </vt:variant>
      <vt:variant>
        <vt:lpwstr>_Toc384814268</vt:lpwstr>
      </vt:variant>
      <vt:variant>
        <vt:i4>1376308</vt:i4>
      </vt:variant>
      <vt:variant>
        <vt:i4>206</vt:i4>
      </vt:variant>
      <vt:variant>
        <vt:i4>0</vt:i4>
      </vt:variant>
      <vt:variant>
        <vt:i4>5</vt:i4>
      </vt:variant>
      <vt:variant>
        <vt:lpwstr/>
      </vt:variant>
      <vt:variant>
        <vt:lpwstr>_Toc384814267</vt:lpwstr>
      </vt:variant>
      <vt:variant>
        <vt:i4>1376308</vt:i4>
      </vt:variant>
      <vt:variant>
        <vt:i4>200</vt:i4>
      </vt:variant>
      <vt:variant>
        <vt:i4>0</vt:i4>
      </vt:variant>
      <vt:variant>
        <vt:i4>5</vt:i4>
      </vt:variant>
      <vt:variant>
        <vt:lpwstr/>
      </vt:variant>
      <vt:variant>
        <vt:lpwstr>_Toc384814266</vt:lpwstr>
      </vt:variant>
      <vt:variant>
        <vt:i4>1376308</vt:i4>
      </vt:variant>
      <vt:variant>
        <vt:i4>194</vt:i4>
      </vt:variant>
      <vt:variant>
        <vt:i4>0</vt:i4>
      </vt:variant>
      <vt:variant>
        <vt:i4>5</vt:i4>
      </vt:variant>
      <vt:variant>
        <vt:lpwstr/>
      </vt:variant>
      <vt:variant>
        <vt:lpwstr>_Toc384814265</vt:lpwstr>
      </vt:variant>
      <vt:variant>
        <vt:i4>1376308</vt:i4>
      </vt:variant>
      <vt:variant>
        <vt:i4>188</vt:i4>
      </vt:variant>
      <vt:variant>
        <vt:i4>0</vt:i4>
      </vt:variant>
      <vt:variant>
        <vt:i4>5</vt:i4>
      </vt:variant>
      <vt:variant>
        <vt:lpwstr/>
      </vt:variant>
      <vt:variant>
        <vt:lpwstr>_Toc384814264</vt:lpwstr>
      </vt:variant>
      <vt:variant>
        <vt:i4>1376308</vt:i4>
      </vt:variant>
      <vt:variant>
        <vt:i4>182</vt:i4>
      </vt:variant>
      <vt:variant>
        <vt:i4>0</vt:i4>
      </vt:variant>
      <vt:variant>
        <vt:i4>5</vt:i4>
      </vt:variant>
      <vt:variant>
        <vt:lpwstr/>
      </vt:variant>
      <vt:variant>
        <vt:lpwstr>_Toc384814263</vt:lpwstr>
      </vt:variant>
      <vt:variant>
        <vt:i4>1376308</vt:i4>
      </vt:variant>
      <vt:variant>
        <vt:i4>176</vt:i4>
      </vt:variant>
      <vt:variant>
        <vt:i4>0</vt:i4>
      </vt:variant>
      <vt:variant>
        <vt:i4>5</vt:i4>
      </vt:variant>
      <vt:variant>
        <vt:lpwstr/>
      </vt:variant>
      <vt:variant>
        <vt:lpwstr>_Toc384814262</vt:lpwstr>
      </vt:variant>
      <vt:variant>
        <vt:i4>1376308</vt:i4>
      </vt:variant>
      <vt:variant>
        <vt:i4>170</vt:i4>
      </vt:variant>
      <vt:variant>
        <vt:i4>0</vt:i4>
      </vt:variant>
      <vt:variant>
        <vt:i4>5</vt:i4>
      </vt:variant>
      <vt:variant>
        <vt:lpwstr/>
      </vt:variant>
      <vt:variant>
        <vt:lpwstr>_Toc384814261</vt:lpwstr>
      </vt:variant>
      <vt:variant>
        <vt:i4>1376308</vt:i4>
      </vt:variant>
      <vt:variant>
        <vt:i4>164</vt:i4>
      </vt:variant>
      <vt:variant>
        <vt:i4>0</vt:i4>
      </vt:variant>
      <vt:variant>
        <vt:i4>5</vt:i4>
      </vt:variant>
      <vt:variant>
        <vt:lpwstr/>
      </vt:variant>
      <vt:variant>
        <vt:lpwstr>_Toc384814260</vt:lpwstr>
      </vt:variant>
      <vt:variant>
        <vt:i4>1441844</vt:i4>
      </vt:variant>
      <vt:variant>
        <vt:i4>158</vt:i4>
      </vt:variant>
      <vt:variant>
        <vt:i4>0</vt:i4>
      </vt:variant>
      <vt:variant>
        <vt:i4>5</vt:i4>
      </vt:variant>
      <vt:variant>
        <vt:lpwstr/>
      </vt:variant>
      <vt:variant>
        <vt:lpwstr>_Toc384814259</vt:lpwstr>
      </vt:variant>
      <vt:variant>
        <vt:i4>1441844</vt:i4>
      </vt:variant>
      <vt:variant>
        <vt:i4>152</vt:i4>
      </vt:variant>
      <vt:variant>
        <vt:i4>0</vt:i4>
      </vt:variant>
      <vt:variant>
        <vt:i4>5</vt:i4>
      </vt:variant>
      <vt:variant>
        <vt:lpwstr/>
      </vt:variant>
      <vt:variant>
        <vt:lpwstr>_Toc384814258</vt:lpwstr>
      </vt:variant>
      <vt:variant>
        <vt:i4>1441844</vt:i4>
      </vt:variant>
      <vt:variant>
        <vt:i4>146</vt:i4>
      </vt:variant>
      <vt:variant>
        <vt:i4>0</vt:i4>
      </vt:variant>
      <vt:variant>
        <vt:i4>5</vt:i4>
      </vt:variant>
      <vt:variant>
        <vt:lpwstr/>
      </vt:variant>
      <vt:variant>
        <vt:lpwstr>_Toc384814257</vt:lpwstr>
      </vt:variant>
      <vt:variant>
        <vt:i4>1441844</vt:i4>
      </vt:variant>
      <vt:variant>
        <vt:i4>140</vt:i4>
      </vt:variant>
      <vt:variant>
        <vt:i4>0</vt:i4>
      </vt:variant>
      <vt:variant>
        <vt:i4>5</vt:i4>
      </vt:variant>
      <vt:variant>
        <vt:lpwstr/>
      </vt:variant>
      <vt:variant>
        <vt:lpwstr>_Toc384814256</vt:lpwstr>
      </vt:variant>
      <vt:variant>
        <vt:i4>1441844</vt:i4>
      </vt:variant>
      <vt:variant>
        <vt:i4>134</vt:i4>
      </vt:variant>
      <vt:variant>
        <vt:i4>0</vt:i4>
      </vt:variant>
      <vt:variant>
        <vt:i4>5</vt:i4>
      </vt:variant>
      <vt:variant>
        <vt:lpwstr/>
      </vt:variant>
      <vt:variant>
        <vt:lpwstr>_Toc384814255</vt:lpwstr>
      </vt:variant>
      <vt:variant>
        <vt:i4>1441844</vt:i4>
      </vt:variant>
      <vt:variant>
        <vt:i4>128</vt:i4>
      </vt:variant>
      <vt:variant>
        <vt:i4>0</vt:i4>
      </vt:variant>
      <vt:variant>
        <vt:i4>5</vt:i4>
      </vt:variant>
      <vt:variant>
        <vt:lpwstr/>
      </vt:variant>
      <vt:variant>
        <vt:lpwstr>_Toc384814254</vt:lpwstr>
      </vt:variant>
      <vt:variant>
        <vt:i4>1441844</vt:i4>
      </vt:variant>
      <vt:variant>
        <vt:i4>122</vt:i4>
      </vt:variant>
      <vt:variant>
        <vt:i4>0</vt:i4>
      </vt:variant>
      <vt:variant>
        <vt:i4>5</vt:i4>
      </vt:variant>
      <vt:variant>
        <vt:lpwstr/>
      </vt:variant>
      <vt:variant>
        <vt:lpwstr>_Toc384814253</vt:lpwstr>
      </vt:variant>
      <vt:variant>
        <vt:i4>1441844</vt:i4>
      </vt:variant>
      <vt:variant>
        <vt:i4>116</vt:i4>
      </vt:variant>
      <vt:variant>
        <vt:i4>0</vt:i4>
      </vt:variant>
      <vt:variant>
        <vt:i4>5</vt:i4>
      </vt:variant>
      <vt:variant>
        <vt:lpwstr/>
      </vt:variant>
      <vt:variant>
        <vt:lpwstr>_Toc384814252</vt:lpwstr>
      </vt:variant>
      <vt:variant>
        <vt:i4>1441844</vt:i4>
      </vt:variant>
      <vt:variant>
        <vt:i4>110</vt:i4>
      </vt:variant>
      <vt:variant>
        <vt:i4>0</vt:i4>
      </vt:variant>
      <vt:variant>
        <vt:i4>5</vt:i4>
      </vt:variant>
      <vt:variant>
        <vt:lpwstr/>
      </vt:variant>
      <vt:variant>
        <vt:lpwstr>_Toc384814251</vt:lpwstr>
      </vt:variant>
      <vt:variant>
        <vt:i4>1441844</vt:i4>
      </vt:variant>
      <vt:variant>
        <vt:i4>104</vt:i4>
      </vt:variant>
      <vt:variant>
        <vt:i4>0</vt:i4>
      </vt:variant>
      <vt:variant>
        <vt:i4>5</vt:i4>
      </vt:variant>
      <vt:variant>
        <vt:lpwstr/>
      </vt:variant>
      <vt:variant>
        <vt:lpwstr>_Toc384814250</vt:lpwstr>
      </vt:variant>
      <vt:variant>
        <vt:i4>1507380</vt:i4>
      </vt:variant>
      <vt:variant>
        <vt:i4>98</vt:i4>
      </vt:variant>
      <vt:variant>
        <vt:i4>0</vt:i4>
      </vt:variant>
      <vt:variant>
        <vt:i4>5</vt:i4>
      </vt:variant>
      <vt:variant>
        <vt:lpwstr/>
      </vt:variant>
      <vt:variant>
        <vt:lpwstr>_Toc384814249</vt:lpwstr>
      </vt:variant>
      <vt:variant>
        <vt:i4>1507380</vt:i4>
      </vt:variant>
      <vt:variant>
        <vt:i4>92</vt:i4>
      </vt:variant>
      <vt:variant>
        <vt:i4>0</vt:i4>
      </vt:variant>
      <vt:variant>
        <vt:i4>5</vt:i4>
      </vt:variant>
      <vt:variant>
        <vt:lpwstr/>
      </vt:variant>
      <vt:variant>
        <vt:lpwstr>_Toc384814248</vt:lpwstr>
      </vt:variant>
      <vt:variant>
        <vt:i4>1507380</vt:i4>
      </vt:variant>
      <vt:variant>
        <vt:i4>86</vt:i4>
      </vt:variant>
      <vt:variant>
        <vt:i4>0</vt:i4>
      </vt:variant>
      <vt:variant>
        <vt:i4>5</vt:i4>
      </vt:variant>
      <vt:variant>
        <vt:lpwstr/>
      </vt:variant>
      <vt:variant>
        <vt:lpwstr>_Toc384814247</vt:lpwstr>
      </vt:variant>
      <vt:variant>
        <vt:i4>1507380</vt:i4>
      </vt:variant>
      <vt:variant>
        <vt:i4>80</vt:i4>
      </vt:variant>
      <vt:variant>
        <vt:i4>0</vt:i4>
      </vt:variant>
      <vt:variant>
        <vt:i4>5</vt:i4>
      </vt:variant>
      <vt:variant>
        <vt:lpwstr/>
      </vt:variant>
      <vt:variant>
        <vt:lpwstr>_Toc384814246</vt:lpwstr>
      </vt:variant>
      <vt:variant>
        <vt:i4>1507380</vt:i4>
      </vt:variant>
      <vt:variant>
        <vt:i4>74</vt:i4>
      </vt:variant>
      <vt:variant>
        <vt:i4>0</vt:i4>
      </vt:variant>
      <vt:variant>
        <vt:i4>5</vt:i4>
      </vt:variant>
      <vt:variant>
        <vt:lpwstr/>
      </vt:variant>
      <vt:variant>
        <vt:lpwstr>_Toc384814245</vt:lpwstr>
      </vt:variant>
      <vt:variant>
        <vt:i4>1507380</vt:i4>
      </vt:variant>
      <vt:variant>
        <vt:i4>68</vt:i4>
      </vt:variant>
      <vt:variant>
        <vt:i4>0</vt:i4>
      </vt:variant>
      <vt:variant>
        <vt:i4>5</vt:i4>
      </vt:variant>
      <vt:variant>
        <vt:lpwstr/>
      </vt:variant>
      <vt:variant>
        <vt:lpwstr>_Toc384814244</vt:lpwstr>
      </vt:variant>
      <vt:variant>
        <vt:i4>1507380</vt:i4>
      </vt:variant>
      <vt:variant>
        <vt:i4>62</vt:i4>
      </vt:variant>
      <vt:variant>
        <vt:i4>0</vt:i4>
      </vt:variant>
      <vt:variant>
        <vt:i4>5</vt:i4>
      </vt:variant>
      <vt:variant>
        <vt:lpwstr/>
      </vt:variant>
      <vt:variant>
        <vt:lpwstr>_Toc384814243</vt:lpwstr>
      </vt:variant>
      <vt:variant>
        <vt:i4>1507380</vt:i4>
      </vt:variant>
      <vt:variant>
        <vt:i4>56</vt:i4>
      </vt:variant>
      <vt:variant>
        <vt:i4>0</vt:i4>
      </vt:variant>
      <vt:variant>
        <vt:i4>5</vt:i4>
      </vt:variant>
      <vt:variant>
        <vt:lpwstr/>
      </vt:variant>
      <vt:variant>
        <vt:lpwstr>_Toc384814242</vt:lpwstr>
      </vt:variant>
      <vt:variant>
        <vt:i4>1507380</vt:i4>
      </vt:variant>
      <vt:variant>
        <vt:i4>50</vt:i4>
      </vt:variant>
      <vt:variant>
        <vt:i4>0</vt:i4>
      </vt:variant>
      <vt:variant>
        <vt:i4>5</vt:i4>
      </vt:variant>
      <vt:variant>
        <vt:lpwstr/>
      </vt:variant>
      <vt:variant>
        <vt:lpwstr>_Toc384814241</vt:lpwstr>
      </vt:variant>
      <vt:variant>
        <vt:i4>1507380</vt:i4>
      </vt:variant>
      <vt:variant>
        <vt:i4>44</vt:i4>
      </vt:variant>
      <vt:variant>
        <vt:i4>0</vt:i4>
      </vt:variant>
      <vt:variant>
        <vt:i4>5</vt:i4>
      </vt:variant>
      <vt:variant>
        <vt:lpwstr/>
      </vt:variant>
      <vt:variant>
        <vt:lpwstr>_Toc384814240</vt:lpwstr>
      </vt:variant>
      <vt:variant>
        <vt:i4>1048628</vt:i4>
      </vt:variant>
      <vt:variant>
        <vt:i4>38</vt:i4>
      </vt:variant>
      <vt:variant>
        <vt:i4>0</vt:i4>
      </vt:variant>
      <vt:variant>
        <vt:i4>5</vt:i4>
      </vt:variant>
      <vt:variant>
        <vt:lpwstr/>
      </vt:variant>
      <vt:variant>
        <vt:lpwstr>_Toc384814239</vt:lpwstr>
      </vt:variant>
      <vt:variant>
        <vt:i4>1048628</vt:i4>
      </vt:variant>
      <vt:variant>
        <vt:i4>32</vt:i4>
      </vt:variant>
      <vt:variant>
        <vt:i4>0</vt:i4>
      </vt:variant>
      <vt:variant>
        <vt:i4>5</vt:i4>
      </vt:variant>
      <vt:variant>
        <vt:lpwstr/>
      </vt:variant>
      <vt:variant>
        <vt:lpwstr>_Toc384814238</vt:lpwstr>
      </vt:variant>
      <vt:variant>
        <vt:i4>1048628</vt:i4>
      </vt:variant>
      <vt:variant>
        <vt:i4>26</vt:i4>
      </vt:variant>
      <vt:variant>
        <vt:i4>0</vt:i4>
      </vt:variant>
      <vt:variant>
        <vt:i4>5</vt:i4>
      </vt:variant>
      <vt:variant>
        <vt:lpwstr/>
      </vt:variant>
      <vt:variant>
        <vt:lpwstr>_Toc384814237</vt:lpwstr>
      </vt:variant>
      <vt:variant>
        <vt:i4>1048628</vt:i4>
      </vt:variant>
      <vt:variant>
        <vt:i4>20</vt:i4>
      </vt:variant>
      <vt:variant>
        <vt:i4>0</vt:i4>
      </vt:variant>
      <vt:variant>
        <vt:i4>5</vt:i4>
      </vt:variant>
      <vt:variant>
        <vt:lpwstr/>
      </vt:variant>
      <vt:variant>
        <vt:lpwstr>_Toc384814236</vt:lpwstr>
      </vt:variant>
      <vt:variant>
        <vt:i4>2228340</vt:i4>
      </vt:variant>
      <vt:variant>
        <vt:i4>12</vt:i4>
      </vt:variant>
      <vt:variant>
        <vt:i4>0</vt:i4>
      </vt:variant>
      <vt:variant>
        <vt:i4>5</vt:i4>
      </vt:variant>
      <vt:variant>
        <vt:lpwstr>http://www.health.govt.nz/</vt:lpwstr>
      </vt:variant>
      <vt:variant>
        <vt:lpwstr/>
      </vt:variant>
      <vt:variant>
        <vt:i4>2228340</vt:i4>
      </vt:variant>
      <vt:variant>
        <vt:i4>9</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 IncludeText:</dc:title>
  <dc:subject>NMD Data Mart Data Dictionary</dc:subject>
  <dc:creator>Steven Watson</dc:creator>
  <cp:lastModifiedBy>Ron Wood</cp:lastModifiedBy>
  <cp:revision>12</cp:revision>
  <cp:lastPrinted>2019-11-12T00:54:00Z</cp:lastPrinted>
  <dcterms:created xsi:type="dcterms:W3CDTF">2018-06-25T22:56:00Z</dcterms:created>
  <dcterms:modified xsi:type="dcterms:W3CDTF">2019-11-12T00:55:00Z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7.5</vt:lpwstr>
  </property>
  <property fmtid="{D5CDD505-2E9C-101B-9397-08002B2CF9AE}" pid="3" name="TEST">
    <vt:lpwstr>Test4</vt:lpwstr>
  </property>
  <property fmtid="{D5CDD505-2E9C-101B-9397-08002B2CF9AE}" pid="4" name="Datamart name">
    <vt:lpwstr>National Minimum Dataset (Hospital Inpatient Events)</vt:lpwstr>
  </property>
  <property fmtid="{D5CDD505-2E9C-101B-9397-08002B2CF9AE}" pid="5" name="Header datamart name">
    <vt:lpwstr>National Minimum Dataset (Hospital Inpatient Events)</vt:lpwstr>
  </property>
  <property fmtid="{D5CDD505-2E9C-101B-9397-08002B2CF9AE}" pid="6" name="Header heading name">
    <vt:lpwstr>NMD Psych leave end type table</vt:lpwstr>
  </property>
</Properties>
</file>