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83EBE" w14:textId="38CD48ED" w:rsidR="00B84B09" w:rsidRPr="00FF5557" w:rsidRDefault="001035AD" w:rsidP="005A3945">
      <w:r>
        <w:t xml:space="preserve"> </w:t>
      </w:r>
      <w:r w:rsidR="00E74C68" w:rsidRPr="00FF5557">
        <w:rPr>
          <w:noProof/>
        </w:rPr>
        <w:drawing>
          <wp:inline distT="0" distB="0" distL="0" distR="0" wp14:anchorId="4180E973" wp14:editId="0988C6D5">
            <wp:extent cx="1508166" cy="333275"/>
            <wp:effectExtent l="0" t="0" r="0" b="0"/>
            <wp:docPr id="857946259" name="Picture 857946259" descr="Exciting Opportunity - Various Positions — Careers at Te Whatu Ora  MidCent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citing Opportunity - Various Positions — Careers at Te Whatu Ora  MidCentra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475" cy="33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BCFDF" w14:textId="3AEAA0BC" w:rsidR="00C61E77" w:rsidRPr="009668EE" w:rsidRDefault="006771AB" w:rsidP="009668EE">
      <w:pPr>
        <w:pStyle w:val="Title"/>
      </w:pPr>
      <w:r w:rsidRPr="009668EE">
        <w:t>PHO</w:t>
      </w:r>
      <w:r w:rsidR="00F02805" w:rsidRPr="009668EE">
        <w:t xml:space="preserve"> Cervical Screening </w:t>
      </w:r>
      <w:r w:rsidRPr="009668EE">
        <w:br/>
      </w:r>
      <w:r w:rsidR="00F02805" w:rsidRPr="009668EE">
        <w:t>Status Report</w:t>
      </w:r>
    </w:p>
    <w:p w14:paraId="70F27779" w14:textId="77777777" w:rsidR="00F02805" w:rsidRDefault="00F02805" w:rsidP="00C61E77">
      <w:pPr>
        <w:pStyle w:val="Subtitle"/>
        <w:rPr>
          <w:lang w:val="en-NZ"/>
        </w:rPr>
      </w:pPr>
      <w:r w:rsidRPr="00F02805">
        <w:rPr>
          <w:lang w:val="en-NZ"/>
        </w:rPr>
        <w:t xml:space="preserve">Specification </w:t>
      </w:r>
      <w:r>
        <w:rPr>
          <w:lang w:val="en-NZ"/>
        </w:rPr>
        <w:t>f</w:t>
      </w:r>
      <w:r w:rsidRPr="00F02805">
        <w:rPr>
          <w:lang w:val="en-NZ"/>
        </w:rPr>
        <w:t>or Report Users</w:t>
      </w:r>
    </w:p>
    <w:p w14:paraId="11628CBE" w14:textId="4377D271" w:rsidR="00F87E47" w:rsidRPr="00F87E47" w:rsidRDefault="00F87E47" w:rsidP="00F87E47">
      <w:pPr>
        <w:pStyle w:val="IntroductionText"/>
      </w:pPr>
      <w:r w:rsidRPr="00F87E47">
        <w:t xml:space="preserve">The NCSP Cervical Screening Status Report is </w:t>
      </w:r>
      <w:r w:rsidR="00C27273">
        <w:t>provided</w:t>
      </w:r>
      <w:r w:rsidR="00C27273" w:rsidRPr="00F87E47">
        <w:t xml:space="preserve"> </w:t>
      </w:r>
      <w:r w:rsidRPr="00F87E47">
        <w:t xml:space="preserve">monthly </w:t>
      </w:r>
      <w:r w:rsidR="00C27273">
        <w:t>to</w:t>
      </w:r>
      <w:r w:rsidR="00C27273" w:rsidRPr="00F87E47">
        <w:t xml:space="preserve"> </w:t>
      </w:r>
      <w:r w:rsidRPr="00F87E47">
        <w:t>Primary Health Organisations</w:t>
      </w:r>
      <w:r w:rsidR="00C27273">
        <w:t xml:space="preserve"> (PHOs)</w:t>
      </w:r>
      <w:r w:rsidRPr="00F87E47">
        <w:t xml:space="preserve">. The </w:t>
      </w:r>
      <w:r w:rsidR="00F852D6">
        <w:t xml:space="preserve">intended use of this report is </w:t>
      </w:r>
      <w:r w:rsidRPr="00F87E47">
        <w:t xml:space="preserve">to support invitation and recall of eligible participants and </w:t>
      </w:r>
      <w:r w:rsidR="00F46147">
        <w:t>effective participant support</w:t>
      </w:r>
      <w:r w:rsidRPr="00F87E47">
        <w:t xml:space="preserve"> and follow-up.</w:t>
      </w:r>
    </w:p>
    <w:p w14:paraId="0CBE1278" w14:textId="66F5F047" w:rsidR="00F87E47" w:rsidRPr="00F87E47" w:rsidRDefault="00F87E47" w:rsidP="00F87E47">
      <w:r w:rsidRPr="00F87E47">
        <w:t>The data in this report is supplied under section 112</w:t>
      </w:r>
      <w:proofErr w:type="gramStart"/>
      <w:r w:rsidRPr="00F87E47">
        <w:t>J(</w:t>
      </w:r>
      <w:proofErr w:type="gramEnd"/>
      <w:r w:rsidRPr="00F87E47">
        <w:t>3) of the Health Act 1956. S112</w:t>
      </w:r>
      <w:proofErr w:type="gramStart"/>
      <w:r w:rsidRPr="00F87E47">
        <w:t>J(</w:t>
      </w:r>
      <w:proofErr w:type="gramEnd"/>
      <w:r w:rsidRPr="00F87E47">
        <w:t xml:space="preserve">3) which permits register information to be disclosed by a person authorised by the NCSP Manager, to other persons authorised by the NCSP Manager or engaged by Te Whatu Ora, for the purpose of enabling results from a screening test or a diagnostic test to be followed up, or for the purpose of enabling notices to be sent to enrolled women and people with a cervix. This includes disclosure to persons like health practitioners who provide cervical screening services </w:t>
      </w:r>
      <w:r w:rsidR="00BF6E74">
        <w:t>and</w:t>
      </w:r>
      <w:r w:rsidR="00BF6E74" w:rsidRPr="00F87E47">
        <w:t xml:space="preserve"> </w:t>
      </w:r>
      <w:r w:rsidRPr="00F87E47">
        <w:t xml:space="preserve">are entitled to access data from the </w:t>
      </w:r>
      <w:r w:rsidR="00BF6E74">
        <w:t>NCSP-R</w:t>
      </w:r>
      <w:r w:rsidRPr="00F87E47">
        <w:t>egister.</w:t>
      </w:r>
    </w:p>
    <w:p w14:paraId="4564BCD5" w14:textId="412BF1BC" w:rsidR="00F87E47" w:rsidRPr="00F87E47" w:rsidRDefault="00BF6E74" w:rsidP="00F87E47">
      <w:r>
        <w:t>The data must not</w:t>
      </w:r>
      <w:r w:rsidR="00F87E47" w:rsidRPr="00F87E47">
        <w:t xml:space="preserve"> be used for analysis and reporting outside of these purposes. </w:t>
      </w:r>
      <w:r w:rsidR="009923A9">
        <w:t>If</w:t>
      </w:r>
      <w:r w:rsidR="009923A9" w:rsidRPr="00F87E47">
        <w:t xml:space="preserve"> </w:t>
      </w:r>
      <w:r w:rsidR="00F87E47" w:rsidRPr="00F87E47">
        <w:t xml:space="preserve">recipients wish to use this data </w:t>
      </w:r>
      <w:r w:rsidR="009923A9">
        <w:t>for other purposes, they must</w:t>
      </w:r>
      <w:r w:rsidR="00F87E47" w:rsidRPr="00F87E47">
        <w:t xml:space="preserve"> submit an application to the</w:t>
      </w:r>
      <w:r w:rsidR="00F852D6">
        <w:t xml:space="preserve"> NCSP Manager and the</w:t>
      </w:r>
      <w:r w:rsidR="00F87E47" w:rsidRPr="00F87E47">
        <w:t xml:space="preserve"> National Kaitiaki Group (NKG) – </w:t>
      </w:r>
      <w:r w:rsidR="003E11E7">
        <w:t xml:space="preserve">you can read </w:t>
      </w:r>
      <w:r w:rsidR="00F87E47" w:rsidRPr="00F87E47">
        <w:t xml:space="preserve">more about </w:t>
      </w:r>
      <w:r w:rsidR="003E11E7">
        <w:t xml:space="preserve">the </w:t>
      </w:r>
      <w:r w:rsidR="00F87E47" w:rsidRPr="00F87E47">
        <w:t xml:space="preserve">NKG and </w:t>
      </w:r>
      <w:r w:rsidR="009B18FE">
        <w:t>how to apply</w:t>
      </w:r>
      <w:r w:rsidR="00F87E47" w:rsidRPr="00F87E47">
        <w:t xml:space="preserve"> here:</w:t>
      </w:r>
      <w:r w:rsidR="00F87E47">
        <w:t xml:space="preserve"> </w:t>
      </w:r>
      <w:hyperlink r:id="rId12" w:history="1">
        <w:r w:rsidR="00F87E47" w:rsidRPr="0098694D">
          <w:rPr>
            <w:rStyle w:val="Hyperlink"/>
          </w:rPr>
          <w:t>National</w:t>
        </w:r>
        <w:r w:rsidR="00527B24" w:rsidRPr="0098694D">
          <w:rPr>
            <w:rStyle w:val="Hyperlink"/>
          </w:rPr>
          <w:t xml:space="preserve"> Kaitiaki Group – Te Whatu Ora - Health New Zealand</w:t>
        </w:r>
      </w:hyperlink>
    </w:p>
    <w:p w14:paraId="44AD1138" w14:textId="68AE1C6F" w:rsidR="00F87E47" w:rsidRPr="00F87E47" w:rsidRDefault="00F87E47" w:rsidP="00F87E47">
      <w:r w:rsidRPr="00F87E47">
        <w:t xml:space="preserve">Each PHO will receive a monthly report containing </w:t>
      </w:r>
      <w:r w:rsidRPr="000017A5">
        <w:t>participants who are on the NCSP</w:t>
      </w:r>
      <w:r w:rsidR="009B18FE" w:rsidRPr="000017A5">
        <w:t>-R</w:t>
      </w:r>
      <w:r w:rsidRPr="000017A5">
        <w:t>egister and enrolled</w:t>
      </w:r>
      <w:r w:rsidRPr="00F87E47">
        <w:t xml:space="preserve"> with that PHO at the time the report was run. The report will continue to be </w:t>
      </w:r>
      <w:r w:rsidR="009B18FE">
        <w:t xml:space="preserve">supplied </w:t>
      </w:r>
      <w:r w:rsidRPr="00F87E47">
        <w:t xml:space="preserve">in Microsoft Excel (.xlsx) format and delivered by the existing </w:t>
      </w:r>
      <w:proofErr w:type="spellStart"/>
      <w:r w:rsidRPr="00F87E47">
        <w:t>sFTP</w:t>
      </w:r>
      <w:proofErr w:type="spellEnd"/>
      <w:r w:rsidRPr="00F87E47">
        <w:t xml:space="preserve"> (secure File Transfer Protocol) channel on the 20th of each month - or thereafter on </w:t>
      </w:r>
      <w:r w:rsidR="009E5038">
        <w:t xml:space="preserve">the </w:t>
      </w:r>
      <w:r w:rsidRPr="00F87E47">
        <w:t>closest business day.</w:t>
      </w:r>
    </w:p>
    <w:p w14:paraId="1E8BDB43" w14:textId="2303A525" w:rsidR="00B47592" w:rsidRPr="00EC4BAB" w:rsidRDefault="00D95C08" w:rsidP="00EC4BAB">
      <w:pPr>
        <w:shd w:val="clear" w:color="auto" w:fill="00A2AC" w:themeFill="background2"/>
        <w:spacing w:line="276" w:lineRule="auto"/>
        <w:rPr>
          <w:b/>
          <w:bCs/>
          <w:color w:val="FFFFFF" w:themeColor="background1"/>
        </w:rPr>
      </w:pPr>
      <w:r w:rsidRPr="00EC4BAB">
        <w:rPr>
          <w:b/>
          <w:bCs/>
          <w:color w:val="FFFFFF" w:themeColor="background1"/>
        </w:rPr>
        <w:t>Please promptly and securely dispose of all copies of this NCSP Cervical Screening Status Report as soon as you have used it for the specific purposes authorised by s112</w:t>
      </w:r>
      <w:proofErr w:type="gramStart"/>
      <w:r w:rsidRPr="00EC4BAB">
        <w:rPr>
          <w:b/>
          <w:bCs/>
          <w:color w:val="FFFFFF" w:themeColor="background1"/>
        </w:rPr>
        <w:t>J(</w:t>
      </w:r>
      <w:proofErr w:type="gramEnd"/>
      <w:r w:rsidRPr="00EC4BAB">
        <w:rPr>
          <w:b/>
          <w:bCs/>
          <w:color w:val="FFFFFF" w:themeColor="background1"/>
        </w:rPr>
        <w:t>3) of the Health Act 1956</w:t>
      </w:r>
      <w:r w:rsidR="00EC4BAB">
        <w:rPr>
          <w:b/>
          <w:bCs/>
          <w:color w:val="FFFFFF" w:themeColor="background1"/>
        </w:rPr>
        <w:t>.</w:t>
      </w:r>
      <w:r w:rsidRPr="00EC4BAB">
        <w:rPr>
          <w:b/>
          <w:bCs/>
          <w:color w:val="FFFFFF" w:themeColor="background1"/>
        </w:rPr>
        <w:t xml:space="preserve"> </w:t>
      </w:r>
    </w:p>
    <w:p w14:paraId="3AA059D7" w14:textId="346840D4" w:rsidR="0009764F" w:rsidRDefault="00F87E47" w:rsidP="00F87E47">
      <w:r w:rsidRPr="00F87E47">
        <w:lastRenderedPageBreak/>
        <w:t xml:space="preserve">Please contact your Regional Register Coordinator to update any NCSP participant information </w:t>
      </w:r>
      <w:r w:rsidR="009E5038">
        <w:t>that</w:t>
      </w:r>
      <w:r w:rsidRPr="00F87E47">
        <w:t xml:space="preserve"> you see needs to be updated. </w:t>
      </w:r>
    </w:p>
    <w:p w14:paraId="3E7A6304" w14:textId="06CB26E9" w:rsidR="00F87E47" w:rsidRPr="00F87E47" w:rsidRDefault="00F87E47" w:rsidP="00F87E47">
      <w:r w:rsidRPr="00F87E47">
        <w:t>The filenam</w:t>
      </w:r>
      <w:r w:rsidR="00285092">
        <w:t>e</w:t>
      </w:r>
      <w:r w:rsidRPr="00F87E47">
        <w:t xml:space="preserve"> </w:t>
      </w:r>
      <w:r w:rsidR="00285092">
        <w:t>convention</w:t>
      </w:r>
      <w:r w:rsidRPr="00F87E47">
        <w:t xml:space="preserve"> for </w:t>
      </w:r>
      <w:r w:rsidR="00285092">
        <w:t xml:space="preserve">the </w:t>
      </w:r>
      <w:r w:rsidRPr="00F87E47">
        <w:t xml:space="preserve">PHO cervical screening status report </w:t>
      </w:r>
      <w:r w:rsidR="00285092">
        <w:t>is</w:t>
      </w:r>
      <w:r w:rsidRPr="00F87E47">
        <w:t>:</w:t>
      </w:r>
    </w:p>
    <w:p w14:paraId="2605CBB7" w14:textId="77777777" w:rsidR="0009764F" w:rsidRDefault="00F87E47" w:rsidP="00F87E47">
      <w:proofErr w:type="spellStart"/>
      <w:r w:rsidRPr="00F87E47">
        <w:t>PHO_Cervical_Screening_Status_Report</w:t>
      </w:r>
      <w:proofErr w:type="spellEnd"/>
      <w:r w:rsidRPr="00F87E47">
        <w:t xml:space="preserve">_&lt;PHO name&gt;_&lt;run date&gt; (Where run date format </w:t>
      </w:r>
      <w:proofErr w:type="spellStart"/>
      <w:r w:rsidRPr="00F87E47">
        <w:t>yyyyMondd</w:t>
      </w:r>
      <w:proofErr w:type="spellEnd"/>
      <w:r w:rsidRPr="00F87E47">
        <w:t>)</w:t>
      </w:r>
      <w:r w:rsidR="002B0905">
        <w:br/>
      </w:r>
      <w:proofErr w:type="gramStart"/>
      <w:r w:rsidRPr="00F87E47">
        <w:t>e.g.</w:t>
      </w:r>
      <w:proofErr w:type="gramEnd"/>
      <w:r w:rsidRPr="00F87E47">
        <w:t xml:space="preserve"> </w:t>
      </w:r>
      <w:proofErr w:type="spellStart"/>
      <w:r w:rsidRPr="00F87E47">
        <w:t>PHO_Cervical_Screening_Status_Report_Auckland</w:t>
      </w:r>
      <w:proofErr w:type="spellEnd"/>
      <w:r w:rsidRPr="00F87E47">
        <w:t xml:space="preserve"> PHO Limited_2023Oct20.xlsx</w:t>
      </w:r>
    </w:p>
    <w:p w14:paraId="09E312B9" w14:textId="7496FC8C" w:rsidR="009513C2" w:rsidRDefault="0009764F" w:rsidP="00F87E47">
      <w:pPr>
        <w:rPr>
          <w:rFonts w:eastAsiaTheme="minorEastAsia"/>
          <w:noProof/>
          <w:sz w:val="22"/>
          <w:lang w:eastAsia="en-NZ"/>
        </w:rPr>
      </w:pPr>
      <w:r>
        <w:t xml:space="preserve">The table below describes the variables in the new PHO Cervical Screening Status report. </w:t>
      </w:r>
      <w:r w:rsidR="00964183">
        <w:rPr>
          <w:rFonts w:ascii="Poppins SemiBold" w:hAnsi="Poppins SemiBold"/>
          <w:b/>
        </w:rPr>
        <w:fldChar w:fldCharType="begin"/>
      </w:r>
      <w:r w:rsidR="00964183">
        <w:rPr>
          <w:b/>
        </w:rPr>
        <w:instrText xml:space="preserve"> TOC \h \z \t "Heading 1,1,Heading 2,2" </w:instrText>
      </w:r>
      <w:r w:rsidR="00964183">
        <w:rPr>
          <w:rFonts w:ascii="Poppins SemiBold" w:hAnsi="Poppins SemiBold"/>
          <w:b/>
        </w:rPr>
        <w:fldChar w:fldCharType="separate"/>
      </w:r>
    </w:p>
    <w:p w14:paraId="6752037E" w14:textId="77777777" w:rsidR="00C61E77" w:rsidRPr="00CA71B7" w:rsidRDefault="00964183" w:rsidP="00F87E47">
      <w:r>
        <w:rPr>
          <w:b/>
        </w:rPr>
        <w:fldChar w:fldCharType="end"/>
      </w:r>
      <w:r w:rsidR="00D040FF">
        <w:br w:type="page"/>
      </w:r>
    </w:p>
    <w:tbl>
      <w:tblPr>
        <w:tblStyle w:val="Health-Table"/>
        <w:tblW w:w="5006" w:type="pct"/>
        <w:tblInd w:w="-10" w:type="dxa"/>
        <w:tblLook w:val="04A0" w:firstRow="1" w:lastRow="0" w:firstColumn="1" w:lastColumn="0" w:noHBand="0" w:noVBand="1"/>
      </w:tblPr>
      <w:tblGrid>
        <w:gridCol w:w="4804"/>
        <w:gridCol w:w="6797"/>
        <w:gridCol w:w="3091"/>
      </w:tblGrid>
      <w:tr w:rsidR="00936A98" w:rsidRPr="00E7288F" w14:paraId="774EF8AA" w14:textId="77777777" w:rsidTr="77F0AE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05CF321" w14:textId="77777777" w:rsidR="00C61E77" w:rsidRPr="00E7288F" w:rsidRDefault="00C61E77" w:rsidP="00E7288F">
            <w:r w:rsidRPr="00E7288F">
              <w:lastRenderedPageBreak/>
              <w:t>Variable</w:t>
            </w:r>
          </w:p>
        </w:tc>
        <w:tc>
          <w:tcPr>
            <w:tcW w:w="2355" w:type="pct"/>
          </w:tcPr>
          <w:p w14:paraId="18E82A95" w14:textId="77777777" w:rsidR="00C61E77" w:rsidRPr="00E7288F" w:rsidRDefault="00C61E77" w:rsidP="00E728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7288F">
              <w:t>Description</w:t>
            </w:r>
          </w:p>
        </w:tc>
        <w:tc>
          <w:tcPr>
            <w:tcW w:w="1071" w:type="pct"/>
          </w:tcPr>
          <w:p w14:paraId="1DB657B2" w14:textId="77777777" w:rsidR="00C61E77" w:rsidRPr="00E7288F" w:rsidRDefault="00C61E77" w:rsidP="00E728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7288F">
              <w:t>Format or Field values</w:t>
            </w:r>
          </w:p>
        </w:tc>
      </w:tr>
      <w:tr w:rsidR="00E7288F" w:rsidRPr="00E7288F" w14:paraId="38E579CE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BA68A05" w14:textId="364F16B8" w:rsidR="00E7288F" w:rsidRPr="00E7288F" w:rsidRDefault="00E7288F" w:rsidP="00E7288F">
            <w:r w:rsidRPr="00E7288F">
              <w:t>PHO_ID</w:t>
            </w:r>
          </w:p>
        </w:tc>
        <w:tc>
          <w:tcPr>
            <w:tcW w:w="2355" w:type="pct"/>
          </w:tcPr>
          <w:p w14:paraId="2F09A9D3" w14:textId="35E69BA2" w:rsidR="00E7288F" w:rsidRPr="00E7288F" w:rsidRDefault="00E7288F" w:rsidP="00E728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PHO </w:t>
            </w:r>
            <w:r w:rsidR="3AC4180C">
              <w:t xml:space="preserve">HPI ORG </w:t>
            </w:r>
            <w:r>
              <w:t>ID from the National Enrolment Service collection - this is the PHO ID with whom the NCSP participants displayed on each respective report are enrolled.</w:t>
            </w:r>
          </w:p>
        </w:tc>
        <w:tc>
          <w:tcPr>
            <w:tcW w:w="1071" w:type="pct"/>
          </w:tcPr>
          <w:p w14:paraId="20C4CC7C" w14:textId="32637B1C" w:rsidR="00E7288F" w:rsidRPr="00E7288F" w:rsidRDefault="00E7288F" w:rsidP="30C974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>
              <w:t>e.g.</w:t>
            </w:r>
            <w:proofErr w:type="gramEnd"/>
            <w:r>
              <w:t xml:space="preserve"> </w:t>
            </w:r>
            <w:r w:rsidR="310A54C2" w:rsidRPr="30C9745B">
              <w:t>G05487-G</w:t>
            </w:r>
          </w:p>
        </w:tc>
      </w:tr>
      <w:tr w:rsidR="00E7288F" w:rsidRPr="00E7288F" w14:paraId="301F8C4C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5FEA02F" w14:textId="45560D89" w:rsidR="00E7288F" w:rsidRPr="00E7288F" w:rsidRDefault="00E7288F" w:rsidP="00E7288F">
            <w:r w:rsidRPr="00E7288F">
              <w:t>PRACTICE_HPI_ORG_ID</w:t>
            </w:r>
          </w:p>
        </w:tc>
        <w:tc>
          <w:tcPr>
            <w:tcW w:w="2355" w:type="pct"/>
          </w:tcPr>
          <w:p w14:paraId="54541433" w14:textId="11521704" w:rsidR="00E7288F" w:rsidRPr="00E7288F" w:rsidRDefault="00E7288F" w:rsidP="00E7288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7288F">
              <w:t>HPI Organisation ID with whom the participant is enrolled - same as the PRACTICE_ID field on the previous data match report</w:t>
            </w:r>
          </w:p>
        </w:tc>
        <w:tc>
          <w:tcPr>
            <w:tcW w:w="1071" w:type="pct"/>
          </w:tcPr>
          <w:p w14:paraId="1549AA8E" w14:textId="77777777" w:rsidR="00E7288F" w:rsidRPr="00E7288F" w:rsidRDefault="00E7288F" w:rsidP="00E7288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7288F">
              <w:t xml:space="preserve">HPI Organisations each have an identifier in the format GXXNNN-C where X is alphanumeric, N is </w:t>
            </w:r>
            <w:proofErr w:type="gramStart"/>
            <w:r w:rsidRPr="00E7288F">
              <w:t>numeric</w:t>
            </w:r>
            <w:proofErr w:type="gramEnd"/>
            <w:r w:rsidRPr="00E7288F">
              <w:t xml:space="preserve"> and C is a check character</w:t>
            </w:r>
          </w:p>
          <w:p w14:paraId="3897BC4C" w14:textId="4620C29B" w:rsidR="00E7288F" w:rsidRPr="00E7288F" w:rsidRDefault="00E7288F" w:rsidP="00E7288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7288F">
              <w:t>Example format - G0E708-H</w:t>
            </w:r>
          </w:p>
        </w:tc>
      </w:tr>
      <w:tr w:rsidR="00E7288F" w:rsidRPr="00E7288F" w14:paraId="06207367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1A139F0" w14:textId="25F7DB6F" w:rsidR="00E7288F" w:rsidRPr="00E7288F" w:rsidRDefault="00E7288F" w:rsidP="00E7288F">
            <w:r w:rsidRPr="00E7288F">
              <w:t>PRACTICE_NAME</w:t>
            </w:r>
          </w:p>
        </w:tc>
        <w:tc>
          <w:tcPr>
            <w:tcW w:w="2355" w:type="pct"/>
          </w:tcPr>
          <w:p w14:paraId="41387DC9" w14:textId="30AA00D3" w:rsidR="00E7288F" w:rsidRPr="00E7288F" w:rsidRDefault="00E7288F" w:rsidP="00E728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288F">
              <w:t>Name of the practice with whom the participant is enrolled</w:t>
            </w:r>
          </w:p>
        </w:tc>
        <w:tc>
          <w:tcPr>
            <w:tcW w:w="1071" w:type="pct"/>
          </w:tcPr>
          <w:p w14:paraId="2F3E5A71" w14:textId="04EE6DC8" w:rsidR="00E7288F" w:rsidRPr="00E7288F" w:rsidRDefault="00E7288F" w:rsidP="00E728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288F">
              <w:t>Name of practice</w:t>
            </w:r>
          </w:p>
        </w:tc>
      </w:tr>
      <w:tr w:rsidR="00E7288F" w:rsidRPr="00E7288F" w14:paraId="57ED59BD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46711CD" w14:textId="2AB8D66D" w:rsidR="00E7288F" w:rsidRPr="00E7288F" w:rsidRDefault="00E7288F" w:rsidP="77F0AE22">
            <w:pPr>
              <w:rPr>
                <w:strike/>
              </w:rPr>
            </w:pPr>
            <w:r w:rsidRPr="77F0AE22">
              <w:rPr>
                <w:strike/>
              </w:rPr>
              <w:t>PRACTICE_HPI_FACILITY_ID</w:t>
            </w:r>
          </w:p>
        </w:tc>
        <w:tc>
          <w:tcPr>
            <w:tcW w:w="2355" w:type="pct"/>
          </w:tcPr>
          <w:p w14:paraId="0122AA09" w14:textId="0EC29817" w:rsidR="00D04C1A" w:rsidRPr="00E7288F" w:rsidRDefault="00E7288F" w:rsidP="77F0AE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trike/>
              </w:rPr>
            </w:pPr>
            <w:r w:rsidRPr="77F0AE22">
              <w:rPr>
                <w:strike/>
              </w:rPr>
              <w:t>HPI Facility ID with whom the participant is enrolled</w:t>
            </w:r>
            <w:r w:rsidR="00CD5836" w:rsidRPr="77F0AE22">
              <w:rPr>
                <w:strike/>
              </w:rPr>
              <w:t>.</w:t>
            </w:r>
            <w:r w:rsidRPr="77F0AE22">
              <w:rPr>
                <w:strike/>
              </w:rPr>
              <w:t xml:space="preserve"> </w:t>
            </w:r>
            <w:r w:rsidRPr="77F0AE22">
              <w:rPr>
                <w:rStyle w:val="Strong"/>
                <w:strike/>
              </w:rPr>
              <w:t>Note:</w:t>
            </w:r>
            <w:r w:rsidRPr="77F0AE22">
              <w:rPr>
                <w:strike/>
              </w:rPr>
              <w:t xml:space="preserve"> </w:t>
            </w:r>
            <w:r w:rsidR="00304CBD" w:rsidRPr="77F0AE22">
              <w:rPr>
                <w:strike/>
              </w:rPr>
              <w:t>m</w:t>
            </w:r>
            <w:r w:rsidRPr="77F0AE22">
              <w:rPr>
                <w:strike/>
              </w:rPr>
              <w:t>ay not be available in first report</w:t>
            </w:r>
          </w:p>
        </w:tc>
        <w:tc>
          <w:tcPr>
            <w:tcW w:w="1071" w:type="pct"/>
          </w:tcPr>
          <w:p w14:paraId="152AA6EC" w14:textId="77777777" w:rsidR="00E7288F" w:rsidRPr="00E7288F" w:rsidRDefault="00E7288F" w:rsidP="77F0AE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trike/>
              </w:rPr>
            </w:pPr>
            <w:r w:rsidRPr="77F0AE22">
              <w:rPr>
                <w:strike/>
              </w:rPr>
              <w:t xml:space="preserve">HPI Facilities each have an identifier in the format FXXNNN-C where X is alphanumeric, N is </w:t>
            </w:r>
            <w:proofErr w:type="gramStart"/>
            <w:r w:rsidRPr="77F0AE22">
              <w:rPr>
                <w:strike/>
              </w:rPr>
              <w:t>numeric</w:t>
            </w:r>
            <w:proofErr w:type="gramEnd"/>
            <w:r w:rsidRPr="77F0AE22">
              <w:rPr>
                <w:strike/>
              </w:rPr>
              <w:t xml:space="preserve"> and C is a check character</w:t>
            </w:r>
          </w:p>
          <w:p w14:paraId="29E1D677" w14:textId="20526D60" w:rsidR="00E7288F" w:rsidRPr="00E7288F" w:rsidRDefault="00E7288F" w:rsidP="77F0AE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trike/>
              </w:rPr>
            </w:pPr>
            <w:r w:rsidRPr="77F0AE22">
              <w:rPr>
                <w:strike/>
              </w:rPr>
              <w:t>Example format - FZZ999-B</w:t>
            </w:r>
          </w:p>
        </w:tc>
      </w:tr>
      <w:tr w:rsidR="00706776" w:rsidRPr="00E7288F" w14:paraId="0F5F7FAA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513D226" w14:textId="753CEE71" w:rsidR="00706776" w:rsidRDefault="00706776" w:rsidP="008E4EA0">
            <w:r>
              <w:lastRenderedPageBreak/>
              <w:t>PRIORITISED_ETHNICITY_CODE</w:t>
            </w:r>
          </w:p>
          <w:p w14:paraId="36BECD60" w14:textId="3D9461A8" w:rsidR="00706776" w:rsidRPr="00E7288F" w:rsidRDefault="00706776" w:rsidP="008E4EA0">
            <w:r>
              <w:t>PRIORITISED_ETHNICITY_DESC</w:t>
            </w:r>
          </w:p>
        </w:tc>
        <w:tc>
          <w:tcPr>
            <w:tcW w:w="2355" w:type="pct"/>
          </w:tcPr>
          <w:p w14:paraId="3CC6A472" w14:textId="22738641" w:rsidR="00706776" w:rsidRDefault="00706776" w:rsidP="00354D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These  </w:t>
            </w:r>
            <w:r w:rsidR="001F0A14">
              <w:t xml:space="preserve">two </w:t>
            </w:r>
            <w:r>
              <w:t xml:space="preserve">variables correspond to the Prioritised Ethnicity table as per guidance available from the Te Whatu Ora website: </w:t>
            </w:r>
            <w:hyperlink r:id="rId13" w:anchor="ethnicity-code-tables" w:history="1">
              <w:r w:rsidRPr="00C96B58">
                <w:rPr>
                  <w:rStyle w:val="Hyperlink"/>
                </w:rPr>
                <w:t>Common code tables – Te Whatu Ora - Health New Zealand</w:t>
              </w:r>
            </w:hyperlink>
          </w:p>
          <w:p w14:paraId="50D9A741" w14:textId="3402EB00" w:rsidR="00706776" w:rsidRPr="00E7288F" w:rsidRDefault="00706776" w:rsidP="00354D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For details on how prioritised ethnicity is calculated</w:t>
            </w:r>
            <w:r w:rsidR="00304CBD">
              <w:t>,</w:t>
            </w:r>
            <w:r>
              <w:t xml:space="preserve"> please see section 5.5.2 of the </w:t>
            </w:r>
            <w:hyperlink r:id="rId14" w:history="1">
              <w:r w:rsidRPr="00F77A89">
                <w:rPr>
                  <w:rStyle w:val="Hyperlink"/>
                </w:rPr>
                <w:t>HISO 10001:2017 Ethnicity Data Protocols</w:t>
              </w:r>
            </w:hyperlink>
            <w:r>
              <w:t xml:space="preserve"> available here:</w:t>
            </w:r>
            <w:r w:rsidR="0013043E">
              <w:t xml:space="preserve"> </w:t>
            </w:r>
            <w:hyperlink r:id="rId15" w:history="1">
              <w:r w:rsidRPr="0096023D">
                <w:rPr>
                  <w:rStyle w:val="Hyperlink"/>
                </w:rPr>
                <w:t>Identity standards – Te Whatu Ora - Health New Zealand</w:t>
              </w:r>
            </w:hyperlink>
          </w:p>
        </w:tc>
        <w:tc>
          <w:tcPr>
            <w:tcW w:w="1071" w:type="pct"/>
          </w:tcPr>
          <w:p w14:paraId="48F2381D" w14:textId="77777777" w:rsidR="00706776" w:rsidRPr="00E7288F" w:rsidRDefault="00706776" w:rsidP="00E728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96F2B" w:rsidRPr="00E7288F" w14:paraId="275729F0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2D79919" w14:textId="6AD96A4C" w:rsidR="00596F2B" w:rsidRPr="00596F2B" w:rsidRDefault="00596F2B" w:rsidP="00596F2B">
            <w:r w:rsidRPr="00596F2B">
              <w:t>NHI_ETHNICITY</w:t>
            </w:r>
          </w:p>
        </w:tc>
        <w:tc>
          <w:tcPr>
            <w:tcW w:w="2355" w:type="pct"/>
          </w:tcPr>
          <w:p w14:paraId="74191784" w14:textId="17C9ABDE" w:rsidR="00596F2B" w:rsidRPr="00596F2B" w:rsidRDefault="00596F2B" w:rsidP="00596F2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96F2B">
              <w:t>Participant’s ethnicity on the NCSP</w:t>
            </w:r>
            <w:r w:rsidR="00304CBD">
              <w:t>-</w:t>
            </w:r>
            <w:r w:rsidRPr="00596F2B">
              <w:t xml:space="preserve">Register (from NHI) - up to </w:t>
            </w:r>
            <w:r w:rsidR="00304CBD">
              <w:t>six</w:t>
            </w:r>
            <w:r w:rsidRPr="00596F2B">
              <w:t xml:space="preserve"> can be recorded in NHI, </w:t>
            </w:r>
            <w:r w:rsidR="00304CBD">
              <w:t>two</w:t>
            </w:r>
            <w:r w:rsidRPr="00596F2B">
              <w:t xml:space="preserve">-digit ethnicity code (Level 2) </w:t>
            </w:r>
            <w:r w:rsidR="00304CBD">
              <w:t xml:space="preserve">- </w:t>
            </w:r>
            <w:proofErr w:type="gramStart"/>
            <w:r w:rsidRPr="00596F2B">
              <w:t>e.g.</w:t>
            </w:r>
            <w:proofErr w:type="gramEnd"/>
            <w:r w:rsidRPr="00596F2B">
              <w:t xml:space="preserve"> 36 Fijian</w:t>
            </w:r>
          </w:p>
        </w:tc>
        <w:tc>
          <w:tcPr>
            <w:tcW w:w="1071" w:type="pct"/>
          </w:tcPr>
          <w:p w14:paraId="01A80F14" w14:textId="1A318885" w:rsidR="00596F2B" w:rsidRPr="00596F2B" w:rsidRDefault="00596F2B" w:rsidP="00596F2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96F2B">
              <w:t xml:space="preserve">Where a participant has more than </w:t>
            </w:r>
            <w:r w:rsidR="00304CBD">
              <w:t>one</w:t>
            </w:r>
            <w:r w:rsidRPr="00596F2B">
              <w:t xml:space="preserve"> ethnicity recorded on the NHI</w:t>
            </w:r>
            <w:r w:rsidR="00D15001">
              <w:t>,</w:t>
            </w:r>
            <w:r w:rsidRPr="00596F2B">
              <w:t xml:space="preserve"> they will be concatenated in a comma-separated string </w:t>
            </w:r>
            <w:r w:rsidR="00D15001">
              <w:t xml:space="preserve">- </w:t>
            </w:r>
            <w:proofErr w:type="gramStart"/>
            <w:r w:rsidRPr="00596F2B">
              <w:t>e.g.</w:t>
            </w:r>
            <w:proofErr w:type="gramEnd"/>
            <w:r w:rsidR="00D15001">
              <w:t xml:space="preserve"> </w:t>
            </w:r>
            <w:r w:rsidRPr="00596F2B">
              <w:t>10,11,12,21,30,31</w:t>
            </w:r>
          </w:p>
        </w:tc>
      </w:tr>
      <w:tr w:rsidR="00596F2B" w:rsidRPr="00E7288F" w14:paraId="3DE8D92D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0AC821E" w14:textId="28E05A4E" w:rsidR="00596F2B" w:rsidRPr="00596F2B" w:rsidRDefault="00596F2B" w:rsidP="00596F2B">
            <w:r w:rsidRPr="00596F2B">
              <w:t>NHI_NUMBER</w:t>
            </w:r>
          </w:p>
        </w:tc>
        <w:tc>
          <w:tcPr>
            <w:tcW w:w="2355" w:type="pct"/>
          </w:tcPr>
          <w:p w14:paraId="45087298" w14:textId="345A58CF" w:rsidR="00596F2B" w:rsidRPr="00596F2B" w:rsidRDefault="00596F2B" w:rsidP="00596F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6F2B">
              <w:t>NHI number on NCSP</w:t>
            </w:r>
            <w:r w:rsidR="00D15001">
              <w:t>-</w:t>
            </w:r>
            <w:r w:rsidRPr="00596F2B">
              <w:t>Register (from NHI)</w:t>
            </w:r>
          </w:p>
        </w:tc>
        <w:tc>
          <w:tcPr>
            <w:tcW w:w="1071" w:type="pct"/>
          </w:tcPr>
          <w:p w14:paraId="702105CF" w14:textId="77777777" w:rsidR="00596F2B" w:rsidRPr="00596F2B" w:rsidRDefault="00596F2B" w:rsidP="00596F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96F2B" w:rsidRPr="00E7288F" w14:paraId="504C830F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7466E19" w14:textId="224CB11D" w:rsidR="00596F2B" w:rsidRPr="00596F2B" w:rsidRDefault="00596F2B" w:rsidP="00596F2B">
            <w:r w:rsidRPr="00596F2B">
              <w:t>FIRST_NAME</w:t>
            </w:r>
          </w:p>
        </w:tc>
        <w:tc>
          <w:tcPr>
            <w:tcW w:w="2355" w:type="pct"/>
          </w:tcPr>
          <w:p w14:paraId="53FA6AE2" w14:textId="606C3B4D" w:rsidR="00596F2B" w:rsidRPr="00596F2B" w:rsidRDefault="00596F2B" w:rsidP="00596F2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96F2B">
              <w:t>First name on NCSP</w:t>
            </w:r>
            <w:r w:rsidR="00D15001">
              <w:t>-</w:t>
            </w:r>
            <w:r w:rsidRPr="00596F2B">
              <w:t>Register (from NHI)</w:t>
            </w:r>
          </w:p>
        </w:tc>
        <w:tc>
          <w:tcPr>
            <w:tcW w:w="1071" w:type="pct"/>
          </w:tcPr>
          <w:p w14:paraId="48E33A9D" w14:textId="77777777" w:rsidR="00596F2B" w:rsidRPr="00596F2B" w:rsidRDefault="00596F2B" w:rsidP="00596F2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596F2B" w:rsidRPr="00E7288F" w14:paraId="00BBF2BE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882617C" w14:textId="455C220A" w:rsidR="00596F2B" w:rsidRPr="00596F2B" w:rsidRDefault="00596F2B" w:rsidP="00596F2B">
            <w:r w:rsidRPr="00596F2B">
              <w:t>LAST_NAME</w:t>
            </w:r>
          </w:p>
        </w:tc>
        <w:tc>
          <w:tcPr>
            <w:tcW w:w="2355" w:type="pct"/>
          </w:tcPr>
          <w:p w14:paraId="2CE2A12C" w14:textId="4704856A" w:rsidR="00596F2B" w:rsidRPr="00596F2B" w:rsidRDefault="00596F2B" w:rsidP="00596F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6F2B">
              <w:t>Last name on NCSP</w:t>
            </w:r>
            <w:r w:rsidR="00D15001">
              <w:t>-</w:t>
            </w:r>
            <w:r w:rsidRPr="00596F2B">
              <w:t>Register (from NHI)</w:t>
            </w:r>
          </w:p>
        </w:tc>
        <w:tc>
          <w:tcPr>
            <w:tcW w:w="1071" w:type="pct"/>
          </w:tcPr>
          <w:p w14:paraId="0D4DE7A2" w14:textId="77777777" w:rsidR="00596F2B" w:rsidRPr="00596F2B" w:rsidRDefault="00596F2B" w:rsidP="00596F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96F2B" w:rsidRPr="00E7288F" w14:paraId="49B9FF7F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542F820" w14:textId="7F8B8B7E" w:rsidR="00596F2B" w:rsidRPr="00596F2B" w:rsidRDefault="00596F2B" w:rsidP="00596F2B">
            <w:r w:rsidRPr="00596F2B">
              <w:t>BIRTH_DATE</w:t>
            </w:r>
          </w:p>
        </w:tc>
        <w:tc>
          <w:tcPr>
            <w:tcW w:w="2355" w:type="pct"/>
          </w:tcPr>
          <w:p w14:paraId="753589FC" w14:textId="5DF0BEAD" w:rsidR="00596F2B" w:rsidRPr="00596F2B" w:rsidRDefault="00596F2B" w:rsidP="00596F2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96F2B">
              <w:t>Date of birth on NCSP</w:t>
            </w:r>
            <w:r w:rsidR="00D15001">
              <w:t>-</w:t>
            </w:r>
            <w:r w:rsidRPr="00596F2B">
              <w:t>Register (from NHI)</w:t>
            </w:r>
          </w:p>
        </w:tc>
        <w:tc>
          <w:tcPr>
            <w:tcW w:w="1071" w:type="pct"/>
          </w:tcPr>
          <w:p w14:paraId="21FB88C0" w14:textId="0E0083BB" w:rsidR="00596F2B" w:rsidRPr="00596F2B" w:rsidRDefault="00596F2B" w:rsidP="00596F2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96F2B">
              <w:t>dd/mm/</w:t>
            </w:r>
            <w:proofErr w:type="spellStart"/>
            <w:r w:rsidRPr="00596F2B">
              <w:t>yyyy</w:t>
            </w:r>
            <w:proofErr w:type="spellEnd"/>
          </w:p>
        </w:tc>
      </w:tr>
      <w:tr w:rsidR="00596F2B" w:rsidRPr="00E7288F" w14:paraId="6332DD07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50E4978" w14:textId="315648B5" w:rsidR="00596F2B" w:rsidRPr="00596F2B" w:rsidRDefault="00596F2B" w:rsidP="00596F2B">
            <w:r w:rsidRPr="00596F2B">
              <w:lastRenderedPageBreak/>
              <w:t>QUINTILE</w:t>
            </w:r>
          </w:p>
        </w:tc>
        <w:tc>
          <w:tcPr>
            <w:tcW w:w="2355" w:type="pct"/>
          </w:tcPr>
          <w:p w14:paraId="5630288F" w14:textId="3707BD14" w:rsidR="00596F2B" w:rsidRPr="00596F2B" w:rsidRDefault="00596F2B" w:rsidP="00596F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6F2B">
              <w:t>The 10 groups from the Deprivation Index (from NHI) mapped to five groups</w:t>
            </w:r>
            <w:r w:rsidR="005A1BFC">
              <w:t>:</w:t>
            </w:r>
          </w:p>
          <w:p w14:paraId="1090E9DE" w14:textId="77777777" w:rsidR="00596F2B" w:rsidRPr="00596F2B" w:rsidRDefault="00596F2B" w:rsidP="00596F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6F2B">
              <w:t>1, 2 = 1</w:t>
            </w:r>
          </w:p>
          <w:p w14:paraId="225DC66E" w14:textId="77777777" w:rsidR="00596F2B" w:rsidRPr="00596F2B" w:rsidRDefault="00596F2B" w:rsidP="00596F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6F2B">
              <w:t>3, 4 = 2</w:t>
            </w:r>
          </w:p>
          <w:p w14:paraId="3B0CFD06" w14:textId="77777777" w:rsidR="00596F2B" w:rsidRPr="00596F2B" w:rsidRDefault="00596F2B" w:rsidP="00596F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6F2B">
              <w:t>5, 6 = 3</w:t>
            </w:r>
          </w:p>
          <w:p w14:paraId="2EF2BFBA" w14:textId="77777777" w:rsidR="00596F2B" w:rsidRPr="00596F2B" w:rsidRDefault="00596F2B" w:rsidP="00596F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6F2B">
              <w:t>7, 8 = 4</w:t>
            </w:r>
          </w:p>
          <w:p w14:paraId="1863408B" w14:textId="77777777" w:rsidR="00596F2B" w:rsidRPr="00596F2B" w:rsidRDefault="00596F2B" w:rsidP="00596F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9, 10 = 5</w:t>
            </w:r>
          </w:p>
          <w:p w14:paraId="4329B84B" w14:textId="13B50722" w:rsidR="7D55B9AA" w:rsidRDefault="7D55B9AA" w:rsidP="30C974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 = BLANK</w:t>
            </w:r>
          </w:p>
          <w:p w14:paraId="1FE4871C" w14:textId="77777777" w:rsidR="00596F2B" w:rsidRPr="00596F2B" w:rsidRDefault="00596F2B" w:rsidP="00596F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6F2B">
              <w:t>Where group 1 represents the areas with the least deprived scores, and group 5 the areas with the most deprived scores.</w:t>
            </w:r>
          </w:p>
          <w:p w14:paraId="30254322" w14:textId="64913F19" w:rsidR="00596F2B" w:rsidRPr="00596F2B" w:rsidRDefault="00596F2B" w:rsidP="30C974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0C9745B">
              <w:rPr>
                <w:b/>
                <w:bCs/>
              </w:rPr>
              <w:t>Note:</w:t>
            </w:r>
            <w:r>
              <w:t xml:space="preserve"> </w:t>
            </w:r>
            <w:r w:rsidR="11D2A88E">
              <w:t>BLANK</w:t>
            </w:r>
            <w:r w:rsidR="455E38C7">
              <w:t xml:space="preserve"> is due to where deprivation index is 0 in the NHI data; 0 is used when the population </w:t>
            </w:r>
            <w:r w:rsidR="455E38C7" w:rsidRPr="30C9745B">
              <w:rPr>
                <w:rFonts w:ascii="Arial" w:eastAsia="Arial" w:hAnsi="Arial" w:cs="Arial"/>
                <w:szCs w:val="24"/>
              </w:rPr>
              <w:t>isn’t large enough to be statistically reliable.</w:t>
            </w:r>
          </w:p>
        </w:tc>
        <w:tc>
          <w:tcPr>
            <w:tcW w:w="1071" w:type="pct"/>
          </w:tcPr>
          <w:p w14:paraId="342481B8" w14:textId="2EC82DC6" w:rsidR="00596F2B" w:rsidRPr="00596F2B" w:rsidRDefault="00596F2B" w:rsidP="00596F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1, 2, 3, 4, 5</w:t>
            </w:r>
          </w:p>
          <w:p w14:paraId="208D2E38" w14:textId="3B2E61AF" w:rsidR="00596F2B" w:rsidRPr="00596F2B" w:rsidRDefault="7E210A80" w:rsidP="30C974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BLANK</w:t>
            </w:r>
            <w:r w:rsidR="4D0FB3B7">
              <w:t xml:space="preserve"> </w:t>
            </w:r>
          </w:p>
        </w:tc>
      </w:tr>
      <w:tr w:rsidR="00596F2B" w:rsidRPr="00E7288F" w14:paraId="09C425AE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0D86D1D" w14:textId="29D5CBB1" w:rsidR="00596F2B" w:rsidRPr="00596F2B" w:rsidRDefault="00596F2B" w:rsidP="00596F2B">
            <w:r w:rsidRPr="00596F2B">
              <w:t>DECEASED_</w:t>
            </w:r>
            <w:r w:rsidR="007666C3">
              <w:br/>
            </w:r>
            <w:r w:rsidRPr="00596F2B">
              <w:t>DISCREPANCY_NCSP-R_NHI</w:t>
            </w:r>
          </w:p>
        </w:tc>
        <w:tc>
          <w:tcPr>
            <w:tcW w:w="2355" w:type="pct"/>
          </w:tcPr>
          <w:p w14:paraId="51828F1F" w14:textId="5E748AF6" w:rsidR="00596F2B" w:rsidRPr="00596F2B" w:rsidRDefault="00596F2B" w:rsidP="00596F2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96F2B">
              <w:t>This is where there is discrepancy of deceased status between NCSP</w:t>
            </w:r>
            <w:r w:rsidR="005A1BFC">
              <w:t>-R</w:t>
            </w:r>
            <w:r w:rsidRPr="00596F2B">
              <w:t>egister data and NHI data - where the NCSP</w:t>
            </w:r>
            <w:r w:rsidR="005A1BFC">
              <w:t>-R</w:t>
            </w:r>
            <w:r w:rsidRPr="00596F2B">
              <w:t xml:space="preserve">egister has flagged the participant as </w:t>
            </w:r>
            <w:proofErr w:type="gramStart"/>
            <w:r w:rsidRPr="00596F2B">
              <w:t>decea</w:t>
            </w:r>
            <w:r w:rsidR="0063683C">
              <w:t>sed</w:t>
            </w:r>
            <w:proofErr w:type="gramEnd"/>
            <w:r w:rsidRPr="00596F2B">
              <w:t xml:space="preserve"> but the NHI has not, therefore this participant may or may not be deceased.</w:t>
            </w:r>
          </w:p>
          <w:p w14:paraId="18B98523" w14:textId="77777777" w:rsidR="00596F2B" w:rsidRPr="00596F2B" w:rsidRDefault="00596F2B" w:rsidP="00596F2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96F2B">
              <w:t>These discrepancies will be worked through by the Register Central Team, however until all are resolved they may appear on the report.</w:t>
            </w:r>
          </w:p>
          <w:p w14:paraId="49DED8C9" w14:textId="0A73CD8C" w:rsidR="00596F2B" w:rsidRPr="00596F2B" w:rsidRDefault="00596F2B" w:rsidP="00596F2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96F2B">
              <w:lastRenderedPageBreak/>
              <w:t>Advice to health practitioners - where field = Y, please check the status of this person on your records before making contact</w:t>
            </w:r>
            <w:r w:rsidR="006900E5">
              <w:t>.</w:t>
            </w:r>
          </w:p>
        </w:tc>
        <w:tc>
          <w:tcPr>
            <w:tcW w:w="1071" w:type="pct"/>
          </w:tcPr>
          <w:p w14:paraId="052F7C67" w14:textId="35EF6584" w:rsidR="00596F2B" w:rsidRPr="00596F2B" w:rsidRDefault="00596F2B" w:rsidP="00596F2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96F2B">
              <w:lastRenderedPageBreak/>
              <w:t>Y - deceased in NCSP-R not in NHI</w:t>
            </w:r>
          </w:p>
        </w:tc>
      </w:tr>
      <w:tr w:rsidR="007E35A3" w:rsidRPr="00E7288F" w14:paraId="00E76BCD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2F2F2" w:themeFill="accent3" w:themeFillShade="F2"/>
          </w:tcPr>
          <w:p w14:paraId="531B26CA" w14:textId="521452A2" w:rsidR="007E35A3" w:rsidRPr="003876FF" w:rsidRDefault="00B6357C" w:rsidP="003876FF">
            <w:r w:rsidRPr="00B6357C">
              <w:t>IN_RESEARCH_STUDY</w:t>
            </w:r>
          </w:p>
        </w:tc>
        <w:tc>
          <w:tcPr>
            <w:tcW w:w="2355" w:type="pct"/>
            <w:shd w:val="clear" w:color="auto" w:fill="F2F2F2" w:themeFill="accent3" w:themeFillShade="F2"/>
          </w:tcPr>
          <w:p w14:paraId="53ABE641" w14:textId="03E37BBD" w:rsidR="007E35A3" w:rsidRPr="003876FF" w:rsidRDefault="000E5863" w:rsidP="00DC72BD">
            <w:pPr>
              <w:pStyle w:val="ListBullet"/>
              <w:tabs>
                <w:tab w:val="clear" w:pos="360"/>
                <w:tab w:val="clear" w:pos="425"/>
              </w:tabs>
              <w:ind w:left="53" w:hanging="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0E5863">
              <w:t>This indicates whether the participant has taken part/is taking part in an HPV research study.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0483A796" w14:textId="77777777" w:rsidR="00997FEA" w:rsidRPr="00997FEA" w:rsidRDefault="00997FEA" w:rsidP="00997FEA">
            <w:pPr>
              <w:pStyle w:val="ListBullet"/>
              <w:tabs>
                <w:tab w:val="clear" w:pos="360"/>
                <w:tab w:val="clear" w:pos="425"/>
              </w:tabs>
              <w:ind w:left="53" w:hanging="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7FEA">
              <w:t>Y - Swab HPV Study</w:t>
            </w:r>
          </w:p>
          <w:p w14:paraId="49C0D692" w14:textId="77777777" w:rsidR="00997FEA" w:rsidRPr="00997FEA" w:rsidRDefault="00997FEA" w:rsidP="00997FEA">
            <w:pPr>
              <w:pStyle w:val="ListBullet"/>
              <w:tabs>
                <w:tab w:val="clear" w:pos="360"/>
                <w:tab w:val="clear" w:pos="425"/>
              </w:tabs>
              <w:ind w:left="53" w:hanging="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7FEA">
              <w:t xml:space="preserve">Y - Let’s Test for HPV Study </w:t>
            </w:r>
          </w:p>
          <w:p w14:paraId="05F477E8" w14:textId="77777777" w:rsidR="00997FEA" w:rsidRPr="00997FEA" w:rsidRDefault="00997FEA" w:rsidP="00997FEA">
            <w:pPr>
              <w:pStyle w:val="ListBullet"/>
              <w:tabs>
                <w:tab w:val="clear" w:pos="360"/>
                <w:tab w:val="clear" w:pos="425"/>
              </w:tabs>
              <w:ind w:left="53" w:hanging="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7FEA">
              <w:t xml:space="preserve">Y - Te Ara </w:t>
            </w:r>
            <w:proofErr w:type="spellStart"/>
            <w:r w:rsidRPr="00997FEA">
              <w:t>Waiora</w:t>
            </w:r>
            <w:proofErr w:type="spellEnd"/>
            <w:r w:rsidRPr="00997FEA">
              <w:t xml:space="preserve"> HPV Study</w:t>
            </w:r>
          </w:p>
          <w:p w14:paraId="0EA8C318" w14:textId="77777777" w:rsidR="00997FEA" w:rsidRPr="00997FEA" w:rsidRDefault="00997FEA" w:rsidP="00997FEA">
            <w:pPr>
              <w:pStyle w:val="ListBullet"/>
              <w:tabs>
                <w:tab w:val="clear" w:pos="360"/>
                <w:tab w:val="clear" w:pos="425"/>
              </w:tabs>
              <w:ind w:left="53" w:hanging="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7FEA">
              <w:t xml:space="preserve">Y - </w:t>
            </w:r>
            <w:proofErr w:type="spellStart"/>
            <w:r w:rsidRPr="00997FEA">
              <w:t>Rangahau</w:t>
            </w:r>
            <w:proofErr w:type="spellEnd"/>
            <w:r w:rsidRPr="00997FEA">
              <w:t xml:space="preserve"> Hauora HPV study</w:t>
            </w:r>
          </w:p>
          <w:p w14:paraId="7B5131F4" w14:textId="77777777" w:rsidR="00997FEA" w:rsidRPr="00997FEA" w:rsidRDefault="00997FEA" w:rsidP="00997FEA">
            <w:pPr>
              <w:pStyle w:val="ListBullet"/>
              <w:tabs>
                <w:tab w:val="clear" w:pos="360"/>
                <w:tab w:val="clear" w:pos="425"/>
              </w:tabs>
              <w:ind w:left="53" w:hanging="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7FEA">
              <w:t>N</w:t>
            </w:r>
          </w:p>
          <w:p w14:paraId="04AD2169" w14:textId="77777777" w:rsidR="007E35A3" w:rsidRPr="003876FF" w:rsidRDefault="007E35A3" w:rsidP="00997FEA">
            <w:pPr>
              <w:pStyle w:val="ListBullet"/>
              <w:tabs>
                <w:tab w:val="clear" w:pos="360"/>
                <w:tab w:val="clear" w:pos="425"/>
              </w:tabs>
              <w:ind w:left="53" w:hanging="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E35A3" w:rsidRPr="00E7288F" w14:paraId="3FE23BFE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E521295" w14:textId="5ACBDEBA" w:rsidR="007E35A3" w:rsidRPr="003876FF" w:rsidRDefault="00B6357C" w:rsidP="003876FF">
            <w:r w:rsidRPr="00B6357C">
              <w:t>UNDER_REVIEW</w:t>
            </w:r>
          </w:p>
        </w:tc>
        <w:tc>
          <w:tcPr>
            <w:tcW w:w="2355" w:type="pct"/>
            <w:shd w:val="clear" w:color="auto" w:fill="auto"/>
          </w:tcPr>
          <w:p w14:paraId="0D8F5282" w14:textId="7DB21845" w:rsidR="00276B4F" w:rsidRPr="00276B4F" w:rsidRDefault="00276B4F" w:rsidP="00BD6CD1">
            <w:pPr>
              <w:pStyle w:val="ListBullet"/>
              <w:tabs>
                <w:tab w:val="clear" w:pos="360"/>
                <w:tab w:val="clear" w:pos="425"/>
              </w:tabs>
              <w:ind w:left="53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276B4F">
              <w:t>Where IN_RESEARCH_STUDY= Y - &lt;name of study&gt; and UNDER_REVIEW = Y</w:t>
            </w:r>
            <w:r w:rsidR="00BB7344">
              <w:t xml:space="preserve"> – Research study</w:t>
            </w:r>
            <w:r w:rsidR="00B0460D">
              <w:t>,</w:t>
            </w:r>
            <w:r w:rsidRPr="00276B4F">
              <w:t xml:space="preserve"> this participant’s record is under medical review and</w:t>
            </w:r>
            <w:r w:rsidR="00B0460D">
              <w:t>,</w:t>
            </w:r>
            <w:r w:rsidRPr="00276B4F">
              <w:t xml:space="preserve"> therefore</w:t>
            </w:r>
            <w:r w:rsidR="00B0460D">
              <w:t>,</w:t>
            </w:r>
            <w:r w:rsidRPr="00276B4F">
              <w:t xml:space="preserve"> all subsequent fields are intentionally left blank until the review is completed. </w:t>
            </w:r>
          </w:p>
          <w:p w14:paraId="505B0594" w14:textId="77777777" w:rsidR="007E35A3" w:rsidRDefault="00276B4F" w:rsidP="00BD6CD1">
            <w:pPr>
              <w:pStyle w:val="ListBullet"/>
              <w:tabs>
                <w:tab w:val="clear" w:pos="360"/>
                <w:tab w:val="clear" w:pos="425"/>
              </w:tabs>
              <w:ind w:left="53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276B4F">
              <w:t>Please refer to the interim protocol for instructions (</w:t>
            </w:r>
            <w:r w:rsidR="00BD6CD1">
              <w:t xml:space="preserve">these </w:t>
            </w:r>
            <w:r w:rsidRPr="00276B4F">
              <w:t>will be sent separately) on how to manage participants who are</w:t>
            </w:r>
            <w:r w:rsidR="00BD6CD1">
              <w:t xml:space="preserve"> </w:t>
            </w:r>
            <w:r w:rsidRPr="00276B4F">
              <w:t>/</w:t>
            </w:r>
            <w:r w:rsidR="00BD6CD1">
              <w:t xml:space="preserve"> </w:t>
            </w:r>
            <w:r w:rsidRPr="00276B4F">
              <w:t>were taking part in the HPV research studies and are under review.</w:t>
            </w:r>
          </w:p>
          <w:p w14:paraId="6D9FB45E" w14:textId="4528460C" w:rsidR="005E2691" w:rsidRPr="003876FF" w:rsidRDefault="005E2691" w:rsidP="005E2691">
            <w:pPr>
              <w:pStyle w:val="ListBullet"/>
              <w:tabs>
                <w:tab w:val="clear" w:pos="360"/>
                <w:tab w:val="clear" w:pos="425"/>
              </w:tabs>
              <w:ind w:left="53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E2691">
              <w:t xml:space="preserve">Where Y - Clinical pathway review or Y - Cancer - this participant’s record is under review and therefore all subsequent fields are intentionally left blank until the review is completed. </w:t>
            </w:r>
          </w:p>
        </w:tc>
        <w:tc>
          <w:tcPr>
            <w:tcW w:w="1071" w:type="pct"/>
            <w:shd w:val="clear" w:color="auto" w:fill="auto"/>
          </w:tcPr>
          <w:p w14:paraId="11E1FCFB" w14:textId="77777777" w:rsidR="008977B0" w:rsidRDefault="008977B0" w:rsidP="008977B0">
            <w:pPr>
              <w:pStyle w:val="ListBullet"/>
              <w:tabs>
                <w:tab w:val="clear" w:pos="360"/>
                <w:tab w:val="clear" w:pos="425"/>
              </w:tabs>
              <w:ind w:left="53" w:hanging="5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977B0">
              <w:t>Y - Clinical pathway review</w:t>
            </w:r>
          </w:p>
          <w:p w14:paraId="25B2E2A8" w14:textId="77777777" w:rsidR="008977B0" w:rsidRDefault="008977B0" w:rsidP="008977B0">
            <w:pPr>
              <w:pStyle w:val="ListBullet"/>
              <w:tabs>
                <w:tab w:val="clear" w:pos="360"/>
                <w:tab w:val="clear" w:pos="425"/>
              </w:tabs>
              <w:ind w:left="53" w:hanging="5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977B0">
              <w:t>Y - Research study</w:t>
            </w:r>
          </w:p>
          <w:p w14:paraId="5AAE06B8" w14:textId="77777777" w:rsidR="008977B0" w:rsidRDefault="008977B0" w:rsidP="008977B0">
            <w:pPr>
              <w:pStyle w:val="ListBullet"/>
              <w:tabs>
                <w:tab w:val="clear" w:pos="360"/>
                <w:tab w:val="clear" w:pos="425"/>
              </w:tabs>
              <w:ind w:left="53" w:hanging="5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977B0">
              <w:t>Y - Cancer</w:t>
            </w:r>
          </w:p>
          <w:p w14:paraId="3B0D5330" w14:textId="21D141FB" w:rsidR="00340156" w:rsidRPr="00340156" w:rsidRDefault="008977B0" w:rsidP="008977B0">
            <w:pPr>
              <w:pStyle w:val="ListBullet"/>
              <w:tabs>
                <w:tab w:val="clear" w:pos="360"/>
                <w:tab w:val="clear" w:pos="425"/>
              </w:tabs>
              <w:ind w:left="53" w:hanging="5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977B0">
              <w:t>N</w:t>
            </w:r>
          </w:p>
          <w:p w14:paraId="22D77CFA" w14:textId="61D42601" w:rsidR="007E35A3" w:rsidRPr="003876FF" w:rsidRDefault="00340156" w:rsidP="00340156">
            <w:pPr>
              <w:spacing w:beforeAutospacing="1" w:afterAutospacing="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40156">
              <w:t>Where = Y THEN all subsequent fields = BLANK</w:t>
            </w:r>
          </w:p>
        </w:tc>
      </w:tr>
      <w:tr w:rsidR="009C028E" w:rsidRPr="00E7288F" w14:paraId="7FE5AC01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shd w:val="clear" w:color="auto" w:fill="F2F2F2" w:themeFill="accent3" w:themeFillShade="F2"/>
          </w:tcPr>
          <w:p w14:paraId="5824CAD7" w14:textId="7602A801" w:rsidR="009C028E" w:rsidRPr="0055479C" w:rsidRDefault="009C028E" w:rsidP="003876FF">
            <w:pPr>
              <w:rPr>
                <w:strike/>
              </w:rPr>
            </w:pPr>
            <w:r w:rsidRPr="0055479C">
              <w:rPr>
                <w:strike/>
              </w:rPr>
              <w:lastRenderedPageBreak/>
              <w:t>LAST_EVENT</w:t>
            </w:r>
          </w:p>
        </w:tc>
        <w:tc>
          <w:tcPr>
            <w:tcW w:w="2355" w:type="pct"/>
            <w:shd w:val="clear" w:color="auto" w:fill="F2F2F2" w:themeFill="accent3" w:themeFillShade="F2"/>
          </w:tcPr>
          <w:p w14:paraId="168690A5" w14:textId="268D4CA7" w:rsidR="009C028E" w:rsidRPr="0055479C" w:rsidRDefault="009C028E" w:rsidP="009C028E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</w:rPr>
            </w:pPr>
            <w:r w:rsidRPr="0055479C">
              <w:rPr>
                <w:strike/>
                <w:noProof/>
              </w:rPr>
              <mc:AlternateContent>
                <mc:Choice Requires="wpg">
                  <w:drawing>
                    <wp:anchor distT="0" distB="0" distL="0" distR="0" simplePos="0" relativeHeight="251658333" behindDoc="1" locked="0" layoutInCell="1" allowOverlap="1" wp14:anchorId="5632DEE0" wp14:editId="789D09A5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114711</wp:posOffset>
                      </wp:positionV>
                      <wp:extent cx="33020" cy="33020"/>
                      <wp:effectExtent l="0" t="0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5"/>
                                      </a:moveTo>
                                      <a:lnTo>
                                        <a:pt x="14054" y="32405"/>
                                      </a:lnTo>
                                      <a:lnTo>
                                        <a:pt x="11987" y="31993"/>
                                      </a:lnTo>
                                      <a:lnTo>
                                        <a:pt x="0" y="18349"/>
                                      </a:lnTo>
                                      <a:lnTo>
                                        <a:pt x="0" y="14054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9"/>
                                      </a:lnTo>
                                      <a:lnTo>
                                        <a:pt x="18351" y="324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C8EDA5" id="Group 22" o:spid="_x0000_s1026" style="position:absolute;margin-left:7.9pt;margin-top:9.05pt;width:2.6pt;height:2.6pt;z-index:-251658147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">
                      <v:shape id="Graphic 23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" path="m18351,32405r-4297,l11987,31993,,18349,,14054,14054,r4297,l32405,16202r,2147l18351,32405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55479C">
              <w:rPr>
                <w:strike/>
              </w:rPr>
              <w:t>Eligibility Notification - The participant was notified of their eligibility for screening</w:t>
            </w:r>
            <w:r w:rsidRPr="0055479C">
              <w:rPr>
                <w:strike/>
                <w:noProof/>
              </w:rPr>
              <mc:AlternateContent>
                <mc:Choice Requires="wpg">
                  <w:drawing>
                    <wp:anchor distT="0" distB="0" distL="0" distR="0" simplePos="0" relativeHeight="251658335" behindDoc="1" locked="0" layoutInCell="1" allowOverlap="1" wp14:anchorId="438BFE36" wp14:editId="6CA4379B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89936</wp:posOffset>
                      </wp:positionV>
                      <wp:extent cx="33020" cy="33020"/>
                      <wp:effectExtent l="0" t="0" r="0" b="0"/>
                      <wp:wrapNone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4"/>
                                      </a:moveTo>
                                      <a:lnTo>
                                        <a:pt x="14054" y="32404"/>
                                      </a:lnTo>
                                      <a:lnTo>
                                        <a:pt x="11987" y="31992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2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4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55A953" id="Group 64" o:spid="_x0000_s1026" style="position:absolute;margin-left:7.9pt;margin-top:7.1pt;width:2.6pt;height:2.6pt;z-index:-251658145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">
                      <v:shape id="Graphic 65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" path="m18351,32404r-4297,l11987,31992,,18348,,14052,14054,r4297,l32405,16202r,2146l18351,32404xe" fillcolor="#172a4d" stroked="f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4367CB0E" w14:textId="4EC9ADF0" w:rsidR="009C028E" w:rsidRPr="0055479C" w:rsidRDefault="009C028E" w:rsidP="009C028E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</w:rPr>
            </w:pPr>
            <w:r w:rsidRPr="0055479C">
              <w:rPr>
                <w:strike/>
                <w:noProof/>
              </w:rPr>
              <mc:AlternateContent>
                <mc:Choice Requires="wpg">
                  <w:drawing>
                    <wp:anchor distT="0" distB="0" distL="0" distR="0" simplePos="0" relativeHeight="251658334" behindDoc="1" locked="0" layoutInCell="1" allowOverlap="1" wp14:anchorId="5DEDC510" wp14:editId="05ADEF3A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114701</wp:posOffset>
                      </wp:positionV>
                      <wp:extent cx="33020" cy="33020"/>
                      <wp:effectExtent l="0" t="0" r="0" b="0"/>
                      <wp:wrapNone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5"/>
                                      </a:moveTo>
                                      <a:lnTo>
                                        <a:pt x="14053" y="32405"/>
                                      </a:lnTo>
                                      <a:lnTo>
                                        <a:pt x="11987" y="31993"/>
                                      </a:lnTo>
                                      <a:lnTo>
                                        <a:pt x="0" y="18349"/>
                                      </a:lnTo>
                                      <a:lnTo>
                                        <a:pt x="0" y="14054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9"/>
                                      </a:lnTo>
                                      <a:lnTo>
                                        <a:pt x="18351" y="324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BF965C" id="Group 24" o:spid="_x0000_s1026" style="position:absolute;margin-left:8.4pt;margin-top:9.05pt;width:2.6pt;height:2.6pt;z-index:-251658146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">
                      <v:shape id="Graphic 25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" path="m18351,32405r-4298,l11987,31993,,18349,,14054,14053,r4298,l32405,16202r,2147l18351,32405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55479C">
              <w:rPr>
                <w:strike/>
              </w:rPr>
              <w:t>Eligibility Notification</w:t>
            </w:r>
          </w:p>
        </w:tc>
      </w:tr>
      <w:tr w:rsidR="00E0395F" w:rsidRPr="00E7288F" w14:paraId="205191DC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225C6E4F" w14:textId="77777777" w:rsidR="00E0395F" w:rsidRPr="0055479C" w:rsidRDefault="00E0395F" w:rsidP="003876FF">
            <w:pPr>
              <w:rPr>
                <w:strike/>
              </w:rPr>
            </w:pPr>
          </w:p>
        </w:tc>
        <w:tc>
          <w:tcPr>
            <w:tcW w:w="2355" w:type="pct"/>
            <w:shd w:val="clear" w:color="auto" w:fill="F2F2F2" w:themeFill="accent3" w:themeFillShade="F2"/>
          </w:tcPr>
          <w:p w14:paraId="4F009707" w14:textId="73029C9D" w:rsidR="00E0395F" w:rsidRPr="0055479C" w:rsidRDefault="00E0395F" w:rsidP="00E0395F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trike/>
              </w:rPr>
            </w:pPr>
            <w:r w:rsidRPr="0055479C">
              <w:rPr>
                <w:strike/>
                <w:noProof/>
              </w:rPr>
              <mc:AlternateContent>
                <mc:Choice Requires="wpg">
                  <w:drawing>
                    <wp:anchor distT="0" distB="0" distL="0" distR="0" simplePos="0" relativeHeight="251658336" behindDoc="1" locked="0" layoutInCell="1" allowOverlap="1" wp14:anchorId="1656C1E1" wp14:editId="1958A2D1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77236</wp:posOffset>
                      </wp:positionV>
                      <wp:extent cx="33020" cy="33020"/>
                      <wp:effectExtent l="0" t="0" r="0" b="0"/>
                      <wp:wrapNone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4"/>
                                      </a:moveTo>
                                      <a:lnTo>
                                        <a:pt x="14054" y="32404"/>
                                      </a:lnTo>
                                      <a:lnTo>
                                        <a:pt x="11987" y="31992"/>
                                      </a:lnTo>
                                      <a:lnTo>
                                        <a:pt x="0" y="18349"/>
                                      </a:lnTo>
                                      <a:lnTo>
                                        <a:pt x="0" y="14052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9"/>
                                      </a:lnTo>
                                      <a:lnTo>
                                        <a:pt x="18351" y="324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02A316" id="Group 28" o:spid="_x0000_s1026" style="position:absolute;margin-left:7.9pt;margin-top:6.1pt;width:2.6pt;height:2.6pt;z-index:-251658144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">
                      <v:shape id="Graphic 29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" path="m18351,32404r-4297,l11987,31992,,18349,,14052,14054,r4297,l32405,16202r,2147l18351,32404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55479C">
              <w:rPr>
                <w:strike/>
              </w:rPr>
              <w:t>HPV Screening Test - The participant had an HPV screen for the first time, or as part of standard 5-year or 3-year recall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64AEC893" w14:textId="29B61A21" w:rsidR="00E0395F" w:rsidRPr="0055479C" w:rsidRDefault="00E0395F" w:rsidP="00E0395F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trike/>
              </w:rPr>
            </w:pPr>
            <w:r w:rsidRPr="0055479C">
              <w:rPr>
                <w:strike/>
                <w:noProof/>
              </w:rPr>
              <mc:AlternateContent>
                <mc:Choice Requires="wpg">
                  <w:drawing>
                    <wp:anchor distT="0" distB="0" distL="0" distR="0" simplePos="0" relativeHeight="251658345" behindDoc="1" locked="0" layoutInCell="1" allowOverlap="1" wp14:anchorId="3F2DB94B" wp14:editId="582A5021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134385</wp:posOffset>
                      </wp:positionV>
                      <wp:extent cx="33020" cy="33020"/>
                      <wp:effectExtent l="0" t="0" r="0" b="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4"/>
                                      </a:moveTo>
                                      <a:lnTo>
                                        <a:pt x="14053" y="32404"/>
                                      </a:lnTo>
                                      <a:lnTo>
                                        <a:pt x="11987" y="31990"/>
                                      </a:lnTo>
                                      <a:lnTo>
                                        <a:pt x="0" y="18349"/>
                                      </a:lnTo>
                                      <a:lnTo>
                                        <a:pt x="0" y="14052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9"/>
                                      </a:lnTo>
                                      <a:lnTo>
                                        <a:pt x="18351" y="324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3D6D60" id="Group 26" o:spid="_x0000_s1026" style="position:absolute;margin-left:8.4pt;margin-top:10.6pt;width:2.6pt;height:2.6pt;z-index:-251658135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">
                      <v:shape id="Graphic 27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" path="m18351,32404r-4298,l11987,31990,,18349,,14052,14053,r4298,l32405,16202r,2147l18351,32404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55479C">
              <w:rPr>
                <w:strike/>
              </w:rPr>
              <w:t>HPV Screening Test</w:t>
            </w:r>
          </w:p>
        </w:tc>
      </w:tr>
      <w:tr w:rsidR="00E0395F" w:rsidRPr="00E7288F" w14:paraId="6F053FA5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621E0BBF" w14:textId="77777777" w:rsidR="00E0395F" w:rsidRPr="0055479C" w:rsidRDefault="00E0395F" w:rsidP="003876FF">
            <w:pPr>
              <w:rPr>
                <w:strike/>
              </w:rPr>
            </w:pPr>
          </w:p>
        </w:tc>
        <w:tc>
          <w:tcPr>
            <w:tcW w:w="2355" w:type="pct"/>
            <w:shd w:val="clear" w:color="auto" w:fill="F2F2F2" w:themeFill="accent3" w:themeFillShade="F2"/>
          </w:tcPr>
          <w:p w14:paraId="35B599A5" w14:textId="3407CD91" w:rsidR="00E0395F" w:rsidRPr="0055479C" w:rsidRDefault="00E0395F" w:rsidP="00E0395F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</w:rPr>
            </w:pPr>
            <w:r w:rsidRPr="0055479C">
              <w:rPr>
                <w:strike/>
                <w:noProof/>
              </w:rPr>
              <mc:AlternateContent>
                <mc:Choice Requires="wpg">
                  <w:drawing>
                    <wp:anchor distT="0" distB="0" distL="0" distR="0" simplePos="0" relativeHeight="251658337" behindDoc="1" locked="0" layoutInCell="1" allowOverlap="1" wp14:anchorId="1E08D246" wp14:editId="53778B8A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63901</wp:posOffset>
                      </wp:positionV>
                      <wp:extent cx="33020" cy="33020"/>
                      <wp:effectExtent l="0" t="0" r="0" b="0"/>
                      <wp:wrapNone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5"/>
                                      </a:moveTo>
                                      <a:lnTo>
                                        <a:pt x="14054" y="32405"/>
                                      </a:lnTo>
                                      <a:lnTo>
                                        <a:pt x="11987" y="31993"/>
                                      </a:lnTo>
                                      <a:lnTo>
                                        <a:pt x="0" y="18349"/>
                                      </a:lnTo>
                                      <a:lnTo>
                                        <a:pt x="0" y="14052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9"/>
                                      </a:lnTo>
                                      <a:lnTo>
                                        <a:pt x="18351" y="324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A1CB93" id="Group 34" o:spid="_x0000_s1026" style="position:absolute;margin-left:7.9pt;margin-top:5.05pt;width:2.6pt;height:2.6pt;z-index:-251658143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">
                      <v:shape id="Graphic 35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" path="m18351,32405r-4297,l11987,31993,,18349,,14052,14054,r4297,l32405,16202r,2147l18351,32405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55479C">
              <w:rPr>
                <w:strike/>
              </w:rPr>
              <w:t xml:space="preserve">HPV Test Result - The participant had an HPV test result outside of standard 5-year or 3-year recall </w:t>
            </w:r>
            <w:proofErr w:type="gramStart"/>
            <w:r w:rsidRPr="0055479C">
              <w:rPr>
                <w:strike/>
              </w:rPr>
              <w:t>e.g.</w:t>
            </w:r>
            <w:proofErr w:type="gramEnd"/>
            <w:r w:rsidRPr="0055479C">
              <w:rPr>
                <w:strike/>
              </w:rPr>
              <w:t xml:space="preserve"> 12-month repeat HPV after HPV Other is detected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12D42111" w14:textId="7453A164" w:rsidR="00E0395F" w:rsidRPr="0055479C" w:rsidRDefault="00E0395F" w:rsidP="00E0395F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</w:rPr>
            </w:pPr>
            <w:r w:rsidRPr="0055479C">
              <w:rPr>
                <w:strike/>
                <w:noProof/>
              </w:rPr>
              <mc:AlternateContent>
                <mc:Choice Requires="wpg">
                  <w:drawing>
                    <wp:anchor distT="0" distB="0" distL="0" distR="0" simplePos="0" relativeHeight="251658346" behindDoc="1" locked="0" layoutInCell="1" allowOverlap="1" wp14:anchorId="5210298F" wp14:editId="51172B37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102636</wp:posOffset>
                      </wp:positionV>
                      <wp:extent cx="33020" cy="33020"/>
                      <wp:effectExtent l="0" t="0" r="0" b="0"/>
                      <wp:wrapNone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4"/>
                                      </a:moveTo>
                                      <a:lnTo>
                                        <a:pt x="14053" y="32404"/>
                                      </a:lnTo>
                                      <a:lnTo>
                                        <a:pt x="11987" y="31992"/>
                                      </a:lnTo>
                                      <a:lnTo>
                                        <a:pt x="0" y="18349"/>
                                      </a:lnTo>
                                      <a:lnTo>
                                        <a:pt x="0" y="14052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9"/>
                                      </a:lnTo>
                                      <a:lnTo>
                                        <a:pt x="18351" y="324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C4FDA1" id="Group 30" o:spid="_x0000_s1026" style="position:absolute;margin-left:8.4pt;margin-top:8.1pt;width:2.6pt;height:2.6pt;z-index:-251658134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">
                      <v:shape id="Graphic 31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" path="m18351,32404r-4298,l11987,31992,,18349,,14052,14053,r4298,l32405,16202r,2147l18351,32404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55479C">
              <w:rPr>
                <w:strike/>
              </w:rPr>
              <w:t>HPV Test Result</w:t>
            </w:r>
          </w:p>
        </w:tc>
      </w:tr>
      <w:tr w:rsidR="00E0395F" w:rsidRPr="00E7288F" w14:paraId="5F1BA4BB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55107E94" w14:textId="77777777" w:rsidR="00E0395F" w:rsidRPr="0055479C" w:rsidRDefault="00E0395F" w:rsidP="003876FF">
            <w:pPr>
              <w:rPr>
                <w:strike/>
              </w:rPr>
            </w:pPr>
          </w:p>
        </w:tc>
        <w:tc>
          <w:tcPr>
            <w:tcW w:w="2355" w:type="pct"/>
            <w:shd w:val="clear" w:color="auto" w:fill="F2F2F2" w:themeFill="accent3" w:themeFillShade="F2"/>
          </w:tcPr>
          <w:p w14:paraId="74D4D458" w14:textId="34254357" w:rsidR="00E0395F" w:rsidRPr="0055479C" w:rsidRDefault="00E0395F" w:rsidP="00E0395F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trike/>
              </w:rPr>
            </w:pPr>
            <w:r w:rsidRPr="0055479C">
              <w:rPr>
                <w:strike/>
                <w:noProof/>
              </w:rPr>
              <mc:AlternateContent>
                <mc:Choice Requires="wpg">
                  <w:drawing>
                    <wp:anchor distT="0" distB="0" distL="0" distR="0" simplePos="0" relativeHeight="251658338" behindDoc="1" locked="0" layoutInCell="1" allowOverlap="1" wp14:anchorId="69697EA9" wp14:editId="0F2CFD0D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138568</wp:posOffset>
                      </wp:positionV>
                      <wp:extent cx="33020" cy="33020"/>
                      <wp:effectExtent l="0" t="0" r="0" b="0"/>
                      <wp:wrapNone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4"/>
                                      </a:moveTo>
                                      <a:lnTo>
                                        <a:pt x="14054" y="32404"/>
                                      </a:lnTo>
                                      <a:lnTo>
                                        <a:pt x="11987" y="31992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2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4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B01584" id="Group 40" o:spid="_x0000_s1026" style="position:absolute;margin-left:7.9pt;margin-top:10.9pt;width:2.6pt;height:2.6pt;z-index:-251658142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">
                      <v:shape id="Graphic 41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" path="m18351,32404r-4297,l11987,31992,,18348,,14052,14054,r4297,l32405,16202r,2146l18351,32404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55479C">
              <w:rPr>
                <w:strike/>
              </w:rPr>
              <w:t>Repeat HPV - The participant had an HPV test which was Invalid or Unsuitable for analysis and needs to be repeated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23E33958" w14:textId="708B6CB6" w:rsidR="00E0395F" w:rsidRPr="0055479C" w:rsidRDefault="00E0395F" w:rsidP="00E0395F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trike/>
              </w:rPr>
            </w:pPr>
            <w:r w:rsidRPr="0055479C">
              <w:rPr>
                <w:strike/>
                <w:noProof/>
              </w:rPr>
              <mc:AlternateContent>
                <mc:Choice Requires="wpg">
                  <w:drawing>
                    <wp:anchor distT="0" distB="0" distL="0" distR="0" simplePos="0" relativeHeight="251658347" behindDoc="1" locked="0" layoutInCell="1" allowOverlap="1" wp14:anchorId="4CAEDA4C" wp14:editId="6AF97AFC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128036</wp:posOffset>
                      </wp:positionV>
                      <wp:extent cx="33020" cy="33020"/>
                      <wp:effectExtent l="0" t="0" r="0" b="0"/>
                      <wp:wrapNone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4"/>
                                      </a:moveTo>
                                      <a:lnTo>
                                        <a:pt x="14053" y="32404"/>
                                      </a:lnTo>
                                      <a:lnTo>
                                        <a:pt x="11987" y="31990"/>
                                      </a:lnTo>
                                      <a:lnTo>
                                        <a:pt x="0" y="18349"/>
                                      </a:lnTo>
                                      <a:lnTo>
                                        <a:pt x="0" y="14054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9"/>
                                      </a:lnTo>
                                      <a:lnTo>
                                        <a:pt x="18351" y="324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28E661" id="Group 32" o:spid="_x0000_s1026" style="position:absolute;margin-left:8.4pt;margin-top:10.1pt;width:2.6pt;height:2.6pt;z-index:-251658133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">
                      <v:shape id="Graphic 33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" path="m18351,32404r-4298,l11987,31990,,18349,,14054,14053,r4298,l32405,16202r,2147l18351,32404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55479C">
              <w:rPr>
                <w:strike/>
              </w:rPr>
              <w:t>Repeat HPV</w:t>
            </w:r>
          </w:p>
        </w:tc>
      </w:tr>
      <w:tr w:rsidR="00E0395F" w:rsidRPr="00E7288F" w14:paraId="3C49A426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167B9A49" w14:textId="77777777" w:rsidR="00E0395F" w:rsidRPr="0055479C" w:rsidRDefault="00E0395F" w:rsidP="003876FF">
            <w:pPr>
              <w:rPr>
                <w:strike/>
              </w:rPr>
            </w:pPr>
          </w:p>
        </w:tc>
        <w:tc>
          <w:tcPr>
            <w:tcW w:w="2355" w:type="pct"/>
            <w:shd w:val="clear" w:color="auto" w:fill="F2F2F2" w:themeFill="accent3" w:themeFillShade="F2"/>
          </w:tcPr>
          <w:p w14:paraId="1EDAAB34" w14:textId="5860B093" w:rsidR="00E0395F" w:rsidRPr="0055479C" w:rsidRDefault="00E0395F" w:rsidP="00E0395F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</w:rPr>
            </w:pPr>
            <w:r w:rsidRPr="0055479C">
              <w:rPr>
                <w:strike/>
                <w:noProof/>
              </w:rPr>
              <mc:AlternateContent>
                <mc:Choice Requires="wpg">
                  <w:drawing>
                    <wp:anchor distT="0" distB="0" distL="0" distR="0" simplePos="0" relativeHeight="251658339" behindDoc="1" locked="0" layoutInCell="1" allowOverlap="1" wp14:anchorId="1AB52242" wp14:editId="31EFF4AD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122321</wp:posOffset>
                      </wp:positionV>
                      <wp:extent cx="33020" cy="33020"/>
                      <wp:effectExtent l="0" t="0" r="0" b="0"/>
                      <wp:wrapNone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4"/>
                                      </a:moveTo>
                                      <a:lnTo>
                                        <a:pt x="14054" y="32404"/>
                                      </a:lnTo>
                                      <a:lnTo>
                                        <a:pt x="11987" y="31992"/>
                                      </a:lnTo>
                                      <a:lnTo>
                                        <a:pt x="0" y="18349"/>
                                      </a:lnTo>
                                      <a:lnTo>
                                        <a:pt x="0" y="14052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9"/>
                                      </a:lnTo>
                                      <a:lnTo>
                                        <a:pt x="18351" y="324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DF20AE" id="Group 46" o:spid="_x0000_s1026" style="position:absolute;margin-left:7.9pt;margin-top:9.65pt;width:2.6pt;height:2.6pt;z-index:-251658141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">
                      <v:shape id="Graphic 47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" path="m18351,32404r-4297,l11987,31992,,18349,,14052,14054,r4297,l32405,16202r,2147l18351,32404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55479C">
              <w:rPr>
                <w:strike/>
              </w:rPr>
              <w:t>Cytology Test Result - The participant had a cytology test result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45E6A4B6" w14:textId="7D3491F2" w:rsidR="00E0395F" w:rsidRPr="0055479C" w:rsidRDefault="00E0395F" w:rsidP="00E0395F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</w:rPr>
            </w:pPr>
            <w:r w:rsidRPr="0055479C">
              <w:rPr>
                <w:strike/>
                <w:noProof/>
              </w:rPr>
              <mc:AlternateContent>
                <mc:Choice Requires="wpg">
                  <w:drawing>
                    <wp:anchor distT="0" distB="0" distL="0" distR="0" simplePos="0" relativeHeight="251658348" behindDoc="1" locked="0" layoutInCell="1" allowOverlap="1" wp14:anchorId="21E256F9" wp14:editId="032F40BD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115971</wp:posOffset>
                      </wp:positionV>
                      <wp:extent cx="33020" cy="33020"/>
                      <wp:effectExtent l="0" t="0" r="0" b="0"/>
                      <wp:wrapNone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4"/>
                                      </a:moveTo>
                                      <a:lnTo>
                                        <a:pt x="14053" y="32404"/>
                                      </a:lnTo>
                                      <a:lnTo>
                                        <a:pt x="11987" y="31992"/>
                                      </a:lnTo>
                                      <a:lnTo>
                                        <a:pt x="0" y="18349"/>
                                      </a:lnTo>
                                      <a:lnTo>
                                        <a:pt x="0" y="14052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9"/>
                                      </a:lnTo>
                                      <a:lnTo>
                                        <a:pt x="18351" y="324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3793D1" id="Group 36" o:spid="_x0000_s1026" style="position:absolute;margin-left:8.4pt;margin-top:9.15pt;width:2.6pt;height:2.6pt;z-index:-251658132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">
                      <v:shape id="Graphic 37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" path="m18351,32404r-4298,l11987,31992,,18349,,14052,14053,r4298,l32405,16202r,2147l18351,32404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55479C">
              <w:rPr>
                <w:strike/>
                <w:noProof/>
              </w:rPr>
              <mc:AlternateContent>
                <mc:Choice Requires="wpg">
                  <w:drawing>
                    <wp:anchor distT="0" distB="0" distL="0" distR="0" simplePos="0" relativeHeight="251658349" behindDoc="1" locked="0" layoutInCell="1" allowOverlap="1" wp14:anchorId="46D34191" wp14:editId="31872647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310403</wp:posOffset>
                      </wp:positionV>
                      <wp:extent cx="33020" cy="33020"/>
                      <wp:effectExtent l="0" t="0" r="0" b="0"/>
                      <wp:wrapNone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4"/>
                                      </a:moveTo>
                                      <a:lnTo>
                                        <a:pt x="14053" y="32404"/>
                                      </a:lnTo>
                                      <a:lnTo>
                                        <a:pt x="11987" y="31992"/>
                                      </a:lnTo>
                                      <a:lnTo>
                                        <a:pt x="0" y="18349"/>
                                      </a:lnTo>
                                      <a:lnTo>
                                        <a:pt x="0" y="14052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9"/>
                                      </a:lnTo>
                                      <a:lnTo>
                                        <a:pt x="18351" y="324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285319" id="Group 38" o:spid="_x0000_s1026" style="position:absolute;margin-left:8.4pt;margin-top:24.45pt;width:2.6pt;height:2.6pt;z-index:-251658131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">
                      <v:shape id="Graphic 39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" path="m18351,32404r-4298,l11987,31992,,18349,,14052,14053,r4298,l32405,16202r,2147l18351,32404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55479C">
              <w:rPr>
                <w:strike/>
              </w:rPr>
              <w:t xml:space="preserve">Cytology Test Result </w:t>
            </w:r>
          </w:p>
        </w:tc>
      </w:tr>
      <w:tr w:rsidR="00E0395F" w:rsidRPr="00E7288F" w14:paraId="715D9356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7A7C0999" w14:textId="77777777" w:rsidR="00E0395F" w:rsidRPr="0055479C" w:rsidRDefault="00E0395F" w:rsidP="003876FF">
            <w:pPr>
              <w:rPr>
                <w:strike/>
              </w:rPr>
            </w:pPr>
          </w:p>
        </w:tc>
        <w:tc>
          <w:tcPr>
            <w:tcW w:w="2355" w:type="pct"/>
            <w:shd w:val="clear" w:color="auto" w:fill="F2F2F2" w:themeFill="accent3" w:themeFillShade="F2"/>
          </w:tcPr>
          <w:p w14:paraId="03892959" w14:textId="5CC2D73E" w:rsidR="00E0395F" w:rsidRPr="0055479C" w:rsidRDefault="00E0395F" w:rsidP="00E0395F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trike/>
              </w:rPr>
            </w:pPr>
            <w:r w:rsidRPr="0055479C">
              <w:rPr>
                <w:strike/>
                <w:noProof/>
              </w:rPr>
              <mc:AlternateContent>
                <mc:Choice Requires="wpg">
                  <w:drawing>
                    <wp:anchor distT="0" distB="0" distL="0" distR="0" simplePos="0" relativeHeight="251658340" behindDoc="1" locked="0" layoutInCell="1" allowOverlap="1" wp14:anchorId="67C3D39D" wp14:editId="5E9A17AF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125506</wp:posOffset>
                      </wp:positionV>
                      <wp:extent cx="33020" cy="33020"/>
                      <wp:effectExtent l="0" t="0" r="0" b="0"/>
                      <wp:wrapNone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4"/>
                                      </a:moveTo>
                                      <a:lnTo>
                                        <a:pt x="14054" y="32404"/>
                                      </a:lnTo>
                                      <a:lnTo>
                                        <a:pt x="11987" y="31990"/>
                                      </a:lnTo>
                                      <a:lnTo>
                                        <a:pt x="0" y="18349"/>
                                      </a:lnTo>
                                      <a:lnTo>
                                        <a:pt x="0" y="14052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9"/>
                                      </a:lnTo>
                                      <a:lnTo>
                                        <a:pt x="18351" y="324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9E74C0" id="Group 50" o:spid="_x0000_s1026" style="position:absolute;margin-left:7.9pt;margin-top:9.9pt;width:2.6pt;height:2.6pt;z-index:-251658140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">
                      <v:shape id="Graphic 51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" path="m18351,32404r-4297,l11987,31990,,18349,,14052,14054,r4297,l32405,16202r,2147l18351,32404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55479C">
              <w:rPr>
                <w:strike/>
              </w:rPr>
              <w:t>Repeat Cytology - The participant had a cytology which was unsatisfactory and needs a repeat LBC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4003EB10" w14:textId="1C08159D" w:rsidR="00E0395F" w:rsidRPr="0055479C" w:rsidRDefault="00E0395F" w:rsidP="00E0395F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trike/>
              </w:rPr>
            </w:pPr>
            <w:r w:rsidRPr="0055479C">
              <w:rPr>
                <w:strike/>
              </w:rPr>
              <w:t>Repeat Cytology</w:t>
            </w:r>
          </w:p>
        </w:tc>
      </w:tr>
      <w:tr w:rsidR="00E0395F" w:rsidRPr="00E7288F" w14:paraId="1F3AFDA0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2E5F6736" w14:textId="77777777" w:rsidR="00E0395F" w:rsidRPr="0055479C" w:rsidRDefault="00E0395F" w:rsidP="003876FF">
            <w:pPr>
              <w:rPr>
                <w:strike/>
              </w:rPr>
            </w:pPr>
          </w:p>
        </w:tc>
        <w:tc>
          <w:tcPr>
            <w:tcW w:w="2355" w:type="pct"/>
            <w:shd w:val="clear" w:color="auto" w:fill="F2F2F2" w:themeFill="accent3" w:themeFillShade="F2"/>
          </w:tcPr>
          <w:p w14:paraId="1D0752F1" w14:textId="6CD26978" w:rsidR="00E0395F" w:rsidRPr="0055479C" w:rsidRDefault="00E0395F" w:rsidP="00E0395F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</w:rPr>
            </w:pPr>
            <w:r w:rsidRPr="0055479C">
              <w:rPr>
                <w:strike/>
                <w:noProof/>
              </w:rPr>
              <mc:AlternateContent>
                <mc:Choice Requires="wpg">
                  <w:drawing>
                    <wp:anchor distT="0" distB="0" distL="0" distR="0" simplePos="0" relativeHeight="251658341" behindDoc="1" locked="0" layoutInCell="1" allowOverlap="1" wp14:anchorId="5638C9D5" wp14:editId="5BA3D6E1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86761</wp:posOffset>
                      </wp:positionV>
                      <wp:extent cx="33020" cy="33020"/>
                      <wp:effectExtent l="0" t="0" r="0" b="0"/>
                      <wp:wrapNone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4"/>
                                      </a:moveTo>
                                      <a:lnTo>
                                        <a:pt x="14054" y="32404"/>
                                      </a:lnTo>
                                      <a:lnTo>
                                        <a:pt x="11987" y="31990"/>
                                      </a:lnTo>
                                      <a:lnTo>
                                        <a:pt x="0" y="18349"/>
                                      </a:lnTo>
                                      <a:lnTo>
                                        <a:pt x="0" y="14052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9"/>
                                      </a:lnTo>
                                      <a:lnTo>
                                        <a:pt x="18351" y="324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01988C" id="Group 56" o:spid="_x0000_s1026" style="position:absolute;margin-left:7.9pt;margin-top:6.85pt;width:2.6pt;height:2.6pt;z-index:-251658139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">
                      <v:shape id="Graphic 57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" path="m18351,32404r-4297,l11987,31990,,18349,,14052,14054,r4297,l32405,16202r,2147l18351,32404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55479C">
              <w:rPr>
                <w:strike/>
              </w:rPr>
              <w:t>Annual Co-Test - The participant had a co-test (an LBC sample which was tested for both HPV and cytology) as part of annual co-testing, required because the participant has a history of a previous HPV-negative high-grade cervical or vaginal lesion, or a history of AIS where the HPV status prior to treatment is unknown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3D05B69A" w14:textId="63B4B302" w:rsidR="00E0395F" w:rsidRPr="0055479C" w:rsidRDefault="00E0395F" w:rsidP="00E0395F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</w:rPr>
            </w:pPr>
            <w:r w:rsidRPr="0055479C">
              <w:rPr>
                <w:strike/>
                <w:noProof/>
              </w:rPr>
              <mc:AlternateContent>
                <mc:Choice Requires="wpg">
                  <w:drawing>
                    <wp:anchor distT="0" distB="0" distL="0" distR="0" simplePos="0" relativeHeight="251658350" behindDoc="1" locked="0" layoutInCell="1" allowOverlap="1" wp14:anchorId="038A78DD" wp14:editId="724B755F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41531</wp:posOffset>
                      </wp:positionV>
                      <wp:extent cx="33020" cy="33020"/>
                      <wp:effectExtent l="0" t="0" r="0" b="0"/>
                      <wp:wrapNone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4"/>
                                      </a:moveTo>
                                      <a:lnTo>
                                        <a:pt x="14053" y="32404"/>
                                      </a:lnTo>
                                      <a:lnTo>
                                        <a:pt x="11987" y="31990"/>
                                      </a:lnTo>
                                      <a:lnTo>
                                        <a:pt x="0" y="18349"/>
                                      </a:lnTo>
                                      <a:lnTo>
                                        <a:pt x="0" y="14052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9"/>
                                      </a:lnTo>
                                      <a:lnTo>
                                        <a:pt x="18351" y="324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908707" id="Group 42" o:spid="_x0000_s1026" style="position:absolute;margin-left:8.4pt;margin-top:3.25pt;width:2.6pt;height:2.6pt;z-index:-251658130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">
                      <v:shape id="Graphic 43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" path="m18351,32404r-4298,l11987,31990,,18349,,14052,14053,r4298,l32405,16202r,2147l18351,32404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55479C">
              <w:rPr>
                <w:strike/>
              </w:rPr>
              <w:t>Annual Co-Test</w:t>
            </w:r>
          </w:p>
        </w:tc>
      </w:tr>
      <w:tr w:rsidR="00E0395F" w:rsidRPr="00E7288F" w14:paraId="4D58816D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3227CC0E" w14:textId="77777777" w:rsidR="00E0395F" w:rsidRPr="0055479C" w:rsidRDefault="00E0395F" w:rsidP="003876FF">
            <w:pPr>
              <w:rPr>
                <w:strike/>
              </w:rPr>
            </w:pPr>
          </w:p>
        </w:tc>
        <w:tc>
          <w:tcPr>
            <w:tcW w:w="2355" w:type="pct"/>
            <w:shd w:val="clear" w:color="auto" w:fill="F2F2F2" w:themeFill="accent3" w:themeFillShade="F2"/>
          </w:tcPr>
          <w:p w14:paraId="3BCC14C5" w14:textId="79B30D76" w:rsidR="00E0395F" w:rsidRPr="0055479C" w:rsidRDefault="00E0395F" w:rsidP="00E0395F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trike/>
              </w:rPr>
            </w:pPr>
            <w:r w:rsidRPr="0055479C">
              <w:rPr>
                <w:strike/>
                <w:noProof/>
              </w:rPr>
              <mc:AlternateContent>
                <mc:Choice Requires="wpg">
                  <w:drawing>
                    <wp:anchor distT="0" distB="0" distL="0" distR="0" simplePos="0" relativeHeight="251658342" behindDoc="1" locked="0" layoutInCell="1" allowOverlap="1" wp14:anchorId="0E6C8449" wp14:editId="741B9CB7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89759</wp:posOffset>
                      </wp:positionV>
                      <wp:extent cx="33020" cy="33020"/>
                      <wp:effectExtent l="0" t="0" r="0" b="0"/>
                      <wp:wrapNone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4"/>
                                      </a:moveTo>
                                      <a:lnTo>
                                        <a:pt x="14054" y="32404"/>
                                      </a:lnTo>
                                      <a:lnTo>
                                        <a:pt x="11987" y="31992"/>
                                      </a:lnTo>
                                      <a:lnTo>
                                        <a:pt x="0" y="18349"/>
                                      </a:lnTo>
                                      <a:lnTo>
                                        <a:pt x="0" y="14052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9"/>
                                      </a:lnTo>
                                      <a:lnTo>
                                        <a:pt x="18351" y="324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49C162" id="Group 58" o:spid="_x0000_s1026" style="position:absolute;margin-left:7.9pt;margin-top:7.05pt;width:2.6pt;height:2.6pt;z-index:-251658138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">
                      <v:shape id="Graphic 59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" path="m18351,32404r-4297,l11987,31992,,18349,,14052,14054,r4297,l32405,16202r,2147l18351,32404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55479C">
              <w:rPr>
                <w:strike/>
              </w:rPr>
              <w:t>Referral to Colposcopy - The participant was referred to colposcopy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1F45A1AF" w14:textId="5B54E1E6" w:rsidR="00E0395F" w:rsidRPr="0055479C" w:rsidRDefault="00E0395F" w:rsidP="00E0395F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trike/>
              </w:rPr>
            </w:pPr>
            <w:r w:rsidRPr="0055479C">
              <w:rPr>
                <w:strike/>
                <w:noProof/>
              </w:rPr>
              <mc:AlternateContent>
                <mc:Choice Requires="wpg">
                  <w:drawing>
                    <wp:anchor distT="0" distB="0" distL="0" distR="0" simplePos="0" relativeHeight="251658351" behindDoc="1" locked="0" layoutInCell="1" allowOverlap="1" wp14:anchorId="72E4C341" wp14:editId="4D238C46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133751</wp:posOffset>
                      </wp:positionV>
                      <wp:extent cx="33020" cy="33020"/>
                      <wp:effectExtent l="0" t="0" r="0" b="0"/>
                      <wp:wrapNone/>
                      <wp:docPr id="44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4"/>
                                      </a:moveTo>
                                      <a:lnTo>
                                        <a:pt x="14053" y="32404"/>
                                      </a:lnTo>
                                      <a:lnTo>
                                        <a:pt x="11987" y="31992"/>
                                      </a:lnTo>
                                      <a:lnTo>
                                        <a:pt x="0" y="18349"/>
                                      </a:lnTo>
                                      <a:lnTo>
                                        <a:pt x="0" y="14052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9"/>
                                      </a:lnTo>
                                      <a:lnTo>
                                        <a:pt x="18351" y="324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FD0051" id="Group 44" o:spid="_x0000_s1026" style="position:absolute;margin-left:8.4pt;margin-top:10.55pt;width:2.6pt;height:2.6pt;z-index:-251658129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">
                      <v:shape id="Graphic 45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" path="m18351,32404r-4298,l11987,31992,,18349,,14052,14053,r4298,l32405,16202r,2147l18351,32404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55479C">
              <w:rPr>
                <w:strike/>
              </w:rPr>
              <w:t>Referral to Colposcopy</w:t>
            </w:r>
          </w:p>
        </w:tc>
      </w:tr>
      <w:tr w:rsidR="00E0395F" w:rsidRPr="00E7288F" w14:paraId="7FCEED3D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6C54996F" w14:textId="77777777" w:rsidR="00E0395F" w:rsidRPr="0055479C" w:rsidRDefault="00E0395F" w:rsidP="003876FF">
            <w:pPr>
              <w:rPr>
                <w:strike/>
              </w:rPr>
            </w:pPr>
          </w:p>
        </w:tc>
        <w:tc>
          <w:tcPr>
            <w:tcW w:w="2355" w:type="pct"/>
            <w:shd w:val="clear" w:color="auto" w:fill="F2F2F2" w:themeFill="accent3" w:themeFillShade="F2"/>
          </w:tcPr>
          <w:p w14:paraId="048F39EE" w14:textId="6CD7EC20" w:rsidR="00E0395F" w:rsidRPr="0055479C" w:rsidRDefault="00E0395F" w:rsidP="00E0395F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</w:rPr>
            </w:pPr>
            <w:r w:rsidRPr="0055479C">
              <w:rPr>
                <w:strike/>
                <w:noProof/>
              </w:rPr>
              <mc:AlternateContent>
                <mc:Choice Requires="wpg">
                  <w:drawing>
                    <wp:anchor distT="0" distB="0" distL="0" distR="0" simplePos="0" relativeHeight="251658343" behindDoc="1" locked="0" layoutInCell="1" allowOverlap="1" wp14:anchorId="7BE2E720" wp14:editId="4AC9B075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89936</wp:posOffset>
                      </wp:positionV>
                      <wp:extent cx="33020" cy="33020"/>
                      <wp:effectExtent l="0" t="0" r="0" b="0"/>
                      <wp:wrapNone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4"/>
                                      </a:moveTo>
                                      <a:lnTo>
                                        <a:pt x="14054" y="32404"/>
                                      </a:lnTo>
                                      <a:lnTo>
                                        <a:pt x="11987" y="31992"/>
                                      </a:lnTo>
                                      <a:lnTo>
                                        <a:pt x="0" y="18349"/>
                                      </a:lnTo>
                                      <a:lnTo>
                                        <a:pt x="0" y="14052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9"/>
                                      </a:lnTo>
                                      <a:lnTo>
                                        <a:pt x="18351" y="324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AF532F" id="Group 60" o:spid="_x0000_s1026" style="position:absolute;margin-left:7.9pt;margin-top:7.1pt;width:2.6pt;height:2.6pt;z-index:-251658137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">
                      <v:shape id="Graphic 61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" path="m18351,32404r-4297,l11987,31992,,18349,,14052,14054,r4297,l32405,16202r,2147l18351,32404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55479C">
              <w:rPr>
                <w:strike/>
              </w:rPr>
              <w:t>Colposcopy Visit - The participant attended colposcopy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05AE03A8" w14:textId="0836EEF5" w:rsidR="00E0395F" w:rsidRPr="0055479C" w:rsidRDefault="00E0395F" w:rsidP="00E0395F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</w:rPr>
            </w:pPr>
            <w:r w:rsidRPr="0055479C">
              <w:rPr>
                <w:strike/>
                <w:noProof/>
              </w:rPr>
              <mc:AlternateContent>
                <mc:Choice Requires="wpg">
                  <w:drawing>
                    <wp:anchor distT="0" distB="0" distL="0" distR="0" simplePos="0" relativeHeight="251658352" behindDoc="1" locked="0" layoutInCell="1" allowOverlap="1" wp14:anchorId="3679A83C" wp14:editId="7437E747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51201</wp:posOffset>
                      </wp:positionV>
                      <wp:extent cx="33020" cy="33020"/>
                      <wp:effectExtent l="0" t="0" r="0" b="0"/>
                      <wp:wrapNone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4"/>
                                      </a:moveTo>
                                      <a:lnTo>
                                        <a:pt x="14053" y="32404"/>
                                      </a:lnTo>
                                      <a:lnTo>
                                        <a:pt x="11987" y="31992"/>
                                      </a:lnTo>
                                      <a:lnTo>
                                        <a:pt x="0" y="18349"/>
                                      </a:lnTo>
                                      <a:lnTo>
                                        <a:pt x="0" y="14052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9"/>
                                      </a:lnTo>
                                      <a:lnTo>
                                        <a:pt x="18351" y="324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E6D205" id="Group 48" o:spid="_x0000_s1026" style="position:absolute;margin-left:8.4pt;margin-top:4.05pt;width:2.6pt;height:2.6pt;z-index:-251658128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">
                      <v:shape id="Graphic 49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" path="m18351,32404r-4298,l11987,31992,,18349,,14052,14053,r4298,l32405,16202r,2147l18351,32404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55479C">
              <w:rPr>
                <w:strike/>
              </w:rPr>
              <w:t>Colposcopy Visit</w:t>
            </w:r>
          </w:p>
        </w:tc>
      </w:tr>
      <w:tr w:rsidR="00E0395F" w:rsidRPr="00E7288F" w14:paraId="644E5D03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0154D62C" w14:textId="77777777" w:rsidR="00E0395F" w:rsidRPr="0055479C" w:rsidRDefault="00E0395F" w:rsidP="003876FF">
            <w:pPr>
              <w:rPr>
                <w:strike/>
              </w:rPr>
            </w:pPr>
          </w:p>
        </w:tc>
        <w:tc>
          <w:tcPr>
            <w:tcW w:w="2355" w:type="pct"/>
            <w:shd w:val="clear" w:color="auto" w:fill="F2F2F2" w:themeFill="accent3" w:themeFillShade="F2"/>
          </w:tcPr>
          <w:p w14:paraId="2EA91261" w14:textId="48ECA817" w:rsidR="00E0395F" w:rsidRPr="0055479C" w:rsidRDefault="00E0395F" w:rsidP="00E0395F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trike/>
              </w:rPr>
            </w:pPr>
            <w:r w:rsidRPr="0055479C">
              <w:rPr>
                <w:strike/>
                <w:noProof/>
              </w:rPr>
              <mc:AlternateContent>
                <mc:Choice Requires="wpg">
                  <w:drawing>
                    <wp:anchor distT="0" distB="0" distL="0" distR="0" simplePos="0" relativeHeight="251658344" behindDoc="1" locked="0" layoutInCell="1" allowOverlap="1" wp14:anchorId="23DCAEA5" wp14:editId="6424ACDB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89936</wp:posOffset>
                      </wp:positionV>
                      <wp:extent cx="33020" cy="33020"/>
                      <wp:effectExtent l="0" t="0" r="0" b="0"/>
                      <wp:wrapNone/>
                      <wp:docPr id="6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4"/>
                                      </a:moveTo>
                                      <a:lnTo>
                                        <a:pt x="14054" y="32404"/>
                                      </a:lnTo>
                                      <a:lnTo>
                                        <a:pt x="11987" y="31992"/>
                                      </a:lnTo>
                                      <a:lnTo>
                                        <a:pt x="0" y="18349"/>
                                      </a:lnTo>
                                      <a:lnTo>
                                        <a:pt x="0" y="14052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9"/>
                                      </a:lnTo>
                                      <a:lnTo>
                                        <a:pt x="18351" y="324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75A474" id="Group 62" o:spid="_x0000_s1026" style="position:absolute;margin-left:7.9pt;margin-top:7.1pt;width:2.6pt;height:2.6pt;z-index:-251658136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">
                      <v:shape id="Graphic 63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" path="m18351,32404r-4297,l11987,31992,,18349,,14052,14054,r4297,l32405,16202r,2147l18351,32404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55479C">
              <w:rPr>
                <w:strike/>
              </w:rPr>
              <w:t>Test of Cure Co-Test - The participant had a co-test (an LBC sample which was tested for both HPV and cytology) as part of a Test of Cure after treatment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2732D627" w14:textId="341C1112" w:rsidR="00E0395F" w:rsidRPr="0055479C" w:rsidRDefault="00E0395F" w:rsidP="00E0395F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trike/>
              </w:rPr>
            </w:pPr>
            <w:r w:rsidRPr="0055479C">
              <w:rPr>
                <w:strike/>
                <w:noProof/>
              </w:rPr>
              <mc:AlternateContent>
                <mc:Choice Requires="wpg">
                  <w:drawing>
                    <wp:anchor distT="0" distB="0" distL="0" distR="0" simplePos="0" relativeHeight="251658353" behindDoc="1" locked="0" layoutInCell="1" allowOverlap="1" wp14:anchorId="5265D9D4" wp14:editId="28628B16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54376</wp:posOffset>
                      </wp:positionV>
                      <wp:extent cx="33020" cy="33020"/>
                      <wp:effectExtent l="0" t="0" r="0" b="0"/>
                      <wp:wrapNone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4"/>
                                      </a:moveTo>
                                      <a:lnTo>
                                        <a:pt x="14053" y="32404"/>
                                      </a:lnTo>
                                      <a:lnTo>
                                        <a:pt x="11987" y="31992"/>
                                      </a:lnTo>
                                      <a:lnTo>
                                        <a:pt x="0" y="18349"/>
                                      </a:lnTo>
                                      <a:lnTo>
                                        <a:pt x="0" y="14052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9"/>
                                      </a:lnTo>
                                      <a:lnTo>
                                        <a:pt x="18351" y="324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96E636" id="Group 52" o:spid="_x0000_s1026" style="position:absolute;margin-left:8.4pt;margin-top:4.3pt;width:2.6pt;height:2.6pt;z-index:-251658127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">
                      <v:shape id="Graphic 53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" path="m18351,32404r-4298,l11987,31992,,18349,,14052,14053,r4298,l32405,16202r,2147l18351,32404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55479C">
              <w:rPr>
                <w:strike/>
                <w:noProof/>
              </w:rPr>
              <mc:AlternateContent>
                <mc:Choice Requires="wpg">
                  <w:drawing>
                    <wp:anchor distT="0" distB="0" distL="0" distR="0" simplePos="0" relativeHeight="251658354" behindDoc="1" locked="0" layoutInCell="1" allowOverlap="1" wp14:anchorId="677E8223" wp14:editId="7B536CED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248808</wp:posOffset>
                      </wp:positionV>
                      <wp:extent cx="33020" cy="33020"/>
                      <wp:effectExtent l="0" t="0" r="0" b="0"/>
                      <wp:wrapNone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4"/>
                                      </a:moveTo>
                                      <a:lnTo>
                                        <a:pt x="14053" y="32404"/>
                                      </a:lnTo>
                                      <a:lnTo>
                                        <a:pt x="11987" y="31990"/>
                                      </a:lnTo>
                                      <a:lnTo>
                                        <a:pt x="0" y="18349"/>
                                      </a:lnTo>
                                      <a:lnTo>
                                        <a:pt x="0" y="14052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9"/>
                                      </a:lnTo>
                                      <a:lnTo>
                                        <a:pt x="18351" y="324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A14992" id="Group 54" o:spid="_x0000_s1026" style="position:absolute;margin-left:8.4pt;margin-top:19.6pt;width:2.6pt;height:2.6pt;z-index:-251658126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">
                      <v:shape id="Graphic 55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" path="m18351,32404r-4298,l11987,31990,,18349,,14052,14053,r4298,l32405,16202r,2147l18351,32404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55479C">
              <w:rPr>
                <w:strike/>
              </w:rPr>
              <w:t xml:space="preserve">Test of Cure Co-Test </w:t>
            </w:r>
          </w:p>
        </w:tc>
      </w:tr>
      <w:tr w:rsidR="00E0395F" w:rsidRPr="00E7288F" w14:paraId="08AD14AC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6B8C7F3C" w14:textId="77777777" w:rsidR="00E0395F" w:rsidRPr="0055479C" w:rsidRDefault="00E0395F" w:rsidP="003876FF">
            <w:pPr>
              <w:rPr>
                <w:strike/>
              </w:rPr>
            </w:pPr>
          </w:p>
        </w:tc>
        <w:tc>
          <w:tcPr>
            <w:tcW w:w="2355" w:type="pct"/>
            <w:shd w:val="clear" w:color="auto" w:fill="F2F2F2" w:themeFill="accent3" w:themeFillShade="F2"/>
          </w:tcPr>
          <w:p w14:paraId="07FA0654" w14:textId="5E4A3039" w:rsidR="00E0395F" w:rsidRPr="0055479C" w:rsidRDefault="00E0395F" w:rsidP="009C028E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  <w:noProof/>
              </w:rPr>
            </w:pPr>
            <w:r w:rsidRPr="0055479C">
              <w:rPr>
                <w:strike/>
              </w:rPr>
              <w:t>BLANK - The participant has no last event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1DD17CCA" w14:textId="3806CC4C" w:rsidR="00E0395F" w:rsidRPr="0055479C" w:rsidRDefault="00E0395F" w:rsidP="009C028E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  <w:noProof/>
              </w:rPr>
            </w:pPr>
            <w:r w:rsidRPr="0055479C">
              <w:rPr>
                <w:strike/>
              </w:rPr>
              <w:t>BLANK</w:t>
            </w:r>
          </w:p>
        </w:tc>
      </w:tr>
      <w:tr w:rsidR="003876FF" w:rsidRPr="00E7288F" w14:paraId="19DEABCB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6E6908E" w14:textId="0E71480A" w:rsidR="003876FF" w:rsidRPr="0055479C" w:rsidRDefault="003876FF" w:rsidP="003876FF">
            <w:pPr>
              <w:rPr>
                <w:strike/>
              </w:rPr>
            </w:pPr>
            <w:r w:rsidRPr="0055479C">
              <w:rPr>
                <w:strike/>
              </w:rPr>
              <w:t>LAST_EVENT_DATE</w:t>
            </w:r>
          </w:p>
        </w:tc>
        <w:tc>
          <w:tcPr>
            <w:tcW w:w="2355" w:type="pct"/>
          </w:tcPr>
          <w:p w14:paraId="46445EB1" w14:textId="2AE57170" w:rsidR="003876FF" w:rsidRPr="0055479C" w:rsidRDefault="003876FF" w:rsidP="003876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trike/>
              </w:rPr>
            </w:pPr>
            <w:r w:rsidRPr="0055479C">
              <w:rPr>
                <w:strike/>
              </w:rPr>
              <w:t>Date of the participant’s most recent event</w:t>
            </w:r>
          </w:p>
        </w:tc>
        <w:tc>
          <w:tcPr>
            <w:tcW w:w="1071" w:type="pct"/>
          </w:tcPr>
          <w:p w14:paraId="47F1949A" w14:textId="3F3DAC4E" w:rsidR="003876FF" w:rsidRPr="0055479C" w:rsidRDefault="003876FF" w:rsidP="003876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trike/>
              </w:rPr>
            </w:pPr>
            <w:r w:rsidRPr="0055479C">
              <w:rPr>
                <w:strike/>
              </w:rPr>
              <w:t>dd/mm/</w:t>
            </w:r>
            <w:proofErr w:type="spellStart"/>
            <w:r w:rsidRPr="0055479C">
              <w:rPr>
                <w:strike/>
              </w:rPr>
              <w:t>yyyy</w:t>
            </w:r>
            <w:proofErr w:type="spellEnd"/>
          </w:p>
        </w:tc>
      </w:tr>
      <w:tr w:rsidR="007A5E5D" w:rsidRPr="00E7288F" w14:paraId="5A0830C9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shd w:val="clear" w:color="auto" w:fill="F2F2F2" w:themeFill="accent3" w:themeFillShade="F2"/>
          </w:tcPr>
          <w:p w14:paraId="52ABC00C" w14:textId="75EBE6BC" w:rsidR="007A5E5D" w:rsidRPr="003876FF" w:rsidRDefault="007A5E5D" w:rsidP="003876FF">
            <w:r w:rsidRPr="003876FF">
              <w:t>LAST_</w:t>
            </w:r>
            <w:r w:rsidR="00C867A3">
              <w:t>TES</w:t>
            </w:r>
            <w:r w:rsidRPr="003876FF">
              <w:t>T_RESULT</w:t>
            </w:r>
          </w:p>
        </w:tc>
        <w:tc>
          <w:tcPr>
            <w:tcW w:w="2355" w:type="pct"/>
            <w:shd w:val="clear" w:color="auto" w:fill="F2F2F2" w:themeFill="accent3" w:themeFillShade="F2"/>
          </w:tcPr>
          <w:p w14:paraId="21F35C03" w14:textId="4190238A" w:rsidR="007A5E5D" w:rsidRPr="003876FF" w:rsidRDefault="007A5E5D" w:rsidP="00D63995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76FF">
              <w:t>HPV Not detected - no HPV detected from the specimen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101D95CA" w14:textId="5A7FC004" w:rsidR="007A5E5D" w:rsidRPr="003876FF" w:rsidRDefault="00C43664" w:rsidP="00D63995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HP</w:t>
            </w:r>
            <w:r w:rsidR="00D25018" w:rsidRPr="00D63995">
              <w:t>V</w:t>
            </w:r>
            <w:r w:rsidR="007A5E5D" w:rsidRPr="003876FF">
              <w:t xml:space="preserve"> Not detected</w:t>
            </w:r>
          </w:p>
        </w:tc>
      </w:tr>
      <w:tr w:rsidR="00D25018" w:rsidRPr="00E7288F" w14:paraId="48D13B0F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3D705055" w14:textId="77777777" w:rsidR="00D25018" w:rsidRPr="003876FF" w:rsidRDefault="00D25018" w:rsidP="003876FF"/>
        </w:tc>
        <w:tc>
          <w:tcPr>
            <w:tcW w:w="2355" w:type="pct"/>
            <w:shd w:val="clear" w:color="auto" w:fill="F2F2F2" w:themeFill="accent3" w:themeFillShade="F2"/>
          </w:tcPr>
          <w:p w14:paraId="18C6A42C" w14:textId="07F64A8C" w:rsidR="00D25018" w:rsidRPr="003876FF" w:rsidRDefault="00D25018" w:rsidP="00D63995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876FF">
              <w:t>HPV Detected - Other - HPV Other detected from the specimen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1794F6EA" w14:textId="4EFC8F99" w:rsidR="00D25018" w:rsidRPr="003876FF" w:rsidRDefault="00D25018" w:rsidP="00D63995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876FF">
              <w:t>HPV Detected - Other</w:t>
            </w:r>
          </w:p>
        </w:tc>
      </w:tr>
      <w:tr w:rsidR="00D25018" w:rsidRPr="00E7288F" w14:paraId="22D1D45C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63854AF6" w14:textId="77777777" w:rsidR="00D25018" w:rsidRPr="003876FF" w:rsidRDefault="00D25018" w:rsidP="003876FF"/>
        </w:tc>
        <w:tc>
          <w:tcPr>
            <w:tcW w:w="2355" w:type="pct"/>
            <w:shd w:val="clear" w:color="auto" w:fill="F2F2F2" w:themeFill="accent3" w:themeFillShade="F2"/>
          </w:tcPr>
          <w:p w14:paraId="0B99AB1E" w14:textId="02056390" w:rsidR="00D25018" w:rsidRPr="003876FF" w:rsidRDefault="00D25018" w:rsidP="00D63995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76FF">
              <w:t>HPV Detected 16 - HPV 16 detected from the specimen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21465905" w14:textId="1D310164" w:rsidR="00D25018" w:rsidRPr="003876FF" w:rsidRDefault="00D25018" w:rsidP="00D63995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76FF">
              <w:t>HPV Detected 16</w:t>
            </w:r>
          </w:p>
        </w:tc>
      </w:tr>
      <w:tr w:rsidR="00D25018" w:rsidRPr="00E7288F" w14:paraId="4F50812D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57367356" w14:textId="77777777" w:rsidR="00D25018" w:rsidRPr="003876FF" w:rsidRDefault="00D25018" w:rsidP="003876FF"/>
        </w:tc>
        <w:tc>
          <w:tcPr>
            <w:tcW w:w="2355" w:type="pct"/>
            <w:shd w:val="clear" w:color="auto" w:fill="F2F2F2" w:themeFill="accent3" w:themeFillShade="F2"/>
          </w:tcPr>
          <w:p w14:paraId="5EF38A60" w14:textId="689E3A3D" w:rsidR="00D25018" w:rsidRPr="003876FF" w:rsidRDefault="00D25018" w:rsidP="00D63995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876FF">
              <w:t>HPV Detected 18 - HPV 18 detected from the specimen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40106070" w14:textId="51DB2FF5" w:rsidR="00D25018" w:rsidRPr="003876FF" w:rsidRDefault="00D25018" w:rsidP="00D63995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876FF">
              <w:t>HPV Detected 18</w:t>
            </w:r>
          </w:p>
        </w:tc>
      </w:tr>
      <w:tr w:rsidR="00D25018" w:rsidRPr="00E7288F" w14:paraId="3D7ECCC1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0AA40B46" w14:textId="77777777" w:rsidR="00D25018" w:rsidRPr="003876FF" w:rsidRDefault="00D25018" w:rsidP="003876FF"/>
        </w:tc>
        <w:tc>
          <w:tcPr>
            <w:tcW w:w="2355" w:type="pct"/>
            <w:shd w:val="clear" w:color="auto" w:fill="F2F2F2" w:themeFill="accent3" w:themeFillShade="F2"/>
          </w:tcPr>
          <w:p w14:paraId="52513BBE" w14:textId="76F86D8C" w:rsidR="00D25018" w:rsidRPr="003876FF" w:rsidRDefault="00D25018" w:rsidP="00D63995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76FF">
              <w:t>HPV Unsuitable for analysis - Where the specimen could not be</w:t>
            </w:r>
            <w:r>
              <w:t xml:space="preserve"> </w:t>
            </w:r>
            <w:r w:rsidRPr="003876FF">
              <w:t>analysed by the laboratory because the LBC vial or HPV Collection tube ha</w:t>
            </w:r>
            <w:r>
              <w:t>s</w:t>
            </w:r>
            <w:r w:rsidRPr="003876FF">
              <w:t xml:space="preserve"> leaked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116DD486" w14:textId="4C0E8586" w:rsidR="00D25018" w:rsidRPr="003876FF" w:rsidRDefault="00D25018" w:rsidP="00D63995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76FF">
              <w:t>HPV Unsuitable for analysis</w:t>
            </w:r>
          </w:p>
        </w:tc>
      </w:tr>
      <w:tr w:rsidR="00D25018" w:rsidRPr="00E7288F" w14:paraId="5AD4AC12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6703CE4E" w14:textId="77777777" w:rsidR="00D25018" w:rsidRPr="003876FF" w:rsidRDefault="00D25018" w:rsidP="003876FF"/>
        </w:tc>
        <w:tc>
          <w:tcPr>
            <w:tcW w:w="2355" w:type="pct"/>
            <w:shd w:val="clear" w:color="auto" w:fill="F2F2F2" w:themeFill="accent3" w:themeFillShade="F2"/>
          </w:tcPr>
          <w:p w14:paraId="180E6D4A" w14:textId="20AE18B5" w:rsidR="00D25018" w:rsidRPr="003876FF" w:rsidRDefault="00D25018" w:rsidP="00D63995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876FF">
              <w:t>HPV Invalid - Where the specimen was processed but no HPV test result was possible on this specimen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7C837962" w14:textId="57053B9D" w:rsidR="00D25018" w:rsidRPr="003876FF" w:rsidRDefault="00D25018" w:rsidP="00D63995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876FF">
              <w:t>HPV Invalid</w:t>
            </w:r>
          </w:p>
        </w:tc>
      </w:tr>
      <w:tr w:rsidR="00D25018" w:rsidRPr="00E7288F" w14:paraId="422DC9D8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29EF57AC" w14:textId="77777777" w:rsidR="00D25018" w:rsidRPr="003876FF" w:rsidRDefault="00D25018" w:rsidP="003876FF"/>
        </w:tc>
        <w:tc>
          <w:tcPr>
            <w:tcW w:w="2355" w:type="pct"/>
            <w:shd w:val="clear" w:color="auto" w:fill="F2F2F2" w:themeFill="accent3" w:themeFillShade="F2"/>
          </w:tcPr>
          <w:p w14:paraId="5E0329A4" w14:textId="2721A962" w:rsidR="00D25018" w:rsidRPr="003876FF" w:rsidRDefault="00D25018" w:rsidP="00D63995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76FF">
              <w:t>CYTO U - Where the specimen was unsatisfactory for cytology reporting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3A614F59" w14:textId="6B18D270" w:rsidR="00D25018" w:rsidRPr="003876FF" w:rsidRDefault="00D25018" w:rsidP="00D63995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76FF">
              <w:t>CYTO U</w:t>
            </w:r>
          </w:p>
        </w:tc>
      </w:tr>
      <w:tr w:rsidR="00D25018" w:rsidRPr="00E7288F" w14:paraId="70528556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7957FED7" w14:textId="77777777" w:rsidR="00D25018" w:rsidRPr="003876FF" w:rsidRDefault="00D25018" w:rsidP="003876FF"/>
        </w:tc>
        <w:tc>
          <w:tcPr>
            <w:tcW w:w="2355" w:type="pct"/>
            <w:shd w:val="clear" w:color="auto" w:fill="F2F2F2" w:themeFill="accent3" w:themeFillShade="F2"/>
          </w:tcPr>
          <w:p w14:paraId="3FD88833" w14:textId="5A9D19BC" w:rsidR="00D25018" w:rsidRPr="003876FF" w:rsidRDefault="00D25018" w:rsidP="00D63995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876FF">
              <w:t>CYTO N - Where the cytology result is negative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70EDDD5F" w14:textId="7FBDEB96" w:rsidR="00D25018" w:rsidRPr="003876FF" w:rsidRDefault="00D25018" w:rsidP="00D63995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876FF">
              <w:t>CYTO N</w:t>
            </w:r>
          </w:p>
        </w:tc>
      </w:tr>
      <w:tr w:rsidR="00D25018" w:rsidRPr="00E7288F" w14:paraId="4179FD33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1B567EBA" w14:textId="77777777" w:rsidR="00D25018" w:rsidRPr="003876FF" w:rsidRDefault="00D25018" w:rsidP="003876FF"/>
        </w:tc>
        <w:tc>
          <w:tcPr>
            <w:tcW w:w="2355" w:type="pct"/>
            <w:shd w:val="clear" w:color="auto" w:fill="F2F2F2" w:themeFill="accent3" w:themeFillShade="F2"/>
          </w:tcPr>
          <w:p w14:paraId="60485500" w14:textId="769046AE" w:rsidR="00D25018" w:rsidRPr="003876FF" w:rsidRDefault="00D25018" w:rsidP="00D63995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76FF">
              <w:t>CYTO LG - Where the cytology result is low-grade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51F1BA04" w14:textId="4BC3C8C5" w:rsidR="00D25018" w:rsidRPr="003876FF" w:rsidRDefault="00D25018" w:rsidP="00D63995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76FF">
              <w:t>CYTO LG</w:t>
            </w:r>
          </w:p>
        </w:tc>
      </w:tr>
      <w:tr w:rsidR="00D25018" w:rsidRPr="00E7288F" w14:paraId="787286AA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56D431A6" w14:textId="77777777" w:rsidR="00D25018" w:rsidRPr="003876FF" w:rsidRDefault="00D25018" w:rsidP="003876FF"/>
        </w:tc>
        <w:tc>
          <w:tcPr>
            <w:tcW w:w="2355" w:type="pct"/>
            <w:shd w:val="clear" w:color="auto" w:fill="F2F2F2" w:themeFill="accent3" w:themeFillShade="F2"/>
          </w:tcPr>
          <w:p w14:paraId="25819874" w14:textId="442EC447" w:rsidR="00D25018" w:rsidRPr="003876FF" w:rsidRDefault="00D25018" w:rsidP="00D63995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876FF">
              <w:t>CYTO HG - Where the cytology result is high-grade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77C26A3C" w14:textId="12A009F5" w:rsidR="00D25018" w:rsidRPr="003876FF" w:rsidRDefault="00D25018" w:rsidP="00D63995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876FF">
              <w:t>CYTO HG</w:t>
            </w:r>
          </w:p>
        </w:tc>
      </w:tr>
      <w:tr w:rsidR="00D25018" w:rsidRPr="00E7288F" w14:paraId="71AE0E77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4380186E" w14:textId="77777777" w:rsidR="00D25018" w:rsidRPr="003876FF" w:rsidRDefault="00D25018" w:rsidP="003876FF"/>
        </w:tc>
        <w:tc>
          <w:tcPr>
            <w:tcW w:w="2355" w:type="pct"/>
            <w:shd w:val="clear" w:color="auto" w:fill="F2F2F2" w:themeFill="accent3" w:themeFillShade="F2"/>
          </w:tcPr>
          <w:p w14:paraId="243607E2" w14:textId="0880B516" w:rsidR="00D25018" w:rsidRPr="003876FF" w:rsidRDefault="00D25018" w:rsidP="00D63995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76FF">
              <w:t>HISTO U - Insufficient or unsatisfactory material for diagnosis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47D92D5C" w14:textId="763222CC" w:rsidR="00D25018" w:rsidRPr="003876FF" w:rsidRDefault="00D25018" w:rsidP="00D63995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76FF">
              <w:t>HISTO U</w:t>
            </w:r>
          </w:p>
        </w:tc>
      </w:tr>
      <w:tr w:rsidR="00D25018" w:rsidRPr="00E7288F" w14:paraId="42D5F31F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1AB10EF5" w14:textId="77777777" w:rsidR="00D25018" w:rsidRPr="003876FF" w:rsidRDefault="00D25018" w:rsidP="003876FF"/>
        </w:tc>
        <w:tc>
          <w:tcPr>
            <w:tcW w:w="2355" w:type="pct"/>
            <w:shd w:val="clear" w:color="auto" w:fill="F2F2F2" w:themeFill="accent3" w:themeFillShade="F2"/>
          </w:tcPr>
          <w:p w14:paraId="15978581" w14:textId="2B9D1A1F" w:rsidR="00D25018" w:rsidRPr="003876FF" w:rsidRDefault="00D25018" w:rsidP="00D63995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876FF">
              <w:t>HISTO N - Where the histology result is negative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70E957B0" w14:textId="14DABED2" w:rsidR="00D25018" w:rsidRPr="003876FF" w:rsidRDefault="00D25018" w:rsidP="00D63995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876FF">
              <w:t>HISTO N</w:t>
            </w:r>
          </w:p>
        </w:tc>
      </w:tr>
      <w:tr w:rsidR="00D25018" w:rsidRPr="00E7288F" w14:paraId="54709CBC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5A57CE9B" w14:textId="77777777" w:rsidR="00D25018" w:rsidRPr="003876FF" w:rsidRDefault="00D25018" w:rsidP="003876FF"/>
        </w:tc>
        <w:tc>
          <w:tcPr>
            <w:tcW w:w="2355" w:type="pct"/>
            <w:shd w:val="clear" w:color="auto" w:fill="F2F2F2" w:themeFill="accent3" w:themeFillShade="F2"/>
          </w:tcPr>
          <w:p w14:paraId="759DEE57" w14:textId="15A571B5" w:rsidR="00D25018" w:rsidRPr="003876FF" w:rsidRDefault="00D25018" w:rsidP="00D63995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76FF">
              <w:t xml:space="preserve">HISTO L - Where the histology result is low-grade 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46CD7E3C" w14:textId="55550071" w:rsidR="00D25018" w:rsidRPr="003876FF" w:rsidRDefault="00D25018" w:rsidP="00D63995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76FF">
              <w:t>HISTO L</w:t>
            </w:r>
          </w:p>
        </w:tc>
      </w:tr>
      <w:tr w:rsidR="00D25018" w:rsidRPr="00E7288F" w14:paraId="76372511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5E0A5D37" w14:textId="77777777" w:rsidR="00D25018" w:rsidRPr="003876FF" w:rsidRDefault="00D25018" w:rsidP="003876FF"/>
        </w:tc>
        <w:tc>
          <w:tcPr>
            <w:tcW w:w="2355" w:type="pct"/>
            <w:shd w:val="clear" w:color="auto" w:fill="F2F2F2" w:themeFill="accent3" w:themeFillShade="F2"/>
          </w:tcPr>
          <w:p w14:paraId="4EA6DFEB" w14:textId="06B295B2" w:rsidR="00D25018" w:rsidRPr="003876FF" w:rsidRDefault="00D25018" w:rsidP="00D63995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876FF">
              <w:t>HISTO H - Where the histology result is high-grade</w:t>
            </w:r>
            <w:r>
              <w:t xml:space="preserve"> 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72E92B83" w14:textId="7714611D" w:rsidR="00D25018" w:rsidRPr="003876FF" w:rsidRDefault="00D25018" w:rsidP="00D63995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876FF">
              <w:t>HISTO H</w:t>
            </w:r>
          </w:p>
        </w:tc>
      </w:tr>
      <w:tr w:rsidR="00D25018" w:rsidRPr="00E7288F" w14:paraId="48CA3892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427D54FE" w14:textId="77777777" w:rsidR="00D25018" w:rsidRPr="003876FF" w:rsidRDefault="00D25018" w:rsidP="003876FF"/>
        </w:tc>
        <w:tc>
          <w:tcPr>
            <w:tcW w:w="2355" w:type="pct"/>
            <w:shd w:val="clear" w:color="auto" w:fill="F2F2F2" w:themeFill="accent3" w:themeFillShade="F2"/>
          </w:tcPr>
          <w:p w14:paraId="5D327920" w14:textId="4540CADB" w:rsidR="00D25018" w:rsidRPr="003876FF" w:rsidRDefault="00D25018" w:rsidP="00D63995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HISTO C - Where the histology result shows an Abnormality type (</w:t>
            </w:r>
            <w:proofErr w:type="spellStart"/>
            <w:r>
              <w:t>Abn</w:t>
            </w:r>
            <w:proofErr w:type="spellEnd"/>
            <w:r>
              <w:t xml:space="preserve"> type) of C (Cancer of the cervix), F (Secondary / metastatic Cancer to the cervix), E (Cancer not in the cervix). </w:t>
            </w:r>
            <w:hyperlink r:id="rId16" w:history="1">
              <w:r w:rsidRPr="00744DAC">
                <w:rPr>
                  <w:rStyle w:val="Hyperlink"/>
                </w:rPr>
                <w:t>Please see the SNOMED Coding for Histology for further details</w:t>
              </w:r>
            </w:hyperlink>
          </w:p>
        </w:tc>
        <w:tc>
          <w:tcPr>
            <w:tcW w:w="1071" w:type="pct"/>
            <w:shd w:val="clear" w:color="auto" w:fill="F2F2F2" w:themeFill="accent3" w:themeFillShade="F2"/>
          </w:tcPr>
          <w:p w14:paraId="745DAD31" w14:textId="6791878D" w:rsidR="00D25018" w:rsidRPr="003876FF" w:rsidRDefault="00D25018" w:rsidP="00D63995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76FF">
              <w:t>HISTO C</w:t>
            </w:r>
          </w:p>
        </w:tc>
      </w:tr>
      <w:tr w:rsidR="00D25018" w:rsidRPr="00E7288F" w14:paraId="23A2275D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79450EE5" w14:textId="77777777" w:rsidR="00D25018" w:rsidRPr="003876FF" w:rsidRDefault="00D25018" w:rsidP="003876FF"/>
        </w:tc>
        <w:tc>
          <w:tcPr>
            <w:tcW w:w="2355" w:type="pct"/>
            <w:shd w:val="clear" w:color="auto" w:fill="F2F2F2" w:themeFill="accent3" w:themeFillShade="F2"/>
          </w:tcPr>
          <w:p w14:paraId="69597015" w14:textId="42CE0B44" w:rsidR="00D25018" w:rsidRDefault="00D25018" w:rsidP="00D250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0395F">
              <w:rPr>
                <w:rStyle w:val="Strong"/>
              </w:rPr>
              <w:t>Note:</w:t>
            </w:r>
            <w:r>
              <w:t xml:space="preserve"> There will be no value in this field where the last event was: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272DD070" w14:textId="573E403F" w:rsidR="00D25018" w:rsidRPr="003876FF" w:rsidRDefault="00D25018" w:rsidP="00D2501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D25018" w:rsidRPr="00E7288F" w14:paraId="5F84D96D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645EC732" w14:textId="77777777" w:rsidR="00D25018" w:rsidRPr="003876FF" w:rsidRDefault="00D25018" w:rsidP="003876FF"/>
        </w:tc>
        <w:tc>
          <w:tcPr>
            <w:tcW w:w="2355" w:type="pct"/>
            <w:shd w:val="clear" w:color="auto" w:fill="F2F2F2" w:themeFill="accent3" w:themeFillShade="F2"/>
          </w:tcPr>
          <w:p w14:paraId="230CA747" w14:textId="3FA38C26" w:rsidR="00D25018" w:rsidRPr="00E0395F" w:rsidRDefault="00D25018" w:rsidP="00D25018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>
              <w:t>Eligibility Notification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377A07AA" w14:textId="0A33A661" w:rsidR="00D25018" w:rsidRPr="003876FF" w:rsidRDefault="00D25018" w:rsidP="00AA1CBB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76FF">
              <w:t xml:space="preserve">Concatenating where more than one taken at the last event </w:t>
            </w:r>
            <w:r>
              <w:t>- for example,</w:t>
            </w:r>
            <w:r w:rsidRPr="003876FF">
              <w:t xml:space="preserve"> co-test HPV Other, CYTO LG</w:t>
            </w:r>
          </w:p>
        </w:tc>
      </w:tr>
      <w:tr w:rsidR="00B815A4" w:rsidRPr="00E7288F" w14:paraId="22CB47BD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8BBBFC0" w14:textId="7DB78386" w:rsidR="00B815A4" w:rsidRPr="00255C9B" w:rsidRDefault="00B03FAD" w:rsidP="00255C9B">
            <w:r>
              <w:t>LAST_TEST_RESULT_DATE</w:t>
            </w:r>
          </w:p>
        </w:tc>
        <w:tc>
          <w:tcPr>
            <w:tcW w:w="2355" w:type="pct"/>
          </w:tcPr>
          <w:p w14:paraId="55B83278" w14:textId="489459A0" w:rsidR="00B815A4" w:rsidRPr="00255C9B" w:rsidRDefault="00AD0E78" w:rsidP="00255C9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D0E78">
              <w:t>Specimen taken date of the LAST_TEST_RESULT</w:t>
            </w:r>
          </w:p>
        </w:tc>
        <w:tc>
          <w:tcPr>
            <w:tcW w:w="1071" w:type="pct"/>
          </w:tcPr>
          <w:p w14:paraId="16750847" w14:textId="7091F7FA" w:rsidR="00B815A4" w:rsidRPr="00255C9B" w:rsidRDefault="00E84E2A" w:rsidP="00255C9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dd/mm/</w:t>
            </w:r>
            <w:proofErr w:type="spellStart"/>
            <w:r>
              <w:t>yyyy</w:t>
            </w:r>
            <w:proofErr w:type="spellEnd"/>
          </w:p>
        </w:tc>
      </w:tr>
      <w:tr w:rsidR="00AA6A1B" w:rsidRPr="00E7288F" w14:paraId="21DCDBA5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C2665C6" w14:textId="2F521496" w:rsidR="00AA6A1B" w:rsidRPr="00255C9B" w:rsidRDefault="00AA6A1B" w:rsidP="00255C9B">
            <w:r w:rsidRPr="00255C9B">
              <w:t>LAST_</w:t>
            </w:r>
            <w:r w:rsidR="00B03FAD">
              <w:t>TEST_RESULT</w:t>
            </w:r>
            <w:r w:rsidRPr="00255C9B">
              <w:t>_</w:t>
            </w:r>
            <w:r w:rsidR="00B03FAD">
              <w:t>FACILITY_</w:t>
            </w:r>
            <w:r w:rsidR="00EC4C32">
              <w:t>NAME</w:t>
            </w:r>
          </w:p>
        </w:tc>
        <w:tc>
          <w:tcPr>
            <w:tcW w:w="2355" w:type="pct"/>
          </w:tcPr>
          <w:p w14:paraId="781B3604" w14:textId="762C6F20" w:rsidR="00AA6A1B" w:rsidRPr="00255C9B" w:rsidRDefault="00AA6A1B" w:rsidP="00255C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5C9B">
              <w:t xml:space="preserve">Name of the facility </w:t>
            </w:r>
            <w:r w:rsidR="00493FDE">
              <w:t>requesting</w:t>
            </w:r>
            <w:r w:rsidR="00EC4C32">
              <w:t xml:space="preserve"> </w:t>
            </w:r>
            <w:r w:rsidR="00493FDE">
              <w:t xml:space="preserve">the </w:t>
            </w:r>
            <w:r w:rsidR="00EC4C32">
              <w:t xml:space="preserve">test </w:t>
            </w:r>
            <w:r w:rsidR="00446051">
              <w:t>result</w:t>
            </w:r>
          </w:p>
        </w:tc>
        <w:tc>
          <w:tcPr>
            <w:tcW w:w="1071" w:type="pct"/>
          </w:tcPr>
          <w:p w14:paraId="46F43688" w14:textId="77777777" w:rsidR="00AA6A1B" w:rsidRPr="00255C9B" w:rsidRDefault="00AA6A1B" w:rsidP="00255C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A6A1B" w:rsidRPr="00E7288F" w14:paraId="4EE06627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38F484B" w14:textId="340CCC91" w:rsidR="00AA6A1B" w:rsidRPr="00255C9B" w:rsidRDefault="00AA6A1B" w:rsidP="00255C9B">
            <w:r w:rsidRPr="00255C9B">
              <w:lastRenderedPageBreak/>
              <w:t>LAST_</w:t>
            </w:r>
            <w:r w:rsidR="00EC4C32">
              <w:t>TEST_RESUL</w:t>
            </w:r>
            <w:r w:rsidRPr="00255C9B">
              <w:t>T_HPI_FACILITY</w:t>
            </w:r>
            <w:r w:rsidR="00EC4C32">
              <w:t>_ID</w:t>
            </w:r>
          </w:p>
        </w:tc>
        <w:tc>
          <w:tcPr>
            <w:tcW w:w="2355" w:type="pct"/>
          </w:tcPr>
          <w:p w14:paraId="14764DFE" w14:textId="22FC5142" w:rsidR="00AA6A1B" w:rsidRPr="00255C9B" w:rsidRDefault="00AA6A1B" w:rsidP="00255C9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HPI Facility ID </w:t>
            </w:r>
            <w:r w:rsidR="00D704BB">
              <w:t xml:space="preserve">of the facility </w:t>
            </w:r>
            <w:r w:rsidR="00493FDE">
              <w:t xml:space="preserve">requesting the </w:t>
            </w:r>
            <w:r w:rsidR="007E52B1">
              <w:t>t</w:t>
            </w:r>
            <w:r w:rsidR="00EC4C32">
              <w:t xml:space="preserve">est </w:t>
            </w:r>
            <w:proofErr w:type="gramStart"/>
            <w:r w:rsidR="00E702C2">
              <w:t>result</w:t>
            </w:r>
            <w:proofErr w:type="gramEnd"/>
          </w:p>
          <w:p w14:paraId="5AD552DD" w14:textId="58F74ACC" w:rsidR="00AA6A1B" w:rsidRPr="00255C9B" w:rsidRDefault="12B8717A" w:rsidP="155B059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Note: May be blank if ID not known on data migrated from previous NCSP Register.</w:t>
            </w:r>
          </w:p>
        </w:tc>
        <w:tc>
          <w:tcPr>
            <w:tcW w:w="1071" w:type="pct"/>
          </w:tcPr>
          <w:p w14:paraId="44D8DE99" w14:textId="36255B0B" w:rsidR="00AA6A1B" w:rsidRPr="00255C9B" w:rsidRDefault="00AA6A1B" w:rsidP="00255C9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255C9B">
              <w:t>Example format - FZZ997-J</w:t>
            </w:r>
          </w:p>
        </w:tc>
      </w:tr>
      <w:tr w:rsidR="00AA6A1B" w:rsidRPr="00E7288F" w14:paraId="0B4DB6B2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87945EE" w14:textId="6B8387C8" w:rsidR="00AA6A1B" w:rsidRPr="00255C9B" w:rsidRDefault="00AA6A1B" w:rsidP="00255C9B">
            <w:r w:rsidRPr="00255C9B">
              <w:t>LAST_</w:t>
            </w:r>
            <w:r w:rsidR="00E2207E">
              <w:t>TEST_RESULT</w:t>
            </w:r>
            <w:r w:rsidRPr="00255C9B">
              <w:t>_HPI_ORG</w:t>
            </w:r>
            <w:r w:rsidR="00E2207E">
              <w:t>_ID</w:t>
            </w:r>
          </w:p>
        </w:tc>
        <w:tc>
          <w:tcPr>
            <w:tcW w:w="2355" w:type="pct"/>
          </w:tcPr>
          <w:p w14:paraId="4228E4C0" w14:textId="41914617" w:rsidR="00AA6A1B" w:rsidRDefault="00AA6A1B" w:rsidP="00255C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5C9B">
              <w:t xml:space="preserve">HPI Organisation ID </w:t>
            </w:r>
            <w:r w:rsidR="00D704BB">
              <w:t xml:space="preserve">of the organisation </w:t>
            </w:r>
            <w:r w:rsidR="00C7380B">
              <w:t>requesting the</w:t>
            </w:r>
            <w:r w:rsidRPr="00255C9B">
              <w:t xml:space="preserve"> </w:t>
            </w:r>
            <w:r w:rsidR="00FD7367">
              <w:t xml:space="preserve">test </w:t>
            </w:r>
            <w:proofErr w:type="gramStart"/>
            <w:r w:rsidR="00E702C2">
              <w:t>result</w:t>
            </w:r>
            <w:proofErr w:type="gramEnd"/>
          </w:p>
          <w:p w14:paraId="4F7C7A53" w14:textId="2CD7DD0E" w:rsidR="00715083" w:rsidRPr="00715083" w:rsidRDefault="00715083" w:rsidP="00255C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715083">
              <w:rPr>
                <w:b/>
                <w:bCs/>
                <w:color w:val="00A2AC" w:themeColor="accent5"/>
              </w:rPr>
              <w:t>May not be available on the first report.</w:t>
            </w:r>
          </w:p>
        </w:tc>
        <w:tc>
          <w:tcPr>
            <w:tcW w:w="1071" w:type="pct"/>
          </w:tcPr>
          <w:p w14:paraId="756DAB33" w14:textId="17250CDD" w:rsidR="00AA6A1B" w:rsidRPr="00255C9B" w:rsidRDefault="00AA6A1B" w:rsidP="00255C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5C9B">
              <w:t>Example format - GZZ999-J</w:t>
            </w:r>
          </w:p>
        </w:tc>
      </w:tr>
      <w:tr w:rsidR="005346BE" w:rsidRPr="00E7288F" w14:paraId="4D93213D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shd w:val="clear" w:color="auto" w:fill="F2F2F2" w:themeFill="accent3" w:themeFillShade="F2"/>
          </w:tcPr>
          <w:p w14:paraId="50E563B0" w14:textId="05C1963F" w:rsidR="005346BE" w:rsidRPr="00255C9B" w:rsidRDefault="005346BE" w:rsidP="00255C9B">
            <w:r w:rsidRPr="00255C9B">
              <w:t>NEXT_</w:t>
            </w:r>
            <w:r w:rsidR="0003087A">
              <w:t>EXPECTED</w:t>
            </w:r>
            <w:r w:rsidRPr="00255C9B">
              <w:t>_ EVENT</w:t>
            </w:r>
          </w:p>
        </w:tc>
        <w:tc>
          <w:tcPr>
            <w:tcW w:w="2355" w:type="pct"/>
            <w:shd w:val="clear" w:color="auto" w:fill="F2F2F2" w:themeFill="accent3" w:themeFillShade="F2"/>
          </w:tcPr>
          <w:p w14:paraId="0B2E27CA" w14:textId="186992F7" w:rsidR="005346BE" w:rsidRPr="00255C9B" w:rsidRDefault="005346BE" w:rsidP="00F3796C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255C9B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55" behindDoc="1" locked="0" layoutInCell="1" allowOverlap="1" wp14:anchorId="19AA8406" wp14:editId="3D978C02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121685</wp:posOffset>
                      </wp:positionV>
                      <wp:extent cx="33020" cy="33020"/>
                      <wp:effectExtent l="0" t="0" r="0" b="0"/>
                      <wp:wrapNone/>
                      <wp:docPr id="68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4" y="32402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5"/>
                                      </a:lnTo>
                                      <a:lnTo>
                                        <a:pt x="0" y="14054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5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2CA0FF" id="Group 68" o:spid="_x0000_s1026" style="position:absolute;margin-left:7.9pt;margin-top:9.6pt;width:2.6pt;height:2.6pt;z-index:-251658125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">
                      <v:shape id="Graphic 69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" path="m18351,32402r-4297,l11987,31987,,18345,,14054,14054,r4297,l32405,16202r,2143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255C9B">
              <w:t>Eligibility Notification - The participant will be notified of their eligibility for screening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04B9237D" w14:textId="569E9B42" w:rsidR="005346BE" w:rsidRPr="00255C9B" w:rsidRDefault="005346BE" w:rsidP="00A35759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255C9B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56" behindDoc="1" locked="0" layoutInCell="1" allowOverlap="1" wp14:anchorId="5AE7276B" wp14:editId="70E0089D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121685</wp:posOffset>
                      </wp:positionV>
                      <wp:extent cx="33020" cy="33020"/>
                      <wp:effectExtent l="0" t="0" r="0" b="0"/>
                      <wp:wrapNone/>
                      <wp:docPr id="90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3" y="32402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5"/>
                                      </a:lnTo>
                                      <a:lnTo>
                                        <a:pt x="0" y="14054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5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165975" id="Group 90" o:spid="_x0000_s1026" style="position:absolute;margin-left:8.4pt;margin-top:9.6pt;width:2.6pt;height:2.6pt;z-index:-251658124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">
                      <v:shape id="Graphic 91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" path="m18351,32402r-4298,l11987,31987,,18345,,14054,14053,r4298,l32405,16202r,2143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255C9B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57" behindDoc="1" locked="0" layoutInCell="1" allowOverlap="1" wp14:anchorId="5DB75995" wp14:editId="5DF48E5B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316117</wp:posOffset>
                      </wp:positionV>
                      <wp:extent cx="33020" cy="33020"/>
                      <wp:effectExtent l="0" t="0" r="0" b="0"/>
                      <wp:wrapNone/>
                      <wp:docPr id="92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3" y="32402"/>
                                      </a:lnTo>
                                      <a:lnTo>
                                        <a:pt x="11987" y="31990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576E8F" id="Group 92" o:spid="_x0000_s1026" style="position:absolute;margin-left:8.4pt;margin-top:24.9pt;width:2.6pt;height:2.6pt;z-index:-251658123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">
                      <v:shape id="Graphic 93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" path="m18351,32402r-4298,l11987,31990,,18348,,14050,14053,r4298,l32405,16202r,2146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255C9B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58" behindDoc="1" locked="0" layoutInCell="1" allowOverlap="1" wp14:anchorId="0A06221D" wp14:editId="285758FA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517031</wp:posOffset>
                      </wp:positionV>
                      <wp:extent cx="33020" cy="33020"/>
                      <wp:effectExtent l="0" t="0" r="0" b="0"/>
                      <wp:wrapNone/>
                      <wp:docPr id="94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3" y="32402"/>
                                      </a:lnTo>
                                      <a:lnTo>
                                        <a:pt x="11987" y="31990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F85EC7" id="Group 94" o:spid="_x0000_s1026" style="position:absolute;margin-left:8.4pt;margin-top:40.7pt;width:2.6pt;height:2.6pt;z-index:-251658122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">
                      <v:shape id="Graphic 95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" path="m18351,32402r-4298,l11987,31990,,18348,,14050,14053,r4298,l32405,16202r,2146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255C9B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59" behindDoc="1" locked="0" layoutInCell="1" allowOverlap="1" wp14:anchorId="39FD2944" wp14:editId="4024E341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717944</wp:posOffset>
                      </wp:positionV>
                      <wp:extent cx="33020" cy="33020"/>
                      <wp:effectExtent l="0" t="0" r="0" b="0"/>
                      <wp:wrapNone/>
                      <wp:docPr id="96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3" y="32402"/>
                                      </a:lnTo>
                                      <a:lnTo>
                                        <a:pt x="11987" y="31990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4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C11824" id="Group 96" o:spid="_x0000_s1026" style="position:absolute;margin-left:8.4pt;margin-top:56.55pt;width:2.6pt;height:2.6pt;z-index:-251658121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">
                      <v:shape id="Graphic 97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" path="m18351,32402r-4298,l11987,31990,,18348,,14054,14053,r4298,l32405,16202r,2146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255C9B">
              <w:t xml:space="preserve">Eligibility Notification </w:t>
            </w:r>
          </w:p>
        </w:tc>
      </w:tr>
      <w:tr w:rsidR="00A35759" w:rsidRPr="00E7288F" w14:paraId="66BAC5F7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14273331" w14:textId="77777777" w:rsidR="00A35759" w:rsidRPr="00255C9B" w:rsidRDefault="00A35759" w:rsidP="00255C9B"/>
        </w:tc>
        <w:tc>
          <w:tcPr>
            <w:tcW w:w="2355" w:type="pct"/>
            <w:shd w:val="clear" w:color="auto" w:fill="F2F2F2" w:themeFill="accent3" w:themeFillShade="F2"/>
          </w:tcPr>
          <w:p w14:paraId="3EE39786" w14:textId="61E17B40" w:rsidR="00A35759" w:rsidRPr="00CD0CE9" w:rsidRDefault="00A35759" w:rsidP="00CD0CE9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D0CE9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60" behindDoc="1" locked="0" layoutInCell="1" allowOverlap="1" wp14:anchorId="58193D94" wp14:editId="5B5C39BF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68345</wp:posOffset>
                      </wp:positionV>
                      <wp:extent cx="33020" cy="33020"/>
                      <wp:effectExtent l="0" t="0" r="0" b="0"/>
                      <wp:wrapNone/>
                      <wp:docPr id="70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4" y="32402"/>
                                      </a:lnTo>
                                      <a:lnTo>
                                        <a:pt x="11987" y="31990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E26EFC" id="Group 70" o:spid="_x0000_s1026" style="position:absolute;margin-left:7.9pt;margin-top:5.4pt;width:2.6pt;height:2.6pt;z-index:-251658120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">
                      <v:shape id="Graphic 71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" path="m18351,32402r-4297,l11987,31990,,18348,,14050,14054,r4297,l32405,16202r,2146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CD0CE9">
              <w:t>HPV Screening Test – An HPV screen as part of standard 5-year or 3-year recall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3C38B66A" w14:textId="243320E9" w:rsidR="00A35759" w:rsidRPr="00CD0CE9" w:rsidRDefault="00A35759" w:rsidP="00A35759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D0CE9">
              <w:t xml:space="preserve">HPV Screening Test </w:t>
            </w:r>
          </w:p>
        </w:tc>
      </w:tr>
      <w:tr w:rsidR="00A35759" w:rsidRPr="00E7288F" w14:paraId="0BC71C63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71758BFD" w14:textId="77777777" w:rsidR="00A35759" w:rsidRPr="00255C9B" w:rsidRDefault="00A35759" w:rsidP="00255C9B"/>
        </w:tc>
        <w:tc>
          <w:tcPr>
            <w:tcW w:w="2355" w:type="pct"/>
            <w:shd w:val="clear" w:color="auto" w:fill="F2F2F2" w:themeFill="accent3" w:themeFillShade="F2"/>
          </w:tcPr>
          <w:p w14:paraId="45885EEC" w14:textId="3FFBC42F" w:rsidR="00A35759" w:rsidRPr="00CD0CE9" w:rsidRDefault="00A35759" w:rsidP="00CD0CE9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D0CE9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61" behindDoc="1" locked="0" layoutInCell="1" allowOverlap="1" wp14:anchorId="32E1F8EA" wp14:editId="2216F9C8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107715</wp:posOffset>
                      </wp:positionV>
                      <wp:extent cx="33020" cy="33020"/>
                      <wp:effectExtent l="0" t="0" r="0" b="0"/>
                      <wp:wrapNone/>
                      <wp:docPr id="7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4" y="32402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51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51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D5A769" id="Group 72" o:spid="_x0000_s1026" style="position:absolute;margin-left:7.9pt;margin-top:8.5pt;width:2.6pt;height:2.6pt;z-index:-251658119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">
                      <v:shape id="Graphic 73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" path="m18351,32402r-4297,l11987,31987,,18351,,14050,14054,r4297,l32405,16202r,2149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CD0CE9">
              <w:t>HPV Test Result - An HPV test outside of standard 5</w:t>
            </w:r>
            <w:r w:rsidR="00D732DA">
              <w:t>-</w:t>
            </w:r>
            <w:r w:rsidRPr="00CD0CE9">
              <w:t xml:space="preserve">year or 3-year recall - </w:t>
            </w:r>
            <w:proofErr w:type="gramStart"/>
            <w:r w:rsidRPr="00CD0CE9">
              <w:t>e.g.</w:t>
            </w:r>
            <w:proofErr w:type="gramEnd"/>
            <w:r w:rsidRPr="00CD0CE9">
              <w:t xml:space="preserve"> 12-month repeat HPV after HPV Other is detected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1BAE60DF" w14:textId="16A1EDEB" w:rsidR="00A35759" w:rsidRPr="00CD0CE9" w:rsidRDefault="00A35759" w:rsidP="00A35759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D0CE9">
              <w:t xml:space="preserve">HPV Test Result </w:t>
            </w:r>
          </w:p>
        </w:tc>
      </w:tr>
      <w:tr w:rsidR="00A35759" w:rsidRPr="00E7288F" w14:paraId="7ABA24FA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68FE09FA" w14:textId="77777777" w:rsidR="00A35759" w:rsidRPr="00255C9B" w:rsidRDefault="00A35759" w:rsidP="00255C9B"/>
        </w:tc>
        <w:tc>
          <w:tcPr>
            <w:tcW w:w="2355" w:type="pct"/>
            <w:shd w:val="clear" w:color="auto" w:fill="F2F2F2" w:themeFill="accent3" w:themeFillShade="F2"/>
          </w:tcPr>
          <w:p w14:paraId="74D1A265" w14:textId="05893A38" w:rsidR="00A35759" w:rsidRPr="00CD0CE9" w:rsidRDefault="00A35759" w:rsidP="00CD0CE9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D0CE9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62" behindDoc="1" locked="0" layoutInCell="1" allowOverlap="1" wp14:anchorId="39C5B3A2" wp14:editId="708929DC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114700</wp:posOffset>
                      </wp:positionV>
                      <wp:extent cx="33020" cy="33020"/>
                      <wp:effectExtent l="0" t="0" r="0" b="0"/>
                      <wp:wrapNone/>
                      <wp:docPr id="74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4" y="32402"/>
                                      </a:lnTo>
                                      <a:lnTo>
                                        <a:pt x="11987" y="31990"/>
                                      </a:lnTo>
                                      <a:lnTo>
                                        <a:pt x="0" y="18345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5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E7126A" id="Group 74" o:spid="_x0000_s1026" style="position:absolute;margin-left:7.9pt;margin-top:9.05pt;width:2.6pt;height:2.6pt;z-index:-251658118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">
                      <v:shape id="Graphic 75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" path="m18351,32402r-4297,l11987,31990,,18345,,14050,14054,r4297,l32405,16202r,2143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CD0CE9">
              <w:t>Repeat HPV – The last HPV test was Invalid or Unsuitable for analysis and needs to be repeated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294FF015" w14:textId="4E6793F9" w:rsidR="00A35759" w:rsidRPr="00CD0CE9" w:rsidRDefault="00A35759" w:rsidP="00A35759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D0CE9">
              <w:t xml:space="preserve">Repeat HPV </w:t>
            </w:r>
          </w:p>
        </w:tc>
      </w:tr>
      <w:tr w:rsidR="00A35759" w:rsidRPr="00E7288F" w14:paraId="58160ED4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630563C9" w14:textId="77777777" w:rsidR="00A35759" w:rsidRPr="00255C9B" w:rsidRDefault="00A35759" w:rsidP="00255C9B"/>
        </w:tc>
        <w:tc>
          <w:tcPr>
            <w:tcW w:w="2355" w:type="pct"/>
            <w:shd w:val="clear" w:color="auto" w:fill="F2F2F2" w:themeFill="accent3" w:themeFillShade="F2"/>
          </w:tcPr>
          <w:p w14:paraId="60D2109A" w14:textId="24CD0F4E" w:rsidR="00A35759" w:rsidRPr="00CD0CE9" w:rsidRDefault="00A35759" w:rsidP="00CD0CE9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D0CE9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63" behindDoc="1" locked="0" layoutInCell="1" allowOverlap="1" wp14:anchorId="6FEA4669" wp14:editId="099C2DCC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82950</wp:posOffset>
                      </wp:positionV>
                      <wp:extent cx="33020" cy="33020"/>
                      <wp:effectExtent l="0" t="0" r="0" b="0"/>
                      <wp:wrapNone/>
                      <wp:docPr id="76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4" y="32402"/>
                                      </a:lnTo>
                                      <a:lnTo>
                                        <a:pt x="11987" y="31990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B2AE4C" id="Group 76" o:spid="_x0000_s1026" style="position:absolute;margin-left:7.9pt;margin-top:6.55pt;width:2.6pt;height:2.6pt;z-index:-251658117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">
                      <v:shape id="Graphic 77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" path="m18351,32402r-4297,l11987,31990,,18348,,14050,14054,r4297,l32405,16202r,2146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CD0CE9">
              <w:t>Cytology Test Result – A cytology test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75D3C413" w14:textId="38355742" w:rsidR="00A35759" w:rsidRPr="00CD0CE9" w:rsidRDefault="00A35759" w:rsidP="00A35759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D0CE9">
              <w:t xml:space="preserve">Cytology Test Result </w:t>
            </w:r>
          </w:p>
        </w:tc>
      </w:tr>
      <w:tr w:rsidR="00A35759" w:rsidRPr="00E7288F" w14:paraId="7D9B67CF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4186D8B5" w14:textId="77777777" w:rsidR="00A35759" w:rsidRPr="00255C9B" w:rsidRDefault="00A35759" w:rsidP="00255C9B"/>
        </w:tc>
        <w:tc>
          <w:tcPr>
            <w:tcW w:w="2355" w:type="pct"/>
            <w:shd w:val="clear" w:color="auto" w:fill="F2F2F2" w:themeFill="accent3" w:themeFillShade="F2"/>
          </w:tcPr>
          <w:p w14:paraId="6D347C75" w14:textId="7BB5F188" w:rsidR="00A35759" w:rsidRPr="00CD0CE9" w:rsidRDefault="00A35759" w:rsidP="00CD0CE9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D0CE9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64" behindDoc="1" locked="0" layoutInCell="1" allowOverlap="1" wp14:anchorId="42B8F459" wp14:editId="4C82DC30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133750</wp:posOffset>
                      </wp:positionV>
                      <wp:extent cx="33020" cy="33020"/>
                      <wp:effectExtent l="0" t="0" r="0" b="0"/>
                      <wp:wrapNone/>
                      <wp:docPr id="78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4" y="32402"/>
                                      </a:lnTo>
                                      <a:lnTo>
                                        <a:pt x="11987" y="31990"/>
                                      </a:lnTo>
                                      <a:lnTo>
                                        <a:pt x="0" y="18351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51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AD0EED" id="Group 78" o:spid="_x0000_s1026" style="position:absolute;margin-left:7.9pt;margin-top:10.55pt;width:2.6pt;height:2.6pt;z-index:-251658116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">
                      <v:shape id="Graphic 79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" path="m18351,32402r-4297,l11987,31990,,18351,,14050,14054,r4297,l32405,16202r,2149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CD0CE9">
              <w:t xml:space="preserve">Repeat Cytology – The last cytology was </w:t>
            </w:r>
            <w:proofErr w:type="gramStart"/>
            <w:r w:rsidRPr="00CD0CE9">
              <w:t>unsatisfactory</w:t>
            </w:r>
            <w:proofErr w:type="gramEnd"/>
            <w:r w:rsidRPr="00CD0CE9">
              <w:t xml:space="preserve"> and the LBC needs to be repeated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11978A25" w14:textId="583EAF81" w:rsidR="00A35759" w:rsidRPr="00CD0CE9" w:rsidRDefault="00A35759" w:rsidP="00A35759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D0CE9">
              <w:t xml:space="preserve">Repeat Cytology </w:t>
            </w:r>
          </w:p>
        </w:tc>
      </w:tr>
      <w:tr w:rsidR="00A35759" w:rsidRPr="00E7288F" w14:paraId="3D86506C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09673549" w14:textId="77777777" w:rsidR="00A35759" w:rsidRPr="00255C9B" w:rsidRDefault="00A35759" w:rsidP="00255C9B"/>
        </w:tc>
        <w:tc>
          <w:tcPr>
            <w:tcW w:w="2355" w:type="pct"/>
            <w:shd w:val="clear" w:color="auto" w:fill="F2F2F2" w:themeFill="accent3" w:themeFillShade="F2"/>
          </w:tcPr>
          <w:p w14:paraId="5773EE5C" w14:textId="501C11A7" w:rsidR="00A35759" w:rsidRPr="00255C9B" w:rsidRDefault="00A35759" w:rsidP="00CD0CE9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255C9B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65" behindDoc="1" locked="0" layoutInCell="1" allowOverlap="1" wp14:anchorId="7253033C" wp14:editId="75B0184B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82950</wp:posOffset>
                      </wp:positionV>
                      <wp:extent cx="33020" cy="33020"/>
                      <wp:effectExtent l="0" t="0" r="0" b="0"/>
                      <wp:wrapNone/>
                      <wp:docPr id="80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4" y="32402"/>
                                      </a:lnTo>
                                      <a:lnTo>
                                        <a:pt x="11987" y="31990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4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96219C" id="Group 80" o:spid="_x0000_s1026" style="position:absolute;margin-left:7.9pt;margin-top:6.55pt;width:2.6pt;height:2.6pt;z-index:-251658115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">
                      <v:shape id="Graphic 81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" path="m18351,32402r-4297,l11987,31990,,18348,,14054,14054,r4297,l32405,16202r,2146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255C9B">
              <w:t>Annual Co-Test – A co-test (HPV and cytology from an LBC sample)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158C2C25" w14:textId="768FA83E" w:rsidR="00A35759" w:rsidRPr="00255C9B" w:rsidRDefault="00A35759" w:rsidP="00A35759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255C9B">
              <w:t>Annual Co-Test</w:t>
            </w:r>
          </w:p>
        </w:tc>
      </w:tr>
      <w:tr w:rsidR="00A35759" w:rsidRPr="00E7288F" w14:paraId="1480B4D2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25D06888" w14:textId="77777777" w:rsidR="00A35759" w:rsidRPr="00255C9B" w:rsidRDefault="00A35759" w:rsidP="00255C9B"/>
        </w:tc>
        <w:tc>
          <w:tcPr>
            <w:tcW w:w="2355" w:type="pct"/>
            <w:shd w:val="clear" w:color="auto" w:fill="F2F2F2" w:themeFill="accent3" w:themeFillShade="F2"/>
          </w:tcPr>
          <w:p w14:paraId="4746F695" w14:textId="7E899C71" w:rsidR="00A35759" w:rsidRPr="00255C9B" w:rsidRDefault="00A35759" w:rsidP="00CD0CE9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5C9B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66" behindDoc="1" locked="0" layoutInCell="1" allowOverlap="1" wp14:anchorId="665B36FE" wp14:editId="5459A8EE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68980</wp:posOffset>
                      </wp:positionV>
                      <wp:extent cx="33020" cy="33020"/>
                      <wp:effectExtent l="0" t="0" r="0" b="0"/>
                      <wp:wrapNone/>
                      <wp:docPr id="82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4" y="32402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E1B281" id="Group 82" o:spid="_x0000_s1026" style="position:absolute;margin-left:7.9pt;margin-top:5.45pt;width:2.6pt;height:2.6pt;z-index:-251658114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">
                      <v:shape id="Graphic 83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" path="m18351,32402r-4297,l11987,31987,,18348,,14050,14054,r4297,l32405,16202r,2146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255C9B">
              <w:t>Referral to Colposcopy – refer to colposcopy, no referral received as of date of report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086E8F6B" w14:textId="18E7FEF9" w:rsidR="00A35759" w:rsidRPr="00255C9B" w:rsidRDefault="00A35759" w:rsidP="00A35759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5C9B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70" behindDoc="1" locked="0" layoutInCell="1" allowOverlap="1" wp14:anchorId="5369E4C1" wp14:editId="2079A86A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-546328</wp:posOffset>
                      </wp:positionV>
                      <wp:extent cx="33020" cy="33020"/>
                      <wp:effectExtent l="0" t="0" r="0" b="0"/>
                      <wp:wrapNone/>
                      <wp:docPr id="98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99" name="Graphic 99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3" y="32402"/>
                                      </a:lnTo>
                                      <a:lnTo>
                                        <a:pt x="11987" y="31990"/>
                                      </a:lnTo>
                                      <a:lnTo>
                                        <a:pt x="0" y="18351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51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029296" id="Group 98" o:spid="_x0000_s1026" style="position:absolute;margin-left:8.4pt;margin-top:-43pt;width:2.6pt;height:2.6pt;z-index:-251658110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">
                      <v:shape id="Graphic 99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" path="m18351,32402r-4298,l11987,31990,,18351,,14050,14053,r4298,l32405,16202r,2149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255C9B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71" behindDoc="1" locked="0" layoutInCell="1" allowOverlap="1" wp14:anchorId="763EBE59" wp14:editId="60196659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-345415</wp:posOffset>
                      </wp:positionV>
                      <wp:extent cx="33020" cy="33020"/>
                      <wp:effectExtent l="0" t="0" r="0" b="0"/>
                      <wp:wrapNone/>
                      <wp:docPr id="100" name="Group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3" y="32402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4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C87D90" id="Group 100" o:spid="_x0000_s1026" style="position:absolute;margin-left:8.4pt;margin-top:-27.2pt;width:2.6pt;height:2.6pt;z-index:-251658109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">
                      <v:shape id="Graphic 101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" path="m18351,32402r-4298,l11987,31987,,18348,,14054,14053,r4298,l32405,16202r,2146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255C9B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72" behindDoc="1" locked="0" layoutInCell="1" allowOverlap="1" wp14:anchorId="497854A6" wp14:editId="285448DC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-144501</wp:posOffset>
                      </wp:positionV>
                      <wp:extent cx="33020" cy="33020"/>
                      <wp:effectExtent l="0" t="0" r="0" b="0"/>
                      <wp:wrapNone/>
                      <wp:docPr id="102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3" y="32402"/>
                                      </a:lnTo>
                                      <a:lnTo>
                                        <a:pt x="11987" y="31990"/>
                                      </a:lnTo>
                                      <a:lnTo>
                                        <a:pt x="0" y="18345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5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2E942D" id="Group 102" o:spid="_x0000_s1026" style="position:absolute;margin-left:8.4pt;margin-top:-11.4pt;width:2.6pt;height:2.6pt;z-index:-251658108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">
                      <v:shape id="Graphic 103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" path="m18351,32402r-4298,l11987,31990,,18345,,14050,14053,r4298,l32405,16202r,2143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255C9B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73" behindDoc="1" locked="0" layoutInCell="1" allowOverlap="1" wp14:anchorId="447BF09F" wp14:editId="61CACF4A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49930</wp:posOffset>
                      </wp:positionV>
                      <wp:extent cx="33020" cy="33020"/>
                      <wp:effectExtent l="0" t="0" r="0" b="0"/>
                      <wp:wrapNone/>
                      <wp:docPr id="104" name="Group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3" y="32402"/>
                                      </a:lnTo>
                                      <a:lnTo>
                                        <a:pt x="11987" y="31990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EBC65B" id="Group 104" o:spid="_x0000_s1026" style="position:absolute;margin-left:8.4pt;margin-top:3.95pt;width:2.6pt;height:2.6pt;z-index:-251658107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">
                      <v:shape id="Graphic 105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" path="m18351,32402r-4298,l11987,31990,,18348,,14050,14053,r4298,l32405,16202r,2146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255C9B">
              <w:t xml:space="preserve">Referral to Colposcopy </w:t>
            </w:r>
          </w:p>
        </w:tc>
      </w:tr>
      <w:tr w:rsidR="00A35759" w:rsidRPr="00E7288F" w14:paraId="16DFA64C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776DAF5E" w14:textId="77777777" w:rsidR="00A35759" w:rsidRPr="00255C9B" w:rsidRDefault="00A35759" w:rsidP="00255C9B"/>
        </w:tc>
        <w:tc>
          <w:tcPr>
            <w:tcW w:w="2355" w:type="pct"/>
            <w:shd w:val="clear" w:color="auto" w:fill="F2F2F2" w:themeFill="accent3" w:themeFillShade="F2"/>
          </w:tcPr>
          <w:p w14:paraId="45ED9A71" w14:textId="47105059" w:rsidR="00A35759" w:rsidRPr="00255C9B" w:rsidRDefault="00A35759" w:rsidP="00CD0CE9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255C9B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67" behindDoc="1" locked="0" layoutInCell="1" allowOverlap="1" wp14:anchorId="3D0998AC" wp14:editId="3432CD3C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68980</wp:posOffset>
                      </wp:positionV>
                      <wp:extent cx="33020" cy="33020"/>
                      <wp:effectExtent l="0" t="0" r="0" b="0"/>
                      <wp:wrapNone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4" y="32402"/>
                                      </a:lnTo>
                                      <a:lnTo>
                                        <a:pt x="11987" y="31990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3B9C7F" id="Group 84" o:spid="_x0000_s1026" style="position:absolute;margin-left:7.9pt;margin-top:5.45pt;width:2.6pt;height:2.6pt;z-index:-251658113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">
                      <v:shape id="Graphic 85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" path="m18351,32402r-4297,l11987,31990,,18348,,14050,14054,r4297,l32405,16202r,2146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255C9B">
              <w:t>Colposcopy Visit - The colposcopy referral has been accepted, visit pending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474AAD1A" w14:textId="3EE71BF2" w:rsidR="00A35759" w:rsidRPr="00255C9B" w:rsidRDefault="00A35759" w:rsidP="00A35759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255C9B">
              <w:t>Colposcopy Visit</w:t>
            </w:r>
          </w:p>
        </w:tc>
      </w:tr>
      <w:tr w:rsidR="00A35759" w:rsidRPr="00E7288F" w14:paraId="6785D337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20425360" w14:textId="77777777" w:rsidR="00A35759" w:rsidRPr="00255C9B" w:rsidRDefault="00A35759" w:rsidP="00255C9B"/>
        </w:tc>
        <w:tc>
          <w:tcPr>
            <w:tcW w:w="2355" w:type="pct"/>
            <w:shd w:val="clear" w:color="auto" w:fill="F2F2F2" w:themeFill="accent3" w:themeFillShade="F2"/>
          </w:tcPr>
          <w:p w14:paraId="2B854BF7" w14:textId="57E6BB16" w:rsidR="00A35759" w:rsidRPr="00255C9B" w:rsidRDefault="00A35759" w:rsidP="00CD0CE9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5C9B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68" behindDoc="1" locked="0" layoutInCell="1" allowOverlap="1" wp14:anchorId="52B96DD0" wp14:editId="2EB6A8E5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75330</wp:posOffset>
                      </wp:positionV>
                      <wp:extent cx="33020" cy="33020"/>
                      <wp:effectExtent l="0" t="0" r="0" b="0"/>
                      <wp:wrapNone/>
                      <wp:docPr id="86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5"/>
                                      </a:moveTo>
                                      <a:lnTo>
                                        <a:pt x="14054" y="32405"/>
                                      </a:lnTo>
                                      <a:lnTo>
                                        <a:pt x="11987" y="31993"/>
                                      </a:lnTo>
                                      <a:lnTo>
                                        <a:pt x="0" y="18351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51"/>
                                      </a:lnTo>
                                      <a:lnTo>
                                        <a:pt x="18351" y="324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DFB04A" id="Group 86" o:spid="_x0000_s1026" style="position:absolute;margin-left:7.9pt;margin-top:5.95pt;width:2.6pt;height:2.6pt;z-index:-251658112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">
                      <v:shape id="Graphic 87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" path="m18351,32405r-4297,l11987,31993,,18351,,14050,14054,r4297,l32405,16202r,2149l18351,32405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255C9B">
              <w:t>Test of Cure Co-Test - A co-test (HPV and cytology from an LBC sample) as part of a Test of Cure</w:t>
            </w:r>
            <w:r w:rsidRPr="00255C9B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69" behindDoc="1" locked="0" layoutInCell="1" allowOverlap="1" wp14:anchorId="307A14FC" wp14:editId="5683DF70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68345</wp:posOffset>
                      </wp:positionV>
                      <wp:extent cx="33020" cy="33020"/>
                      <wp:effectExtent l="0" t="0" r="0" b="0"/>
                      <wp:wrapNone/>
                      <wp:docPr id="88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4" y="32402"/>
                                      </a:lnTo>
                                      <a:lnTo>
                                        <a:pt x="11987" y="31990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4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F4E41D" id="Group 88" o:spid="_x0000_s1026" style="position:absolute;margin-left:7.9pt;margin-top:5.4pt;width:2.6pt;height:2.6pt;z-index:-251658111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">
                      <v:shape id="Graphic 89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" path="m18351,32402r-4297,l11987,31990,,18348,,14054,14054,r4297,l32405,16202r,2146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33BFFE26" w14:textId="76156948" w:rsidR="00A35759" w:rsidRPr="00255C9B" w:rsidRDefault="00A35759" w:rsidP="00A35759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5C9B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74" behindDoc="1" locked="0" layoutInCell="1" allowOverlap="1" wp14:anchorId="278919E2" wp14:editId="51B2AF1E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-151051</wp:posOffset>
                      </wp:positionV>
                      <wp:extent cx="33020" cy="33020"/>
                      <wp:effectExtent l="0" t="0" r="0" b="0"/>
                      <wp:wrapNone/>
                      <wp:docPr id="106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3" y="32402"/>
                                      </a:lnTo>
                                      <a:lnTo>
                                        <a:pt x="11987" y="31990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A26B3D" id="Group 106" o:spid="_x0000_s1026" style="position:absolute;margin-left:8.4pt;margin-top:-11.9pt;width:2.6pt;height:2.6pt;z-index:-251658106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">
                      <v:shape id="Graphic 107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" path="m18351,32402r-4298,l11987,31990,,18348,,14050,14053,r4298,l32405,16202r,2146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255C9B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75" behindDoc="1" locked="0" layoutInCell="1" allowOverlap="1" wp14:anchorId="4EF4FEB2" wp14:editId="27DBC29D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43381</wp:posOffset>
                      </wp:positionV>
                      <wp:extent cx="33020" cy="33020"/>
                      <wp:effectExtent l="0" t="0" r="0" b="0"/>
                      <wp:wrapNone/>
                      <wp:docPr id="10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3" y="32402"/>
                                      </a:lnTo>
                                      <a:lnTo>
                                        <a:pt x="11987" y="31990"/>
                                      </a:lnTo>
                                      <a:lnTo>
                                        <a:pt x="0" y="18351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51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B244FC" id="Group 108" o:spid="_x0000_s1026" style="position:absolute;margin-left:8.4pt;margin-top:3.4pt;width:2.6pt;height:2.6pt;z-index:-251658105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">
                      <v:shape id="Graphic 109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" path="m18351,32402r-4298,l11987,31990,,18351,,14050,14053,r4298,l32405,16202r,2149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255C9B">
              <w:t>Test of Cure Co-Test</w:t>
            </w:r>
            <w:r w:rsidRPr="00255C9B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76" behindDoc="1" locked="0" layoutInCell="1" allowOverlap="1" wp14:anchorId="34C5D39B" wp14:editId="2453C198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130575</wp:posOffset>
                      </wp:positionV>
                      <wp:extent cx="33020" cy="33020"/>
                      <wp:effectExtent l="0" t="0" r="0" b="0"/>
                      <wp:wrapNone/>
                      <wp:docPr id="110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3" y="32402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F26E10" id="Group 110" o:spid="_x0000_s1026" style="position:absolute;margin-left:8.4pt;margin-top:10.3pt;width:2.6pt;height:2.6pt;z-index:-251658104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">
                      <v:shape id="Graphic 111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" path="m18351,32402r-4298,l11987,31987,,18348,,14050,14053,r4298,l32405,16202r,2146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A35759" w:rsidRPr="00E7288F" w14:paraId="0B657A54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063F8428" w14:textId="77777777" w:rsidR="00A35759" w:rsidRPr="00255C9B" w:rsidRDefault="00A35759" w:rsidP="00255C9B"/>
        </w:tc>
        <w:tc>
          <w:tcPr>
            <w:tcW w:w="2355" w:type="pct"/>
            <w:shd w:val="clear" w:color="auto" w:fill="F2F2F2" w:themeFill="accent3" w:themeFillShade="F2"/>
          </w:tcPr>
          <w:p w14:paraId="4DBDB3CB" w14:textId="7B6A420B" w:rsidR="00A35759" w:rsidRPr="00255C9B" w:rsidRDefault="00A35759" w:rsidP="00F3796C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  <w:r w:rsidRPr="00255C9B">
              <w:t xml:space="preserve">&lt;BLANK&gt; - No next </w:t>
            </w:r>
            <w:r w:rsidR="00693F83">
              <w:t>expected</w:t>
            </w:r>
            <w:r w:rsidR="00693F83" w:rsidRPr="00255C9B">
              <w:t xml:space="preserve"> </w:t>
            </w:r>
            <w:r w:rsidRPr="00255C9B">
              <w:t xml:space="preserve">event </w:t>
            </w:r>
            <w:r>
              <w:t xml:space="preserve">- </w:t>
            </w:r>
            <w:proofErr w:type="gramStart"/>
            <w:r w:rsidRPr="00255C9B">
              <w:t>e.g.</w:t>
            </w:r>
            <w:proofErr w:type="gramEnd"/>
            <w:r w:rsidRPr="00255C9B">
              <w:t xml:space="preserve"> if they have been unenrolled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01A7549B" w14:textId="3AC4BC75" w:rsidR="00A35759" w:rsidRPr="00255C9B" w:rsidRDefault="00A35759" w:rsidP="00A35759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  <w:r w:rsidRPr="00255C9B">
              <w:t>&lt;BLANK&gt;</w:t>
            </w:r>
          </w:p>
        </w:tc>
      </w:tr>
      <w:tr w:rsidR="006C5D4D" w:rsidRPr="00E7288F" w14:paraId="34D4BC5F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1DA52E5" w14:textId="450F0B7F" w:rsidR="006C5D4D" w:rsidRPr="00E473BC" w:rsidRDefault="006C5D4D" w:rsidP="00E473BC">
            <w:r w:rsidRPr="00E473BC">
              <w:t>NEXT_EVENT_DUE_DATE</w:t>
            </w:r>
          </w:p>
        </w:tc>
        <w:tc>
          <w:tcPr>
            <w:tcW w:w="2355" w:type="pct"/>
          </w:tcPr>
          <w:p w14:paraId="6FAAF7BA" w14:textId="1BEA047D" w:rsidR="006C5D4D" w:rsidRPr="00E473BC" w:rsidRDefault="006C5D4D" w:rsidP="00E473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73BC">
              <w:t>Due date of participant’s next expected event</w:t>
            </w:r>
          </w:p>
        </w:tc>
        <w:tc>
          <w:tcPr>
            <w:tcW w:w="1071" w:type="pct"/>
          </w:tcPr>
          <w:p w14:paraId="0CEE80ED" w14:textId="7BBAF311" w:rsidR="006C5D4D" w:rsidRPr="00E473BC" w:rsidRDefault="006C5D4D" w:rsidP="00E473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73BC">
              <w:t>dd/mm/</w:t>
            </w:r>
            <w:proofErr w:type="spellStart"/>
            <w:r w:rsidRPr="00E473BC">
              <w:t>yyyy</w:t>
            </w:r>
            <w:proofErr w:type="spellEnd"/>
          </w:p>
        </w:tc>
      </w:tr>
      <w:tr w:rsidR="006C5D4D" w:rsidRPr="00E7288F" w14:paraId="5ECF443B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F536A81" w14:textId="507961D3" w:rsidR="006C5D4D" w:rsidRPr="00E473BC" w:rsidRDefault="006C5D4D" w:rsidP="00E473BC">
            <w:r w:rsidRPr="00E473BC">
              <w:t>SCREENING_STATUS</w:t>
            </w:r>
          </w:p>
        </w:tc>
        <w:tc>
          <w:tcPr>
            <w:tcW w:w="2355" w:type="pct"/>
          </w:tcPr>
          <w:p w14:paraId="5BAAC60D" w14:textId="77777777" w:rsidR="006C5D4D" w:rsidRPr="00E473BC" w:rsidRDefault="006C5D4D" w:rsidP="00E473B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73BC">
              <w:t>Please see table below.</w:t>
            </w:r>
          </w:p>
          <w:p w14:paraId="1E29C95B" w14:textId="68A67CA3" w:rsidR="006C5D4D" w:rsidRPr="00E473BC" w:rsidRDefault="006C5D4D" w:rsidP="00E473B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35759">
              <w:rPr>
                <w:rStyle w:val="Strong"/>
              </w:rPr>
              <w:t>Note:</w:t>
            </w:r>
            <w:r w:rsidRPr="00E473BC">
              <w:t xml:space="preserve"> anchor date for calculating screening status = date report run</w:t>
            </w:r>
          </w:p>
        </w:tc>
        <w:tc>
          <w:tcPr>
            <w:tcW w:w="1071" w:type="pct"/>
          </w:tcPr>
          <w:p w14:paraId="69E48CFD" w14:textId="77777777" w:rsidR="00C16653" w:rsidRDefault="006C5D4D" w:rsidP="0096398B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73BC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40" behindDoc="1" locked="0" layoutInCell="1" allowOverlap="1" wp14:anchorId="16721C0D" wp14:editId="32AACC48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114700</wp:posOffset>
                      </wp:positionV>
                      <wp:extent cx="33020" cy="33020"/>
                      <wp:effectExtent l="0" t="0" r="0" b="0"/>
                      <wp:wrapNone/>
                      <wp:docPr id="112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3" y="32402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51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51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D09050" id="Group 112" o:spid="_x0000_s1026" style="position:absolute;margin-left:8.4pt;margin-top:9.05pt;width:2.6pt;height:2.6pt;z-index:-251658240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">
                      <v:shape id="Graphic 113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" path="m18351,32402r-4298,l11987,31987,,18351,,14050,14053,r4298,l32405,16202r,2149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E473BC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41" behindDoc="1" locked="0" layoutInCell="1" allowOverlap="1" wp14:anchorId="5D6BB5EA" wp14:editId="082ECCB5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315613</wp:posOffset>
                      </wp:positionV>
                      <wp:extent cx="33020" cy="33020"/>
                      <wp:effectExtent l="0" t="0" r="0" b="0"/>
                      <wp:wrapNone/>
                      <wp:docPr id="114" name="Group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3" y="32402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4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4F3C96" id="Group 114" o:spid="_x0000_s1026" style="position:absolute;margin-left:8.4pt;margin-top:24.85pt;width:2.6pt;height:2.6pt;z-index:-251658239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">
                      <v:shape id="Graphic 115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" path="m18351,32402r-4298,l11987,31987,,18348,,14054,14053,r4298,l32405,16202r,2146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E473BC">
              <w:t xml:space="preserve">Unscreened - aged in </w:t>
            </w:r>
          </w:p>
          <w:p w14:paraId="5DC127B9" w14:textId="77777777" w:rsidR="00C16653" w:rsidRDefault="006C5D4D" w:rsidP="0096398B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73BC">
              <w:t xml:space="preserve">Unscreened - over 25 </w:t>
            </w:r>
          </w:p>
          <w:p w14:paraId="560873DF" w14:textId="0001BD20" w:rsidR="006C5D4D" w:rsidRPr="00E473BC" w:rsidRDefault="006C5D4D" w:rsidP="0096398B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73BC">
              <w:t>Under-screened</w:t>
            </w:r>
          </w:p>
          <w:p w14:paraId="1D52191E" w14:textId="77777777" w:rsidR="006C5D4D" w:rsidRPr="00E473BC" w:rsidRDefault="006C5D4D" w:rsidP="0096398B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73BC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42" behindDoc="1" locked="0" layoutInCell="1" allowOverlap="1" wp14:anchorId="066FECC3" wp14:editId="0EDAA060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-151085</wp:posOffset>
                      </wp:positionV>
                      <wp:extent cx="33020" cy="33020"/>
                      <wp:effectExtent l="0" t="0" r="0" b="0"/>
                      <wp:wrapNone/>
                      <wp:docPr id="116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3" y="32402"/>
                                      </a:lnTo>
                                      <a:lnTo>
                                        <a:pt x="11987" y="31990"/>
                                      </a:lnTo>
                                      <a:lnTo>
                                        <a:pt x="0" y="18345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5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5F31F1" id="Group 116" o:spid="_x0000_s1026" style="position:absolute;margin-left:8.4pt;margin-top:-11.9pt;width:2.6pt;height:2.6pt;z-index:-251658238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">
                      <v:shape id="Graphic 117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" path="m18351,32402r-4298,l11987,31990,,18345,,14050,14053,r4298,l32405,16202r,2143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E473BC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43" behindDoc="1" locked="0" layoutInCell="1" allowOverlap="1" wp14:anchorId="74474ACE" wp14:editId="6E0DA90F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43346</wp:posOffset>
                      </wp:positionV>
                      <wp:extent cx="33020" cy="33020"/>
                      <wp:effectExtent l="0" t="0" r="0" b="0"/>
                      <wp:wrapNone/>
                      <wp:docPr id="118" name="Group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3" y="32402"/>
                                      </a:lnTo>
                                      <a:lnTo>
                                        <a:pt x="11987" y="31990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47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5D2A71" id="Group 118" o:spid="_x0000_s1026" style="position:absolute;margin-left:8.4pt;margin-top:3.4pt;width:2.6pt;height:2.6pt;z-index:-251658237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">
                      <v:shape id="Graphic 119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" path="m18351,32402r-4298,l11987,31990,,18348,,14047,14053,r4298,l32405,16202r,2146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E473BC">
              <w:t>Overdue for primary screen</w:t>
            </w:r>
          </w:p>
          <w:p w14:paraId="719A44F9" w14:textId="77777777" w:rsidR="006C5D4D" w:rsidRPr="00E473BC" w:rsidRDefault="006C5D4D" w:rsidP="0096398B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73BC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44" behindDoc="1" locked="0" layoutInCell="1" allowOverlap="1" wp14:anchorId="1D1B97C4" wp14:editId="469A02A9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134385</wp:posOffset>
                      </wp:positionV>
                      <wp:extent cx="33020" cy="33020"/>
                      <wp:effectExtent l="0" t="0" r="0" b="0"/>
                      <wp:wrapNone/>
                      <wp:docPr id="120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3" y="32402"/>
                                      </a:lnTo>
                                      <a:lnTo>
                                        <a:pt x="11987" y="31990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CCE06D" id="Group 120" o:spid="_x0000_s1026" style="position:absolute;margin-left:8.4pt;margin-top:10.6pt;width:2.6pt;height:2.6pt;z-index:-251658236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">
                      <v:shape id="Graphic 121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" path="m18351,32402r-4298,l11987,31990,,18348,,14050,14053,r4298,l32405,16202r,2146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E473BC">
              <w:t>Due for primary screen</w:t>
            </w:r>
          </w:p>
          <w:p w14:paraId="7226D2D9" w14:textId="77777777" w:rsidR="00C16653" w:rsidRDefault="006C5D4D" w:rsidP="0096398B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73BC">
              <w:t>Not yet due for primary screen</w:t>
            </w:r>
          </w:p>
          <w:p w14:paraId="465503AF" w14:textId="7EF5A5D2" w:rsidR="006C5D4D" w:rsidRPr="00D60160" w:rsidRDefault="00D60160" w:rsidP="0096398B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  <w:r w:rsidRPr="00D60160">
              <w:rPr>
                <w:b/>
                <w:bCs/>
              </w:rPr>
              <w:t>R</w:t>
            </w:r>
            <w:r w:rsidR="006C5D4D" w:rsidRPr="00D60160">
              <w:rPr>
                <w:b/>
                <w:bCs/>
              </w:rPr>
              <w:t xml:space="preserve">equire </w:t>
            </w:r>
            <w:proofErr w:type="gramStart"/>
            <w:r w:rsidR="006C5D4D" w:rsidRPr="00D60160">
              <w:rPr>
                <w:b/>
                <w:bCs/>
              </w:rPr>
              <w:t>follow-up</w:t>
            </w:r>
            <w:proofErr w:type="gramEnd"/>
          </w:p>
          <w:p w14:paraId="35546026" w14:textId="4E417DF7" w:rsidR="00D60160" w:rsidRPr="00D60160" w:rsidRDefault="00D60160" w:rsidP="0096398B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  <w:r w:rsidRPr="00D60160">
              <w:rPr>
                <w:b/>
                <w:bCs/>
              </w:rPr>
              <w:t>Under specialist</w:t>
            </w:r>
          </w:p>
          <w:p w14:paraId="467B3AE6" w14:textId="77777777" w:rsidR="006C5D4D" w:rsidRPr="00E473BC" w:rsidRDefault="006C5D4D" w:rsidP="0096398B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73BC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47" behindDoc="1" locked="0" layoutInCell="1" allowOverlap="1" wp14:anchorId="2E85F4E5" wp14:editId="6410C97C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-151085</wp:posOffset>
                      </wp:positionV>
                      <wp:extent cx="33020" cy="33020"/>
                      <wp:effectExtent l="0" t="0" r="0" b="0"/>
                      <wp:wrapNone/>
                      <wp:docPr id="126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3" y="32402"/>
                                      </a:lnTo>
                                      <a:lnTo>
                                        <a:pt x="11987" y="31990"/>
                                      </a:lnTo>
                                      <a:lnTo>
                                        <a:pt x="0" y="18345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5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6C45F7" id="Group 126" o:spid="_x0000_s1026" style="position:absolute;margin-left:8.4pt;margin-top:-11.9pt;width:2.6pt;height:2.6pt;z-index:-251658233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">
                      <v:shape id="Graphic 127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" path="m18351,32402r-4298,l11987,31990,,18345,,14050,14053,r4298,l32405,16202r,2143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E473BC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48" behindDoc="1" locked="0" layoutInCell="1" allowOverlap="1" wp14:anchorId="730E8125" wp14:editId="0E7D6640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43346</wp:posOffset>
                      </wp:positionV>
                      <wp:extent cx="33020" cy="33020"/>
                      <wp:effectExtent l="0" t="0" r="0" b="0"/>
                      <wp:wrapNone/>
                      <wp:docPr id="128" name="Group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3" y="32402"/>
                                      </a:lnTo>
                                      <a:lnTo>
                                        <a:pt x="11987" y="31990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47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1E30B0" id="Group 128" o:spid="_x0000_s1026" style="position:absolute;margin-left:8.4pt;margin-top:3.4pt;width:2.6pt;height:2.6pt;z-index:-251658232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">
                      <v:shape id="Graphic 129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" path="m18351,32402r-4298,l11987,31990,,18348,,14047,14053,r4298,l32405,16202r,2146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E473BC">
              <w:t>No active screening</w:t>
            </w:r>
          </w:p>
          <w:p w14:paraId="441E7084" w14:textId="008F59BB" w:rsidR="006C5D4D" w:rsidRPr="00E473BC" w:rsidRDefault="006C5D4D" w:rsidP="0096398B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73BC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49" behindDoc="1" locked="0" layoutInCell="1" allowOverlap="1" wp14:anchorId="7BC857D3" wp14:editId="4FDE2ACB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133750</wp:posOffset>
                      </wp:positionV>
                      <wp:extent cx="33020" cy="33020"/>
                      <wp:effectExtent l="0" t="0" r="0" b="0"/>
                      <wp:wrapNone/>
                      <wp:docPr id="130" name="Group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3" y="32402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4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FE0904" id="Group 130" o:spid="_x0000_s1026" style="position:absolute;margin-left:8.4pt;margin-top:10.55pt;width:2.6pt;height:2.6pt;z-index:-251658231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">
                      <v:shape id="Graphic 131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" path="m18351,32402r-4298,l11987,31987,,18348,,14054,14053,r4298,l32405,16202r,2146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E473BC">
              <w:t>Withdrawn</w:t>
            </w:r>
          </w:p>
        </w:tc>
      </w:tr>
      <w:tr w:rsidR="00D6605A" w:rsidRPr="00E7288F" w14:paraId="4A0E815F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3971410C" w14:textId="27F0BFC9" w:rsidR="00D6605A" w:rsidRPr="000E50DF" w:rsidRDefault="00D6605A" w:rsidP="000E50DF">
            <w:r w:rsidRPr="000E50DF">
              <w:lastRenderedPageBreak/>
              <w:t>PATHWAY_STATUS</w:t>
            </w:r>
          </w:p>
        </w:tc>
        <w:tc>
          <w:tcPr>
            <w:tcW w:w="2355" w:type="pct"/>
          </w:tcPr>
          <w:p w14:paraId="48D9485E" w14:textId="49BA99D4" w:rsidR="00673DB0" w:rsidRPr="000E50DF" w:rsidRDefault="00D6605A" w:rsidP="000E50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50DF">
              <w:t>Pathway status provides the reason or context behind the Next Expected Event. The Next Expected Event may be overdue, due, or sometime in the future.</w:t>
            </w:r>
          </w:p>
        </w:tc>
        <w:tc>
          <w:tcPr>
            <w:tcW w:w="1071" w:type="pct"/>
          </w:tcPr>
          <w:p w14:paraId="52BA2446" w14:textId="222DBF03" w:rsidR="0083696E" w:rsidRPr="000E50DF" w:rsidRDefault="0083696E" w:rsidP="00511B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9501D" w:rsidRPr="00E7288F" w14:paraId="381D5DEE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28B22FEB" w14:textId="77777777" w:rsidR="0029501D" w:rsidRPr="000E50DF" w:rsidRDefault="0029501D" w:rsidP="000E50DF"/>
        </w:tc>
        <w:tc>
          <w:tcPr>
            <w:tcW w:w="2355" w:type="pct"/>
          </w:tcPr>
          <w:p w14:paraId="56E523C2" w14:textId="0F4879CB" w:rsidR="0029501D" w:rsidRPr="000E50DF" w:rsidRDefault="0029501D" w:rsidP="00511B3C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E50D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77" behindDoc="1" locked="0" layoutInCell="1" allowOverlap="1" wp14:anchorId="122A7134" wp14:editId="01458C32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107080</wp:posOffset>
                      </wp:positionV>
                      <wp:extent cx="33020" cy="33020"/>
                      <wp:effectExtent l="0" t="0" r="0" b="0"/>
                      <wp:wrapNone/>
                      <wp:docPr id="132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133" name="Graphic 133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4" y="32402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4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4A7C73" id="Group 132" o:spid="_x0000_s1026" style="position:absolute;margin-left:7.9pt;margin-top:8.45pt;width:2.6pt;height:2.6pt;z-index:-251658103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">
                      <v:shape id="Graphic 133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" path="m18351,32402r-4297,l11987,31987,,18348,,14054,14054,r4297,l32405,16202r,2146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0E50DF">
              <w:t xml:space="preserve">Unregistered - A Cervical test result has been received for a person who is not part of the target population </w:t>
            </w:r>
            <w:proofErr w:type="gramStart"/>
            <w:r w:rsidRPr="000E50DF">
              <w:t>e.g.</w:t>
            </w:r>
            <w:proofErr w:type="gramEnd"/>
            <w:r w:rsidRPr="000E50DF">
              <w:t xml:space="preserve"> out of the screening age range</w:t>
            </w:r>
          </w:p>
        </w:tc>
        <w:tc>
          <w:tcPr>
            <w:tcW w:w="1071" w:type="pct"/>
          </w:tcPr>
          <w:p w14:paraId="2F99BE11" w14:textId="19F8948F" w:rsidR="0029501D" w:rsidRPr="000E50DF" w:rsidRDefault="0029501D" w:rsidP="00511B3C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E50D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78" behindDoc="1" locked="0" layoutInCell="1" allowOverlap="1" wp14:anchorId="5C99B417" wp14:editId="0F9EB884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121685</wp:posOffset>
                      </wp:positionV>
                      <wp:extent cx="33020" cy="33020"/>
                      <wp:effectExtent l="0" t="0" r="0" b="0"/>
                      <wp:wrapNone/>
                      <wp:docPr id="134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3" y="32402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47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3B85B3" id="Group 134" o:spid="_x0000_s1026" style="position:absolute;margin-left:8.4pt;margin-top:9.6pt;width:2.6pt;height:2.6pt;z-index:-251658102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">
                      <v:shape id="Graphic 135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" path="m18351,32402r-4298,l11987,31987,,18348,,14047,14053,r4298,l32405,16202r,2146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0E50D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79" behindDoc="1" locked="0" layoutInCell="1" allowOverlap="1" wp14:anchorId="5719517B" wp14:editId="0157B800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322598</wp:posOffset>
                      </wp:positionV>
                      <wp:extent cx="33020" cy="33020"/>
                      <wp:effectExtent l="0" t="0" r="0" b="0"/>
                      <wp:wrapNone/>
                      <wp:docPr id="136" name="Group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3" y="32402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55E490" id="Group 136" o:spid="_x0000_s1026" style="position:absolute;margin-left:8.4pt;margin-top:25.4pt;width:2.6pt;height:2.6pt;z-index:-251658101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">
                      <v:shape id="Graphic 137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" path="m18351,32402r-4298,l11987,31987,,18348,,14050,14053,r4298,l32405,16202r,2146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0E50DF">
              <w:t xml:space="preserve">Unregistered </w:t>
            </w:r>
          </w:p>
        </w:tc>
      </w:tr>
      <w:tr w:rsidR="0029501D" w:rsidRPr="00E7288F" w14:paraId="0F2C4832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4B30F098" w14:textId="77777777" w:rsidR="0029501D" w:rsidRPr="000E50DF" w:rsidRDefault="0029501D" w:rsidP="000E50DF"/>
        </w:tc>
        <w:tc>
          <w:tcPr>
            <w:tcW w:w="2355" w:type="pct"/>
          </w:tcPr>
          <w:p w14:paraId="2F8AC24C" w14:textId="36749B2E" w:rsidR="0029501D" w:rsidRPr="000E50DF" w:rsidRDefault="0029501D" w:rsidP="00511B3C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50DF">
              <w:t>Registered - This person is in the target population for the NCSP,</w:t>
            </w:r>
            <w:r>
              <w:t xml:space="preserve"> </w:t>
            </w:r>
            <w:r w:rsidRPr="000E50DF">
              <w:t xml:space="preserve">but has not yet </w:t>
            </w:r>
            <w:r>
              <w:t>received communications</w:t>
            </w:r>
            <w:r w:rsidRPr="000E50DF">
              <w:t xml:space="preserve"> (</w:t>
            </w:r>
            <w:r w:rsidR="005E19A6">
              <w:t>from</w:t>
            </w:r>
            <w:r w:rsidRPr="000E50DF">
              <w:t xml:space="preserve"> the NCSP</w:t>
            </w:r>
            <w:r>
              <w:t>-R</w:t>
            </w:r>
            <w:r w:rsidRPr="000E50DF">
              <w:t>egister)</w:t>
            </w:r>
          </w:p>
        </w:tc>
        <w:tc>
          <w:tcPr>
            <w:tcW w:w="1071" w:type="pct"/>
          </w:tcPr>
          <w:p w14:paraId="794CB798" w14:textId="6AE80AB1" w:rsidR="0029501D" w:rsidRPr="000E50DF" w:rsidRDefault="0029501D" w:rsidP="0029501D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50DF">
              <w:t xml:space="preserve">Registered </w:t>
            </w:r>
          </w:p>
        </w:tc>
      </w:tr>
      <w:tr w:rsidR="0029501D" w:rsidRPr="00E7288F" w14:paraId="5A3A6FA4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7410C448" w14:textId="77777777" w:rsidR="0029501D" w:rsidRPr="000E50DF" w:rsidRDefault="0029501D" w:rsidP="000E50DF"/>
        </w:tc>
        <w:tc>
          <w:tcPr>
            <w:tcW w:w="2355" w:type="pct"/>
          </w:tcPr>
          <w:p w14:paraId="4246E2CA" w14:textId="77577BC7" w:rsidR="0029501D" w:rsidRPr="000E50DF" w:rsidRDefault="0029501D" w:rsidP="00511B3C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E50DF">
              <w:t>Notified - This person has been notified (by the NCSP register) that they are part of the target population to participate in cervical screening</w:t>
            </w:r>
          </w:p>
        </w:tc>
        <w:tc>
          <w:tcPr>
            <w:tcW w:w="1071" w:type="pct"/>
          </w:tcPr>
          <w:p w14:paraId="031BAC53" w14:textId="77777777" w:rsidR="0029501D" w:rsidRDefault="0029501D" w:rsidP="00511B3C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E50DF">
              <w:t xml:space="preserve">Notified </w:t>
            </w:r>
          </w:p>
          <w:p w14:paraId="347727B1" w14:textId="6C02711D" w:rsidR="0029501D" w:rsidRPr="000E50DF" w:rsidRDefault="0029501D" w:rsidP="00F42AEA">
            <w:pPr>
              <w:pStyle w:val="ListBullet"/>
              <w:tabs>
                <w:tab w:val="clear" w:pos="360"/>
              </w:tabs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</w:tc>
      </w:tr>
      <w:tr w:rsidR="0029501D" w:rsidRPr="00E7288F" w14:paraId="0C34CC95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2E06A2AB" w14:textId="77777777" w:rsidR="0029501D" w:rsidRPr="000E50DF" w:rsidRDefault="0029501D" w:rsidP="000E50DF"/>
        </w:tc>
        <w:tc>
          <w:tcPr>
            <w:tcW w:w="2355" w:type="pct"/>
          </w:tcPr>
          <w:p w14:paraId="4F9B4AAB" w14:textId="47E30405" w:rsidR="0029501D" w:rsidRPr="000E50DF" w:rsidRDefault="0029501D" w:rsidP="00511B3C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50DF">
              <w:t xml:space="preserve">Cytology Recall - Cytology is required as the next step for this participant based on the result of the HPV screening test </w:t>
            </w:r>
            <w:r>
              <w:t xml:space="preserve">- </w:t>
            </w:r>
            <w:proofErr w:type="gramStart"/>
            <w:r w:rsidRPr="000E50DF">
              <w:t>e.g.</w:t>
            </w:r>
            <w:proofErr w:type="gramEnd"/>
            <w:r w:rsidRPr="000E50DF">
              <w:t xml:space="preserve"> as</w:t>
            </w:r>
            <w:r>
              <w:t xml:space="preserve"> </w:t>
            </w:r>
            <w:r w:rsidRPr="000E50DF">
              <w:t>f</w:t>
            </w:r>
            <w:r>
              <w:t>ollow-</w:t>
            </w:r>
            <w:r w:rsidRPr="000E50DF">
              <w:t>u</w:t>
            </w:r>
            <w:r>
              <w:t>p</w:t>
            </w:r>
            <w:r w:rsidRPr="000E50DF">
              <w:t xml:space="preserve"> after HPV Other detected on a swab</w:t>
            </w:r>
          </w:p>
        </w:tc>
        <w:tc>
          <w:tcPr>
            <w:tcW w:w="1071" w:type="pct"/>
          </w:tcPr>
          <w:p w14:paraId="138C6614" w14:textId="7ADD3D0C" w:rsidR="0029501D" w:rsidRPr="000E50DF" w:rsidRDefault="0029501D" w:rsidP="0029501D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50DF">
              <w:t>Cytology Recall</w:t>
            </w:r>
          </w:p>
        </w:tc>
      </w:tr>
      <w:tr w:rsidR="0029501D" w:rsidRPr="00E7288F" w14:paraId="4903F93F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2EF70844" w14:textId="77777777" w:rsidR="0029501D" w:rsidRPr="000E50DF" w:rsidRDefault="0029501D" w:rsidP="000E50DF"/>
        </w:tc>
        <w:tc>
          <w:tcPr>
            <w:tcW w:w="2355" w:type="pct"/>
          </w:tcPr>
          <w:p w14:paraId="5604F7DC" w14:textId="07CFAE36" w:rsidR="0029501D" w:rsidRPr="000E50DF" w:rsidRDefault="0029501D" w:rsidP="00511B3C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E50DF">
              <w:t>1st Repeat HPV Recall - This participant is currently in a 12-month recall period and will be recalled for first repeat HPV at the end of 12 months</w:t>
            </w:r>
          </w:p>
        </w:tc>
        <w:tc>
          <w:tcPr>
            <w:tcW w:w="1071" w:type="pct"/>
          </w:tcPr>
          <w:p w14:paraId="17A5A6FD" w14:textId="7FBF4DA4" w:rsidR="0029501D" w:rsidRPr="000E50DF" w:rsidRDefault="0029501D" w:rsidP="0029501D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E50D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80" behindDoc="1" locked="0" layoutInCell="1" allowOverlap="1" wp14:anchorId="280ADB89" wp14:editId="4394D57C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-349356</wp:posOffset>
                      </wp:positionV>
                      <wp:extent cx="33020" cy="33020"/>
                      <wp:effectExtent l="0" t="0" r="0" b="0"/>
                      <wp:wrapNone/>
                      <wp:docPr id="138" name="Group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139" name="Graphic 139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3" y="32402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51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51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397D0D" id="Group 138" o:spid="_x0000_s1026" style="position:absolute;margin-left:8.4pt;margin-top:-27.5pt;width:2.6pt;height:2.6pt;z-index:-251658100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">
                      <v:shape id="Graphic 139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" path="m18351,32402r-4298,l11987,31987,,18351,,14050,14053,r4298,l32405,16202r,2149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0E50D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81" behindDoc="1" locked="0" layoutInCell="1" allowOverlap="1" wp14:anchorId="3FCED129" wp14:editId="7C3AE6EF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-148443</wp:posOffset>
                      </wp:positionV>
                      <wp:extent cx="33020" cy="33020"/>
                      <wp:effectExtent l="0" t="0" r="0" b="0"/>
                      <wp:wrapNone/>
                      <wp:docPr id="140" name="Group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141" name="Graphic 141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3" y="32402"/>
                                      </a:lnTo>
                                      <a:lnTo>
                                        <a:pt x="11987" y="31990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4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EED97C" id="Group 140" o:spid="_x0000_s1026" style="position:absolute;margin-left:8.4pt;margin-top:-11.7pt;width:2.6pt;height:2.6pt;z-index:-251658099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">
                      <v:shape id="Graphic 141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" path="m18351,32402r-4298,l11987,31990,,18348,,14054,14053,r4298,l32405,16202r,2146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0E50D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82" behindDoc="1" locked="0" layoutInCell="1" allowOverlap="1" wp14:anchorId="7ABA653E" wp14:editId="5BCAF6A1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52470</wp:posOffset>
                      </wp:positionV>
                      <wp:extent cx="33020" cy="33020"/>
                      <wp:effectExtent l="0" t="0" r="0" b="0"/>
                      <wp:wrapNone/>
                      <wp:docPr id="142" name="Group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143" name="Graphic 143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3" y="32402"/>
                                      </a:lnTo>
                                      <a:lnTo>
                                        <a:pt x="11987" y="31990"/>
                                      </a:lnTo>
                                      <a:lnTo>
                                        <a:pt x="0" y="18345"/>
                                      </a:lnTo>
                                      <a:lnTo>
                                        <a:pt x="0" y="14054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5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A92D8F" id="Group 142" o:spid="_x0000_s1026" style="position:absolute;margin-left:8.4pt;margin-top:4.15pt;width:2.6pt;height:2.6pt;z-index:-251658098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">
                      <v:shape id="Graphic 143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" path="m18351,32402r-4298,l11987,31990,,18345,,14054,14053,r4298,l32405,16202r,2143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0E50DF">
              <w:t xml:space="preserve">1st Repeat Cytology Recall </w:t>
            </w:r>
          </w:p>
        </w:tc>
      </w:tr>
      <w:tr w:rsidR="0029501D" w:rsidRPr="00E7288F" w14:paraId="57BA0EB0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0057F2CA" w14:textId="77777777" w:rsidR="0029501D" w:rsidRPr="000E50DF" w:rsidRDefault="0029501D" w:rsidP="000E50DF"/>
        </w:tc>
        <w:tc>
          <w:tcPr>
            <w:tcW w:w="2355" w:type="pct"/>
          </w:tcPr>
          <w:p w14:paraId="4909ED59" w14:textId="6099A224" w:rsidR="0029501D" w:rsidRPr="000E50DF" w:rsidRDefault="0029501D" w:rsidP="00511B3C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50DF">
              <w:t>1st Repeat Cytology Recall - Cytology is required as the next step</w:t>
            </w:r>
            <w:r>
              <w:t xml:space="preserve"> </w:t>
            </w:r>
            <w:r w:rsidRPr="000E50DF">
              <w:t xml:space="preserve">for this participant based on the result of 1st Repeat (12 month) HPV recall </w:t>
            </w:r>
            <w:r>
              <w:t xml:space="preserve">- </w:t>
            </w:r>
            <w:proofErr w:type="gramStart"/>
            <w:r w:rsidRPr="000E50DF">
              <w:t>e.g.</w:t>
            </w:r>
            <w:proofErr w:type="gramEnd"/>
            <w:r w:rsidRPr="000E50DF">
              <w:t xml:space="preserve"> as follow-up after HPV Other detected on a swab</w:t>
            </w:r>
          </w:p>
        </w:tc>
        <w:tc>
          <w:tcPr>
            <w:tcW w:w="1071" w:type="pct"/>
          </w:tcPr>
          <w:p w14:paraId="1CE3517E" w14:textId="7F607FC3" w:rsidR="0029501D" w:rsidRPr="000E50DF" w:rsidRDefault="0029501D" w:rsidP="0029501D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50D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83" behindDoc="1" locked="0" layoutInCell="1" allowOverlap="1" wp14:anchorId="5A0B42B1" wp14:editId="7D0A6800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-143363</wp:posOffset>
                      </wp:positionV>
                      <wp:extent cx="33020" cy="33020"/>
                      <wp:effectExtent l="0" t="0" r="0" b="0"/>
                      <wp:wrapNone/>
                      <wp:docPr id="144" name="Group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145" name="Graphic 145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2"/>
                                      </a:moveTo>
                                      <a:lnTo>
                                        <a:pt x="14053" y="32402"/>
                                      </a:lnTo>
                                      <a:lnTo>
                                        <a:pt x="11987" y="31990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47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8007DF" id="Group 144" o:spid="_x0000_s1026" style="position:absolute;margin-left:8.4pt;margin-top:-11.3pt;width:2.6pt;height:2.6pt;z-index:-251658097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">
                      <v:shape id="Graphic 145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" path="m18351,32402r-4298,l11987,31990,,18348,,14047,14053,r4298,l32405,16202r,2146l18351,3240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0E50D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84" behindDoc="1" locked="0" layoutInCell="1" allowOverlap="1" wp14:anchorId="1344B0D4" wp14:editId="4D406CFD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57550</wp:posOffset>
                      </wp:positionV>
                      <wp:extent cx="33020" cy="33020"/>
                      <wp:effectExtent l="0" t="0" r="0" b="0"/>
                      <wp:wrapNone/>
                      <wp:docPr id="146" name="Group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147" name="Graphic 147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4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24DAB0" id="Group 146" o:spid="_x0000_s1026" style="position:absolute;margin-left:8.4pt;margin-top:4.55pt;width:2.6pt;height:2.6pt;z-index:-251658096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">
                      <v:shape id="Graphic 147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" path="m18351,32398r-4298,l11987,31984,,18348,,14050,14053,r4298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0E50DF">
              <w:t>1st Repeat HPV Recall</w:t>
            </w:r>
          </w:p>
        </w:tc>
      </w:tr>
      <w:tr w:rsidR="0029501D" w:rsidRPr="00E7288F" w14:paraId="05A6DE4D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4A638C5A" w14:textId="77777777" w:rsidR="0029501D" w:rsidRPr="000E50DF" w:rsidRDefault="0029501D" w:rsidP="000E50DF"/>
        </w:tc>
        <w:tc>
          <w:tcPr>
            <w:tcW w:w="2355" w:type="pct"/>
          </w:tcPr>
          <w:p w14:paraId="680C2C77" w14:textId="18CFBD22" w:rsidR="0029501D" w:rsidRPr="000E50DF" w:rsidRDefault="0029501D" w:rsidP="00511B3C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E50DF">
              <w:t xml:space="preserve">Annual Co-Test Recall - This participant requires annual co-test screening with HPV and cytology because of the </w:t>
            </w:r>
            <w:r w:rsidRPr="000E50DF">
              <w:lastRenderedPageBreak/>
              <w:t>history of a previous HPV-negative high-grade cervical or vaginal lesion, or a</w:t>
            </w:r>
            <w:r>
              <w:t xml:space="preserve"> </w:t>
            </w:r>
            <w:r w:rsidRPr="000E50DF">
              <w:t>history of AIS where the HPV status prior to treatment is unknown</w:t>
            </w:r>
          </w:p>
        </w:tc>
        <w:tc>
          <w:tcPr>
            <w:tcW w:w="1071" w:type="pct"/>
          </w:tcPr>
          <w:p w14:paraId="3612ADEB" w14:textId="39EF0286" w:rsidR="0029501D" w:rsidRPr="000E50DF" w:rsidRDefault="0029501D" w:rsidP="0029501D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E50DF">
              <w:lastRenderedPageBreak/>
              <w:t>Annual Co-Test Recall</w:t>
            </w:r>
          </w:p>
        </w:tc>
      </w:tr>
      <w:tr w:rsidR="0029501D" w:rsidRPr="00E7288F" w14:paraId="026D55CE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39B53ADB" w14:textId="77777777" w:rsidR="0029501D" w:rsidRPr="000E50DF" w:rsidRDefault="0029501D" w:rsidP="000E50DF"/>
        </w:tc>
        <w:tc>
          <w:tcPr>
            <w:tcW w:w="2355" w:type="pct"/>
          </w:tcPr>
          <w:p w14:paraId="789FB6A7" w14:textId="3189D034" w:rsidR="0029501D" w:rsidRPr="000E50DF" w:rsidRDefault="0029501D" w:rsidP="00511B3C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50DF">
              <w:t xml:space="preserve">2nd Repeat HPV Recall - This participant has had their 1st repeat HPV Recall test and will be recalled for </w:t>
            </w:r>
            <w:r>
              <w:t xml:space="preserve">a </w:t>
            </w:r>
            <w:r w:rsidRPr="000E50DF">
              <w:t>second repeat HPV (and</w:t>
            </w:r>
            <w:r>
              <w:t xml:space="preserve"> </w:t>
            </w:r>
            <w:r w:rsidRPr="000E50DF">
              <w:t>Cytology) at the end of 12 months.</w:t>
            </w:r>
          </w:p>
        </w:tc>
        <w:tc>
          <w:tcPr>
            <w:tcW w:w="1071" w:type="pct"/>
          </w:tcPr>
          <w:p w14:paraId="222F0F5E" w14:textId="3D2E5746" w:rsidR="0029501D" w:rsidRPr="000E50DF" w:rsidRDefault="0029501D" w:rsidP="0029501D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50DF">
              <w:t>2nd Repeat HPV Recall</w:t>
            </w:r>
          </w:p>
        </w:tc>
      </w:tr>
      <w:tr w:rsidR="0029501D" w:rsidRPr="00E7288F" w14:paraId="2D5D1341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297451AE" w14:textId="77777777" w:rsidR="0029501D" w:rsidRPr="000E50DF" w:rsidRDefault="0029501D" w:rsidP="000E50DF"/>
        </w:tc>
        <w:tc>
          <w:tcPr>
            <w:tcW w:w="2355" w:type="pct"/>
          </w:tcPr>
          <w:p w14:paraId="6E6E41FF" w14:textId="197E1BD3" w:rsidR="0029501D" w:rsidRPr="000E50DF" w:rsidRDefault="0029501D" w:rsidP="00511B3C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E50DF">
              <w:t>Under Specialist Care - This participant has had a referral accepted at a specialist colposcopy clinic and has not been</w:t>
            </w:r>
            <w:r>
              <w:t xml:space="preserve"> </w:t>
            </w:r>
            <w:r w:rsidRPr="000E50DF">
              <w:t>discharged</w:t>
            </w:r>
          </w:p>
        </w:tc>
        <w:tc>
          <w:tcPr>
            <w:tcW w:w="1071" w:type="pct"/>
          </w:tcPr>
          <w:p w14:paraId="16E6BFE9" w14:textId="336ADB4A" w:rsidR="0029501D" w:rsidRPr="000E50DF" w:rsidRDefault="0029501D" w:rsidP="0029501D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E50DF">
              <w:t>Under Specialist Care</w:t>
            </w:r>
          </w:p>
        </w:tc>
      </w:tr>
      <w:tr w:rsidR="0029501D" w:rsidRPr="00E7288F" w14:paraId="413B4D57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7421494D" w14:textId="77777777" w:rsidR="0029501D" w:rsidRPr="000E50DF" w:rsidRDefault="0029501D" w:rsidP="000E50DF"/>
        </w:tc>
        <w:tc>
          <w:tcPr>
            <w:tcW w:w="2355" w:type="pct"/>
          </w:tcPr>
          <w:p w14:paraId="3C060210" w14:textId="56016188" w:rsidR="0029501D" w:rsidRPr="000E50DF" w:rsidRDefault="0029501D" w:rsidP="00511B3C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50DF">
              <w:t>Colposcopy Referral - This participant should be referred to colposcopy and the referral has either not been sent or not yet</w:t>
            </w:r>
            <w:r>
              <w:t xml:space="preserve"> </w:t>
            </w:r>
            <w:r w:rsidRPr="000E50DF">
              <w:t>been accepted by the colposcopy service</w:t>
            </w:r>
          </w:p>
        </w:tc>
        <w:tc>
          <w:tcPr>
            <w:tcW w:w="1071" w:type="pct"/>
          </w:tcPr>
          <w:p w14:paraId="4D89F9A7" w14:textId="6F0FE3F8" w:rsidR="0029501D" w:rsidRPr="000E50DF" w:rsidRDefault="0029501D" w:rsidP="00362F76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0E50DF">
              <w:t xml:space="preserve">Colposcopy Referral </w:t>
            </w:r>
          </w:p>
        </w:tc>
      </w:tr>
      <w:tr w:rsidR="0029501D" w:rsidRPr="00E7288F" w14:paraId="2084AE74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0FF0B89D" w14:textId="77777777" w:rsidR="0029501D" w:rsidRPr="000E50DF" w:rsidRDefault="0029501D" w:rsidP="000E50DF"/>
        </w:tc>
        <w:tc>
          <w:tcPr>
            <w:tcW w:w="2355" w:type="pct"/>
          </w:tcPr>
          <w:p w14:paraId="20E7198E" w14:textId="4410321B" w:rsidR="0029501D" w:rsidRPr="000E50DF" w:rsidRDefault="0029501D" w:rsidP="00511B3C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E50DF">
              <w:t xml:space="preserve">1st Test of Cure - This participant requires their first negative co-test (HPV and cytology from an LBC sample) of a Test of Cure </w:t>
            </w:r>
            <w:proofErr w:type="gramStart"/>
            <w:r w:rsidRPr="000E50DF">
              <w:t>in order to</w:t>
            </w:r>
            <w:proofErr w:type="gramEnd"/>
            <w:r w:rsidRPr="000E50DF">
              <w:t xml:space="preserve"> move to 2nd Test of Cure status</w:t>
            </w:r>
          </w:p>
        </w:tc>
        <w:tc>
          <w:tcPr>
            <w:tcW w:w="1071" w:type="pct"/>
          </w:tcPr>
          <w:p w14:paraId="5CCC311B" w14:textId="7966958A" w:rsidR="0029501D" w:rsidRPr="000E50DF" w:rsidRDefault="0029501D" w:rsidP="0029501D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E50DF">
              <w:t>1st Test of Cure</w:t>
            </w:r>
          </w:p>
        </w:tc>
      </w:tr>
      <w:tr w:rsidR="0029501D" w:rsidRPr="00E7288F" w14:paraId="63CCA538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551BD58E" w14:textId="77777777" w:rsidR="0029501D" w:rsidRPr="000E50DF" w:rsidRDefault="0029501D" w:rsidP="000E50DF"/>
        </w:tc>
        <w:tc>
          <w:tcPr>
            <w:tcW w:w="2355" w:type="pct"/>
          </w:tcPr>
          <w:p w14:paraId="27DC9E00" w14:textId="43363E25" w:rsidR="0029501D" w:rsidRPr="000E50DF" w:rsidRDefault="0029501D" w:rsidP="00511B3C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50DF">
              <w:t>1st Test of Cure (Repeated) - This participant had a first Test of</w:t>
            </w:r>
            <w:r>
              <w:t xml:space="preserve"> </w:t>
            </w:r>
            <w:r w:rsidRPr="000E50DF">
              <w:t>Cure co-test with HPV Not Detected and Low</w:t>
            </w:r>
            <w:r>
              <w:t>-</w:t>
            </w:r>
            <w:r w:rsidRPr="000E50DF">
              <w:t>Grade Cytology and needs to repeat their first Test of Cure</w:t>
            </w:r>
          </w:p>
        </w:tc>
        <w:tc>
          <w:tcPr>
            <w:tcW w:w="1071" w:type="pct"/>
          </w:tcPr>
          <w:p w14:paraId="55A631AD" w14:textId="62871371" w:rsidR="0029501D" w:rsidRPr="000E50DF" w:rsidRDefault="0029501D" w:rsidP="0029501D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50DF">
              <w:t>1st Test of Cure (Repeated)</w:t>
            </w:r>
          </w:p>
        </w:tc>
      </w:tr>
      <w:tr w:rsidR="0029501D" w:rsidRPr="00E7288F" w14:paraId="4F9FAAD9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46C98DBB" w14:textId="77777777" w:rsidR="0029501D" w:rsidRPr="000E50DF" w:rsidRDefault="0029501D" w:rsidP="000E50DF"/>
        </w:tc>
        <w:tc>
          <w:tcPr>
            <w:tcW w:w="2355" w:type="pct"/>
          </w:tcPr>
          <w:p w14:paraId="3D4F170D" w14:textId="028A081C" w:rsidR="0029501D" w:rsidRPr="000E50DF" w:rsidRDefault="0029501D" w:rsidP="00511B3C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E50DF">
              <w:t>2nd Test of Cure - This participant has had a negative first co-test</w:t>
            </w:r>
            <w:r>
              <w:t xml:space="preserve"> </w:t>
            </w:r>
            <w:r w:rsidRPr="000E50DF">
              <w:t>and requires their second negative co-test to complete the Test of Cure</w:t>
            </w:r>
          </w:p>
        </w:tc>
        <w:tc>
          <w:tcPr>
            <w:tcW w:w="1071" w:type="pct"/>
          </w:tcPr>
          <w:p w14:paraId="1E341894" w14:textId="5456CA10" w:rsidR="0029501D" w:rsidRPr="000E50DF" w:rsidRDefault="0029501D" w:rsidP="0029501D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E50DF">
              <w:t>2nd Test of Cure</w:t>
            </w:r>
          </w:p>
        </w:tc>
      </w:tr>
      <w:tr w:rsidR="0029501D" w:rsidRPr="00E7288F" w14:paraId="4E025675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5DDF3CB6" w14:textId="77777777" w:rsidR="0029501D" w:rsidRPr="000E50DF" w:rsidRDefault="0029501D" w:rsidP="000E50DF"/>
        </w:tc>
        <w:tc>
          <w:tcPr>
            <w:tcW w:w="2355" w:type="pct"/>
          </w:tcPr>
          <w:p w14:paraId="5828F09A" w14:textId="40310305" w:rsidR="0029501D" w:rsidRPr="000E50DF" w:rsidRDefault="0029501D" w:rsidP="00511B3C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50DF">
              <w:t>1st Post-Colposcopy Recall - This participant requires an HPV</w:t>
            </w:r>
            <w:r>
              <w:t xml:space="preserve"> </w:t>
            </w:r>
            <w:r w:rsidRPr="000E50DF">
              <w:t>test following their normal colposcopy</w:t>
            </w:r>
          </w:p>
        </w:tc>
        <w:tc>
          <w:tcPr>
            <w:tcW w:w="1071" w:type="pct"/>
          </w:tcPr>
          <w:p w14:paraId="35A31FA9" w14:textId="6689166A" w:rsidR="0029501D" w:rsidRPr="000E50DF" w:rsidRDefault="0029501D" w:rsidP="0029501D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50DF">
              <w:t>1st Post-Colposcopy Recall</w:t>
            </w:r>
          </w:p>
        </w:tc>
      </w:tr>
      <w:tr w:rsidR="0029501D" w:rsidRPr="00E7288F" w14:paraId="5DB588C7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28D8ACC0" w14:textId="77777777" w:rsidR="0029501D" w:rsidRPr="000E50DF" w:rsidRDefault="0029501D" w:rsidP="000E50DF"/>
        </w:tc>
        <w:tc>
          <w:tcPr>
            <w:tcW w:w="2355" w:type="pct"/>
          </w:tcPr>
          <w:p w14:paraId="1B6804BD" w14:textId="0A1C8807" w:rsidR="0029501D" w:rsidRPr="000E50DF" w:rsidRDefault="0029501D" w:rsidP="00511B3C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E50DF">
              <w:t>1st Post-Colposcopy Cytology Recall - Cytology is required as the</w:t>
            </w:r>
            <w:r>
              <w:t xml:space="preserve"> </w:t>
            </w:r>
            <w:r w:rsidRPr="000E50DF">
              <w:t>next step for this participant based on the result of their 1st Post-</w:t>
            </w:r>
            <w:r>
              <w:t>C</w:t>
            </w:r>
            <w:r w:rsidRPr="000E50DF">
              <w:t>olposcopy Recall</w:t>
            </w:r>
          </w:p>
        </w:tc>
        <w:tc>
          <w:tcPr>
            <w:tcW w:w="1071" w:type="pct"/>
          </w:tcPr>
          <w:p w14:paraId="008A88FA" w14:textId="77777777" w:rsidR="0029501D" w:rsidRPr="000E50DF" w:rsidRDefault="0029501D" w:rsidP="0029501D">
            <w:pPr>
              <w:pStyle w:val="ListBullet"/>
              <w:tabs>
                <w:tab w:val="clear" w:pos="360"/>
              </w:tabs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</w:tc>
      </w:tr>
      <w:tr w:rsidR="0029501D" w:rsidRPr="00E7288F" w14:paraId="6C51D517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5D37C427" w14:textId="77777777" w:rsidR="0029501D" w:rsidRPr="000E50DF" w:rsidRDefault="0029501D" w:rsidP="000E50DF"/>
        </w:tc>
        <w:tc>
          <w:tcPr>
            <w:tcW w:w="2355" w:type="pct"/>
          </w:tcPr>
          <w:p w14:paraId="3F6CF345" w14:textId="3E5399AA" w:rsidR="0029501D" w:rsidRPr="000E50DF" w:rsidRDefault="0029501D" w:rsidP="00511B3C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50DF">
              <w:t>2nd Post-Colposcopy Recall - This participant requires a further HPV test following their normal colposcopy and 1st Post-Colposcopy Recall test</w:t>
            </w:r>
            <w:r>
              <w:t xml:space="preserve"> </w:t>
            </w:r>
            <w:r w:rsidRPr="000E50DF">
              <w:t>/</w:t>
            </w:r>
            <w:r>
              <w:t xml:space="preserve"> </w:t>
            </w:r>
            <w:r w:rsidRPr="000E50DF">
              <w:t>s</w:t>
            </w:r>
          </w:p>
        </w:tc>
        <w:tc>
          <w:tcPr>
            <w:tcW w:w="1071" w:type="pct"/>
          </w:tcPr>
          <w:p w14:paraId="51BD7582" w14:textId="77777777" w:rsidR="0029501D" w:rsidRPr="000E50DF" w:rsidRDefault="0029501D" w:rsidP="0029501D">
            <w:pPr>
              <w:pStyle w:val="ListBullet"/>
              <w:tabs>
                <w:tab w:val="clear" w:pos="360"/>
              </w:tabs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29501D" w:rsidRPr="00E7288F" w14:paraId="2619C078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770063AB" w14:textId="77777777" w:rsidR="0029501D" w:rsidRPr="000E50DF" w:rsidRDefault="0029501D" w:rsidP="000E50DF"/>
        </w:tc>
        <w:tc>
          <w:tcPr>
            <w:tcW w:w="2355" w:type="pct"/>
          </w:tcPr>
          <w:p w14:paraId="64FC893C" w14:textId="70F28866" w:rsidR="0029501D" w:rsidRPr="000E50DF" w:rsidRDefault="0029501D" w:rsidP="00511B3C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E50DF">
              <w:t xml:space="preserve">Withdrawn (Pending) - This participant has indicated they wish to withdraw from the NCSP, and they are currently within the </w:t>
            </w:r>
            <w:r>
              <w:t>g</w:t>
            </w:r>
            <w:r w:rsidRPr="000E50DF">
              <w:t>race</w:t>
            </w:r>
            <w:r>
              <w:t xml:space="preserve"> </w:t>
            </w:r>
            <w:r w:rsidRPr="000E50DF">
              <w:t>period prior to withdrawal</w:t>
            </w:r>
          </w:p>
        </w:tc>
        <w:tc>
          <w:tcPr>
            <w:tcW w:w="1071" w:type="pct"/>
          </w:tcPr>
          <w:p w14:paraId="4729B536" w14:textId="0D7C1ACF" w:rsidR="0029501D" w:rsidRPr="000E50DF" w:rsidRDefault="0029501D" w:rsidP="0029501D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  <w:r w:rsidRPr="000E50DF">
              <w:t xml:space="preserve">Withdrawn (Pending) </w:t>
            </w:r>
          </w:p>
        </w:tc>
      </w:tr>
      <w:tr w:rsidR="0029501D" w:rsidRPr="00E7288F" w14:paraId="34113CA0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6AB96538" w14:textId="77777777" w:rsidR="0029501D" w:rsidRPr="000E50DF" w:rsidRDefault="0029501D" w:rsidP="000E50DF"/>
        </w:tc>
        <w:tc>
          <w:tcPr>
            <w:tcW w:w="2355" w:type="pct"/>
          </w:tcPr>
          <w:p w14:paraId="656CF6D3" w14:textId="7FE5CC2F" w:rsidR="0029501D" w:rsidRPr="000E50DF" w:rsidRDefault="0029501D" w:rsidP="00511B3C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50DF">
              <w:t>Withdrawn - This Person has been withdrawn from the NCSP and all screening data has been deleted</w:t>
            </w:r>
          </w:p>
        </w:tc>
        <w:tc>
          <w:tcPr>
            <w:tcW w:w="1071" w:type="pct"/>
          </w:tcPr>
          <w:p w14:paraId="2045E28F" w14:textId="64F76E40" w:rsidR="0029501D" w:rsidRPr="000E50DF" w:rsidRDefault="0029501D" w:rsidP="0029501D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50DF">
              <w:t>Withdrawn</w:t>
            </w:r>
          </w:p>
        </w:tc>
      </w:tr>
      <w:tr w:rsidR="0029501D" w:rsidRPr="00E7288F" w14:paraId="4D2B7F1E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577C2397" w14:textId="77777777" w:rsidR="0029501D" w:rsidRPr="000E50DF" w:rsidRDefault="0029501D" w:rsidP="000E50DF"/>
        </w:tc>
        <w:tc>
          <w:tcPr>
            <w:tcW w:w="2355" w:type="pct"/>
          </w:tcPr>
          <w:p w14:paraId="506E336B" w14:textId="01E23B13" w:rsidR="0029501D" w:rsidRPr="000E50DF" w:rsidRDefault="0029501D" w:rsidP="00511B3C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E50DF">
              <w:t xml:space="preserve">5 Year Recall - This participant is currently in a </w:t>
            </w:r>
            <w:r w:rsidR="00684ADB">
              <w:t>5</w:t>
            </w:r>
            <w:r w:rsidRPr="000E50DF">
              <w:t xml:space="preserve">-year recall period and will be recalled for regular interval screening at the end of the </w:t>
            </w:r>
            <w:r>
              <w:t>five</w:t>
            </w:r>
            <w:r w:rsidRPr="000E50DF">
              <w:t xml:space="preserve"> years</w:t>
            </w:r>
          </w:p>
        </w:tc>
        <w:tc>
          <w:tcPr>
            <w:tcW w:w="1071" w:type="pct"/>
          </w:tcPr>
          <w:p w14:paraId="2EB7685D" w14:textId="4A6199BA" w:rsidR="0029501D" w:rsidRPr="000E50DF" w:rsidRDefault="0029501D" w:rsidP="0029501D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E50DF">
              <w:t>5 Year Recall</w:t>
            </w:r>
          </w:p>
        </w:tc>
      </w:tr>
      <w:tr w:rsidR="0029501D" w:rsidRPr="00E7288F" w14:paraId="1A01EEA0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04AE101C" w14:textId="77777777" w:rsidR="0029501D" w:rsidRPr="000E50DF" w:rsidRDefault="0029501D" w:rsidP="000E50DF"/>
        </w:tc>
        <w:tc>
          <w:tcPr>
            <w:tcW w:w="2355" w:type="pct"/>
          </w:tcPr>
          <w:p w14:paraId="24ACA64A" w14:textId="37641E38" w:rsidR="0029501D" w:rsidRPr="000E50DF" w:rsidRDefault="0029501D" w:rsidP="00511B3C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50DF">
              <w:t xml:space="preserve">3 Year Recall - This participant is currently in a </w:t>
            </w:r>
            <w:r w:rsidR="00684ADB">
              <w:t>3</w:t>
            </w:r>
            <w:r w:rsidRPr="000E50DF">
              <w:t xml:space="preserve">-year recall period and will be recalled for regular interval screening at the end of the </w:t>
            </w:r>
            <w:r>
              <w:t>three</w:t>
            </w:r>
            <w:r w:rsidRPr="000E50DF">
              <w:t xml:space="preserve"> years (</w:t>
            </w:r>
            <w:proofErr w:type="gramStart"/>
            <w:r w:rsidRPr="000E50DF">
              <w:t>e.g.</w:t>
            </w:r>
            <w:proofErr w:type="gramEnd"/>
            <w:r w:rsidRPr="000E50DF">
              <w:t xml:space="preserve"> if immune deficient)</w:t>
            </w:r>
          </w:p>
        </w:tc>
        <w:tc>
          <w:tcPr>
            <w:tcW w:w="1071" w:type="pct"/>
          </w:tcPr>
          <w:p w14:paraId="0E742D7E" w14:textId="6C6AE5E4" w:rsidR="0029501D" w:rsidRPr="000E50DF" w:rsidRDefault="0029501D" w:rsidP="0029501D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50DF">
              <w:t>3 Year Recall</w:t>
            </w:r>
          </w:p>
        </w:tc>
      </w:tr>
      <w:tr w:rsidR="0029501D" w:rsidRPr="00E7288F" w14:paraId="6BECD96B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2BE7C5CB" w14:textId="77777777" w:rsidR="0029501D" w:rsidRPr="000E50DF" w:rsidRDefault="0029501D" w:rsidP="000E50DF"/>
        </w:tc>
        <w:tc>
          <w:tcPr>
            <w:tcW w:w="2355" w:type="pct"/>
          </w:tcPr>
          <w:p w14:paraId="759BD4C9" w14:textId="16DB908F" w:rsidR="0029501D" w:rsidRPr="000E50DF" w:rsidRDefault="0029501D" w:rsidP="00511B3C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E50DF">
              <w:t>Unenrolled - This Person has been unenrolled from the NCSP and an unenrolment reason will be provided (meaning they are not currently having screening)</w:t>
            </w:r>
          </w:p>
        </w:tc>
        <w:tc>
          <w:tcPr>
            <w:tcW w:w="1071" w:type="pct"/>
          </w:tcPr>
          <w:p w14:paraId="763F0D44" w14:textId="5D916CB0" w:rsidR="0029501D" w:rsidRPr="000E50DF" w:rsidRDefault="0029501D" w:rsidP="0029501D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E50DF">
              <w:t>Unenrolled</w:t>
            </w:r>
          </w:p>
        </w:tc>
      </w:tr>
      <w:tr w:rsidR="0029501D" w:rsidRPr="00E7288F" w14:paraId="313F9731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49476BCC" w14:textId="77777777" w:rsidR="0029501D" w:rsidRPr="000E50DF" w:rsidRDefault="0029501D" w:rsidP="000E50DF"/>
        </w:tc>
        <w:tc>
          <w:tcPr>
            <w:tcW w:w="2355" w:type="pct"/>
          </w:tcPr>
          <w:p w14:paraId="429A6CEF" w14:textId="77777777" w:rsidR="0029501D" w:rsidRPr="000E50DF" w:rsidRDefault="0029501D" w:rsidP="00511B3C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50DF">
              <w:t>Under Gynae-Oncology - This participant has been referred on to Gynae-Oncology</w:t>
            </w:r>
          </w:p>
          <w:p w14:paraId="53FF3B83" w14:textId="68DFDCD5" w:rsidR="0029501D" w:rsidRPr="000E50DF" w:rsidRDefault="0029501D" w:rsidP="00944990">
            <w:pPr>
              <w:pStyle w:val="ListBullet"/>
              <w:tabs>
                <w:tab w:val="clear" w:pos="360"/>
              </w:tabs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6F62">
              <w:rPr>
                <w:rStyle w:val="Strong"/>
              </w:rPr>
              <w:lastRenderedPageBreak/>
              <w:t xml:space="preserve">Note: </w:t>
            </w:r>
            <w:r w:rsidRPr="000E50DF">
              <w:t xml:space="preserve">if Unregistered AND &lt;20 </w:t>
            </w:r>
            <w:r>
              <w:t>the NCSP-R</w:t>
            </w:r>
            <w:r w:rsidRPr="000E50DF">
              <w:t>egister does not track or notify</w:t>
            </w:r>
          </w:p>
        </w:tc>
        <w:tc>
          <w:tcPr>
            <w:tcW w:w="1071" w:type="pct"/>
          </w:tcPr>
          <w:p w14:paraId="019AF898" w14:textId="41F828F7" w:rsidR="0029501D" w:rsidRPr="000E50DF" w:rsidRDefault="0029501D" w:rsidP="00323FD1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0E50DF">
              <w:lastRenderedPageBreak/>
              <w:t>Under Gynae-Oncology</w:t>
            </w:r>
          </w:p>
        </w:tc>
      </w:tr>
      <w:tr w:rsidR="00D05FB7" w:rsidRPr="00E7288F" w14:paraId="0360F42E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258C6BA" w14:textId="1331CBB5" w:rsidR="00D05FB7" w:rsidRPr="00F54F70" w:rsidRDefault="00D05FB7" w:rsidP="00F54F70">
            <w:r w:rsidRPr="00F54F70">
              <w:t>IMMUNE_DEFICIENT</w:t>
            </w:r>
          </w:p>
        </w:tc>
        <w:tc>
          <w:tcPr>
            <w:tcW w:w="2355" w:type="pct"/>
          </w:tcPr>
          <w:p w14:paraId="78609154" w14:textId="77777777" w:rsidR="00D05FB7" w:rsidRPr="00F54F70" w:rsidRDefault="00D05FB7" w:rsidP="00F54F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54F70">
              <w:t>Y if a participant is immune deficient.</w:t>
            </w:r>
          </w:p>
          <w:p w14:paraId="32CCAAEF" w14:textId="21115FB1" w:rsidR="00D05FB7" w:rsidRPr="00F54F70" w:rsidRDefault="00D05FB7" w:rsidP="00F54F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54F70">
              <w:t xml:space="preserve">As per </w:t>
            </w:r>
            <w:r w:rsidR="00EC3716">
              <w:t>C</w:t>
            </w:r>
            <w:r w:rsidRPr="00F54F70">
              <w:t xml:space="preserve">linical </w:t>
            </w:r>
            <w:r w:rsidR="00EC3716">
              <w:t>P</w:t>
            </w:r>
            <w:r w:rsidR="00A04818">
              <w:t xml:space="preserve">ractice </w:t>
            </w:r>
            <w:r w:rsidR="00EC3716">
              <w:t>G</w:t>
            </w:r>
            <w:r w:rsidRPr="00F54F70">
              <w:t>uidelines</w:t>
            </w:r>
            <w:r w:rsidR="009501C3">
              <w:t>,</w:t>
            </w:r>
            <w:r w:rsidRPr="00F54F70">
              <w:t xml:space="preserve"> participants who are immune deficient are on </w:t>
            </w:r>
            <w:r w:rsidR="00CB3F89">
              <w:t>3</w:t>
            </w:r>
            <w:r w:rsidRPr="00F54F70">
              <w:t>-year recall.</w:t>
            </w:r>
          </w:p>
        </w:tc>
        <w:tc>
          <w:tcPr>
            <w:tcW w:w="1071" w:type="pct"/>
          </w:tcPr>
          <w:p w14:paraId="70C652BC" w14:textId="45612C10" w:rsidR="00D05FB7" w:rsidRPr="00F54F70" w:rsidRDefault="00D05FB7" w:rsidP="00F54F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54F70">
              <w:t>Y, N</w:t>
            </w:r>
          </w:p>
        </w:tc>
      </w:tr>
      <w:tr w:rsidR="00D05FB7" w:rsidRPr="00E7288F" w14:paraId="4166E58F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38CCBFC" w14:textId="4CE3D6C5" w:rsidR="00D05FB7" w:rsidRPr="00F54F70" w:rsidRDefault="00D05FB7" w:rsidP="00F54F70">
            <w:r w:rsidRPr="00F54F70">
              <w:t>NO_ACTIVE_SCREENING</w:t>
            </w:r>
          </w:p>
        </w:tc>
        <w:tc>
          <w:tcPr>
            <w:tcW w:w="2355" w:type="pct"/>
          </w:tcPr>
          <w:p w14:paraId="6B7A3E43" w14:textId="74912DE9" w:rsidR="00D05FB7" w:rsidRPr="00F54F70" w:rsidRDefault="00252930" w:rsidP="00F54F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Style w:val="ui-provider"/>
              </w:rPr>
              <w:t>Y where a participant does not need to be contacted for screening or follow-up</w:t>
            </w:r>
            <w:r w:rsidR="003508B4">
              <w:t>.</w:t>
            </w:r>
          </w:p>
        </w:tc>
        <w:tc>
          <w:tcPr>
            <w:tcW w:w="1071" w:type="pct"/>
          </w:tcPr>
          <w:p w14:paraId="4BB387A0" w14:textId="77312044" w:rsidR="00D05FB7" w:rsidRPr="00F54F70" w:rsidRDefault="00D05FB7" w:rsidP="00F54F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4F70">
              <w:t>Y, N</w:t>
            </w:r>
          </w:p>
        </w:tc>
      </w:tr>
      <w:tr w:rsidR="00D05FB7" w:rsidRPr="00E7288F" w14:paraId="0B2E0E98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shd w:val="clear" w:color="auto" w:fill="F2F2F2" w:themeFill="accent3" w:themeFillShade="F2"/>
          </w:tcPr>
          <w:p w14:paraId="3C588BCB" w14:textId="622C2528" w:rsidR="00D05FB7" w:rsidRPr="006C3F20" w:rsidRDefault="00D05FB7" w:rsidP="006C3F20">
            <w:r w:rsidRPr="006C3F20">
              <w:t>NO_ACTIVE_SCREENING_REASON</w:t>
            </w:r>
          </w:p>
        </w:tc>
        <w:tc>
          <w:tcPr>
            <w:tcW w:w="2355" w:type="pct"/>
            <w:shd w:val="clear" w:color="auto" w:fill="F2F2F2" w:themeFill="accent3" w:themeFillShade="F2"/>
          </w:tcPr>
          <w:p w14:paraId="2BF7B42D" w14:textId="2466B065" w:rsidR="00D05FB7" w:rsidRPr="006C3F20" w:rsidRDefault="00D05FB7" w:rsidP="006C3F20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C3F20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85" behindDoc="1" locked="0" layoutInCell="1" allowOverlap="1" wp14:anchorId="0539C6C8" wp14:editId="148B90D8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114699</wp:posOffset>
                      </wp:positionV>
                      <wp:extent cx="33020" cy="33020"/>
                      <wp:effectExtent l="0" t="0" r="0" b="0"/>
                      <wp:wrapNone/>
                      <wp:docPr id="216" name="Group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17" name="Graphic 217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5"/>
                                      </a:moveTo>
                                      <a:lnTo>
                                        <a:pt x="14054" y="32405"/>
                                      </a:lnTo>
                                      <a:lnTo>
                                        <a:pt x="11987" y="31993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4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3F4D0B" id="Group 216" o:spid="_x0000_s1026" style="position:absolute;margin-left:7.9pt;margin-top:9.05pt;width:2.6pt;height:2.6pt;z-index:-251658095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">
                      <v:shape id="Graphic 217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" path="m18351,32405r-4297,l11987,31993,,18348,,14044,14054,r4297,l32405,16202r,2146l18351,32405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6C3F20">
              <w:t xml:space="preserve">Ineligible - participant does not meet the eligibility rules for screening </w:t>
            </w:r>
            <w:r w:rsidR="00A04818">
              <w:t xml:space="preserve">- </w:t>
            </w:r>
            <w:proofErr w:type="gramStart"/>
            <w:r w:rsidRPr="006C3F20">
              <w:t>e.g.</w:t>
            </w:r>
            <w:proofErr w:type="gramEnd"/>
            <w:r w:rsidRPr="006C3F20">
              <w:t xml:space="preserve"> </w:t>
            </w:r>
            <w:r w:rsidR="00A04818">
              <w:t>five</w:t>
            </w:r>
            <w:r w:rsidRPr="006C3F20">
              <w:t xml:space="preserve"> years old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58C7FC7C" w14:textId="029E97BA" w:rsidR="00D05FB7" w:rsidRPr="006C3F20" w:rsidRDefault="00D05FB7" w:rsidP="006C3F20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C3F20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86" behindDoc="1" locked="0" layoutInCell="1" allowOverlap="1" wp14:anchorId="0C077EE6" wp14:editId="169BF0E2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114699</wp:posOffset>
                      </wp:positionV>
                      <wp:extent cx="33020" cy="33020"/>
                      <wp:effectExtent l="0" t="0" r="0" b="0"/>
                      <wp:wrapNone/>
                      <wp:docPr id="236" name="Group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37" name="Graphic 237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5"/>
                                      </a:moveTo>
                                      <a:lnTo>
                                        <a:pt x="14053" y="32405"/>
                                      </a:lnTo>
                                      <a:lnTo>
                                        <a:pt x="11987" y="31993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4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3B8449" id="Group 236" o:spid="_x0000_s1026" style="position:absolute;margin-left:8.4pt;margin-top:9.05pt;width:2.6pt;height:2.6pt;z-index:-251658094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">
                      <v:shape id="Graphic 237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" path="m18351,32405r-4298,l11987,31993,,18348,,14044,14053,r4298,l32405,16202r,2146l18351,32405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6C3F20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87" behindDoc="1" locked="0" layoutInCell="1" allowOverlap="1" wp14:anchorId="7774D1D5" wp14:editId="57A2E05F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315613</wp:posOffset>
                      </wp:positionV>
                      <wp:extent cx="33020" cy="33020"/>
                      <wp:effectExtent l="0" t="0" r="0" b="0"/>
                      <wp:wrapNone/>
                      <wp:docPr id="238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39" name="Graphic 239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1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C5C9D7" id="Group 238" o:spid="_x0000_s1026" style="position:absolute;margin-left:8.4pt;margin-top:24.85pt;width:2.6pt;height:2.6pt;z-index:-251658093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">
                      <v:shape id="Graphic 239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" path="m18351,32398r-4298,l11987,31981,,18348,,14044,14053,r4298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6C3F20">
              <w:t xml:space="preserve">Ineligible </w:t>
            </w:r>
          </w:p>
        </w:tc>
      </w:tr>
      <w:tr w:rsidR="005C64FB" w:rsidRPr="00E7288F" w14:paraId="693B43B8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0621FDF2" w14:textId="77777777" w:rsidR="005C64FB" w:rsidRPr="006C3F20" w:rsidRDefault="005C64FB" w:rsidP="006C3F20"/>
        </w:tc>
        <w:tc>
          <w:tcPr>
            <w:tcW w:w="2355" w:type="pct"/>
            <w:shd w:val="clear" w:color="auto" w:fill="F2F2F2" w:themeFill="accent3" w:themeFillShade="F2"/>
          </w:tcPr>
          <w:p w14:paraId="6117E9C1" w14:textId="2D0BDCB9" w:rsidR="005C64FB" w:rsidRPr="006C3F20" w:rsidRDefault="005C64FB" w:rsidP="00904027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C3F20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88" behindDoc="1" locked="0" layoutInCell="1" allowOverlap="1" wp14:anchorId="64C84712" wp14:editId="725B798B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75329</wp:posOffset>
                      </wp:positionV>
                      <wp:extent cx="33020" cy="33020"/>
                      <wp:effectExtent l="0" t="0" r="0" b="0"/>
                      <wp:wrapNone/>
                      <wp:docPr id="218" name="Group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19" name="Graphic 219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4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7D9124" id="Group 218" o:spid="_x0000_s1026" style="position:absolute;margin-left:7.9pt;margin-top:5.95pt;width:2.6pt;height:2.6pt;z-index:-251658092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">
                      <v:shape id="Graphic 219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" path="m18351,32398r-4297,l11987,31987,,18348,,14050,14054,r4297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6C3F20">
              <w:t>Deceased - participant is recorded as deceased in the NHI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6D6F7DD5" w14:textId="504E5B2F" w:rsidR="005C64FB" w:rsidRPr="006C3F20" w:rsidRDefault="005C64FB" w:rsidP="00904027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6C3F20">
              <w:t>Deceased</w:t>
            </w:r>
          </w:p>
        </w:tc>
      </w:tr>
      <w:tr w:rsidR="005C64FB" w:rsidRPr="00E7288F" w14:paraId="6FCD7D1B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7127A5B9" w14:textId="77777777" w:rsidR="005C64FB" w:rsidRPr="006C3F20" w:rsidRDefault="005C64FB" w:rsidP="006C3F20"/>
        </w:tc>
        <w:tc>
          <w:tcPr>
            <w:tcW w:w="2355" w:type="pct"/>
            <w:shd w:val="clear" w:color="auto" w:fill="F2F2F2" w:themeFill="accent3" w:themeFillShade="F2"/>
          </w:tcPr>
          <w:p w14:paraId="190D8FBD" w14:textId="1A69B34A" w:rsidR="005C64FB" w:rsidRPr="006C3F20" w:rsidRDefault="005C64FB" w:rsidP="00904027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C3F20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89" behindDoc="1" locked="0" layoutInCell="1" allowOverlap="1" wp14:anchorId="3B08005C" wp14:editId="3D029F84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128034</wp:posOffset>
                      </wp:positionV>
                      <wp:extent cx="33020" cy="33020"/>
                      <wp:effectExtent l="0" t="0" r="0" b="0"/>
                      <wp:wrapNone/>
                      <wp:docPr id="220" name="Group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21" name="Graphic 221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4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F977E8" id="Group 220" o:spid="_x0000_s1026" style="position:absolute;margin-left:7.9pt;margin-top:10.1pt;width:2.6pt;height:2.6pt;z-index:-251658091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">
                      <v:shape id="Graphic 221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" path="m18351,32398r-4297,l11987,31987,,18348,,14050,14054,r4297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6C3F20">
              <w:t>Over 70 - participant is over 70 years old AND has met the criteria to exit screening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384FFDEF" w14:textId="22A0925C" w:rsidR="005C64FB" w:rsidRPr="006C3F20" w:rsidRDefault="005C64FB" w:rsidP="00904027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C3F20">
              <w:t>Over 70</w:t>
            </w:r>
          </w:p>
        </w:tc>
      </w:tr>
      <w:tr w:rsidR="005C64FB" w:rsidRPr="00E7288F" w14:paraId="7A9FFB29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7AFC724E" w14:textId="77777777" w:rsidR="005C64FB" w:rsidRPr="006C3F20" w:rsidRDefault="005C64FB" w:rsidP="006C3F20"/>
        </w:tc>
        <w:tc>
          <w:tcPr>
            <w:tcW w:w="2355" w:type="pct"/>
            <w:shd w:val="clear" w:color="auto" w:fill="F2F2F2" w:themeFill="accent3" w:themeFillShade="F2"/>
          </w:tcPr>
          <w:p w14:paraId="41BA26D4" w14:textId="089838D1" w:rsidR="005C64FB" w:rsidRPr="006C3F20" w:rsidRDefault="005C64FB" w:rsidP="00904027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C3F20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90" behindDoc="1" locked="0" layoutInCell="1" allowOverlap="1" wp14:anchorId="0C2D6E72" wp14:editId="45F2C5DC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75329</wp:posOffset>
                      </wp:positionV>
                      <wp:extent cx="33020" cy="33020"/>
                      <wp:effectExtent l="0" t="0" r="0" b="0"/>
                      <wp:wrapNone/>
                      <wp:docPr id="222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23" name="Graphic 223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4" y="32398"/>
                                      </a:lnTo>
                                      <a:lnTo>
                                        <a:pt x="11987" y="31981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5AD92D" id="Group 222" o:spid="_x0000_s1026" style="position:absolute;margin-left:7.9pt;margin-top:5.95pt;width:2.6pt;height:2.6pt;z-index:-251658090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">
                      <v:shape id="Graphic 223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" path="m18351,32398r-4297,l11987,31981,,18348,,14044,14054,r4297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6C3F20">
              <w:t>Total Hysterectomy - participant has had a total hysterectomy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1D705CAC" w14:textId="49DE4B5B" w:rsidR="005C64FB" w:rsidRPr="006C3F20" w:rsidRDefault="005C64FB" w:rsidP="00904027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C3F20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98" behindDoc="1" locked="0" layoutInCell="1" allowOverlap="1" wp14:anchorId="25A0F489" wp14:editId="2AD1E371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-151086</wp:posOffset>
                      </wp:positionV>
                      <wp:extent cx="33020" cy="33020"/>
                      <wp:effectExtent l="0" t="0" r="0" b="0"/>
                      <wp:wrapNone/>
                      <wp:docPr id="240" name="Group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41" name="Graphic 241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1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BC816C" id="Group 240" o:spid="_x0000_s1026" style="position:absolute;margin-left:8.4pt;margin-top:-11.9pt;width:2.6pt;height:2.6pt;z-index:-251658082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">
                      <v:shape id="Graphic 241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" path="m18351,32398r-4298,l11987,31981,,18348,,14050,14053,r4298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6C3F20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99" behindDoc="1" locked="0" layoutInCell="1" allowOverlap="1" wp14:anchorId="510F3E51" wp14:editId="50D68237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43345</wp:posOffset>
                      </wp:positionV>
                      <wp:extent cx="33020" cy="33020"/>
                      <wp:effectExtent l="0" t="0" r="0" b="0"/>
                      <wp:wrapNone/>
                      <wp:docPr id="242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43" name="Graphic 243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66F996" id="Group 242" o:spid="_x0000_s1026" style="position:absolute;margin-left:8.4pt;margin-top:3.4pt;width:2.6pt;height:2.6pt;z-index:-251658081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">
                      <v:shape id="Graphic 243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" path="m18351,32398r-4298,l11987,31987,,18348,,14050,14053,r4298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6C3F20">
              <w:t>Total Hysterectomy</w:t>
            </w:r>
          </w:p>
        </w:tc>
      </w:tr>
      <w:tr w:rsidR="005C64FB" w:rsidRPr="00E7288F" w14:paraId="64BF60BA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1E3985DA" w14:textId="77777777" w:rsidR="005C64FB" w:rsidRPr="006C3F20" w:rsidRDefault="005C64FB" w:rsidP="006C3F20"/>
        </w:tc>
        <w:tc>
          <w:tcPr>
            <w:tcW w:w="2355" w:type="pct"/>
            <w:shd w:val="clear" w:color="auto" w:fill="F2F2F2" w:themeFill="accent3" w:themeFillShade="F2"/>
          </w:tcPr>
          <w:p w14:paraId="1FD0C879" w14:textId="5459050C" w:rsidR="005C64FB" w:rsidRPr="006C3F20" w:rsidRDefault="005C64FB" w:rsidP="00904027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C3F20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91" behindDoc="1" locked="0" layoutInCell="1" allowOverlap="1" wp14:anchorId="05B021A5" wp14:editId="51077103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127399</wp:posOffset>
                      </wp:positionV>
                      <wp:extent cx="33020" cy="33020"/>
                      <wp:effectExtent l="0" t="0" r="0" b="0"/>
                      <wp:wrapNone/>
                      <wp:docPr id="224" name="Group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25" name="Graphic 225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4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0D632F" id="Group 224" o:spid="_x0000_s1026" style="position:absolute;margin-left:7.9pt;margin-top:10.05pt;width:2.6pt;height:2.6pt;z-index:-251658089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">
                      <v:shape id="Graphic 225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" path="m18351,32398r-4297,l11987,31987,,18348,,14050,14054,r4297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6C3F20">
              <w:t>No more Screening Acknowledgement - participant has requested to have no further screening, even though potentially still eligible for screening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27A7A05A" w14:textId="1DD1F9C5" w:rsidR="005C64FB" w:rsidRPr="006C3F20" w:rsidRDefault="005C64FB" w:rsidP="00904027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C3F20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97" behindDoc="1" locked="0" layoutInCell="1" allowOverlap="1" wp14:anchorId="16428C75" wp14:editId="121328D7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134384</wp:posOffset>
                      </wp:positionV>
                      <wp:extent cx="33020" cy="33020"/>
                      <wp:effectExtent l="0" t="0" r="0" b="0"/>
                      <wp:wrapNone/>
                      <wp:docPr id="244" name="Group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45" name="Graphic 245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A4F3A7" id="Group 244" o:spid="_x0000_s1026" style="position:absolute;margin-left:8.4pt;margin-top:10.6pt;width:2.6pt;height:2.6pt;z-index:-251658083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">
                      <v:shape id="Graphic 245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" path="m18351,32398r-4298,l11987,31987,,18348,,14050,14053,r4298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6C3F20">
              <w:t>No more Screening Acknowledgement</w:t>
            </w:r>
          </w:p>
        </w:tc>
      </w:tr>
      <w:tr w:rsidR="005C64FB" w:rsidRPr="00E7288F" w14:paraId="15E79D06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4E20632B" w14:textId="77777777" w:rsidR="005C64FB" w:rsidRPr="006C3F20" w:rsidRDefault="005C64FB" w:rsidP="006C3F20"/>
        </w:tc>
        <w:tc>
          <w:tcPr>
            <w:tcW w:w="2355" w:type="pct"/>
            <w:shd w:val="clear" w:color="auto" w:fill="F2F2F2" w:themeFill="accent3" w:themeFillShade="F2"/>
          </w:tcPr>
          <w:p w14:paraId="4B894010" w14:textId="7A741E68" w:rsidR="005C64FB" w:rsidRPr="006C3F20" w:rsidRDefault="005C64FB" w:rsidP="00904027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C3F20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92" behindDoc="1" locked="0" layoutInCell="1" allowOverlap="1" wp14:anchorId="358112D7" wp14:editId="33BC840B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68344</wp:posOffset>
                      </wp:positionV>
                      <wp:extent cx="33020" cy="33020"/>
                      <wp:effectExtent l="0" t="0" r="0" b="0"/>
                      <wp:wrapNone/>
                      <wp:docPr id="226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27" name="Graphic 227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4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FEE726" id="Group 226" o:spid="_x0000_s1026" style="position:absolute;margin-left:7.9pt;margin-top:5.4pt;width:2.6pt;height:2.6pt;z-index:-251658088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">
                      <v:shape id="Graphic 227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" path="m18351,32398r-4297,l11987,31987,,18348,,14050,14054,r4297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6C3F20">
              <w:t>Cancer (cervical or vaginal) - participant has been diagnosed with cervical or vaginal cancer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6B6B7EAD" w14:textId="71F57BB6" w:rsidR="005C64FB" w:rsidRPr="006C3F20" w:rsidRDefault="005C64FB" w:rsidP="00904027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C3F20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400" behindDoc="1" locked="0" layoutInCell="1" allowOverlap="1" wp14:anchorId="6A991C79" wp14:editId="0EE63463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68979</wp:posOffset>
                      </wp:positionV>
                      <wp:extent cx="33020" cy="33020"/>
                      <wp:effectExtent l="0" t="0" r="0" b="0"/>
                      <wp:wrapNone/>
                      <wp:docPr id="246" name="Group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47" name="Graphic 247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6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4E6A2B" id="Group 246" o:spid="_x0000_s1026" style="position:absolute;margin-left:8.4pt;margin-top:5.45pt;width:2.6pt;height:2.6pt;z-index:-251658080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">
                      <v:shape id="Graphic 247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" path="m18351,32398r-4298,l11987,31987,,18348,,14056,14053,r4298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6C3F20">
              <w:t>Cancer (cervical or vaginal)</w:t>
            </w:r>
          </w:p>
        </w:tc>
      </w:tr>
      <w:tr w:rsidR="005C64FB" w:rsidRPr="00E7288F" w14:paraId="08C7093D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423CB108" w14:textId="77777777" w:rsidR="005C64FB" w:rsidRPr="006C3F20" w:rsidRDefault="005C64FB" w:rsidP="006C3F20"/>
        </w:tc>
        <w:tc>
          <w:tcPr>
            <w:tcW w:w="2355" w:type="pct"/>
            <w:shd w:val="clear" w:color="auto" w:fill="F2F2F2" w:themeFill="accent3" w:themeFillShade="F2"/>
          </w:tcPr>
          <w:p w14:paraId="2D6044EB" w14:textId="55372FD7" w:rsidR="005C64FB" w:rsidRPr="006C3F20" w:rsidRDefault="005C64FB" w:rsidP="00904027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C3F20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93" behindDoc="1" locked="0" layoutInCell="1" allowOverlap="1" wp14:anchorId="47F48D63" wp14:editId="0BE0FADD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75329</wp:posOffset>
                      </wp:positionV>
                      <wp:extent cx="33020" cy="33020"/>
                      <wp:effectExtent l="0" t="0" r="0" b="0"/>
                      <wp:wrapNone/>
                      <wp:docPr id="228" name="Group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29" name="Graphic 229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4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C19C73" id="Group 228" o:spid="_x0000_s1026" style="position:absolute;margin-left:7.9pt;margin-top:5.95pt;width:2.6pt;height:2.6pt;z-index:-251658087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">
                      <v:shape id="Graphic 229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" path="m18351,32398r-4297,l11987,31987,,18348,,14050,14054,r4297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6C3F20">
              <w:t>Overseas - participant is overseas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6140AA02" w14:textId="75112468" w:rsidR="005C64FB" w:rsidRPr="006C3F20" w:rsidRDefault="005C64FB" w:rsidP="00904027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C3F20">
              <w:t>Overseas</w:t>
            </w:r>
          </w:p>
        </w:tc>
      </w:tr>
      <w:tr w:rsidR="005C64FB" w:rsidRPr="00E7288F" w14:paraId="4DF1BEF5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0ED950F6" w14:textId="77777777" w:rsidR="005C64FB" w:rsidRPr="006C3F20" w:rsidRDefault="005C64FB" w:rsidP="006C3F20"/>
        </w:tc>
        <w:tc>
          <w:tcPr>
            <w:tcW w:w="2355" w:type="pct"/>
            <w:shd w:val="clear" w:color="auto" w:fill="F2F2F2" w:themeFill="accent3" w:themeFillShade="F2"/>
          </w:tcPr>
          <w:p w14:paraId="4203B274" w14:textId="3B29E36C" w:rsidR="005C64FB" w:rsidRPr="006C3F20" w:rsidRDefault="005C64FB" w:rsidP="00904027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C3F20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94" behindDoc="1" locked="0" layoutInCell="1" allowOverlap="1" wp14:anchorId="6B5F7D32" wp14:editId="4952DD1A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127399</wp:posOffset>
                      </wp:positionV>
                      <wp:extent cx="33020" cy="33020"/>
                      <wp:effectExtent l="0" t="0" r="0" b="0"/>
                      <wp:wrapNone/>
                      <wp:docPr id="230" name="Group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31" name="Graphic 231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4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D09B45" id="Group 230" o:spid="_x0000_s1026" style="position:absolute;margin-left:7.9pt;margin-top:10.05pt;width:2.6pt;height:2.6pt;z-index:-251658086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">
                      <v:shape id="Graphic 231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" path="m18351,32398r-4297,l11987,31987,,18348,,14050,14054,r4297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6C3F20">
              <w:t>Unwell - participant is too unwell for screening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22E1DD41" w14:textId="657B8002" w:rsidR="005C64FB" w:rsidRPr="006C3F20" w:rsidRDefault="005C64FB" w:rsidP="00904027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C3F20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401" behindDoc="1" locked="0" layoutInCell="1" allowOverlap="1" wp14:anchorId="4BD37D3F" wp14:editId="0B78C9E8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-151052</wp:posOffset>
                      </wp:positionV>
                      <wp:extent cx="33020" cy="33020"/>
                      <wp:effectExtent l="0" t="0" r="0" b="0"/>
                      <wp:wrapNone/>
                      <wp:docPr id="248" name="Group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49" name="Graphic 249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5"/>
                                      </a:moveTo>
                                      <a:lnTo>
                                        <a:pt x="14053" y="32405"/>
                                      </a:lnTo>
                                      <a:lnTo>
                                        <a:pt x="11987" y="31993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4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53AE6C" id="Group 248" o:spid="_x0000_s1026" style="position:absolute;margin-left:8.4pt;margin-top:-11.9pt;width:2.6pt;height:2.6pt;z-index:-251658079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">
                      <v:shape id="Graphic 249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" path="m18351,32405r-4298,l11987,31993,,18348,,14050,14053,r4298,l32405,16202r,2146l18351,32405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6C3F20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402" behindDoc="1" locked="0" layoutInCell="1" allowOverlap="1" wp14:anchorId="33E691F6" wp14:editId="2F7A6B8D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43380</wp:posOffset>
                      </wp:positionV>
                      <wp:extent cx="33020" cy="33020"/>
                      <wp:effectExtent l="0" t="0" r="0" b="0"/>
                      <wp:wrapNone/>
                      <wp:docPr id="250" name="Group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51" name="Graphic 251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B8ADA2" id="Group 250" o:spid="_x0000_s1026" style="position:absolute;margin-left:8.4pt;margin-top:3.4pt;width:2.6pt;height:2.6pt;z-index:-251658078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">
                      <v:shape id="Graphic 251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" path="m18351,32398r-4298,l11987,31987,,18348,,14050,14053,r4298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6C3F20">
              <w:t>Unwell</w:t>
            </w:r>
          </w:p>
        </w:tc>
      </w:tr>
      <w:tr w:rsidR="005C64FB" w:rsidRPr="00E7288F" w14:paraId="2265AE68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29C32B76" w14:textId="77777777" w:rsidR="005C64FB" w:rsidRPr="006C3F20" w:rsidRDefault="005C64FB" w:rsidP="006C3F20"/>
        </w:tc>
        <w:tc>
          <w:tcPr>
            <w:tcW w:w="2355" w:type="pct"/>
            <w:shd w:val="clear" w:color="auto" w:fill="F2F2F2" w:themeFill="accent3" w:themeFillShade="F2"/>
          </w:tcPr>
          <w:p w14:paraId="3F671D38" w14:textId="2EDF1F2A" w:rsidR="005C64FB" w:rsidRPr="006C3F20" w:rsidRDefault="005C64FB" w:rsidP="00904027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C3F20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95" behindDoc="1" locked="0" layoutInCell="1" allowOverlap="1" wp14:anchorId="0291272A" wp14:editId="15981A27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134384</wp:posOffset>
                      </wp:positionV>
                      <wp:extent cx="33020" cy="33020"/>
                      <wp:effectExtent l="0" t="0" r="0" b="0"/>
                      <wp:wrapNone/>
                      <wp:docPr id="232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33" name="Graphic 233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4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9D94F9" id="Group 232" o:spid="_x0000_s1026" style="position:absolute;margin-left:7.9pt;margin-top:10.6pt;width:2.6pt;height:2.6pt;z-index:-251658085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">
                      <v:shape id="Graphic 233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" path="m18351,32398r-4297,l11987,31987,,18348,,14050,14054,r4297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6C3F20">
              <w:t>No Tracking as per NCSP-R - participant is not being tracked in the NCSP-R</w:t>
            </w:r>
            <w:r>
              <w:t>egister -</w:t>
            </w:r>
            <w:r w:rsidRPr="006C3F20">
              <w:t xml:space="preserve"> </w:t>
            </w:r>
            <w:proofErr w:type="gramStart"/>
            <w:r w:rsidRPr="006C3F20">
              <w:t>e.g.</w:t>
            </w:r>
            <w:proofErr w:type="gramEnd"/>
            <w:r w:rsidRPr="006C3F20">
              <w:t xml:space="preserve"> if withdrawn from NCSP</w:t>
            </w:r>
            <w:r>
              <w:t>-R</w:t>
            </w:r>
            <w:r w:rsidRPr="006C3F20">
              <w:t>egister</w:t>
            </w:r>
            <w:r w:rsidRPr="006C3F20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96" behindDoc="1" locked="0" layoutInCell="1" allowOverlap="1" wp14:anchorId="072FFDE0" wp14:editId="572B2B3A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68979</wp:posOffset>
                      </wp:positionV>
                      <wp:extent cx="33020" cy="33020"/>
                      <wp:effectExtent l="0" t="0" r="0" b="0"/>
                      <wp:wrapNone/>
                      <wp:docPr id="234" name="Group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35" name="Graphic 235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5"/>
                                      </a:moveTo>
                                      <a:lnTo>
                                        <a:pt x="14054" y="32405"/>
                                      </a:lnTo>
                                      <a:lnTo>
                                        <a:pt x="11987" y="31993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4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6BB62F" id="Group 234" o:spid="_x0000_s1026" style="position:absolute;margin-left:7.9pt;margin-top:5.45pt;width:2.6pt;height:2.6pt;z-index:-251658084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">
                      <v:shape id="Graphic 235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" path="m18351,32405r-4297,l11987,31993,,18348,,14050,14054,r4297,l32405,16202r,2146l18351,32405xe" fillcolor="#172a4d" stroked="f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71D8BA08" w14:textId="4AFC3E4C" w:rsidR="005C64FB" w:rsidRPr="006C3F20" w:rsidRDefault="005C64FB" w:rsidP="00904027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C3F20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403" behindDoc="1" locked="0" layoutInCell="1" allowOverlap="1" wp14:anchorId="1AD1F2DF" wp14:editId="035F0532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133749</wp:posOffset>
                      </wp:positionV>
                      <wp:extent cx="33020" cy="33020"/>
                      <wp:effectExtent l="0" t="0" r="0" b="0"/>
                      <wp:wrapNone/>
                      <wp:docPr id="252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53" name="Graphic 253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47AEF7" id="Group 252" o:spid="_x0000_s1026" style="position:absolute;margin-left:8.4pt;margin-top:10.55pt;width:2.6pt;height:2.6pt;z-index:-251658077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">
                      <v:shape id="Graphic 253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" path="m18351,32398r-4298,l11987,31987,,18348,,14050,14053,r4298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6C3F20">
              <w:t>No Tracking as per NCSP-R</w:t>
            </w:r>
            <w:r w:rsidRPr="006C3F20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404" behindDoc="1" locked="0" layoutInCell="1" allowOverlap="1" wp14:anchorId="6F56FAC5" wp14:editId="76DF4CD3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133749</wp:posOffset>
                      </wp:positionV>
                      <wp:extent cx="33020" cy="33020"/>
                      <wp:effectExtent l="0" t="0" r="0" b="0"/>
                      <wp:wrapNone/>
                      <wp:docPr id="254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55" name="Graphic 255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67873E" id="Group 254" o:spid="_x0000_s1026" style="position:absolute;margin-left:8.4pt;margin-top:10.55pt;width:2.6pt;height:2.6pt;z-index:-251658076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">
                      <v:shape id="Graphic 255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" path="m18351,32398r-4298,l11987,31987,,18348,,14050,14053,r4298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5C64FB" w:rsidRPr="00E7288F" w14:paraId="468F5101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20D995C1" w14:textId="77777777" w:rsidR="005C64FB" w:rsidRPr="006C3F20" w:rsidRDefault="005C64FB" w:rsidP="006C3F20"/>
        </w:tc>
        <w:tc>
          <w:tcPr>
            <w:tcW w:w="2355" w:type="pct"/>
            <w:shd w:val="clear" w:color="auto" w:fill="F2F2F2" w:themeFill="accent3" w:themeFillShade="F2"/>
          </w:tcPr>
          <w:p w14:paraId="5652CF46" w14:textId="5A4A01C2" w:rsidR="005C64FB" w:rsidRPr="006C3F20" w:rsidRDefault="005C64FB" w:rsidP="006C3F20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6C3F20">
              <w:t>Specialist Recommends No Further Screening - a specialist has advised that the participant should have no further screening</w:t>
            </w:r>
          </w:p>
        </w:tc>
        <w:tc>
          <w:tcPr>
            <w:tcW w:w="1071" w:type="pct"/>
            <w:shd w:val="clear" w:color="auto" w:fill="F2F2F2" w:themeFill="accent3" w:themeFillShade="F2"/>
          </w:tcPr>
          <w:p w14:paraId="41E6992E" w14:textId="05F5FFB3" w:rsidR="005C64FB" w:rsidRPr="006C3F20" w:rsidRDefault="005C64FB" w:rsidP="006C3F20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6C3F20">
              <w:t>Specialist Recommends No Further Screening</w:t>
            </w:r>
          </w:p>
        </w:tc>
      </w:tr>
      <w:tr w:rsidR="00E026A7" w:rsidRPr="00E7288F" w14:paraId="1D6DBE37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485BC723" w14:textId="42F6A93B" w:rsidR="00E026A7" w:rsidRPr="006C3F20" w:rsidRDefault="00E026A7" w:rsidP="006C3F20">
            <w:r w:rsidRPr="006C3F20">
              <w:t>NCSP_PROGRAMME_STATUS</w:t>
            </w:r>
          </w:p>
        </w:tc>
        <w:tc>
          <w:tcPr>
            <w:tcW w:w="2355" w:type="pct"/>
          </w:tcPr>
          <w:p w14:paraId="03F36B33" w14:textId="0C48431B" w:rsidR="00E026A7" w:rsidRPr="006C3F20" w:rsidRDefault="00E026A7" w:rsidP="006C3F20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C3F20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405" behindDoc="1" locked="0" layoutInCell="1" allowOverlap="1" wp14:anchorId="45EC3D8A" wp14:editId="1301BD0A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114699</wp:posOffset>
                      </wp:positionV>
                      <wp:extent cx="33020" cy="33020"/>
                      <wp:effectExtent l="0" t="0" r="0" b="0"/>
                      <wp:wrapNone/>
                      <wp:docPr id="256" name="Group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57" name="Graphic 257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4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9E77B5" id="Group 256" o:spid="_x0000_s1026" style="position:absolute;margin-left:7.9pt;margin-top:9.05pt;width:2.6pt;height:2.6pt;z-index:-251658075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">
                      <v:shape id="Graphic 257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" path="m18351,32398r-4297,l11987,31987,,18348,,14044,14054,r4297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6C3F20">
              <w:t>Registered - This person is part of the target population (eligible) for the NCSP, but a test result has not been received for them</w:t>
            </w:r>
          </w:p>
        </w:tc>
        <w:tc>
          <w:tcPr>
            <w:tcW w:w="1071" w:type="pct"/>
          </w:tcPr>
          <w:p w14:paraId="2C644311" w14:textId="65DD303A" w:rsidR="00E026A7" w:rsidRPr="006C3F20" w:rsidRDefault="00E026A7" w:rsidP="006C3F20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C3F20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406" behindDoc="1" locked="0" layoutInCell="1" allowOverlap="1" wp14:anchorId="3DB1185D" wp14:editId="4E007F01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114699</wp:posOffset>
                      </wp:positionV>
                      <wp:extent cx="33020" cy="33020"/>
                      <wp:effectExtent l="0" t="0" r="0" b="0"/>
                      <wp:wrapNone/>
                      <wp:docPr id="264" name="Group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65" name="Graphic 265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25E58E" id="Group 264" o:spid="_x0000_s1026" style="position:absolute;margin-left:8.4pt;margin-top:9.05pt;width:2.6pt;height:2.6pt;z-index:-251658074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">
                      <v:shape id="Graphic 265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" path="m18351,32398r-4298,l11987,31987,,18348,,14044,14053,r4298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6C3F20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407" behindDoc="1" locked="0" layoutInCell="1" allowOverlap="1" wp14:anchorId="041518CB" wp14:editId="3864C58A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315613</wp:posOffset>
                      </wp:positionV>
                      <wp:extent cx="33020" cy="33020"/>
                      <wp:effectExtent l="0" t="0" r="0" b="0"/>
                      <wp:wrapNone/>
                      <wp:docPr id="266" name="Group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67" name="Graphic 267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62E83D" id="Group 266" o:spid="_x0000_s1026" style="position:absolute;margin-left:8.4pt;margin-top:24.85pt;width:2.6pt;height:2.6pt;z-index:-251658073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">
                      <v:shape id="Graphic 267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" path="m18351,32398r-4298,l11987,31987,,18348,,14044,14053,r4298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6C3F20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408" behindDoc="1" locked="0" layoutInCell="1" allowOverlap="1" wp14:anchorId="0CFB15E7" wp14:editId="1783FF6F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516526</wp:posOffset>
                      </wp:positionV>
                      <wp:extent cx="33020" cy="33020"/>
                      <wp:effectExtent l="0" t="0" r="0" b="0"/>
                      <wp:wrapNone/>
                      <wp:docPr id="268" name="Group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69" name="Graphic 269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30C628" id="Group 268" o:spid="_x0000_s1026" style="position:absolute;margin-left:8.4pt;margin-top:40.65pt;width:2.6pt;height:2.6pt;z-index:-251658072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">
                      <v:shape id="Graphic 269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" path="m18351,32398r-4298,l11987,31987,,18348,,14044,14053,r4298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6C3F20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409" behindDoc="1" locked="0" layoutInCell="1" allowOverlap="1" wp14:anchorId="3DEB07DC" wp14:editId="7C996826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710958</wp:posOffset>
                      </wp:positionV>
                      <wp:extent cx="33020" cy="33020"/>
                      <wp:effectExtent l="0" t="0" r="0" b="0"/>
                      <wp:wrapNone/>
                      <wp:docPr id="270" name="Group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71" name="Graphic 271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C5A67C" id="Group 270" o:spid="_x0000_s1026" style="position:absolute;margin-left:8.4pt;margin-top:56pt;width:2.6pt;height:2.6pt;z-index:-251658071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">
                      <v:shape id="Graphic 271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" path="m18351,32398r-4298,l11987,31987,,18348,,14050,14053,r4298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6C3F20">
              <w:t>Registered</w:t>
            </w:r>
          </w:p>
        </w:tc>
      </w:tr>
      <w:tr w:rsidR="00CF7519" w:rsidRPr="00E7288F" w14:paraId="4D3A5CB1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06D26BBD" w14:textId="77777777" w:rsidR="00CF7519" w:rsidRPr="006C3F20" w:rsidRDefault="00CF7519" w:rsidP="006C3F20"/>
        </w:tc>
        <w:tc>
          <w:tcPr>
            <w:tcW w:w="2355" w:type="pct"/>
          </w:tcPr>
          <w:p w14:paraId="517BD733" w14:textId="30C510B3" w:rsidR="00CF7519" w:rsidRPr="006C3F20" w:rsidRDefault="00CF7519" w:rsidP="00CF7519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C3F20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410" behindDoc="1" locked="0" layoutInCell="1" allowOverlap="1" wp14:anchorId="0886CA8C" wp14:editId="3615046C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75329</wp:posOffset>
                      </wp:positionV>
                      <wp:extent cx="33020" cy="33020"/>
                      <wp:effectExtent l="0" t="0" r="0" b="0"/>
                      <wp:wrapNone/>
                      <wp:docPr id="258" name="Group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59" name="Graphic 259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4" y="32398"/>
                                      </a:lnTo>
                                      <a:lnTo>
                                        <a:pt x="11987" y="31981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337377" id="Group 258" o:spid="_x0000_s1026" style="position:absolute;margin-left:7.9pt;margin-top:5.95pt;width:2.6pt;height:2.6pt;z-index:-251658070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">
                      <v:shape id="Graphic 259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" path="m18351,32398r-4297,l11987,31981,,18348,,14050,14054,r4297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6C3F20">
              <w:t>Enrolled - A test result has been received for the person and</w:t>
            </w:r>
            <w:r>
              <w:t>,</w:t>
            </w:r>
            <w:r w:rsidRPr="006C3F20">
              <w:t xml:space="preserve"> therefore</w:t>
            </w:r>
            <w:r>
              <w:t>,</w:t>
            </w:r>
            <w:r w:rsidRPr="006C3F20">
              <w:t xml:space="preserve"> they are enrolled in the National Cervical Screening Programme as per section 112E of the Health Act 1956</w:t>
            </w:r>
          </w:p>
        </w:tc>
        <w:tc>
          <w:tcPr>
            <w:tcW w:w="1071" w:type="pct"/>
          </w:tcPr>
          <w:p w14:paraId="16FB9972" w14:textId="5BF2D946" w:rsidR="00CF7519" w:rsidRPr="006C3F20" w:rsidRDefault="00CF7519" w:rsidP="00CF7519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C3F20">
              <w:t>Enrolled</w:t>
            </w:r>
          </w:p>
        </w:tc>
      </w:tr>
      <w:tr w:rsidR="00CF7519" w:rsidRPr="00E7288F" w14:paraId="77B86E56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4D343BEF" w14:textId="77777777" w:rsidR="00CF7519" w:rsidRPr="006C3F20" w:rsidRDefault="00CF7519" w:rsidP="006C3F20"/>
        </w:tc>
        <w:tc>
          <w:tcPr>
            <w:tcW w:w="2355" w:type="pct"/>
          </w:tcPr>
          <w:p w14:paraId="67EC2294" w14:textId="31306A8E" w:rsidR="00CF7519" w:rsidRPr="006C3F20" w:rsidRDefault="00CF7519" w:rsidP="00CF7519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C3F20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411" behindDoc="1" locked="0" layoutInCell="1" allowOverlap="1" wp14:anchorId="269D5C26" wp14:editId="7DE4D672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79139</wp:posOffset>
                      </wp:positionV>
                      <wp:extent cx="33020" cy="33020"/>
                      <wp:effectExtent l="0" t="0" r="0" b="0"/>
                      <wp:wrapNone/>
                      <wp:docPr id="260" name="Group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61" name="Graphic 261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4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632B80" id="Group 260" o:spid="_x0000_s1026" style="position:absolute;margin-left:7.9pt;margin-top:6.25pt;width:2.6pt;height:2.6pt;z-index:-251658069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">
                      <v:shape id="Graphic 261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" path="m18351,32398r-4297,l11987,31987,,18348,,14044,14054,r4297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6C3F20">
              <w:t>Withdrawn - A Person has Withdrawn from the Programme and completed the formal Withdrawal process</w:t>
            </w:r>
            <w:r w:rsidRPr="006C3F20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412" behindDoc="1" locked="0" layoutInCell="1" allowOverlap="1" wp14:anchorId="4F03DFE7" wp14:editId="62B190EF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82949</wp:posOffset>
                      </wp:positionV>
                      <wp:extent cx="33020" cy="33020"/>
                      <wp:effectExtent l="0" t="0" r="0" b="0"/>
                      <wp:wrapNone/>
                      <wp:docPr id="262" name="Group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63" name="Graphic 263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4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B6F6C2" id="Group 262" o:spid="_x0000_s1026" style="position:absolute;margin-left:7.9pt;margin-top:6.55pt;width:2.6pt;height:2.6pt;z-index:-251658068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">
                      <v:shape id="Graphic 263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" path="m18351,32398r-4297,l11987,31987,,18348,,14050,14054,r4297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071" w:type="pct"/>
          </w:tcPr>
          <w:p w14:paraId="68F7710A" w14:textId="2ACA8F91" w:rsidR="00CF7519" w:rsidRPr="006C3F20" w:rsidRDefault="00CF7519" w:rsidP="00CF7519">
            <w:pPr>
              <w:pStyle w:val="ListBulle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C3F20">
              <w:t>Withdrawn</w:t>
            </w:r>
          </w:p>
        </w:tc>
      </w:tr>
      <w:tr w:rsidR="00CF7519" w:rsidRPr="00E7288F" w14:paraId="49A4F388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18FC45FE" w14:textId="77777777" w:rsidR="00CF7519" w:rsidRPr="006C3F20" w:rsidRDefault="00CF7519" w:rsidP="006C3F20"/>
        </w:tc>
        <w:tc>
          <w:tcPr>
            <w:tcW w:w="2355" w:type="pct"/>
          </w:tcPr>
          <w:p w14:paraId="2115DA4C" w14:textId="1E05DAD8" w:rsidR="00CF7519" w:rsidRPr="006C3F20" w:rsidRDefault="00CF7519" w:rsidP="006C3F20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6C3F20">
              <w:t>Unenrolled - A Person is no longer Enrolled in the Programme but has not formally Withdrawn (</w:t>
            </w:r>
            <w:proofErr w:type="gramStart"/>
            <w:r>
              <w:t>i.e.</w:t>
            </w:r>
            <w:proofErr w:type="gramEnd"/>
            <w:r>
              <w:t xml:space="preserve"> </w:t>
            </w:r>
            <w:r w:rsidRPr="006C3F20">
              <w:t>no active screening)</w:t>
            </w:r>
          </w:p>
        </w:tc>
        <w:tc>
          <w:tcPr>
            <w:tcW w:w="1071" w:type="pct"/>
          </w:tcPr>
          <w:p w14:paraId="5E6451DA" w14:textId="1B78F393" w:rsidR="00CF7519" w:rsidRPr="006C3F20" w:rsidRDefault="00CF7519" w:rsidP="006C3F20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6C3F20">
              <w:t>Unenrolled</w:t>
            </w:r>
          </w:p>
        </w:tc>
      </w:tr>
      <w:tr w:rsidR="00E026A7" w:rsidRPr="00E7288F" w14:paraId="24C02887" w14:textId="77777777" w:rsidTr="77F0A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BC832C5" w14:textId="7ADF94A3" w:rsidR="00E026A7" w:rsidRPr="006C3F20" w:rsidRDefault="00E026A7" w:rsidP="006C3F20">
            <w:r w:rsidRPr="006C3F20">
              <w:lastRenderedPageBreak/>
              <w:t>WITHDRAWN_DATE</w:t>
            </w:r>
          </w:p>
        </w:tc>
        <w:tc>
          <w:tcPr>
            <w:tcW w:w="2355" w:type="pct"/>
          </w:tcPr>
          <w:p w14:paraId="6E5629FF" w14:textId="6CD693BD" w:rsidR="00E026A7" w:rsidRPr="006C3F20" w:rsidRDefault="00E026A7" w:rsidP="006C3F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C3F20">
              <w:t xml:space="preserve">The date at which the participant’s withdrawal request is </w:t>
            </w:r>
            <w:r w:rsidR="005767C7">
              <w:t>received by</w:t>
            </w:r>
            <w:r w:rsidRPr="006C3F20">
              <w:t xml:space="preserve"> the NCSP</w:t>
            </w:r>
            <w:r w:rsidR="00D8233B">
              <w:t>-R</w:t>
            </w:r>
            <w:r w:rsidRPr="006C3F20">
              <w:t>egister.</w:t>
            </w:r>
          </w:p>
          <w:p w14:paraId="6A9765C8" w14:textId="5CE3FEBF" w:rsidR="00E026A7" w:rsidRPr="006C3F20" w:rsidRDefault="00E026A7" w:rsidP="006C3F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C3F20">
              <w:t>A participant may ch</w:t>
            </w:r>
            <w:r w:rsidR="00D8233B">
              <w:t>o</w:t>
            </w:r>
            <w:r w:rsidRPr="006C3F20">
              <w:t>ose to withdraw from the programme at any time</w:t>
            </w:r>
            <w:r w:rsidR="00DC5096">
              <w:t xml:space="preserve"> </w:t>
            </w:r>
            <w:r w:rsidRPr="006C3F20">
              <w:t xml:space="preserve">- this means they no longer wish to take part in the National Cervical Screening Programme and that any screening history information held on the </w:t>
            </w:r>
            <w:r w:rsidR="00D8233B">
              <w:t>NCSP-R</w:t>
            </w:r>
            <w:r w:rsidRPr="006C3F20">
              <w:t xml:space="preserve">egister will be deleted. They can choose to return to the programme at which point the </w:t>
            </w:r>
            <w:r w:rsidR="00D8233B">
              <w:t>NCSP-R</w:t>
            </w:r>
            <w:r w:rsidRPr="006C3F20">
              <w:t>egister will retain their screening information, but it will not restore their screening history from prior to their withdrawn date.</w:t>
            </w:r>
          </w:p>
          <w:p w14:paraId="4D28A690" w14:textId="77777777" w:rsidR="00E026A7" w:rsidRPr="006C3F20" w:rsidRDefault="00E026A7" w:rsidP="006C3F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C3F20">
              <w:t>A participant who has withdrawn may continue cervical screening with their health provider.</w:t>
            </w:r>
          </w:p>
          <w:p w14:paraId="6A5063B7" w14:textId="2B8AB449" w:rsidR="00E026A7" w:rsidRPr="006C3F20" w:rsidRDefault="00E026A7" w:rsidP="006C3F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C3F20">
              <w:t xml:space="preserve">Further information can be found here: </w:t>
            </w:r>
            <w:hyperlink r:id="rId17">
              <w:r w:rsidRPr="006C3F20">
                <w:rPr>
                  <w:rStyle w:val="Hyperlink"/>
                </w:rPr>
                <w:t>https://www.timetoscreen.nz/assets/Uploads/Request-to-withdraw- from-the-NCSP-form.pdf</w:t>
              </w:r>
            </w:hyperlink>
          </w:p>
        </w:tc>
        <w:tc>
          <w:tcPr>
            <w:tcW w:w="1071" w:type="pct"/>
          </w:tcPr>
          <w:p w14:paraId="290E4D81" w14:textId="0333236C" w:rsidR="00E026A7" w:rsidRPr="006C3F20" w:rsidRDefault="00E026A7" w:rsidP="006C3F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C3F20">
              <w:t>dd/mm/</w:t>
            </w:r>
            <w:proofErr w:type="spellStart"/>
            <w:r w:rsidRPr="006C3F20">
              <w:t>yyyy</w:t>
            </w:r>
            <w:proofErr w:type="spellEnd"/>
          </w:p>
        </w:tc>
      </w:tr>
      <w:tr w:rsidR="00E026A7" w:rsidRPr="00E7288F" w14:paraId="76630675" w14:textId="77777777" w:rsidTr="77F0A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9FBD03C" w14:textId="3B257397" w:rsidR="00E026A7" w:rsidRPr="00DC5096" w:rsidRDefault="00E026A7" w:rsidP="00DC5096">
            <w:r w:rsidRPr="00DC5096">
              <w:t>DECLINED_NCSP_REGISTER_COMMS</w:t>
            </w:r>
          </w:p>
        </w:tc>
        <w:tc>
          <w:tcPr>
            <w:tcW w:w="2355" w:type="pct"/>
          </w:tcPr>
          <w:p w14:paraId="071E699C" w14:textId="6BF85AD3" w:rsidR="00E026A7" w:rsidRPr="00DC5096" w:rsidRDefault="00E026A7" w:rsidP="00DC5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C5096">
              <w:t>A participant has requested not to receive any communications via any channels from the NCSP</w:t>
            </w:r>
            <w:r w:rsidR="007667DF">
              <w:t>-R</w:t>
            </w:r>
            <w:r w:rsidRPr="00DC5096">
              <w:t>egister.</w:t>
            </w:r>
          </w:p>
          <w:p w14:paraId="3C704445" w14:textId="3846B62F" w:rsidR="00E026A7" w:rsidRPr="00DC5096" w:rsidRDefault="00E026A7" w:rsidP="00DC5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667DF">
              <w:rPr>
                <w:b/>
                <w:bCs/>
              </w:rPr>
              <w:t>Note:</w:t>
            </w:r>
            <w:r w:rsidRPr="00DC5096">
              <w:t xml:space="preserve"> this does not include communications directly from their health provider</w:t>
            </w:r>
            <w:r w:rsidR="007667DF">
              <w:t>. S</w:t>
            </w:r>
            <w:r w:rsidRPr="00DC5096">
              <w:t xml:space="preserve">hould a participant wish to receive no further communications about </w:t>
            </w:r>
            <w:r w:rsidR="007667DF">
              <w:t xml:space="preserve">cervical </w:t>
            </w:r>
            <w:r w:rsidRPr="00DC5096">
              <w:t>screening from their health provider</w:t>
            </w:r>
            <w:r w:rsidR="007667DF">
              <w:t>,</w:t>
            </w:r>
            <w:r w:rsidRPr="00DC5096">
              <w:t xml:space="preserve"> they will need to advise their health provider directly.</w:t>
            </w:r>
          </w:p>
        </w:tc>
        <w:tc>
          <w:tcPr>
            <w:tcW w:w="1071" w:type="pct"/>
          </w:tcPr>
          <w:p w14:paraId="39F7E6EE" w14:textId="346E4E43" w:rsidR="00E026A7" w:rsidRPr="00DC5096" w:rsidRDefault="00E026A7" w:rsidP="00DC50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C5096">
              <w:t>Y, N</w:t>
            </w:r>
          </w:p>
        </w:tc>
      </w:tr>
    </w:tbl>
    <w:p w14:paraId="3E5DCCDA" w14:textId="2B3F9257" w:rsidR="00EF3757" w:rsidRDefault="00EF3757">
      <w:pPr>
        <w:spacing w:before="0" w:after="160" w:line="259" w:lineRule="auto"/>
        <w:rPr>
          <w:b/>
          <w:noProof/>
          <w:color w:val="1C2549" w:themeColor="text2"/>
          <w:sz w:val="32"/>
          <w:lang w:val="en-US"/>
        </w:rPr>
      </w:pPr>
    </w:p>
    <w:p w14:paraId="191F343B" w14:textId="2B22617F" w:rsidR="00D20126" w:rsidRDefault="00A650D8" w:rsidP="0027029D">
      <w:pPr>
        <w:pStyle w:val="Heading1"/>
      </w:pPr>
      <w:r>
        <w:lastRenderedPageBreak/>
        <w:t>Table Showing Corresponding Values of Screening Status, Pathway Status</w:t>
      </w:r>
      <w:r w:rsidR="1B6DF803">
        <w:t xml:space="preserve">, Next Expected Event </w:t>
      </w:r>
      <w:r>
        <w:t>and Programme Status</w:t>
      </w:r>
    </w:p>
    <w:tbl>
      <w:tblPr>
        <w:tblStyle w:val="Health-Table"/>
        <w:tblW w:w="14669" w:type="dxa"/>
        <w:tblLook w:val="0420" w:firstRow="1" w:lastRow="0" w:firstColumn="0" w:lastColumn="0" w:noHBand="0" w:noVBand="1"/>
      </w:tblPr>
      <w:tblGrid>
        <w:gridCol w:w="6091"/>
        <w:gridCol w:w="2551"/>
        <w:gridCol w:w="142"/>
        <w:gridCol w:w="3685"/>
        <w:gridCol w:w="2200"/>
      </w:tblGrid>
      <w:tr w:rsidR="00737F42" w:rsidRPr="00132EE6" w14:paraId="33675D98" w14:textId="77777777" w:rsidTr="00B66D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</w:trPr>
        <w:tc>
          <w:tcPr>
            <w:tcW w:w="6091" w:type="dxa"/>
            <w:hideMark/>
          </w:tcPr>
          <w:p w14:paraId="5D237AD2" w14:textId="77777777" w:rsidR="00D20126" w:rsidRPr="00132EE6" w:rsidRDefault="00D20126" w:rsidP="00737F42">
            <w:pPr>
              <w:pStyle w:val="TableHeading"/>
              <w:rPr>
                <w:rFonts w:asciiTheme="minorHAnsi" w:hAnsiTheme="minorHAnsi" w:cstheme="minorHAnsi"/>
              </w:rPr>
            </w:pPr>
            <w:r w:rsidRPr="00132EE6">
              <w:rPr>
                <w:rFonts w:asciiTheme="minorHAnsi" w:hAnsiTheme="minorHAnsi" w:cstheme="minorHAnsi"/>
              </w:rPr>
              <w:t>Screening status definitions</w:t>
            </w:r>
          </w:p>
          <w:p w14:paraId="352BBDC1" w14:textId="77777777" w:rsidR="00D20126" w:rsidRPr="00132EE6" w:rsidRDefault="00D20126" w:rsidP="00737F42">
            <w:pPr>
              <w:pStyle w:val="TableHeading"/>
              <w:rPr>
                <w:rFonts w:asciiTheme="minorHAnsi" w:hAnsiTheme="minorHAnsi" w:cstheme="minorHAnsi"/>
              </w:rPr>
            </w:pPr>
            <w:r w:rsidRPr="00132EE6">
              <w:rPr>
                <w:rFonts w:asciiTheme="minorHAnsi" w:hAnsiTheme="minorHAnsi" w:cstheme="minorHAnsi"/>
              </w:rPr>
              <w:t>Note: anchor date = date report run</w:t>
            </w:r>
          </w:p>
        </w:tc>
        <w:tc>
          <w:tcPr>
            <w:tcW w:w="2551" w:type="dxa"/>
            <w:hideMark/>
          </w:tcPr>
          <w:p w14:paraId="6A1B6B6E" w14:textId="77777777" w:rsidR="00D20126" w:rsidRPr="00132EE6" w:rsidRDefault="00D20126" w:rsidP="00737F42">
            <w:pPr>
              <w:pStyle w:val="TableHeading"/>
              <w:rPr>
                <w:rFonts w:asciiTheme="minorHAnsi" w:hAnsiTheme="minorHAnsi" w:cstheme="minorHAnsi"/>
              </w:rPr>
            </w:pPr>
            <w:r w:rsidRPr="00132EE6">
              <w:rPr>
                <w:rFonts w:asciiTheme="minorHAnsi" w:hAnsiTheme="minorHAnsi" w:cstheme="minorHAnsi"/>
              </w:rPr>
              <w:t>Pathway status as it corresponds to screening status</w:t>
            </w:r>
          </w:p>
        </w:tc>
        <w:tc>
          <w:tcPr>
            <w:tcW w:w="3827" w:type="dxa"/>
            <w:gridSpan w:val="2"/>
          </w:tcPr>
          <w:p w14:paraId="037B1806" w14:textId="1D8BEFC5" w:rsidR="1A5B271A" w:rsidRDefault="1A5B271A" w:rsidP="77F0AE22">
            <w:pPr>
              <w:pStyle w:val="TableHeading"/>
              <w:rPr>
                <w:rFonts w:asciiTheme="minorHAnsi" w:hAnsiTheme="minorHAnsi" w:cstheme="minorBidi"/>
              </w:rPr>
            </w:pPr>
            <w:r w:rsidRPr="77F0AE22">
              <w:rPr>
                <w:rFonts w:asciiTheme="minorHAnsi" w:hAnsiTheme="minorHAnsi" w:cstheme="minorBidi"/>
              </w:rPr>
              <w:t>Next Expected Event</w:t>
            </w:r>
          </w:p>
        </w:tc>
        <w:tc>
          <w:tcPr>
            <w:tcW w:w="2200" w:type="dxa"/>
            <w:hideMark/>
          </w:tcPr>
          <w:p w14:paraId="38F53E64" w14:textId="77777777" w:rsidR="00D20126" w:rsidRPr="00132EE6" w:rsidRDefault="00D20126" w:rsidP="00737F42">
            <w:pPr>
              <w:pStyle w:val="TableHeading"/>
              <w:rPr>
                <w:rFonts w:asciiTheme="minorHAnsi" w:hAnsiTheme="minorHAnsi" w:cstheme="minorHAnsi"/>
              </w:rPr>
            </w:pPr>
            <w:r w:rsidRPr="00132EE6">
              <w:rPr>
                <w:rFonts w:asciiTheme="minorHAnsi" w:hAnsiTheme="minorHAnsi" w:cstheme="minorHAnsi"/>
              </w:rPr>
              <w:t>Programme status as it corresponds to screening status</w:t>
            </w:r>
          </w:p>
        </w:tc>
      </w:tr>
      <w:tr w:rsidR="008E39E5" w:rsidRPr="00A2602E" w14:paraId="06A811B4" w14:textId="77777777" w:rsidTr="00B6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6091" w:type="dxa"/>
          </w:tcPr>
          <w:p w14:paraId="230336F6" w14:textId="77777777" w:rsidR="008E39E5" w:rsidRPr="00A2602E" w:rsidRDefault="008E39E5" w:rsidP="00D5115C">
            <w:pPr>
              <w:pStyle w:val="ListBullet"/>
            </w:pPr>
            <w:r w:rsidRPr="00A2602E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50" behindDoc="1" locked="0" layoutInCell="1" allowOverlap="1" wp14:anchorId="59F26CDF" wp14:editId="44478A5E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114699</wp:posOffset>
                      </wp:positionV>
                      <wp:extent cx="33020" cy="33020"/>
                      <wp:effectExtent l="0" t="0" r="0" b="0"/>
                      <wp:wrapNone/>
                      <wp:docPr id="272" name="Group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73" name="Graphic 273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4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2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2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04413C" id="Group 272" o:spid="_x0000_s1026" style="position:absolute;margin-left:7.9pt;margin-top:9.05pt;width:2.6pt;height:2.6pt;z-index:-251658230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">
                      <v:shape id="Graphic 273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" path="m18351,32398r-4297,l11987,31987,,18342,,14050,14054,r4297,l32405,16202r,2140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A2602E">
              <w:t>UNSCREENED - AGED IN</w:t>
            </w:r>
          </w:p>
          <w:p w14:paraId="271110DA" w14:textId="3C7436F8" w:rsidR="008E39E5" w:rsidRPr="00A2602E" w:rsidRDefault="008E39E5" w:rsidP="00B21A56">
            <w:pPr>
              <w:pStyle w:val="ListBullet2"/>
            </w:pPr>
            <w:r w:rsidRPr="00A2602E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51" behindDoc="1" locked="0" layoutInCell="1" allowOverlap="1" wp14:anchorId="07940C72" wp14:editId="55AE3227">
                      <wp:simplePos x="0" y="0"/>
                      <wp:positionH relativeFrom="column">
                        <wp:posOffset>252762</wp:posOffset>
                      </wp:positionH>
                      <wp:positionV relativeFrom="paragraph">
                        <wp:posOffset>131143</wp:posOffset>
                      </wp:positionV>
                      <wp:extent cx="39370" cy="39370"/>
                      <wp:effectExtent l="0" t="0" r="0" b="0"/>
                      <wp:wrapNone/>
                      <wp:docPr id="274" name="Group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70" cy="39370"/>
                                <a:chOff x="0" y="0"/>
                                <a:chExt cx="39370" cy="39370"/>
                              </a:xfrm>
                            </wpg:grpSpPr>
                            <wps:wsp>
                              <wps:cNvPr id="275" name="Graphic 275"/>
                              <wps:cNvSpPr/>
                              <wps:spPr>
                                <a:xfrm>
                                  <a:off x="3240" y="324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16202"/>
                                      </a:moveTo>
                                      <a:lnTo>
                                        <a:pt x="32405" y="18342"/>
                                      </a:lnTo>
                                      <a:lnTo>
                                        <a:pt x="31994" y="20405"/>
                                      </a:lnTo>
                                      <a:lnTo>
                                        <a:pt x="31172" y="22386"/>
                                      </a:lnTo>
                                      <a:lnTo>
                                        <a:pt x="30349" y="24367"/>
                                      </a:lnTo>
                                      <a:lnTo>
                                        <a:pt x="22403" y="31158"/>
                                      </a:lnTo>
                                      <a:lnTo>
                                        <a:pt x="20418" y="31987"/>
                                      </a:lnTo>
                                      <a:lnTo>
                                        <a:pt x="18351" y="32398"/>
                                      </a:lnTo>
                                      <a:lnTo>
                                        <a:pt x="16202" y="32405"/>
                                      </a:lnTo>
                                      <a:lnTo>
                                        <a:pt x="14054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10002" y="31158"/>
                                      </a:lnTo>
                                      <a:lnTo>
                                        <a:pt x="8017" y="30341"/>
                                      </a:lnTo>
                                      <a:lnTo>
                                        <a:pt x="1233" y="22386"/>
                                      </a:lnTo>
                                      <a:lnTo>
                                        <a:pt x="411" y="20405"/>
                                      </a:lnTo>
                                      <a:lnTo>
                                        <a:pt x="0" y="18342"/>
                                      </a:lnTo>
                                      <a:lnTo>
                                        <a:pt x="0" y="16202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6202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4050"/>
                                      </a:lnTo>
                                      <a:lnTo>
                                        <a:pt x="32405" y="162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81">
                                  <a:solidFill>
                                    <a:srgbClr val="172A4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59AE66" id="Group 274" o:spid="_x0000_s1026" style="position:absolute;margin-left:19.9pt;margin-top:10.35pt;width:3.1pt;height:3.1pt;z-index:-251658229;mso-wrap-distance-left:0;mso-wrap-distance-right:0" coordsize="39370,3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">
                      <v:shape id="Graphic 275" o:spid="_x0000_s1027" style="position:absolute;left:3240;top:3240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" path="m32405,16202r,2140l31994,20405r-822,1981l30349,24367r-7946,6791l20418,31987r-2067,411l16202,32405r-2148,-7l11987,31987r-1985,-829l8017,30341,1233,22386,411,20405,,18342,,16202,,14050,14054,r2148,l18351,,32405,14050r,2152xe" filled="f" strokecolor="#172a4d" strokeweight=".18003mm">
                        <v:path arrowok="t"/>
                      </v:shape>
                    </v:group>
                  </w:pict>
                </mc:Fallback>
              </mc:AlternateContent>
            </w:r>
            <w:r w:rsidRPr="00A2602E">
              <w:t>Newly eligible for screening - aged in</w:t>
            </w:r>
          </w:p>
          <w:p w14:paraId="4D604865" w14:textId="5F884493" w:rsidR="008E39E5" w:rsidRPr="00A2602E" w:rsidRDefault="07B7CD46" w:rsidP="00B21A56">
            <w:pPr>
              <w:pStyle w:val="ListBullet2"/>
            </w:pPr>
            <w:r w:rsidRPr="00A2602E">
              <w:t>W</w:t>
            </w:r>
            <w:r w:rsidR="008E39E5" w:rsidRPr="00A2602E">
              <w:t>here age is equal to 25</w:t>
            </w:r>
          </w:p>
          <w:p w14:paraId="01C61A0B" w14:textId="77777777" w:rsidR="008E39E5" w:rsidRPr="00A2602E" w:rsidRDefault="008E39E5" w:rsidP="00B21A56">
            <w:pPr>
              <w:pStyle w:val="ListBullet"/>
            </w:pPr>
            <w:r w:rsidRPr="00A2602E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52" behindDoc="1" locked="0" layoutInCell="1" allowOverlap="1" wp14:anchorId="16C6D99D" wp14:editId="65970E89">
                      <wp:simplePos x="0" y="0"/>
                      <wp:positionH relativeFrom="column">
                        <wp:posOffset>252762</wp:posOffset>
                      </wp:positionH>
                      <wp:positionV relativeFrom="paragraph">
                        <wp:posOffset>-154293</wp:posOffset>
                      </wp:positionV>
                      <wp:extent cx="39370" cy="39370"/>
                      <wp:effectExtent l="0" t="0" r="0" b="0"/>
                      <wp:wrapNone/>
                      <wp:docPr id="276" name="Group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70" cy="39370"/>
                                <a:chOff x="0" y="0"/>
                                <a:chExt cx="39370" cy="39370"/>
                              </a:xfrm>
                            </wpg:grpSpPr>
                            <wps:wsp>
                              <wps:cNvPr id="277" name="Graphic 277"/>
                              <wps:cNvSpPr/>
                              <wps:spPr>
                                <a:xfrm>
                                  <a:off x="3240" y="324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16202"/>
                                      </a:moveTo>
                                      <a:lnTo>
                                        <a:pt x="32405" y="18348"/>
                                      </a:lnTo>
                                      <a:lnTo>
                                        <a:pt x="31994" y="20411"/>
                                      </a:lnTo>
                                      <a:lnTo>
                                        <a:pt x="31172" y="22392"/>
                                      </a:lnTo>
                                      <a:lnTo>
                                        <a:pt x="30349" y="24386"/>
                                      </a:lnTo>
                                      <a:lnTo>
                                        <a:pt x="22403" y="31164"/>
                                      </a:lnTo>
                                      <a:lnTo>
                                        <a:pt x="20418" y="31993"/>
                                      </a:lnTo>
                                      <a:lnTo>
                                        <a:pt x="18351" y="32405"/>
                                      </a:lnTo>
                                      <a:lnTo>
                                        <a:pt x="16202" y="32405"/>
                                      </a:lnTo>
                                      <a:lnTo>
                                        <a:pt x="14054" y="32405"/>
                                      </a:lnTo>
                                      <a:lnTo>
                                        <a:pt x="11987" y="31993"/>
                                      </a:lnTo>
                                      <a:lnTo>
                                        <a:pt x="10002" y="31164"/>
                                      </a:lnTo>
                                      <a:lnTo>
                                        <a:pt x="8017" y="30341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6202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4745" y="4746"/>
                                      </a:lnTo>
                                      <a:lnTo>
                                        <a:pt x="6264" y="3221"/>
                                      </a:lnTo>
                                      <a:lnTo>
                                        <a:pt x="8017" y="2050"/>
                                      </a:lnTo>
                                      <a:lnTo>
                                        <a:pt x="10002" y="1228"/>
                                      </a:lnTo>
                                      <a:lnTo>
                                        <a:pt x="11987" y="411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6202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27659" y="4746"/>
                                      </a:lnTo>
                                      <a:lnTo>
                                        <a:pt x="29179" y="6259"/>
                                      </a:lnTo>
                                      <a:lnTo>
                                        <a:pt x="30349" y="8012"/>
                                      </a:lnTo>
                                      <a:lnTo>
                                        <a:pt x="31172" y="9993"/>
                                      </a:lnTo>
                                      <a:lnTo>
                                        <a:pt x="31994" y="11980"/>
                                      </a:lnTo>
                                      <a:lnTo>
                                        <a:pt x="32405" y="14050"/>
                                      </a:lnTo>
                                      <a:lnTo>
                                        <a:pt x="32405" y="162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81">
                                  <a:solidFill>
                                    <a:srgbClr val="172A4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0C41A8" id="Group 276" o:spid="_x0000_s1026" style="position:absolute;margin-left:19.9pt;margin-top:-12.15pt;width:3.1pt;height:3.1pt;z-index:-251658228;mso-wrap-distance-left:0;mso-wrap-distance-right:0" coordsize="39370,3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">
                      <v:shape id="Graphic 277" o:spid="_x0000_s1027" style="position:absolute;left:3240;top:3240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" path="m32405,16202r,2146l31994,20411r-822,1981l30349,24386r-7946,6778l20418,31993r-2067,412l16202,32405r-2148,l11987,31993r-1985,-829l8017,30341,,18348,,16202,,14050,4745,4746,6264,3221,8017,2050r1985,-822l11987,411,14054,r2148,l18351,r9308,4746l29179,6259r1170,1753l31172,9993r822,1987l32405,14050r,2152xe" filled="f" strokecolor="#172a4d" strokeweight=".18003mm">
                        <v:path arrowok="t"/>
                      </v:shape>
                    </v:group>
                  </w:pict>
                </mc:Fallback>
              </mc:AlternateContent>
            </w:r>
            <w:r w:rsidRPr="00A2602E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53" behindDoc="1" locked="0" layoutInCell="1" allowOverlap="1" wp14:anchorId="6F1587F1" wp14:editId="280D1127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43379</wp:posOffset>
                      </wp:positionV>
                      <wp:extent cx="33020" cy="33020"/>
                      <wp:effectExtent l="0" t="0" r="0" b="0"/>
                      <wp:wrapNone/>
                      <wp:docPr id="278" name="Group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79" name="Graphic 279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4" y="32398"/>
                                      </a:lnTo>
                                      <a:lnTo>
                                        <a:pt x="11987" y="31981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6E59E7" id="Group 278" o:spid="_x0000_s1026" style="position:absolute;margin-left:7.9pt;margin-top:3.4pt;width:2.6pt;height:2.6pt;z-index:-251658227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">
                      <v:shape id="Graphic 279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" path="m18351,32398r-4297,l11987,31981,,18348,,14044,14054,r4297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A2602E">
              <w:t>UNSCREENED - OVER 25</w:t>
            </w:r>
          </w:p>
          <w:p w14:paraId="27E1D92F" w14:textId="77777777" w:rsidR="008E39E5" w:rsidRPr="00A2602E" w:rsidRDefault="008E39E5" w:rsidP="00754EE3">
            <w:pPr>
              <w:pStyle w:val="ListBullet2"/>
            </w:pPr>
            <w:r w:rsidRPr="00A2602E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54" behindDoc="1" locked="0" layoutInCell="1" allowOverlap="1" wp14:anchorId="1857CE87" wp14:editId="7B9ABDD9">
                      <wp:simplePos x="0" y="0"/>
                      <wp:positionH relativeFrom="column">
                        <wp:posOffset>252762</wp:posOffset>
                      </wp:positionH>
                      <wp:positionV relativeFrom="paragraph">
                        <wp:posOffset>130508</wp:posOffset>
                      </wp:positionV>
                      <wp:extent cx="39370" cy="39370"/>
                      <wp:effectExtent l="0" t="0" r="0" b="0"/>
                      <wp:wrapNone/>
                      <wp:docPr id="280" name="Group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70" cy="39370"/>
                                <a:chOff x="0" y="0"/>
                                <a:chExt cx="39370" cy="39370"/>
                              </a:xfrm>
                            </wpg:grpSpPr>
                            <wps:wsp>
                              <wps:cNvPr id="281" name="Graphic 281"/>
                              <wps:cNvSpPr/>
                              <wps:spPr>
                                <a:xfrm>
                                  <a:off x="3240" y="324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16202"/>
                                      </a:moveTo>
                                      <a:lnTo>
                                        <a:pt x="32405" y="18348"/>
                                      </a:lnTo>
                                      <a:lnTo>
                                        <a:pt x="31994" y="20411"/>
                                      </a:lnTo>
                                      <a:lnTo>
                                        <a:pt x="31172" y="22392"/>
                                      </a:lnTo>
                                      <a:lnTo>
                                        <a:pt x="30349" y="24379"/>
                                      </a:lnTo>
                                      <a:lnTo>
                                        <a:pt x="16202" y="32405"/>
                                      </a:lnTo>
                                      <a:lnTo>
                                        <a:pt x="14054" y="32398"/>
                                      </a:lnTo>
                                      <a:lnTo>
                                        <a:pt x="1233" y="22392"/>
                                      </a:lnTo>
                                      <a:lnTo>
                                        <a:pt x="411" y="20411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6202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6202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4050"/>
                                      </a:lnTo>
                                      <a:lnTo>
                                        <a:pt x="32405" y="162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81">
                                  <a:solidFill>
                                    <a:srgbClr val="172A4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DE731C" id="Group 280" o:spid="_x0000_s1026" style="position:absolute;margin-left:19.9pt;margin-top:10.3pt;width:3.1pt;height:3.1pt;z-index:-251658226;mso-wrap-distance-left:0;mso-wrap-distance-right:0" coordsize="39370,3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">
                      <v:shape id="Graphic 281" o:spid="_x0000_s1027" style="position:absolute;left:3240;top:3240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" path="m32405,16202r,2146l31994,20411r-822,1981l30349,24379,16202,32405r-2148,-7l1233,22392,411,20411,,18348,,16202,,14050,14054,r2148,l18351,,32405,14050r,2152xe" filled="f" strokecolor="#172a4d" strokeweight=".18003mm">
                        <v:path arrowok="t"/>
                      </v:shape>
                    </v:group>
                  </w:pict>
                </mc:Fallback>
              </mc:AlternateContent>
            </w:r>
            <w:r w:rsidRPr="00A2602E">
              <w:t xml:space="preserve">Never been screened and age is greater than </w:t>
            </w:r>
            <w:proofErr w:type="gramStart"/>
            <w:r w:rsidRPr="00A2602E">
              <w:t>25</w:t>
            </w:r>
            <w:proofErr w:type="gramEnd"/>
          </w:p>
          <w:p w14:paraId="514E944B" w14:textId="7E30FC29" w:rsidR="008E39E5" w:rsidRPr="00A2602E" w:rsidRDefault="008E39E5" w:rsidP="00754EE3">
            <w:pPr>
              <w:pStyle w:val="ListBullet2"/>
            </w:pPr>
            <w:r w:rsidRPr="00A2602E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55" behindDoc="1" locked="0" layoutInCell="1" allowOverlap="1" wp14:anchorId="7A721F7F" wp14:editId="072F3A1C">
                      <wp:simplePos x="0" y="0"/>
                      <wp:positionH relativeFrom="column">
                        <wp:posOffset>252762</wp:posOffset>
                      </wp:positionH>
                      <wp:positionV relativeFrom="paragraph">
                        <wp:posOffset>124158</wp:posOffset>
                      </wp:positionV>
                      <wp:extent cx="39370" cy="39370"/>
                      <wp:effectExtent l="0" t="0" r="0" b="0"/>
                      <wp:wrapNone/>
                      <wp:docPr id="282" name="Group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70" cy="39370"/>
                                <a:chOff x="0" y="0"/>
                                <a:chExt cx="39370" cy="39370"/>
                              </a:xfrm>
                            </wpg:grpSpPr>
                            <wps:wsp>
                              <wps:cNvPr id="283" name="Graphic 283"/>
                              <wps:cNvSpPr/>
                              <wps:spPr>
                                <a:xfrm>
                                  <a:off x="3240" y="324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16202"/>
                                      </a:moveTo>
                                      <a:lnTo>
                                        <a:pt x="16202" y="32405"/>
                                      </a:lnTo>
                                      <a:lnTo>
                                        <a:pt x="14054" y="32398"/>
                                      </a:lnTo>
                                      <a:lnTo>
                                        <a:pt x="11987" y="31981"/>
                                      </a:lnTo>
                                      <a:lnTo>
                                        <a:pt x="10002" y="31158"/>
                                      </a:lnTo>
                                      <a:lnTo>
                                        <a:pt x="8017" y="30335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6202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411" y="11980"/>
                                      </a:lnTo>
                                      <a:lnTo>
                                        <a:pt x="1233" y="9993"/>
                                      </a:lnTo>
                                      <a:lnTo>
                                        <a:pt x="2055" y="8006"/>
                                      </a:lnTo>
                                      <a:lnTo>
                                        <a:pt x="3226" y="6252"/>
                                      </a:lnTo>
                                      <a:lnTo>
                                        <a:pt x="4745" y="4740"/>
                                      </a:lnTo>
                                      <a:lnTo>
                                        <a:pt x="6264" y="3215"/>
                                      </a:lnTo>
                                      <a:lnTo>
                                        <a:pt x="8017" y="2044"/>
                                      </a:lnTo>
                                      <a:lnTo>
                                        <a:pt x="10002" y="1228"/>
                                      </a:lnTo>
                                      <a:lnTo>
                                        <a:pt x="11987" y="411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6202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20418" y="411"/>
                                      </a:lnTo>
                                      <a:lnTo>
                                        <a:pt x="22403" y="1228"/>
                                      </a:lnTo>
                                      <a:lnTo>
                                        <a:pt x="24388" y="2044"/>
                                      </a:lnTo>
                                      <a:lnTo>
                                        <a:pt x="26140" y="3215"/>
                                      </a:lnTo>
                                      <a:lnTo>
                                        <a:pt x="27659" y="4740"/>
                                      </a:lnTo>
                                      <a:lnTo>
                                        <a:pt x="29179" y="6252"/>
                                      </a:lnTo>
                                      <a:lnTo>
                                        <a:pt x="30349" y="8006"/>
                                      </a:lnTo>
                                      <a:lnTo>
                                        <a:pt x="31172" y="9993"/>
                                      </a:lnTo>
                                      <a:lnTo>
                                        <a:pt x="31994" y="11980"/>
                                      </a:lnTo>
                                      <a:lnTo>
                                        <a:pt x="32405" y="14050"/>
                                      </a:lnTo>
                                      <a:lnTo>
                                        <a:pt x="32405" y="162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81">
                                  <a:solidFill>
                                    <a:srgbClr val="172A4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266513" id="Group 282" o:spid="_x0000_s1026" style="position:absolute;margin-left:19.9pt;margin-top:9.8pt;width:3.1pt;height:3.1pt;z-index:-251658225;mso-wrap-distance-left:0;mso-wrap-distance-right:0" coordsize="39370,3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">
                      <v:shape id="Graphic 283" o:spid="_x0000_s1027" style="position:absolute;left:3240;top:3240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" path="m32405,16202l16202,32405r-2148,-7l11987,31981r-1985,-823l8017,30335,,18348,,16202,,14050,411,11980,1233,9993,2055,8006,3226,6252,4745,4740,6264,3215,8017,2044r1985,-816l11987,411,14054,r2148,l18351,r2067,411l22403,1228r1985,816l26140,3215r1519,1525l29179,6252r1170,1754l31172,9993r822,1987l32405,14050r,2152xe" filled="f" strokecolor="#172a4d" strokeweight=".18003mm">
                        <v:path arrowok="t"/>
                      </v:shape>
                    </v:group>
                  </w:pict>
                </mc:Fallback>
              </mc:AlternateContent>
            </w:r>
            <w:r w:rsidRPr="00A2602E">
              <w:t>includes participants who have screened outside N</w:t>
            </w:r>
            <w:r w:rsidR="00277B54">
              <w:t xml:space="preserve">ew </w:t>
            </w:r>
            <w:r w:rsidRPr="00A2602E">
              <w:t>Z</w:t>
            </w:r>
            <w:r w:rsidR="00277B54">
              <w:t>ealand</w:t>
            </w:r>
            <w:r w:rsidRPr="00A2602E">
              <w:t xml:space="preserve"> but are new to the NCSP</w:t>
            </w:r>
            <w:r w:rsidR="00277B54">
              <w:t>-R</w:t>
            </w:r>
            <w:r w:rsidRPr="00A2602E">
              <w:t>egister</w:t>
            </w:r>
          </w:p>
        </w:tc>
        <w:tc>
          <w:tcPr>
            <w:tcW w:w="2551" w:type="dxa"/>
          </w:tcPr>
          <w:p w14:paraId="1EF1ECC7" w14:textId="77777777" w:rsidR="00C76987" w:rsidRDefault="008E39E5" w:rsidP="00101BEB">
            <w:pPr>
              <w:pStyle w:val="ListBullet"/>
            </w:pPr>
            <w:r w:rsidRPr="00A2602E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56" behindDoc="1" locked="0" layoutInCell="1" allowOverlap="1" wp14:anchorId="3A3EAC34" wp14:editId="1161078F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114699</wp:posOffset>
                      </wp:positionV>
                      <wp:extent cx="33020" cy="33020"/>
                      <wp:effectExtent l="0" t="0" r="0" b="0"/>
                      <wp:wrapNone/>
                      <wp:docPr id="284" name="Group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85" name="Graphic 285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2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405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2"/>
                                      </a:lnTo>
                                      <a:lnTo>
                                        <a:pt x="20418" y="31987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306A32" id="Group 284" o:spid="_x0000_s1026" style="position:absolute;margin-left:7.9pt;margin-top:9.05pt;width:2.6pt;height:2.6pt;z-index:-251658224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">
                      <v:shape id="Graphic 285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" path="m18351,32398r-4298,l11987,31987,,18342,,14050,14053,r4298,l32405,14050r,2152l32405,18342,20418,31987r-2067,411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A2602E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57" behindDoc="1" locked="0" layoutInCell="1" allowOverlap="1" wp14:anchorId="526BA30F" wp14:editId="065B5370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315612</wp:posOffset>
                      </wp:positionV>
                      <wp:extent cx="33020" cy="33020"/>
                      <wp:effectExtent l="0" t="0" r="0" b="0"/>
                      <wp:wrapNone/>
                      <wp:docPr id="286" name="Group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87" name="Graphic 287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2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405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2"/>
                                      </a:lnTo>
                                      <a:lnTo>
                                        <a:pt x="20418" y="31987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8EE578" id="Group 286" o:spid="_x0000_s1026" style="position:absolute;margin-left:7.9pt;margin-top:24.85pt;width:2.6pt;height:2.6pt;z-index:-251658223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">
                      <v:shape id="Graphic 287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" path="m18351,32398r-4298,l11987,31987,,18342,,14050,14053,r4298,l32405,14050r,2152l32405,18342,20418,31987r-2067,411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A2602E">
              <w:t>Registered</w:t>
            </w:r>
          </w:p>
          <w:p w14:paraId="74AF3B60" w14:textId="7E9792C2" w:rsidR="008E39E5" w:rsidRPr="00A2602E" w:rsidRDefault="008E39E5" w:rsidP="00101BEB">
            <w:pPr>
              <w:pStyle w:val="ListBullet"/>
            </w:pPr>
          </w:p>
        </w:tc>
        <w:tc>
          <w:tcPr>
            <w:tcW w:w="3827" w:type="dxa"/>
            <w:gridSpan w:val="2"/>
          </w:tcPr>
          <w:p w14:paraId="40BB611A" w14:textId="68AF466A" w:rsidR="54F19A12" w:rsidRDefault="54F19A12" w:rsidP="77F0AE22">
            <w:pPr>
              <w:pStyle w:val="ListBullet"/>
            </w:pPr>
            <w:r>
              <w:t>N/A</w:t>
            </w:r>
          </w:p>
        </w:tc>
        <w:tc>
          <w:tcPr>
            <w:tcW w:w="2200" w:type="dxa"/>
          </w:tcPr>
          <w:p w14:paraId="653FFF24" w14:textId="77777777" w:rsidR="008E39E5" w:rsidRDefault="008E39E5" w:rsidP="00D5115C">
            <w:pPr>
              <w:pStyle w:val="ListBullet"/>
            </w:pPr>
            <w:r w:rsidRPr="00A2602E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58" behindDoc="1" locked="0" layoutInCell="1" allowOverlap="1" wp14:anchorId="2E909862" wp14:editId="7C32C5A2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114699</wp:posOffset>
                      </wp:positionV>
                      <wp:extent cx="33020" cy="33020"/>
                      <wp:effectExtent l="0" t="0" r="0" b="0"/>
                      <wp:wrapNone/>
                      <wp:docPr id="288" name="Group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89" name="Graphic 289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2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2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DC7DB8" id="Group 288" o:spid="_x0000_s1026" style="position:absolute;margin-left:8.4pt;margin-top:9.05pt;width:2.6pt;height:2.6pt;z-index:-251658222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">
                      <v:shape id="Graphic 289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" path="m18351,32398r-4298,l11987,31987,,18342,,14050,14053,r4298,l32405,16202r,2140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A2602E">
              <w:t>Registered</w:t>
            </w:r>
          </w:p>
          <w:p w14:paraId="0185D77A" w14:textId="15AF0371" w:rsidR="002514A6" w:rsidRPr="00A2602E" w:rsidRDefault="002514A6" w:rsidP="5B3A3B8F">
            <w:pPr>
              <w:pStyle w:val="ListBullet"/>
            </w:pPr>
            <w:r>
              <w:t>Enrolled</w:t>
            </w:r>
            <w:r w:rsidR="7085FAD0">
              <w:t xml:space="preserve"> – only where </w:t>
            </w:r>
            <w:r w:rsidR="7085FAD0" w:rsidRPr="71792E3E">
              <w:rPr>
                <w:szCs w:val="24"/>
              </w:rPr>
              <w:t>last test result was BLANK OR CYTO U, HISTO U, HPV TEST UNSUITABLE, HPV TEST INVALID</w:t>
            </w:r>
          </w:p>
        </w:tc>
      </w:tr>
      <w:tr w:rsidR="00FE5F63" w:rsidRPr="00175B3F" w14:paraId="533E517B" w14:textId="77777777" w:rsidTr="00B66D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19"/>
        </w:trPr>
        <w:tc>
          <w:tcPr>
            <w:tcW w:w="6091" w:type="dxa"/>
          </w:tcPr>
          <w:p w14:paraId="24BC542D" w14:textId="2D712516" w:rsidR="00FE5F63" w:rsidRPr="00175B3F" w:rsidRDefault="00FE5F63" w:rsidP="00175B3F">
            <w:r>
              <w:lastRenderedPageBreak/>
              <w:t>UNDERSCREENED</w:t>
            </w:r>
          </w:p>
          <w:p w14:paraId="61E47153" w14:textId="6FFDD8AC" w:rsidR="00FE5F63" w:rsidRPr="00175B3F" w:rsidRDefault="00FE5F63" w:rsidP="009B552F">
            <w:pPr>
              <w:pStyle w:val="ListBullet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59" behindDoc="1" locked="0" layoutInCell="1" allowOverlap="1" wp14:anchorId="647DA4C7" wp14:editId="43274740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49928</wp:posOffset>
                      </wp:positionV>
                      <wp:extent cx="33020" cy="33020"/>
                      <wp:effectExtent l="0" t="0" r="0" b="0"/>
                      <wp:wrapNone/>
                      <wp:docPr id="290" name="Group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91" name="Graphic 291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4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2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2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739A20" id="Group 290" o:spid="_x0000_s1026" style="position:absolute;margin-left:7.9pt;margin-top:3.95pt;width:2.6pt;height:2.6pt;z-index:-251658221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">
                      <v:shape id="Graphic 291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" path="m18351,32398r-4297,l11987,31987,,18342,,14050,14054,r4297,l32405,16202r,2140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If last screen was before 12 Sep</w:t>
            </w:r>
            <w:r w:rsidR="00277B54">
              <w:t>tember</w:t>
            </w:r>
            <w:r w:rsidRPr="00175B3F">
              <w:t xml:space="preserve"> 2023</w:t>
            </w:r>
          </w:p>
          <w:p w14:paraId="218692E4" w14:textId="77777777" w:rsidR="00BC2718" w:rsidRDefault="00FE5F63" w:rsidP="00CB47BE">
            <w:pPr>
              <w:pStyle w:val="ListBullet2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60" behindDoc="1" locked="0" layoutInCell="1" allowOverlap="1" wp14:anchorId="54E53DBD" wp14:editId="797E4D2E">
                      <wp:simplePos x="0" y="0"/>
                      <wp:positionH relativeFrom="column">
                        <wp:posOffset>252762</wp:posOffset>
                      </wp:positionH>
                      <wp:positionV relativeFrom="paragraph">
                        <wp:posOffset>124158</wp:posOffset>
                      </wp:positionV>
                      <wp:extent cx="39370" cy="39370"/>
                      <wp:effectExtent l="0" t="0" r="0" b="0"/>
                      <wp:wrapNone/>
                      <wp:docPr id="292" name="Group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70" cy="39370"/>
                                <a:chOff x="0" y="0"/>
                                <a:chExt cx="39370" cy="39370"/>
                              </a:xfrm>
                            </wpg:grpSpPr>
                            <wps:wsp>
                              <wps:cNvPr id="293" name="Graphic 293"/>
                              <wps:cNvSpPr/>
                              <wps:spPr>
                                <a:xfrm>
                                  <a:off x="3240" y="324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16202"/>
                                      </a:moveTo>
                                      <a:lnTo>
                                        <a:pt x="22403" y="31158"/>
                                      </a:lnTo>
                                      <a:lnTo>
                                        <a:pt x="20418" y="31987"/>
                                      </a:lnTo>
                                      <a:lnTo>
                                        <a:pt x="18351" y="32398"/>
                                      </a:lnTo>
                                      <a:lnTo>
                                        <a:pt x="16202" y="32405"/>
                                      </a:lnTo>
                                      <a:lnTo>
                                        <a:pt x="14054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10002" y="31158"/>
                                      </a:lnTo>
                                      <a:lnTo>
                                        <a:pt x="8017" y="30341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6202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4745" y="4740"/>
                                      </a:lnTo>
                                      <a:lnTo>
                                        <a:pt x="6264" y="3221"/>
                                      </a:lnTo>
                                      <a:lnTo>
                                        <a:pt x="8017" y="2050"/>
                                      </a:lnTo>
                                      <a:lnTo>
                                        <a:pt x="10002" y="1228"/>
                                      </a:lnTo>
                                      <a:lnTo>
                                        <a:pt x="11987" y="411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6202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27659" y="4740"/>
                                      </a:lnTo>
                                      <a:lnTo>
                                        <a:pt x="29179" y="6252"/>
                                      </a:lnTo>
                                      <a:lnTo>
                                        <a:pt x="30349" y="8006"/>
                                      </a:lnTo>
                                      <a:lnTo>
                                        <a:pt x="31172" y="9993"/>
                                      </a:lnTo>
                                      <a:lnTo>
                                        <a:pt x="31994" y="11975"/>
                                      </a:lnTo>
                                      <a:lnTo>
                                        <a:pt x="32405" y="14044"/>
                                      </a:lnTo>
                                      <a:lnTo>
                                        <a:pt x="32405" y="162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81">
                                  <a:solidFill>
                                    <a:srgbClr val="172A4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BB040C" id="Group 292" o:spid="_x0000_s1026" style="position:absolute;margin-left:19.9pt;margin-top:9.8pt;width:3.1pt;height:3.1pt;z-index:-251658220;mso-wrap-distance-left:0;mso-wrap-distance-right:0" coordsize="39370,3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">
                      <v:shape id="Graphic 293" o:spid="_x0000_s1027" style="position:absolute;left:3240;top:3240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" path="m32405,16202l22403,31158r-1985,829l18351,32398r-2149,7l14054,32398r-2067,-411l10002,31158,8017,30341,,18348,,16202,,14044,4745,4740,6264,3221,8017,2050r1985,-822l11987,411,14054,r2148,l18351,r9308,4740l29179,6252r1170,1754l31172,9993r822,1982l32405,14044r,2158xe" filled="f" strokecolor="#172a4d" strokeweight=".18003mm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 xml:space="preserve">Where date of last screen was 5+ years ago </w:t>
            </w:r>
          </w:p>
          <w:p w14:paraId="13DC568B" w14:textId="7E83CE19" w:rsidR="00FE5F63" w:rsidRPr="00175B3F" w:rsidRDefault="00FE5F63" w:rsidP="00BC2718">
            <w:pPr>
              <w:pStyle w:val="ListBullet3"/>
            </w:pPr>
            <w:r w:rsidRPr="00175B3F">
              <w:t>date of last screen &gt;5 years ago</w:t>
            </w:r>
          </w:p>
          <w:p w14:paraId="06F0E0BA" w14:textId="77777777" w:rsidR="00FE5F63" w:rsidRPr="00175B3F" w:rsidRDefault="00FE5F63" w:rsidP="00AB6B93">
            <w:pPr>
              <w:pStyle w:val="ListBullet2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61" behindDoc="1" locked="0" layoutInCell="1" allowOverlap="1" wp14:anchorId="7D63CF86" wp14:editId="791D4495">
                      <wp:simplePos x="0" y="0"/>
                      <wp:positionH relativeFrom="column">
                        <wp:posOffset>405067</wp:posOffset>
                      </wp:positionH>
                      <wp:positionV relativeFrom="paragraph">
                        <wp:posOffset>-150984</wp:posOffset>
                      </wp:positionV>
                      <wp:extent cx="33020" cy="33020"/>
                      <wp:effectExtent l="0" t="0" r="0" b="0"/>
                      <wp:wrapNone/>
                      <wp:docPr id="294" name="Group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95" name="Graphic 295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32405"/>
                                      </a:moveTo>
                                      <a:lnTo>
                                        <a:pt x="0" y="3240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05" y="0"/>
                                      </a:lnTo>
                                      <a:lnTo>
                                        <a:pt x="32405" y="324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D911B2" id="Group 294" o:spid="_x0000_s1026" style="position:absolute;margin-left:31.9pt;margin-top:-11.9pt;width:2.6pt;height:2.6pt;z-index:-251658219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">
                      <v:shape id="Graphic 295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" path="m32405,32405l,32405,,,32405,r,32405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62" behindDoc="1" locked="0" layoutInCell="1" allowOverlap="1" wp14:anchorId="72DD0089" wp14:editId="236A8414">
                      <wp:simplePos x="0" y="0"/>
                      <wp:positionH relativeFrom="column">
                        <wp:posOffset>252762</wp:posOffset>
                      </wp:positionH>
                      <wp:positionV relativeFrom="paragraph">
                        <wp:posOffset>46688</wp:posOffset>
                      </wp:positionV>
                      <wp:extent cx="39370" cy="39370"/>
                      <wp:effectExtent l="0" t="0" r="0" b="0"/>
                      <wp:wrapNone/>
                      <wp:docPr id="296" name="Group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70" cy="39370"/>
                                <a:chOff x="0" y="0"/>
                                <a:chExt cx="39370" cy="39370"/>
                              </a:xfrm>
                            </wpg:grpSpPr>
                            <wps:wsp>
                              <wps:cNvPr id="297" name="Graphic 297"/>
                              <wps:cNvSpPr/>
                              <wps:spPr>
                                <a:xfrm>
                                  <a:off x="3240" y="324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16202"/>
                                      </a:moveTo>
                                      <a:lnTo>
                                        <a:pt x="32405" y="18348"/>
                                      </a:lnTo>
                                      <a:lnTo>
                                        <a:pt x="31994" y="20411"/>
                                      </a:lnTo>
                                      <a:lnTo>
                                        <a:pt x="31172" y="22392"/>
                                      </a:lnTo>
                                      <a:lnTo>
                                        <a:pt x="30349" y="24379"/>
                                      </a:lnTo>
                                      <a:lnTo>
                                        <a:pt x="16202" y="32405"/>
                                      </a:lnTo>
                                      <a:lnTo>
                                        <a:pt x="14054" y="32398"/>
                                      </a:lnTo>
                                      <a:lnTo>
                                        <a:pt x="11987" y="31981"/>
                                      </a:lnTo>
                                      <a:lnTo>
                                        <a:pt x="10002" y="31158"/>
                                      </a:lnTo>
                                      <a:lnTo>
                                        <a:pt x="8017" y="30341"/>
                                      </a:lnTo>
                                      <a:lnTo>
                                        <a:pt x="1233" y="22392"/>
                                      </a:lnTo>
                                      <a:lnTo>
                                        <a:pt x="411" y="20411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6202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4745" y="4734"/>
                                      </a:lnTo>
                                      <a:lnTo>
                                        <a:pt x="6264" y="3215"/>
                                      </a:lnTo>
                                      <a:lnTo>
                                        <a:pt x="8017" y="2044"/>
                                      </a:lnTo>
                                      <a:lnTo>
                                        <a:pt x="10002" y="1228"/>
                                      </a:lnTo>
                                      <a:lnTo>
                                        <a:pt x="11987" y="411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6202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20418" y="411"/>
                                      </a:lnTo>
                                      <a:lnTo>
                                        <a:pt x="22403" y="1228"/>
                                      </a:lnTo>
                                      <a:lnTo>
                                        <a:pt x="24388" y="2044"/>
                                      </a:lnTo>
                                      <a:lnTo>
                                        <a:pt x="26140" y="3215"/>
                                      </a:lnTo>
                                      <a:lnTo>
                                        <a:pt x="27659" y="4734"/>
                                      </a:lnTo>
                                      <a:lnTo>
                                        <a:pt x="29179" y="6247"/>
                                      </a:lnTo>
                                      <a:lnTo>
                                        <a:pt x="30349" y="8000"/>
                                      </a:lnTo>
                                      <a:lnTo>
                                        <a:pt x="31172" y="9987"/>
                                      </a:lnTo>
                                      <a:lnTo>
                                        <a:pt x="31994" y="11975"/>
                                      </a:lnTo>
                                      <a:lnTo>
                                        <a:pt x="32405" y="14044"/>
                                      </a:lnTo>
                                      <a:lnTo>
                                        <a:pt x="32405" y="162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81">
                                  <a:solidFill>
                                    <a:srgbClr val="172A4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1C868C" id="Group 296" o:spid="_x0000_s1026" style="position:absolute;margin-left:19.9pt;margin-top:3.7pt;width:3.1pt;height:3.1pt;z-index:-251658218;mso-wrap-distance-left:0;mso-wrap-distance-right:0" coordsize="39370,3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">
                      <v:shape id="Graphic 297" o:spid="_x0000_s1027" style="position:absolute;left:3240;top:3240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" path="m32405,16202r,2146l31994,20411r-822,1981l30349,24379,16202,32405r-2148,-7l11987,31981r-1985,-823l8017,30341,1233,22392,411,20411,,18348,,16202,,14044,4745,4734,6264,3215,8017,2044r1985,-816l11987,411,14054,r2148,l18351,r2067,411l22403,1228r1985,816l26140,3215r1519,1519l29179,6247r1170,1753l31172,9987r822,1988l32405,14044r,2158xe" filled="f" strokecolor="#172a4d" strokeweight=".18003mm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For participants who are immune deficient - where date of last screen was 3+ years ago</w:t>
            </w:r>
          </w:p>
          <w:p w14:paraId="61E9E4F5" w14:textId="77777777" w:rsidR="00FE5F63" w:rsidRPr="00175B3F" w:rsidRDefault="00FE5F63" w:rsidP="00AB6B93">
            <w:pPr>
              <w:pStyle w:val="ListBullet3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63" behindDoc="1" locked="0" layoutInCell="1" allowOverlap="1" wp14:anchorId="4859B3EE" wp14:editId="345881EF">
                      <wp:simplePos x="0" y="0"/>
                      <wp:positionH relativeFrom="column">
                        <wp:posOffset>405067</wp:posOffset>
                      </wp:positionH>
                      <wp:positionV relativeFrom="paragraph">
                        <wp:posOffset>82948</wp:posOffset>
                      </wp:positionV>
                      <wp:extent cx="33020" cy="33020"/>
                      <wp:effectExtent l="0" t="0" r="0" b="0"/>
                      <wp:wrapNone/>
                      <wp:docPr id="298" name="Group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99" name="Graphic 299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32405"/>
                                      </a:moveTo>
                                      <a:lnTo>
                                        <a:pt x="0" y="3240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05" y="0"/>
                                      </a:lnTo>
                                      <a:lnTo>
                                        <a:pt x="32405" y="324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CD422C" id="Group 298" o:spid="_x0000_s1026" style="position:absolute;margin-left:31.9pt;margin-top:6.55pt;width:2.6pt;height:2.6pt;z-index:-251658217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">
                      <v:shape id="Graphic 299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" path="m32405,32405l,32405,,,32405,r,32405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date of last screen &gt; 3 years ago</w:t>
            </w:r>
          </w:p>
          <w:p w14:paraId="5CE1A077" w14:textId="39958F18" w:rsidR="00AB6B93" w:rsidRDefault="00FE5F63" w:rsidP="00AB6B93">
            <w:pPr>
              <w:pStyle w:val="ListBullet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64" behindDoc="1" locked="0" layoutInCell="1" allowOverlap="1" wp14:anchorId="427D8ACF" wp14:editId="654310FF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133748</wp:posOffset>
                      </wp:positionV>
                      <wp:extent cx="33020" cy="33020"/>
                      <wp:effectExtent l="0" t="0" r="0" b="0"/>
                      <wp:wrapNone/>
                      <wp:docPr id="300" name="Group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301" name="Graphic 301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4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D4E379" id="Group 300" o:spid="_x0000_s1026" style="position:absolute;margin-left:7.9pt;margin-top:10.55pt;width:2.6pt;height:2.6pt;z-index:-251658216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">
                      <v:shape id="Graphic 301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" path="m18351,32398r-4297,l11987,31987,,18348,,14044,14054,r4297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65" behindDoc="1" locked="0" layoutInCell="1" allowOverlap="1" wp14:anchorId="58EFF2C2" wp14:editId="0840DA71">
                      <wp:simplePos x="0" y="0"/>
                      <wp:positionH relativeFrom="column">
                        <wp:posOffset>252762</wp:posOffset>
                      </wp:positionH>
                      <wp:positionV relativeFrom="paragraph">
                        <wp:posOffset>324940</wp:posOffset>
                      </wp:positionV>
                      <wp:extent cx="39370" cy="39370"/>
                      <wp:effectExtent l="0" t="0" r="0" b="0"/>
                      <wp:wrapNone/>
                      <wp:docPr id="302" name="Group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70" cy="39370"/>
                                <a:chOff x="0" y="0"/>
                                <a:chExt cx="39370" cy="39370"/>
                              </a:xfrm>
                            </wpg:grpSpPr>
                            <wps:wsp>
                              <wps:cNvPr id="303" name="Graphic 303"/>
                              <wps:cNvSpPr/>
                              <wps:spPr>
                                <a:xfrm>
                                  <a:off x="3240" y="324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16202"/>
                                      </a:moveTo>
                                      <a:lnTo>
                                        <a:pt x="16202" y="32405"/>
                                      </a:lnTo>
                                      <a:lnTo>
                                        <a:pt x="14054" y="32398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6202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411" y="11980"/>
                                      </a:lnTo>
                                      <a:lnTo>
                                        <a:pt x="1233" y="9993"/>
                                      </a:lnTo>
                                      <a:lnTo>
                                        <a:pt x="2055" y="8006"/>
                                      </a:lnTo>
                                      <a:lnTo>
                                        <a:pt x="3226" y="6252"/>
                                      </a:lnTo>
                                      <a:lnTo>
                                        <a:pt x="4745" y="4740"/>
                                      </a:lnTo>
                                      <a:lnTo>
                                        <a:pt x="6264" y="3221"/>
                                      </a:lnTo>
                                      <a:lnTo>
                                        <a:pt x="8017" y="2050"/>
                                      </a:lnTo>
                                      <a:lnTo>
                                        <a:pt x="10002" y="1228"/>
                                      </a:lnTo>
                                      <a:lnTo>
                                        <a:pt x="11987" y="411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6202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27659" y="4740"/>
                                      </a:lnTo>
                                      <a:lnTo>
                                        <a:pt x="29179" y="6252"/>
                                      </a:lnTo>
                                      <a:lnTo>
                                        <a:pt x="30349" y="8006"/>
                                      </a:lnTo>
                                      <a:lnTo>
                                        <a:pt x="31172" y="9993"/>
                                      </a:lnTo>
                                      <a:lnTo>
                                        <a:pt x="31994" y="11980"/>
                                      </a:lnTo>
                                      <a:lnTo>
                                        <a:pt x="32405" y="14050"/>
                                      </a:lnTo>
                                      <a:lnTo>
                                        <a:pt x="32405" y="162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81">
                                  <a:solidFill>
                                    <a:srgbClr val="172A4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49F2E3" id="Group 302" o:spid="_x0000_s1026" style="position:absolute;margin-left:19.9pt;margin-top:25.6pt;width:3.1pt;height:3.1pt;z-index:-251658215;mso-wrap-distance-left:0;mso-wrap-distance-right:0" coordsize="39370,3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">
                      <v:shape id="Graphic 303" o:spid="_x0000_s1027" style="position:absolute;left:3240;top:3240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" path="m32405,16202l16202,32405r-2148,-7l,18348,,16202,,14050,411,11980,1233,9993,2055,8006,3226,6252,4745,4740,6264,3221,8017,2050r1985,-822l11987,411,14054,r2148,l18351,r9308,4740l29179,6252r1170,1754l31172,9993r822,1987l32405,14050r,2152xe" filled="f" strokecolor="#172a4d" strokeweight=".18003mm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If last screen was on or after 12 Sep</w:t>
            </w:r>
            <w:r w:rsidR="00277B54">
              <w:t>tember</w:t>
            </w:r>
            <w:r w:rsidRPr="00175B3F">
              <w:t xml:space="preserve"> 2023 </w:t>
            </w:r>
          </w:p>
          <w:p w14:paraId="65017D58" w14:textId="2541803E" w:rsidR="00FE5F63" w:rsidRPr="00175B3F" w:rsidRDefault="00FE5F63" w:rsidP="00AB6B93">
            <w:pPr>
              <w:pStyle w:val="ListBullet2"/>
            </w:pPr>
            <w:r>
              <w:t>Where date of last screen was 7+ years ago</w:t>
            </w:r>
          </w:p>
          <w:p w14:paraId="053279DB" w14:textId="77777777" w:rsidR="00FE5F63" w:rsidRPr="00175B3F" w:rsidRDefault="00FE5F63" w:rsidP="00AB6B93">
            <w:pPr>
              <w:pStyle w:val="ListBullet3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66" behindDoc="1" locked="0" layoutInCell="1" allowOverlap="1" wp14:anchorId="3B08CBFC" wp14:editId="5B865F75">
                      <wp:simplePos x="0" y="0"/>
                      <wp:positionH relativeFrom="column">
                        <wp:posOffset>405067</wp:posOffset>
                      </wp:positionH>
                      <wp:positionV relativeFrom="paragraph">
                        <wp:posOffset>57548</wp:posOffset>
                      </wp:positionV>
                      <wp:extent cx="33020" cy="33020"/>
                      <wp:effectExtent l="0" t="0" r="0" b="0"/>
                      <wp:wrapNone/>
                      <wp:docPr id="304" name="Group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305" name="Graphic 305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32405"/>
                                      </a:moveTo>
                                      <a:lnTo>
                                        <a:pt x="0" y="3240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05" y="0"/>
                                      </a:lnTo>
                                      <a:lnTo>
                                        <a:pt x="32405" y="324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792590" id="Group 304" o:spid="_x0000_s1026" style="position:absolute;margin-left:31.9pt;margin-top:4.55pt;width:2.6pt;height:2.6pt;z-index:-251658214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">
                      <v:shape id="Graphic 305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" path="m32405,32405l,32405,,,32405,r,32405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date of last screen &gt; 7 years ago</w:t>
            </w:r>
          </w:p>
          <w:p w14:paraId="7C7974B6" w14:textId="77777777" w:rsidR="00FE5F63" w:rsidRPr="00175B3F" w:rsidRDefault="00FE5F63" w:rsidP="00696646">
            <w:pPr>
              <w:pStyle w:val="ListBullet2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67" behindDoc="1" locked="0" layoutInCell="1" allowOverlap="1" wp14:anchorId="4D08EE55" wp14:editId="6AAC231F">
                      <wp:simplePos x="0" y="0"/>
                      <wp:positionH relativeFrom="column">
                        <wp:posOffset>252762</wp:posOffset>
                      </wp:positionH>
                      <wp:positionV relativeFrom="paragraph">
                        <wp:posOffset>124158</wp:posOffset>
                      </wp:positionV>
                      <wp:extent cx="39370" cy="39370"/>
                      <wp:effectExtent l="0" t="0" r="0" b="0"/>
                      <wp:wrapNone/>
                      <wp:docPr id="306" name="Group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70" cy="39370"/>
                                <a:chOff x="0" y="0"/>
                                <a:chExt cx="39370" cy="39370"/>
                              </a:xfrm>
                            </wpg:grpSpPr>
                            <wps:wsp>
                              <wps:cNvPr id="307" name="Graphic 307"/>
                              <wps:cNvSpPr/>
                              <wps:spPr>
                                <a:xfrm>
                                  <a:off x="3240" y="324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16202"/>
                                      </a:moveTo>
                                      <a:lnTo>
                                        <a:pt x="32405" y="18348"/>
                                      </a:lnTo>
                                      <a:lnTo>
                                        <a:pt x="31994" y="20411"/>
                                      </a:lnTo>
                                      <a:lnTo>
                                        <a:pt x="31172" y="22392"/>
                                      </a:lnTo>
                                      <a:lnTo>
                                        <a:pt x="30349" y="24379"/>
                                      </a:lnTo>
                                      <a:lnTo>
                                        <a:pt x="16202" y="32405"/>
                                      </a:lnTo>
                                      <a:lnTo>
                                        <a:pt x="14054" y="32398"/>
                                      </a:lnTo>
                                      <a:lnTo>
                                        <a:pt x="11987" y="31981"/>
                                      </a:lnTo>
                                      <a:lnTo>
                                        <a:pt x="10002" y="31158"/>
                                      </a:lnTo>
                                      <a:lnTo>
                                        <a:pt x="8017" y="30341"/>
                                      </a:lnTo>
                                      <a:lnTo>
                                        <a:pt x="1233" y="22392"/>
                                      </a:lnTo>
                                      <a:lnTo>
                                        <a:pt x="411" y="20411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6202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411" y="11980"/>
                                      </a:lnTo>
                                      <a:lnTo>
                                        <a:pt x="1233" y="10000"/>
                                      </a:lnTo>
                                      <a:lnTo>
                                        <a:pt x="2055" y="8012"/>
                                      </a:lnTo>
                                      <a:lnTo>
                                        <a:pt x="3226" y="6259"/>
                                      </a:lnTo>
                                      <a:lnTo>
                                        <a:pt x="4745" y="4746"/>
                                      </a:lnTo>
                                      <a:lnTo>
                                        <a:pt x="6264" y="3221"/>
                                      </a:lnTo>
                                      <a:lnTo>
                                        <a:pt x="8017" y="2044"/>
                                      </a:lnTo>
                                      <a:lnTo>
                                        <a:pt x="10002" y="1228"/>
                                      </a:lnTo>
                                      <a:lnTo>
                                        <a:pt x="11987" y="411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6202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20418" y="411"/>
                                      </a:lnTo>
                                      <a:lnTo>
                                        <a:pt x="22403" y="1233"/>
                                      </a:lnTo>
                                      <a:lnTo>
                                        <a:pt x="24388" y="2050"/>
                                      </a:lnTo>
                                      <a:lnTo>
                                        <a:pt x="26140" y="3221"/>
                                      </a:lnTo>
                                      <a:lnTo>
                                        <a:pt x="27659" y="4746"/>
                                      </a:lnTo>
                                      <a:lnTo>
                                        <a:pt x="29179" y="6259"/>
                                      </a:lnTo>
                                      <a:lnTo>
                                        <a:pt x="30349" y="8012"/>
                                      </a:lnTo>
                                      <a:lnTo>
                                        <a:pt x="31172" y="10000"/>
                                      </a:lnTo>
                                      <a:lnTo>
                                        <a:pt x="31994" y="11980"/>
                                      </a:lnTo>
                                      <a:lnTo>
                                        <a:pt x="32405" y="14050"/>
                                      </a:lnTo>
                                      <a:lnTo>
                                        <a:pt x="32405" y="162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81">
                                  <a:solidFill>
                                    <a:srgbClr val="172A4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6E84F5" id="Group 306" o:spid="_x0000_s1026" style="position:absolute;margin-left:19.9pt;margin-top:9.8pt;width:3.1pt;height:3.1pt;z-index:-251658213;mso-wrap-distance-left:0;mso-wrap-distance-right:0" coordsize="39370,3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">
                      <v:shape id="Graphic 307" o:spid="_x0000_s1027" style="position:absolute;left:3240;top:3240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" path="m32405,16202r,2146l31994,20411r-822,1981l30349,24379,16202,32405r-2148,-7l11987,31981r-1985,-823l8017,30341,1233,22392,411,20411,,18348,,16202,,14050,411,11980r822,-1980l2055,8012,3226,6259,4745,4746,6264,3221,8017,2044r1985,-816l11987,411,14054,r2148,l18351,r2067,411l22403,1233r1985,817l26140,3221r1519,1525l29179,6259r1170,1753l31172,10000r822,1980l32405,14050r,2152xe" filled="f" strokecolor="#172a4d" strokeweight=".18003mm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For participants who are immune deficient - where date of last screen was 5+ years ago</w:t>
            </w:r>
          </w:p>
          <w:p w14:paraId="1FDD4A5B" w14:textId="5A7F661F" w:rsidR="00FE5F63" w:rsidRPr="00175B3F" w:rsidRDefault="00FE5F63" w:rsidP="00696646">
            <w:pPr>
              <w:pStyle w:val="ListBullet3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68" behindDoc="1" locked="0" layoutInCell="1" allowOverlap="1" wp14:anchorId="68CC39D8" wp14:editId="7DD40EA6">
                      <wp:simplePos x="0" y="0"/>
                      <wp:positionH relativeFrom="column">
                        <wp:posOffset>405067</wp:posOffset>
                      </wp:positionH>
                      <wp:positionV relativeFrom="paragraph">
                        <wp:posOffset>75329</wp:posOffset>
                      </wp:positionV>
                      <wp:extent cx="33020" cy="33020"/>
                      <wp:effectExtent l="0" t="0" r="0" b="0"/>
                      <wp:wrapNone/>
                      <wp:docPr id="308" name="Group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309" name="Graphic 309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32405"/>
                                      </a:moveTo>
                                      <a:lnTo>
                                        <a:pt x="0" y="3240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05" y="0"/>
                                      </a:lnTo>
                                      <a:lnTo>
                                        <a:pt x="32405" y="324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6DA85C" id="Group 308" o:spid="_x0000_s1026" style="position:absolute;margin-left:31.9pt;margin-top:5.95pt;width:2.6pt;height:2.6pt;z-index:-251658212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">
                      <v:shape id="Graphic 309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" path="m32405,32405l,32405,,,32405,r,32405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date of last screen &gt; 5 years ago</w:t>
            </w:r>
          </w:p>
        </w:tc>
        <w:tc>
          <w:tcPr>
            <w:tcW w:w="2551" w:type="dxa"/>
          </w:tcPr>
          <w:p w14:paraId="57F7CD1E" w14:textId="09DF5007" w:rsidR="00277B54" w:rsidRDefault="00FE5F63" w:rsidP="00101BEB">
            <w:pPr>
              <w:pStyle w:val="ListBullet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69" behindDoc="1" locked="0" layoutInCell="1" allowOverlap="1" wp14:anchorId="349548B6" wp14:editId="5E134110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114699</wp:posOffset>
                      </wp:positionV>
                      <wp:extent cx="33020" cy="33020"/>
                      <wp:effectExtent l="0" t="0" r="0" b="0"/>
                      <wp:wrapNone/>
                      <wp:docPr id="310" name="Group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311" name="Graphic 311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1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405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20418" y="31981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03BBB9" id="Group 310" o:spid="_x0000_s1026" style="position:absolute;margin-left:7.9pt;margin-top:9.05pt;width:2.6pt;height:2.6pt;z-index:-251658211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">
                      <v:shape id="Graphic 311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" path="m18351,32398r-4298,l11987,31981,,18348,,14050,14053,r4298,l32405,14050r,2152l32405,18348,20418,31981r-2067,417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70" behindDoc="1" locked="0" layoutInCell="1" allowOverlap="1" wp14:anchorId="23B3DF93" wp14:editId="4694DF4C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315612</wp:posOffset>
                      </wp:positionV>
                      <wp:extent cx="33020" cy="33020"/>
                      <wp:effectExtent l="0" t="0" r="0" b="0"/>
                      <wp:wrapNone/>
                      <wp:docPr id="312" name="Group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313" name="Graphic 313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405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20418" y="31987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45B62D" id="Group 312" o:spid="_x0000_s1026" style="position:absolute;margin-left:7.9pt;margin-top:24.85pt;width:2.6pt;height:2.6pt;z-index:-251658210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">
                      <v:shape id="Graphic 313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" path="m18351,32398r-4298,l11987,31987,,18348,,14050,14053,r4298,l32405,14050r,2152l32405,18348,20418,31987r-2067,411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5-year recall</w:t>
            </w:r>
          </w:p>
          <w:p w14:paraId="077A4F3E" w14:textId="2F02F3F2" w:rsidR="00FE5F63" w:rsidRPr="00175B3F" w:rsidRDefault="00FE5F63" w:rsidP="00281D6B">
            <w:pPr>
              <w:pStyle w:val="ListBullet"/>
            </w:pPr>
            <w:r w:rsidRPr="00175B3F">
              <w:t>3-year recall</w:t>
            </w: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71" behindDoc="1" locked="0" layoutInCell="1" allowOverlap="1" wp14:anchorId="584738BB" wp14:editId="3F583AC5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49929</wp:posOffset>
                      </wp:positionV>
                      <wp:extent cx="33020" cy="33020"/>
                      <wp:effectExtent l="0" t="0" r="0" b="0"/>
                      <wp:wrapNone/>
                      <wp:docPr id="314" name="Group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315" name="Graphic 315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4044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20418" y="31987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7088C6" id="Group 314" o:spid="_x0000_s1026" style="position:absolute;margin-left:7.9pt;margin-top:3.95pt;width:2.6pt;height:2.6pt;z-index:-251658209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">
                      <v:shape id="Graphic 315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" path="m18351,32398r-4298,l11987,31987,,18348,,14044,14053,r4298,l32405,14044r,2158l32405,18348,20418,31987r-2067,411xe" fillcolor="#172a4d" stroked="f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3827" w:type="dxa"/>
            <w:gridSpan w:val="2"/>
          </w:tcPr>
          <w:p w14:paraId="069B4AE0" w14:textId="13966D35" w:rsidR="695DC863" w:rsidRDefault="695DC863" w:rsidP="71792E3E">
            <w:pPr>
              <w:pStyle w:val="ListBullet"/>
            </w:pPr>
            <w:r w:rsidRPr="71792E3E">
              <w:t>HPV Screening Test – An HPV screen as part of standard 5-year or 3-year recall</w:t>
            </w:r>
          </w:p>
          <w:p w14:paraId="1043A6C7" w14:textId="0642EF28" w:rsidR="695DC863" w:rsidRDefault="695DC863" w:rsidP="71792E3E">
            <w:pPr>
              <w:pStyle w:val="ListBullet"/>
            </w:pPr>
          </w:p>
          <w:p w14:paraId="4A19C11E" w14:textId="27A8E8DE" w:rsidR="695DC863" w:rsidRDefault="695DC863" w:rsidP="77F0AE22">
            <w:pPr>
              <w:pStyle w:val="ListBullet"/>
            </w:pPr>
          </w:p>
        </w:tc>
        <w:tc>
          <w:tcPr>
            <w:tcW w:w="2200" w:type="dxa"/>
          </w:tcPr>
          <w:p w14:paraId="7A3EB8A3" w14:textId="36D3736E" w:rsidR="00FE5F63" w:rsidRPr="00175B3F" w:rsidRDefault="00FE5F63" w:rsidP="002514A6">
            <w:pPr>
              <w:pStyle w:val="ListBullet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72" behindDoc="1" locked="0" layoutInCell="1" allowOverlap="1" wp14:anchorId="690010F6" wp14:editId="42978A94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114699</wp:posOffset>
                      </wp:positionV>
                      <wp:extent cx="33020" cy="33020"/>
                      <wp:effectExtent l="0" t="0" r="0" b="0"/>
                      <wp:wrapNone/>
                      <wp:docPr id="316" name="Group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317" name="Graphic 317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1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8186C8" id="Group 316" o:spid="_x0000_s1026" style="position:absolute;margin-left:8.4pt;margin-top:9.05pt;width:2.6pt;height:2.6pt;z-index:-251658208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">
                      <v:shape id="Graphic 317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" path="m18351,32398r-4298,l11987,31981,,18348,,14050,14053,r4298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Enrolled</w:t>
            </w:r>
          </w:p>
        </w:tc>
      </w:tr>
      <w:tr w:rsidR="00FE5F63" w:rsidRPr="00175B3F" w14:paraId="41931A31" w14:textId="77777777" w:rsidTr="00B6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6091" w:type="dxa"/>
          </w:tcPr>
          <w:p w14:paraId="677602F0" w14:textId="77777777" w:rsidR="000C72B9" w:rsidRPr="00175B3F" w:rsidRDefault="000C72B9" w:rsidP="009668EE">
            <w:pPr>
              <w:spacing w:after="120"/>
            </w:pPr>
            <w:r w:rsidRPr="00175B3F">
              <w:t>OVERDUE FOR PRIMARY SCREEN</w:t>
            </w:r>
          </w:p>
          <w:p w14:paraId="18CB2559" w14:textId="72BC223E" w:rsidR="000C72B9" w:rsidRPr="00175B3F" w:rsidRDefault="000C72B9" w:rsidP="00AE459C">
            <w:pPr>
              <w:pStyle w:val="ListBullet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73" behindDoc="1" locked="0" layoutInCell="1" allowOverlap="1" wp14:anchorId="6F87B611" wp14:editId="44608EA8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49928</wp:posOffset>
                      </wp:positionV>
                      <wp:extent cx="33020" cy="33020"/>
                      <wp:effectExtent l="0" t="0" r="0" b="0"/>
                      <wp:wrapNone/>
                      <wp:docPr id="318" name="Group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319" name="Graphic 319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4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17AED4" id="Group 318" o:spid="_x0000_s1026" style="position:absolute;margin-left:7.9pt;margin-top:3.95pt;width:2.6pt;height:2.6pt;z-index:-251658207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">
                      <v:shape id="Graphic 319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" path="m18351,32398r-4297,l11987,31987,,18348,,14050,14054,r4297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If last screen was before 12 Sep</w:t>
            </w:r>
            <w:r w:rsidR="0018483C">
              <w:t>tember</w:t>
            </w:r>
            <w:r w:rsidRPr="00175B3F">
              <w:t xml:space="preserve"> 2023</w:t>
            </w:r>
          </w:p>
          <w:p w14:paraId="44649123" w14:textId="66BE1EAD" w:rsidR="000C72B9" w:rsidRPr="00175B3F" w:rsidRDefault="000C72B9" w:rsidP="00AE459C">
            <w:pPr>
              <w:pStyle w:val="ListBullet2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74" behindDoc="1" locked="0" layoutInCell="1" allowOverlap="1" wp14:anchorId="474D8CD6" wp14:editId="0520C45D">
                      <wp:simplePos x="0" y="0"/>
                      <wp:positionH relativeFrom="column">
                        <wp:posOffset>252762</wp:posOffset>
                      </wp:positionH>
                      <wp:positionV relativeFrom="paragraph">
                        <wp:posOffset>124158</wp:posOffset>
                      </wp:positionV>
                      <wp:extent cx="39370" cy="39370"/>
                      <wp:effectExtent l="0" t="0" r="0" b="0"/>
                      <wp:wrapNone/>
                      <wp:docPr id="320" name="Group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70" cy="39370"/>
                                <a:chOff x="0" y="0"/>
                                <a:chExt cx="39370" cy="39370"/>
                              </a:xfrm>
                            </wpg:grpSpPr>
                            <wps:wsp>
                              <wps:cNvPr id="321" name="Graphic 321"/>
                              <wps:cNvSpPr/>
                              <wps:spPr>
                                <a:xfrm>
                                  <a:off x="3240" y="324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16202"/>
                                      </a:moveTo>
                                      <a:lnTo>
                                        <a:pt x="22403" y="31158"/>
                                      </a:lnTo>
                                      <a:lnTo>
                                        <a:pt x="20418" y="31981"/>
                                      </a:lnTo>
                                      <a:lnTo>
                                        <a:pt x="18351" y="32398"/>
                                      </a:lnTo>
                                      <a:lnTo>
                                        <a:pt x="16202" y="32405"/>
                                      </a:lnTo>
                                      <a:lnTo>
                                        <a:pt x="14054" y="32398"/>
                                      </a:lnTo>
                                      <a:lnTo>
                                        <a:pt x="11987" y="31981"/>
                                      </a:lnTo>
                                      <a:lnTo>
                                        <a:pt x="10002" y="31151"/>
                                      </a:lnTo>
                                      <a:lnTo>
                                        <a:pt x="8017" y="30335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6202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4745" y="4740"/>
                                      </a:lnTo>
                                      <a:lnTo>
                                        <a:pt x="6264" y="3215"/>
                                      </a:lnTo>
                                      <a:lnTo>
                                        <a:pt x="8017" y="2044"/>
                                      </a:lnTo>
                                      <a:lnTo>
                                        <a:pt x="10002" y="1221"/>
                                      </a:lnTo>
                                      <a:lnTo>
                                        <a:pt x="11987" y="405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6202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27659" y="4740"/>
                                      </a:lnTo>
                                      <a:lnTo>
                                        <a:pt x="29179" y="6252"/>
                                      </a:lnTo>
                                      <a:lnTo>
                                        <a:pt x="30349" y="8006"/>
                                      </a:lnTo>
                                      <a:lnTo>
                                        <a:pt x="31172" y="9993"/>
                                      </a:lnTo>
                                      <a:lnTo>
                                        <a:pt x="31994" y="11975"/>
                                      </a:lnTo>
                                      <a:lnTo>
                                        <a:pt x="32405" y="14044"/>
                                      </a:lnTo>
                                      <a:lnTo>
                                        <a:pt x="32405" y="162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81">
                                  <a:solidFill>
                                    <a:srgbClr val="172A4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DEA021" id="Group 320" o:spid="_x0000_s1026" style="position:absolute;margin-left:19.9pt;margin-top:9.8pt;width:3.1pt;height:3.1pt;z-index:-251658206;mso-wrap-distance-left:0;mso-wrap-distance-right:0" coordsize="39370,3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">
                      <v:shape id="Graphic 321" o:spid="_x0000_s1027" style="position:absolute;left:3240;top:3240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" path="m32405,16202l22403,31158r-1985,823l18351,32398r-2149,7l14054,32398r-2067,-417l10002,31151,8017,30335,,18348,,16202,,14044,4745,4740,6264,3215,8017,2044r1985,-823l11987,405,14054,r2148,l18351,r9308,4740l29179,6252r1170,1754l31172,9993r822,1982l32405,14044r,2158xe" filled="f" strokecolor="#172a4d" strokeweight=".18003mm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Where date of last screen was between 3.5 and 5 years ago</w:t>
            </w:r>
          </w:p>
          <w:p w14:paraId="6120C255" w14:textId="77777777" w:rsidR="000C72B9" w:rsidRPr="00175B3F" w:rsidRDefault="000C72B9" w:rsidP="00AE459C">
            <w:pPr>
              <w:pStyle w:val="ListBullet3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75" behindDoc="1" locked="0" layoutInCell="1" allowOverlap="1" wp14:anchorId="5519D65C" wp14:editId="5B417890">
                      <wp:simplePos x="0" y="0"/>
                      <wp:positionH relativeFrom="column">
                        <wp:posOffset>405067</wp:posOffset>
                      </wp:positionH>
                      <wp:positionV relativeFrom="paragraph">
                        <wp:posOffset>134383</wp:posOffset>
                      </wp:positionV>
                      <wp:extent cx="33020" cy="33020"/>
                      <wp:effectExtent l="0" t="0" r="0" b="0"/>
                      <wp:wrapNone/>
                      <wp:docPr id="322" name="Group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323" name="Graphic 323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32405"/>
                                      </a:moveTo>
                                      <a:lnTo>
                                        <a:pt x="0" y="3240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05" y="0"/>
                                      </a:lnTo>
                                      <a:lnTo>
                                        <a:pt x="32405" y="324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9B156D" id="Group 322" o:spid="_x0000_s1026" style="position:absolute;margin-left:31.9pt;margin-top:10.6pt;width:2.6pt;height:2.6pt;z-index:-251658205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">
                      <v:shape id="Graphic 323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" path="m32405,32405l,32405,,,32405,r,32405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3.5 years&lt;= date of last screen &lt;5 years</w:t>
            </w:r>
          </w:p>
          <w:p w14:paraId="716F6868" w14:textId="69DA0CF6" w:rsidR="00FE5F63" w:rsidRPr="00175B3F" w:rsidRDefault="000C72B9" w:rsidP="00AE459C">
            <w:pPr>
              <w:pStyle w:val="ListBullet2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76" behindDoc="1" locked="0" layoutInCell="1" allowOverlap="1" wp14:anchorId="79BB10CA" wp14:editId="1880057A">
                      <wp:simplePos x="0" y="0"/>
                      <wp:positionH relativeFrom="column">
                        <wp:posOffset>252762</wp:posOffset>
                      </wp:positionH>
                      <wp:positionV relativeFrom="paragraph">
                        <wp:posOffset>124158</wp:posOffset>
                      </wp:positionV>
                      <wp:extent cx="39370" cy="39370"/>
                      <wp:effectExtent l="0" t="0" r="0" b="0"/>
                      <wp:wrapNone/>
                      <wp:docPr id="324" name="Group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70" cy="39370"/>
                                <a:chOff x="0" y="0"/>
                                <a:chExt cx="39370" cy="39370"/>
                              </a:xfrm>
                            </wpg:grpSpPr>
                            <wps:wsp>
                              <wps:cNvPr id="325" name="Graphic 325"/>
                              <wps:cNvSpPr/>
                              <wps:spPr>
                                <a:xfrm>
                                  <a:off x="3240" y="324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16202"/>
                                      </a:moveTo>
                                      <a:lnTo>
                                        <a:pt x="32405" y="18342"/>
                                      </a:lnTo>
                                      <a:lnTo>
                                        <a:pt x="31994" y="20405"/>
                                      </a:lnTo>
                                      <a:lnTo>
                                        <a:pt x="31172" y="22386"/>
                                      </a:lnTo>
                                      <a:lnTo>
                                        <a:pt x="30349" y="24373"/>
                                      </a:lnTo>
                                      <a:lnTo>
                                        <a:pt x="22403" y="31158"/>
                                      </a:lnTo>
                                      <a:lnTo>
                                        <a:pt x="20418" y="31981"/>
                                      </a:lnTo>
                                      <a:lnTo>
                                        <a:pt x="18351" y="32398"/>
                                      </a:lnTo>
                                      <a:lnTo>
                                        <a:pt x="16202" y="32405"/>
                                      </a:lnTo>
                                      <a:lnTo>
                                        <a:pt x="14054" y="32398"/>
                                      </a:lnTo>
                                      <a:lnTo>
                                        <a:pt x="11987" y="31981"/>
                                      </a:lnTo>
                                      <a:lnTo>
                                        <a:pt x="10002" y="31158"/>
                                      </a:lnTo>
                                      <a:lnTo>
                                        <a:pt x="8017" y="30335"/>
                                      </a:lnTo>
                                      <a:lnTo>
                                        <a:pt x="0" y="18342"/>
                                      </a:lnTo>
                                      <a:lnTo>
                                        <a:pt x="0" y="16202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4745" y="4740"/>
                                      </a:lnTo>
                                      <a:lnTo>
                                        <a:pt x="6264" y="3215"/>
                                      </a:lnTo>
                                      <a:lnTo>
                                        <a:pt x="8017" y="2044"/>
                                      </a:lnTo>
                                      <a:lnTo>
                                        <a:pt x="10002" y="1228"/>
                                      </a:lnTo>
                                      <a:lnTo>
                                        <a:pt x="11987" y="411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6202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27659" y="4740"/>
                                      </a:lnTo>
                                      <a:lnTo>
                                        <a:pt x="29179" y="6252"/>
                                      </a:lnTo>
                                      <a:lnTo>
                                        <a:pt x="30349" y="8006"/>
                                      </a:lnTo>
                                      <a:lnTo>
                                        <a:pt x="31172" y="9993"/>
                                      </a:lnTo>
                                      <a:lnTo>
                                        <a:pt x="31994" y="11975"/>
                                      </a:lnTo>
                                      <a:lnTo>
                                        <a:pt x="32405" y="14044"/>
                                      </a:lnTo>
                                      <a:lnTo>
                                        <a:pt x="32405" y="162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81">
                                  <a:solidFill>
                                    <a:srgbClr val="172A4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B638AA" id="Group 324" o:spid="_x0000_s1026" style="position:absolute;margin-left:19.9pt;margin-top:9.8pt;width:3.1pt;height:3.1pt;z-index:-251658204;mso-wrap-distance-left:0;mso-wrap-distance-right:0" coordsize="39370,3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">
                      <v:shape id="Graphic 325" o:spid="_x0000_s1027" style="position:absolute;left:3240;top:3240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" path="m32405,16202r,2140l31994,20405r-822,1981l30349,24373r-7946,6785l20418,31981r-2067,417l16202,32405r-2148,-7l11987,31981r-1985,-823l8017,30335,,18342,,16202,,14044,4745,4740,6264,3215,8017,2044r1985,-816l11987,411,14054,r2148,l18351,r9308,4740l29179,6252r1170,1754l31172,9993r822,1982l32405,14044r,2158xe" filled="f" strokecolor="#172a4d" strokeweight=".18003mm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 xml:space="preserve">For participants who are immune deficient - where date of last screen was between 1.5 and 3 years ago </w:t>
            </w:r>
          </w:p>
          <w:p w14:paraId="0B57B7FE" w14:textId="77777777" w:rsidR="0055674B" w:rsidRDefault="00E809A5" w:rsidP="00AE459C">
            <w:pPr>
              <w:pStyle w:val="ListBullet3"/>
            </w:pPr>
            <w:r w:rsidRPr="00175B3F"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0" distR="0" simplePos="0" relativeHeight="251658277" behindDoc="1" locked="0" layoutInCell="1" allowOverlap="1" wp14:anchorId="2E97BB68" wp14:editId="0DFD44B3">
                      <wp:simplePos x="0" y="0"/>
                      <wp:positionH relativeFrom="column">
                        <wp:posOffset>405067</wp:posOffset>
                      </wp:positionH>
                      <wp:positionV relativeFrom="paragraph">
                        <wp:posOffset>70884</wp:posOffset>
                      </wp:positionV>
                      <wp:extent cx="33020" cy="33020"/>
                      <wp:effectExtent l="0" t="0" r="0" b="0"/>
                      <wp:wrapNone/>
                      <wp:docPr id="326" name="Group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327" name="Graphic 327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32405"/>
                                      </a:moveTo>
                                      <a:lnTo>
                                        <a:pt x="0" y="3240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05" y="0"/>
                                      </a:lnTo>
                                      <a:lnTo>
                                        <a:pt x="32405" y="324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5F0226" id="Group 326" o:spid="_x0000_s1026" style="position:absolute;margin-left:31.9pt;margin-top:5.6pt;width:2.6pt;height:2.6pt;z-index:-251658203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">
                      <v:shape id="Graphic 327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" path="m32405,32405l,32405,,,32405,r,32405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78" behindDoc="1" locked="0" layoutInCell="1" allowOverlap="1" wp14:anchorId="4841382E" wp14:editId="09151C8C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271797</wp:posOffset>
                      </wp:positionV>
                      <wp:extent cx="33020" cy="33020"/>
                      <wp:effectExtent l="0" t="0" r="0" b="0"/>
                      <wp:wrapNone/>
                      <wp:docPr id="328" name="Group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329" name="Graphic 329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4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AF09D5" id="Group 328" o:spid="_x0000_s1026" style="position:absolute;margin-left:7.9pt;margin-top:21.4pt;width:2.6pt;height:2.6pt;z-index:-251658202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">
                      <v:shape id="Graphic 329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" path="m18351,32398r-4297,l11987,31987,,18348,,14044,14054,r4297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 xml:space="preserve">1.5 years &lt;= date of last screen &lt;3 years </w:t>
            </w:r>
          </w:p>
          <w:p w14:paraId="3A7D318F" w14:textId="44DA618D" w:rsidR="00E809A5" w:rsidRPr="00175B3F" w:rsidRDefault="00E809A5" w:rsidP="0055674B">
            <w:pPr>
              <w:pStyle w:val="ListBullet"/>
            </w:pPr>
            <w:r w:rsidRPr="00175B3F">
              <w:t>If last screen was on or after 12 Sep</w:t>
            </w:r>
            <w:r w:rsidR="00904B8D">
              <w:t>tember</w:t>
            </w:r>
            <w:r w:rsidRPr="00175B3F">
              <w:t xml:space="preserve"> 2023</w:t>
            </w:r>
          </w:p>
          <w:p w14:paraId="6FE31948" w14:textId="454E2561" w:rsidR="00E809A5" w:rsidRPr="00175B3F" w:rsidRDefault="00E809A5" w:rsidP="0055674B">
            <w:pPr>
              <w:pStyle w:val="ListBullet2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79" behindDoc="1" locked="0" layoutInCell="1" allowOverlap="1" wp14:anchorId="09F4E68D" wp14:editId="133D71D6">
                      <wp:simplePos x="0" y="0"/>
                      <wp:positionH relativeFrom="column">
                        <wp:posOffset>252762</wp:posOffset>
                      </wp:positionH>
                      <wp:positionV relativeFrom="paragraph">
                        <wp:posOffset>40138</wp:posOffset>
                      </wp:positionV>
                      <wp:extent cx="39370" cy="39370"/>
                      <wp:effectExtent l="0" t="0" r="0" b="0"/>
                      <wp:wrapNone/>
                      <wp:docPr id="330" name="Group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70" cy="39370"/>
                                <a:chOff x="0" y="0"/>
                                <a:chExt cx="39370" cy="39370"/>
                              </a:xfrm>
                            </wpg:grpSpPr>
                            <wps:wsp>
                              <wps:cNvPr id="331" name="Graphic 331"/>
                              <wps:cNvSpPr/>
                              <wps:spPr>
                                <a:xfrm>
                                  <a:off x="3240" y="324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16202"/>
                                      </a:moveTo>
                                      <a:lnTo>
                                        <a:pt x="16202" y="32405"/>
                                      </a:lnTo>
                                      <a:lnTo>
                                        <a:pt x="14054" y="32398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6202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411" y="11980"/>
                                      </a:lnTo>
                                      <a:lnTo>
                                        <a:pt x="1233" y="9993"/>
                                      </a:lnTo>
                                      <a:lnTo>
                                        <a:pt x="2055" y="8006"/>
                                      </a:lnTo>
                                      <a:lnTo>
                                        <a:pt x="3226" y="6252"/>
                                      </a:lnTo>
                                      <a:lnTo>
                                        <a:pt x="4745" y="4740"/>
                                      </a:lnTo>
                                      <a:lnTo>
                                        <a:pt x="6264" y="3221"/>
                                      </a:lnTo>
                                      <a:lnTo>
                                        <a:pt x="8017" y="2050"/>
                                      </a:lnTo>
                                      <a:lnTo>
                                        <a:pt x="10002" y="1228"/>
                                      </a:lnTo>
                                      <a:lnTo>
                                        <a:pt x="11987" y="411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6202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27659" y="4740"/>
                                      </a:lnTo>
                                      <a:lnTo>
                                        <a:pt x="29179" y="6252"/>
                                      </a:lnTo>
                                      <a:lnTo>
                                        <a:pt x="30349" y="8006"/>
                                      </a:lnTo>
                                      <a:lnTo>
                                        <a:pt x="31172" y="9993"/>
                                      </a:lnTo>
                                      <a:lnTo>
                                        <a:pt x="31994" y="11980"/>
                                      </a:lnTo>
                                      <a:lnTo>
                                        <a:pt x="32405" y="14050"/>
                                      </a:lnTo>
                                      <a:lnTo>
                                        <a:pt x="32405" y="162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81">
                                  <a:solidFill>
                                    <a:srgbClr val="172A4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20062B" id="Group 330" o:spid="_x0000_s1026" style="position:absolute;margin-left:19.9pt;margin-top:3.15pt;width:3.1pt;height:3.1pt;z-index:-251658201;mso-wrap-distance-left:0;mso-wrap-distance-right:0" coordsize="39370,3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">
                      <v:shape id="Graphic 331" o:spid="_x0000_s1027" style="position:absolute;left:3240;top:3240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" path="m32405,16202l16202,32405r-2148,-7l,18348,,16202,,14050,411,11980,1233,9993,2055,8006,3226,6252,4745,4740,6264,3221,8017,2050r1985,-822l11987,411,14054,r2148,l18351,r9308,4740l29179,6252r1170,1754l31172,9993r822,1987l32405,14050r,2152xe" filled="f" strokecolor="#172a4d" strokeweight=".18003mm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Where date of last screen was between 5.5 and 7 years ago</w:t>
            </w:r>
          </w:p>
          <w:p w14:paraId="764DD34B" w14:textId="77777777" w:rsidR="00E809A5" w:rsidRPr="00175B3F" w:rsidRDefault="00E809A5" w:rsidP="0055674B">
            <w:pPr>
              <w:pStyle w:val="ListBullet3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80" behindDoc="1" locked="0" layoutInCell="1" allowOverlap="1" wp14:anchorId="3744E494" wp14:editId="6901C054">
                      <wp:simplePos x="0" y="0"/>
                      <wp:positionH relativeFrom="column">
                        <wp:posOffset>405067</wp:posOffset>
                      </wp:positionH>
                      <wp:positionV relativeFrom="paragraph">
                        <wp:posOffset>134383</wp:posOffset>
                      </wp:positionV>
                      <wp:extent cx="33020" cy="33020"/>
                      <wp:effectExtent l="0" t="0" r="0" b="0"/>
                      <wp:wrapNone/>
                      <wp:docPr id="332" name="Group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333" name="Graphic 333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32405"/>
                                      </a:moveTo>
                                      <a:lnTo>
                                        <a:pt x="0" y="3240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05" y="0"/>
                                      </a:lnTo>
                                      <a:lnTo>
                                        <a:pt x="32405" y="324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A0993E" id="Group 332" o:spid="_x0000_s1026" style="position:absolute;margin-left:31.9pt;margin-top:10.6pt;width:2.6pt;height:2.6pt;z-index:-251658200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">
                      <v:shape id="Graphic 333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" path="m32405,32405l,32405,,,32405,r,32405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5.5 years&lt;= date of last screen &lt;7 years</w:t>
            </w:r>
          </w:p>
          <w:p w14:paraId="22AFD311" w14:textId="5B38A029" w:rsidR="00E809A5" w:rsidRPr="00175B3F" w:rsidRDefault="00E809A5" w:rsidP="0055674B">
            <w:pPr>
              <w:pStyle w:val="ListBullet2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81" behindDoc="1" locked="0" layoutInCell="1" allowOverlap="1" wp14:anchorId="033C4A0F" wp14:editId="3AF1D85F">
                      <wp:simplePos x="0" y="0"/>
                      <wp:positionH relativeFrom="column">
                        <wp:posOffset>252762</wp:posOffset>
                      </wp:positionH>
                      <wp:positionV relativeFrom="paragraph">
                        <wp:posOffset>124158</wp:posOffset>
                      </wp:positionV>
                      <wp:extent cx="39370" cy="39370"/>
                      <wp:effectExtent l="0" t="0" r="0" b="0"/>
                      <wp:wrapNone/>
                      <wp:docPr id="334" name="Group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70" cy="39370"/>
                                <a:chOff x="0" y="0"/>
                                <a:chExt cx="39370" cy="39370"/>
                              </a:xfrm>
                            </wpg:grpSpPr>
                            <wps:wsp>
                              <wps:cNvPr id="335" name="Graphic 335"/>
                              <wps:cNvSpPr/>
                              <wps:spPr>
                                <a:xfrm>
                                  <a:off x="3240" y="324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16202"/>
                                      </a:moveTo>
                                      <a:lnTo>
                                        <a:pt x="16202" y="32405"/>
                                      </a:lnTo>
                                      <a:lnTo>
                                        <a:pt x="14054" y="32398"/>
                                      </a:lnTo>
                                      <a:lnTo>
                                        <a:pt x="11987" y="31981"/>
                                      </a:lnTo>
                                      <a:lnTo>
                                        <a:pt x="10002" y="31158"/>
                                      </a:lnTo>
                                      <a:lnTo>
                                        <a:pt x="8017" y="30341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6202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411" y="11980"/>
                                      </a:lnTo>
                                      <a:lnTo>
                                        <a:pt x="1233" y="10000"/>
                                      </a:lnTo>
                                      <a:lnTo>
                                        <a:pt x="2055" y="8012"/>
                                      </a:lnTo>
                                      <a:lnTo>
                                        <a:pt x="3226" y="6259"/>
                                      </a:lnTo>
                                      <a:lnTo>
                                        <a:pt x="4745" y="4746"/>
                                      </a:lnTo>
                                      <a:lnTo>
                                        <a:pt x="6264" y="3221"/>
                                      </a:lnTo>
                                      <a:lnTo>
                                        <a:pt x="8017" y="2044"/>
                                      </a:lnTo>
                                      <a:lnTo>
                                        <a:pt x="10002" y="1228"/>
                                      </a:lnTo>
                                      <a:lnTo>
                                        <a:pt x="11987" y="411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6202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20418" y="411"/>
                                      </a:lnTo>
                                      <a:lnTo>
                                        <a:pt x="22403" y="1233"/>
                                      </a:lnTo>
                                      <a:lnTo>
                                        <a:pt x="24388" y="2050"/>
                                      </a:lnTo>
                                      <a:lnTo>
                                        <a:pt x="26140" y="3221"/>
                                      </a:lnTo>
                                      <a:lnTo>
                                        <a:pt x="27659" y="4746"/>
                                      </a:lnTo>
                                      <a:lnTo>
                                        <a:pt x="29179" y="6259"/>
                                      </a:lnTo>
                                      <a:lnTo>
                                        <a:pt x="30349" y="8012"/>
                                      </a:lnTo>
                                      <a:lnTo>
                                        <a:pt x="31172" y="10000"/>
                                      </a:lnTo>
                                      <a:lnTo>
                                        <a:pt x="31994" y="11980"/>
                                      </a:lnTo>
                                      <a:lnTo>
                                        <a:pt x="32405" y="14050"/>
                                      </a:lnTo>
                                      <a:lnTo>
                                        <a:pt x="32405" y="162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81">
                                  <a:solidFill>
                                    <a:srgbClr val="172A4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11D29F" id="Group 334" o:spid="_x0000_s1026" style="position:absolute;margin-left:19.9pt;margin-top:9.8pt;width:3.1pt;height:3.1pt;z-index:-251658199;mso-wrap-distance-left:0;mso-wrap-distance-right:0" coordsize="39370,3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">
                      <v:shape id="Graphic 335" o:spid="_x0000_s1027" style="position:absolute;left:3240;top:3240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" path="m32405,16202l16202,32405r-2148,-7l11987,31981r-1985,-823l8017,30341,,18348,,16202,,14050,411,11980r822,-1980l2055,8012,3226,6259,4745,4746,6264,3221,8017,2044r1985,-816l11987,411,14054,r2148,l18351,r2067,411l22403,1233r1985,817l26140,3221r1519,1525l29179,6259r1170,1753l31172,10000r822,1980l32405,14050r,2152xe" filled="f" strokecolor="#172a4d" strokeweight=".18003mm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For participants who are immune deficient - where date of last screen was between 3.5 and 5 years ago</w:t>
            </w:r>
          </w:p>
          <w:p w14:paraId="73401045" w14:textId="4E40FF87" w:rsidR="004C37C4" w:rsidRPr="00175B3F" w:rsidRDefault="00E809A5" w:rsidP="0055674B">
            <w:pPr>
              <w:pStyle w:val="ListBullet3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82" behindDoc="1" locked="0" layoutInCell="1" allowOverlap="1" wp14:anchorId="6B0693D2" wp14:editId="7661D1ED">
                      <wp:simplePos x="0" y="0"/>
                      <wp:positionH relativeFrom="column">
                        <wp:posOffset>405067</wp:posOffset>
                      </wp:positionH>
                      <wp:positionV relativeFrom="paragraph">
                        <wp:posOffset>75328</wp:posOffset>
                      </wp:positionV>
                      <wp:extent cx="33020" cy="33020"/>
                      <wp:effectExtent l="0" t="0" r="0" b="0"/>
                      <wp:wrapNone/>
                      <wp:docPr id="336" name="Group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337" name="Graphic 337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32405"/>
                                      </a:moveTo>
                                      <a:lnTo>
                                        <a:pt x="0" y="3240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05" y="0"/>
                                      </a:lnTo>
                                      <a:lnTo>
                                        <a:pt x="32405" y="324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965821" id="Group 336" o:spid="_x0000_s1026" style="position:absolute;margin-left:31.9pt;margin-top:5.95pt;width:2.6pt;height:2.6pt;z-index:-251658198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">
                      <v:shape id="Graphic 337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" path="m32405,32405l,32405,,,32405,r,32405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3.5 years &lt;= date of last screen &lt;5 years</w:t>
            </w:r>
          </w:p>
        </w:tc>
        <w:tc>
          <w:tcPr>
            <w:tcW w:w="2551" w:type="dxa"/>
          </w:tcPr>
          <w:p w14:paraId="7BBD0DDD" w14:textId="77777777" w:rsidR="00FE5F63" w:rsidRPr="00175B3F" w:rsidRDefault="00FE5F63" w:rsidP="00175B3F"/>
        </w:tc>
        <w:tc>
          <w:tcPr>
            <w:tcW w:w="3827" w:type="dxa"/>
            <w:gridSpan w:val="2"/>
          </w:tcPr>
          <w:p w14:paraId="1B4F3C5B" w14:textId="5271F8BB" w:rsidR="77F0AE22" w:rsidRDefault="77F0AE22" w:rsidP="77F0AE22"/>
        </w:tc>
        <w:tc>
          <w:tcPr>
            <w:tcW w:w="2200" w:type="dxa"/>
          </w:tcPr>
          <w:p w14:paraId="1EC9DF95" w14:textId="77777777" w:rsidR="00FE5F63" w:rsidRPr="00175B3F" w:rsidRDefault="00FE5F63" w:rsidP="00175B3F"/>
        </w:tc>
      </w:tr>
      <w:tr w:rsidR="00F7066E" w:rsidRPr="00175B3F" w14:paraId="74D6E66C" w14:textId="77777777" w:rsidTr="00B66D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6091" w:type="dxa"/>
          </w:tcPr>
          <w:p w14:paraId="2B2B871C" w14:textId="77777777" w:rsidR="00F7066E" w:rsidRPr="00175B3F" w:rsidRDefault="00F7066E" w:rsidP="009668EE">
            <w:pPr>
              <w:spacing w:after="120"/>
            </w:pPr>
            <w:r w:rsidRPr="00175B3F">
              <w:t>DUE FOR PRIMARY SCREEN</w:t>
            </w:r>
          </w:p>
          <w:p w14:paraId="38070976" w14:textId="03E1529B" w:rsidR="00F7066E" w:rsidRPr="00175B3F" w:rsidRDefault="00F7066E" w:rsidP="00CF4569">
            <w:pPr>
              <w:pStyle w:val="ListBullet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83" behindDoc="1" locked="0" layoutInCell="1" allowOverlap="1" wp14:anchorId="52C27D4A" wp14:editId="0A4D74A0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49929</wp:posOffset>
                      </wp:positionV>
                      <wp:extent cx="33020" cy="33020"/>
                      <wp:effectExtent l="0" t="0" r="0" b="0"/>
                      <wp:wrapNone/>
                      <wp:docPr id="338" name="Group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339" name="Graphic 339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4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E127B8" id="Group 338" o:spid="_x0000_s1026" style="position:absolute;margin-left:7.9pt;margin-top:3.95pt;width:2.6pt;height:2.6pt;z-index:-251658197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">
                      <v:shape id="Graphic 339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" path="m18351,32398r-4297,l11987,31987,,18348,,14050,14054,r4297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If last screen was before 12 Sep</w:t>
            </w:r>
            <w:r w:rsidR="00DB7440">
              <w:t>tember</w:t>
            </w:r>
            <w:r w:rsidRPr="00175B3F">
              <w:t xml:space="preserve"> 2023</w:t>
            </w:r>
          </w:p>
          <w:p w14:paraId="2F365F7E" w14:textId="1D35B3E1" w:rsidR="00CF4569" w:rsidRDefault="00F7066E" w:rsidP="00CF4569">
            <w:pPr>
              <w:pStyle w:val="ListBullet2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84" behindDoc="1" locked="0" layoutInCell="1" allowOverlap="1" wp14:anchorId="587FD173" wp14:editId="3A9312E0">
                      <wp:simplePos x="0" y="0"/>
                      <wp:positionH relativeFrom="column">
                        <wp:posOffset>252762</wp:posOffset>
                      </wp:positionH>
                      <wp:positionV relativeFrom="paragraph">
                        <wp:posOffset>124157</wp:posOffset>
                      </wp:positionV>
                      <wp:extent cx="39370" cy="39370"/>
                      <wp:effectExtent l="0" t="0" r="0" b="0"/>
                      <wp:wrapNone/>
                      <wp:docPr id="340" name="Group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70" cy="39370"/>
                                <a:chOff x="0" y="0"/>
                                <a:chExt cx="39370" cy="39370"/>
                              </a:xfrm>
                            </wpg:grpSpPr>
                            <wps:wsp>
                              <wps:cNvPr id="341" name="Graphic 341"/>
                              <wps:cNvSpPr/>
                              <wps:spPr>
                                <a:xfrm>
                                  <a:off x="3240" y="324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16202"/>
                                      </a:moveTo>
                                      <a:lnTo>
                                        <a:pt x="16202" y="32405"/>
                                      </a:lnTo>
                                      <a:lnTo>
                                        <a:pt x="14054" y="32398"/>
                                      </a:lnTo>
                                      <a:lnTo>
                                        <a:pt x="11987" y="31981"/>
                                      </a:lnTo>
                                      <a:lnTo>
                                        <a:pt x="10002" y="31158"/>
                                      </a:lnTo>
                                      <a:lnTo>
                                        <a:pt x="8017" y="30335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6202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4745" y="4740"/>
                                      </a:lnTo>
                                      <a:lnTo>
                                        <a:pt x="6264" y="3215"/>
                                      </a:lnTo>
                                      <a:lnTo>
                                        <a:pt x="8017" y="2044"/>
                                      </a:lnTo>
                                      <a:lnTo>
                                        <a:pt x="10002" y="1228"/>
                                      </a:lnTo>
                                      <a:lnTo>
                                        <a:pt x="11987" y="411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6202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20418" y="411"/>
                                      </a:lnTo>
                                      <a:lnTo>
                                        <a:pt x="22403" y="1228"/>
                                      </a:lnTo>
                                      <a:lnTo>
                                        <a:pt x="24388" y="2044"/>
                                      </a:lnTo>
                                      <a:lnTo>
                                        <a:pt x="26140" y="3215"/>
                                      </a:lnTo>
                                      <a:lnTo>
                                        <a:pt x="27659" y="4740"/>
                                      </a:lnTo>
                                      <a:lnTo>
                                        <a:pt x="29179" y="6252"/>
                                      </a:lnTo>
                                      <a:lnTo>
                                        <a:pt x="30349" y="8006"/>
                                      </a:lnTo>
                                      <a:lnTo>
                                        <a:pt x="31172" y="9993"/>
                                      </a:lnTo>
                                      <a:lnTo>
                                        <a:pt x="31994" y="11975"/>
                                      </a:lnTo>
                                      <a:lnTo>
                                        <a:pt x="32405" y="14044"/>
                                      </a:lnTo>
                                      <a:lnTo>
                                        <a:pt x="32405" y="162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81">
                                  <a:solidFill>
                                    <a:srgbClr val="172A4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001257" id="Group 340" o:spid="_x0000_s1026" style="position:absolute;margin-left:19.9pt;margin-top:9.8pt;width:3.1pt;height:3.1pt;z-index:-251658196;mso-wrap-distance-left:0;mso-wrap-distance-right:0" coordsize="39370,3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">
                      <v:shape id="Graphic 341" o:spid="_x0000_s1027" style="position:absolute;left:3240;top:3240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" path="m32405,16202l16202,32405r-2148,-7l11987,31981r-1985,-823l8017,30335,,18348,,16202,,14044,4745,4740,6264,3215,8017,2044r1985,-816l11987,411,14054,r2148,l18351,r2067,411l22403,1228r1985,816l26140,3215r1519,1525l29179,6252r1170,1754l31172,9993r822,1982l32405,14044r,2158xe" filled="f" strokecolor="#172a4d" strokeweight=".18003mm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 xml:space="preserve">Where date of last screen was between 3 and 3.5 years ago </w:t>
            </w:r>
          </w:p>
          <w:p w14:paraId="0102CF6F" w14:textId="6159058A" w:rsidR="00F7066E" w:rsidRPr="00175B3F" w:rsidRDefault="00F7066E" w:rsidP="00CF4569">
            <w:pPr>
              <w:pStyle w:val="ListBullet3"/>
            </w:pPr>
            <w:r w:rsidRPr="00175B3F">
              <w:t>3 years &lt;= date of last screen &lt; 3.5 years</w:t>
            </w:r>
          </w:p>
          <w:p w14:paraId="1E45347A" w14:textId="2202F31A" w:rsidR="00F7066E" w:rsidRPr="00175B3F" w:rsidRDefault="00F7066E" w:rsidP="00C45B3C">
            <w:pPr>
              <w:pStyle w:val="ListBullet2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85" behindDoc="1" locked="0" layoutInCell="1" allowOverlap="1" wp14:anchorId="3747FD02" wp14:editId="5FC20333">
                      <wp:simplePos x="0" y="0"/>
                      <wp:positionH relativeFrom="column">
                        <wp:posOffset>405067</wp:posOffset>
                      </wp:positionH>
                      <wp:positionV relativeFrom="paragraph">
                        <wp:posOffset>-151053</wp:posOffset>
                      </wp:positionV>
                      <wp:extent cx="33020" cy="33020"/>
                      <wp:effectExtent l="0" t="0" r="0" b="0"/>
                      <wp:wrapNone/>
                      <wp:docPr id="342" name="Group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343" name="Graphic 343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32405"/>
                                      </a:moveTo>
                                      <a:lnTo>
                                        <a:pt x="0" y="3240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05" y="0"/>
                                      </a:lnTo>
                                      <a:lnTo>
                                        <a:pt x="32405" y="324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69F11C" id="Group 342" o:spid="_x0000_s1026" style="position:absolute;margin-left:31.9pt;margin-top:-11.9pt;width:2.6pt;height:2.6pt;z-index:-251658195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">
                      <v:shape id="Graphic 343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" path="m32405,32405l,32405,,,32405,r,32405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86" behindDoc="1" locked="0" layoutInCell="1" allowOverlap="1" wp14:anchorId="3101B4B0" wp14:editId="297D92C4">
                      <wp:simplePos x="0" y="0"/>
                      <wp:positionH relativeFrom="column">
                        <wp:posOffset>252762</wp:posOffset>
                      </wp:positionH>
                      <wp:positionV relativeFrom="paragraph">
                        <wp:posOffset>40138</wp:posOffset>
                      </wp:positionV>
                      <wp:extent cx="39370" cy="39370"/>
                      <wp:effectExtent l="0" t="0" r="0" b="0"/>
                      <wp:wrapNone/>
                      <wp:docPr id="344" name="Group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70" cy="39370"/>
                                <a:chOff x="0" y="0"/>
                                <a:chExt cx="39370" cy="39370"/>
                              </a:xfrm>
                            </wpg:grpSpPr>
                            <wps:wsp>
                              <wps:cNvPr id="345" name="Graphic 345"/>
                              <wps:cNvSpPr/>
                              <wps:spPr>
                                <a:xfrm>
                                  <a:off x="3240" y="324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16202"/>
                                      </a:moveTo>
                                      <a:lnTo>
                                        <a:pt x="32405" y="18342"/>
                                      </a:lnTo>
                                      <a:lnTo>
                                        <a:pt x="31994" y="20405"/>
                                      </a:lnTo>
                                      <a:lnTo>
                                        <a:pt x="31172" y="22386"/>
                                      </a:lnTo>
                                      <a:lnTo>
                                        <a:pt x="30349" y="24373"/>
                                      </a:lnTo>
                                      <a:lnTo>
                                        <a:pt x="16202" y="32405"/>
                                      </a:lnTo>
                                      <a:lnTo>
                                        <a:pt x="14054" y="32392"/>
                                      </a:lnTo>
                                      <a:lnTo>
                                        <a:pt x="11987" y="31975"/>
                                      </a:lnTo>
                                      <a:lnTo>
                                        <a:pt x="10002" y="31151"/>
                                      </a:lnTo>
                                      <a:lnTo>
                                        <a:pt x="8017" y="30335"/>
                                      </a:lnTo>
                                      <a:lnTo>
                                        <a:pt x="0" y="18342"/>
                                      </a:lnTo>
                                      <a:lnTo>
                                        <a:pt x="0" y="16202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4745" y="4740"/>
                                      </a:lnTo>
                                      <a:lnTo>
                                        <a:pt x="6264" y="3215"/>
                                      </a:lnTo>
                                      <a:lnTo>
                                        <a:pt x="8017" y="2044"/>
                                      </a:lnTo>
                                      <a:lnTo>
                                        <a:pt x="10002" y="1228"/>
                                      </a:lnTo>
                                      <a:lnTo>
                                        <a:pt x="11987" y="411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6202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27659" y="4740"/>
                                      </a:lnTo>
                                      <a:lnTo>
                                        <a:pt x="29179" y="6252"/>
                                      </a:lnTo>
                                      <a:lnTo>
                                        <a:pt x="30349" y="8006"/>
                                      </a:lnTo>
                                      <a:lnTo>
                                        <a:pt x="31172" y="9993"/>
                                      </a:lnTo>
                                      <a:lnTo>
                                        <a:pt x="31994" y="11975"/>
                                      </a:lnTo>
                                      <a:lnTo>
                                        <a:pt x="32405" y="14044"/>
                                      </a:lnTo>
                                      <a:lnTo>
                                        <a:pt x="32405" y="162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81">
                                  <a:solidFill>
                                    <a:srgbClr val="172A4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37A551" id="Group 344" o:spid="_x0000_s1026" style="position:absolute;margin-left:19.9pt;margin-top:3.15pt;width:3.1pt;height:3.1pt;z-index:-251658194;mso-wrap-distance-left:0;mso-wrap-distance-right:0" coordsize="39370,3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">
                      <v:shape id="Graphic 345" o:spid="_x0000_s1027" style="position:absolute;left:3240;top:3240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" path="m32405,16202r,2140l31994,20405r-822,1981l30349,24373,16202,32405r-2148,-13l11987,31975r-1985,-824l8017,30335,,18342,,16202,,14044,4745,4740,6264,3215,8017,2044r1985,-816l11987,411,14054,r2148,l18351,r9308,4740l29179,6252r1170,1754l31172,9993r822,1982l32405,14044r,2158xe" filled="f" strokecolor="#172a4d" strokeweight=".18003mm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For participants who are immune deficient - where date of</w:t>
            </w:r>
            <w:r w:rsidR="009D4654">
              <w:t xml:space="preserve"> </w:t>
            </w:r>
            <w:r w:rsidRPr="00175B3F">
              <w:t>last screen was between 1 and 1.5 years</w:t>
            </w:r>
          </w:p>
          <w:p w14:paraId="660ED046" w14:textId="77777777" w:rsidR="00CF4569" w:rsidRDefault="00F7066E" w:rsidP="00C45B3C">
            <w:pPr>
              <w:pStyle w:val="ListBullet3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87" behindDoc="1" locked="0" layoutInCell="1" allowOverlap="1" wp14:anchorId="51741FFA" wp14:editId="6EFB8B31">
                      <wp:simplePos x="0" y="0"/>
                      <wp:positionH relativeFrom="column">
                        <wp:posOffset>405067</wp:posOffset>
                      </wp:positionH>
                      <wp:positionV relativeFrom="paragraph">
                        <wp:posOffset>133748</wp:posOffset>
                      </wp:positionV>
                      <wp:extent cx="33020" cy="33020"/>
                      <wp:effectExtent l="0" t="0" r="0" b="0"/>
                      <wp:wrapNone/>
                      <wp:docPr id="346" name="Group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347" name="Graphic 347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32405"/>
                                      </a:moveTo>
                                      <a:lnTo>
                                        <a:pt x="0" y="3240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05" y="0"/>
                                      </a:lnTo>
                                      <a:lnTo>
                                        <a:pt x="32405" y="324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282988" id="Group 346" o:spid="_x0000_s1026" style="position:absolute;margin-left:31.9pt;margin-top:10.55pt;width:2.6pt;height:2.6pt;z-index:-251658193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">
                      <v:shape id="Graphic 347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" path="m32405,32405l,32405,,,32405,r,32405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88" behindDoc="1" locked="0" layoutInCell="1" allowOverlap="1" wp14:anchorId="4317BAAE" wp14:editId="00618400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328181</wp:posOffset>
                      </wp:positionV>
                      <wp:extent cx="33020" cy="33020"/>
                      <wp:effectExtent l="0" t="0" r="0" b="0"/>
                      <wp:wrapNone/>
                      <wp:docPr id="348" name="Group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349" name="Graphic 349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4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BA4DC1" id="Group 348" o:spid="_x0000_s1026" style="position:absolute;margin-left:7.9pt;margin-top:25.85pt;width:2.6pt;height:2.6pt;z-index:-251658192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">
                      <v:shape id="Graphic 349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" path="m18351,32398r-4297,l11987,31987,,18348,,14050,14054,r4297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 xml:space="preserve">1 year &lt;= date of last screen &lt; 1.5 years </w:t>
            </w:r>
          </w:p>
          <w:p w14:paraId="5FFAE843" w14:textId="660004A9" w:rsidR="00F7066E" w:rsidRPr="00175B3F" w:rsidRDefault="00F7066E" w:rsidP="00CF4569">
            <w:pPr>
              <w:pStyle w:val="ListBullet"/>
            </w:pPr>
            <w:r w:rsidRPr="00175B3F">
              <w:t>If last screen was on or after 12 Sep</w:t>
            </w:r>
            <w:r w:rsidR="00F57D0C">
              <w:t>tember</w:t>
            </w:r>
            <w:r w:rsidRPr="00175B3F">
              <w:t xml:space="preserve"> 2023</w:t>
            </w:r>
          </w:p>
          <w:p w14:paraId="576DE96F" w14:textId="530BD85A" w:rsidR="00CF4569" w:rsidRDefault="00F7066E" w:rsidP="00CF4569">
            <w:pPr>
              <w:pStyle w:val="ListBullet2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89" behindDoc="1" locked="0" layoutInCell="1" allowOverlap="1" wp14:anchorId="38119EDC" wp14:editId="170833DE">
                      <wp:simplePos x="0" y="0"/>
                      <wp:positionH relativeFrom="column">
                        <wp:posOffset>252762</wp:posOffset>
                      </wp:positionH>
                      <wp:positionV relativeFrom="paragraph">
                        <wp:posOffset>54308</wp:posOffset>
                      </wp:positionV>
                      <wp:extent cx="39370" cy="39370"/>
                      <wp:effectExtent l="0" t="0" r="0" b="0"/>
                      <wp:wrapNone/>
                      <wp:docPr id="350" name="Group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70" cy="39370"/>
                                <a:chOff x="0" y="0"/>
                                <a:chExt cx="39370" cy="39370"/>
                              </a:xfrm>
                            </wpg:grpSpPr>
                            <wps:wsp>
                              <wps:cNvPr id="351" name="Graphic 351"/>
                              <wps:cNvSpPr/>
                              <wps:spPr>
                                <a:xfrm>
                                  <a:off x="3240" y="324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16202"/>
                                      </a:moveTo>
                                      <a:lnTo>
                                        <a:pt x="32405" y="18342"/>
                                      </a:lnTo>
                                      <a:lnTo>
                                        <a:pt x="31994" y="20405"/>
                                      </a:lnTo>
                                      <a:lnTo>
                                        <a:pt x="31172" y="22386"/>
                                      </a:lnTo>
                                      <a:lnTo>
                                        <a:pt x="30349" y="24373"/>
                                      </a:lnTo>
                                      <a:lnTo>
                                        <a:pt x="16202" y="32405"/>
                                      </a:lnTo>
                                      <a:lnTo>
                                        <a:pt x="14054" y="32398"/>
                                      </a:lnTo>
                                      <a:lnTo>
                                        <a:pt x="0" y="18342"/>
                                      </a:lnTo>
                                      <a:lnTo>
                                        <a:pt x="0" y="16202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411" y="11975"/>
                                      </a:lnTo>
                                      <a:lnTo>
                                        <a:pt x="1233" y="9993"/>
                                      </a:lnTo>
                                      <a:lnTo>
                                        <a:pt x="2055" y="8012"/>
                                      </a:lnTo>
                                      <a:lnTo>
                                        <a:pt x="3226" y="6259"/>
                                      </a:lnTo>
                                      <a:lnTo>
                                        <a:pt x="4745" y="4740"/>
                                      </a:lnTo>
                                      <a:lnTo>
                                        <a:pt x="6264" y="3215"/>
                                      </a:lnTo>
                                      <a:lnTo>
                                        <a:pt x="8017" y="2044"/>
                                      </a:lnTo>
                                      <a:lnTo>
                                        <a:pt x="10002" y="1228"/>
                                      </a:lnTo>
                                      <a:lnTo>
                                        <a:pt x="11987" y="411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6202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27659" y="4740"/>
                                      </a:lnTo>
                                      <a:lnTo>
                                        <a:pt x="29179" y="6259"/>
                                      </a:lnTo>
                                      <a:lnTo>
                                        <a:pt x="30349" y="8012"/>
                                      </a:lnTo>
                                      <a:lnTo>
                                        <a:pt x="31172" y="9993"/>
                                      </a:lnTo>
                                      <a:lnTo>
                                        <a:pt x="31994" y="11975"/>
                                      </a:lnTo>
                                      <a:lnTo>
                                        <a:pt x="32405" y="14044"/>
                                      </a:lnTo>
                                      <a:lnTo>
                                        <a:pt x="32405" y="162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81">
                                  <a:solidFill>
                                    <a:srgbClr val="172A4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2ACDA1" id="Group 350" o:spid="_x0000_s1026" style="position:absolute;margin-left:19.9pt;margin-top:4.3pt;width:3.1pt;height:3.1pt;z-index:-251658191;mso-wrap-distance-left:0;mso-wrap-distance-right:0" coordsize="39370,3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">
                      <v:shape id="Graphic 351" o:spid="_x0000_s1027" style="position:absolute;left:3240;top:3240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" path="m32405,16202r,2140l31994,20405r-822,1981l30349,24373,16202,32405r-2148,-7l,18342,,16202,,14044,411,11975,1233,9993,2055,8012,3226,6259,4745,4740,6264,3215,8017,2044r1985,-816l11987,411,14054,r2148,l18351,r9308,4740l29179,6259r1170,1753l31172,9993r822,1982l32405,14044r,2158xe" filled="f" strokecolor="#172a4d" strokeweight=".18003mm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 xml:space="preserve">Where date of last screen was between 5.5 and 5 years ago </w:t>
            </w:r>
          </w:p>
          <w:p w14:paraId="37AD382B" w14:textId="5EAE1524" w:rsidR="00F7066E" w:rsidRPr="00175B3F" w:rsidRDefault="00F7066E" w:rsidP="00CF4569">
            <w:pPr>
              <w:pStyle w:val="ListBullet3"/>
            </w:pPr>
            <w:r w:rsidRPr="00175B3F">
              <w:t>5 years &lt;= date of last screen &lt; 5.5 years</w:t>
            </w:r>
          </w:p>
          <w:p w14:paraId="2EBE6180" w14:textId="06F98D98" w:rsidR="00F7066E" w:rsidRPr="00175B3F" w:rsidRDefault="00F7066E" w:rsidP="001E4747">
            <w:pPr>
              <w:pStyle w:val="ListBullet2"/>
            </w:pPr>
            <w:r w:rsidRPr="00175B3F"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0" distR="0" simplePos="0" relativeHeight="251658290" behindDoc="1" locked="0" layoutInCell="1" allowOverlap="1" wp14:anchorId="30BA9AA0" wp14:editId="01CAB0D7">
                      <wp:simplePos x="0" y="0"/>
                      <wp:positionH relativeFrom="column">
                        <wp:posOffset>405067</wp:posOffset>
                      </wp:positionH>
                      <wp:positionV relativeFrom="paragraph">
                        <wp:posOffset>-151053</wp:posOffset>
                      </wp:positionV>
                      <wp:extent cx="33020" cy="33020"/>
                      <wp:effectExtent l="0" t="0" r="0" b="0"/>
                      <wp:wrapNone/>
                      <wp:docPr id="352" name="Group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353" name="Graphic 353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32405"/>
                                      </a:moveTo>
                                      <a:lnTo>
                                        <a:pt x="0" y="3240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05" y="0"/>
                                      </a:lnTo>
                                      <a:lnTo>
                                        <a:pt x="32405" y="324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4A7143" id="Group 352" o:spid="_x0000_s1026" style="position:absolute;margin-left:31.9pt;margin-top:-11.9pt;width:2.6pt;height:2.6pt;z-index:-251658190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">
                      <v:shape id="Graphic 353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" path="m32405,32405l,32405,,,32405,r,32405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91" behindDoc="1" locked="0" layoutInCell="1" allowOverlap="1" wp14:anchorId="57EECADF" wp14:editId="7EE9B1A4">
                      <wp:simplePos x="0" y="0"/>
                      <wp:positionH relativeFrom="column">
                        <wp:posOffset>252762</wp:posOffset>
                      </wp:positionH>
                      <wp:positionV relativeFrom="paragraph">
                        <wp:posOffset>40138</wp:posOffset>
                      </wp:positionV>
                      <wp:extent cx="39370" cy="39370"/>
                      <wp:effectExtent l="0" t="0" r="0" b="0"/>
                      <wp:wrapNone/>
                      <wp:docPr id="354" name="Group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70" cy="39370"/>
                                <a:chOff x="0" y="0"/>
                                <a:chExt cx="39370" cy="39370"/>
                              </a:xfrm>
                            </wpg:grpSpPr>
                            <wps:wsp>
                              <wps:cNvPr id="355" name="Graphic 355"/>
                              <wps:cNvSpPr/>
                              <wps:spPr>
                                <a:xfrm>
                                  <a:off x="3240" y="324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16202"/>
                                      </a:moveTo>
                                      <a:lnTo>
                                        <a:pt x="22403" y="31164"/>
                                      </a:lnTo>
                                      <a:lnTo>
                                        <a:pt x="20418" y="31987"/>
                                      </a:lnTo>
                                      <a:lnTo>
                                        <a:pt x="18351" y="32398"/>
                                      </a:lnTo>
                                      <a:lnTo>
                                        <a:pt x="16202" y="32405"/>
                                      </a:lnTo>
                                      <a:lnTo>
                                        <a:pt x="14054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10002" y="31158"/>
                                      </a:lnTo>
                                      <a:lnTo>
                                        <a:pt x="8017" y="30341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6202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411" y="11980"/>
                                      </a:lnTo>
                                      <a:lnTo>
                                        <a:pt x="1233" y="10000"/>
                                      </a:lnTo>
                                      <a:lnTo>
                                        <a:pt x="2055" y="8012"/>
                                      </a:lnTo>
                                      <a:lnTo>
                                        <a:pt x="3226" y="6259"/>
                                      </a:lnTo>
                                      <a:lnTo>
                                        <a:pt x="4745" y="4746"/>
                                      </a:lnTo>
                                      <a:lnTo>
                                        <a:pt x="6264" y="3221"/>
                                      </a:lnTo>
                                      <a:lnTo>
                                        <a:pt x="8017" y="2050"/>
                                      </a:lnTo>
                                      <a:lnTo>
                                        <a:pt x="10002" y="1221"/>
                                      </a:lnTo>
                                      <a:lnTo>
                                        <a:pt x="11987" y="405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6202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27659" y="4746"/>
                                      </a:lnTo>
                                      <a:lnTo>
                                        <a:pt x="29179" y="6259"/>
                                      </a:lnTo>
                                      <a:lnTo>
                                        <a:pt x="30349" y="8012"/>
                                      </a:lnTo>
                                      <a:lnTo>
                                        <a:pt x="31172" y="10000"/>
                                      </a:lnTo>
                                      <a:lnTo>
                                        <a:pt x="31994" y="11980"/>
                                      </a:lnTo>
                                      <a:lnTo>
                                        <a:pt x="32405" y="14050"/>
                                      </a:lnTo>
                                      <a:lnTo>
                                        <a:pt x="32405" y="162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81">
                                  <a:solidFill>
                                    <a:srgbClr val="172A4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695AF4" id="Group 354" o:spid="_x0000_s1026" style="position:absolute;margin-left:19.9pt;margin-top:3.15pt;width:3.1pt;height:3.1pt;z-index:-251658189;mso-wrap-distance-left:0;mso-wrap-distance-right:0" coordsize="39370,3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">
                      <v:shape id="Graphic 355" o:spid="_x0000_s1027" style="position:absolute;left:3240;top:3240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" path="m32405,16202l22403,31164r-1985,823l18351,32398r-2149,7l14054,32398r-2067,-411l10002,31158,8017,30341,,18348,,16202,,14050,411,11980r822,-1980l2055,8012,3226,6259,4745,4746,6264,3221,8017,2050r1985,-829l11987,405,14054,r2148,l18351,r9308,4746l29179,6259r1170,1753l31172,10000r822,1980l32405,14050r,2152xe" filled="f" strokecolor="#172a4d" strokeweight=".18003mm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For participants who are immune deficient - where date of</w:t>
            </w:r>
            <w:r w:rsidR="00953CDD">
              <w:t xml:space="preserve"> </w:t>
            </w:r>
            <w:r w:rsidRPr="00175B3F">
              <w:t>last screen was between 3 and 3.5 years ago</w:t>
            </w:r>
          </w:p>
          <w:p w14:paraId="246AA1E7" w14:textId="58AF28F1" w:rsidR="00F7066E" w:rsidRPr="00175B3F" w:rsidRDefault="00F7066E" w:rsidP="00953CDD">
            <w:pPr>
              <w:pStyle w:val="ListBullet3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92" behindDoc="1" locked="0" layoutInCell="1" allowOverlap="1" wp14:anchorId="6650CF3F" wp14:editId="452B88AA">
                      <wp:simplePos x="0" y="0"/>
                      <wp:positionH relativeFrom="column">
                        <wp:posOffset>405067</wp:posOffset>
                      </wp:positionH>
                      <wp:positionV relativeFrom="paragraph">
                        <wp:posOffset>127398</wp:posOffset>
                      </wp:positionV>
                      <wp:extent cx="33020" cy="33020"/>
                      <wp:effectExtent l="0" t="0" r="0" b="0"/>
                      <wp:wrapNone/>
                      <wp:docPr id="356" name="Group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357" name="Graphic 357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32405"/>
                                      </a:moveTo>
                                      <a:lnTo>
                                        <a:pt x="0" y="3240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05" y="0"/>
                                      </a:lnTo>
                                      <a:lnTo>
                                        <a:pt x="32405" y="324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B01400" id="Group 356" o:spid="_x0000_s1026" style="position:absolute;margin-left:31.9pt;margin-top:10.05pt;width:2.6pt;height:2.6pt;z-index:-251658188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">
                      <v:shape id="Graphic 357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" path="m32405,32405l,32405,,,32405,r,32405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3 years &lt;= date of last screen &lt; 3.5 years</w:t>
            </w:r>
          </w:p>
        </w:tc>
        <w:tc>
          <w:tcPr>
            <w:tcW w:w="2551" w:type="dxa"/>
          </w:tcPr>
          <w:p w14:paraId="29D1EBB1" w14:textId="77777777" w:rsidR="00F7066E" w:rsidRPr="00175B3F" w:rsidRDefault="00F7066E" w:rsidP="00175B3F"/>
        </w:tc>
        <w:tc>
          <w:tcPr>
            <w:tcW w:w="3827" w:type="dxa"/>
            <w:gridSpan w:val="2"/>
          </w:tcPr>
          <w:p w14:paraId="55CCF58B" w14:textId="4DD0D4B6" w:rsidR="77F0AE22" w:rsidRDefault="77F0AE22" w:rsidP="77F0AE22"/>
        </w:tc>
        <w:tc>
          <w:tcPr>
            <w:tcW w:w="2200" w:type="dxa"/>
          </w:tcPr>
          <w:p w14:paraId="754BB7CB" w14:textId="77777777" w:rsidR="00F7066E" w:rsidRPr="00175B3F" w:rsidRDefault="00F7066E" w:rsidP="00175B3F"/>
        </w:tc>
      </w:tr>
      <w:tr w:rsidR="00F7066E" w:rsidRPr="00175B3F" w14:paraId="017917C5" w14:textId="77777777" w:rsidTr="00B6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6091" w:type="dxa"/>
          </w:tcPr>
          <w:p w14:paraId="1F846410" w14:textId="77777777" w:rsidR="00CE3312" w:rsidRPr="00175B3F" w:rsidRDefault="00CE3312" w:rsidP="00175B3F">
            <w:r w:rsidRPr="00175B3F">
              <w:t>NOT YET DUE FOR PRIMARY SCREEN</w:t>
            </w:r>
          </w:p>
          <w:p w14:paraId="45A90636" w14:textId="19A09864" w:rsidR="00CE3312" w:rsidRPr="00175B3F" w:rsidRDefault="00CE3312" w:rsidP="00E27CE8">
            <w:pPr>
              <w:pStyle w:val="ListBullet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03" behindDoc="1" locked="0" layoutInCell="1" allowOverlap="1" wp14:anchorId="7DDC41E4" wp14:editId="05D8D080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49928</wp:posOffset>
                      </wp:positionV>
                      <wp:extent cx="33020" cy="33020"/>
                      <wp:effectExtent l="0" t="0" r="0" b="0"/>
                      <wp:wrapNone/>
                      <wp:docPr id="378" name="Group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379" name="Graphic 379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4" y="32398"/>
                                      </a:lnTo>
                                      <a:lnTo>
                                        <a:pt x="11987" y="31981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07074A" id="Group 378" o:spid="_x0000_s1026" style="position:absolute;margin-left:7.9pt;margin-top:3.95pt;width:2.6pt;height:2.6pt;z-index:-251658177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">
                      <v:shape id="Graphic 379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" path="m18351,32398r-4297,l11987,31981,,18348,,14044,14054,r4297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If last screen was before 12 Sep</w:t>
            </w:r>
            <w:r w:rsidR="00B31EEA">
              <w:t>tember</w:t>
            </w:r>
            <w:r w:rsidRPr="00175B3F">
              <w:t xml:space="preserve"> 2023</w:t>
            </w:r>
          </w:p>
          <w:p w14:paraId="799B221D" w14:textId="3AEA3F5C" w:rsidR="00E27CE8" w:rsidRDefault="00CE3312" w:rsidP="00E27CE8">
            <w:pPr>
              <w:pStyle w:val="ListBullet2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04" behindDoc="1" locked="0" layoutInCell="1" allowOverlap="1" wp14:anchorId="69C37DF6" wp14:editId="0BC440CE">
                      <wp:simplePos x="0" y="0"/>
                      <wp:positionH relativeFrom="column">
                        <wp:posOffset>252762</wp:posOffset>
                      </wp:positionH>
                      <wp:positionV relativeFrom="paragraph">
                        <wp:posOffset>130508</wp:posOffset>
                      </wp:positionV>
                      <wp:extent cx="39370" cy="39370"/>
                      <wp:effectExtent l="0" t="0" r="0" b="0"/>
                      <wp:wrapNone/>
                      <wp:docPr id="380" name="Group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70" cy="39370"/>
                                <a:chOff x="0" y="0"/>
                                <a:chExt cx="39370" cy="39370"/>
                              </a:xfrm>
                            </wpg:grpSpPr>
                            <wps:wsp>
                              <wps:cNvPr id="381" name="Graphic 381"/>
                              <wps:cNvSpPr/>
                              <wps:spPr>
                                <a:xfrm>
                                  <a:off x="3240" y="324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16202"/>
                                      </a:moveTo>
                                      <a:lnTo>
                                        <a:pt x="22403" y="31158"/>
                                      </a:lnTo>
                                      <a:lnTo>
                                        <a:pt x="20418" y="31981"/>
                                      </a:lnTo>
                                      <a:lnTo>
                                        <a:pt x="18351" y="32398"/>
                                      </a:lnTo>
                                      <a:lnTo>
                                        <a:pt x="16202" y="32405"/>
                                      </a:lnTo>
                                      <a:lnTo>
                                        <a:pt x="14054" y="32398"/>
                                      </a:lnTo>
                                      <a:lnTo>
                                        <a:pt x="11987" y="31981"/>
                                      </a:lnTo>
                                      <a:lnTo>
                                        <a:pt x="10002" y="31158"/>
                                      </a:lnTo>
                                      <a:lnTo>
                                        <a:pt x="8017" y="30335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6202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411" y="11980"/>
                                      </a:lnTo>
                                      <a:lnTo>
                                        <a:pt x="1233" y="9993"/>
                                      </a:lnTo>
                                      <a:lnTo>
                                        <a:pt x="2055" y="8006"/>
                                      </a:lnTo>
                                      <a:lnTo>
                                        <a:pt x="3226" y="6252"/>
                                      </a:lnTo>
                                      <a:lnTo>
                                        <a:pt x="4745" y="4740"/>
                                      </a:lnTo>
                                      <a:lnTo>
                                        <a:pt x="6264" y="3215"/>
                                      </a:lnTo>
                                      <a:lnTo>
                                        <a:pt x="8017" y="2044"/>
                                      </a:lnTo>
                                      <a:lnTo>
                                        <a:pt x="10002" y="1228"/>
                                      </a:lnTo>
                                      <a:lnTo>
                                        <a:pt x="11987" y="411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6202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20418" y="411"/>
                                      </a:lnTo>
                                      <a:lnTo>
                                        <a:pt x="22403" y="1228"/>
                                      </a:lnTo>
                                      <a:lnTo>
                                        <a:pt x="24388" y="2044"/>
                                      </a:lnTo>
                                      <a:lnTo>
                                        <a:pt x="26140" y="3215"/>
                                      </a:lnTo>
                                      <a:lnTo>
                                        <a:pt x="27659" y="4740"/>
                                      </a:lnTo>
                                      <a:lnTo>
                                        <a:pt x="29179" y="6252"/>
                                      </a:lnTo>
                                      <a:lnTo>
                                        <a:pt x="30349" y="8006"/>
                                      </a:lnTo>
                                      <a:lnTo>
                                        <a:pt x="31172" y="9993"/>
                                      </a:lnTo>
                                      <a:lnTo>
                                        <a:pt x="31994" y="11980"/>
                                      </a:lnTo>
                                      <a:lnTo>
                                        <a:pt x="32405" y="14050"/>
                                      </a:lnTo>
                                      <a:lnTo>
                                        <a:pt x="32405" y="162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81">
                                  <a:solidFill>
                                    <a:srgbClr val="172A4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F7C192" id="Group 380" o:spid="_x0000_s1026" style="position:absolute;margin-left:19.9pt;margin-top:10.3pt;width:3.1pt;height:3.1pt;z-index:-251658176;mso-wrap-distance-left:0;mso-wrap-distance-right:0" coordsize="39370,3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">
                      <v:shape id="Graphic 381" o:spid="_x0000_s1027" style="position:absolute;left:3240;top:3240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" path="m32405,16202l22403,31158r-1985,823l18351,32398r-2149,7l14054,32398r-2067,-417l10002,31158,8017,30335,,18348,,16202,,14050,411,11980,1233,9993,2055,8006,3226,6252,4745,4740,6264,3215,8017,2044r1985,-816l11987,411,14054,r2148,l18351,r2067,411l22403,1228r1985,816l26140,3215r1519,1525l29179,6252r1170,1754l31172,9993r822,1987l32405,14050r,2152xe" filled="f" strokecolor="#172a4d" strokeweight=".18003mm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 xml:space="preserve">Where date of last screen was within </w:t>
            </w:r>
            <w:r w:rsidR="015136E2" w:rsidRPr="00175B3F">
              <w:t>3</w:t>
            </w:r>
            <w:r w:rsidRPr="00175B3F">
              <w:t xml:space="preserve"> years </w:t>
            </w:r>
          </w:p>
          <w:p w14:paraId="006019EA" w14:textId="231B857C" w:rsidR="00CE3312" w:rsidRPr="00175B3F" w:rsidRDefault="00CE3312" w:rsidP="00E27CE8">
            <w:pPr>
              <w:pStyle w:val="ListBullet3"/>
            </w:pPr>
            <w:r>
              <w:t xml:space="preserve">Date of last screen &lt; </w:t>
            </w:r>
            <w:r w:rsidR="3B6A656D">
              <w:t>3</w:t>
            </w:r>
            <w:r>
              <w:t xml:space="preserve"> years ago</w:t>
            </w:r>
          </w:p>
          <w:p w14:paraId="01CEE6C0" w14:textId="1E33BDFF" w:rsidR="00CE3312" w:rsidRPr="00175B3F" w:rsidRDefault="00CE3312" w:rsidP="00E27CE8">
            <w:pPr>
              <w:pStyle w:val="ListBullet2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05" behindDoc="1" locked="0" layoutInCell="1" allowOverlap="1" wp14:anchorId="02F6CAAC" wp14:editId="50C9E5ED">
                      <wp:simplePos x="0" y="0"/>
                      <wp:positionH relativeFrom="column">
                        <wp:posOffset>405067</wp:posOffset>
                      </wp:positionH>
                      <wp:positionV relativeFrom="paragraph">
                        <wp:posOffset>-143364</wp:posOffset>
                      </wp:positionV>
                      <wp:extent cx="33020" cy="33020"/>
                      <wp:effectExtent l="0" t="0" r="0" b="0"/>
                      <wp:wrapNone/>
                      <wp:docPr id="382" name="Group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383" name="Graphic 383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32405"/>
                                      </a:moveTo>
                                      <a:lnTo>
                                        <a:pt x="0" y="3240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05" y="0"/>
                                      </a:lnTo>
                                      <a:lnTo>
                                        <a:pt x="32405" y="324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9ACB32" id="Group 382" o:spid="_x0000_s1026" style="position:absolute;margin-left:31.9pt;margin-top:-11.3pt;width:2.6pt;height:2.6pt;z-index:-251658175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">
                      <v:shape id="Graphic 383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" path="m32405,32405l,32405,,,32405,r,32405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06" behindDoc="1" locked="0" layoutInCell="1" allowOverlap="1" wp14:anchorId="6C868CD7" wp14:editId="00D5F97D">
                      <wp:simplePos x="0" y="0"/>
                      <wp:positionH relativeFrom="column">
                        <wp:posOffset>252762</wp:posOffset>
                      </wp:positionH>
                      <wp:positionV relativeFrom="paragraph">
                        <wp:posOffset>54308</wp:posOffset>
                      </wp:positionV>
                      <wp:extent cx="39370" cy="39370"/>
                      <wp:effectExtent l="0" t="0" r="0" b="0"/>
                      <wp:wrapNone/>
                      <wp:docPr id="384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70" cy="39370"/>
                                <a:chOff x="0" y="0"/>
                                <a:chExt cx="39370" cy="39370"/>
                              </a:xfrm>
                            </wpg:grpSpPr>
                            <wps:wsp>
                              <wps:cNvPr id="385" name="Graphic 385"/>
                              <wps:cNvSpPr/>
                              <wps:spPr>
                                <a:xfrm>
                                  <a:off x="3240" y="324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16202"/>
                                      </a:moveTo>
                                      <a:lnTo>
                                        <a:pt x="22403" y="31158"/>
                                      </a:lnTo>
                                      <a:lnTo>
                                        <a:pt x="20418" y="31981"/>
                                      </a:lnTo>
                                      <a:lnTo>
                                        <a:pt x="18351" y="32398"/>
                                      </a:lnTo>
                                      <a:lnTo>
                                        <a:pt x="16202" y="32405"/>
                                      </a:lnTo>
                                      <a:lnTo>
                                        <a:pt x="14054" y="32398"/>
                                      </a:lnTo>
                                      <a:lnTo>
                                        <a:pt x="11987" y="31981"/>
                                      </a:lnTo>
                                      <a:lnTo>
                                        <a:pt x="10002" y="31151"/>
                                      </a:lnTo>
                                      <a:lnTo>
                                        <a:pt x="8017" y="30335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6202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4745" y="4740"/>
                                      </a:lnTo>
                                      <a:lnTo>
                                        <a:pt x="6264" y="3215"/>
                                      </a:lnTo>
                                      <a:lnTo>
                                        <a:pt x="8017" y="2044"/>
                                      </a:lnTo>
                                      <a:lnTo>
                                        <a:pt x="10002" y="1221"/>
                                      </a:lnTo>
                                      <a:lnTo>
                                        <a:pt x="11987" y="405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6202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27659" y="4740"/>
                                      </a:lnTo>
                                      <a:lnTo>
                                        <a:pt x="29179" y="6252"/>
                                      </a:lnTo>
                                      <a:lnTo>
                                        <a:pt x="30349" y="8006"/>
                                      </a:lnTo>
                                      <a:lnTo>
                                        <a:pt x="31172" y="9993"/>
                                      </a:lnTo>
                                      <a:lnTo>
                                        <a:pt x="31994" y="11975"/>
                                      </a:lnTo>
                                      <a:lnTo>
                                        <a:pt x="32405" y="14044"/>
                                      </a:lnTo>
                                      <a:lnTo>
                                        <a:pt x="32405" y="162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81">
                                  <a:solidFill>
                                    <a:srgbClr val="172A4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EA7E3C" id="Group 384" o:spid="_x0000_s1026" style="position:absolute;margin-left:19.9pt;margin-top:4.3pt;width:3.1pt;height:3.1pt;z-index:-251658174;mso-wrap-distance-left:0;mso-wrap-distance-right:0" coordsize="39370,3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">
                      <v:shape id="Graphic 385" o:spid="_x0000_s1027" style="position:absolute;left:3240;top:3240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" path="m32405,16202l22403,31158r-1985,823l18351,32398r-2149,7l14054,32398r-2067,-417l10002,31151,8017,30335,,18348,,16202,,14044,4745,4740,6264,3215,8017,2044r1985,-823l11987,405,14054,r2148,l18351,r9308,4740l29179,6252r1170,1754l31172,9993r822,1982l32405,14044r,2158xe" filled="f" strokecolor="#172a4d" strokeweight=".18003mm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 xml:space="preserve">For participants who are immune deficient - where date of last screen within </w:t>
            </w:r>
            <w:r w:rsidR="5693A862" w:rsidRPr="00175B3F">
              <w:t>1</w:t>
            </w:r>
            <w:r w:rsidRPr="00175B3F">
              <w:t xml:space="preserve"> year</w:t>
            </w:r>
          </w:p>
          <w:p w14:paraId="797704D4" w14:textId="55B340A4" w:rsidR="00CE3312" w:rsidRPr="00175B3F" w:rsidRDefault="00CE3312" w:rsidP="00E27CE8">
            <w:pPr>
              <w:pStyle w:val="ListBullet3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07" behindDoc="1" locked="0" layoutInCell="1" allowOverlap="1" wp14:anchorId="2BD0DABF" wp14:editId="06649CEB">
                      <wp:simplePos x="0" y="0"/>
                      <wp:positionH relativeFrom="column">
                        <wp:posOffset>405067</wp:posOffset>
                      </wp:positionH>
                      <wp:positionV relativeFrom="paragraph">
                        <wp:posOffset>68978</wp:posOffset>
                      </wp:positionV>
                      <wp:extent cx="33020" cy="33020"/>
                      <wp:effectExtent l="0" t="0" r="0" b="0"/>
                      <wp:wrapNone/>
                      <wp:docPr id="386" name="Group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387" name="Graphic 387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32405"/>
                                      </a:moveTo>
                                      <a:lnTo>
                                        <a:pt x="0" y="3240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05" y="0"/>
                                      </a:lnTo>
                                      <a:lnTo>
                                        <a:pt x="32405" y="324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E086DF" id="Group 386" o:spid="_x0000_s1026" style="position:absolute;margin-left:31.9pt;margin-top:5.45pt;width:2.6pt;height:2.6pt;z-index:-251658173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">
                      <v:shape id="Graphic 387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" path="m32405,32405l,32405,,,32405,r,32405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Date of last screen &lt;</w:t>
            </w:r>
            <w:r w:rsidR="4E68FDE7" w:rsidRPr="00175B3F">
              <w:t>1</w:t>
            </w:r>
            <w:r w:rsidRPr="00175B3F">
              <w:t xml:space="preserve"> year ago</w:t>
            </w:r>
          </w:p>
          <w:p w14:paraId="290533E1" w14:textId="398C8015" w:rsidR="00E27CE8" w:rsidRDefault="00CE3312" w:rsidP="00E27CE8">
            <w:pPr>
              <w:pStyle w:val="ListBullet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08" behindDoc="1" locked="0" layoutInCell="1" allowOverlap="1" wp14:anchorId="5CE4A5F2" wp14:editId="4ABF0A72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133748</wp:posOffset>
                      </wp:positionV>
                      <wp:extent cx="33020" cy="33020"/>
                      <wp:effectExtent l="0" t="0" r="0" b="0"/>
                      <wp:wrapNone/>
                      <wp:docPr id="388" name="Group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389" name="Graphic 389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5"/>
                                      </a:moveTo>
                                      <a:lnTo>
                                        <a:pt x="14054" y="32405"/>
                                      </a:lnTo>
                                      <a:lnTo>
                                        <a:pt x="11987" y="31993"/>
                                      </a:lnTo>
                                      <a:lnTo>
                                        <a:pt x="0" y="18342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2"/>
                                      </a:lnTo>
                                      <a:lnTo>
                                        <a:pt x="18351" y="324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99079B" id="Group 388" o:spid="_x0000_s1026" style="position:absolute;margin-left:7.9pt;margin-top:10.55pt;width:2.6pt;height:2.6pt;z-index:-251658172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">
                      <v:shape id="Graphic 389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" path="m18351,32405r-4297,l11987,31993,,18342,,14050,14054,r4297,l32405,16202r,2140l18351,32405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09" behindDoc="1" locked="0" layoutInCell="1" allowOverlap="1" wp14:anchorId="1E008B30" wp14:editId="15E866C3">
                      <wp:simplePos x="0" y="0"/>
                      <wp:positionH relativeFrom="column">
                        <wp:posOffset>252762</wp:posOffset>
                      </wp:positionH>
                      <wp:positionV relativeFrom="paragraph">
                        <wp:posOffset>324940</wp:posOffset>
                      </wp:positionV>
                      <wp:extent cx="39370" cy="39370"/>
                      <wp:effectExtent l="0" t="0" r="0" b="0"/>
                      <wp:wrapNone/>
                      <wp:docPr id="390" name="Group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70" cy="39370"/>
                                <a:chOff x="0" y="0"/>
                                <a:chExt cx="39370" cy="39370"/>
                              </a:xfrm>
                            </wpg:grpSpPr>
                            <wps:wsp>
                              <wps:cNvPr id="391" name="Graphic 391"/>
                              <wps:cNvSpPr/>
                              <wps:spPr>
                                <a:xfrm>
                                  <a:off x="3240" y="324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16202"/>
                                      </a:moveTo>
                                      <a:lnTo>
                                        <a:pt x="22403" y="31158"/>
                                      </a:lnTo>
                                      <a:lnTo>
                                        <a:pt x="20418" y="31987"/>
                                      </a:lnTo>
                                      <a:lnTo>
                                        <a:pt x="18351" y="32398"/>
                                      </a:lnTo>
                                      <a:lnTo>
                                        <a:pt x="16202" y="32405"/>
                                      </a:lnTo>
                                      <a:lnTo>
                                        <a:pt x="14054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10002" y="31158"/>
                                      </a:lnTo>
                                      <a:lnTo>
                                        <a:pt x="8017" y="30335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6202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4745" y="4734"/>
                                      </a:lnTo>
                                      <a:lnTo>
                                        <a:pt x="6264" y="3215"/>
                                      </a:lnTo>
                                      <a:lnTo>
                                        <a:pt x="8017" y="2044"/>
                                      </a:lnTo>
                                      <a:lnTo>
                                        <a:pt x="10002" y="1221"/>
                                      </a:lnTo>
                                      <a:lnTo>
                                        <a:pt x="11987" y="405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6202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27659" y="4734"/>
                                      </a:lnTo>
                                      <a:lnTo>
                                        <a:pt x="29179" y="6247"/>
                                      </a:lnTo>
                                      <a:lnTo>
                                        <a:pt x="30349" y="8000"/>
                                      </a:lnTo>
                                      <a:lnTo>
                                        <a:pt x="31172" y="9987"/>
                                      </a:lnTo>
                                      <a:lnTo>
                                        <a:pt x="31994" y="11975"/>
                                      </a:lnTo>
                                      <a:lnTo>
                                        <a:pt x="32405" y="14044"/>
                                      </a:lnTo>
                                      <a:lnTo>
                                        <a:pt x="32405" y="162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81">
                                  <a:solidFill>
                                    <a:srgbClr val="172A4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817EBE" id="Group 390" o:spid="_x0000_s1026" style="position:absolute;margin-left:19.9pt;margin-top:25.6pt;width:3.1pt;height:3.1pt;z-index:-251658171;mso-wrap-distance-left:0;mso-wrap-distance-right:0" coordsize="39370,3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">
                      <v:shape id="Graphic 391" o:spid="_x0000_s1027" style="position:absolute;left:3240;top:3240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" path="m32405,16202l22403,31158r-1985,829l18351,32398r-2149,7l14054,32398r-2067,-411l10002,31158,8017,30335,,18348,,16202,,14044,4745,4734,6264,3215,8017,2044r1985,-823l11987,405,14054,r2148,l18351,r9308,4734l29179,6247r1170,1753l31172,9987r822,1988l32405,14044r,2158xe" filled="f" strokecolor="#172a4d" strokeweight=".18003mm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If last screen was on or after 12 Sep</w:t>
            </w:r>
            <w:r w:rsidR="00B31EEA">
              <w:t>tember</w:t>
            </w:r>
            <w:r w:rsidRPr="00175B3F">
              <w:t xml:space="preserve"> 2023 </w:t>
            </w:r>
          </w:p>
          <w:p w14:paraId="66012041" w14:textId="0F9E20D3" w:rsidR="00CE3312" w:rsidRPr="00175B3F" w:rsidRDefault="00CE3312" w:rsidP="00E27CE8">
            <w:pPr>
              <w:pStyle w:val="ListBullet2"/>
            </w:pPr>
            <w:r>
              <w:t>Where date of last screen was within 5 years</w:t>
            </w:r>
          </w:p>
          <w:p w14:paraId="543F4324" w14:textId="616DFBAE" w:rsidR="00CE3312" w:rsidRPr="00175B3F" w:rsidRDefault="00CE3312" w:rsidP="00E27CE8">
            <w:pPr>
              <w:pStyle w:val="ListBullet3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10" behindDoc="1" locked="0" layoutInCell="1" allowOverlap="1" wp14:anchorId="0FBB14C5" wp14:editId="17187973">
                      <wp:simplePos x="0" y="0"/>
                      <wp:positionH relativeFrom="column">
                        <wp:posOffset>405067</wp:posOffset>
                      </wp:positionH>
                      <wp:positionV relativeFrom="paragraph">
                        <wp:posOffset>57548</wp:posOffset>
                      </wp:positionV>
                      <wp:extent cx="33020" cy="33020"/>
                      <wp:effectExtent l="0" t="0" r="0" b="0"/>
                      <wp:wrapNone/>
                      <wp:docPr id="392" name="Group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393" name="Graphic 393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32405"/>
                                      </a:moveTo>
                                      <a:lnTo>
                                        <a:pt x="0" y="3240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05" y="0"/>
                                      </a:lnTo>
                                      <a:lnTo>
                                        <a:pt x="32405" y="324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F151B6" id="Group 392" o:spid="_x0000_s1026" style="position:absolute;margin-left:31.9pt;margin-top:4.55pt;width:2.6pt;height:2.6pt;z-index:-251658170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">
                      <v:shape id="Graphic 393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" path="m32405,32405l,32405,,,32405,r,32405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 xml:space="preserve">Date of last screen &lt; </w:t>
            </w:r>
            <w:r w:rsidR="4912E814" w:rsidRPr="00175B3F">
              <w:t>5</w:t>
            </w:r>
            <w:r w:rsidRPr="00175B3F">
              <w:t xml:space="preserve"> years ago</w:t>
            </w:r>
          </w:p>
          <w:p w14:paraId="4377298A" w14:textId="56F8B1C3" w:rsidR="00F7066E" w:rsidRPr="00175B3F" w:rsidRDefault="00CE3312" w:rsidP="00E27CE8">
            <w:pPr>
              <w:pStyle w:val="ListBullet2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11" behindDoc="1" locked="0" layoutInCell="1" allowOverlap="1" wp14:anchorId="20F7E6E1" wp14:editId="6160FEC2">
                      <wp:simplePos x="0" y="0"/>
                      <wp:positionH relativeFrom="column">
                        <wp:posOffset>252762</wp:posOffset>
                      </wp:positionH>
                      <wp:positionV relativeFrom="paragraph">
                        <wp:posOffset>131143</wp:posOffset>
                      </wp:positionV>
                      <wp:extent cx="39370" cy="39370"/>
                      <wp:effectExtent l="0" t="0" r="0" b="0"/>
                      <wp:wrapNone/>
                      <wp:docPr id="394" name="Group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70" cy="39370"/>
                                <a:chOff x="0" y="0"/>
                                <a:chExt cx="39370" cy="39370"/>
                              </a:xfrm>
                            </wpg:grpSpPr>
                            <wps:wsp>
                              <wps:cNvPr id="395" name="Graphic 395"/>
                              <wps:cNvSpPr/>
                              <wps:spPr>
                                <a:xfrm>
                                  <a:off x="3240" y="324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32405" y="16202"/>
                                      </a:moveTo>
                                      <a:lnTo>
                                        <a:pt x="32405" y="18342"/>
                                      </a:lnTo>
                                      <a:lnTo>
                                        <a:pt x="31994" y="20405"/>
                                      </a:lnTo>
                                      <a:lnTo>
                                        <a:pt x="31172" y="22386"/>
                                      </a:lnTo>
                                      <a:lnTo>
                                        <a:pt x="30349" y="24373"/>
                                      </a:lnTo>
                                      <a:lnTo>
                                        <a:pt x="16202" y="32405"/>
                                      </a:lnTo>
                                      <a:lnTo>
                                        <a:pt x="14054" y="32398"/>
                                      </a:lnTo>
                                      <a:lnTo>
                                        <a:pt x="0" y="18342"/>
                                      </a:lnTo>
                                      <a:lnTo>
                                        <a:pt x="0" y="16202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4745" y="4740"/>
                                      </a:lnTo>
                                      <a:lnTo>
                                        <a:pt x="6264" y="3221"/>
                                      </a:lnTo>
                                      <a:lnTo>
                                        <a:pt x="8017" y="2050"/>
                                      </a:lnTo>
                                      <a:lnTo>
                                        <a:pt x="10002" y="1228"/>
                                      </a:lnTo>
                                      <a:lnTo>
                                        <a:pt x="11987" y="411"/>
                                      </a:lnTo>
                                      <a:lnTo>
                                        <a:pt x="14054" y="0"/>
                                      </a:lnTo>
                                      <a:lnTo>
                                        <a:pt x="16202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27659" y="4740"/>
                                      </a:lnTo>
                                      <a:lnTo>
                                        <a:pt x="29179" y="6252"/>
                                      </a:lnTo>
                                      <a:lnTo>
                                        <a:pt x="30349" y="8006"/>
                                      </a:lnTo>
                                      <a:lnTo>
                                        <a:pt x="31172" y="9987"/>
                                      </a:lnTo>
                                      <a:lnTo>
                                        <a:pt x="31994" y="11975"/>
                                      </a:lnTo>
                                      <a:lnTo>
                                        <a:pt x="32405" y="14044"/>
                                      </a:lnTo>
                                      <a:lnTo>
                                        <a:pt x="32405" y="1620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481">
                                  <a:solidFill>
                                    <a:srgbClr val="172A4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25AB1E" id="Group 394" o:spid="_x0000_s1026" style="position:absolute;margin-left:19.9pt;margin-top:10.35pt;width:3.1pt;height:3.1pt;z-index:-251658169;mso-wrap-distance-left:0;mso-wrap-distance-right:0" coordsize="39370,3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">
                      <v:shape id="Graphic 395" o:spid="_x0000_s1027" style="position:absolute;left:3240;top:3240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" path="m32405,16202r,2140l31994,20405r-822,1981l30349,24373,16202,32405r-2148,-7l,18342,,16202,,14044,4745,4740,6264,3221,8017,2050r1985,-822l11987,411,14054,r2148,l18351,r9308,4740l29179,6252r1170,1754l31172,9987r822,1988l32405,14044r,2158xe" filled="f" strokecolor="#172a4d" strokeweight=".18003mm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 xml:space="preserve">For participants who are immune deficient - where date of last screen within </w:t>
            </w:r>
            <w:r w:rsidR="61608080" w:rsidRPr="00175B3F">
              <w:t>3</w:t>
            </w:r>
            <w:r w:rsidRPr="00175B3F">
              <w:t xml:space="preserve"> years</w:t>
            </w:r>
          </w:p>
          <w:p w14:paraId="39D4E6F2" w14:textId="7932B0D8" w:rsidR="00CE3312" w:rsidRPr="00175B3F" w:rsidRDefault="00953298" w:rsidP="00175B3F">
            <w:pPr>
              <w:pStyle w:val="ListBullet3"/>
            </w:pPr>
            <w:r>
              <w:t xml:space="preserve">Date of last screen &lt; </w:t>
            </w:r>
            <w:r w:rsidR="45A41D15">
              <w:t>3</w:t>
            </w:r>
            <w:r>
              <w:t xml:space="preserve"> years ago</w:t>
            </w:r>
          </w:p>
          <w:p w14:paraId="6345794A" w14:textId="27701D19" w:rsidR="00CE3312" w:rsidRPr="00175B3F" w:rsidRDefault="00CE3312" w:rsidP="71792E3E">
            <w:pPr>
              <w:pStyle w:val="ListBullet3"/>
              <w:numPr>
                <w:ilvl w:val="2"/>
                <w:numId w:val="0"/>
              </w:numPr>
              <w:rPr>
                <w:szCs w:val="24"/>
              </w:rPr>
            </w:pPr>
          </w:p>
          <w:p w14:paraId="39767EF9" w14:textId="19934C90" w:rsidR="00CE3312" w:rsidRPr="00175B3F" w:rsidRDefault="79D2DB06" w:rsidP="71792E3E">
            <w:pPr>
              <w:pStyle w:val="ListBullet3"/>
              <w:numPr>
                <w:ilvl w:val="2"/>
                <w:numId w:val="0"/>
              </w:numPr>
              <w:rPr>
                <w:szCs w:val="24"/>
              </w:rPr>
            </w:pPr>
            <w:r w:rsidRPr="71792E3E">
              <w:rPr>
                <w:szCs w:val="24"/>
              </w:rPr>
              <w:t xml:space="preserve">Additional note: </w:t>
            </w:r>
            <w:r w:rsidR="19E16539" w:rsidRPr="71792E3E">
              <w:rPr>
                <w:szCs w:val="24"/>
              </w:rPr>
              <w:t xml:space="preserve">for participants with </w:t>
            </w:r>
            <w:r w:rsidR="19E16539" w:rsidRPr="71792E3E">
              <w:rPr>
                <w:b/>
                <w:bCs/>
                <w:szCs w:val="24"/>
              </w:rPr>
              <w:t>pathway status = 5year recall AND next expected event = HPV screening test</w:t>
            </w:r>
          </w:p>
          <w:p w14:paraId="5D5D7607" w14:textId="4763CF96" w:rsidR="00CE3312" w:rsidRPr="00175B3F" w:rsidRDefault="19E16539" w:rsidP="71792E3E">
            <w:pPr>
              <w:pStyle w:val="ListBullet3"/>
              <w:rPr>
                <w:szCs w:val="24"/>
              </w:rPr>
            </w:pPr>
            <w:r w:rsidRPr="71792E3E">
              <w:rPr>
                <w:szCs w:val="24"/>
              </w:rPr>
              <w:lastRenderedPageBreak/>
              <w:t>If they were required to have a follow up test WITHIN 3 years (</w:t>
            </w:r>
            <w:r w:rsidR="07AED5F3" w:rsidRPr="71792E3E">
              <w:rPr>
                <w:szCs w:val="24"/>
              </w:rPr>
              <w:t xml:space="preserve">that being the </w:t>
            </w:r>
            <w:proofErr w:type="gramStart"/>
            <w:r w:rsidRPr="71792E3E">
              <w:rPr>
                <w:szCs w:val="24"/>
              </w:rPr>
              <w:t>standard</w:t>
            </w:r>
            <w:proofErr w:type="gramEnd"/>
            <w:r w:rsidRPr="71792E3E">
              <w:rPr>
                <w:szCs w:val="24"/>
              </w:rPr>
              <w:t xml:space="preserve"> follow up time for normal screening on LBC-based programme) </w:t>
            </w:r>
            <w:r w:rsidR="5B3C8007" w:rsidRPr="71792E3E">
              <w:rPr>
                <w:szCs w:val="24"/>
              </w:rPr>
              <w:t xml:space="preserve">e.g. if cytology was unsatisfactory or if the cytology was negative but it was a participant’s first screen – then the screening status derivation has been updated to take these shorter recall timeframes into account. </w:t>
            </w:r>
          </w:p>
        </w:tc>
        <w:tc>
          <w:tcPr>
            <w:tcW w:w="2551" w:type="dxa"/>
          </w:tcPr>
          <w:p w14:paraId="6585D4DD" w14:textId="77777777" w:rsidR="00F7066E" w:rsidRPr="00175B3F" w:rsidRDefault="00F7066E" w:rsidP="00175B3F"/>
        </w:tc>
        <w:tc>
          <w:tcPr>
            <w:tcW w:w="3827" w:type="dxa"/>
            <w:gridSpan w:val="2"/>
          </w:tcPr>
          <w:p w14:paraId="4728A586" w14:textId="2D5CB8BA" w:rsidR="77F0AE22" w:rsidRDefault="77F0AE22" w:rsidP="77F0AE22"/>
        </w:tc>
        <w:tc>
          <w:tcPr>
            <w:tcW w:w="2200" w:type="dxa"/>
          </w:tcPr>
          <w:p w14:paraId="5A4418D2" w14:textId="77777777" w:rsidR="00F7066E" w:rsidRPr="00175B3F" w:rsidRDefault="00F7066E" w:rsidP="00175B3F"/>
        </w:tc>
      </w:tr>
      <w:tr w:rsidR="77F0AE22" w14:paraId="1A79E558" w14:textId="77777777" w:rsidTr="00F53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6091" w:type="dxa"/>
          </w:tcPr>
          <w:p w14:paraId="5D1581CD" w14:textId="08EF11F9" w:rsidR="77F0AE22" w:rsidRDefault="77F0AE22">
            <w:r w:rsidRPr="00E6508F">
              <w:rPr>
                <w:strike/>
              </w:rPr>
              <w:t xml:space="preserve">MAY </w:t>
            </w:r>
            <w:r>
              <w:t xml:space="preserve">REQUIRE FOLLOW UP - this refers to participants outside of 3-year or 5-year recall, </w:t>
            </w:r>
            <w:r w:rsidRPr="71792E3E">
              <w:rPr>
                <w:b/>
                <w:bCs/>
              </w:rPr>
              <w:t>refer to next expected event</w:t>
            </w:r>
            <w:r w:rsidR="6BA3C326" w:rsidRPr="71792E3E">
              <w:rPr>
                <w:b/>
                <w:bCs/>
              </w:rPr>
              <w:t xml:space="preserve"> and next expected event due date</w:t>
            </w:r>
          </w:p>
        </w:tc>
        <w:tc>
          <w:tcPr>
            <w:tcW w:w="2693" w:type="dxa"/>
            <w:gridSpan w:val="2"/>
          </w:tcPr>
          <w:p w14:paraId="2F8C907D" w14:textId="529B3673" w:rsidR="395E1F6F" w:rsidRDefault="395E1F6F" w:rsidP="77F0AE22">
            <w:pPr>
              <w:pStyle w:val="ListBullet"/>
              <w:spacing w:before="80" w:after="80"/>
              <w:rPr>
                <w:noProof/>
              </w:rPr>
            </w:pPr>
            <w:r w:rsidRPr="77F0AE22">
              <w:rPr>
                <w:noProof/>
              </w:rPr>
              <w:t>N/A</w:t>
            </w:r>
          </w:p>
        </w:tc>
        <w:tc>
          <w:tcPr>
            <w:tcW w:w="3685" w:type="dxa"/>
          </w:tcPr>
          <w:p w14:paraId="5D3FAE34" w14:textId="18B6D9BF" w:rsidR="395E1F6F" w:rsidRDefault="395E1F6F" w:rsidP="005C0294">
            <w:pPr>
              <w:pStyle w:val="ListBullet"/>
              <w:spacing w:before="80" w:after="80"/>
              <w:ind w:left="0"/>
              <w:jc w:val="right"/>
            </w:pPr>
            <w:r w:rsidRPr="77F0AE22">
              <w:t xml:space="preserve">HPV Test Result - An HPV test outside of standard 5-year or 3-year recall </w:t>
            </w:r>
            <w:proofErr w:type="gramStart"/>
            <w:r w:rsidRPr="77F0AE22">
              <w:t>e.g.</w:t>
            </w:r>
            <w:proofErr w:type="gramEnd"/>
            <w:r w:rsidRPr="77F0AE22">
              <w:t xml:space="preserve"> 12-month repeat HPV after HPV Other is detected</w:t>
            </w:r>
          </w:p>
          <w:p w14:paraId="47FA4FB8" w14:textId="362CFC71" w:rsidR="395E1F6F" w:rsidRDefault="395E1F6F" w:rsidP="005C0294">
            <w:pPr>
              <w:pStyle w:val="ListBullet"/>
              <w:spacing w:before="80" w:after="80"/>
              <w:ind w:left="0"/>
              <w:jc w:val="right"/>
            </w:pPr>
            <w:r w:rsidRPr="77F0AE22">
              <w:t xml:space="preserve">Repeat HPV – The last HPV test was Invalid or Unsuitable for analysis and needs to be </w:t>
            </w:r>
            <w:proofErr w:type="gramStart"/>
            <w:r w:rsidRPr="77F0AE22">
              <w:t>repeated</w:t>
            </w:r>
            <w:proofErr w:type="gramEnd"/>
            <w:r w:rsidRPr="77F0AE22">
              <w:t xml:space="preserve"> </w:t>
            </w:r>
          </w:p>
          <w:p w14:paraId="1CD64052" w14:textId="7EB87D9E" w:rsidR="395E1F6F" w:rsidRDefault="395E1F6F" w:rsidP="005C0294">
            <w:pPr>
              <w:pStyle w:val="ListBullet"/>
              <w:spacing w:before="80" w:after="80"/>
              <w:ind w:left="0"/>
              <w:jc w:val="right"/>
            </w:pPr>
            <w:r w:rsidRPr="77F0AE22">
              <w:t>Cytology Test Result – A cytology test</w:t>
            </w:r>
          </w:p>
          <w:p w14:paraId="403C2306" w14:textId="24A113D7" w:rsidR="395E1F6F" w:rsidRDefault="395E1F6F" w:rsidP="005C0294">
            <w:pPr>
              <w:pStyle w:val="ListBullet"/>
              <w:spacing w:before="80" w:after="80"/>
              <w:ind w:left="0"/>
              <w:jc w:val="right"/>
            </w:pPr>
            <w:r w:rsidRPr="77F0AE22">
              <w:t xml:space="preserve">Repeat Cytology – The last cytology was </w:t>
            </w:r>
            <w:proofErr w:type="gramStart"/>
            <w:r w:rsidRPr="77F0AE22">
              <w:t>unsatisfactory</w:t>
            </w:r>
            <w:proofErr w:type="gramEnd"/>
            <w:r w:rsidRPr="77F0AE22">
              <w:t xml:space="preserve"> and the LBC needs to be repeated </w:t>
            </w:r>
          </w:p>
          <w:p w14:paraId="1D0FABF1" w14:textId="2163A2B1" w:rsidR="395E1F6F" w:rsidRDefault="395E1F6F" w:rsidP="005C0294">
            <w:pPr>
              <w:pStyle w:val="ListBullet"/>
              <w:spacing w:before="80" w:after="80"/>
              <w:ind w:left="0"/>
              <w:jc w:val="right"/>
            </w:pPr>
            <w:r w:rsidRPr="77F0AE22">
              <w:t>Annual Co-Test – A co-test (HPV and cytology from an LBC sample)</w:t>
            </w:r>
          </w:p>
          <w:p w14:paraId="6B4C607C" w14:textId="19731DD6" w:rsidR="395E1F6F" w:rsidRDefault="395E1F6F" w:rsidP="005C0294">
            <w:pPr>
              <w:pStyle w:val="ListBullet"/>
              <w:spacing w:before="80" w:after="80"/>
              <w:ind w:left="0"/>
              <w:jc w:val="right"/>
            </w:pPr>
            <w:r w:rsidRPr="77F0AE22">
              <w:lastRenderedPageBreak/>
              <w:t xml:space="preserve">Referral to Colposcopy – refer to colposcopy, no referral received as of date of report.  </w:t>
            </w:r>
          </w:p>
          <w:p w14:paraId="37544380" w14:textId="10861201" w:rsidR="395E1F6F" w:rsidRPr="0022355D" w:rsidRDefault="395E1F6F" w:rsidP="005C0294">
            <w:pPr>
              <w:pStyle w:val="ListBullet"/>
              <w:spacing w:before="80" w:after="80"/>
              <w:ind w:left="0"/>
              <w:jc w:val="right"/>
              <w:rPr>
                <w:strike/>
              </w:rPr>
            </w:pPr>
            <w:r w:rsidRPr="0022355D">
              <w:rPr>
                <w:strike/>
              </w:rPr>
              <w:t xml:space="preserve">Colposcopy Visit - The colposcopy referral has been accepted, visit </w:t>
            </w:r>
            <w:proofErr w:type="gramStart"/>
            <w:r w:rsidRPr="0022355D">
              <w:rPr>
                <w:strike/>
              </w:rPr>
              <w:t>pending</w:t>
            </w:r>
            <w:proofErr w:type="gramEnd"/>
          </w:p>
          <w:p w14:paraId="0C0BD2C4" w14:textId="44F971E3" w:rsidR="395E1F6F" w:rsidRDefault="395E1F6F" w:rsidP="005C0294">
            <w:pPr>
              <w:pStyle w:val="ListBullet"/>
              <w:spacing w:before="80" w:after="80"/>
              <w:ind w:left="0"/>
              <w:jc w:val="right"/>
            </w:pPr>
            <w:r w:rsidRPr="77F0AE22">
              <w:t>Test of Cure Co-Test - A co-test (HPV and cytology from an LBC sample) as part of a Test of Cure</w:t>
            </w:r>
          </w:p>
          <w:p w14:paraId="35F656ED" w14:textId="7DF87975" w:rsidR="77F0AE22" w:rsidRDefault="77F0AE22" w:rsidP="005C0294">
            <w:pPr>
              <w:pStyle w:val="ListBullet"/>
              <w:jc w:val="right"/>
            </w:pPr>
          </w:p>
        </w:tc>
        <w:tc>
          <w:tcPr>
            <w:tcW w:w="2200" w:type="dxa"/>
          </w:tcPr>
          <w:p w14:paraId="5697C831" w14:textId="5735C774" w:rsidR="77F0AE22" w:rsidRDefault="77F0AE22" w:rsidP="77F0AE22">
            <w:pPr>
              <w:rPr>
                <w:szCs w:val="24"/>
              </w:rPr>
            </w:pPr>
            <w:r>
              <w:lastRenderedPageBreak/>
              <w:t>Enrolled</w:t>
            </w:r>
          </w:p>
        </w:tc>
      </w:tr>
      <w:tr w:rsidR="00B707BB" w:rsidRPr="00175B3F" w14:paraId="417ECCFF" w14:textId="77777777" w:rsidTr="00B6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tcW w:w="6091" w:type="dxa"/>
          </w:tcPr>
          <w:p w14:paraId="5667B055" w14:textId="4F8B92E6" w:rsidR="00B707BB" w:rsidRPr="00175B3F" w:rsidRDefault="00B707BB" w:rsidP="71792E3E">
            <w:r w:rsidRPr="00B66DC5">
              <w:rPr>
                <w:strike/>
              </w:rPr>
              <w:t xml:space="preserve">MAY </w:t>
            </w:r>
            <w:r>
              <w:t xml:space="preserve">REQUIRE FOLLOW UP - this refers to participants outside of 3-year or 5-year recall, </w:t>
            </w:r>
            <w:r w:rsidR="346B1B76" w:rsidRPr="71792E3E">
              <w:rPr>
                <w:b/>
                <w:bCs/>
              </w:rPr>
              <w:t>refer to next expected event and next expected event due date</w:t>
            </w:r>
          </w:p>
        </w:tc>
        <w:tc>
          <w:tcPr>
            <w:tcW w:w="2551" w:type="dxa"/>
          </w:tcPr>
          <w:p w14:paraId="76DC8F20" w14:textId="77777777" w:rsidR="00B707BB" w:rsidRPr="00175B3F" w:rsidRDefault="00B707BB" w:rsidP="00D23350">
            <w:pPr>
              <w:pStyle w:val="ListBullet"/>
              <w:spacing w:before="80" w:after="80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13" behindDoc="1" locked="0" layoutInCell="1" allowOverlap="1" wp14:anchorId="6CE3CF96" wp14:editId="7A9FAAEB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114698</wp:posOffset>
                      </wp:positionV>
                      <wp:extent cx="33020" cy="33020"/>
                      <wp:effectExtent l="0" t="0" r="0" b="0"/>
                      <wp:wrapNone/>
                      <wp:docPr id="400" name="Group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401" name="Graphic 401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1"/>
                                      </a:lnTo>
                                      <a:lnTo>
                                        <a:pt x="0" y="18342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405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2"/>
                                      </a:lnTo>
                                      <a:lnTo>
                                        <a:pt x="20418" y="31981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6082D1" id="Group 400" o:spid="_x0000_s1026" style="position:absolute;margin-left:7.9pt;margin-top:9.05pt;width:2.6pt;height:2.6pt;z-index:-251658167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">
                      <v:shape id="Graphic 401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" path="m18351,32398r-4298,l11987,31981,,18342,,14050,14053,r4298,l32405,14050r,2152l32405,18342,20418,31981r-2067,417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Cytology Recall</w:t>
            </w:r>
          </w:p>
          <w:p w14:paraId="646AD5ED" w14:textId="77777777" w:rsidR="00B707BB" w:rsidRPr="00175B3F" w:rsidRDefault="00B707BB" w:rsidP="00D23350">
            <w:pPr>
              <w:pStyle w:val="ListBullet"/>
              <w:spacing w:before="80" w:after="80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14" behindDoc="1" locked="0" layoutInCell="1" allowOverlap="1" wp14:anchorId="5A6CFC45" wp14:editId="2216C97F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134383</wp:posOffset>
                      </wp:positionV>
                      <wp:extent cx="33020" cy="33020"/>
                      <wp:effectExtent l="0" t="0" r="0" b="0"/>
                      <wp:wrapNone/>
                      <wp:docPr id="402" name="Group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403" name="Graphic 403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2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405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2"/>
                                      </a:lnTo>
                                      <a:lnTo>
                                        <a:pt x="20418" y="31987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2B8ACD" id="Group 402" o:spid="_x0000_s1026" style="position:absolute;margin-left:7.9pt;margin-top:10.6pt;width:2.6pt;height:2.6pt;z-index:-251658166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">
                      <v:shape id="Graphic 403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" path="m18351,32398r-4298,l11987,31987,,18342,,14050,14053,r4298,l32405,14050r,2152l32405,18342,20418,31987r-2067,411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1st Repeat Cytology Recall</w:t>
            </w:r>
          </w:p>
          <w:p w14:paraId="719DCF92" w14:textId="77777777" w:rsidR="00B707BB" w:rsidRPr="00175B3F" w:rsidRDefault="00B707BB" w:rsidP="00D23350">
            <w:pPr>
              <w:pStyle w:val="ListBullet"/>
              <w:spacing w:before="80" w:after="80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15" behindDoc="1" locked="0" layoutInCell="1" allowOverlap="1" wp14:anchorId="2B03F92B" wp14:editId="527AB645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89933</wp:posOffset>
                      </wp:positionV>
                      <wp:extent cx="33020" cy="33020"/>
                      <wp:effectExtent l="0" t="0" r="0" b="0"/>
                      <wp:wrapNone/>
                      <wp:docPr id="406" name="Group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407" name="Graphic 407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405"/>
                                      </a:moveTo>
                                      <a:lnTo>
                                        <a:pt x="14053" y="32405"/>
                                      </a:lnTo>
                                      <a:lnTo>
                                        <a:pt x="11987" y="31993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4044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20418" y="31993"/>
                                      </a:lnTo>
                                      <a:lnTo>
                                        <a:pt x="18351" y="324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0BEF48" id="Group 406" o:spid="_x0000_s1026" style="position:absolute;margin-left:7.9pt;margin-top:7.1pt;width:2.6pt;height:2.6pt;z-index:-251658165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">
                      <v:shape id="Graphic 407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" path="m18351,32405r-4298,l11987,31993,,18348,,14044,14053,r4298,l32405,14044r,2158l32405,18348,20418,31993r-2067,412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Annual Co-Test Recall</w:t>
            </w:r>
          </w:p>
          <w:p w14:paraId="4E310927" w14:textId="77777777" w:rsidR="00B707BB" w:rsidRPr="00175B3F" w:rsidRDefault="00B707BB" w:rsidP="00D23350">
            <w:pPr>
              <w:pStyle w:val="ListBullet"/>
              <w:spacing w:before="80" w:after="80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16" behindDoc="1" locked="0" layoutInCell="1" allowOverlap="1" wp14:anchorId="48AF5221" wp14:editId="08EE8665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86758</wp:posOffset>
                      </wp:positionV>
                      <wp:extent cx="33020" cy="33020"/>
                      <wp:effectExtent l="0" t="0" r="0" b="0"/>
                      <wp:wrapNone/>
                      <wp:docPr id="408" name="Group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409" name="Graphic 409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1"/>
                                      </a:lnTo>
                                      <a:lnTo>
                                        <a:pt x="0" y="18342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4044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2"/>
                                      </a:lnTo>
                                      <a:lnTo>
                                        <a:pt x="20418" y="31981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A24251" id="Group 408" o:spid="_x0000_s1026" style="position:absolute;margin-left:7.9pt;margin-top:6.85pt;width:2.6pt;height:2.6pt;z-index:-251658164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">
                      <v:shape id="Graphic 409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" path="m18351,32398r-4298,l11987,31981,,18342,,14044,14053,r4298,l32405,14044r,2158l32405,18342,20418,31981r-2067,417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1st Repeat HPV Recall</w:t>
            </w:r>
          </w:p>
          <w:p w14:paraId="4A38F369" w14:textId="77777777" w:rsidR="00B707BB" w:rsidRPr="00175B3F" w:rsidRDefault="00B707BB" w:rsidP="00D23350">
            <w:pPr>
              <w:pStyle w:val="ListBullet"/>
              <w:spacing w:before="80" w:after="80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17" behindDoc="1" locked="0" layoutInCell="1" allowOverlap="1" wp14:anchorId="41A69254" wp14:editId="2E487EDA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89933</wp:posOffset>
                      </wp:positionV>
                      <wp:extent cx="33020" cy="33020"/>
                      <wp:effectExtent l="0" t="0" r="0" b="0"/>
                      <wp:wrapNone/>
                      <wp:docPr id="410" name="Group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411" name="Graphic 411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4044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20418" y="31987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D8A7BC" id="Group 410" o:spid="_x0000_s1026" style="position:absolute;margin-left:7.9pt;margin-top:7.1pt;width:2.6pt;height:2.6pt;z-index:-251658163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">
                      <v:shape id="Graphic 411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" path="m18351,32398r-4298,l11987,31987,,18348,,14044,14053,r4298,l32405,14044r,2158l32405,18348,20418,31987r-2067,411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2nd Repeat HPV Recall</w:t>
            </w:r>
          </w:p>
          <w:p w14:paraId="05DEDF9C" w14:textId="77777777" w:rsidR="00B707BB" w:rsidRPr="00B66DC5" w:rsidRDefault="00B707BB" w:rsidP="00D23350">
            <w:pPr>
              <w:pStyle w:val="ListBullet"/>
              <w:spacing w:before="80" w:after="80"/>
              <w:rPr>
                <w:strike/>
              </w:rPr>
            </w:pPr>
            <w:r w:rsidRPr="00B66DC5">
              <w:rPr>
                <w:strike/>
                <w:noProof/>
              </w:rPr>
              <mc:AlternateContent>
                <mc:Choice Requires="wpg">
                  <w:drawing>
                    <wp:anchor distT="0" distB="0" distL="0" distR="0" simplePos="0" relativeHeight="251658318" behindDoc="1" locked="0" layoutInCell="1" allowOverlap="1" wp14:anchorId="2E373EF9" wp14:editId="18779EC4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86758</wp:posOffset>
                      </wp:positionV>
                      <wp:extent cx="33020" cy="33020"/>
                      <wp:effectExtent l="0" t="0" r="0" b="0"/>
                      <wp:wrapNone/>
                      <wp:docPr id="412" name="Group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413" name="Graphic 413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1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4044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20418" y="31981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244C4E" id="Group 412" o:spid="_x0000_s1026" style="position:absolute;margin-left:7.9pt;margin-top:6.85pt;width:2.6pt;height:2.6pt;z-index:-251658162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">
                      <v:shape id="Graphic 413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" path="m18351,32398r-4298,l11987,31981,,18348,,14044,14053,r4298,l32405,14044r,2158l32405,18348,20418,31981r-2067,417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B66DC5">
              <w:rPr>
                <w:strike/>
              </w:rPr>
              <w:t>Under Specialist Care</w:t>
            </w:r>
          </w:p>
          <w:p w14:paraId="52351CB1" w14:textId="77777777" w:rsidR="00B707BB" w:rsidRPr="00175B3F" w:rsidRDefault="00B707BB" w:rsidP="00D23350">
            <w:pPr>
              <w:pStyle w:val="ListBullet"/>
              <w:spacing w:before="80" w:after="80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19" behindDoc="1" locked="0" layoutInCell="1" allowOverlap="1" wp14:anchorId="4012838B" wp14:editId="214D4A22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89933</wp:posOffset>
                      </wp:positionV>
                      <wp:extent cx="33020" cy="33020"/>
                      <wp:effectExtent l="0" t="0" r="0" b="0"/>
                      <wp:wrapNone/>
                      <wp:docPr id="414" name="Group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415" name="Graphic 415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1"/>
                                      </a:lnTo>
                                      <a:lnTo>
                                        <a:pt x="0" y="18342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405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2"/>
                                      </a:lnTo>
                                      <a:lnTo>
                                        <a:pt x="20418" y="31981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EF8228" id="Group 414" o:spid="_x0000_s1026" style="position:absolute;margin-left:7.9pt;margin-top:7.1pt;width:2.6pt;height:2.6pt;z-index:-251658161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">
                      <v:shape id="Graphic 415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" path="m18351,32398r-4298,l11987,31981,,18342,,14050,14053,r4298,l32405,14050r,2152l32405,18342,20418,31981r-2067,417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Colposcopy Referral</w:t>
            </w:r>
          </w:p>
          <w:p w14:paraId="5A9A94E8" w14:textId="77777777" w:rsidR="00B707BB" w:rsidRPr="00175B3F" w:rsidRDefault="00B707BB" w:rsidP="00D23350">
            <w:pPr>
              <w:pStyle w:val="ListBullet"/>
              <w:spacing w:before="80" w:after="80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20" behindDoc="1" locked="0" layoutInCell="1" allowOverlap="1" wp14:anchorId="2D21BDA3" wp14:editId="0274F467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89933</wp:posOffset>
                      </wp:positionV>
                      <wp:extent cx="33020" cy="33020"/>
                      <wp:effectExtent l="0" t="0" r="0" b="0"/>
                      <wp:wrapNone/>
                      <wp:docPr id="416" name="Group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417" name="Graphic 417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4044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20418" y="31987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07FAC2" id="Group 416" o:spid="_x0000_s1026" style="position:absolute;margin-left:7.9pt;margin-top:7.1pt;width:2.6pt;height:2.6pt;z-index:-251658160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">
                      <v:shape id="Graphic 417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" path="m18351,32398r-4298,l11987,31987,,18348,,14044,14053,r4298,l32405,14044r,2158l32405,18348,20418,31987r-2067,411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1st Test of Cure</w:t>
            </w:r>
          </w:p>
          <w:p w14:paraId="774F639E" w14:textId="77777777" w:rsidR="00B707BB" w:rsidRPr="00175B3F" w:rsidRDefault="00B707BB" w:rsidP="00D23350">
            <w:pPr>
              <w:pStyle w:val="ListBullet"/>
              <w:spacing w:before="80" w:after="80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21" behindDoc="1" locked="0" layoutInCell="1" allowOverlap="1" wp14:anchorId="5BD0D341" wp14:editId="75455B86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86758</wp:posOffset>
                      </wp:positionV>
                      <wp:extent cx="33020" cy="33020"/>
                      <wp:effectExtent l="0" t="0" r="0" b="0"/>
                      <wp:wrapNone/>
                      <wp:docPr id="418" name="Group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419" name="Graphic 419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1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4044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20418" y="31981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286CA7" id="Group 418" o:spid="_x0000_s1026" style="position:absolute;margin-left:7.9pt;margin-top:6.85pt;width:2.6pt;height:2.6pt;z-index:-251658159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">
                      <v:shape id="Graphic 419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" path="m18351,32398r-4298,l11987,31981,,18348,,14044,14053,r4298,l32405,14044r,2158l32405,18348,20418,31981r-2067,417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1st Test of Cure (Repeated)</w:t>
            </w:r>
          </w:p>
          <w:p w14:paraId="3BAD8E59" w14:textId="77777777" w:rsidR="00B707BB" w:rsidRPr="00175B3F" w:rsidRDefault="00B707BB" w:rsidP="00D23350">
            <w:pPr>
              <w:pStyle w:val="ListBullet"/>
              <w:spacing w:before="80" w:after="80"/>
            </w:pPr>
            <w:r w:rsidRPr="00175B3F"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0" distR="0" simplePos="0" relativeHeight="251658322" behindDoc="1" locked="0" layoutInCell="1" allowOverlap="1" wp14:anchorId="00D51EA4" wp14:editId="0B052FE8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89933</wp:posOffset>
                      </wp:positionV>
                      <wp:extent cx="33020" cy="33020"/>
                      <wp:effectExtent l="0" t="0" r="0" b="0"/>
                      <wp:wrapNone/>
                      <wp:docPr id="420" name="Group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421" name="Graphic 421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1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4044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20418" y="31981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53D9C5" id="Group 420" o:spid="_x0000_s1026" style="position:absolute;margin-left:7.9pt;margin-top:7.1pt;width:2.6pt;height:2.6pt;z-index:-251658158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">
                      <v:shape id="Graphic 421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" path="m18351,32398r-4298,l11987,31981,,18348,,14044,14053,r4298,l32405,14044r,2158l32405,18348,20418,31981r-2067,417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2nd Test of Cure</w:t>
            </w:r>
          </w:p>
          <w:p w14:paraId="0C3AC02E" w14:textId="77777777" w:rsidR="00B707BB" w:rsidRPr="00175B3F" w:rsidRDefault="00B707BB" w:rsidP="00D23350">
            <w:pPr>
              <w:pStyle w:val="ListBullet"/>
              <w:spacing w:before="80" w:after="80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23" behindDoc="1" locked="0" layoutInCell="1" allowOverlap="1" wp14:anchorId="610B7ED8" wp14:editId="110E0637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86758</wp:posOffset>
                      </wp:positionV>
                      <wp:extent cx="33020" cy="33020"/>
                      <wp:effectExtent l="0" t="0" r="0" b="0"/>
                      <wp:wrapNone/>
                      <wp:docPr id="422" name="Group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423" name="Graphic 423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1"/>
                                      </a:lnTo>
                                      <a:lnTo>
                                        <a:pt x="0" y="18342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4044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2"/>
                                      </a:lnTo>
                                      <a:lnTo>
                                        <a:pt x="20418" y="31981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AC6215" id="Group 422" o:spid="_x0000_s1026" style="position:absolute;margin-left:7.9pt;margin-top:6.85pt;width:2.6pt;height:2.6pt;z-index:-251658157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">
                      <v:shape id="Graphic 423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" path="m18351,32398r-4298,l11987,31981,,18342,,14044,14053,r4298,l32405,14044r,2158l32405,18342,20418,31981r-2067,417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1st Post-Colposcopy Recall</w:t>
            </w:r>
          </w:p>
          <w:p w14:paraId="151B8A2C" w14:textId="5B11F80F" w:rsidR="00B707BB" w:rsidRPr="00175B3F" w:rsidRDefault="00B707BB" w:rsidP="00D23350">
            <w:pPr>
              <w:pStyle w:val="ListBullet"/>
              <w:spacing w:before="80" w:after="80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24" behindDoc="1" locked="0" layoutInCell="1" allowOverlap="1" wp14:anchorId="621130C3" wp14:editId="48889F4D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89933</wp:posOffset>
                      </wp:positionV>
                      <wp:extent cx="33020" cy="33020"/>
                      <wp:effectExtent l="0" t="0" r="0" b="0"/>
                      <wp:wrapNone/>
                      <wp:docPr id="424" name="Group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425" name="Graphic 425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1"/>
                                      </a:lnTo>
                                      <a:lnTo>
                                        <a:pt x="0" y="18342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405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2"/>
                                      </a:lnTo>
                                      <a:lnTo>
                                        <a:pt x="20418" y="31981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88F425" id="Group 424" o:spid="_x0000_s1026" style="position:absolute;margin-left:7.9pt;margin-top:7.1pt;width:2.6pt;height:2.6pt;z-index:-251658156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">
                      <v:shape id="Graphic 425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" path="m18351,32398r-4298,l11987,31981,,18342,,14050,14053,r4298,l32405,14050r,2152l32405,18342,20418,31981r-2067,417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1st Post-Colposcopy Cytology</w:t>
            </w:r>
            <w:r w:rsidR="00995A73">
              <w:t xml:space="preserve"> </w:t>
            </w:r>
            <w:r w:rsidRPr="00175B3F">
              <w:t>Recall</w:t>
            </w:r>
          </w:p>
          <w:p w14:paraId="5C906A3D" w14:textId="77777777" w:rsidR="00B707BB" w:rsidRPr="00175B3F" w:rsidRDefault="00B707BB" w:rsidP="00D23350">
            <w:pPr>
              <w:pStyle w:val="ListBullet"/>
              <w:spacing w:before="80" w:after="80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25" behindDoc="1" locked="0" layoutInCell="1" allowOverlap="1" wp14:anchorId="3C542D7B" wp14:editId="04619FBA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86758</wp:posOffset>
                      </wp:positionV>
                      <wp:extent cx="33020" cy="33020"/>
                      <wp:effectExtent l="0" t="0" r="0" b="0"/>
                      <wp:wrapNone/>
                      <wp:docPr id="426" name="Group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427" name="Graphic 427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2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4044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2"/>
                                      </a:lnTo>
                                      <a:lnTo>
                                        <a:pt x="20418" y="31987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059BC7" id="Group 426" o:spid="_x0000_s1026" style="position:absolute;margin-left:7.9pt;margin-top:6.85pt;width:2.6pt;height:2.6pt;z-index:-251658155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">
                      <v:shape id="Graphic 427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" path="m18351,32398r-4298,l11987,31987,,18342,,14044,14053,r4298,l32405,14044r,2158l32405,18342,20418,31987r-2067,411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2nd Post-Colposcopy Recall</w:t>
            </w:r>
          </w:p>
          <w:p w14:paraId="347C87A1" w14:textId="77777777" w:rsidR="002514A6" w:rsidRDefault="00B707BB" w:rsidP="005639C8">
            <w:pPr>
              <w:pStyle w:val="ListBullet"/>
              <w:spacing w:before="80" w:after="80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26" behindDoc="1" locked="0" layoutInCell="1" allowOverlap="1" wp14:anchorId="30396675" wp14:editId="251C5FB6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89933</wp:posOffset>
                      </wp:positionV>
                      <wp:extent cx="33020" cy="33020"/>
                      <wp:effectExtent l="0" t="0" r="0" b="0"/>
                      <wp:wrapNone/>
                      <wp:docPr id="428" name="Group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429" name="Graphic 429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4044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20418" y="31987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D180C4" id="Group 428" o:spid="_x0000_s1026" style="position:absolute;margin-left:7.9pt;margin-top:7.1pt;width:2.6pt;height:2.6pt;z-index:-251658154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">
                      <v:shape id="Graphic 429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" path="m18351,32398r-4298,l11987,31987,,18348,,14044,14053,r4298,l32405,14044r,2158l32405,18348,20418,31987r-2067,411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Colposcopy Referral</w:t>
            </w:r>
          </w:p>
          <w:p w14:paraId="62E4A25D" w14:textId="52B09DB7" w:rsidR="00B707BB" w:rsidRPr="00B66DC5" w:rsidRDefault="002514A6" w:rsidP="005639C8">
            <w:pPr>
              <w:pStyle w:val="ListBullet"/>
              <w:spacing w:before="80" w:after="80"/>
              <w:rPr>
                <w:strike/>
              </w:rPr>
            </w:pPr>
            <w:r w:rsidRPr="00B66DC5">
              <w:rPr>
                <w:strike/>
              </w:rPr>
              <w:t>Under Gynae-Oncology</w:t>
            </w:r>
            <w:r w:rsidRPr="00B66DC5">
              <w:rPr>
                <w:strike/>
                <w:noProof/>
              </w:rPr>
              <w:t xml:space="preserve"> </w:t>
            </w:r>
            <w:r w:rsidR="00B707BB" w:rsidRPr="00B66DC5">
              <w:rPr>
                <w:strike/>
                <w:noProof/>
              </w:rPr>
              <mc:AlternateContent>
                <mc:Choice Requires="wpg">
                  <w:drawing>
                    <wp:anchor distT="0" distB="0" distL="0" distR="0" simplePos="0" relativeHeight="251658327" behindDoc="1" locked="0" layoutInCell="1" allowOverlap="1" wp14:anchorId="4C908E5A" wp14:editId="60B1E63D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49928</wp:posOffset>
                      </wp:positionV>
                      <wp:extent cx="33020" cy="33020"/>
                      <wp:effectExtent l="0" t="0" r="0" b="0"/>
                      <wp:wrapNone/>
                      <wp:docPr id="430" name="Group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431" name="Graphic 431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1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4044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20418" y="31981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30F1B6" id="Group 430" o:spid="_x0000_s1026" style="position:absolute;margin-left:7.9pt;margin-top:3.95pt;width:2.6pt;height:2.6pt;z-index:-251658153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">
                      <v:shape id="Graphic 431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" path="m18351,32398r-4298,l11987,31981,,18348,,14044,14053,r4298,l32405,14044r,2158l32405,18348,20418,31981r-2067,417xe" fillcolor="#172a4d" stroked="f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3827" w:type="dxa"/>
            <w:gridSpan w:val="2"/>
          </w:tcPr>
          <w:p w14:paraId="53AE7D89" w14:textId="396266A2" w:rsidR="77F0AE22" w:rsidRDefault="77F0AE22" w:rsidP="77F0AE22">
            <w:pPr>
              <w:pStyle w:val="ListBullet"/>
            </w:pPr>
          </w:p>
        </w:tc>
        <w:tc>
          <w:tcPr>
            <w:tcW w:w="2200" w:type="dxa"/>
          </w:tcPr>
          <w:p w14:paraId="7835C2CB" w14:textId="0BDE340E" w:rsidR="00B707BB" w:rsidRPr="00175B3F" w:rsidRDefault="00B707BB" w:rsidP="77F0AE22">
            <w:pPr>
              <w:rPr>
                <w:szCs w:val="24"/>
              </w:rPr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12" behindDoc="1" locked="0" layoutInCell="1" allowOverlap="1" wp14:anchorId="667FB55B" wp14:editId="4C5D4DB5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114698</wp:posOffset>
                      </wp:positionV>
                      <wp:extent cx="33020" cy="33020"/>
                      <wp:effectExtent l="0" t="0" r="0" b="0"/>
                      <wp:wrapNone/>
                      <wp:docPr id="404" name="Group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405" name="Graphic 405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1"/>
                                      </a:lnTo>
                                      <a:lnTo>
                                        <a:pt x="0" y="18342"/>
                                      </a:lnTo>
                                      <a:lnTo>
                                        <a:pt x="0" y="14050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2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5FB0DD" id="Group 404" o:spid="_x0000_s1026" style="position:absolute;margin-left:8.4pt;margin-top:9.05pt;width:2.6pt;height:2.6pt;z-index:-251658168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">
                      <v:shape id="Graphic 405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" path="m18351,32398r-4298,l11987,31981,,18342,,14050,14053,r4298,l32405,16202r,2140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="3FC4B5D3" w:rsidRPr="00175B3F">
              <w:t>Enrolled</w:t>
            </w:r>
          </w:p>
        </w:tc>
      </w:tr>
      <w:tr w:rsidR="00830657" w:rsidRPr="00175B3F" w14:paraId="7A1418E7" w14:textId="77777777" w:rsidTr="00B66D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tcW w:w="6091" w:type="dxa"/>
          </w:tcPr>
          <w:p w14:paraId="5A15DFAF" w14:textId="7CE0ADD3" w:rsidR="00830657" w:rsidRDefault="005C3D82" w:rsidP="71792E3E">
            <w:r>
              <w:t>UNDER SPECIALIST</w:t>
            </w:r>
          </w:p>
        </w:tc>
        <w:tc>
          <w:tcPr>
            <w:tcW w:w="2551" w:type="dxa"/>
          </w:tcPr>
          <w:p w14:paraId="0932814B" w14:textId="77777777" w:rsidR="00B66DC5" w:rsidRPr="00175B3F" w:rsidRDefault="00B66DC5" w:rsidP="00B66DC5">
            <w:pPr>
              <w:pStyle w:val="ListBullet"/>
              <w:spacing w:before="80" w:after="80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0460" behindDoc="1" locked="0" layoutInCell="1" allowOverlap="1" wp14:anchorId="7196CD92" wp14:editId="41594423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86758</wp:posOffset>
                      </wp:positionV>
                      <wp:extent cx="33020" cy="33020"/>
                      <wp:effectExtent l="0" t="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2" name="Graphic 413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1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4044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20418" y="31981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E91143" id="Group 1" o:spid="_x0000_s1026" style="position:absolute;margin-left:7.9pt;margin-top:6.85pt;width:2.6pt;height:2.6pt;z-index:-251656020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">
                      <v:shape id="Graphic 413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" path="m18351,32398r-4298,l11987,31981,,18348,,14044,14053,r4298,l32405,14044r,2158l32405,18348,20418,31981r-2067,417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Under Specialist Care</w:t>
            </w:r>
          </w:p>
          <w:p w14:paraId="1E7809EA" w14:textId="77777777" w:rsidR="005C2964" w:rsidRDefault="005C2964" w:rsidP="00D23350">
            <w:pPr>
              <w:pStyle w:val="ListBullet"/>
              <w:spacing w:before="80" w:after="80"/>
            </w:pPr>
          </w:p>
          <w:p w14:paraId="576C8993" w14:textId="77777777" w:rsidR="005C2964" w:rsidRDefault="005C2964" w:rsidP="00D23350">
            <w:pPr>
              <w:pStyle w:val="ListBullet"/>
              <w:spacing w:before="80" w:after="80"/>
            </w:pPr>
          </w:p>
          <w:p w14:paraId="14332D0B" w14:textId="7E211D43" w:rsidR="00830657" w:rsidRPr="00175B3F" w:rsidRDefault="00B66DC5" w:rsidP="00D23350">
            <w:pPr>
              <w:pStyle w:val="ListBullet"/>
              <w:spacing w:before="80" w:after="80"/>
              <w:rPr>
                <w:noProof/>
              </w:rPr>
            </w:pPr>
            <w:r w:rsidRPr="00175B3F">
              <w:t xml:space="preserve">Under </w:t>
            </w:r>
            <w:r>
              <w:t>G</w:t>
            </w:r>
            <w:r w:rsidRPr="00175B3F">
              <w:t>ynae</w:t>
            </w:r>
            <w:r>
              <w:t>-O</w:t>
            </w:r>
            <w:r w:rsidRPr="00175B3F">
              <w:t>ncology</w:t>
            </w:r>
          </w:p>
        </w:tc>
        <w:tc>
          <w:tcPr>
            <w:tcW w:w="3827" w:type="dxa"/>
            <w:gridSpan w:val="2"/>
          </w:tcPr>
          <w:p w14:paraId="4570C420" w14:textId="77777777" w:rsidR="00B66DC5" w:rsidRDefault="00B66DC5" w:rsidP="00B66DC5">
            <w:pPr>
              <w:pStyle w:val="ListBullet"/>
              <w:spacing w:before="80" w:after="80"/>
              <w:ind w:left="0"/>
              <w:jc w:val="right"/>
            </w:pPr>
            <w:r w:rsidRPr="77F0AE22">
              <w:t xml:space="preserve">Colposcopy Visit - The colposcopy referral has been accepted, visit </w:t>
            </w:r>
            <w:proofErr w:type="gramStart"/>
            <w:r w:rsidRPr="77F0AE22">
              <w:t>pending</w:t>
            </w:r>
            <w:proofErr w:type="gramEnd"/>
          </w:p>
          <w:p w14:paraId="0A53CB20" w14:textId="6A969F7D" w:rsidR="00830657" w:rsidRDefault="005C2964" w:rsidP="00B66DC5">
            <w:pPr>
              <w:pStyle w:val="ListBullet"/>
              <w:jc w:val="both"/>
            </w:pPr>
            <w:r>
              <w:br/>
              <w:t>BLANK</w:t>
            </w:r>
            <w:r w:rsidR="005C0294">
              <w:t xml:space="preserve"> (</w:t>
            </w:r>
            <w:r w:rsidR="0059322A">
              <w:t xml:space="preserve">incl. </w:t>
            </w:r>
            <w:r w:rsidR="005C0294">
              <w:t>NEE due date)</w:t>
            </w:r>
          </w:p>
        </w:tc>
        <w:tc>
          <w:tcPr>
            <w:tcW w:w="2200" w:type="dxa"/>
          </w:tcPr>
          <w:p w14:paraId="4BA45315" w14:textId="77777777" w:rsidR="00830657" w:rsidRPr="00175B3F" w:rsidRDefault="00830657" w:rsidP="77F0AE22">
            <w:pPr>
              <w:rPr>
                <w:noProof/>
              </w:rPr>
            </w:pPr>
          </w:p>
        </w:tc>
      </w:tr>
      <w:tr w:rsidR="00D925AB" w:rsidRPr="00175B3F" w14:paraId="0F998B09" w14:textId="77777777" w:rsidTr="00B6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6091" w:type="dxa"/>
          </w:tcPr>
          <w:p w14:paraId="4081221A" w14:textId="7C4F8693" w:rsidR="00D925AB" w:rsidRPr="00175B3F" w:rsidRDefault="00D925AB" w:rsidP="00175B3F">
            <w:r w:rsidRPr="00175B3F">
              <w:t>NO ACTIVE SCREENING</w:t>
            </w:r>
          </w:p>
        </w:tc>
        <w:tc>
          <w:tcPr>
            <w:tcW w:w="2551" w:type="dxa"/>
          </w:tcPr>
          <w:p w14:paraId="35061756" w14:textId="77777777" w:rsidR="00D925AB" w:rsidRPr="00175B3F" w:rsidRDefault="00D925AB" w:rsidP="00E27CE8">
            <w:pPr>
              <w:pStyle w:val="ListBullet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28" behindDoc="1" locked="0" layoutInCell="1" allowOverlap="1" wp14:anchorId="19DD821A" wp14:editId="61D4E4E7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121683</wp:posOffset>
                      </wp:positionV>
                      <wp:extent cx="33020" cy="33020"/>
                      <wp:effectExtent l="0" t="0" r="0" b="0"/>
                      <wp:wrapNone/>
                      <wp:docPr id="432" name="Group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433" name="Graphic 433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1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4044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20418" y="31981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FFAB6E" id="Group 432" o:spid="_x0000_s1026" style="position:absolute;margin-left:7.9pt;margin-top:9.6pt;width:2.6pt;height:2.6pt;z-index:-251658152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">
                      <v:shape id="Graphic 433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" path="m18351,32398r-4298,l11987,31981,,18348,,14044,14053,r4298,l32405,14044r,2158l32405,18348,20418,31981r-2067,417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="1AB9CBF6" w:rsidRPr="00175B3F">
              <w:t>Unenrolled</w:t>
            </w: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29" behindDoc="1" locked="0" layoutInCell="1" allowOverlap="1" wp14:anchorId="3F5E5A5E" wp14:editId="21BDA9EF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133748</wp:posOffset>
                      </wp:positionV>
                      <wp:extent cx="33020" cy="33020"/>
                      <wp:effectExtent l="0" t="0" r="0" b="0"/>
                      <wp:wrapNone/>
                      <wp:docPr id="434" name="Group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435" name="Graphic 435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7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4044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20418" y="31987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0256DA" id="Group 434" o:spid="_x0000_s1026" style="position:absolute;margin-left:7.9pt;margin-top:10.55pt;width:2.6pt;height:2.6pt;z-index:-251658151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">
                      <v:shape id="Graphic 435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" path="m18351,32398r-4298,l11987,31987,,18348,,14044,14053,r4298,l32405,14044r,2158l32405,18348,20418,31987r-2067,411xe" fillcolor="#172a4d" stroked="f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3827" w:type="dxa"/>
            <w:gridSpan w:val="2"/>
          </w:tcPr>
          <w:p w14:paraId="0FA6835C" w14:textId="0F20ED38" w:rsidR="77F0AE22" w:rsidRDefault="77F0AE22" w:rsidP="77F0AE22">
            <w:pPr>
              <w:pStyle w:val="ListBullet"/>
            </w:pPr>
          </w:p>
        </w:tc>
        <w:tc>
          <w:tcPr>
            <w:tcW w:w="2200" w:type="dxa"/>
          </w:tcPr>
          <w:p w14:paraId="45BA1A8E" w14:textId="042CEAE1" w:rsidR="00D925AB" w:rsidRPr="00175B3F" w:rsidRDefault="00D925AB" w:rsidP="77F0AE22">
            <w:pPr>
              <w:rPr>
                <w:szCs w:val="24"/>
              </w:rPr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30" behindDoc="1" locked="0" layoutInCell="1" allowOverlap="1" wp14:anchorId="4A3B5DEE" wp14:editId="628F4308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121683</wp:posOffset>
                      </wp:positionV>
                      <wp:extent cx="33020" cy="33020"/>
                      <wp:effectExtent l="0" t="0" r="0" b="0"/>
                      <wp:wrapNone/>
                      <wp:docPr id="436" name="Group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437" name="Graphic 437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1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C8D847" id="Group 436" o:spid="_x0000_s1026" style="position:absolute;margin-left:8.4pt;margin-top:9.6pt;width:2.6pt;height:2.6pt;z-index:-251658150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">
                      <v:shape id="Graphic 437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" path="m18351,32398r-4298,l11987,31981,,18348,,14044,14053,r4298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="1AB9CBF6" w:rsidRPr="00175B3F">
              <w:t>Unenrolled</w:t>
            </w:r>
          </w:p>
        </w:tc>
      </w:tr>
      <w:tr w:rsidR="00D925AB" w:rsidRPr="00175B3F" w14:paraId="78A8BD41" w14:textId="77777777" w:rsidTr="00B66D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6091" w:type="dxa"/>
          </w:tcPr>
          <w:p w14:paraId="3B792402" w14:textId="7C715F8B" w:rsidR="00D925AB" w:rsidRPr="00175B3F" w:rsidRDefault="00D925AB" w:rsidP="00175B3F">
            <w:r w:rsidRPr="00175B3F">
              <w:t>WITHDRAWN</w:t>
            </w:r>
          </w:p>
        </w:tc>
        <w:tc>
          <w:tcPr>
            <w:tcW w:w="2551" w:type="dxa"/>
          </w:tcPr>
          <w:p w14:paraId="1E7C9CA4" w14:textId="77777777" w:rsidR="00D925AB" w:rsidRDefault="00D925AB" w:rsidP="00E27CE8">
            <w:pPr>
              <w:pStyle w:val="ListBullet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31" behindDoc="1" locked="0" layoutInCell="1" allowOverlap="1" wp14:anchorId="460D3465" wp14:editId="039FD5AB">
                      <wp:simplePos x="0" y="0"/>
                      <wp:positionH relativeFrom="column">
                        <wp:posOffset>100456</wp:posOffset>
                      </wp:positionH>
                      <wp:positionV relativeFrom="paragraph">
                        <wp:posOffset>121683</wp:posOffset>
                      </wp:positionV>
                      <wp:extent cx="33020" cy="33020"/>
                      <wp:effectExtent l="0" t="0" r="0" b="0"/>
                      <wp:wrapNone/>
                      <wp:docPr id="438" name="Group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439" name="Graphic 439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1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4044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20418" y="31981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FD4D59" id="Group 438" o:spid="_x0000_s1026" style="position:absolute;margin-left:7.9pt;margin-top:9.6pt;width:2.6pt;height:2.6pt;z-index:-251658149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">
                      <v:shape id="Graphic 439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" path="m18351,32398r-4298,l11987,31981,,18348,,14044,14053,r4298,l32405,14044r,2158l32405,18348,20418,31981r-2067,417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Withdrawn</w:t>
            </w:r>
          </w:p>
          <w:p w14:paraId="3167431C" w14:textId="2D91F3F4" w:rsidR="005639C8" w:rsidRPr="00175B3F" w:rsidRDefault="005639C8" w:rsidP="00E27CE8">
            <w:pPr>
              <w:pStyle w:val="ListBullet"/>
            </w:pPr>
            <w:r w:rsidRPr="00175B3F">
              <w:t>Withdrawn (Pending)</w:t>
            </w:r>
          </w:p>
        </w:tc>
        <w:tc>
          <w:tcPr>
            <w:tcW w:w="3827" w:type="dxa"/>
            <w:gridSpan w:val="2"/>
          </w:tcPr>
          <w:p w14:paraId="6537CAB1" w14:textId="116F9C8D" w:rsidR="77F0AE22" w:rsidRDefault="77F0AE22" w:rsidP="77F0AE22">
            <w:pPr>
              <w:pStyle w:val="ListBullet"/>
            </w:pPr>
          </w:p>
        </w:tc>
        <w:tc>
          <w:tcPr>
            <w:tcW w:w="2200" w:type="dxa"/>
          </w:tcPr>
          <w:p w14:paraId="61864F9A" w14:textId="25D4C5D5" w:rsidR="00D925AB" w:rsidRPr="00175B3F" w:rsidRDefault="00D925AB" w:rsidP="002514A6">
            <w:pPr>
              <w:pStyle w:val="ListBullet"/>
            </w:pPr>
            <w:r w:rsidRPr="00175B3F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332" behindDoc="1" locked="0" layoutInCell="1" allowOverlap="1" wp14:anchorId="6EB64582" wp14:editId="619570DB">
                      <wp:simplePos x="0" y="0"/>
                      <wp:positionH relativeFrom="column">
                        <wp:posOffset>106937</wp:posOffset>
                      </wp:positionH>
                      <wp:positionV relativeFrom="paragraph">
                        <wp:posOffset>121683</wp:posOffset>
                      </wp:positionV>
                      <wp:extent cx="33020" cy="33020"/>
                      <wp:effectExtent l="0" t="0" r="0" b="0"/>
                      <wp:wrapNone/>
                      <wp:docPr id="440" name="Group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" cy="33020"/>
                                <a:chOff x="0" y="0"/>
                                <a:chExt cx="33020" cy="33020"/>
                              </a:xfrm>
                            </wpg:grpSpPr>
                            <wps:wsp>
                              <wps:cNvPr id="441" name="Graphic 441"/>
                              <wps:cNvSpPr/>
                              <wps:spPr>
                                <a:xfrm>
                                  <a:off x="0" y="0"/>
                                  <a:ext cx="33020" cy="3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33020">
                                      <a:moveTo>
                                        <a:pt x="18351" y="32398"/>
                                      </a:moveTo>
                                      <a:lnTo>
                                        <a:pt x="14053" y="32398"/>
                                      </a:lnTo>
                                      <a:lnTo>
                                        <a:pt x="11987" y="31981"/>
                                      </a:lnTo>
                                      <a:lnTo>
                                        <a:pt x="0" y="18348"/>
                                      </a:lnTo>
                                      <a:lnTo>
                                        <a:pt x="0" y="14044"/>
                                      </a:lnTo>
                                      <a:lnTo>
                                        <a:pt x="14053" y="0"/>
                                      </a:lnTo>
                                      <a:lnTo>
                                        <a:pt x="18351" y="0"/>
                                      </a:lnTo>
                                      <a:lnTo>
                                        <a:pt x="32405" y="16202"/>
                                      </a:lnTo>
                                      <a:lnTo>
                                        <a:pt x="32405" y="18348"/>
                                      </a:lnTo>
                                      <a:lnTo>
                                        <a:pt x="18351" y="323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2A4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A2D255" id="Group 440" o:spid="_x0000_s1026" style="position:absolute;margin-left:8.4pt;margin-top:9.6pt;width:2.6pt;height:2.6pt;z-index:-251658148;mso-wrap-distance-left:0;mso-wrap-distance-right:0" coordsize="330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">
                      <v:shape id="Graphic 441" o:spid="_x0000_s1027" style="position:absolute;width:33020;height:33020;visibility:visible;mso-wrap-style:square;v-text-anchor:top" coordsize="3302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" path="m18351,32398r-4298,l11987,31981,,18348,,14044,14053,r4298,l32405,16202r,2146l18351,32398xe" fillcolor="#172a4d" stroked="f">
                        <v:path arrowok="t"/>
                      </v:shape>
                    </v:group>
                  </w:pict>
                </mc:Fallback>
              </mc:AlternateContent>
            </w:r>
            <w:r w:rsidRPr="00175B3F">
              <w:t>Withdrawn</w:t>
            </w:r>
          </w:p>
        </w:tc>
      </w:tr>
    </w:tbl>
    <w:p w14:paraId="1C664BDB" w14:textId="77777777" w:rsidR="002B0905" w:rsidRDefault="002B0905" w:rsidP="00EF3757"/>
    <w:sectPr w:rsidR="002B0905" w:rsidSect="00C61E77">
      <w:headerReference w:type="default" r:id="rId18"/>
      <w:footerReference w:type="default" r:id="rId19"/>
      <w:headerReference w:type="first" r:id="rId20"/>
      <w:footerReference w:type="first" r:id="rId21"/>
      <w:pgSz w:w="16838" w:h="11906" w:orient="landscape"/>
      <w:pgMar w:top="284" w:right="1077" w:bottom="1418" w:left="1077" w:header="0" w:footer="709" w:gutter="0"/>
      <w:cols w:space="99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49593" w14:textId="77777777" w:rsidR="00250CCC" w:rsidRDefault="00250CCC" w:rsidP="00817A32">
      <w:pPr>
        <w:spacing w:before="0" w:after="0"/>
      </w:pPr>
      <w:r>
        <w:separator/>
      </w:r>
    </w:p>
  </w:endnote>
  <w:endnote w:type="continuationSeparator" w:id="0">
    <w:p w14:paraId="76D8888A" w14:textId="77777777" w:rsidR="00250CCC" w:rsidRDefault="00250CCC" w:rsidP="00817A32">
      <w:pPr>
        <w:spacing w:before="0" w:after="0"/>
      </w:pPr>
      <w:r>
        <w:continuationSeparator/>
      </w:r>
    </w:p>
  </w:endnote>
  <w:endnote w:type="continuationNotice" w:id="1">
    <w:p w14:paraId="1AF94E8A" w14:textId="77777777" w:rsidR="00250CCC" w:rsidRDefault="00250CCC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oppins SemiBold">
    <w:altName w:val="Poppins SemiBold"/>
    <w:charset w:val="00"/>
    <w:family w:val="auto"/>
    <w:pitch w:val="variable"/>
    <w:sig w:usb0="00008007" w:usb1="00000000" w:usb2="00000000" w:usb3="00000000" w:csb0="00000093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47F68" w14:textId="45706A24" w:rsidR="008F50DE" w:rsidRPr="00C61E77" w:rsidRDefault="001414B5" w:rsidP="00C61E77">
    <w:pPr>
      <w:pStyle w:val="Footer"/>
    </w:pPr>
    <w:r>
      <w:t xml:space="preserve">Version </w:t>
    </w:r>
    <w:r w:rsidR="004524B4">
      <w:t>5</w:t>
    </w:r>
    <w:r>
      <w:t xml:space="preserve">.0 5 </w:t>
    </w:r>
    <w:r w:rsidR="004524B4">
      <w:t>Dec</w:t>
    </w:r>
    <w:r>
      <w:t>ember 2023</w:t>
    </w:r>
    <w:r w:rsidR="002D4DEA">
      <w:rPr>
        <w:noProof/>
      </w:rPr>
      <w:drawing>
        <wp:anchor distT="0" distB="0" distL="0" distR="0" simplePos="0" relativeHeight="251658243" behindDoc="1" locked="0" layoutInCell="1" allowOverlap="1" wp14:anchorId="39F7E1CF" wp14:editId="759E8E06">
          <wp:simplePos x="0" y="0"/>
          <wp:positionH relativeFrom="page">
            <wp:posOffset>7521031</wp:posOffset>
          </wp:positionH>
          <wp:positionV relativeFrom="page">
            <wp:posOffset>7236460</wp:posOffset>
          </wp:positionV>
          <wp:extent cx="7556400" cy="324000"/>
          <wp:effectExtent l="0" t="0" r="0" b="0"/>
          <wp:wrapNone/>
          <wp:docPr id="857946264" name="Picture 8579462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7946257" name="image3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4DEA">
      <w:rPr>
        <w:noProof/>
      </w:rPr>
      <w:drawing>
        <wp:anchor distT="0" distB="0" distL="0" distR="0" simplePos="0" relativeHeight="251658244" behindDoc="1" locked="0" layoutInCell="1" allowOverlap="1" wp14:anchorId="5EBB757D" wp14:editId="5897193F">
          <wp:simplePos x="0" y="0"/>
          <wp:positionH relativeFrom="page">
            <wp:align>left</wp:align>
          </wp:positionH>
          <wp:positionV relativeFrom="page">
            <wp:posOffset>7236460</wp:posOffset>
          </wp:positionV>
          <wp:extent cx="7556400" cy="324000"/>
          <wp:effectExtent l="0" t="0" r="0" b="0"/>
          <wp:wrapNone/>
          <wp:docPr id="857946265" name="Picture 857946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1E77">
      <w:ptab w:relativeTo="margin" w:alignment="right" w:leader="none"/>
    </w:r>
    <w:r w:rsidR="00C61E77">
      <w:t xml:space="preserve">Page </w:t>
    </w:r>
    <w:r w:rsidR="00C61E77" w:rsidRPr="009E6ED3">
      <w:fldChar w:fldCharType="begin"/>
    </w:r>
    <w:r w:rsidR="00C61E77" w:rsidRPr="009E6ED3">
      <w:instrText xml:space="preserve"> PAGE   \* MERGEFORMAT </w:instrText>
    </w:r>
    <w:r w:rsidR="00C61E77" w:rsidRPr="009E6ED3">
      <w:fldChar w:fldCharType="separate"/>
    </w:r>
    <w:r w:rsidR="00C61E77">
      <w:t>2</w:t>
    </w:r>
    <w:r w:rsidR="00C61E77" w:rsidRPr="009E6ED3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657F3" w14:textId="36490C80" w:rsidR="00F02805" w:rsidRPr="00F02805" w:rsidRDefault="00EC67B2" w:rsidP="00F02805">
    <w:pPr>
      <w:pStyle w:val="Footer"/>
    </w:pPr>
    <w:r>
      <w:t xml:space="preserve">Version </w:t>
    </w:r>
    <w:r w:rsidR="0022355D">
      <w:t>5</w:t>
    </w:r>
    <w:r>
      <w:t>.</w:t>
    </w:r>
    <w:r w:rsidR="007E341A">
      <w:t>0</w:t>
    </w:r>
    <w:r>
      <w:t xml:space="preserve"> </w:t>
    </w:r>
    <w:r w:rsidR="001414B5">
      <w:t xml:space="preserve">5 </w:t>
    </w:r>
    <w:r w:rsidR="0022355D">
      <w:t>Dec</w:t>
    </w:r>
    <w:r w:rsidR="001414B5">
      <w:t>ember</w:t>
    </w:r>
    <w:r>
      <w:t xml:space="preserve"> 2023</w:t>
    </w:r>
    <w:r>
      <w:ptab w:relativeTo="margin" w:alignment="right" w:leader="none"/>
    </w:r>
    <w:r>
      <w:t xml:space="preserve">Page </w:t>
    </w:r>
    <w:r w:rsidR="00F02805" w:rsidRPr="009E6ED3">
      <w:fldChar w:fldCharType="begin"/>
    </w:r>
    <w:r w:rsidR="00F02805" w:rsidRPr="009E6ED3">
      <w:instrText xml:space="preserve"> PAGE   \* MERGEFORMAT </w:instrText>
    </w:r>
    <w:r w:rsidR="00F02805" w:rsidRPr="009E6ED3">
      <w:fldChar w:fldCharType="separate"/>
    </w:r>
    <w:r>
      <w:t>1</w:t>
    </w:r>
    <w:r w:rsidR="00F02805" w:rsidRPr="009E6ED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8D686" w14:textId="77777777" w:rsidR="00250CCC" w:rsidRDefault="00250CCC" w:rsidP="00817A32">
      <w:pPr>
        <w:spacing w:before="0" w:after="0"/>
      </w:pPr>
    </w:p>
  </w:footnote>
  <w:footnote w:type="continuationSeparator" w:id="0">
    <w:p w14:paraId="44FAED30" w14:textId="77777777" w:rsidR="00250CCC" w:rsidRDefault="00250CCC" w:rsidP="00817A32">
      <w:pPr>
        <w:spacing w:before="0" w:after="0"/>
      </w:pPr>
      <w:r>
        <w:continuationSeparator/>
      </w:r>
    </w:p>
  </w:footnote>
  <w:footnote w:type="continuationNotice" w:id="1">
    <w:p w14:paraId="2993D73B" w14:textId="77777777" w:rsidR="00250CCC" w:rsidRDefault="00250CCC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B9709" w14:textId="77777777" w:rsidR="008F50DE" w:rsidRPr="00C61E77" w:rsidRDefault="00C61E77" w:rsidP="00C61E77">
    <w:pPr>
      <w:pStyle w:val="Header"/>
      <w:spacing w:after="720"/>
    </w:pPr>
    <w:r>
      <w:rPr>
        <w:noProof/>
      </w:rPr>
      <w:drawing>
        <wp:anchor distT="0" distB="0" distL="0" distR="0" simplePos="0" relativeHeight="251658240" behindDoc="1" locked="0" layoutInCell="1" allowOverlap="1" wp14:anchorId="375AAABA" wp14:editId="2C547FE8">
          <wp:simplePos x="0" y="0"/>
          <wp:positionH relativeFrom="page">
            <wp:posOffset>7560854</wp:posOffset>
          </wp:positionH>
          <wp:positionV relativeFrom="page">
            <wp:posOffset>0</wp:posOffset>
          </wp:positionV>
          <wp:extent cx="7560000" cy="324000"/>
          <wp:effectExtent l="0" t="0" r="3175" b="0"/>
          <wp:wrapNone/>
          <wp:docPr id="857946257" name="Picture 85794625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7946254" name="image3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8241" behindDoc="1" locked="0" layoutInCell="1" allowOverlap="1" wp14:anchorId="40BBB50F" wp14:editId="7C1DC8C0">
          <wp:simplePos x="0" y="0"/>
          <wp:positionH relativeFrom="page">
            <wp:posOffset>7529</wp:posOffset>
          </wp:positionH>
          <wp:positionV relativeFrom="page">
            <wp:posOffset>0</wp:posOffset>
          </wp:positionV>
          <wp:extent cx="7560000" cy="324000"/>
          <wp:effectExtent l="0" t="0" r="3175" b="0"/>
          <wp:wrapNone/>
          <wp:docPr id="857946263" name="Picture 857946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BE96F" w14:textId="77777777" w:rsidR="00F02805" w:rsidRDefault="00F02805" w:rsidP="00F02805">
    <w:pPr>
      <w:pStyle w:val="Header"/>
      <w:spacing w:after="360"/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2C203B7B" wp14:editId="6B96B533">
              <wp:simplePos x="0" y="0"/>
              <wp:positionH relativeFrom="page">
                <wp:posOffset>0</wp:posOffset>
              </wp:positionH>
              <wp:positionV relativeFrom="paragraph">
                <wp:posOffset>0</wp:posOffset>
              </wp:positionV>
              <wp:extent cx="10687479" cy="2710815"/>
              <wp:effectExtent l="0" t="0" r="0" b="0"/>
              <wp:wrapNone/>
              <wp:docPr id="331151473" name="Group 3311514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87479" cy="2710815"/>
                        <a:chOff x="-3116580" y="0"/>
                        <a:chExt cx="10687479" cy="2710815"/>
                      </a:xfrm>
                    </wpg:grpSpPr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403CFB55-44C4-E24F-9B59-0D9CBC59AA48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9209"/>
                        <a:stretch/>
                      </pic:blipFill>
                      <pic:spPr bwMode="auto">
                        <a:xfrm>
                          <a:off x="1603169" y="0"/>
                          <a:ext cx="5967730" cy="27108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729996507" name="Rectangle 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-3116580" y="0"/>
                          <a:ext cx="5871499" cy="2710576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F45A5D9" id="Group 331151473" o:spid="_x0000_s1026" alt="&quot;&quot;" style="position:absolute;margin-left:0;margin-top:0;width:841.55pt;height:213.45pt;z-index:251658242;mso-position-horizontal-relative:page;mso-width-relative:margin" coordorigin="-31165" coordsize="106874,27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&quot;&quot;" style="position:absolute;left:16031;width:59677;height:27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">
                <v:imagedata r:id="rId2" o:title="" cropbottom="12589f"/>
              </v:shape>
              <v:rect id="Rectangle 1" o:spid="_x0000_s1028" alt="&quot;&quot;" style="position:absolute;left:-31165;width:58714;height:27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" fillcolor="#1c2549 [3215]" stroked="f" strokeweight="1pt"/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ADC6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512EDB"/>
    <w:multiLevelType w:val="multilevel"/>
    <w:tmpl w:val="3FD08380"/>
    <w:lvl w:ilvl="0">
      <w:start w:val="1"/>
      <w:numFmt w:val="decimal"/>
      <w:pStyle w:val="NumberedHeading2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Heading3"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pStyle w:val="NumberedNormal"/>
      <w:lvlText w:val="%1.%2.%3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2" w15:restartNumberingAfterBreak="0">
    <w:nsid w:val="04317B09"/>
    <w:multiLevelType w:val="multilevel"/>
    <w:tmpl w:val="383A5226"/>
    <w:lvl w:ilvl="0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794" w:hanging="397"/>
      </w:pPr>
      <w:rPr>
        <w:rFonts w:ascii="Arial" w:hAnsi="Arial" w:hint="default"/>
      </w:rPr>
    </w:lvl>
    <w:lvl w:ilvl="2">
      <w:start w:val="1"/>
      <w:numFmt w:val="bullet"/>
      <w:pStyle w:val="ListBullet3"/>
      <w:lvlText w:val=""/>
      <w:lvlJc w:val="left"/>
      <w:pPr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985" w:hanging="397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382" w:hanging="397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779" w:hanging="397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73" w:hanging="397"/>
      </w:pPr>
      <w:rPr>
        <w:rFonts w:ascii="Symbol" w:hAnsi="Symbol" w:hint="default"/>
      </w:rPr>
    </w:lvl>
  </w:abstractNum>
  <w:abstractNum w:abstractNumId="3" w15:restartNumberingAfterBreak="0">
    <w:nsid w:val="049C3006"/>
    <w:multiLevelType w:val="hybridMultilevel"/>
    <w:tmpl w:val="7E8C698A"/>
    <w:lvl w:ilvl="0" w:tplc="6C2C52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6C9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2A1C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46CE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8CD5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BEA3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26D3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D20E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D82C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110DB"/>
    <w:multiLevelType w:val="multilevel"/>
    <w:tmpl w:val="A1689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1F1B1F"/>
    <w:multiLevelType w:val="hybridMultilevel"/>
    <w:tmpl w:val="66BCA292"/>
    <w:lvl w:ilvl="0" w:tplc="A5A675D0">
      <w:start w:val="1"/>
      <w:numFmt w:val="bullet"/>
      <w:pStyle w:val="Box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6" w15:restartNumberingAfterBreak="0">
    <w:nsid w:val="15DD7923"/>
    <w:multiLevelType w:val="multilevel"/>
    <w:tmpl w:val="F8847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C482FE7"/>
    <w:multiLevelType w:val="multilevel"/>
    <w:tmpl w:val="C9C4D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F3737B0"/>
    <w:multiLevelType w:val="multilevel"/>
    <w:tmpl w:val="51488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2A95897"/>
    <w:multiLevelType w:val="multilevel"/>
    <w:tmpl w:val="B6A67920"/>
    <w:lvl w:ilvl="0">
      <w:start w:val="1"/>
      <w:numFmt w:val="decimal"/>
      <w:pStyle w:val="NumberedHeading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BCE4A71"/>
    <w:multiLevelType w:val="multilevel"/>
    <w:tmpl w:val="184ED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3B14010"/>
    <w:multiLevelType w:val="multilevel"/>
    <w:tmpl w:val="BAF87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71C78C1"/>
    <w:multiLevelType w:val="multilevel"/>
    <w:tmpl w:val="CB5AC8E8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3" w:hanging="397"/>
      </w:pPr>
      <w:rPr>
        <w:rFonts w:hint="default"/>
      </w:rPr>
    </w:lvl>
  </w:abstractNum>
  <w:abstractNum w:abstractNumId="13" w15:restartNumberingAfterBreak="0">
    <w:nsid w:val="4503485F"/>
    <w:multiLevelType w:val="multilevel"/>
    <w:tmpl w:val="57BC3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619667E"/>
    <w:multiLevelType w:val="multilevel"/>
    <w:tmpl w:val="7C786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8CA3BD3"/>
    <w:multiLevelType w:val="multilevel"/>
    <w:tmpl w:val="B44EC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B2C0A85"/>
    <w:multiLevelType w:val="multilevel"/>
    <w:tmpl w:val="799E2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DC55321"/>
    <w:multiLevelType w:val="hybridMultilevel"/>
    <w:tmpl w:val="EAA2E5F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76E5E"/>
    <w:multiLevelType w:val="hybridMultilevel"/>
    <w:tmpl w:val="A90E24C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4513F6"/>
    <w:multiLevelType w:val="multilevel"/>
    <w:tmpl w:val="01465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B7304F3"/>
    <w:multiLevelType w:val="multilevel"/>
    <w:tmpl w:val="39E43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1943DE2"/>
    <w:multiLevelType w:val="multilevel"/>
    <w:tmpl w:val="81F63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3625531"/>
    <w:multiLevelType w:val="multilevel"/>
    <w:tmpl w:val="ECBEB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7CE7B4F"/>
    <w:multiLevelType w:val="multilevel"/>
    <w:tmpl w:val="969EB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92850F8"/>
    <w:multiLevelType w:val="multilevel"/>
    <w:tmpl w:val="2466D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C300A0E"/>
    <w:multiLevelType w:val="multilevel"/>
    <w:tmpl w:val="E0688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38450060">
    <w:abstractNumId w:val="3"/>
  </w:num>
  <w:num w:numId="2" w16cid:durableId="1296259647">
    <w:abstractNumId w:val="9"/>
  </w:num>
  <w:num w:numId="3" w16cid:durableId="1526168613">
    <w:abstractNumId w:val="2"/>
  </w:num>
  <w:num w:numId="4" w16cid:durableId="1918977654">
    <w:abstractNumId w:val="12"/>
  </w:num>
  <w:num w:numId="5" w16cid:durableId="1618833163">
    <w:abstractNumId w:val="5"/>
  </w:num>
  <w:num w:numId="6" w16cid:durableId="902521287">
    <w:abstractNumId w:val="1"/>
  </w:num>
  <w:num w:numId="7" w16cid:durableId="1560283643">
    <w:abstractNumId w:val="25"/>
  </w:num>
  <w:num w:numId="8" w16cid:durableId="644815001">
    <w:abstractNumId w:val="8"/>
  </w:num>
  <w:num w:numId="9" w16cid:durableId="1451390515">
    <w:abstractNumId w:val="19"/>
  </w:num>
  <w:num w:numId="10" w16cid:durableId="1711106117">
    <w:abstractNumId w:val="20"/>
  </w:num>
  <w:num w:numId="11" w16cid:durableId="2068841458">
    <w:abstractNumId w:val="16"/>
  </w:num>
  <w:num w:numId="12" w16cid:durableId="242953366">
    <w:abstractNumId w:val="7"/>
  </w:num>
  <w:num w:numId="13" w16cid:durableId="897940976">
    <w:abstractNumId w:val="15"/>
  </w:num>
  <w:num w:numId="14" w16cid:durableId="1127166781">
    <w:abstractNumId w:val="13"/>
  </w:num>
  <w:num w:numId="15" w16cid:durableId="1529761845">
    <w:abstractNumId w:val="10"/>
  </w:num>
  <w:num w:numId="16" w16cid:durableId="1376152733">
    <w:abstractNumId w:val="21"/>
  </w:num>
  <w:num w:numId="17" w16cid:durableId="620456852">
    <w:abstractNumId w:val="22"/>
  </w:num>
  <w:num w:numId="18" w16cid:durableId="1625962613">
    <w:abstractNumId w:val="11"/>
  </w:num>
  <w:num w:numId="19" w16cid:durableId="483620630">
    <w:abstractNumId w:val="23"/>
  </w:num>
  <w:num w:numId="20" w16cid:durableId="1313556703">
    <w:abstractNumId w:val="14"/>
  </w:num>
  <w:num w:numId="21" w16cid:durableId="1234389781">
    <w:abstractNumId w:val="24"/>
  </w:num>
  <w:num w:numId="22" w16cid:durableId="605886390">
    <w:abstractNumId w:val="6"/>
  </w:num>
  <w:num w:numId="23" w16cid:durableId="1269463662">
    <w:abstractNumId w:val="4"/>
  </w:num>
  <w:num w:numId="24" w16cid:durableId="564684684">
    <w:abstractNumId w:val="25"/>
  </w:num>
  <w:num w:numId="25" w16cid:durableId="1160190641">
    <w:abstractNumId w:val="8"/>
  </w:num>
  <w:num w:numId="26" w16cid:durableId="703410695">
    <w:abstractNumId w:val="19"/>
  </w:num>
  <w:num w:numId="27" w16cid:durableId="1945992171">
    <w:abstractNumId w:val="20"/>
  </w:num>
  <w:num w:numId="28" w16cid:durableId="1112288858">
    <w:abstractNumId w:val="16"/>
  </w:num>
  <w:num w:numId="29" w16cid:durableId="2023317280">
    <w:abstractNumId w:val="7"/>
  </w:num>
  <w:num w:numId="30" w16cid:durableId="273907141">
    <w:abstractNumId w:val="15"/>
  </w:num>
  <w:num w:numId="31" w16cid:durableId="843475905">
    <w:abstractNumId w:val="13"/>
  </w:num>
  <w:num w:numId="32" w16cid:durableId="433327831">
    <w:abstractNumId w:val="10"/>
  </w:num>
  <w:num w:numId="33" w16cid:durableId="1966420449">
    <w:abstractNumId w:val="21"/>
  </w:num>
  <w:num w:numId="34" w16cid:durableId="1110397648">
    <w:abstractNumId w:val="22"/>
  </w:num>
  <w:num w:numId="35" w16cid:durableId="1046832833">
    <w:abstractNumId w:val="11"/>
  </w:num>
  <w:num w:numId="36" w16cid:durableId="1238319849">
    <w:abstractNumId w:val="23"/>
  </w:num>
  <w:num w:numId="37" w16cid:durableId="502941366">
    <w:abstractNumId w:val="14"/>
  </w:num>
  <w:num w:numId="38" w16cid:durableId="2116291166">
    <w:abstractNumId w:val="24"/>
  </w:num>
  <w:num w:numId="39" w16cid:durableId="1845699964">
    <w:abstractNumId w:val="6"/>
  </w:num>
  <w:num w:numId="40" w16cid:durableId="1122110214">
    <w:abstractNumId w:val="4"/>
  </w:num>
  <w:num w:numId="41" w16cid:durableId="586499011">
    <w:abstractNumId w:val="2"/>
  </w:num>
  <w:num w:numId="42" w16cid:durableId="1779182341">
    <w:abstractNumId w:val="2"/>
  </w:num>
  <w:num w:numId="43" w16cid:durableId="964577464">
    <w:abstractNumId w:val="2"/>
  </w:num>
  <w:num w:numId="44" w16cid:durableId="1820731169">
    <w:abstractNumId w:val="18"/>
  </w:num>
  <w:num w:numId="45" w16cid:durableId="2007589602">
    <w:abstractNumId w:val="2"/>
  </w:num>
  <w:num w:numId="46" w16cid:durableId="2115707955">
    <w:abstractNumId w:val="0"/>
  </w:num>
  <w:num w:numId="47" w16cid:durableId="932588979">
    <w:abstractNumId w:val="2"/>
  </w:num>
  <w:num w:numId="48" w16cid:durableId="1453327150">
    <w:abstractNumId w:val="2"/>
  </w:num>
  <w:num w:numId="49" w16cid:durableId="428284020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1MzMyN7UwNTI0szBR0lEKTi0uzszPAykwrQUAbWh+wCwAAAA="/>
  </w:docVars>
  <w:rsids>
    <w:rsidRoot w:val="00B84B09"/>
    <w:rsid w:val="000017A5"/>
    <w:rsid w:val="0000229F"/>
    <w:rsid w:val="0000633A"/>
    <w:rsid w:val="000072FD"/>
    <w:rsid w:val="00011525"/>
    <w:rsid w:val="00011930"/>
    <w:rsid w:val="00014BB0"/>
    <w:rsid w:val="00017D23"/>
    <w:rsid w:val="00020CA8"/>
    <w:rsid w:val="00022695"/>
    <w:rsid w:val="00024481"/>
    <w:rsid w:val="00024EA5"/>
    <w:rsid w:val="00025643"/>
    <w:rsid w:val="0003087A"/>
    <w:rsid w:val="00033879"/>
    <w:rsid w:val="000343D7"/>
    <w:rsid w:val="00034A47"/>
    <w:rsid w:val="00041F7D"/>
    <w:rsid w:val="00044915"/>
    <w:rsid w:val="00045BF6"/>
    <w:rsid w:val="00046877"/>
    <w:rsid w:val="00061CBE"/>
    <w:rsid w:val="0006581E"/>
    <w:rsid w:val="000670DE"/>
    <w:rsid w:val="00070F2F"/>
    <w:rsid w:val="0007276D"/>
    <w:rsid w:val="00073D96"/>
    <w:rsid w:val="00077BFC"/>
    <w:rsid w:val="000805DE"/>
    <w:rsid w:val="000852AF"/>
    <w:rsid w:val="00086108"/>
    <w:rsid w:val="00086BB9"/>
    <w:rsid w:val="000960F6"/>
    <w:rsid w:val="0009764F"/>
    <w:rsid w:val="000A240D"/>
    <w:rsid w:val="000A5357"/>
    <w:rsid w:val="000A6C33"/>
    <w:rsid w:val="000A72F1"/>
    <w:rsid w:val="000B0393"/>
    <w:rsid w:val="000B2619"/>
    <w:rsid w:val="000B37EF"/>
    <w:rsid w:val="000B3FBD"/>
    <w:rsid w:val="000B4D52"/>
    <w:rsid w:val="000B5044"/>
    <w:rsid w:val="000B75C4"/>
    <w:rsid w:val="000C1035"/>
    <w:rsid w:val="000C4574"/>
    <w:rsid w:val="000C5B6B"/>
    <w:rsid w:val="000C5BB3"/>
    <w:rsid w:val="000C72B9"/>
    <w:rsid w:val="000D0501"/>
    <w:rsid w:val="000D21A9"/>
    <w:rsid w:val="000D2F57"/>
    <w:rsid w:val="000D3C8B"/>
    <w:rsid w:val="000D3E1D"/>
    <w:rsid w:val="000D6D61"/>
    <w:rsid w:val="000E0CA4"/>
    <w:rsid w:val="000E0F88"/>
    <w:rsid w:val="000E1779"/>
    <w:rsid w:val="000E2EF5"/>
    <w:rsid w:val="000E4A25"/>
    <w:rsid w:val="000E50DF"/>
    <w:rsid w:val="000E5863"/>
    <w:rsid w:val="000E5E6A"/>
    <w:rsid w:val="000E6F62"/>
    <w:rsid w:val="000E76CE"/>
    <w:rsid w:val="000F335B"/>
    <w:rsid w:val="000F6862"/>
    <w:rsid w:val="000F703B"/>
    <w:rsid w:val="000F754B"/>
    <w:rsid w:val="00100570"/>
    <w:rsid w:val="00101BEB"/>
    <w:rsid w:val="00101E6D"/>
    <w:rsid w:val="00102D18"/>
    <w:rsid w:val="001035AD"/>
    <w:rsid w:val="0010540C"/>
    <w:rsid w:val="00107129"/>
    <w:rsid w:val="00107F11"/>
    <w:rsid w:val="001164C5"/>
    <w:rsid w:val="001218C5"/>
    <w:rsid w:val="00122EC0"/>
    <w:rsid w:val="00123276"/>
    <w:rsid w:val="00123B6A"/>
    <w:rsid w:val="0013043E"/>
    <w:rsid w:val="001314FF"/>
    <w:rsid w:val="00132EE6"/>
    <w:rsid w:val="001414B5"/>
    <w:rsid w:val="00141A5D"/>
    <w:rsid w:val="0014325E"/>
    <w:rsid w:val="001439BB"/>
    <w:rsid w:val="00145D79"/>
    <w:rsid w:val="0014622B"/>
    <w:rsid w:val="001501DA"/>
    <w:rsid w:val="00153BE6"/>
    <w:rsid w:val="00156C43"/>
    <w:rsid w:val="0016042A"/>
    <w:rsid w:val="0016742E"/>
    <w:rsid w:val="00175B3F"/>
    <w:rsid w:val="0017631D"/>
    <w:rsid w:val="00181F79"/>
    <w:rsid w:val="0018350B"/>
    <w:rsid w:val="00183D08"/>
    <w:rsid w:val="0018483C"/>
    <w:rsid w:val="0018483F"/>
    <w:rsid w:val="001875E7"/>
    <w:rsid w:val="00192F52"/>
    <w:rsid w:val="001954FF"/>
    <w:rsid w:val="00195779"/>
    <w:rsid w:val="001A2FE7"/>
    <w:rsid w:val="001A4135"/>
    <w:rsid w:val="001A46CC"/>
    <w:rsid w:val="001A6214"/>
    <w:rsid w:val="001B5189"/>
    <w:rsid w:val="001C2D0A"/>
    <w:rsid w:val="001C37CA"/>
    <w:rsid w:val="001C715A"/>
    <w:rsid w:val="001D1654"/>
    <w:rsid w:val="001D2491"/>
    <w:rsid w:val="001D4E3B"/>
    <w:rsid w:val="001D58C6"/>
    <w:rsid w:val="001D781F"/>
    <w:rsid w:val="001E1A92"/>
    <w:rsid w:val="001E4747"/>
    <w:rsid w:val="001F0A14"/>
    <w:rsid w:val="001F102C"/>
    <w:rsid w:val="001F2B5B"/>
    <w:rsid w:val="001F4E26"/>
    <w:rsid w:val="00204CD2"/>
    <w:rsid w:val="00212E96"/>
    <w:rsid w:val="0021309F"/>
    <w:rsid w:val="00213D43"/>
    <w:rsid w:val="002147B4"/>
    <w:rsid w:val="00217502"/>
    <w:rsid w:val="0022159C"/>
    <w:rsid w:val="00222274"/>
    <w:rsid w:val="002224D3"/>
    <w:rsid w:val="0022355D"/>
    <w:rsid w:val="002260D0"/>
    <w:rsid w:val="002300B1"/>
    <w:rsid w:val="00236D30"/>
    <w:rsid w:val="00240676"/>
    <w:rsid w:val="00242126"/>
    <w:rsid w:val="00243C9A"/>
    <w:rsid w:val="00246593"/>
    <w:rsid w:val="00250CCC"/>
    <w:rsid w:val="00250FD1"/>
    <w:rsid w:val="002514A6"/>
    <w:rsid w:val="00252930"/>
    <w:rsid w:val="00255C9B"/>
    <w:rsid w:val="002604C9"/>
    <w:rsid w:val="00261456"/>
    <w:rsid w:val="002652FC"/>
    <w:rsid w:val="0027029D"/>
    <w:rsid w:val="0027051D"/>
    <w:rsid w:val="00273197"/>
    <w:rsid w:val="00276120"/>
    <w:rsid w:val="00276B4F"/>
    <w:rsid w:val="00277B54"/>
    <w:rsid w:val="00281B45"/>
    <w:rsid w:val="00281D6B"/>
    <w:rsid w:val="00283B6B"/>
    <w:rsid w:val="002845F0"/>
    <w:rsid w:val="00285092"/>
    <w:rsid w:val="002862B5"/>
    <w:rsid w:val="00290126"/>
    <w:rsid w:val="00294EE8"/>
    <w:rsid w:val="0029501D"/>
    <w:rsid w:val="00296090"/>
    <w:rsid w:val="002965A4"/>
    <w:rsid w:val="0029705B"/>
    <w:rsid w:val="002A18CA"/>
    <w:rsid w:val="002A5816"/>
    <w:rsid w:val="002A5D65"/>
    <w:rsid w:val="002A631B"/>
    <w:rsid w:val="002B0905"/>
    <w:rsid w:val="002B2910"/>
    <w:rsid w:val="002B72AB"/>
    <w:rsid w:val="002B76EF"/>
    <w:rsid w:val="002C1614"/>
    <w:rsid w:val="002C5674"/>
    <w:rsid w:val="002C670D"/>
    <w:rsid w:val="002D1D67"/>
    <w:rsid w:val="002D4DEA"/>
    <w:rsid w:val="002D4EA9"/>
    <w:rsid w:val="002D5970"/>
    <w:rsid w:val="002D6109"/>
    <w:rsid w:val="002E0C88"/>
    <w:rsid w:val="002E337B"/>
    <w:rsid w:val="00301BE6"/>
    <w:rsid w:val="003029DA"/>
    <w:rsid w:val="00304CBD"/>
    <w:rsid w:val="003108B0"/>
    <w:rsid w:val="003158E2"/>
    <w:rsid w:val="003168AB"/>
    <w:rsid w:val="00316A90"/>
    <w:rsid w:val="003171E3"/>
    <w:rsid w:val="003201B1"/>
    <w:rsid w:val="00320378"/>
    <w:rsid w:val="00323FD1"/>
    <w:rsid w:val="003273AA"/>
    <w:rsid w:val="00331DF6"/>
    <w:rsid w:val="003329D9"/>
    <w:rsid w:val="00332DA5"/>
    <w:rsid w:val="0033640C"/>
    <w:rsid w:val="00337840"/>
    <w:rsid w:val="00340047"/>
    <w:rsid w:val="003400D5"/>
    <w:rsid w:val="00340156"/>
    <w:rsid w:val="003413F8"/>
    <w:rsid w:val="00341930"/>
    <w:rsid w:val="0034736A"/>
    <w:rsid w:val="003508B4"/>
    <w:rsid w:val="00354DA6"/>
    <w:rsid w:val="00356968"/>
    <w:rsid w:val="00360948"/>
    <w:rsid w:val="00362F76"/>
    <w:rsid w:val="00363564"/>
    <w:rsid w:val="0036405F"/>
    <w:rsid w:val="00365034"/>
    <w:rsid w:val="00367896"/>
    <w:rsid w:val="003730D3"/>
    <w:rsid w:val="00373A2A"/>
    <w:rsid w:val="00375E24"/>
    <w:rsid w:val="003768C0"/>
    <w:rsid w:val="00377FA7"/>
    <w:rsid w:val="00381A4D"/>
    <w:rsid w:val="003831AF"/>
    <w:rsid w:val="003840C3"/>
    <w:rsid w:val="003876FF"/>
    <w:rsid w:val="00390C9B"/>
    <w:rsid w:val="00394764"/>
    <w:rsid w:val="00396EB5"/>
    <w:rsid w:val="003A17C1"/>
    <w:rsid w:val="003A21A1"/>
    <w:rsid w:val="003A3A33"/>
    <w:rsid w:val="003A7097"/>
    <w:rsid w:val="003B52B1"/>
    <w:rsid w:val="003C0E2E"/>
    <w:rsid w:val="003C25F9"/>
    <w:rsid w:val="003D0263"/>
    <w:rsid w:val="003E0B13"/>
    <w:rsid w:val="003E0EE1"/>
    <w:rsid w:val="003E11E7"/>
    <w:rsid w:val="003E2154"/>
    <w:rsid w:val="003E4A31"/>
    <w:rsid w:val="003F08EC"/>
    <w:rsid w:val="003F21FB"/>
    <w:rsid w:val="003F3B95"/>
    <w:rsid w:val="003F64F1"/>
    <w:rsid w:val="00402791"/>
    <w:rsid w:val="00407848"/>
    <w:rsid w:val="00407875"/>
    <w:rsid w:val="00412934"/>
    <w:rsid w:val="004134ED"/>
    <w:rsid w:val="004144F5"/>
    <w:rsid w:val="00414602"/>
    <w:rsid w:val="00415143"/>
    <w:rsid w:val="00415A31"/>
    <w:rsid w:val="00417257"/>
    <w:rsid w:val="004204EF"/>
    <w:rsid w:val="00422623"/>
    <w:rsid w:val="00424FCB"/>
    <w:rsid w:val="00425298"/>
    <w:rsid w:val="0042768F"/>
    <w:rsid w:val="004278D4"/>
    <w:rsid w:val="0042799E"/>
    <w:rsid w:val="00441B7A"/>
    <w:rsid w:val="00442B2C"/>
    <w:rsid w:val="00445858"/>
    <w:rsid w:val="00445AF0"/>
    <w:rsid w:val="00446051"/>
    <w:rsid w:val="004524B4"/>
    <w:rsid w:val="00452B50"/>
    <w:rsid w:val="00454868"/>
    <w:rsid w:val="00456255"/>
    <w:rsid w:val="00456AE4"/>
    <w:rsid w:val="00461E2E"/>
    <w:rsid w:val="004655E3"/>
    <w:rsid w:val="004753F0"/>
    <w:rsid w:val="00476B70"/>
    <w:rsid w:val="004847D4"/>
    <w:rsid w:val="00487BC5"/>
    <w:rsid w:val="00493FDE"/>
    <w:rsid w:val="004A554F"/>
    <w:rsid w:val="004A7BBB"/>
    <w:rsid w:val="004B09FE"/>
    <w:rsid w:val="004C0E2C"/>
    <w:rsid w:val="004C29EF"/>
    <w:rsid w:val="004C2E5B"/>
    <w:rsid w:val="004C37C4"/>
    <w:rsid w:val="004C69DE"/>
    <w:rsid w:val="004D6F90"/>
    <w:rsid w:val="004E6435"/>
    <w:rsid w:val="004E6980"/>
    <w:rsid w:val="004F24E4"/>
    <w:rsid w:val="004F60F6"/>
    <w:rsid w:val="0050373F"/>
    <w:rsid w:val="0051060F"/>
    <w:rsid w:val="00511B3C"/>
    <w:rsid w:val="005126EF"/>
    <w:rsid w:val="00512F1F"/>
    <w:rsid w:val="0051697A"/>
    <w:rsid w:val="005206FE"/>
    <w:rsid w:val="0052366E"/>
    <w:rsid w:val="00523F43"/>
    <w:rsid w:val="00523F75"/>
    <w:rsid w:val="00524A2D"/>
    <w:rsid w:val="0052769E"/>
    <w:rsid w:val="00527B24"/>
    <w:rsid w:val="005302B8"/>
    <w:rsid w:val="0053230E"/>
    <w:rsid w:val="00533781"/>
    <w:rsid w:val="005346BE"/>
    <w:rsid w:val="00536E05"/>
    <w:rsid w:val="00541404"/>
    <w:rsid w:val="00543A43"/>
    <w:rsid w:val="00546E1A"/>
    <w:rsid w:val="0055479C"/>
    <w:rsid w:val="005561E4"/>
    <w:rsid w:val="0055674B"/>
    <w:rsid w:val="005639C8"/>
    <w:rsid w:val="00572A90"/>
    <w:rsid w:val="00573A3D"/>
    <w:rsid w:val="00575C77"/>
    <w:rsid w:val="00576621"/>
    <w:rsid w:val="005767C7"/>
    <w:rsid w:val="00586665"/>
    <w:rsid w:val="00587707"/>
    <w:rsid w:val="005879B3"/>
    <w:rsid w:val="0059322A"/>
    <w:rsid w:val="00593591"/>
    <w:rsid w:val="005938BD"/>
    <w:rsid w:val="00594DAB"/>
    <w:rsid w:val="0059697A"/>
    <w:rsid w:val="00596F2B"/>
    <w:rsid w:val="005A0A4F"/>
    <w:rsid w:val="005A1BFC"/>
    <w:rsid w:val="005A3945"/>
    <w:rsid w:val="005A525B"/>
    <w:rsid w:val="005A7B46"/>
    <w:rsid w:val="005B0670"/>
    <w:rsid w:val="005B23DA"/>
    <w:rsid w:val="005B54BF"/>
    <w:rsid w:val="005C0294"/>
    <w:rsid w:val="005C0821"/>
    <w:rsid w:val="005C2964"/>
    <w:rsid w:val="005C38B0"/>
    <w:rsid w:val="005C3D82"/>
    <w:rsid w:val="005C5133"/>
    <w:rsid w:val="005C5392"/>
    <w:rsid w:val="005C64FB"/>
    <w:rsid w:val="005D2F68"/>
    <w:rsid w:val="005D4273"/>
    <w:rsid w:val="005D4847"/>
    <w:rsid w:val="005D5A81"/>
    <w:rsid w:val="005E19A6"/>
    <w:rsid w:val="005E2691"/>
    <w:rsid w:val="005E545C"/>
    <w:rsid w:val="005E6C06"/>
    <w:rsid w:val="005E6F9B"/>
    <w:rsid w:val="005F2D76"/>
    <w:rsid w:val="005F37FB"/>
    <w:rsid w:val="006027DF"/>
    <w:rsid w:val="00611793"/>
    <w:rsid w:val="0061560E"/>
    <w:rsid w:val="00620B2A"/>
    <w:rsid w:val="006213A9"/>
    <w:rsid w:val="006231CE"/>
    <w:rsid w:val="00626698"/>
    <w:rsid w:val="00626867"/>
    <w:rsid w:val="00627683"/>
    <w:rsid w:val="00627C80"/>
    <w:rsid w:val="00627CCB"/>
    <w:rsid w:val="00630DE1"/>
    <w:rsid w:val="00631A7B"/>
    <w:rsid w:val="0063683C"/>
    <w:rsid w:val="00643574"/>
    <w:rsid w:val="006459D5"/>
    <w:rsid w:val="006464E8"/>
    <w:rsid w:val="00647F97"/>
    <w:rsid w:val="00650578"/>
    <w:rsid w:val="00651FDA"/>
    <w:rsid w:val="00652EF9"/>
    <w:rsid w:val="006558C7"/>
    <w:rsid w:val="00657DB1"/>
    <w:rsid w:val="00660C6D"/>
    <w:rsid w:val="00662DF6"/>
    <w:rsid w:val="00670FAD"/>
    <w:rsid w:val="00671E00"/>
    <w:rsid w:val="00672621"/>
    <w:rsid w:val="00673DB0"/>
    <w:rsid w:val="0067671E"/>
    <w:rsid w:val="006771AB"/>
    <w:rsid w:val="00684ADB"/>
    <w:rsid w:val="0068543A"/>
    <w:rsid w:val="006900E5"/>
    <w:rsid w:val="006928D1"/>
    <w:rsid w:val="006934D6"/>
    <w:rsid w:val="00693F83"/>
    <w:rsid w:val="00696646"/>
    <w:rsid w:val="006A1D27"/>
    <w:rsid w:val="006A6B67"/>
    <w:rsid w:val="006A7F58"/>
    <w:rsid w:val="006B0966"/>
    <w:rsid w:val="006B24C1"/>
    <w:rsid w:val="006B264D"/>
    <w:rsid w:val="006B6256"/>
    <w:rsid w:val="006C2851"/>
    <w:rsid w:val="006C3F20"/>
    <w:rsid w:val="006C45EB"/>
    <w:rsid w:val="006C5D4D"/>
    <w:rsid w:val="006D3B88"/>
    <w:rsid w:val="006D461D"/>
    <w:rsid w:val="006D50CB"/>
    <w:rsid w:val="006D6E02"/>
    <w:rsid w:val="006E2DDE"/>
    <w:rsid w:val="006E342D"/>
    <w:rsid w:val="006E35FA"/>
    <w:rsid w:val="006E737B"/>
    <w:rsid w:val="006E7C95"/>
    <w:rsid w:val="006F038C"/>
    <w:rsid w:val="006F3B80"/>
    <w:rsid w:val="00702ED8"/>
    <w:rsid w:val="00704877"/>
    <w:rsid w:val="00705F6B"/>
    <w:rsid w:val="00706165"/>
    <w:rsid w:val="00706776"/>
    <w:rsid w:val="007102D6"/>
    <w:rsid w:val="00713FF6"/>
    <w:rsid w:val="00715083"/>
    <w:rsid w:val="00715352"/>
    <w:rsid w:val="007165D5"/>
    <w:rsid w:val="007166A5"/>
    <w:rsid w:val="00727ECC"/>
    <w:rsid w:val="00737418"/>
    <w:rsid w:val="007379E8"/>
    <w:rsid w:val="00737F42"/>
    <w:rsid w:val="00744DAC"/>
    <w:rsid w:val="007452BB"/>
    <w:rsid w:val="00751247"/>
    <w:rsid w:val="00751DB1"/>
    <w:rsid w:val="007537D3"/>
    <w:rsid w:val="00754122"/>
    <w:rsid w:val="00754EE3"/>
    <w:rsid w:val="0076468F"/>
    <w:rsid w:val="00764D83"/>
    <w:rsid w:val="007666C3"/>
    <w:rsid w:val="007667DF"/>
    <w:rsid w:val="0076770C"/>
    <w:rsid w:val="00770AFF"/>
    <w:rsid w:val="00776DDA"/>
    <w:rsid w:val="00777F88"/>
    <w:rsid w:val="00780CA3"/>
    <w:rsid w:val="007819B2"/>
    <w:rsid w:val="0078274F"/>
    <w:rsid w:val="00782DBB"/>
    <w:rsid w:val="007878A3"/>
    <w:rsid w:val="00792480"/>
    <w:rsid w:val="00793F77"/>
    <w:rsid w:val="007A016B"/>
    <w:rsid w:val="007A2B86"/>
    <w:rsid w:val="007A2F06"/>
    <w:rsid w:val="007A51E1"/>
    <w:rsid w:val="007A5779"/>
    <w:rsid w:val="007A5E5D"/>
    <w:rsid w:val="007B73A1"/>
    <w:rsid w:val="007C0524"/>
    <w:rsid w:val="007C2D4F"/>
    <w:rsid w:val="007C7B22"/>
    <w:rsid w:val="007D0247"/>
    <w:rsid w:val="007D10FC"/>
    <w:rsid w:val="007D1FA5"/>
    <w:rsid w:val="007D3451"/>
    <w:rsid w:val="007D6F50"/>
    <w:rsid w:val="007E308A"/>
    <w:rsid w:val="007E341A"/>
    <w:rsid w:val="007E35A3"/>
    <w:rsid w:val="007E52B1"/>
    <w:rsid w:val="007E7123"/>
    <w:rsid w:val="007F1DCC"/>
    <w:rsid w:val="007F7CE0"/>
    <w:rsid w:val="007F7D81"/>
    <w:rsid w:val="00807C29"/>
    <w:rsid w:val="008142E2"/>
    <w:rsid w:val="00815E7E"/>
    <w:rsid w:val="008173AE"/>
    <w:rsid w:val="00817A32"/>
    <w:rsid w:val="00830657"/>
    <w:rsid w:val="00832163"/>
    <w:rsid w:val="0083259B"/>
    <w:rsid w:val="00832E72"/>
    <w:rsid w:val="008358DF"/>
    <w:rsid w:val="0083696E"/>
    <w:rsid w:val="008400E7"/>
    <w:rsid w:val="00843940"/>
    <w:rsid w:val="008457B7"/>
    <w:rsid w:val="0084588C"/>
    <w:rsid w:val="0085207B"/>
    <w:rsid w:val="00852A28"/>
    <w:rsid w:val="008532A7"/>
    <w:rsid w:val="00856B97"/>
    <w:rsid w:val="00861FCD"/>
    <w:rsid w:val="00865D4F"/>
    <w:rsid w:val="0086692F"/>
    <w:rsid w:val="0086693F"/>
    <w:rsid w:val="0087795F"/>
    <w:rsid w:val="00880E8B"/>
    <w:rsid w:val="00881125"/>
    <w:rsid w:val="00881B88"/>
    <w:rsid w:val="0088423F"/>
    <w:rsid w:val="00887C3D"/>
    <w:rsid w:val="0089221B"/>
    <w:rsid w:val="00893038"/>
    <w:rsid w:val="008977B0"/>
    <w:rsid w:val="008A1549"/>
    <w:rsid w:val="008A26BB"/>
    <w:rsid w:val="008A2A22"/>
    <w:rsid w:val="008A3A3D"/>
    <w:rsid w:val="008A7502"/>
    <w:rsid w:val="008A7667"/>
    <w:rsid w:val="008B2B32"/>
    <w:rsid w:val="008B7A73"/>
    <w:rsid w:val="008C4F50"/>
    <w:rsid w:val="008D15C3"/>
    <w:rsid w:val="008D2379"/>
    <w:rsid w:val="008D3C0E"/>
    <w:rsid w:val="008D3C7A"/>
    <w:rsid w:val="008D6012"/>
    <w:rsid w:val="008D64E5"/>
    <w:rsid w:val="008D78D9"/>
    <w:rsid w:val="008E39E5"/>
    <w:rsid w:val="008E4EA0"/>
    <w:rsid w:val="008E732B"/>
    <w:rsid w:val="008F1D84"/>
    <w:rsid w:val="008F2039"/>
    <w:rsid w:val="008F2D9C"/>
    <w:rsid w:val="008F50DE"/>
    <w:rsid w:val="008F6755"/>
    <w:rsid w:val="00902F38"/>
    <w:rsid w:val="00903CC6"/>
    <w:rsid w:val="00903FC4"/>
    <w:rsid w:val="00904027"/>
    <w:rsid w:val="00904B8D"/>
    <w:rsid w:val="00905318"/>
    <w:rsid w:val="00915DB5"/>
    <w:rsid w:val="009176BA"/>
    <w:rsid w:val="009221A7"/>
    <w:rsid w:val="0092286A"/>
    <w:rsid w:val="00923299"/>
    <w:rsid w:val="009237C2"/>
    <w:rsid w:val="009267AC"/>
    <w:rsid w:val="00930B5A"/>
    <w:rsid w:val="009316D3"/>
    <w:rsid w:val="00933C8E"/>
    <w:rsid w:val="00936A98"/>
    <w:rsid w:val="00944990"/>
    <w:rsid w:val="00946711"/>
    <w:rsid w:val="00947198"/>
    <w:rsid w:val="0094751D"/>
    <w:rsid w:val="009501C3"/>
    <w:rsid w:val="009513C2"/>
    <w:rsid w:val="00952F39"/>
    <w:rsid w:val="00953298"/>
    <w:rsid w:val="0095366A"/>
    <w:rsid w:val="00953CDD"/>
    <w:rsid w:val="009555BD"/>
    <w:rsid w:val="0096023D"/>
    <w:rsid w:val="0096398B"/>
    <w:rsid w:val="00964183"/>
    <w:rsid w:val="009668EE"/>
    <w:rsid w:val="009700D9"/>
    <w:rsid w:val="00972CCF"/>
    <w:rsid w:val="0097473F"/>
    <w:rsid w:val="009802C7"/>
    <w:rsid w:val="00983144"/>
    <w:rsid w:val="00985897"/>
    <w:rsid w:val="0098694D"/>
    <w:rsid w:val="00991C79"/>
    <w:rsid w:val="009923A9"/>
    <w:rsid w:val="00993481"/>
    <w:rsid w:val="00995A73"/>
    <w:rsid w:val="009969E7"/>
    <w:rsid w:val="009977EA"/>
    <w:rsid w:val="00997FEA"/>
    <w:rsid w:val="009A28C5"/>
    <w:rsid w:val="009A50D5"/>
    <w:rsid w:val="009A588A"/>
    <w:rsid w:val="009A6A7A"/>
    <w:rsid w:val="009B028A"/>
    <w:rsid w:val="009B18FE"/>
    <w:rsid w:val="009B300A"/>
    <w:rsid w:val="009B552F"/>
    <w:rsid w:val="009B5594"/>
    <w:rsid w:val="009B5C4E"/>
    <w:rsid w:val="009B74FC"/>
    <w:rsid w:val="009C028E"/>
    <w:rsid w:val="009C155A"/>
    <w:rsid w:val="009C1FBB"/>
    <w:rsid w:val="009C653F"/>
    <w:rsid w:val="009D0DAB"/>
    <w:rsid w:val="009D4654"/>
    <w:rsid w:val="009D5F0D"/>
    <w:rsid w:val="009D69BF"/>
    <w:rsid w:val="009E3D6F"/>
    <w:rsid w:val="009E5038"/>
    <w:rsid w:val="009E5D3B"/>
    <w:rsid w:val="009E6ED3"/>
    <w:rsid w:val="009E727C"/>
    <w:rsid w:val="009F3921"/>
    <w:rsid w:val="00A045A6"/>
    <w:rsid w:val="00A04818"/>
    <w:rsid w:val="00A11542"/>
    <w:rsid w:val="00A15F87"/>
    <w:rsid w:val="00A20A90"/>
    <w:rsid w:val="00A257BC"/>
    <w:rsid w:val="00A2602E"/>
    <w:rsid w:val="00A3006B"/>
    <w:rsid w:val="00A3273B"/>
    <w:rsid w:val="00A3500F"/>
    <w:rsid w:val="00A35555"/>
    <w:rsid w:val="00A35759"/>
    <w:rsid w:val="00A36235"/>
    <w:rsid w:val="00A43912"/>
    <w:rsid w:val="00A52BFC"/>
    <w:rsid w:val="00A57406"/>
    <w:rsid w:val="00A650D8"/>
    <w:rsid w:val="00A6760C"/>
    <w:rsid w:val="00A7069F"/>
    <w:rsid w:val="00A70A95"/>
    <w:rsid w:val="00A74754"/>
    <w:rsid w:val="00A74DEE"/>
    <w:rsid w:val="00A813E8"/>
    <w:rsid w:val="00A832DF"/>
    <w:rsid w:val="00A83B88"/>
    <w:rsid w:val="00A86609"/>
    <w:rsid w:val="00A86C0F"/>
    <w:rsid w:val="00A86D83"/>
    <w:rsid w:val="00A877C9"/>
    <w:rsid w:val="00A905A1"/>
    <w:rsid w:val="00A93F68"/>
    <w:rsid w:val="00AA00F4"/>
    <w:rsid w:val="00AA07AE"/>
    <w:rsid w:val="00AA1CBB"/>
    <w:rsid w:val="00AA3333"/>
    <w:rsid w:val="00AA5592"/>
    <w:rsid w:val="00AA6A1B"/>
    <w:rsid w:val="00AB1A4C"/>
    <w:rsid w:val="00AB5A86"/>
    <w:rsid w:val="00AB6B93"/>
    <w:rsid w:val="00AC2D75"/>
    <w:rsid w:val="00AC436B"/>
    <w:rsid w:val="00AC5BA6"/>
    <w:rsid w:val="00AC6A50"/>
    <w:rsid w:val="00AD0E78"/>
    <w:rsid w:val="00AD10AD"/>
    <w:rsid w:val="00AD4670"/>
    <w:rsid w:val="00AE079D"/>
    <w:rsid w:val="00AE459C"/>
    <w:rsid w:val="00AE6EE6"/>
    <w:rsid w:val="00AF004F"/>
    <w:rsid w:val="00AF232C"/>
    <w:rsid w:val="00AF3446"/>
    <w:rsid w:val="00AF3E93"/>
    <w:rsid w:val="00AF5467"/>
    <w:rsid w:val="00B03FAD"/>
    <w:rsid w:val="00B0460D"/>
    <w:rsid w:val="00B073AA"/>
    <w:rsid w:val="00B120E6"/>
    <w:rsid w:val="00B12303"/>
    <w:rsid w:val="00B1300A"/>
    <w:rsid w:val="00B142E1"/>
    <w:rsid w:val="00B14597"/>
    <w:rsid w:val="00B1512F"/>
    <w:rsid w:val="00B16E82"/>
    <w:rsid w:val="00B21A56"/>
    <w:rsid w:val="00B31EEA"/>
    <w:rsid w:val="00B42E76"/>
    <w:rsid w:val="00B43183"/>
    <w:rsid w:val="00B43D58"/>
    <w:rsid w:val="00B47592"/>
    <w:rsid w:val="00B53413"/>
    <w:rsid w:val="00B6357C"/>
    <w:rsid w:val="00B66DC5"/>
    <w:rsid w:val="00B67684"/>
    <w:rsid w:val="00B707BB"/>
    <w:rsid w:val="00B71E96"/>
    <w:rsid w:val="00B7202B"/>
    <w:rsid w:val="00B75F7F"/>
    <w:rsid w:val="00B815A4"/>
    <w:rsid w:val="00B81A5F"/>
    <w:rsid w:val="00B83ED2"/>
    <w:rsid w:val="00B84B09"/>
    <w:rsid w:val="00B85C31"/>
    <w:rsid w:val="00B94C1E"/>
    <w:rsid w:val="00B96316"/>
    <w:rsid w:val="00B96674"/>
    <w:rsid w:val="00BA1643"/>
    <w:rsid w:val="00BA2739"/>
    <w:rsid w:val="00BA7642"/>
    <w:rsid w:val="00BB1686"/>
    <w:rsid w:val="00BB1B0F"/>
    <w:rsid w:val="00BB7344"/>
    <w:rsid w:val="00BC2718"/>
    <w:rsid w:val="00BC6517"/>
    <w:rsid w:val="00BD3908"/>
    <w:rsid w:val="00BD42C0"/>
    <w:rsid w:val="00BD46BF"/>
    <w:rsid w:val="00BD61CB"/>
    <w:rsid w:val="00BD6CD1"/>
    <w:rsid w:val="00BE1A1F"/>
    <w:rsid w:val="00BF0D7A"/>
    <w:rsid w:val="00BF1814"/>
    <w:rsid w:val="00BF6E74"/>
    <w:rsid w:val="00C0074B"/>
    <w:rsid w:val="00C0313E"/>
    <w:rsid w:val="00C033FA"/>
    <w:rsid w:val="00C0451C"/>
    <w:rsid w:val="00C06344"/>
    <w:rsid w:val="00C11309"/>
    <w:rsid w:val="00C11601"/>
    <w:rsid w:val="00C1376E"/>
    <w:rsid w:val="00C148AB"/>
    <w:rsid w:val="00C16653"/>
    <w:rsid w:val="00C17D8E"/>
    <w:rsid w:val="00C27273"/>
    <w:rsid w:val="00C27DB7"/>
    <w:rsid w:val="00C300BC"/>
    <w:rsid w:val="00C346BF"/>
    <w:rsid w:val="00C36D1C"/>
    <w:rsid w:val="00C3703E"/>
    <w:rsid w:val="00C43664"/>
    <w:rsid w:val="00C45B3C"/>
    <w:rsid w:val="00C57339"/>
    <w:rsid w:val="00C61E77"/>
    <w:rsid w:val="00C64324"/>
    <w:rsid w:val="00C66497"/>
    <w:rsid w:val="00C67248"/>
    <w:rsid w:val="00C67451"/>
    <w:rsid w:val="00C676CC"/>
    <w:rsid w:val="00C708E0"/>
    <w:rsid w:val="00C72F2E"/>
    <w:rsid w:val="00C7380B"/>
    <w:rsid w:val="00C7569F"/>
    <w:rsid w:val="00C76987"/>
    <w:rsid w:val="00C80D17"/>
    <w:rsid w:val="00C8603F"/>
    <w:rsid w:val="00C867A3"/>
    <w:rsid w:val="00C91E23"/>
    <w:rsid w:val="00C95B36"/>
    <w:rsid w:val="00C95CF3"/>
    <w:rsid w:val="00C96B58"/>
    <w:rsid w:val="00C97057"/>
    <w:rsid w:val="00CA464A"/>
    <w:rsid w:val="00CA5A91"/>
    <w:rsid w:val="00CA71B7"/>
    <w:rsid w:val="00CB3F89"/>
    <w:rsid w:val="00CB47BE"/>
    <w:rsid w:val="00CB49BE"/>
    <w:rsid w:val="00CB67AA"/>
    <w:rsid w:val="00CB73FA"/>
    <w:rsid w:val="00CC026F"/>
    <w:rsid w:val="00CC2AB3"/>
    <w:rsid w:val="00CC33BE"/>
    <w:rsid w:val="00CC5B1C"/>
    <w:rsid w:val="00CC76DE"/>
    <w:rsid w:val="00CD0CE9"/>
    <w:rsid w:val="00CD5836"/>
    <w:rsid w:val="00CE3312"/>
    <w:rsid w:val="00CE77BF"/>
    <w:rsid w:val="00CF005B"/>
    <w:rsid w:val="00CF233F"/>
    <w:rsid w:val="00CF4569"/>
    <w:rsid w:val="00CF5C36"/>
    <w:rsid w:val="00CF5F53"/>
    <w:rsid w:val="00CF7519"/>
    <w:rsid w:val="00D04016"/>
    <w:rsid w:val="00D040FF"/>
    <w:rsid w:val="00D04C1A"/>
    <w:rsid w:val="00D05FB7"/>
    <w:rsid w:val="00D0703D"/>
    <w:rsid w:val="00D109F1"/>
    <w:rsid w:val="00D1228D"/>
    <w:rsid w:val="00D143E8"/>
    <w:rsid w:val="00D149CC"/>
    <w:rsid w:val="00D14E21"/>
    <w:rsid w:val="00D15001"/>
    <w:rsid w:val="00D16A81"/>
    <w:rsid w:val="00D20126"/>
    <w:rsid w:val="00D22B54"/>
    <w:rsid w:val="00D23350"/>
    <w:rsid w:val="00D25018"/>
    <w:rsid w:val="00D30B77"/>
    <w:rsid w:val="00D31BD8"/>
    <w:rsid w:val="00D34A8D"/>
    <w:rsid w:val="00D35052"/>
    <w:rsid w:val="00D37877"/>
    <w:rsid w:val="00D40846"/>
    <w:rsid w:val="00D41568"/>
    <w:rsid w:val="00D44C1B"/>
    <w:rsid w:val="00D473FE"/>
    <w:rsid w:val="00D501A7"/>
    <w:rsid w:val="00D50DD4"/>
    <w:rsid w:val="00D5115C"/>
    <w:rsid w:val="00D566CB"/>
    <w:rsid w:val="00D60160"/>
    <w:rsid w:val="00D60C79"/>
    <w:rsid w:val="00D60EA2"/>
    <w:rsid w:val="00D63995"/>
    <w:rsid w:val="00D63D56"/>
    <w:rsid w:val="00D652A7"/>
    <w:rsid w:val="00D6605A"/>
    <w:rsid w:val="00D67089"/>
    <w:rsid w:val="00D704BB"/>
    <w:rsid w:val="00D732DA"/>
    <w:rsid w:val="00D76911"/>
    <w:rsid w:val="00D8233B"/>
    <w:rsid w:val="00D84141"/>
    <w:rsid w:val="00D86614"/>
    <w:rsid w:val="00D90811"/>
    <w:rsid w:val="00D925AB"/>
    <w:rsid w:val="00D9380E"/>
    <w:rsid w:val="00D93F17"/>
    <w:rsid w:val="00D95C08"/>
    <w:rsid w:val="00D97940"/>
    <w:rsid w:val="00D979E7"/>
    <w:rsid w:val="00DA14D4"/>
    <w:rsid w:val="00DA34CC"/>
    <w:rsid w:val="00DA6886"/>
    <w:rsid w:val="00DA79FC"/>
    <w:rsid w:val="00DB13D2"/>
    <w:rsid w:val="00DB7440"/>
    <w:rsid w:val="00DC08FF"/>
    <w:rsid w:val="00DC371E"/>
    <w:rsid w:val="00DC5096"/>
    <w:rsid w:val="00DC58BC"/>
    <w:rsid w:val="00DC72BD"/>
    <w:rsid w:val="00DD1D26"/>
    <w:rsid w:val="00DD5706"/>
    <w:rsid w:val="00DE4553"/>
    <w:rsid w:val="00DE5DEF"/>
    <w:rsid w:val="00DE7237"/>
    <w:rsid w:val="00DF3707"/>
    <w:rsid w:val="00E00DE1"/>
    <w:rsid w:val="00E0203B"/>
    <w:rsid w:val="00E026A7"/>
    <w:rsid w:val="00E0395F"/>
    <w:rsid w:val="00E073CC"/>
    <w:rsid w:val="00E11021"/>
    <w:rsid w:val="00E1130E"/>
    <w:rsid w:val="00E1136A"/>
    <w:rsid w:val="00E1259D"/>
    <w:rsid w:val="00E14476"/>
    <w:rsid w:val="00E16976"/>
    <w:rsid w:val="00E2207E"/>
    <w:rsid w:val="00E27CE8"/>
    <w:rsid w:val="00E32AF6"/>
    <w:rsid w:val="00E341C5"/>
    <w:rsid w:val="00E35C87"/>
    <w:rsid w:val="00E3744B"/>
    <w:rsid w:val="00E4264D"/>
    <w:rsid w:val="00E44898"/>
    <w:rsid w:val="00E4710C"/>
    <w:rsid w:val="00E473BC"/>
    <w:rsid w:val="00E506B9"/>
    <w:rsid w:val="00E50FB1"/>
    <w:rsid w:val="00E612B9"/>
    <w:rsid w:val="00E622EF"/>
    <w:rsid w:val="00E63AE3"/>
    <w:rsid w:val="00E63BEC"/>
    <w:rsid w:val="00E6508F"/>
    <w:rsid w:val="00E65704"/>
    <w:rsid w:val="00E702C2"/>
    <w:rsid w:val="00E7288F"/>
    <w:rsid w:val="00E73F7F"/>
    <w:rsid w:val="00E744A8"/>
    <w:rsid w:val="00E74C68"/>
    <w:rsid w:val="00E770AF"/>
    <w:rsid w:val="00E809A5"/>
    <w:rsid w:val="00E817C3"/>
    <w:rsid w:val="00E84E2A"/>
    <w:rsid w:val="00E866BB"/>
    <w:rsid w:val="00E86D62"/>
    <w:rsid w:val="00E86FBB"/>
    <w:rsid w:val="00E91DB8"/>
    <w:rsid w:val="00E9352C"/>
    <w:rsid w:val="00E93D8D"/>
    <w:rsid w:val="00E941D1"/>
    <w:rsid w:val="00E9517F"/>
    <w:rsid w:val="00EA00E4"/>
    <w:rsid w:val="00EA0A17"/>
    <w:rsid w:val="00EA11D6"/>
    <w:rsid w:val="00EA2B62"/>
    <w:rsid w:val="00EA3C66"/>
    <w:rsid w:val="00EA51DF"/>
    <w:rsid w:val="00EC1149"/>
    <w:rsid w:val="00EC363F"/>
    <w:rsid w:val="00EC3716"/>
    <w:rsid w:val="00EC4224"/>
    <w:rsid w:val="00EC4BAB"/>
    <w:rsid w:val="00EC4C32"/>
    <w:rsid w:val="00EC67B2"/>
    <w:rsid w:val="00EC7CCA"/>
    <w:rsid w:val="00ED0E3D"/>
    <w:rsid w:val="00ED2639"/>
    <w:rsid w:val="00ED3B3E"/>
    <w:rsid w:val="00ED4008"/>
    <w:rsid w:val="00ED4506"/>
    <w:rsid w:val="00ED79D3"/>
    <w:rsid w:val="00EE2EC5"/>
    <w:rsid w:val="00EE4B7E"/>
    <w:rsid w:val="00EF2B03"/>
    <w:rsid w:val="00EF3757"/>
    <w:rsid w:val="00EF4C80"/>
    <w:rsid w:val="00EF7251"/>
    <w:rsid w:val="00F02805"/>
    <w:rsid w:val="00F04294"/>
    <w:rsid w:val="00F04C59"/>
    <w:rsid w:val="00F060A3"/>
    <w:rsid w:val="00F067DA"/>
    <w:rsid w:val="00F10DE1"/>
    <w:rsid w:val="00F131EB"/>
    <w:rsid w:val="00F14958"/>
    <w:rsid w:val="00F14D37"/>
    <w:rsid w:val="00F14D4C"/>
    <w:rsid w:val="00F2233D"/>
    <w:rsid w:val="00F25FB4"/>
    <w:rsid w:val="00F361A9"/>
    <w:rsid w:val="00F36C45"/>
    <w:rsid w:val="00F3796C"/>
    <w:rsid w:val="00F4125C"/>
    <w:rsid w:val="00F42AEA"/>
    <w:rsid w:val="00F44B61"/>
    <w:rsid w:val="00F46147"/>
    <w:rsid w:val="00F4710C"/>
    <w:rsid w:val="00F50A14"/>
    <w:rsid w:val="00F53F1B"/>
    <w:rsid w:val="00F54F70"/>
    <w:rsid w:val="00F57D0C"/>
    <w:rsid w:val="00F60D8C"/>
    <w:rsid w:val="00F7066E"/>
    <w:rsid w:val="00F71FA6"/>
    <w:rsid w:val="00F72F25"/>
    <w:rsid w:val="00F75084"/>
    <w:rsid w:val="00F75684"/>
    <w:rsid w:val="00F756E7"/>
    <w:rsid w:val="00F76C41"/>
    <w:rsid w:val="00F77A89"/>
    <w:rsid w:val="00F82F7D"/>
    <w:rsid w:val="00F83E61"/>
    <w:rsid w:val="00F852D6"/>
    <w:rsid w:val="00F87E47"/>
    <w:rsid w:val="00F923CB"/>
    <w:rsid w:val="00F97348"/>
    <w:rsid w:val="00FA0271"/>
    <w:rsid w:val="00FA4B39"/>
    <w:rsid w:val="00FB35C0"/>
    <w:rsid w:val="00FC0E6A"/>
    <w:rsid w:val="00FC1A2A"/>
    <w:rsid w:val="00FC4E06"/>
    <w:rsid w:val="00FC5406"/>
    <w:rsid w:val="00FC61A8"/>
    <w:rsid w:val="00FC7976"/>
    <w:rsid w:val="00FD4F6D"/>
    <w:rsid w:val="00FD5E06"/>
    <w:rsid w:val="00FD5E0B"/>
    <w:rsid w:val="00FD7367"/>
    <w:rsid w:val="00FE1B27"/>
    <w:rsid w:val="00FE5E9D"/>
    <w:rsid w:val="00FE5F63"/>
    <w:rsid w:val="00FE6FEC"/>
    <w:rsid w:val="00FF0AE0"/>
    <w:rsid w:val="00FF0EDE"/>
    <w:rsid w:val="00FF1434"/>
    <w:rsid w:val="00FF50D7"/>
    <w:rsid w:val="00FF5414"/>
    <w:rsid w:val="00FF5557"/>
    <w:rsid w:val="00FF6245"/>
    <w:rsid w:val="015136E2"/>
    <w:rsid w:val="05CBF095"/>
    <w:rsid w:val="07AED5F3"/>
    <w:rsid w:val="07B7CD46"/>
    <w:rsid w:val="0DF777C4"/>
    <w:rsid w:val="0F59AA7E"/>
    <w:rsid w:val="117089D5"/>
    <w:rsid w:val="11D2A88E"/>
    <w:rsid w:val="12B8717A"/>
    <w:rsid w:val="12C98B2F"/>
    <w:rsid w:val="155B0598"/>
    <w:rsid w:val="16012BF1"/>
    <w:rsid w:val="19E16539"/>
    <w:rsid w:val="1A5B271A"/>
    <w:rsid w:val="1AB9CBF6"/>
    <w:rsid w:val="1B6DF803"/>
    <w:rsid w:val="1D516617"/>
    <w:rsid w:val="20F8C186"/>
    <w:rsid w:val="22E14577"/>
    <w:rsid w:val="26503AEF"/>
    <w:rsid w:val="2E0C5C54"/>
    <w:rsid w:val="30C9745B"/>
    <w:rsid w:val="310A54C2"/>
    <w:rsid w:val="32F4F416"/>
    <w:rsid w:val="346B1B76"/>
    <w:rsid w:val="3557675E"/>
    <w:rsid w:val="395E1F6F"/>
    <w:rsid w:val="3AC4180C"/>
    <w:rsid w:val="3B6A656D"/>
    <w:rsid w:val="3FC4B5D3"/>
    <w:rsid w:val="4252AE48"/>
    <w:rsid w:val="455E38C7"/>
    <w:rsid w:val="45A41D15"/>
    <w:rsid w:val="46408D93"/>
    <w:rsid w:val="4807180D"/>
    <w:rsid w:val="4912E814"/>
    <w:rsid w:val="4D0FB3B7"/>
    <w:rsid w:val="4E68FDE7"/>
    <w:rsid w:val="54F19A12"/>
    <w:rsid w:val="5693A862"/>
    <w:rsid w:val="570E447C"/>
    <w:rsid w:val="5B3A3B8F"/>
    <w:rsid w:val="5B3C8007"/>
    <w:rsid w:val="61608080"/>
    <w:rsid w:val="61A8E9B5"/>
    <w:rsid w:val="629EB8B3"/>
    <w:rsid w:val="635C61AE"/>
    <w:rsid w:val="65D65975"/>
    <w:rsid w:val="695DC863"/>
    <w:rsid w:val="6B9D8D8B"/>
    <w:rsid w:val="6BA3C326"/>
    <w:rsid w:val="7085FAD0"/>
    <w:rsid w:val="71792E3E"/>
    <w:rsid w:val="7710BC3A"/>
    <w:rsid w:val="77F0AE22"/>
    <w:rsid w:val="78C5219A"/>
    <w:rsid w:val="79D2DB06"/>
    <w:rsid w:val="7D55B9AA"/>
    <w:rsid w:val="7E210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1BC08D"/>
  <w15:chartTrackingRefBased/>
  <w15:docId w15:val="{6954A83E-7592-4D13-86F7-BAC4F993F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642"/>
    <w:pPr>
      <w:spacing w:before="120" w:after="240" w:line="240" w:lineRule="auto"/>
    </w:pPr>
    <w:rPr>
      <w:sz w:val="24"/>
    </w:rPr>
  </w:style>
  <w:style w:type="paragraph" w:styleId="Heading1">
    <w:name w:val="heading 1"/>
    <w:basedOn w:val="CommentText"/>
    <w:next w:val="Normal"/>
    <w:link w:val="Heading1Char"/>
    <w:uiPriority w:val="9"/>
    <w:qFormat/>
    <w:rsid w:val="003F64F1"/>
    <w:pPr>
      <w:keepNext/>
      <w:spacing w:before="240"/>
      <w:outlineLvl w:val="0"/>
    </w:pPr>
    <w:rPr>
      <w:b/>
      <w:noProof/>
      <w:color w:val="1C2549" w:themeColor="text2"/>
      <w:sz w:val="32"/>
      <w:szCs w:val="22"/>
      <w:lang w:val="en-US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18350B"/>
    <w:pPr>
      <w:keepLines/>
      <w:spacing w:after="120"/>
      <w:outlineLvl w:val="1"/>
    </w:pPr>
    <w:rPr>
      <w:rFonts w:ascii="Poppins SemiBold" w:hAnsi="Poppins SemiBold" w:cs="Poppins SemiBold"/>
      <w:b w:val="0"/>
      <w:bCs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985897"/>
    <w:pPr>
      <w:keepNext/>
      <w:keepLines/>
      <w:spacing w:before="240" w:after="12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0F703B"/>
    <w:pPr>
      <w:keepNext/>
      <w:keepLines/>
      <w:spacing w:after="120"/>
      <w:outlineLvl w:val="3"/>
    </w:pPr>
    <w:rPr>
      <w:rFonts w:ascii="Poppins SemiBold" w:hAnsi="Poppins SemiBold" w:cs="Poppins SemiBold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46711"/>
    <w:pPr>
      <w:keepNext/>
      <w:keepLines/>
      <w:spacing w:before="40" w:after="0"/>
      <w:ind w:left="1008" w:hanging="1008"/>
      <w:outlineLvl w:val="4"/>
    </w:pPr>
    <w:rPr>
      <w:rFonts w:asciiTheme="majorHAnsi" w:eastAsiaTheme="majorEastAsia" w:hAnsiTheme="majorHAnsi" w:cstheme="majorBidi"/>
      <w:color w:val="003F68" w:themeColor="accent1" w:themeShade="BF"/>
      <w:szCs w:val="24"/>
      <w:lang w:eastAsia="en-NZ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946711"/>
    <w:pPr>
      <w:keepNext/>
      <w:keepLines/>
      <w:spacing w:before="40" w:after="0"/>
      <w:ind w:left="1152" w:hanging="1152"/>
      <w:outlineLvl w:val="5"/>
    </w:pPr>
    <w:rPr>
      <w:rFonts w:asciiTheme="majorHAnsi" w:eastAsiaTheme="majorEastAsia" w:hAnsiTheme="majorHAnsi" w:cstheme="majorBidi"/>
      <w:color w:val="002A45" w:themeColor="accent1" w:themeShade="7F"/>
      <w:szCs w:val="24"/>
      <w:lang w:eastAsia="en-NZ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6711"/>
    <w:pPr>
      <w:keepNext/>
      <w:keepLines/>
      <w:spacing w:before="40" w:after="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002A45" w:themeColor="accent1" w:themeShade="7F"/>
      <w:szCs w:val="24"/>
      <w:lang w:eastAsia="en-NZ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6711"/>
    <w:pPr>
      <w:keepNext/>
      <w:keepLines/>
      <w:spacing w:before="40" w:after="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NZ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6711"/>
    <w:pPr>
      <w:keepNext/>
      <w:keepLines/>
      <w:spacing w:before="4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4"/>
    <w:qFormat/>
    <w:rsid w:val="009668EE"/>
    <w:pPr>
      <w:spacing w:before="0" w:after="0" w:line="192" w:lineRule="auto"/>
    </w:pPr>
    <w:rPr>
      <w:rFonts w:ascii="Arial Black" w:hAnsi="Arial Black"/>
      <w:color w:val="FFFFFF" w:themeColor="background1"/>
      <w:spacing w:val="10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4"/>
    <w:rsid w:val="009668EE"/>
    <w:rPr>
      <w:rFonts w:ascii="Arial Black" w:hAnsi="Arial Black"/>
      <w:color w:val="FFFFFF" w:themeColor="background1"/>
      <w:spacing w:val="10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4"/>
    <w:qFormat/>
    <w:rsid w:val="00B84B09"/>
    <w:pPr>
      <w:spacing w:before="0" w:after="960"/>
    </w:pPr>
    <w:rPr>
      <w:b/>
      <w:bCs/>
      <w:color w:val="FFFFFF" w:themeColor="background1"/>
      <w:sz w:val="36"/>
      <w:szCs w:val="32"/>
      <w:lang w:val="en-US"/>
    </w:rPr>
  </w:style>
  <w:style w:type="character" w:customStyle="1" w:styleId="SubtitleChar">
    <w:name w:val="Subtitle Char"/>
    <w:basedOn w:val="DefaultParagraphFont"/>
    <w:link w:val="Subtitle"/>
    <w:uiPriority w:val="14"/>
    <w:rsid w:val="00B84B09"/>
    <w:rPr>
      <w:b/>
      <w:bCs/>
      <w:color w:val="FFFFFF" w:themeColor="background1"/>
      <w:sz w:val="36"/>
      <w:szCs w:val="32"/>
      <w:lang w:val="en-US"/>
    </w:rPr>
  </w:style>
  <w:style w:type="paragraph" w:styleId="Header">
    <w:name w:val="header"/>
    <w:basedOn w:val="Normal"/>
    <w:link w:val="HeaderChar"/>
    <w:uiPriority w:val="99"/>
    <w:semiHidden/>
    <w:rsid w:val="00817A3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033FA"/>
    <w:rPr>
      <w:sz w:val="24"/>
    </w:rPr>
  </w:style>
  <w:style w:type="paragraph" w:styleId="Footer">
    <w:name w:val="footer"/>
    <w:basedOn w:val="Normal"/>
    <w:link w:val="FooterChar"/>
    <w:uiPriority w:val="99"/>
    <w:semiHidden/>
    <w:rsid w:val="00817A3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2E5B"/>
    <w:rPr>
      <w:sz w:val="24"/>
    </w:rPr>
  </w:style>
  <w:style w:type="paragraph" w:customStyle="1" w:styleId="Provider">
    <w:name w:val="Provider"/>
    <w:uiPriority w:val="99"/>
    <w:semiHidden/>
    <w:qFormat/>
    <w:rsid w:val="0087795F"/>
    <w:rPr>
      <w:rFonts w:eastAsiaTheme="minorEastAsia"/>
      <w:b/>
      <w:color w:val="2DCCD3"/>
      <w:sz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F64F1"/>
    <w:rPr>
      <w:b/>
      <w:noProof/>
      <w:color w:val="1C2549" w:themeColor="text2"/>
      <w:sz w:val="32"/>
      <w:lang w:val="en-US"/>
    </w:rPr>
  </w:style>
  <w:style w:type="paragraph" w:customStyle="1" w:styleId="NumberedHeading1">
    <w:name w:val="Numbered Heading 1"/>
    <w:basedOn w:val="Heading1"/>
    <w:next w:val="Normal"/>
    <w:uiPriority w:val="10"/>
    <w:semiHidden/>
    <w:qFormat/>
    <w:rsid w:val="005938BD"/>
    <w:pPr>
      <w:numPr>
        <w:numId w:val="2"/>
      </w:numPr>
      <w:tabs>
        <w:tab w:val="left" w:pos="1021"/>
      </w:tabs>
      <w:ind w:left="1021" w:hanging="1021"/>
    </w:pPr>
  </w:style>
  <w:style w:type="character" w:customStyle="1" w:styleId="Heading2Char">
    <w:name w:val="Heading 2 Char"/>
    <w:basedOn w:val="DefaultParagraphFont"/>
    <w:link w:val="Heading2"/>
    <w:uiPriority w:val="9"/>
    <w:rsid w:val="0018350B"/>
    <w:rPr>
      <w:rFonts w:ascii="Poppins SemiBold" w:hAnsi="Poppins SemiBold" w:cs="Poppins SemiBold"/>
      <w:bCs/>
      <w:noProof/>
      <w:color w:val="1C2549" w:themeColor="text2"/>
      <w:sz w:val="28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85897"/>
    <w:rPr>
      <w:b/>
      <w:bCs/>
      <w:sz w:val="24"/>
    </w:rPr>
  </w:style>
  <w:style w:type="paragraph" w:customStyle="1" w:styleId="NumberedHeading2">
    <w:name w:val="Numbered Heading 2"/>
    <w:basedOn w:val="Heading2"/>
    <w:next w:val="Normal"/>
    <w:uiPriority w:val="10"/>
    <w:semiHidden/>
    <w:qFormat/>
    <w:rsid w:val="0042799E"/>
    <w:pPr>
      <w:numPr>
        <w:numId w:val="6"/>
      </w:numPr>
      <w:tabs>
        <w:tab w:val="left" w:pos="1021"/>
      </w:tabs>
    </w:pPr>
  </w:style>
  <w:style w:type="paragraph" w:customStyle="1" w:styleId="NumberedHeading3">
    <w:name w:val="Numbered Heading 3"/>
    <w:basedOn w:val="Heading3"/>
    <w:next w:val="Normal"/>
    <w:uiPriority w:val="10"/>
    <w:semiHidden/>
    <w:qFormat/>
    <w:rsid w:val="00AF3E93"/>
    <w:pPr>
      <w:numPr>
        <w:ilvl w:val="1"/>
        <w:numId w:val="6"/>
      </w:numPr>
      <w:tabs>
        <w:tab w:val="left" w:pos="1021"/>
      </w:tabs>
    </w:pPr>
  </w:style>
  <w:style w:type="paragraph" w:styleId="TOCHeading">
    <w:name w:val="TOC Heading"/>
    <w:next w:val="Normal"/>
    <w:uiPriority w:val="39"/>
    <w:qFormat/>
    <w:rsid w:val="0018350B"/>
    <w:pPr>
      <w:spacing w:before="360" w:after="120"/>
    </w:pPr>
    <w:rPr>
      <w:rFonts w:asciiTheme="majorHAnsi" w:eastAsiaTheme="majorEastAsia" w:hAnsiTheme="majorHAnsi" w:cstheme="majorBidi"/>
      <w:b/>
      <w:color w:val="00A2AC" w:themeColor="background2"/>
      <w:sz w:val="32"/>
      <w:szCs w:val="32"/>
    </w:rPr>
  </w:style>
  <w:style w:type="paragraph" w:styleId="TOC1">
    <w:name w:val="toc 1"/>
    <w:basedOn w:val="Normal"/>
    <w:next w:val="Normal"/>
    <w:autoRedefine/>
    <w:uiPriority w:val="39"/>
    <w:rsid w:val="00964183"/>
    <w:pPr>
      <w:tabs>
        <w:tab w:val="right" w:leader="dot" w:pos="9742"/>
      </w:tabs>
      <w:spacing w:after="100"/>
    </w:pPr>
    <w:rPr>
      <w:rFonts w:ascii="Poppins SemiBold" w:hAnsi="Poppins SemiBold"/>
    </w:rPr>
  </w:style>
  <w:style w:type="paragraph" w:styleId="TOC2">
    <w:name w:val="toc 2"/>
    <w:basedOn w:val="Normal"/>
    <w:next w:val="Normal"/>
    <w:autoRedefine/>
    <w:uiPriority w:val="39"/>
    <w:rsid w:val="00630DE1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630DE1"/>
    <w:pPr>
      <w:spacing w:after="100"/>
      <w:ind w:left="480"/>
    </w:pPr>
  </w:style>
  <w:style w:type="character" w:styleId="Hyperlink">
    <w:name w:val="Hyperlink"/>
    <w:basedOn w:val="DefaultParagraphFont"/>
    <w:uiPriority w:val="99"/>
    <w:rsid w:val="007166A5"/>
    <w:rPr>
      <w:b w:val="0"/>
      <w:color w:val="auto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B75F7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75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1"/>
    <w:rsid w:val="009E727C"/>
    <w:pPr>
      <w:tabs>
        <w:tab w:val="num" w:pos="360"/>
        <w:tab w:val="left" w:pos="425"/>
      </w:tabs>
      <w:spacing w:after="120"/>
      <w:ind w:left="360" w:hanging="360"/>
    </w:pPr>
  </w:style>
  <w:style w:type="paragraph" w:styleId="ListBullet2">
    <w:name w:val="List Bullet 2"/>
    <w:basedOn w:val="Normal"/>
    <w:uiPriority w:val="1"/>
    <w:rsid w:val="00C033FA"/>
    <w:pPr>
      <w:numPr>
        <w:ilvl w:val="1"/>
        <w:numId w:val="3"/>
      </w:numPr>
      <w:tabs>
        <w:tab w:val="left" w:pos="851"/>
      </w:tabs>
      <w:spacing w:after="120"/>
    </w:pPr>
  </w:style>
  <w:style w:type="paragraph" w:styleId="ListBullet3">
    <w:name w:val="List Bullet 3"/>
    <w:basedOn w:val="Normal"/>
    <w:uiPriority w:val="1"/>
    <w:rsid w:val="005938BD"/>
    <w:pPr>
      <w:numPr>
        <w:ilvl w:val="2"/>
        <w:numId w:val="3"/>
      </w:numPr>
      <w:tabs>
        <w:tab w:val="left" w:pos="1276"/>
      </w:tabs>
      <w:spacing w:after="120"/>
    </w:pPr>
  </w:style>
  <w:style w:type="paragraph" w:styleId="ListNumber">
    <w:name w:val="List Number"/>
    <w:basedOn w:val="Normal"/>
    <w:uiPriority w:val="1"/>
    <w:rsid w:val="00183D08"/>
    <w:pPr>
      <w:numPr>
        <w:numId w:val="4"/>
      </w:numPr>
      <w:tabs>
        <w:tab w:val="left" w:pos="425"/>
      </w:tabs>
      <w:spacing w:after="120"/>
      <w:contextualSpacing/>
    </w:pPr>
  </w:style>
  <w:style w:type="paragraph" w:styleId="ListNumber2">
    <w:name w:val="List Number 2"/>
    <w:basedOn w:val="Normal"/>
    <w:uiPriority w:val="1"/>
    <w:rsid w:val="005938BD"/>
    <w:pPr>
      <w:numPr>
        <w:ilvl w:val="1"/>
        <w:numId w:val="4"/>
      </w:numPr>
      <w:tabs>
        <w:tab w:val="left" w:pos="851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9"/>
    <w:rsid w:val="000F703B"/>
    <w:rPr>
      <w:rFonts w:ascii="Poppins SemiBold" w:hAnsi="Poppins SemiBold" w:cs="Poppins SemiBold"/>
      <w:sz w:val="24"/>
    </w:rPr>
  </w:style>
  <w:style w:type="paragraph" w:styleId="FootnoteText">
    <w:name w:val="footnote text"/>
    <w:basedOn w:val="Normal"/>
    <w:link w:val="FootnoteTextChar"/>
    <w:uiPriority w:val="99"/>
    <w:semiHidden/>
    <w:rsid w:val="004C2E5B"/>
    <w:pPr>
      <w:tabs>
        <w:tab w:val="left" w:pos="170"/>
      </w:tabs>
      <w:spacing w:before="0" w:after="0"/>
      <w:ind w:left="170" w:hanging="17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52A2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C2E5B"/>
    <w:rPr>
      <w:vertAlign w:val="superscript"/>
    </w:rPr>
  </w:style>
  <w:style w:type="table" w:styleId="GridTable4">
    <w:name w:val="Grid Table 4"/>
    <w:basedOn w:val="TableNormal"/>
    <w:uiPriority w:val="49"/>
    <w:rsid w:val="00C0313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eWhatuOra">
    <w:name w:val="Te Whatu Ora"/>
    <w:basedOn w:val="TableNormal"/>
    <w:uiPriority w:val="99"/>
    <w:rsid w:val="00852A28"/>
    <w:pPr>
      <w:spacing w:before="100" w:beforeAutospacing="1" w:after="100" w:afterAutospacing="1" w:line="240" w:lineRule="auto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wordWrap/>
        <w:spacing w:beforeLines="0" w:before="100" w:beforeAutospacing="1" w:afterLines="0" w:after="100" w:afterAutospacing="1"/>
        <w:jc w:val="left"/>
      </w:pPr>
      <w:rPr>
        <w:b/>
      </w:rPr>
      <w:tblPr/>
      <w:tcPr>
        <w:shd w:val="clear" w:color="auto" w:fill="BFBFBF" w:themeFill="background1" w:themeFillShade="BF"/>
        <w:vAlign w:val="center"/>
      </w:tcPr>
    </w:tblStylePr>
    <w:tblStylePr w:type="lastRow">
      <w:rPr>
        <w:b/>
      </w:rPr>
    </w:tblStylePr>
    <w:tblStylePr w:type="firstCol">
      <w:rPr>
        <w:b/>
      </w:rPr>
      <w:tblPr/>
      <w:tcPr>
        <w:shd w:val="clear" w:color="auto" w:fill="BFBFBF" w:themeFill="background1" w:themeFillShade="BF"/>
      </w:tcPr>
    </w:tblStylePr>
    <w:tblStylePr w:type="lastCol">
      <w:rPr>
        <w:b/>
      </w:rPr>
    </w:tblStylePr>
  </w:style>
  <w:style w:type="table" w:styleId="ListTable4">
    <w:name w:val="List Table 4"/>
    <w:basedOn w:val="TableNormal"/>
    <w:uiPriority w:val="49"/>
    <w:rsid w:val="00C0313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1">
    <w:name w:val="Table Grid 1"/>
    <w:basedOn w:val="TableNormal"/>
    <w:uiPriority w:val="99"/>
    <w:semiHidden/>
    <w:unhideWhenUsed/>
    <w:rsid w:val="00C0313E"/>
    <w:pPr>
      <w:spacing w:before="120" w:after="24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">
    <w:name w:val="Table Text"/>
    <w:basedOn w:val="Normal"/>
    <w:semiHidden/>
    <w:qFormat/>
    <w:rsid w:val="00C0313E"/>
    <w:pPr>
      <w:spacing w:before="0" w:after="0"/>
    </w:pPr>
  </w:style>
  <w:style w:type="paragraph" w:customStyle="1" w:styleId="Figure">
    <w:name w:val="Figure"/>
    <w:basedOn w:val="Normal"/>
    <w:uiPriority w:val="12"/>
    <w:semiHidden/>
    <w:qFormat/>
    <w:rsid w:val="00852A28"/>
    <w:rPr>
      <w:b/>
    </w:rPr>
  </w:style>
  <w:style w:type="paragraph" w:customStyle="1" w:styleId="Box">
    <w:name w:val="Box"/>
    <w:basedOn w:val="Normal"/>
    <w:semiHidden/>
    <w:qFormat/>
    <w:rsid w:val="005561E4"/>
    <w:pPr>
      <w:pBdr>
        <w:top w:val="single" w:sz="8" w:space="8" w:color="00A2AC" w:themeColor="background2"/>
        <w:left w:val="single" w:sz="8" w:space="8" w:color="00A2AC" w:themeColor="background2"/>
        <w:bottom w:val="single" w:sz="8" w:space="8" w:color="00A2AC" w:themeColor="background2"/>
        <w:right w:val="single" w:sz="8" w:space="8" w:color="00A2AC" w:themeColor="background2"/>
      </w:pBdr>
      <w:spacing w:after="120"/>
      <w:ind w:left="170" w:right="170"/>
    </w:pPr>
  </w:style>
  <w:style w:type="paragraph" w:customStyle="1" w:styleId="BoxBullet">
    <w:name w:val="Box Bullet"/>
    <w:basedOn w:val="Box"/>
    <w:semiHidden/>
    <w:qFormat/>
    <w:rsid w:val="005561E4"/>
    <w:pPr>
      <w:numPr>
        <w:numId w:val="5"/>
      </w:numPr>
      <w:ind w:left="527" w:hanging="357"/>
    </w:pPr>
  </w:style>
  <w:style w:type="character" w:styleId="CommentReference">
    <w:name w:val="annotation reference"/>
    <w:basedOn w:val="DefaultParagraphFont"/>
    <w:uiPriority w:val="99"/>
    <w:semiHidden/>
    <w:unhideWhenUsed/>
    <w:rsid w:val="00AF3E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F3E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3D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3E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3E93"/>
    <w:rPr>
      <w:b/>
      <w:bCs/>
      <w:sz w:val="20"/>
      <w:szCs w:val="20"/>
    </w:rPr>
  </w:style>
  <w:style w:type="paragraph" w:customStyle="1" w:styleId="NumberedNormal">
    <w:name w:val="Numbered Normal"/>
    <w:basedOn w:val="Normal"/>
    <w:uiPriority w:val="10"/>
    <w:semiHidden/>
    <w:qFormat/>
    <w:rsid w:val="00487BC5"/>
    <w:pPr>
      <w:numPr>
        <w:ilvl w:val="2"/>
        <w:numId w:val="6"/>
      </w:numPr>
      <w:tabs>
        <w:tab w:val="left" w:pos="851"/>
      </w:tabs>
    </w:pPr>
  </w:style>
  <w:style w:type="paragraph" w:customStyle="1" w:styleId="IndentedNormal">
    <w:name w:val="Indented Normal"/>
    <w:basedOn w:val="NumberedNormal"/>
    <w:uiPriority w:val="11"/>
    <w:semiHidden/>
    <w:qFormat/>
    <w:rsid w:val="00487BC5"/>
    <w:pPr>
      <w:numPr>
        <w:ilvl w:val="0"/>
        <w:numId w:val="0"/>
      </w:numPr>
      <w:ind w:left="851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D473FE"/>
    <w:rPr>
      <w:rFonts w:asciiTheme="majorHAnsi" w:eastAsiaTheme="majorEastAsia" w:hAnsiTheme="majorHAnsi" w:cstheme="majorBidi"/>
      <w:color w:val="003F68" w:themeColor="accent1" w:themeShade="BF"/>
      <w:sz w:val="24"/>
      <w:szCs w:val="24"/>
      <w:lang w:eastAsia="en-NZ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7339"/>
    <w:rPr>
      <w:rFonts w:asciiTheme="majorHAnsi" w:eastAsiaTheme="majorEastAsia" w:hAnsiTheme="majorHAnsi" w:cstheme="majorBidi"/>
      <w:color w:val="002A45" w:themeColor="accent1" w:themeShade="7F"/>
      <w:sz w:val="24"/>
      <w:szCs w:val="24"/>
      <w:lang w:eastAsia="en-NZ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6711"/>
    <w:rPr>
      <w:rFonts w:asciiTheme="majorHAnsi" w:eastAsiaTheme="majorEastAsia" w:hAnsiTheme="majorHAnsi" w:cstheme="majorBidi"/>
      <w:i/>
      <w:iCs/>
      <w:color w:val="002A45" w:themeColor="accent1" w:themeShade="7F"/>
      <w:sz w:val="24"/>
      <w:szCs w:val="24"/>
      <w:lang w:eastAsia="en-NZ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6711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NZ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671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NZ"/>
    </w:rPr>
  </w:style>
  <w:style w:type="table" w:styleId="GridTable5Dark-Accent5">
    <w:name w:val="Grid Table 5 Dark Accent 5"/>
    <w:basedOn w:val="TableNormal"/>
    <w:uiPriority w:val="50"/>
    <w:rsid w:val="00946711"/>
    <w:pPr>
      <w:spacing w:after="0" w:line="240" w:lineRule="auto"/>
    </w:pPr>
    <w:rPr>
      <w:rFonts w:eastAsia="Times New Roman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BFB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2A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2A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2A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2AC" w:themeFill="accent5"/>
      </w:tcPr>
    </w:tblStylePr>
    <w:tblStylePr w:type="band1Vert">
      <w:tblPr/>
      <w:tcPr>
        <w:shd w:val="clear" w:color="auto" w:fill="77F7FF" w:themeFill="accent5" w:themeFillTint="66"/>
      </w:tcPr>
    </w:tblStylePr>
    <w:tblStylePr w:type="band1Horz">
      <w:tblPr/>
      <w:tcPr>
        <w:shd w:val="clear" w:color="auto" w:fill="77F7FF" w:themeFill="accent5" w:themeFillTint="66"/>
      </w:tcPr>
    </w:tblStylePr>
  </w:style>
  <w:style w:type="paragraph" w:customStyle="1" w:styleId="Subbullet">
    <w:name w:val="Sub bullet"/>
    <w:basedOn w:val="Normal"/>
    <w:semiHidden/>
    <w:qFormat/>
    <w:rsid w:val="000B3FBD"/>
    <w:pPr>
      <w:spacing w:before="60" w:after="60"/>
      <w:ind w:left="1080" w:hanging="360"/>
    </w:pPr>
    <w:rPr>
      <w:rFonts w:ascii="Times New Roman" w:eastAsia="Times New Roman" w:hAnsi="Times New Roman" w:cs="Times New Roman"/>
      <w:lang w:eastAsia="en-NZ"/>
    </w:rPr>
  </w:style>
  <w:style w:type="character" w:customStyle="1" w:styleId="normaltextrun">
    <w:name w:val="normaltextrun"/>
    <w:basedOn w:val="DefaultParagraphFont"/>
    <w:semiHidden/>
    <w:rsid w:val="00101E6D"/>
  </w:style>
  <w:style w:type="character" w:styleId="FollowedHyperlink">
    <w:name w:val="FollowedHyperlink"/>
    <w:basedOn w:val="DefaultParagraphFont"/>
    <w:uiPriority w:val="99"/>
    <w:semiHidden/>
    <w:unhideWhenUsed/>
    <w:rsid w:val="00593591"/>
    <w:rPr>
      <w:color w:val="00558C" w:themeColor="followedHyperlink"/>
      <w:u w:val="single"/>
    </w:rPr>
  </w:style>
  <w:style w:type="paragraph" w:customStyle="1" w:styleId="TableHeading">
    <w:name w:val="Table Heading"/>
    <w:basedOn w:val="Heading2"/>
    <w:uiPriority w:val="4"/>
    <w:qFormat/>
    <w:rsid w:val="00737F42"/>
    <w:pPr>
      <w:spacing w:before="60" w:after="80"/>
      <w:outlineLvl w:val="9"/>
    </w:pPr>
    <w:rPr>
      <w:color w:val="FFFFFF" w:themeColor="background1"/>
      <w:sz w:val="24"/>
      <w:szCs w:val="18"/>
    </w:rPr>
  </w:style>
  <w:style w:type="paragraph" w:customStyle="1" w:styleId="IntroductionText">
    <w:name w:val="Introduction Text"/>
    <w:basedOn w:val="Normal"/>
    <w:qFormat/>
    <w:rsid w:val="00575C77"/>
    <w:rPr>
      <w:color w:val="00A2AC" w:themeColor="background2"/>
      <w:sz w:val="28"/>
      <w:szCs w:val="24"/>
    </w:rPr>
  </w:style>
  <w:style w:type="character" w:customStyle="1" w:styleId="Bold">
    <w:name w:val="Bold"/>
    <w:basedOn w:val="DefaultParagraphFont"/>
    <w:uiPriority w:val="1"/>
    <w:qFormat/>
    <w:rsid w:val="009802C7"/>
    <w:rPr>
      <w:rFonts w:ascii="Poppins SemiBold" w:hAnsi="Poppins SemiBold"/>
    </w:rPr>
  </w:style>
  <w:style w:type="paragraph" w:customStyle="1" w:styleId="HighlightBox">
    <w:name w:val="Highlight Box"/>
    <w:basedOn w:val="ListNumber"/>
    <w:qFormat/>
    <w:rsid w:val="009802C7"/>
    <w:pPr>
      <w:numPr>
        <w:numId w:val="0"/>
      </w:numPr>
      <w:pBdr>
        <w:top w:val="single" w:sz="4" w:space="3" w:color="F0E6D8" w:themeColor="accent4"/>
        <w:left w:val="single" w:sz="4" w:space="3" w:color="F0E6D8" w:themeColor="accent4"/>
        <w:bottom w:val="single" w:sz="4" w:space="3" w:color="F0E6D8" w:themeColor="accent4"/>
        <w:right w:val="single" w:sz="4" w:space="3" w:color="F0E6D8" w:themeColor="accent4"/>
      </w:pBdr>
      <w:shd w:val="clear" w:color="auto" w:fill="F0E6D8" w:themeFill="accent4"/>
      <w:ind w:left="397"/>
    </w:pPr>
  </w:style>
  <w:style w:type="character" w:styleId="Strong">
    <w:name w:val="Strong"/>
    <w:basedOn w:val="DefaultParagraphFont"/>
    <w:uiPriority w:val="22"/>
    <w:qFormat/>
    <w:rsid w:val="0027029D"/>
    <w:rPr>
      <w:rFonts w:ascii="Poppins SemiBold" w:hAnsi="Poppins SemiBold"/>
      <w:b w:val="0"/>
      <w:bCs/>
    </w:rPr>
  </w:style>
  <w:style w:type="character" w:customStyle="1" w:styleId="Semibold">
    <w:name w:val="Semibold"/>
    <w:basedOn w:val="DefaultParagraphFont"/>
    <w:uiPriority w:val="1"/>
    <w:qFormat/>
    <w:rsid w:val="009A588A"/>
    <w:rPr>
      <w:rFonts w:ascii="Poppins SemiBold" w:hAnsi="Poppins SemiBold"/>
    </w:rPr>
  </w:style>
  <w:style w:type="character" w:styleId="Mention">
    <w:name w:val="Mention"/>
    <w:basedOn w:val="DefaultParagraphFont"/>
    <w:uiPriority w:val="99"/>
    <w:unhideWhenUsed/>
    <w:rsid w:val="0078274F"/>
    <w:rPr>
      <w:color w:val="2B579A"/>
      <w:shd w:val="clear" w:color="auto" w:fill="E1DFDD"/>
    </w:rPr>
  </w:style>
  <w:style w:type="table" w:customStyle="1" w:styleId="Health-Table">
    <w:name w:val="Health - Table"/>
    <w:basedOn w:val="TableNormal"/>
    <w:uiPriority w:val="99"/>
    <w:rsid w:val="009668EE"/>
    <w:pPr>
      <w:spacing w:after="0" w:line="240" w:lineRule="auto"/>
    </w:pPr>
    <w:tblPr>
      <w:tblStyleRowBandSize w:val="1"/>
      <w:tblBorders>
        <w:insideH w:val="single" w:sz="4" w:space="0" w:color="D9D9D9" w:themeColor="background1" w:themeShade="D9"/>
      </w:tblBorders>
    </w:tblPr>
    <w:tblStylePr w:type="firstRow">
      <w:rPr>
        <w:rFonts w:ascii="Arial" w:hAnsi="Arial"/>
        <w:b/>
        <w:i w:val="0"/>
        <w:color w:val="FFFFFF" w:themeColor="background1"/>
      </w:rPr>
      <w:tblPr/>
      <w:tcPr>
        <w:tcBorders>
          <w:top w:val="single" w:sz="4" w:space="0" w:color="00A2AC" w:themeColor="background2"/>
          <w:left w:val="single" w:sz="4" w:space="0" w:color="00A2AC" w:themeColor="background2"/>
          <w:bottom w:val="single" w:sz="4" w:space="0" w:color="00A2AC" w:themeColor="background2"/>
          <w:right w:val="single" w:sz="4" w:space="0" w:color="00A2AC" w:themeColor="background2"/>
          <w:insideH w:val="nil"/>
          <w:insideV w:val="nil"/>
          <w:tl2br w:val="nil"/>
          <w:tr2bl w:val="nil"/>
        </w:tcBorders>
        <w:shd w:val="clear" w:color="auto" w:fill="0C818F"/>
      </w:tcPr>
    </w:tblStylePr>
    <w:tblStylePr w:type="firstCol">
      <w:rPr>
        <w:rFonts w:asciiTheme="minorHAnsi" w:hAnsiTheme="minorHAnsi"/>
        <w:b/>
      </w:r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auto" w:fill="auto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ListParagraph">
    <w:name w:val="List Paragraph"/>
    <w:basedOn w:val="Normal"/>
    <w:uiPriority w:val="34"/>
    <w:semiHidden/>
    <w:qFormat/>
    <w:rsid w:val="008A26BB"/>
    <w:pPr>
      <w:ind w:left="720"/>
      <w:contextualSpacing/>
    </w:pPr>
  </w:style>
  <w:style w:type="paragraph" w:styleId="Index1">
    <w:name w:val="index 1"/>
    <w:basedOn w:val="Normal"/>
    <w:next w:val="Normal"/>
    <w:autoRedefine/>
    <w:uiPriority w:val="99"/>
    <w:semiHidden/>
    <w:unhideWhenUsed/>
    <w:rsid w:val="00936A98"/>
    <w:pPr>
      <w:spacing w:before="0" w:after="0"/>
      <w:ind w:left="240" w:hanging="240"/>
    </w:pPr>
  </w:style>
  <w:style w:type="paragraph" w:styleId="NormalWeb">
    <w:name w:val="Normal (Web)"/>
    <w:basedOn w:val="Normal"/>
    <w:uiPriority w:val="99"/>
    <w:unhideWhenUsed/>
    <w:rsid w:val="00D20126"/>
    <w:pPr>
      <w:spacing w:before="100" w:beforeAutospacing="1" w:after="100" w:afterAutospacing="1"/>
    </w:pPr>
    <w:rPr>
      <w:rFonts w:ascii="Calibri" w:hAnsi="Calibri" w:cs="Calibri"/>
      <w:sz w:val="22"/>
      <w:lang w:eastAsia="en-NZ"/>
    </w:rPr>
  </w:style>
  <w:style w:type="character" w:styleId="Emphasis">
    <w:name w:val="Emphasis"/>
    <w:basedOn w:val="DefaultParagraphFont"/>
    <w:uiPriority w:val="20"/>
    <w:qFormat/>
    <w:rsid w:val="00D20126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E7288F"/>
    <w:pPr>
      <w:widowControl w:val="0"/>
      <w:autoSpaceDE w:val="0"/>
      <w:autoSpaceDN w:val="0"/>
      <w:spacing w:before="0" w:after="0"/>
    </w:pPr>
    <w:rPr>
      <w:rFonts w:ascii="Arial" w:eastAsia="Arial" w:hAnsi="Arial" w:cs="Arial"/>
      <w:sz w:val="22"/>
      <w:lang w:val="en-US"/>
    </w:rPr>
  </w:style>
  <w:style w:type="paragraph" w:styleId="Revision">
    <w:name w:val="Revision"/>
    <w:hidden/>
    <w:uiPriority w:val="99"/>
    <w:semiHidden/>
    <w:rsid w:val="00C300BC"/>
    <w:pPr>
      <w:spacing w:after="0" w:line="240" w:lineRule="auto"/>
    </w:pPr>
    <w:rPr>
      <w:sz w:val="24"/>
    </w:rPr>
  </w:style>
  <w:style w:type="character" w:customStyle="1" w:styleId="fabric-text-color-mark">
    <w:name w:val="fabric-text-color-mark"/>
    <w:basedOn w:val="DefaultParagraphFont"/>
    <w:rsid w:val="00D95C08"/>
  </w:style>
  <w:style w:type="character" w:customStyle="1" w:styleId="ui-provider">
    <w:name w:val="ui-provider"/>
    <w:basedOn w:val="DefaultParagraphFont"/>
    <w:rsid w:val="002529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8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tewhatuora.govt.nz/our-health-system/data-and-statistics/nz-health-statistics/data-references/code-tables/common-code-tables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ww.tewhatuora.govt.nz/our-health-system/national-kaitiaki-group/" TargetMode="External"/><Relationship Id="rId17" Type="http://schemas.openxmlformats.org/officeDocument/2006/relationships/hyperlink" Target="https://www.timetoscreen.nz/assets/Uploads/Request-to-withdraw-from-the-NCSP-form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nsu.govt.nz/system/files/resources/snomed-coding-for-histology-updated-jan-2013.pdf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tewhatuora.govt.nz/our-health-system/digital-health/data-and-digital-standards/approved-standards/identity-standards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tewhatuora.govt.nz/assets/Our-health-system/Digital-health/Health-information-standards/hiso_10001-2017_ethnicity_data_protocols_21_apr.doc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yner\Downloads\HPV\HPV\Checklist.dotx" TargetMode="External"/></Relationships>
</file>

<file path=word/theme/theme1.xml><?xml version="1.0" encoding="utf-8"?>
<a:theme xmlns:a="http://schemas.openxmlformats.org/drawingml/2006/main" name="Office Theme">
  <a:themeElements>
    <a:clrScheme name="Te Whatu Ora 2">
      <a:dk1>
        <a:sysClr val="windowText" lastClr="000000"/>
      </a:dk1>
      <a:lt1>
        <a:sysClr val="window" lastClr="FFFFFF"/>
      </a:lt1>
      <a:dk2>
        <a:srgbClr val="1C2549"/>
      </a:dk2>
      <a:lt2>
        <a:srgbClr val="00A2AC"/>
      </a:lt2>
      <a:accent1>
        <a:srgbClr val="00558C"/>
      </a:accent1>
      <a:accent2>
        <a:srgbClr val="007681"/>
      </a:accent2>
      <a:accent3>
        <a:srgbClr val="FFFFFF"/>
      </a:accent3>
      <a:accent4>
        <a:srgbClr val="F0E6D8"/>
      </a:accent4>
      <a:accent5>
        <a:srgbClr val="00A2AC"/>
      </a:accent5>
      <a:accent6>
        <a:srgbClr val="1C2549"/>
      </a:accent6>
      <a:hlink>
        <a:srgbClr val="00A2AC"/>
      </a:hlink>
      <a:folHlink>
        <a:srgbClr val="0055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80c44c-cc36-4314-ad61-78a9951b8b47">
      <Terms xmlns="http://schemas.microsoft.com/office/infopath/2007/PartnerControls"/>
    </lcf76f155ced4ddcb4097134ff3c332f>
    <SharedWithUsers xmlns="56bce0aa-d130-428b-89aa-972bdc26e82f">
      <UserInfo>
        <DisplayName>SharingLinks.52ca634c-48c6-4132-b623-ef6d468c70e6.Flexible.e549d2c9-1bf7-44c3-b6fa-4e103734e77e</DisplayName>
        <AccountId>263</AccountId>
        <AccountType/>
      </UserInfo>
      <UserInfo>
        <DisplayName>SharingLinks.478de02d-3f90-4951-a72d-2ebc33735df4.OrganizationEdit.96f6ad2f-1fc7-4197-9f06-048b44f581cf</DisplayName>
        <AccountId>531</AccountId>
        <AccountType/>
      </UserInfo>
      <UserInfo>
        <DisplayName>Amanda Harris</DisplayName>
        <AccountId>12</AccountId>
        <AccountType/>
      </UserInfo>
      <UserInfo>
        <DisplayName>SharingLinks.e9520778-8a5b-4018-9bf2-29746a43682b.OrganizationEdit.802b2edc-2466-4377-b581-9645f33937d3</DisplayName>
        <AccountId>340</AccountId>
        <AccountType/>
      </UserInfo>
      <UserInfo>
        <DisplayName>Alison Fromont</DisplayName>
        <AccountId>237</AccountId>
        <AccountType/>
      </UserInfo>
      <UserInfo>
        <DisplayName>SharingLinks.3e2886ab-91f4-4fa4-81ed-cc7dd6edcf67.Flexible.a94210c3-2d01-4561-8939-9c115422916b</DisplayName>
        <AccountId>734</AccountId>
        <AccountType/>
      </UserInfo>
      <UserInfo>
        <DisplayName>Margaret Sage</DisplayName>
        <AccountId>66</AccountId>
        <AccountType/>
      </UserInfo>
      <UserInfo>
        <DisplayName>Chris Dutton</DisplayName>
        <AccountId>660</AccountId>
        <AccountType/>
      </UserInfo>
      <UserInfo>
        <DisplayName>Donna Goodwin</DisplayName>
        <AccountId>22</AccountId>
        <AccountType/>
      </UserInfo>
    </SharedWithUsers>
    <TaxCatchAll xmlns="56bce0aa-d130-428b-89aa-972bdc26e82f" xsi:nil="true"/>
    <date xmlns="6680c44c-cc36-4314-ad61-78a9951b8b4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Hoo17</b:Tag>
    <b:SourceType>Misc</b:SourceType>
    <b:Guid>{5CB39DB2-BE46-47E4-BE08-99350B0E41CF}</b:Guid>
    <b:Title>State of the art fire safety concept for evacuation of different types of vulnerable patients in Dutch hospitals</b:Title>
    <b:Year>2017</b:Year>
    <b:Month>06</b:Month>
    <b:Day>28</b:Day>
    <b:City>Delft</b:City>
    <b:CountryRegion>Netherlands</b:CountryRegion>
    <b:Publisher>Delft University of Technology</b:Publisher>
    <b:Author>
      <b:Author>
        <b:NameList>
          <b:Person>
            <b:Last>Hoondert</b:Last>
            <b:First>Paul</b:First>
          </b:Person>
        </b:NameList>
      </b:Author>
    </b:Author>
    <b:RefOrder>2</b:RefOrder>
  </b:Source>
  <b:Source>
    <b:Tag>Shi09</b:Tag>
    <b:SourceType>JournalArticle</b:SourceType>
    <b:Guid>{D8BF005E-7763-4DF0-A1DF-8C8A5B94E514}</b:Guid>
    <b:Title>Developing a database for emergency evacuation model</b:Title>
    <b:Year>2009</b:Year>
    <b:Author>
      <b:Author>
        <b:NameList>
          <b:Person>
            <b:Last>Shi</b:Last>
            <b:First>Long</b:First>
          </b:Person>
          <b:Person>
            <b:Last>Xie</b:Last>
            <b:First>Qiyuan</b:First>
          </b:Person>
          <b:Person>
            <b:Last>Xudong</b:Last>
            <b:First>Cheng</b:First>
          </b:Person>
          <b:Person>
            <b:Last>Zhou</b:Last>
            <b:First>Yong</b:First>
          </b:Person>
          <b:Person>
            <b:Last>Zhang</b:Last>
            <b:First>Ruifang</b:First>
          </b:Person>
        </b:NameList>
      </b:Author>
    </b:Author>
    <b:JournalName>Building and Environment Vol 44. Issue 8</b:JournalName>
    <b:Pages>1724-1729</b:Pages>
    <b:RefOrder>3</b:RefOrder>
  </b:Source>
  <b:Source>
    <b:Tag>Boy99</b:Tag>
    <b:SourceType>JournalArticle</b:SourceType>
    <b:Guid>{6A978EE8-CAF2-4559-A9FA-673A272BEF3B}</b:Guid>
    <b:Title>Toward the Characterization of Building Occupancies for Fire Safety Engineering: Capabilities of Disabled People Moving Horizontally and on an Incline</b:Title>
    <b:JournalName>Fire Technology 35</b:JournalName>
    <b:Year>1999</b:Year>
    <b:Pages>51-67</b:Pages>
    <b:Author>
      <b:Author>
        <b:NameList>
          <b:Person>
            <b:Last>Boyce</b:Last>
            <b:Middle>E</b:Middle>
            <b:First>K</b:First>
          </b:Person>
          <b:Person>
            <b:Last>Sheilds</b:Last>
            <b:Middle>J</b:Middle>
            <b:First>T</b:First>
          </b:Person>
          <b:Person>
            <b:Last>Silcock</b:Last>
            <b:Middle>H</b:Middle>
            <b:First>W</b:First>
          </b:Person>
        </b:NameList>
      </b:Author>
    </b:Author>
    <b:RefOrder>4</b:RefOrder>
  </b:Source>
  <b:Source>
    <b:Tag>Bry77</b:Tag>
    <b:SourceType>Book</b:SourceType>
    <b:Guid>{5A07FD1F-E618-4178-B2E9-F5B7798A452C}</b:Guid>
    <b:Title>Smoke as a Determinant of Human Behaviour in Fire Situations</b:Title>
    <b:JournalName>National Bureau of Standards</b:JournalName>
    <b:Year>1977</b:Year>
    <b:Author>
      <b:Author>
        <b:NameList>
          <b:Person>
            <b:Last>Bryan</b:Last>
            <b:Middle>L</b:Middle>
            <b:First>John</b:First>
          </b:Person>
        </b:NameList>
      </b:Author>
    </b:Author>
    <b:City>Maryland</b:City>
    <b:Publisher>University of Maryland, College of Engineering, Fire Protection Curriculum</b:Publisher>
    <b:RefOrder>5</b:RefOrder>
  </b:Source>
  <b:Source>
    <b:Tag>Fri19</b:Tag>
    <b:SourceType>JournalArticle</b:SourceType>
    <b:Guid>{D07FA715-7DA4-40D5-AE8D-0C98DD2E3420}</b:Guid>
    <b:Title>The representation of evacuation movement in smoke-filled underground transportation systems</b:Title>
    <b:Year>2019</b:Year>
    <b:JournalName>Tunnelling and Underground Space Technology 90</b:JournalName>
    <b:Pages>28-41</b:Pages>
    <b:Author>
      <b:Author>
        <b:NameList>
          <b:Person>
            <b:Last>Fridolf</b:Last>
            <b:First>Karl</b:First>
          </b:Person>
          <b:Person>
            <b:Last>Ronchi</b:Last>
            <b:First>Enrico</b:First>
          </b:Person>
          <b:Person>
            <b:Last>Nilsson</b:Last>
            <b:First>Daniel</b:First>
          </b:Person>
          <b:Person>
            <b:Last>Frantzich</b:Last>
            <b:First>Håkan</b:First>
          </b:Person>
        </b:NameList>
      </b:Author>
    </b:Author>
    <b:RefOrder>6</b:RefOrder>
  </b:Source>
  <b:Source>
    <b:Tag>Rah18</b:Tag>
    <b:SourceType>ConferenceProceedings</b:SourceType>
    <b:Guid>{115B709C-426E-48FB-9077-14C47417D785}</b:Guid>
    <b:Title>Evacuation Data from a Hospital Outpatient Drill The Case Study of North Shore Hospital</b:Title>
    <b:Year>2018</b:Year>
    <b:City>Lund, Sweden</b:City>
    <b:ConferenceName>Proceedings from the 9th International Conference on Pedestrian and Evacuation Dynamics (PED2018)</b:ConferenceName>
    <b:Author>
      <b:Author>
        <b:NameList>
          <b:Person>
            <b:Last>Rahouti</b:Last>
            <b:First>Anass</b:First>
          </b:Person>
          <b:Person>
            <b:Last>Lovreglio</b:Last>
            <b:First>Ruggiero</b:First>
          </b:Person>
          <b:Person>
            <b:Last>Jackson</b:Last>
            <b:First>Phil</b:First>
          </b:Person>
          <b:Person>
            <b:Last>Datoussaid</b:Last>
            <b:First>Selim</b:First>
          </b:Person>
        </b:NameList>
      </b:Author>
    </b:Author>
    <b:RefOrder>9</b:RefOrder>
  </b:Source>
</b:Sourc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BEB55B21166F42A1564415C2E2051A" ma:contentTypeVersion="15" ma:contentTypeDescription="Create a new document." ma:contentTypeScope="" ma:versionID="c7fb90ac8bc7c9914b36a099e6734e01">
  <xsd:schema xmlns:xsd="http://www.w3.org/2001/XMLSchema" xmlns:xs="http://www.w3.org/2001/XMLSchema" xmlns:p="http://schemas.microsoft.com/office/2006/metadata/properties" xmlns:ns2="6680c44c-cc36-4314-ad61-78a9951b8b47" xmlns:ns3="56bce0aa-d130-428b-89aa-972bdc26e82f" targetNamespace="http://schemas.microsoft.com/office/2006/metadata/properties" ma:root="true" ma:fieldsID="643208efeb9947cff741a13572966f97" ns2:_="" ns3:_="">
    <xsd:import namespace="6680c44c-cc36-4314-ad61-78a9951b8b47"/>
    <xsd:import namespace="56bce0aa-d130-428b-89aa-972bdc26e8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80c44c-cc36-4314-ad61-78a9951b8b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0413e039-5297-4392-bfce-c6182202c7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ate" ma:index="22" nillable="true" ma:displayName="date " ma:format="DateOnly" ma:indexed="true" ma:internalName="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bce0aa-d130-428b-89aa-972bdc26e82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01954dd-84ac-45d4-a122-44bdfa219992}" ma:internalName="TaxCatchAll" ma:showField="CatchAllData" ma:web="56bce0aa-d130-428b-89aa-972bdc26e8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873E60-D517-4220-8283-D0D3121CDA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089AA9-3B8B-42B2-A81B-E4CD3FFFB302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56bce0aa-d130-428b-89aa-972bdc26e82f"/>
    <ds:schemaRef ds:uri="http://purl.org/dc/terms/"/>
    <ds:schemaRef ds:uri="6680c44c-cc36-4314-ad61-78a9951b8b47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9963C5E-69D7-4C87-B4FA-10A1FD0D228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FDC965D-BFD5-437B-8383-5B462F294F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80c44c-cc36-4314-ad61-78a9951b8b47"/>
    <ds:schemaRef ds:uri="56bce0aa-d130-428b-89aa-972bdc26e8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Checklist</Template>
  <TotalTime>248</TotalTime>
  <Pages>24</Pages>
  <Words>3682</Words>
  <Characters>20994</Characters>
  <Application>Microsoft Office Word</Application>
  <DocSecurity>0</DocSecurity>
  <Lines>174</Lines>
  <Paragraphs>49</Paragraphs>
  <ScaleCrop>false</ScaleCrop>
  <Company/>
  <LinksUpToDate>false</LinksUpToDate>
  <CharactersWithSpaces>24627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 Rayner</dc:creator>
  <cp:keywords/>
  <dc:description/>
  <cp:lastModifiedBy>Lucy Abrahams</cp:lastModifiedBy>
  <cp:revision>15</cp:revision>
  <cp:lastPrinted>2023-11-15T01:21:00Z</cp:lastPrinted>
  <dcterms:created xsi:type="dcterms:W3CDTF">2023-12-03T22:08:00Z</dcterms:created>
  <dcterms:modified xsi:type="dcterms:W3CDTF">2023-12-04T04:20:00Z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0x0101008CBEB55B21166F42A1564415C2E2051A</vt:lpwstr>
  </property>
  <property fmtid="{D5CDD505-2E9C-101B-9397-08002B2CF9AE}" pid="3" name="MediaServiceImageTags">
    <vt:lpwstr/>
  </property>
</Properties>
</file>