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406EC" w14:textId="2836AEFD" w:rsidR="00C86248" w:rsidRDefault="00A956D4" w:rsidP="001E6487">
      <w:pPr>
        <w:pStyle w:val="Title"/>
        <w:spacing w:line="276" w:lineRule="auto"/>
      </w:pPr>
      <w:r w:rsidRPr="00D540AA">
        <mc:AlternateContent>
          <mc:Choice Requires="wpg">
            <w:drawing>
              <wp:anchor distT="0" distB="0" distL="114300" distR="114300" simplePos="0" relativeHeight="251658240" behindDoc="1" locked="0" layoutInCell="1" allowOverlap="1" wp14:anchorId="6D153284" wp14:editId="46DA4F12">
                <wp:simplePos x="0" y="0"/>
                <wp:positionH relativeFrom="page">
                  <wp:posOffset>0</wp:posOffset>
                </wp:positionH>
                <wp:positionV relativeFrom="paragraph">
                  <wp:posOffset>205196</wp:posOffset>
                </wp:positionV>
                <wp:extent cx="7559675" cy="9951720"/>
                <wp:effectExtent l="0" t="0" r="3175" b="0"/>
                <wp:wrapNone/>
                <wp:docPr id="7" name="Group 7"/>
                <wp:cNvGraphicFramePr/>
                <a:graphic xmlns:a="http://schemas.openxmlformats.org/drawingml/2006/main">
                  <a:graphicData uri="http://schemas.microsoft.com/office/word/2010/wordprocessingGroup">
                    <wpg:wgp>
                      <wpg:cNvGrpSpPr/>
                      <wpg:grpSpPr>
                        <a:xfrm>
                          <a:off x="0" y="0"/>
                          <a:ext cx="7559675" cy="9951720"/>
                          <a:chOff x="0" y="0"/>
                          <a:chExt cx="7560309" cy="9951720"/>
                        </a:xfrm>
                      </wpg:grpSpPr>
                      <wps:wsp>
                        <wps:cNvPr id="8" name="Freeform: Shape 8"/>
                        <wps:cNvSpPr>
                          <a:spLocks/>
                        </wps:cNvSpPr>
                        <wps:spPr>
                          <a:xfrm>
                            <a:off x="0" y="3213100"/>
                            <a:ext cx="7560309" cy="6738620"/>
                          </a:xfrm>
                          <a:custGeom>
                            <a:avLst/>
                            <a:gdLst/>
                            <a:ahLst/>
                            <a:cxnLst/>
                            <a:rect l="l" t="t" r="r" b="b"/>
                            <a:pathLst>
                              <a:path w="7560309" h="6738620">
                                <a:moveTo>
                                  <a:pt x="7559992" y="0"/>
                                </a:moveTo>
                                <a:lnTo>
                                  <a:pt x="0" y="0"/>
                                </a:lnTo>
                                <a:lnTo>
                                  <a:pt x="0" y="6737997"/>
                                </a:lnTo>
                                <a:lnTo>
                                  <a:pt x="7559992" y="6737997"/>
                                </a:lnTo>
                                <a:lnTo>
                                  <a:pt x="7559992" y="0"/>
                                </a:lnTo>
                                <a:close/>
                              </a:path>
                            </a:pathLst>
                          </a:custGeom>
                          <a:solidFill>
                            <a:srgbClr val="252A47"/>
                          </a:solidFill>
                        </wps:spPr>
                        <wps:bodyPr wrap="square" lIns="0" tIns="0" rIns="0" bIns="0" rtlCol="0">
                          <a:prstTxWarp prst="textNoShape">
                            <a:avLst/>
                          </a:prstTxWarp>
                          <a:noAutofit/>
                        </wps:bodyPr>
                      </wps:wsp>
                      <pic:pic xmlns:pic="http://schemas.openxmlformats.org/drawingml/2006/picture">
                        <pic:nvPicPr>
                          <pic:cNvPr id="9" name="Picture 9"/>
                          <pic:cNvPicPr>
                            <a:picLocks/>
                          </pic:cNvPicPr>
                        </pic:nvPicPr>
                        <pic:blipFill>
                          <a:blip r:embed="rId11" cstate="print"/>
                          <a:stretch>
                            <a:fillRect/>
                          </a:stretch>
                        </pic:blipFill>
                        <pic:spPr>
                          <a:xfrm>
                            <a:off x="5486400" y="0"/>
                            <a:ext cx="1535430" cy="173990"/>
                          </a:xfrm>
                          <a:prstGeom prst="rect">
                            <a:avLst/>
                          </a:prstGeom>
                        </pic:spPr>
                      </pic:pic>
                      <pic:pic xmlns:pic="http://schemas.openxmlformats.org/drawingml/2006/picture">
                        <pic:nvPicPr>
                          <pic:cNvPr id="10" name="Picture 10"/>
                          <pic:cNvPicPr>
                            <a:picLocks/>
                          </pic:cNvPicPr>
                        </pic:nvPicPr>
                        <pic:blipFill>
                          <a:blip r:embed="rId12" cstate="print"/>
                          <a:stretch>
                            <a:fillRect/>
                          </a:stretch>
                        </pic:blipFill>
                        <pic:spPr>
                          <a:xfrm>
                            <a:off x="5486400" y="228600"/>
                            <a:ext cx="1385570" cy="106045"/>
                          </a:xfrm>
                          <a:prstGeom prst="rect">
                            <a:avLst/>
                          </a:prstGeom>
                        </pic:spPr>
                      </pic:pic>
                      <pic:pic xmlns:pic="http://schemas.openxmlformats.org/drawingml/2006/picture">
                        <pic:nvPicPr>
                          <pic:cNvPr id="11" name="Picture 11"/>
                          <pic:cNvPicPr>
                            <a:picLocks/>
                          </pic:cNvPicPr>
                        </pic:nvPicPr>
                        <pic:blipFill>
                          <a:blip r:embed="rId13" cstate="print"/>
                          <a:stretch>
                            <a:fillRect/>
                          </a:stretch>
                        </pic:blipFill>
                        <pic:spPr>
                          <a:xfrm>
                            <a:off x="0" y="3225800"/>
                            <a:ext cx="7559675" cy="4787265"/>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708A9366">
              <v:group id="Group 7" style="position:absolute;margin-left:0;margin-top:16.15pt;width:595.25pt;height:783.6pt;z-index:-251658240;mso-position-horizontal-relative:page;mso-width-relative:margin;mso-height-relative:margin" coordsize="75603,99517" o:spid="_x0000_s1026" w14:anchorId="7BA9512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">
                <v:shape id="Freeform: Shape 8" style="position:absolute;top:32131;width:75603;height:67386;visibility:visible;mso-wrap-style:square;v-text-anchor:top" coordsize="7560309,6738620" o:spid="_x0000_s1027" fillcolor="#252a47" stroked="f" path="m7559992,l,,,6737997r7559992,l75599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 style="position:absolute;left:54864;width:15354;height:173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">
                  <v:imagedata o:title="" r:id="rId14"/>
                  <o:lock v:ext="edit" aspectratio="f"/>
                </v:shape>
                <v:shape id="Picture 10" style="position:absolute;left:54864;top:2286;width:13855;height:106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">
                  <v:imagedata o:title="" r:id="rId15"/>
                  <o:lock v:ext="edit" aspectratio="f"/>
                </v:shape>
                <v:shape id="Picture 11" style="position:absolute;top:32258;width:75596;height:47872;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">
                  <v:imagedata o:title="" r:id="rId16"/>
                  <o:lock v:ext="edit" aspectratio="f"/>
                </v:shape>
                <w10:wrap anchorx="page"/>
              </v:group>
            </w:pict>
          </mc:Fallback>
        </mc:AlternateContent>
      </w:r>
      <w:r w:rsidR="00480028" w:rsidRPr="00D540AA">
        <w:t xml:space="preserve">Competencies for </w:t>
      </w:r>
      <w:r w:rsidR="004F0663" w:rsidRPr="00D540AA">
        <w:t xml:space="preserve">Cervical Screening </w:t>
      </w:r>
      <w:r w:rsidR="00480028" w:rsidRPr="00D540AA">
        <w:t xml:space="preserve">Education </w:t>
      </w:r>
      <w:r w:rsidR="004F0663" w:rsidRPr="00D540AA">
        <w:t xml:space="preserve">and </w:t>
      </w:r>
      <w:r w:rsidR="00480028" w:rsidRPr="00D540AA">
        <w:t>Training</w:t>
      </w:r>
    </w:p>
    <w:p w14:paraId="54E3ED16" w14:textId="4C2964AA" w:rsidR="00EB1958" w:rsidRPr="00EB1958" w:rsidRDefault="00EB1958" w:rsidP="001E6487">
      <w:pPr>
        <w:pStyle w:val="Subtitle"/>
        <w:spacing w:before="240" w:line="276" w:lineRule="auto"/>
      </w:pPr>
      <w:r>
        <w:t xml:space="preserve">Version </w:t>
      </w:r>
      <w:r w:rsidR="00E9454D">
        <w:t>3</w:t>
      </w:r>
      <w:r>
        <w:t xml:space="preserve">.0 – </w:t>
      </w:r>
      <w:r w:rsidR="00E9454D">
        <w:t>20</w:t>
      </w:r>
      <w:r>
        <w:t xml:space="preserve"> September 2023</w:t>
      </w:r>
    </w:p>
    <w:p w14:paraId="46CE2367" w14:textId="77777777" w:rsidR="00C86248" w:rsidRDefault="00C86248" w:rsidP="00502208">
      <w:pPr>
        <w:spacing w:line="276" w:lineRule="auto"/>
        <w:jc w:val="center"/>
      </w:pPr>
    </w:p>
    <w:p w14:paraId="2FDE7698" w14:textId="77777777" w:rsidR="00D540AA" w:rsidRDefault="00D540AA" w:rsidP="00502208">
      <w:pPr>
        <w:spacing w:before="0" w:after="0" w:line="276" w:lineRule="auto"/>
        <w:rPr>
          <w:b/>
          <w:noProof/>
          <w:color w:val="28222B" w:themeColor="text2"/>
          <w:sz w:val="32"/>
          <w:lang w:val="en-US"/>
        </w:rPr>
      </w:pPr>
      <w:bookmarkStart w:id="0" w:name="_Toc405792991"/>
      <w:bookmarkStart w:id="1" w:name="_Toc405793224"/>
      <w:r>
        <w:br w:type="page"/>
      </w:r>
    </w:p>
    <w:p w14:paraId="7D6406F6" w14:textId="3298ED90" w:rsidR="00C86248" w:rsidRDefault="00C86248" w:rsidP="00502208">
      <w:pPr>
        <w:pStyle w:val="TOCHeading"/>
        <w:spacing w:line="276" w:lineRule="auto"/>
      </w:pPr>
      <w:r>
        <w:lastRenderedPageBreak/>
        <w:t>Contents</w:t>
      </w:r>
      <w:bookmarkEnd w:id="0"/>
      <w:bookmarkEnd w:id="1"/>
    </w:p>
    <w:p w14:paraId="3D9C9C6D" w14:textId="4C2E9C8B" w:rsidR="008A491D" w:rsidRDefault="00C86248">
      <w:pPr>
        <w:pStyle w:val="TOC1"/>
        <w:rPr>
          <w:rFonts w:eastAsiaTheme="minorEastAsia"/>
          <w:b w:val="0"/>
          <w:noProof/>
          <w:sz w:val="22"/>
          <w:lang w:eastAsia="en-NZ"/>
        </w:rPr>
      </w:pPr>
      <w:r w:rsidRPr="431104A6">
        <w:fldChar w:fldCharType="begin"/>
      </w:r>
      <w:r>
        <w:instrText xml:space="preserve"> TOC \o "1-2" </w:instrText>
      </w:r>
      <w:r w:rsidRPr="431104A6">
        <w:fldChar w:fldCharType="separate"/>
      </w:r>
      <w:r w:rsidR="008A491D">
        <w:rPr>
          <w:noProof/>
        </w:rPr>
        <w:t>Introduction</w:t>
      </w:r>
      <w:r w:rsidR="008A491D">
        <w:rPr>
          <w:noProof/>
        </w:rPr>
        <w:tab/>
      </w:r>
      <w:r w:rsidR="008A491D">
        <w:rPr>
          <w:noProof/>
        </w:rPr>
        <w:fldChar w:fldCharType="begin"/>
      </w:r>
      <w:r w:rsidR="008A491D">
        <w:rPr>
          <w:noProof/>
        </w:rPr>
        <w:instrText xml:space="preserve"> PAGEREF _Toc149058868 \h </w:instrText>
      </w:r>
      <w:r w:rsidR="008A491D">
        <w:rPr>
          <w:noProof/>
        </w:rPr>
      </w:r>
      <w:r w:rsidR="008A491D">
        <w:rPr>
          <w:noProof/>
        </w:rPr>
        <w:fldChar w:fldCharType="separate"/>
      </w:r>
      <w:r w:rsidR="00A1690A">
        <w:rPr>
          <w:noProof/>
        </w:rPr>
        <w:t>2</w:t>
      </w:r>
      <w:r w:rsidR="008A491D">
        <w:rPr>
          <w:noProof/>
        </w:rPr>
        <w:fldChar w:fldCharType="end"/>
      </w:r>
    </w:p>
    <w:p w14:paraId="3C29E69A" w14:textId="121FB2BE" w:rsidR="008A491D" w:rsidRDefault="008A491D">
      <w:pPr>
        <w:pStyle w:val="TOC1"/>
        <w:rPr>
          <w:rFonts w:eastAsiaTheme="minorEastAsia"/>
          <w:b w:val="0"/>
          <w:noProof/>
          <w:sz w:val="22"/>
          <w:lang w:eastAsia="en-NZ"/>
        </w:rPr>
      </w:pPr>
      <w:r>
        <w:rPr>
          <w:noProof/>
        </w:rPr>
        <w:t>Application of Training Competencies</w:t>
      </w:r>
      <w:r>
        <w:rPr>
          <w:noProof/>
        </w:rPr>
        <w:tab/>
      </w:r>
      <w:r>
        <w:rPr>
          <w:noProof/>
        </w:rPr>
        <w:fldChar w:fldCharType="begin"/>
      </w:r>
      <w:r>
        <w:rPr>
          <w:noProof/>
        </w:rPr>
        <w:instrText xml:space="preserve"> PAGEREF _Toc149058869 \h </w:instrText>
      </w:r>
      <w:r>
        <w:rPr>
          <w:noProof/>
        </w:rPr>
      </w:r>
      <w:r>
        <w:rPr>
          <w:noProof/>
        </w:rPr>
        <w:fldChar w:fldCharType="separate"/>
      </w:r>
      <w:r w:rsidR="00A1690A">
        <w:rPr>
          <w:noProof/>
        </w:rPr>
        <w:t>2</w:t>
      </w:r>
      <w:r>
        <w:rPr>
          <w:noProof/>
        </w:rPr>
        <w:fldChar w:fldCharType="end"/>
      </w:r>
    </w:p>
    <w:p w14:paraId="2E807617" w14:textId="052EBB12" w:rsidR="008A491D" w:rsidRDefault="008A491D">
      <w:pPr>
        <w:pStyle w:val="TOC2"/>
        <w:tabs>
          <w:tab w:val="right" w:leader="dot" w:pos="9459"/>
        </w:tabs>
        <w:rPr>
          <w:rFonts w:eastAsiaTheme="minorEastAsia"/>
          <w:noProof/>
          <w:sz w:val="22"/>
          <w:lang w:eastAsia="en-NZ"/>
        </w:rPr>
      </w:pPr>
      <w:r>
        <w:rPr>
          <w:noProof/>
        </w:rPr>
        <w:t>Instruction Using Unit Standard 29556</w:t>
      </w:r>
      <w:r>
        <w:rPr>
          <w:noProof/>
        </w:rPr>
        <w:tab/>
      </w:r>
      <w:r>
        <w:rPr>
          <w:noProof/>
        </w:rPr>
        <w:fldChar w:fldCharType="begin"/>
      </w:r>
      <w:r>
        <w:rPr>
          <w:noProof/>
        </w:rPr>
        <w:instrText xml:space="preserve"> PAGEREF _Toc149058870 \h </w:instrText>
      </w:r>
      <w:r>
        <w:rPr>
          <w:noProof/>
        </w:rPr>
      </w:r>
      <w:r>
        <w:rPr>
          <w:noProof/>
        </w:rPr>
        <w:fldChar w:fldCharType="separate"/>
      </w:r>
      <w:r w:rsidR="00A1690A">
        <w:rPr>
          <w:noProof/>
        </w:rPr>
        <w:t>2</w:t>
      </w:r>
      <w:r>
        <w:rPr>
          <w:noProof/>
        </w:rPr>
        <w:fldChar w:fldCharType="end"/>
      </w:r>
    </w:p>
    <w:p w14:paraId="113F2986" w14:textId="51E4F0F7" w:rsidR="008A491D" w:rsidRDefault="008A491D">
      <w:pPr>
        <w:pStyle w:val="TOC2"/>
        <w:tabs>
          <w:tab w:val="right" w:leader="dot" w:pos="9459"/>
        </w:tabs>
        <w:rPr>
          <w:rFonts w:eastAsiaTheme="minorEastAsia"/>
          <w:noProof/>
          <w:sz w:val="22"/>
          <w:lang w:eastAsia="en-NZ"/>
        </w:rPr>
      </w:pPr>
      <w:r>
        <w:rPr>
          <w:noProof/>
        </w:rPr>
        <w:t>NZQA Qualification</w:t>
      </w:r>
      <w:r>
        <w:rPr>
          <w:noProof/>
        </w:rPr>
        <w:tab/>
      </w:r>
      <w:r>
        <w:rPr>
          <w:noProof/>
        </w:rPr>
        <w:fldChar w:fldCharType="begin"/>
      </w:r>
      <w:r>
        <w:rPr>
          <w:noProof/>
        </w:rPr>
        <w:instrText xml:space="preserve"> PAGEREF _Toc149058871 \h </w:instrText>
      </w:r>
      <w:r>
        <w:rPr>
          <w:noProof/>
        </w:rPr>
      </w:r>
      <w:r>
        <w:rPr>
          <w:noProof/>
        </w:rPr>
        <w:fldChar w:fldCharType="separate"/>
      </w:r>
      <w:r w:rsidR="00A1690A">
        <w:rPr>
          <w:noProof/>
        </w:rPr>
        <w:t>2</w:t>
      </w:r>
      <w:r>
        <w:rPr>
          <w:noProof/>
        </w:rPr>
        <w:fldChar w:fldCharType="end"/>
      </w:r>
    </w:p>
    <w:p w14:paraId="3F28B300" w14:textId="4776CF42" w:rsidR="008A491D" w:rsidRDefault="008A491D">
      <w:pPr>
        <w:pStyle w:val="TOC2"/>
        <w:tabs>
          <w:tab w:val="right" w:leader="dot" w:pos="9459"/>
        </w:tabs>
        <w:rPr>
          <w:rFonts w:eastAsiaTheme="minorEastAsia"/>
          <w:noProof/>
          <w:sz w:val="22"/>
          <w:lang w:eastAsia="en-NZ"/>
        </w:rPr>
      </w:pPr>
      <w:r>
        <w:rPr>
          <w:noProof/>
        </w:rPr>
        <w:t xml:space="preserve">Steps to Completing </w:t>
      </w:r>
      <w:r w:rsidRPr="00724A53">
        <w:rPr>
          <w:rFonts w:eastAsia="Calibri"/>
          <w:noProof/>
        </w:rPr>
        <w:t>Unit Standard 29556</w:t>
      </w:r>
      <w:r>
        <w:rPr>
          <w:noProof/>
        </w:rPr>
        <w:tab/>
      </w:r>
      <w:r>
        <w:rPr>
          <w:noProof/>
        </w:rPr>
        <w:fldChar w:fldCharType="begin"/>
      </w:r>
      <w:r>
        <w:rPr>
          <w:noProof/>
        </w:rPr>
        <w:instrText xml:space="preserve"> PAGEREF _Toc149058872 \h </w:instrText>
      </w:r>
      <w:r>
        <w:rPr>
          <w:noProof/>
        </w:rPr>
      </w:r>
      <w:r>
        <w:rPr>
          <w:noProof/>
        </w:rPr>
        <w:fldChar w:fldCharType="separate"/>
      </w:r>
      <w:r w:rsidR="00A1690A">
        <w:rPr>
          <w:noProof/>
        </w:rPr>
        <w:t>2</w:t>
      </w:r>
      <w:r>
        <w:rPr>
          <w:noProof/>
        </w:rPr>
        <w:fldChar w:fldCharType="end"/>
      </w:r>
    </w:p>
    <w:p w14:paraId="1767DF1E" w14:textId="18A37C10" w:rsidR="008A491D" w:rsidRDefault="008A491D">
      <w:pPr>
        <w:pStyle w:val="TOC1"/>
        <w:rPr>
          <w:rFonts w:eastAsiaTheme="minorEastAsia"/>
          <w:b w:val="0"/>
          <w:noProof/>
          <w:sz w:val="22"/>
          <w:lang w:eastAsia="en-NZ"/>
        </w:rPr>
      </w:pPr>
      <w:r>
        <w:rPr>
          <w:noProof/>
        </w:rPr>
        <w:t>Roles and Responsibilities</w:t>
      </w:r>
      <w:r>
        <w:rPr>
          <w:noProof/>
        </w:rPr>
        <w:tab/>
      </w:r>
      <w:r>
        <w:rPr>
          <w:noProof/>
        </w:rPr>
        <w:fldChar w:fldCharType="begin"/>
      </w:r>
      <w:r>
        <w:rPr>
          <w:noProof/>
        </w:rPr>
        <w:instrText xml:space="preserve"> PAGEREF _Toc149058873 \h </w:instrText>
      </w:r>
      <w:r>
        <w:rPr>
          <w:noProof/>
        </w:rPr>
      </w:r>
      <w:r>
        <w:rPr>
          <w:noProof/>
        </w:rPr>
        <w:fldChar w:fldCharType="separate"/>
      </w:r>
      <w:r w:rsidR="00A1690A">
        <w:rPr>
          <w:noProof/>
        </w:rPr>
        <w:t>3</w:t>
      </w:r>
      <w:r>
        <w:rPr>
          <w:noProof/>
        </w:rPr>
        <w:fldChar w:fldCharType="end"/>
      </w:r>
    </w:p>
    <w:p w14:paraId="06E74CC1" w14:textId="3EB63C96" w:rsidR="008A491D" w:rsidRDefault="008A491D">
      <w:pPr>
        <w:pStyle w:val="TOC1"/>
        <w:rPr>
          <w:rFonts w:eastAsiaTheme="minorEastAsia"/>
          <w:b w:val="0"/>
          <w:noProof/>
          <w:sz w:val="22"/>
          <w:lang w:eastAsia="en-NZ"/>
        </w:rPr>
      </w:pPr>
      <w:r>
        <w:rPr>
          <w:noProof/>
        </w:rPr>
        <w:t>NZQA Accredited Training Providers</w:t>
      </w:r>
      <w:r>
        <w:rPr>
          <w:noProof/>
        </w:rPr>
        <w:tab/>
      </w:r>
      <w:r>
        <w:rPr>
          <w:noProof/>
        </w:rPr>
        <w:fldChar w:fldCharType="begin"/>
      </w:r>
      <w:r>
        <w:rPr>
          <w:noProof/>
        </w:rPr>
        <w:instrText xml:space="preserve"> PAGEREF _Toc149058874 \h </w:instrText>
      </w:r>
      <w:r>
        <w:rPr>
          <w:noProof/>
        </w:rPr>
      </w:r>
      <w:r>
        <w:rPr>
          <w:noProof/>
        </w:rPr>
        <w:fldChar w:fldCharType="separate"/>
      </w:r>
      <w:r w:rsidR="00A1690A">
        <w:rPr>
          <w:noProof/>
        </w:rPr>
        <w:t>5</w:t>
      </w:r>
      <w:r>
        <w:rPr>
          <w:noProof/>
        </w:rPr>
        <w:fldChar w:fldCharType="end"/>
      </w:r>
    </w:p>
    <w:p w14:paraId="72784D32" w14:textId="405AF377" w:rsidR="008A491D" w:rsidRDefault="008A491D">
      <w:pPr>
        <w:pStyle w:val="TOC1"/>
        <w:rPr>
          <w:rFonts w:eastAsiaTheme="minorEastAsia"/>
          <w:b w:val="0"/>
          <w:noProof/>
          <w:sz w:val="22"/>
          <w:lang w:eastAsia="en-NZ"/>
        </w:rPr>
      </w:pPr>
      <w:r>
        <w:rPr>
          <w:noProof/>
        </w:rPr>
        <w:t>Entry to a Cervical Screening Training Programme</w:t>
      </w:r>
      <w:r>
        <w:rPr>
          <w:noProof/>
        </w:rPr>
        <w:tab/>
      </w:r>
      <w:r>
        <w:rPr>
          <w:noProof/>
        </w:rPr>
        <w:fldChar w:fldCharType="begin"/>
      </w:r>
      <w:r>
        <w:rPr>
          <w:noProof/>
        </w:rPr>
        <w:instrText xml:space="preserve"> PAGEREF _Toc149058875 \h </w:instrText>
      </w:r>
      <w:r>
        <w:rPr>
          <w:noProof/>
        </w:rPr>
      </w:r>
      <w:r>
        <w:rPr>
          <w:noProof/>
        </w:rPr>
        <w:fldChar w:fldCharType="separate"/>
      </w:r>
      <w:r w:rsidR="00A1690A">
        <w:rPr>
          <w:noProof/>
        </w:rPr>
        <w:t>6</w:t>
      </w:r>
      <w:r>
        <w:rPr>
          <w:noProof/>
        </w:rPr>
        <w:fldChar w:fldCharType="end"/>
      </w:r>
    </w:p>
    <w:p w14:paraId="0C366324" w14:textId="7D665D8D" w:rsidR="008A491D" w:rsidRDefault="008A491D">
      <w:pPr>
        <w:pStyle w:val="TOC2"/>
        <w:tabs>
          <w:tab w:val="right" w:leader="dot" w:pos="9459"/>
        </w:tabs>
        <w:rPr>
          <w:rFonts w:eastAsiaTheme="minorEastAsia"/>
          <w:noProof/>
          <w:sz w:val="22"/>
          <w:lang w:eastAsia="en-NZ"/>
        </w:rPr>
      </w:pPr>
      <w:r>
        <w:rPr>
          <w:noProof/>
        </w:rPr>
        <w:t>New Zealand Registered Health Practitioners</w:t>
      </w:r>
      <w:r>
        <w:rPr>
          <w:noProof/>
        </w:rPr>
        <w:tab/>
      </w:r>
      <w:r>
        <w:rPr>
          <w:noProof/>
        </w:rPr>
        <w:fldChar w:fldCharType="begin"/>
      </w:r>
      <w:r>
        <w:rPr>
          <w:noProof/>
        </w:rPr>
        <w:instrText xml:space="preserve"> PAGEREF _Toc149058876 \h </w:instrText>
      </w:r>
      <w:r>
        <w:rPr>
          <w:noProof/>
        </w:rPr>
      </w:r>
      <w:r>
        <w:rPr>
          <w:noProof/>
        </w:rPr>
        <w:fldChar w:fldCharType="separate"/>
      </w:r>
      <w:r w:rsidR="00A1690A">
        <w:rPr>
          <w:noProof/>
        </w:rPr>
        <w:t>6</w:t>
      </w:r>
      <w:r>
        <w:rPr>
          <w:noProof/>
        </w:rPr>
        <w:fldChar w:fldCharType="end"/>
      </w:r>
    </w:p>
    <w:p w14:paraId="1D8605D1" w14:textId="73292111" w:rsidR="008A491D" w:rsidRDefault="008A491D">
      <w:pPr>
        <w:pStyle w:val="TOC1"/>
        <w:rPr>
          <w:rFonts w:eastAsiaTheme="minorEastAsia"/>
          <w:b w:val="0"/>
          <w:noProof/>
          <w:sz w:val="22"/>
          <w:lang w:eastAsia="en-NZ"/>
        </w:rPr>
      </w:pPr>
      <w:r>
        <w:rPr>
          <w:noProof/>
        </w:rPr>
        <w:t>Training Programme Components</w:t>
      </w:r>
      <w:r>
        <w:rPr>
          <w:noProof/>
        </w:rPr>
        <w:tab/>
      </w:r>
      <w:r>
        <w:rPr>
          <w:noProof/>
        </w:rPr>
        <w:fldChar w:fldCharType="begin"/>
      </w:r>
      <w:r>
        <w:rPr>
          <w:noProof/>
        </w:rPr>
        <w:instrText xml:space="preserve"> PAGEREF _Toc149058877 \h </w:instrText>
      </w:r>
      <w:r>
        <w:rPr>
          <w:noProof/>
        </w:rPr>
      </w:r>
      <w:r>
        <w:rPr>
          <w:noProof/>
        </w:rPr>
        <w:fldChar w:fldCharType="separate"/>
      </w:r>
      <w:r w:rsidR="00A1690A">
        <w:rPr>
          <w:noProof/>
        </w:rPr>
        <w:t>6</w:t>
      </w:r>
      <w:r>
        <w:rPr>
          <w:noProof/>
        </w:rPr>
        <w:fldChar w:fldCharType="end"/>
      </w:r>
    </w:p>
    <w:p w14:paraId="3999DD12" w14:textId="22236EC0" w:rsidR="008A491D" w:rsidRDefault="008A491D">
      <w:pPr>
        <w:pStyle w:val="TOC2"/>
        <w:tabs>
          <w:tab w:val="right" w:leader="dot" w:pos="9459"/>
        </w:tabs>
        <w:rPr>
          <w:rFonts w:eastAsiaTheme="minorEastAsia"/>
          <w:noProof/>
          <w:sz w:val="22"/>
          <w:lang w:eastAsia="en-NZ"/>
        </w:rPr>
      </w:pPr>
      <w:r>
        <w:rPr>
          <w:noProof/>
        </w:rPr>
        <w:t>Theoretical Component</w:t>
      </w:r>
      <w:r>
        <w:rPr>
          <w:noProof/>
        </w:rPr>
        <w:tab/>
      </w:r>
      <w:r>
        <w:rPr>
          <w:noProof/>
        </w:rPr>
        <w:fldChar w:fldCharType="begin"/>
      </w:r>
      <w:r>
        <w:rPr>
          <w:noProof/>
        </w:rPr>
        <w:instrText xml:space="preserve"> PAGEREF _Toc149058878 \h </w:instrText>
      </w:r>
      <w:r>
        <w:rPr>
          <w:noProof/>
        </w:rPr>
      </w:r>
      <w:r>
        <w:rPr>
          <w:noProof/>
        </w:rPr>
        <w:fldChar w:fldCharType="separate"/>
      </w:r>
      <w:r w:rsidR="00A1690A">
        <w:rPr>
          <w:noProof/>
        </w:rPr>
        <w:t>6</w:t>
      </w:r>
      <w:r>
        <w:rPr>
          <w:noProof/>
        </w:rPr>
        <w:fldChar w:fldCharType="end"/>
      </w:r>
    </w:p>
    <w:p w14:paraId="5EC2D394" w14:textId="29E46D14" w:rsidR="008A491D" w:rsidRDefault="008A491D">
      <w:pPr>
        <w:pStyle w:val="TOC2"/>
        <w:tabs>
          <w:tab w:val="right" w:leader="dot" w:pos="9459"/>
        </w:tabs>
        <w:rPr>
          <w:rFonts w:eastAsiaTheme="minorEastAsia"/>
          <w:noProof/>
          <w:sz w:val="22"/>
          <w:lang w:eastAsia="en-NZ"/>
        </w:rPr>
      </w:pPr>
      <w:r>
        <w:rPr>
          <w:noProof/>
        </w:rPr>
        <w:t>Practical Component</w:t>
      </w:r>
      <w:r>
        <w:rPr>
          <w:noProof/>
        </w:rPr>
        <w:tab/>
      </w:r>
      <w:r>
        <w:rPr>
          <w:noProof/>
        </w:rPr>
        <w:fldChar w:fldCharType="begin"/>
      </w:r>
      <w:r>
        <w:rPr>
          <w:noProof/>
        </w:rPr>
        <w:instrText xml:space="preserve"> PAGEREF _Toc149058879 \h </w:instrText>
      </w:r>
      <w:r>
        <w:rPr>
          <w:noProof/>
        </w:rPr>
      </w:r>
      <w:r>
        <w:rPr>
          <w:noProof/>
        </w:rPr>
        <w:fldChar w:fldCharType="separate"/>
      </w:r>
      <w:r w:rsidR="00A1690A">
        <w:rPr>
          <w:noProof/>
        </w:rPr>
        <w:t>6</w:t>
      </w:r>
      <w:r>
        <w:rPr>
          <w:noProof/>
        </w:rPr>
        <w:fldChar w:fldCharType="end"/>
      </w:r>
    </w:p>
    <w:p w14:paraId="733BBF03" w14:textId="24A7B552" w:rsidR="008A491D" w:rsidRDefault="008A491D">
      <w:pPr>
        <w:pStyle w:val="TOC2"/>
        <w:tabs>
          <w:tab w:val="right" w:leader="dot" w:pos="9459"/>
        </w:tabs>
        <w:rPr>
          <w:rFonts w:eastAsiaTheme="minorEastAsia"/>
          <w:noProof/>
          <w:sz w:val="22"/>
          <w:lang w:eastAsia="en-NZ"/>
        </w:rPr>
      </w:pPr>
      <w:r>
        <w:rPr>
          <w:noProof/>
        </w:rPr>
        <w:t>Recognition of Previous Learning and Assessing Overseas-Trained Sample-takers</w:t>
      </w:r>
      <w:r>
        <w:rPr>
          <w:noProof/>
        </w:rPr>
        <w:tab/>
      </w:r>
      <w:r>
        <w:rPr>
          <w:noProof/>
        </w:rPr>
        <w:fldChar w:fldCharType="begin"/>
      </w:r>
      <w:r>
        <w:rPr>
          <w:noProof/>
        </w:rPr>
        <w:instrText xml:space="preserve"> PAGEREF _Toc149058880 \h </w:instrText>
      </w:r>
      <w:r>
        <w:rPr>
          <w:noProof/>
        </w:rPr>
      </w:r>
      <w:r>
        <w:rPr>
          <w:noProof/>
        </w:rPr>
        <w:fldChar w:fldCharType="separate"/>
      </w:r>
      <w:r w:rsidR="00A1690A">
        <w:rPr>
          <w:noProof/>
        </w:rPr>
        <w:t>7</w:t>
      </w:r>
      <w:r>
        <w:rPr>
          <w:noProof/>
        </w:rPr>
        <w:fldChar w:fldCharType="end"/>
      </w:r>
    </w:p>
    <w:p w14:paraId="561BC5A8" w14:textId="4ECD086E" w:rsidR="008A491D" w:rsidRDefault="008A491D">
      <w:pPr>
        <w:pStyle w:val="TOC1"/>
        <w:rPr>
          <w:rFonts w:eastAsiaTheme="minorEastAsia"/>
          <w:b w:val="0"/>
          <w:noProof/>
          <w:sz w:val="22"/>
          <w:lang w:eastAsia="en-NZ"/>
        </w:rPr>
      </w:pPr>
      <w:r>
        <w:rPr>
          <w:noProof/>
        </w:rPr>
        <w:t>Required Texts</w:t>
      </w:r>
      <w:r>
        <w:rPr>
          <w:noProof/>
        </w:rPr>
        <w:tab/>
      </w:r>
      <w:r>
        <w:rPr>
          <w:noProof/>
        </w:rPr>
        <w:fldChar w:fldCharType="begin"/>
      </w:r>
      <w:r>
        <w:rPr>
          <w:noProof/>
        </w:rPr>
        <w:instrText xml:space="preserve"> PAGEREF _Toc149058881 \h </w:instrText>
      </w:r>
      <w:r>
        <w:rPr>
          <w:noProof/>
        </w:rPr>
      </w:r>
      <w:r>
        <w:rPr>
          <w:noProof/>
        </w:rPr>
        <w:fldChar w:fldCharType="separate"/>
      </w:r>
      <w:r w:rsidR="00A1690A">
        <w:rPr>
          <w:noProof/>
        </w:rPr>
        <w:t>8</w:t>
      </w:r>
      <w:r>
        <w:rPr>
          <w:noProof/>
        </w:rPr>
        <w:fldChar w:fldCharType="end"/>
      </w:r>
    </w:p>
    <w:p w14:paraId="027AA9B5" w14:textId="07F27504" w:rsidR="008A491D" w:rsidRDefault="008A491D">
      <w:pPr>
        <w:pStyle w:val="TOC2"/>
        <w:tabs>
          <w:tab w:val="right" w:leader="dot" w:pos="9459"/>
        </w:tabs>
        <w:rPr>
          <w:rFonts w:eastAsiaTheme="minorEastAsia"/>
          <w:noProof/>
          <w:sz w:val="22"/>
          <w:lang w:eastAsia="en-NZ"/>
        </w:rPr>
      </w:pPr>
      <w:r>
        <w:rPr>
          <w:noProof/>
        </w:rPr>
        <w:t>Additional Recommended Reading</w:t>
      </w:r>
      <w:r>
        <w:rPr>
          <w:noProof/>
        </w:rPr>
        <w:tab/>
      </w:r>
      <w:r>
        <w:rPr>
          <w:noProof/>
        </w:rPr>
        <w:fldChar w:fldCharType="begin"/>
      </w:r>
      <w:r>
        <w:rPr>
          <w:noProof/>
        </w:rPr>
        <w:instrText xml:space="preserve"> PAGEREF _Toc149058882 \h </w:instrText>
      </w:r>
      <w:r>
        <w:rPr>
          <w:noProof/>
        </w:rPr>
      </w:r>
      <w:r>
        <w:rPr>
          <w:noProof/>
        </w:rPr>
        <w:fldChar w:fldCharType="separate"/>
      </w:r>
      <w:r w:rsidR="00A1690A">
        <w:rPr>
          <w:noProof/>
        </w:rPr>
        <w:t>9</w:t>
      </w:r>
      <w:r>
        <w:rPr>
          <w:noProof/>
        </w:rPr>
        <w:fldChar w:fldCharType="end"/>
      </w:r>
    </w:p>
    <w:p w14:paraId="36CD38E8" w14:textId="70CF97D9" w:rsidR="008A491D" w:rsidRDefault="008A491D">
      <w:pPr>
        <w:pStyle w:val="TOC1"/>
        <w:rPr>
          <w:rFonts w:eastAsiaTheme="minorEastAsia"/>
          <w:b w:val="0"/>
          <w:noProof/>
          <w:sz w:val="22"/>
          <w:lang w:eastAsia="en-NZ"/>
        </w:rPr>
      </w:pPr>
      <w:r>
        <w:rPr>
          <w:noProof/>
        </w:rPr>
        <w:t>Approval Process for Cervical Sample-takers</w:t>
      </w:r>
      <w:r>
        <w:rPr>
          <w:noProof/>
        </w:rPr>
        <w:tab/>
      </w:r>
      <w:r>
        <w:rPr>
          <w:noProof/>
        </w:rPr>
        <w:fldChar w:fldCharType="begin"/>
      </w:r>
      <w:r>
        <w:rPr>
          <w:noProof/>
        </w:rPr>
        <w:instrText xml:space="preserve"> PAGEREF _Toc149058883 \h </w:instrText>
      </w:r>
      <w:r>
        <w:rPr>
          <w:noProof/>
        </w:rPr>
      </w:r>
      <w:r>
        <w:rPr>
          <w:noProof/>
        </w:rPr>
        <w:fldChar w:fldCharType="separate"/>
      </w:r>
      <w:r w:rsidR="00A1690A">
        <w:rPr>
          <w:noProof/>
        </w:rPr>
        <w:t>9</w:t>
      </w:r>
      <w:r>
        <w:rPr>
          <w:noProof/>
        </w:rPr>
        <w:fldChar w:fldCharType="end"/>
      </w:r>
    </w:p>
    <w:p w14:paraId="7A0CDFF1" w14:textId="36787CF0" w:rsidR="008A491D" w:rsidRDefault="008A491D">
      <w:pPr>
        <w:pStyle w:val="TOC1"/>
        <w:rPr>
          <w:rFonts w:eastAsiaTheme="minorEastAsia"/>
          <w:b w:val="0"/>
          <w:noProof/>
          <w:sz w:val="22"/>
          <w:lang w:eastAsia="en-NZ"/>
        </w:rPr>
      </w:pPr>
      <w:r>
        <w:rPr>
          <w:noProof/>
        </w:rPr>
        <w:t>Competency Table</w:t>
      </w:r>
      <w:r>
        <w:rPr>
          <w:noProof/>
        </w:rPr>
        <w:tab/>
      </w:r>
      <w:r>
        <w:rPr>
          <w:noProof/>
        </w:rPr>
        <w:fldChar w:fldCharType="begin"/>
      </w:r>
      <w:r>
        <w:rPr>
          <w:noProof/>
        </w:rPr>
        <w:instrText xml:space="preserve"> PAGEREF _Toc149058884 \h </w:instrText>
      </w:r>
      <w:r>
        <w:rPr>
          <w:noProof/>
        </w:rPr>
      </w:r>
      <w:r>
        <w:rPr>
          <w:noProof/>
        </w:rPr>
        <w:fldChar w:fldCharType="separate"/>
      </w:r>
      <w:r w:rsidR="00A1690A">
        <w:rPr>
          <w:noProof/>
        </w:rPr>
        <w:t>10</w:t>
      </w:r>
      <w:r>
        <w:rPr>
          <w:noProof/>
        </w:rPr>
        <w:fldChar w:fldCharType="end"/>
      </w:r>
    </w:p>
    <w:p w14:paraId="5AF81237" w14:textId="74DB9F65" w:rsidR="008A491D" w:rsidRDefault="008A491D">
      <w:pPr>
        <w:pStyle w:val="TOC1"/>
        <w:rPr>
          <w:rFonts w:eastAsiaTheme="minorEastAsia"/>
          <w:b w:val="0"/>
          <w:noProof/>
          <w:sz w:val="22"/>
          <w:lang w:eastAsia="en-NZ"/>
        </w:rPr>
      </w:pPr>
      <w:r>
        <w:rPr>
          <w:noProof/>
        </w:rPr>
        <w:t>Maintaining Competency</w:t>
      </w:r>
      <w:r>
        <w:rPr>
          <w:noProof/>
        </w:rPr>
        <w:tab/>
      </w:r>
      <w:r>
        <w:rPr>
          <w:noProof/>
        </w:rPr>
        <w:fldChar w:fldCharType="begin"/>
      </w:r>
      <w:r>
        <w:rPr>
          <w:noProof/>
        </w:rPr>
        <w:instrText xml:space="preserve"> PAGEREF _Toc149058885 \h </w:instrText>
      </w:r>
      <w:r>
        <w:rPr>
          <w:noProof/>
        </w:rPr>
      </w:r>
      <w:r>
        <w:rPr>
          <w:noProof/>
        </w:rPr>
        <w:fldChar w:fldCharType="separate"/>
      </w:r>
      <w:r w:rsidR="00A1690A">
        <w:rPr>
          <w:noProof/>
        </w:rPr>
        <w:t>23</w:t>
      </w:r>
      <w:r>
        <w:rPr>
          <w:noProof/>
        </w:rPr>
        <w:fldChar w:fldCharType="end"/>
      </w:r>
    </w:p>
    <w:p w14:paraId="79DFB6F2" w14:textId="27B66EF9" w:rsidR="008A491D" w:rsidRDefault="008A491D">
      <w:pPr>
        <w:pStyle w:val="TOC1"/>
        <w:rPr>
          <w:rFonts w:eastAsiaTheme="minorEastAsia"/>
          <w:b w:val="0"/>
          <w:noProof/>
          <w:sz w:val="22"/>
          <w:lang w:eastAsia="en-NZ"/>
        </w:rPr>
      </w:pPr>
      <w:r>
        <w:rPr>
          <w:noProof/>
        </w:rPr>
        <w:t>Appendix 1: Definitions</w:t>
      </w:r>
      <w:r>
        <w:rPr>
          <w:noProof/>
        </w:rPr>
        <w:tab/>
      </w:r>
      <w:r>
        <w:rPr>
          <w:noProof/>
        </w:rPr>
        <w:fldChar w:fldCharType="begin"/>
      </w:r>
      <w:r>
        <w:rPr>
          <w:noProof/>
        </w:rPr>
        <w:instrText xml:space="preserve"> PAGEREF _Toc149058886 \h </w:instrText>
      </w:r>
      <w:r>
        <w:rPr>
          <w:noProof/>
        </w:rPr>
      </w:r>
      <w:r>
        <w:rPr>
          <w:noProof/>
        </w:rPr>
        <w:fldChar w:fldCharType="separate"/>
      </w:r>
      <w:r w:rsidR="00A1690A">
        <w:rPr>
          <w:noProof/>
        </w:rPr>
        <w:t>25</w:t>
      </w:r>
      <w:r>
        <w:rPr>
          <w:noProof/>
        </w:rPr>
        <w:fldChar w:fldCharType="end"/>
      </w:r>
    </w:p>
    <w:p w14:paraId="167A627E" w14:textId="592EACC3" w:rsidR="008A491D" w:rsidRDefault="008A491D">
      <w:pPr>
        <w:pStyle w:val="TOC1"/>
        <w:rPr>
          <w:rFonts w:eastAsiaTheme="minorEastAsia"/>
          <w:b w:val="0"/>
          <w:noProof/>
          <w:sz w:val="22"/>
          <w:lang w:eastAsia="en-NZ"/>
        </w:rPr>
      </w:pPr>
      <w:r>
        <w:rPr>
          <w:noProof/>
        </w:rPr>
        <w:t>Appendix 2: Standard Operating Procedure</w:t>
      </w:r>
      <w:r>
        <w:rPr>
          <w:noProof/>
        </w:rPr>
        <w:tab/>
      </w:r>
      <w:r>
        <w:rPr>
          <w:noProof/>
        </w:rPr>
        <w:fldChar w:fldCharType="begin"/>
      </w:r>
      <w:r>
        <w:rPr>
          <w:noProof/>
        </w:rPr>
        <w:instrText xml:space="preserve"> PAGEREF _Toc149058887 \h </w:instrText>
      </w:r>
      <w:r>
        <w:rPr>
          <w:noProof/>
        </w:rPr>
      </w:r>
      <w:r>
        <w:rPr>
          <w:noProof/>
        </w:rPr>
        <w:fldChar w:fldCharType="separate"/>
      </w:r>
      <w:r w:rsidR="00A1690A">
        <w:rPr>
          <w:noProof/>
        </w:rPr>
        <w:t>29</w:t>
      </w:r>
      <w:r>
        <w:rPr>
          <w:noProof/>
        </w:rPr>
        <w:fldChar w:fldCharType="end"/>
      </w:r>
    </w:p>
    <w:p w14:paraId="7D64070E" w14:textId="702149EC" w:rsidR="00C86248" w:rsidRDefault="00C86248" w:rsidP="00502208">
      <w:pPr>
        <w:spacing w:line="276" w:lineRule="auto"/>
      </w:pPr>
      <w:r w:rsidRPr="431104A6">
        <w:rPr>
          <w:b/>
          <w:bCs/>
        </w:rPr>
        <w:fldChar w:fldCharType="end"/>
      </w:r>
    </w:p>
    <w:p w14:paraId="442329CD" w14:textId="77777777" w:rsidR="00712A79" w:rsidRDefault="00712A79" w:rsidP="00502208">
      <w:pPr>
        <w:spacing w:before="0" w:after="0" w:line="276" w:lineRule="auto"/>
        <w:rPr>
          <w:b/>
          <w:noProof/>
          <w:color w:val="28222B" w:themeColor="text2"/>
          <w:sz w:val="32"/>
          <w:lang w:val="en-US"/>
        </w:rPr>
      </w:pPr>
      <w:bookmarkStart w:id="2" w:name="_Toc405792993"/>
      <w:bookmarkStart w:id="3" w:name="_Toc405793226"/>
      <w:r>
        <w:br w:type="page"/>
      </w:r>
    </w:p>
    <w:p w14:paraId="7D640710" w14:textId="2CB202D3" w:rsidR="00EA1D05" w:rsidRPr="003F62A5" w:rsidRDefault="00EA1D05" w:rsidP="00502208">
      <w:pPr>
        <w:pStyle w:val="Heading1"/>
        <w:spacing w:line="276" w:lineRule="auto"/>
      </w:pPr>
      <w:bookmarkStart w:id="4" w:name="_Toc149058868"/>
      <w:r w:rsidRPr="431104A6">
        <w:lastRenderedPageBreak/>
        <w:t>Introduction</w:t>
      </w:r>
      <w:bookmarkEnd w:id="4"/>
    </w:p>
    <w:bookmarkEnd w:id="2"/>
    <w:bookmarkEnd w:id="3"/>
    <w:p w14:paraId="7D640711" w14:textId="636A0A13" w:rsidR="006015F2" w:rsidRPr="00424BAE" w:rsidRDefault="006015F2" w:rsidP="00502208">
      <w:pPr>
        <w:spacing w:line="276" w:lineRule="auto"/>
      </w:pPr>
      <w:r>
        <w:t xml:space="preserve">The National Cervical Screening Programme (NCSP) National Policy and Quality Standards (NPQS) require all </w:t>
      </w:r>
      <w:r w:rsidR="00FA7D5C">
        <w:t>c</w:t>
      </w:r>
      <w:r w:rsidR="00B958B4">
        <w:t xml:space="preserve">ervical </w:t>
      </w:r>
      <w:r w:rsidR="00E9454D">
        <w:t>sample-taker</w:t>
      </w:r>
      <w:r w:rsidR="00D03D80">
        <w:t>s</w:t>
      </w:r>
      <w:r w:rsidR="1F4A8FDB">
        <w:t xml:space="preserve"> </w:t>
      </w:r>
      <w:r>
        <w:t xml:space="preserve">to </w:t>
      </w:r>
      <w:r w:rsidR="00B3781E">
        <w:t>complete</w:t>
      </w:r>
      <w:r>
        <w:t xml:space="preserve"> a recognised educational course in cervical screening through one of the following training programmes:</w:t>
      </w:r>
    </w:p>
    <w:p w14:paraId="7D640712" w14:textId="77777777" w:rsidR="006015F2" w:rsidRPr="00424BAE" w:rsidRDefault="006015F2" w:rsidP="00502208">
      <w:pPr>
        <w:pStyle w:val="ListBullet"/>
        <w:spacing w:line="276" w:lineRule="auto"/>
      </w:pPr>
      <w:r>
        <w:t xml:space="preserve">A New Zealand Qualifications Authority (NZQA) accredited cervical screening </w:t>
      </w:r>
      <w:proofErr w:type="gramStart"/>
      <w:r>
        <w:t>course</w:t>
      </w:r>
      <w:proofErr w:type="gramEnd"/>
    </w:p>
    <w:p w14:paraId="7D640713" w14:textId="77777777" w:rsidR="006015F2" w:rsidRPr="00424BAE" w:rsidRDefault="006015F2" w:rsidP="00502208">
      <w:pPr>
        <w:pStyle w:val="ListBullet"/>
        <w:spacing w:line="276" w:lineRule="auto"/>
      </w:pPr>
      <w:r>
        <w:t>Training as part of a medical degree</w:t>
      </w:r>
    </w:p>
    <w:p w14:paraId="7D640714" w14:textId="77777777" w:rsidR="006015F2" w:rsidRPr="00424BAE" w:rsidRDefault="007C6D8F" w:rsidP="00502208">
      <w:pPr>
        <w:pStyle w:val="ListBullet"/>
        <w:spacing w:line="276" w:lineRule="auto"/>
      </w:pPr>
      <w:r>
        <w:t>Training as part of a</w:t>
      </w:r>
      <w:r w:rsidR="006015F2">
        <w:t xml:space="preserve"> midwifery training programme.</w:t>
      </w:r>
    </w:p>
    <w:p w14:paraId="693338E7" w14:textId="0710BE84" w:rsidR="19755005" w:rsidRDefault="00D03D80" w:rsidP="00502208">
      <w:pPr>
        <w:spacing w:line="276" w:lineRule="auto"/>
      </w:pPr>
      <w:r>
        <w:t xml:space="preserve">Empowering </w:t>
      </w:r>
      <w:r w:rsidR="003234B3">
        <w:t xml:space="preserve">screening </w:t>
      </w:r>
      <w:r>
        <w:t>participants is a</w:t>
      </w:r>
      <w:r w:rsidRPr="379650F5">
        <w:t xml:space="preserve"> fundamental principle of the NCSP </w:t>
      </w:r>
      <w:r>
        <w:t xml:space="preserve">and the support </w:t>
      </w:r>
      <w:r w:rsidR="00FA7D5C">
        <w:t xml:space="preserve">that </w:t>
      </w:r>
      <w:r w:rsidR="003234B3">
        <w:t xml:space="preserve">trained </w:t>
      </w:r>
      <w:r w:rsidR="00FB2C66">
        <w:t xml:space="preserve">health </w:t>
      </w:r>
      <w:r w:rsidR="00024E53">
        <w:t xml:space="preserve">professionals </w:t>
      </w:r>
      <w:r>
        <w:t>provide greatly influence</w:t>
      </w:r>
      <w:r w:rsidR="00B3781E">
        <w:t>s</w:t>
      </w:r>
      <w:r>
        <w:t xml:space="preserve"> a </w:t>
      </w:r>
      <w:r w:rsidR="19755005">
        <w:t>participant’s</w:t>
      </w:r>
      <w:r>
        <w:t xml:space="preserve"> experience of the </w:t>
      </w:r>
      <w:r w:rsidR="00B3781E">
        <w:t xml:space="preserve">entire </w:t>
      </w:r>
      <w:r>
        <w:t xml:space="preserve">screening </w:t>
      </w:r>
      <w:r w:rsidR="00FA7D5C">
        <w:t>programme</w:t>
      </w:r>
      <w:r w:rsidR="19755005">
        <w:t xml:space="preserve">. </w:t>
      </w:r>
    </w:p>
    <w:p w14:paraId="2314CCB2" w14:textId="42682267" w:rsidR="40137AC8" w:rsidRDefault="00B1764C" w:rsidP="00502208">
      <w:pPr>
        <w:spacing w:line="276" w:lineRule="auto"/>
      </w:pPr>
      <w:r>
        <w:t>Thank you for undertaking</w:t>
      </w:r>
      <w:r w:rsidR="00B3781E">
        <w:t xml:space="preserve"> and complet</w:t>
      </w:r>
      <w:r>
        <w:t>ing</w:t>
      </w:r>
      <w:r w:rsidR="00B3781E">
        <w:t xml:space="preserve"> this training </w:t>
      </w:r>
      <w:r w:rsidR="007608FD">
        <w:t xml:space="preserve">to </w:t>
      </w:r>
      <w:r w:rsidR="00FA7D5C">
        <w:t>support</w:t>
      </w:r>
      <w:r w:rsidR="008E6B48">
        <w:t xml:space="preserve"> participants </w:t>
      </w:r>
      <w:r w:rsidR="00FA7D5C">
        <w:t xml:space="preserve">to have a safe and </w:t>
      </w:r>
      <w:r w:rsidR="00B3781E" w:rsidRPr="379650F5">
        <w:t xml:space="preserve">positive experience </w:t>
      </w:r>
      <w:r w:rsidR="00ED3E7F">
        <w:t>throughout their screening journey</w:t>
      </w:r>
      <w:r w:rsidR="00B3781E">
        <w:t xml:space="preserve">. </w:t>
      </w:r>
    </w:p>
    <w:p w14:paraId="300A89D0" w14:textId="7E66247C" w:rsidR="1399F47F" w:rsidRDefault="1399F47F" w:rsidP="007C6E10">
      <w:pPr>
        <w:spacing w:after="120" w:line="276" w:lineRule="auto"/>
        <w:jc w:val="center"/>
      </w:pPr>
      <w:proofErr w:type="spellStart"/>
      <w:r w:rsidRPr="009279F2">
        <w:rPr>
          <w:b/>
          <w:bCs/>
        </w:rPr>
        <w:t>Amohia</w:t>
      </w:r>
      <w:proofErr w:type="spellEnd"/>
      <w:r w:rsidRPr="009279F2">
        <w:rPr>
          <w:b/>
          <w:bCs/>
        </w:rPr>
        <w:t xml:space="preserve"> </w:t>
      </w:r>
      <w:proofErr w:type="spellStart"/>
      <w:r w:rsidRPr="009279F2">
        <w:rPr>
          <w:b/>
          <w:bCs/>
        </w:rPr>
        <w:t>ake</w:t>
      </w:r>
      <w:proofErr w:type="spellEnd"/>
      <w:r w:rsidRPr="009279F2">
        <w:rPr>
          <w:b/>
          <w:bCs/>
        </w:rPr>
        <w:t xml:space="preserve"> </w:t>
      </w:r>
      <w:proofErr w:type="spellStart"/>
      <w:r w:rsidRPr="009279F2">
        <w:rPr>
          <w:b/>
          <w:bCs/>
        </w:rPr>
        <w:t>te</w:t>
      </w:r>
      <w:proofErr w:type="spellEnd"/>
      <w:r w:rsidRPr="009279F2">
        <w:rPr>
          <w:b/>
          <w:bCs/>
        </w:rPr>
        <w:t xml:space="preserve"> </w:t>
      </w:r>
      <w:proofErr w:type="spellStart"/>
      <w:r w:rsidRPr="009279F2">
        <w:rPr>
          <w:b/>
          <w:bCs/>
        </w:rPr>
        <w:t>ora</w:t>
      </w:r>
      <w:proofErr w:type="spellEnd"/>
      <w:r w:rsidRPr="009279F2">
        <w:rPr>
          <w:b/>
          <w:bCs/>
        </w:rPr>
        <w:t xml:space="preserve"> o </w:t>
      </w:r>
      <w:proofErr w:type="spellStart"/>
      <w:r w:rsidRPr="009279F2">
        <w:rPr>
          <w:b/>
          <w:bCs/>
        </w:rPr>
        <w:t>te</w:t>
      </w:r>
      <w:proofErr w:type="spellEnd"/>
      <w:r w:rsidRPr="009279F2">
        <w:rPr>
          <w:b/>
          <w:bCs/>
        </w:rPr>
        <w:t xml:space="preserve"> iwi ka </w:t>
      </w:r>
      <w:proofErr w:type="spellStart"/>
      <w:r w:rsidRPr="009279F2">
        <w:rPr>
          <w:b/>
          <w:bCs/>
        </w:rPr>
        <w:t>putaki</w:t>
      </w:r>
      <w:proofErr w:type="spellEnd"/>
      <w:r w:rsidRPr="009279F2">
        <w:rPr>
          <w:b/>
          <w:bCs/>
        </w:rPr>
        <w:t xml:space="preserve"> </w:t>
      </w:r>
      <w:proofErr w:type="spellStart"/>
      <w:r w:rsidRPr="009279F2">
        <w:rPr>
          <w:b/>
          <w:bCs/>
        </w:rPr>
        <w:t>te</w:t>
      </w:r>
      <w:proofErr w:type="spellEnd"/>
      <w:r w:rsidRPr="009279F2">
        <w:rPr>
          <w:b/>
          <w:bCs/>
        </w:rPr>
        <w:t xml:space="preserve"> </w:t>
      </w:r>
      <w:proofErr w:type="spellStart"/>
      <w:r w:rsidRPr="009279F2">
        <w:rPr>
          <w:b/>
          <w:bCs/>
        </w:rPr>
        <w:t>whei</w:t>
      </w:r>
      <w:proofErr w:type="spellEnd"/>
      <w:r w:rsidRPr="009279F2">
        <w:rPr>
          <w:b/>
          <w:bCs/>
        </w:rPr>
        <w:t xml:space="preserve"> </w:t>
      </w:r>
      <w:proofErr w:type="spellStart"/>
      <w:r w:rsidRPr="009279F2">
        <w:rPr>
          <w:b/>
          <w:bCs/>
        </w:rPr>
        <w:t>ao</w:t>
      </w:r>
      <w:proofErr w:type="spellEnd"/>
      <w:r w:rsidR="00752019">
        <w:rPr>
          <w:b/>
          <w:bCs/>
        </w:rPr>
        <w:br/>
      </w:r>
      <w:r>
        <w:t>To protect the wellbeing of people is paramount.</w:t>
      </w:r>
    </w:p>
    <w:p w14:paraId="683B85C1" w14:textId="6D01D82D" w:rsidR="6BAE983B" w:rsidRPr="00596ABE" w:rsidRDefault="6BAE983B" w:rsidP="00596ABE">
      <w:pPr>
        <w:pStyle w:val="Heading1"/>
        <w:spacing w:before="240"/>
      </w:pPr>
      <w:bookmarkStart w:id="5" w:name="_Toc149058869"/>
      <w:r w:rsidRPr="00596ABE">
        <w:t xml:space="preserve">Application of </w:t>
      </w:r>
      <w:r w:rsidR="00EB1958" w:rsidRPr="00596ABE">
        <w:t>Training Competencies</w:t>
      </w:r>
      <w:bookmarkEnd w:id="5"/>
    </w:p>
    <w:p w14:paraId="674AA464" w14:textId="5B163FE8" w:rsidR="00CF03E8" w:rsidRDefault="38E3E506" w:rsidP="00502208">
      <w:pPr>
        <w:spacing w:line="276" w:lineRule="auto"/>
      </w:pPr>
      <w:r w:rsidRPr="431104A6">
        <w:t>The</w:t>
      </w:r>
      <w:r w:rsidR="006E701F">
        <w:t xml:space="preserve"> National Screening Unit created this </w:t>
      </w:r>
      <w:r w:rsidR="0099496B">
        <w:t xml:space="preserve">document to </w:t>
      </w:r>
      <w:r w:rsidR="00BD78B3">
        <w:t xml:space="preserve">help you </w:t>
      </w:r>
      <w:r w:rsidR="00CF03E8">
        <w:t>build the skills and</w:t>
      </w:r>
      <w:r w:rsidRPr="431104A6">
        <w:t xml:space="preserve"> competencies </w:t>
      </w:r>
      <w:r w:rsidR="00AD15F3">
        <w:t>required to deliver</w:t>
      </w:r>
      <w:r w:rsidRPr="431104A6">
        <w:t xml:space="preserve"> N</w:t>
      </w:r>
      <w:r w:rsidR="00AD15F3">
        <w:t xml:space="preserve">ational </w:t>
      </w:r>
      <w:r w:rsidRPr="431104A6">
        <w:t>C</w:t>
      </w:r>
      <w:r w:rsidR="004E3E03">
        <w:t xml:space="preserve">ervical </w:t>
      </w:r>
      <w:r w:rsidRPr="431104A6">
        <w:t>S</w:t>
      </w:r>
      <w:r w:rsidR="004E3E03">
        <w:t xml:space="preserve">creening </w:t>
      </w:r>
      <w:r w:rsidRPr="431104A6">
        <w:t>P</w:t>
      </w:r>
      <w:r w:rsidR="004E3E03">
        <w:t xml:space="preserve">rogramme </w:t>
      </w:r>
      <w:r w:rsidR="005373FD">
        <w:t>(NCSP)</w:t>
      </w:r>
      <w:r w:rsidR="0067587F">
        <w:t xml:space="preserve"> </w:t>
      </w:r>
      <w:r w:rsidR="004E3E03">
        <w:t xml:space="preserve">screening services </w:t>
      </w:r>
      <w:r w:rsidR="009B25A6">
        <w:t>safely and effectively.</w:t>
      </w:r>
    </w:p>
    <w:p w14:paraId="738F11FF" w14:textId="674D436D" w:rsidR="00FA7D5C" w:rsidRDefault="008B7CCD" w:rsidP="00502208">
      <w:pPr>
        <w:spacing w:line="276" w:lineRule="auto"/>
      </w:pPr>
      <w:r>
        <w:t>Cervical screening</w:t>
      </w:r>
      <w:r w:rsidR="1C37CE57">
        <w:t xml:space="preserve"> </w:t>
      </w:r>
      <w:r w:rsidR="00914994">
        <w:t>training</w:t>
      </w:r>
      <w:r>
        <w:t xml:space="preserve"> providers </w:t>
      </w:r>
      <w:r w:rsidR="007101B8">
        <w:t xml:space="preserve">all </w:t>
      </w:r>
      <w:r>
        <w:t xml:space="preserve">use </w:t>
      </w:r>
      <w:r w:rsidR="00914994">
        <w:t xml:space="preserve">the same competencies </w:t>
      </w:r>
      <w:r w:rsidR="007101B8">
        <w:t>to instruct</w:t>
      </w:r>
      <w:r w:rsidR="00ED334E">
        <w:t xml:space="preserve"> </w:t>
      </w:r>
      <w:r w:rsidR="5625220C">
        <w:t>learners</w:t>
      </w:r>
      <w:r w:rsidR="49B3E737">
        <w:t>, supervisors</w:t>
      </w:r>
      <w:r w:rsidR="695D92D2">
        <w:t>,</w:t>
      </w:r>
      <w:r w:rsidR="49B3E737">
        <w:t xml:space="preserve"> and clinical assessors.</w:t>
      </w:r>
      <w:r w:rsidR="00FA7D5C">
        <w:t xml:space="preserve"> </w:t>
      </w:r>
    </w:p>
    <w:p w14:paraId="02E207B3" w14:textId="73EB0BB3" w:rsidR="00160117" w:rsidRDefault="00DD45C8" w:rsidP="00813676">
      <w:pPr>
        <w:pStyle w:val="Heading2"/>
      </w:pPr>
      <w:bookmarkStart w:id="6" w:name="_Toc149058870"/>
      <w:r w:rsidRPr="00813676">
        <w:t>Instruction</w:t>
      </w:r>
      <w:r w:rsidR="00EB1958">
        <w:t xml:space="preserve"> Using </w:t>
      </w:r>
      <w:r>
        <w:t>Unit Standard 29556</w:t>
      </w:r>
      <w:bookmarkEnd w:id="6"/>
    </w:p>
    <w:p w14:paraId="5A8F1FCF" w14:textId="29991250" w:rsidR="005373FD" w:rsidRDefault="00003FFA" w:rsidP="00502208">
      <w:pPr>
        <w:spacing w:line="276" w:lineRule="auto"/>
      </w:pPr>
      <w:r>
        <w:t xml:space="preserve">Unit Standard 29556 – </w:t>
      </w:r>
      <w:r w:rsidRPr="00FA7D5C">
        <w:rPr>
          <w:i/>
          <w:iCs/>
        </w:rPr>
        <w:t>Conduct Cervical Screening</w:t>
      </w:r>
      <w:r>
        <w:t xml:space="preserve"> </w:t>
      </w:r>
      <w:r w:rsidR="00BC38B1">
        <w:t xml:space="preserve">was updated in 2023 to align to </w:t>
      </w:r>
      <w:r w:rsidR="00856EF9">
        <w:t xml:space="preserve">NCSP </w:t>
      </w:r>
      <w:r w:rsidR="00BC38B1" w:rsidRPr="00502208">
        <w:t>HPV</w:t>
      </w:r>
      <w:r w:rsidR="00BC38B1">
        <w:t xml:space="preserve"> Primary Screening. Learners </w:t>
      </w:r>
      <w:r w:rsidR="008F206F">
        <w:t xml:space="preserve">who </w:t>
      </w:r>
      <w:r w:rsidR="00155187">
        <w:t xml:space="preserve">successfully </w:t>
      </w:r>
      <w:r w:rsidR="008F206F">
        <w:t>complete</w:t>
      </w:r>
      <w:r w:rsidR="000667D5">
        <w:t xml:space="preserve"> </w:t>
      </w:r>
      <w:r w:rsidR="008F206F">
        <w:t xml:space="preserve">this standard </w:t>
      </w:r>
      <w:r w:rsidR="00155187">
        <w:t xml:space="preserve">are </w:t>
      </w:r>
      <w:r w:rsidR="008F206F">
        <w:t xml:space="preserve">qualified to </w:t>
      </w:r>
      <w:r w:rsidR="0067587F">
        <w:t>conduct</w:t>
      </w:r>
      <w:r w:rsidR="008E6B16">
        <w:t xml:space="preserve"> </w:t>
      </w:r>
      <w:r w:rsidR="002C478F">
        <w:t xml:space="preserve">vaginal swab and </w:t>
      </w:r>
      <w:r w:rsidR="00C647FD">
        <w:t>liquid</w:t>
      </w:r>
      <w:r w:rsidR="00E9454D">
        <w:t>-</w:t>
      </w:r>
      <w:r w:rsidR="00C647FD">
        <w:t xml:space="preserve">based cytology </w:t>
      </w:r>
      <w:r w:rsidR="00886D9E">
        <w:t>sample collection</w:t>
      </w:r>
      <w:r w:rsidR="00FA7D5C">
        <w:t xml:space="preserve"> as per NCSP </w:t>
      </w:r>
      <w:r w:rsidR="00E9454D">
        <w:t xml:space="preserve">Clinical Practice </w:t>
      </w:r>
      <w:r w:rsidR="00FA7D5C">
        <w:t xml:space="preserve">Guidelines </w:t>
      </w:r>
      <w:r w:rsidR="00E9454D">
        <w:t>2023</w:t>
      </w:r>
      <w:r w:rsidR="00886D9E">
        <w:t xml:space="preserve">. </w:t>
      </w:r>
    </w:p>
    <w:p w14:paraId="34038AEC" w14:textId="75C99777" w:rsidR="00E272BE" w:rsidRPr="00FA7D5C" w:rsidRDefault="00E272BE" w:rsidP="00502208">
      <w:pPr>
        <w:pStyle w:val="Heading2"/>
        <w:spacing w:line="276" w:lineRule="auto"/>
      </w:pPr>
      <w:bookmarkStart w:id="7" w:name="_Toc149058871"/>
      <w:r w:rsidRPr="00FA7D5C">
        <w:t>NZQA Qualification</w:t>
      </w:r>
      <w:bookmarkEnd w:id="7"/>
    </w:p>
    <w:p w14:paraId="4AF57B73" w14:textId="517D5EC8" w:rsidR="006015F2" w:rsidRDefault="00905A33" w:rsidP="00502208">
      <w:pPr>
        <w:spacing w:line="276" w:lineRule="auto"/>
      </w:pPr>
      <w:r>
        <w:t>New Zealand Qualification Authority (</w:t>
      </w:r>
      <w:r w:rsidR="001F2353">
        <w:t>NZQA</w:t>
      </w:r>
      <w:r>
        <w:t>)</w:t>
      </w:r>
      <w:r w:rsidR="001F2353">
        <w:t xml:space="preserve"> </w:t>
      </w:r>
      <w:r w:rsidR="009D35DE">
        <w:t xml:space="preserve">measures and maintains the quality of tertiary providers teaching </w:t>
      </w:r>
      <w:r w:rsidR="00787829" w:rsidRPr="00502208">
        <w:rPr>
          <w:b/>
          <w:bCs/>
        </w:rPr>
        <w:t xml:space="preserve">Unit Standard 29556 </w:t>
      </w:r>
      <w:r w:rsidR="00617FB6" w:rsidRPr="00502208">
        <w:rPr>
          <w:b/>
          <w:bCs/>
        </w:rPr>
        <w:t>– Conduct Cervical Screening</w:t>
      </w:r>
      <w:r w:rsidR="00617FB6" w:rsidRPr="00FA7D5C">
        <w:rPr>
          <w:i/>
          <w:iCs/>
        </w:rPr>
        <w:t xml:space="preserve"> </w:t>
      </w:r>
      <w:r w:rsidR="009D35DE">
        <w:t xml:space="preserve">and </w:t>
      </w:r>
      <w:r w:rsidR="00787829">
        <w:t>regularly undertakes</w:t>
      </w:r>
      <w:r w:rsidR="002C4AE6">
        <w:t xml:space="preserve"> </w:t>
      </w:r>
      <w:r w:rsidR="00B3050D">
        <w:t xml:space="preserve">external evaluation </w:t>
      </w:r>
      <w:r w:rsidR="00AB463F">
        <w:t xml:space="preserve">and </w:t>
      </w:r>
      <w:r w:rsidR="00B3050D">
        <w:t xml:space="preserve">review of </w:t>
      </w:r>
      <w:r w:rsidR="00CA0742">
        <w:t xml:space="preserve">training </w:t>
      </w:r>
      <w:r w:rsidR="00B3050D">
        <w:t>providers</w:t>
      </w:r>
      <w:r w:rsidR="00D80772">
        <w:t>.</w:t>
      </w:r>
      <w:r w:rsidR="00DE108F">
        <w:t xml:space="preserve"> </w:t>
      </w:r>
    </w:p>
    <w:p w14:paraId="4D5A5DB9" w14:textId="4B47891C" w:rsidR="0C7BA7BC" w:rsidRDefault="008F3786" w:rsidP="00502208">
      <w:pPr>
        <w:pStyle w:val="Heading2"/>
        <w:spacing w:line="276" w:lineRule="auto"/>
        <w:rPr>
          <w:rFonts w:eastAsia="Calibri"/>
        </w:rPr>
      </w:pPr>
      <w:bookmarkStart w:id="8" w:name="_Toc149058872"/>
      <w:r w:rsidRPr="00FA7D5C">
        <w:t xml:space="preserve">Steps to </w:t>
      </w:r>
      <w:r w:rsidR="00812689">
        <w:t>C</w:t>
      </w:r>
      <w:r w:rsidRPr="00FA7D5C">
        <w:t xml:space="preserve">ompleting </w:t>
      </w:r>
      <w:r w:rsidR="42CDA129" w:rsidRPr="0030548B">
        <w:rPr>
          <w:rFonts w:eastAsia="Calibri"/>
        </w:rPr>
        <w:t>Unit Standard 29556</w:t>
      </w:r>
      <w:bookmarkEnd w:id="8"/>
    </w:p>
    <w:p w14:paraId="1AA037C4" w14:textId="284D4ED7" w:rsidR="61FE1AF5" w:rsidRPr="003F62A5" w:rsidRDefault="722105AE" w:rsidP="00502208">
      <w:pPr>
        <w:pStyle w:val="ListNumber"/>
        <w:spacing w:line="276" w:lineRule="auto"/>
      </w:pPr>
      <w:r w:rsidRPr="003F62A5">
        <w:t>Complete both theoretical and practical components of course</w:t>
      </w:r>
      <w:r w:rsidR="004043B8">
        <w:t>.</w:t>
      </w:r>
    </w:p>
    <w:p w14:paraId="40522319" w14:textId="229E9F62" w:rsidR="61FE1AF5" w:rsidRPr="003F62A5" w:rsidRDefault="00781643" w:rsidP="00502208">
      <w:pPr>
        <w:pStyle w:val="ListNumber"/>
        <w:spacing w:line="276" w:lineRule="auto"/>
      </w:pPr>
      <w:r w:rsidRPr="003F62A5">
        <w:t xml:space="preserve">Collect </w:t>
      </w:r>
      <w:r w:rsidR="722105AE" w:rsidRPr="003F62A5">
        <w:t xml:space="preserve">10 </w:t>
      </w:r>
      <w:r w:rsidR="00C57876" w:rsidRPr="003F62A5">
        <w:t>liquid</w:t>
      </w:r>
      <w:r w:rsidR="00E9454D">
        <w:t>-</w:t>
      </w:r>
      <w:r w:rsidR="00C57876" w:rsidRPr="003F62A5">
        <w:t xml:space="preserve">based cytology </w:t>
      </w:r>
      <w:r w:rsidR="722105AE" w:rsidRPr="003F62A5">
        <w:t>sample</w:t>
      </w:r>
      <w:r w:rsidRPr="003F62A5">
        <w:t xml:space="preserve">s </w:t>
      </w:r>
      <w:r w:rsidR="722105AE" w:rsidRPr="003F62A5">
        <w:t>under supervision</w:t>
      </w:r>
      <w:r w:rsidR="004043B8">
        <w:t>.</w:t>
      </w:r>
    </w:p>
    <w:p w14:paraId="5B50114F" w14:textId="3A553E81" w:rsidR="61FE1AF5" w:rsidRPr="003F62A5" w:rsidRDefault="722105AE" w:rsidP="00502208">
      <w:pPr>
        <w:pStyle w:val="ListNumber"/>
        <w:spacing w:line="276" w:lineRule="auto"/>
      </w:pPr>
      <w:r w:rsidRPr="003F62A5">
        <w:lastRenderedPageBreak/>
        <w:t xml:space="preserve">Facilitate </w:t>
      </w:r>
      <w:r w:rsidR="00E9454D">
        <w:t>five</w:t>
      </w:r>
      <w:r w:rsidRPr="003F62A5">
        <w:t xml:space="preserve"> </w:t>
      </w:r>
      <w:r w:rsidR="001F4BD0" w:rsidRPr="003F62A5">
        <w:t xml:space="preserve">vaginal </w:t>
      </w:r>
      <w:r w:rsidR="38BA57C3" w:rsidRPr="003F62A5">
        <w:t>self-</w:t>
      </w:r>
      <w:r w:rsidR="001F4BD0" w:rsidRPr="003F62A5">
        <w:t xml:space="preserve">swab </w:t>
      </w:r>
      <w:r w:rsidR="00781643" w:rsidRPr="003F62A5">
        <w:t xml:space="preserve">HPV </w:t>
      </w:r>
      <w:r w:rsidR="38BA57C3" w:rsidRPr="003F62A5">
        <w:t>testing</w:t>
      </w:r>
      <w:r w:rsidRPr="003F62A5">
        <w:t xml:space="preserve"> samples</w:t>
      </w:r>
      <w:r w:rsidR="004043B8">
        <w:t>.</w:t>
      </w:r>
    </w:p>
    <w:p w14:paraId="648FB227" w14:textId="734BB4C6" w:rsidR="61FE1AF5" w:rsidRPr="003F62A5" w:rsidRDefault="722105AE" w:rsidP="00502208">
      <w:pPr>
        <w:pStyle w:val="ListNumber"/>
        <w:spacing w:line="276" w:lineRule="auto"/>
      </w:pPr>
      <w:r w:rsidRPr="003F62A5">
        <w:t xml:space="preserve">Complete a </w:t>
      </w:r>
      <w:r w:rsidR="00ED6A98" w:rsidRPr="003F62A5">
        <w:t xml:space="preserve">clinical assessment and </w:t>
      </w:r>
      <w:r w:rsidR="00545D80">
        <w:t>decision-making</w:t>
      </w:r>
      <w:r w:rsidR="00ED6A98" w:rsidRPr="003F62A5">
        <w:t xml:space="preserve"> </w:t>
      </w:r>
      <w:r w:rsidRPr="003F62A5">
        <w:t>training workbook</w:t>
      </w:r>
      <w:r w:rsidR="0FF09F85" w:rsidRPr="003F62A5">
        <w:t xml:space="preserve"> for </w:t>
      </w:r>
      <w:r w:rsidR="00D10EDF" w:rsidRPr="003F62A5">
        <w:t>liquid</w:t>
      </w:r>
      <w:r w:rsidR="00E9454D">
        <w:t>-</w:t>
      </w:r>
      <w:r w:rsidR="00D10EDF" w:rsidRPr="003F62A5">
        <w:t xml:space="preserve">based </w:t>
      </w:r>
      <w:r w:rsidR="0FF09F85" w:rsidRPr="003F62A5">
        <w:t>cervical</w:t>
      </w:r>
      <w:r w:rsidR="00CF5D18" w:rsidRPr="003F62A5">
        <w:t xml:space="preserve"> cytology</w:t>
      </w:r>
      <w:r w:rsidR="0FF09F85" w:rsidRPr="003F62A5">
        <w:t xml:space="preserve"> </w:t>
      </w:r>
      <w:r w:rsidR="54DF2A5C" w:rsidRPr="003F62A5">
        <w:t xml:space="preserve">and HPV </w:t>
      </w:r>
      <w:r w:rsidR="00D10EDF" w:rsidRPr="003F62A5">
        <w:t xml:space="preserve">vaginal self-swab </w:t>
      </w:r>
      <w:r w:rsidR="00F8644D" w:rsidRPr="003F62A5">
        <w:t>testing</w:t>
      </w:r>
      <w:r w:rsidR="004043B8">
        <w:t>.</w:t>
      </w:r>
    </w:p>
    <w:p w14:paraId="0FD9CF28" w14:textId="460B34FD" w:rsidR="61FE1AF5" w:rsidRPr="003F62A5" w:rsidRDefault="722105AE" w:rsidP="00502208">
      <w:pPr>
        <w:pStyle w:val="ListNumber"/>
        <w:spacing w:line="276" w:lineRule="auto"/>
      </w:pPr>
      <w:r w:rsidRPr="003F62A5">
        <w:t xml:space="preserve">Demonstrate competence in </w:t>
      </w:r>
      <w:r w:rsidR="00E9454D">
        <w:t>U</w:t>
      </w:r>
      <w:r w:rsidRPr="003F62A5">
        <w:t xml:space="preserve">nit </w:t>
      </w:r>
      <w:r w:rsidR="00E9454D">
        <w:t>S</w:t>
      </w:r>
      <w:r w:rsidRPr="003F62A5">
        <w:t>tandard outcomes within 12 months of undertaking training.</w:t>
      </w:r>
    </w:p>
    <w:p w14:paraId="10EEBEEB" w14:textId="54BD48BC" w:rsidR="379650F5" w:rsidRDefault="00E9454D" w:rsidP="00502208">
      <w:pPr>
        <w:spacing w:line="276" w:lineRule="auto"/>
      </w:pPr>
      <w:r>
        <w:t>T</w:t>
      </w:r>
      <w:r w:rsidR="260AC6B9">
        <w:t xml:space="preserve">he practical component of training </w:t>
      </w:r>
      <w:r>
        <w:t>must be completed</w:t>
      </w:r>
      <w:r w:rsidR="260AC6B9">
        <w:t xml:space="preserve"> within 12 months</w:t>
      </w:r>
      <w:r w:rsidR="00C27A9E">
        <w:t xml:space="preserve"> of </w:t>
      </w:r>
      <w:r>
        <w:t xml:space="preserve">starting </w:t>
      </w:r>
      <w:r w:rsidR="00C27A9E">
        <w:t>the training</w:t>
      </w:r>
      <w:r w:rsidR="260AC6B9">
        <w:t xml:space="preserve">. Training providers must have a process to identify and contact learners who have not completed training within </w:t>
      </w:r>
      <w:r>
        <w:t xml:space="preserve">the required </w:t>
      </w:r>
      <w:r w:rsidR="4668DEF9">
        <w:t>12</w:t>
      </w:r>
      <w:r>
        <w:t>-</w:t>
      </w:r>
      <w:r w:rsidR="4668DEF9">
        <w:t>month</w:t>
      </w:r>
      <w:r>
        <w:t xml:space="preserve"> period</w:t>
      </w:r>
      <w:r w:rsidR="260AC6B9">
        <w:t>.</w:t>
      </w:r>
    </w:p>
    <w:p w14:paraId="26A90C78" w14:textId="03D23563" w:rsidR="379650F5" w:rsidRDefault="260AC6B9" w:rsidP="00502208">
      <w:pPr>
        <w:spacing w:line="276" w:lineRule="auto"/>
      </w:pPr>
      <w:r>
        <w:t xml:space="preserve">Learners who are not able to complete the course within the </w:t>
      </w:r>
      <w:r w:rsidR="3482E69D">
        <w:t>12-month</w:t>
      </w:r>
      <w:r>
        <w:t xml:space="preserve"> timeframe must contact the</w:t>
      </w:r>
      <w:r w:rsidR="005C1A59">
        <w:t xml:space="preserve">ir </w:t>
      </w:r>
      <w:r>
        <w:t xml:space="preserve">training provider to </w:t>
      </w:r>
      <w:proofErr w:type="gramStart"/>
      <w:r w:rsidR="009430DD">
        <w:t>m</w:t>
      </w:r>
      <w:r w:rsidR="007754DE">
        <w:t>ake</w:t>
      </w:r>
      <w:r>
        <w:t xml:space="preserve"> a plan</w:t>
      </w:r>
      <w:proofErr w:type="gramEnd"/>
      <w:r>
        <w:t xml:space="preserve"> </w:t>
      </w:r>
      <w:r w:rsidR="007754DE">
        <w:t>to complete</w:t>
      </w:r>
      <w:r>
        <w:t xml:space="preserve"> the practical component</w:t>
      </w:r>
      <w:r w:rsidR="007754DE">
        <w:t xml:space="preserve"> of training</w:t>
      </w:r>
      <w:r>
        <w:t xml:space="preserve"> as soon as </w:t>
      </w:r>
      <w:r w:rsidR="00203C05">
        <w:t xml:space="preserve">is </w:t>
      </w:r>
      <w:r>
        <w:t xml:space="preserve">reasonably practicable. </w:t>
      </w:r>
    </w:p>
    <w:p w14:paraId="055529FC" w14:textId="29B46157" w:rsidR="00944174" w:rsidRDefault="00944174" w:rsidP="00502208">
      <w:pPr>
        <w:spacing w:line="276" w:lineRule="auto"/>
      </w:pPr>
      <w:r>
        <w:t xml:space="preserve">The learner </w:t>
      </w:r>
      <w:r w:rsidR="00204B4A">
        <w:t>will become</w:t>
      </w:r>
      <w:r>
        <w:t xml:space="preserve"> an </w:t>
      </w:r>
      <w:r w:rsidR="001D24E5">
        <w:t>NCSP</w:t>
      </w:r>
      <w:r w:rsidR="0062462D">
        <w:t>-</w:t>
      </w:r>
      <w:r>
        <w:t xml:space="preserve">accredited cervical </w:t>
      </w:r>
      <w:r w:rsidR="00E9454D">
        <w:t>sample-taker</w:t>
      </w:r>
      <w:r w:rsidR="00966ABD">
        <w:t>,</w:t>
      </w:r>
      <w:r>
        <w:t xml:space="preserve"> </w:t>
      </w:r>
      <w:r w:rsidR="004E5202">
        <w:t xml:space="preserve">and a certificate </w:t>
      </w:r>
      <w:r w:rsidR="0062462D">
        <w:t xml:space="preserve">will be </w:t>
      </w:r>
      <w:r w:rsidR="61C06007">
        <w:t>issued</w:t>
      </w:r>
      <w:r w:rsidR="004E5202">
        <w:t xml:space="preserve"> </w:t>
      </w:r>
      <w:r w:rsidR="00716879">
        <w:t xml:space="preserve">after </w:t>
      </w:r>
      <w:r w:rsidR="00204B4A">
        <w:t>successfully complet</w:t>
      </w:r>
      <w:r w:rsidR="00716879">
        <w:t>ing</w:t>
      </w:r>
      <w:r w:rsidR="00204B4A">
        <w:t xml:space="preserve"> </w:t>
      </w:r>
      <w:r w:rsidR="004E5202">
        <w:t xml:space="preserve">training and </w:t>
      </w:r>
      <w:r w:rsidR="00361351">
        <w:t>being assessed as competent</w:t>
      </w:r>
      <w:r w:rsidR="00966ABD">
        <w:t xml:space="preserve">. </w:t>
      </w:r>
    </w:p>
    <w:p w14:paraId="09F728E2" w14:textId="43848CE0" w:rsidR="379650F5" w:rsidRDefault="32D7F381" w:rsidP="00502208">
      <w:pPr>
        <w:spacing w:line="276" w:lineRule="auto"/>
      </w:pPr>
      <w:r>
        <w:t xml:space="preserve">Learners </w:t>
      </w:r>
      <w:r w:rsidR="00B242D6">
        <w:t xml:space="preserve">will not be able to </w:t>
      </w:r>
      <w:r w:rsidR="0077124F">
        <w:t>conduct</w:t>
      </w:r>
      <w:r w:rsidR="004D68DB">
        <w:t xml:space="preserve"> cervical screening</w:t>
      </w:r>
      <w:r w:rsidR="0077124F">
        <w:t>s</w:t>
      </w:r>
      <w:r w:rsidR="004D68DB">
        <w:t xml:space="preserve"> </w:t>
      </w:r>
      <w:r w:rsidR="0077124F">
        <w:t>if they</w:t>
      </w:r>
      <w:r w:rsidR="00B242D6">
        <w:t xml:space="preserve"> </w:t>
      </w:r>
      <w:r>
        <w:t>do not complete the course within 12 months</w:t>
      </w:r>
      <w:r w:rsidR="0077124F">
        <w:t xml:space="preserve"> </w:t>
      </w:r>
      <w:r w:rsidR="006D24B5">
        <w:t>nor</w:t>
      </w:r>
      <w:r w:rsidR="0077124F">
        <w:t xml:space="preserve"> contact </w:t>
      </w:r>
      <w:r w:rsidR="00486C1C">
        <w:t xml:space="preserve">their training provider to </w:t>
      </w:r>
      <w:r w:rsidR="006D24B5">
        <w:t xml:space="preserve">agree </w:t>
      </w:r>
      <w:r w:rsidR="00486C1C">
        <w:t xml:space="preserve">a plan </w:t>
      </w:r>
      <w:r w:rsidR="006A6612">
        <w:t xml:space="preserve">for completing </w:t>
      </w:r>
      <w:r w:rsidR="00A64378">
        <w:t xml:space="preserve">the </w:t>
      </w:r>
      <w:r w:rsidR="006D24B5">
        <w:t>U</w:t>
      </w:r>
      <w:r w:rsidR="00A64378">
        <w:t xml:space="preserve">nit </w:t>
      </w:r>
      <w:r w:rsidR="006D24B5">
        <w:t>S</w:t>
      </w:r>
      <w:r w:rsidR="00A64378">
        <w:t>tandard</w:t>
      </w:r>
      <w:r w:rsidR="000060CF">
        <w:t xml:space="preserve">. </w:t>
      </w:r>
    </w:p>
    <w:p w14:paraId="7D640729" w14:textId="4A0235F5" w:rsidR="006015F2" w:rsidRPr="00424BAE" w:rsidRDefault="2878710C" w:rsidP="00502208">
      <w:pPr>
        <w:pStyle w:val="Heading1"/>
        <w:spacing w:line="276" w:lineRule="auto"/>
      </w:pPr>
      <w:bookmarkStart w:id="9" w:name="_Toc149058873"/>
      <w:r w:rsidRPr="431104A6">
        <w:t>Roles and</w:t>
      </w:r>
      <w:r w:rsidR="00D316EB" w:rsidRPr="431104A6">
        <w:t xml:space="preserve"> Responsibilities</w:t>
      </w:r>
      <w:bookmarkEnd w:id="9"/>
    </w:p>
    <w:p w14:paraId="6C6251CC" w14:textId="35FAD5E3" w:rsidR="2878710C" w:rsidRDefault="2878710C" w:rsidP="00502208">
      <w:pPr>
        <w:pStyle w:val="Heading3"/>
        <w:spacing w:line="276" w:lineRule="auto"/>
        <w:rPr>
          <w:szCs w:val="28"/>
        </w:rPr>
      </w:pPr>
      <w:r w:rsidRPr="431104A6">
        <w:t>Training Providers</w:t>
      </w:r>
    </w:p>
    <w:p w14:paraId="6E583D3A" w14:textId="70735A6E" w:rsidR="73EA8305" w:rsidRPr="003F62A5" w:rsidRDefault="00597A34" w:rsidP="00502208">
      <w:pPr>
        <w:pStyle w:val="ListNumber"/>
        <w:numPr>
          <w:ilvl w:val="0"/>
          <w:numId w:val="14"/>
        </w:numPr>
        <w:spacing w:line="276" w:lineRule="auto"/>
        <w:rPr>
          <w:rFonts w:eastAsia="Georgia" w:cs="Georgia"/>
        </w:rPr>
      </w:pPr>
      <w:r>
        <w:t>Te Whatu Ora</w:t>
      </w:r>
      <w:r w:rsidR="73EA8305">
        <w:t xml:space="preserve"> </w:t>
      </w:r>
      <w:r>
        <w:t>recognises</w:t>
      </w:r>
      <w:r w:rsidR="73EA8305">
        <w:t xml:space="preserve"> the special relationship between Māori and the Crown under Te Tiriti</w:t>
      </w:r>
      <w:r w:rsidR="009902F1">
        <w:t xml:space="preserve"> o Waitangi</w:t>
      </w:r>
      <w:r w:rsidR="73EA8305">
        <w:t xml:space="preserve">. </w:t>
      </w:r>
      <w:r w:rsidR="00DC19A6">
        <w:t>T</w:t>
      </w:r>
      <w:r w:rsidR="73EA8305">
        <w:t xml:space="preserve">raining providers have a responsibility to ensure </w:t>
      </w:r>
      <w:r w:rsidR="000C560A">
        <w:t xml:space="preserve">all </w:t>
      </w:r>
      <w:r w:rsidR="0073333A">
        <w:t xml:space="preserve">instruction </w:t>
      </w:r>
      <w:r w:rsidR="73EA8305">
        <w:t>provided</w:t>
      </w:r>
      <w:r w:rsidR="73EA8305" w:rsidRPr="003F62A5">
        <w:rPr>
          <w:rFonts w:eastAsia="Georgia"/>
        </w:rPr>
        <w:t xml:space="preserve"> </w:t>
      </w:r>
      <w:r w:rsidR="73EA8305" w:rsidRPr="003F62A5">
        <w:rPr>
          <w:rFonts w:eastAsia="Georgia" w:cs="Georgia"/>
        </w:rPr>
        <w:t>support</w:t>
      </w:r>
      <w:r w:rsidR="0073333A" w:rsidRPr="003F62A5">
        <w:rPr>
          <w:rFonts w:eastAsia="Georgia" w:cs="Georgia"/>
        </w:rPr>
        <w:t>s</w:t>
      </w:r>
      <w:r w:rsidR="73EA8305" w:rsidRPr="003F62A5">
        <w:rPr>
          <w:rFonts w:eastAsia="Georgia" w:cs="Georgia"/>
        </w:rPr>
        <w:t xml:space="preserve"> equitable health outcomes for Māori in ways that enable Māori to live, thrive and flourish as Māori.</w:t>
      </w:r>
    </w:p>
    <w:p w14:paraId="071A6CE6" w14:textId="648E8760" w:rsidR="006015F2" w:rsidRPr="002B47F6" w:rsidRDefault="00926E1D" w:rsidP="00502208">
      <w:pPr>
        <w:pStyle w:val="ListNumber"/>
        <w:spacing w:line="276" w:lineRule="auto"/>
        <w:rPr>
          <w:szCs w:val="24"/>
        </w:rPr>
      </w:pPr>
      <w:r>
        <w:t>P</w:t>
      </w:r>
      <w:r w:rsidR="6F991935">
        <w:t xml:space="preserve">roviders of training programmes are required to be registered and accredited by NZQA to deliver </w:t>
      </w:r>
      <w:r w:rsidR="00D37C43">
        <w:t>U</w:t>
      </w:r>
      <w:r w:rsidR="6F991935">
        <w:t xml:space="preserve">nit </w:t>
      </w:r>
      <w:r w:rsidR="00D37C43">
        <w:t>S</w:t>
      </w:r>
      <w:r w:rsidR="6F991935">
        <w:t>tandard 29556</w:t>
      </w:r>
      <w:r w:rsidR="00D37C43" w:rsidRPr="00D37C43">
        <w:t xml:space="preserve"> </w:t>
      </w:r>
      <w:r w:rsidR="00D37C43">
        <w:t xml:space="preserve">to ensure nationally consistent teaching and assessment </w:t>
      </w:r>
      <w:r w:rsidR="00C27A9E">
        <w:t>standards.</w:t>
      </w:r>
      <w:r w:rsidR="6F991935">
        <w:t xml:space="preserve"> </w:t>
      </w:r>
      <w:r w:rsidR="58A960D8">
        <w:t>Accredited</w:t>
      </w:r>
      <w:r w:rsidR="6F991935">
        <w:t xml:space="preserve"> </w:t>
      </w:r>
      <w:r w:rsidR="65C7DC86">
        <w:t>providers are</w:t>
      </w:r>
      <w:r w:rsidR="6F991935">
        <w:t xml:space="preserve"> required to engage in the NZQA moderation system for </w:t>
      </w:r>
      <w:r w:rsidR="1D30AA4C">
        <w:t>U</w:t>
      </w:r>
      <w:r w:rsidR="6F991935">
        <w:t xml:space="preserve">nit </w:t>
      </w:r>
      <w:r w:rsidR="15675930">
        <w:t>S</w:t>
      </w:r>
      <w:r w:rsidR="6F991935">
        <w:t xml:space="preserve">tandard 29556. </w:t>
      </w:r>
    </w:p>
    <w:p w14:paraId="7D64072A" w14:textId="3DEF41D7" w:rsidR="006015F2" w:rsidRPr="002B47F6" w:rsidRDefault="6F991935" w:rsidP="00502208">
      <w:pPr>
        <w:pStyle w:val="ListNumber"/>
        <w:spacing w:line="276" w:lineRule="auto"/>
        <w:rPr>
          <w:szCs w:val="24"/>
        </w:rPr>
      </w:pPr>
      <w:r>
        <w:t xml:space="preserve">Training programme providers </w:t>
      </w:r>
      <w:r w:rsidR="58066712">
        <w:t xml:space="preserve">must </w:t>
      </w:r>
      <w:r>
        <w:t xml:space="preserve">have links </w:t>
      </w:r>
      <w:r w:rsidR="005777A6">
        <w:t xml:space="preserve">to </w:t>
      </w:r>
      <w:r>
        <w:t xml:space="preserve">NCSP </w:t>
      </w:r>
      <w:r w:rsidR="29F01D18">
        <w:t>R</w:t>
      </w:r>
      <w:r>
        <w:t xml:space="preserve">egional </w:t>
      </w:r>
      <w:r w:rsidR="005777A6">
        <w:t xml:space="preserve">Coordination </w:t>
      </w:r>
      <w:r w:rsidR="050C37E3">
        <w:t>S</w:t>
      </w:r>
      <w:r>
        <w:t>ervices</w:t>
      </w:r>
      <w:r w:rsidR="32FB4090">
        <w:t xml:space="preserve"> and </w:t>
      </w:r>
      <w:r w:rsidR="005777A6">
        <w:t>Screening Support</w:t>
      </w:r>
      <w:r w:rsidR="32FB4090">
        <w:t xml:space="preserve"> </w:t>
      </w:r>
      <w:r w:rsidR="2A7DBA2B">
        <w:t>S</w:t>
      </w:r>
      <w:r w:rsidR="32FB4090">
        <w:t>ervices</w:t>
      </w:r>
      <w:r w:rsidR="009712CC">
        <w:t>,</w:t>
      </w:r>
      <w:r w:rsidR="32FB4090">
        <w:t xml:space="preserve"> where available</w:t>
      </w:r>
      <w:r w:rsidR="6A183D74">
        <w:t>.</w:t>
      </w:r>
    </w:p>
    <w:p w14:paraId="1776E013" w14:textId="54F6CBFA" w:rsidR="041F549B" w:rsidRDefault="041F549B" w:rsidP="00502208">
      <w:pPr>
        <w:pStyle w:val="ListNumber"/>
        <w:spacing w:line="276" w:lineRule="auto"/>
        <w:rPr>
          <w:szCs w:val="24"/>
        </w:rPr>
      </w:pPr>
      <w:r>
        <w:t>Training content must be evidence</w:t>
      </w:r>
      <w:r w:rsidR="005404EC">
        <w:t>-</w:t>
      </w:r>
      <w:r>
        <w:t>based and aligned with:</w:t>
      </w:r>
    </w:p>
    <w:p w14:paraId="5F6FC3D4" w14:textId="2D8A5E38" w:rsidR="041F549B" w:rsidRDefault="041F549B" w:rsidP="00502208">
      <w:pPr>
        <w:pStyle w:val="ListBullet2"/>
        <w:spacing w:line="276" w:lineRule="auto"/>
      </w:pPr>
      <w:r>
        <w:t>Clinical Practice Guidelines for Cervical Screening in Aotearoa New Zealand</w:t>
      </w:r>
      <w:r w:rsidR="00E94AB5">
        <w:t xml:space="preserve"> 2023</w:t>
      </w:r>
    </w:p>
    <w:p w14:paraId="7F48EB69" w14:textId="773BC71A" w:rsidR="041F549B" w:rsidRDefault="041F549B" w:rsidP="00502208">
      <w:pPr>
        <w:pStyle w:val="ListBullet2"/>
        <w:spacing w:line="276" w:lineRule="auto"/>
      </w:pPr>
      <w:r>
        <w:t xml:space="preserve">NCSP </w:t>
      </w:r>
      <w:r w:rsidR="005404EC">
        <w:t>Policies and</w:t>
      </w:r>
      <w:r>
        <w:t xml:space="preserve"> Standards</w:t>
      </w:r>
      <w:r w:rsidR="00AF5F5B">
        <w:t xml:space="preserve"> -</w:t>
      </w:r>
      <w:r>
        <w:t xml:space="preserve"> in particular</w:t>
      </w:r>
      <w:r w:rsidR="00AF5F5B">
        <w:t>.</w:t>
      </w:r>
      <w:r>
        <w:t xml:space="preserve"> Section </w:t>
      </w:r>
      <w:r w:rsidR="006379C8">
        <w:t xml:space="preserve">3 </w:t>
      </w:r>
      <w:r w:rsidR="547296F0">
        <w:t>Cervical Screening Services</w:t>
      </w:r>
      <w:r w:rsidR="003A2172">
        <w:t>.</w:t>
      </w:r>
    </w:p>
    <w:p w14:paraId="264503FB" w14:textId="391417A8" w:rsidR="547296F0" w:rsidRDefault="00DE1D03" w:rsidP="00502208">
      <w:pPr>
        <w:pStyle w:val="ListNumber"/>
        <w:spacing w:line="276" w:lineRule="auto"/>
        <w:rPr>
          <w:szCs w:val="24"/>
        </w:rPr>
      </w:pPr>
      <w:r>
        <w:t>T</w:t>
      </w:r>
      <w:r w:rsidR="617D5C54">
        <w:t xml:space="preserve">rainee enrolment and attendance </w:t>
      </w:r>
      <w:r>
        <w:t xml:space="preserve">records </w:t>
      </w:r>
      <w:r w:rsidR="617D5C54">
        <w:t>must be kept</w:t>
      </w:r>
      <w:r w:rsidR="006379C8">
        <w:t xml:space="preserve"> and maintained. A list of trainees must be provided to NCSP </w:t>
      </w:r>
      <w:r w:rsidR="006B501E">
        <w:t xml:space="preserve">Regional Services </w:t>
      </w:r>
      <w:r w:rsidR="617D5C54">
        <w:t>on completion of the course</w:t>
      </w:r>
      <w:r w:rsidR="00E669E7">
        <w:t>.</w:t>
      </w:r>
    </w:p>
    <w:p w14:paraId="1608A438" w14:textId="27716A4F" w:rsidR="58AFDE79" w:rsidRDefault="00AB5D9B" w:rsidP="00502208">
      <w:pPr>
        <w:pStyle w:val="ListNumber"/>
        <w:spacing w:line="276" w:lineRule="auto"/>
      </w:pPr>
      <w:r>
        <w:lastRenderedPageBreak/>
        <w:t>T</w:t>
      </w:r>
      <w:r w:rsidR="657B1889">
        <w:t xml:space="preserve">he process for obtaining a laboratory requestor code and </w:t>
      </w:r>
      <w:r w:rsidR="00E3792D">
        <w:t>how to notify</w:t>
      </w:r>
      <w:r w:rsidR="02BB3F5D">
        <w:t xml:space="preserve"> </w:t>
      </w:r>
      <w:r w:rsidR="00550DF7">
        <w:t>NCSP-</w:t>
      </w:r>
      <w:r w:rsidR="02BB3F5D">
        <w:t xml:space="preserve">Register services of </w:t>
      </w:r>
      <w:r>
        <w:t>a</w:t>
      </w:r>
      <w:r w:rsidR="00785441">
        <w:t xml:space="preserve"> Health Provider Index</w:t>
      </w:r>
      <w:r w:rsidR="09E446A7">
        <w:t xml:space="preserve"> </w:t>
      </w:r>
      <w:r w:rsidR="00785441">
        <w:t>(</w:t>
      </w:r>
      <w:r w:rsidR="02BB3F5D">
        <w:t>HPI</w:t>
      </w:r>
      <w:r w:rsidR="00785441">
        <w:t>)</w:t>
      </w:r>
      <w:r w:rsidR="02BB3F5D">
        <w:t xml:space="preserve"> number</w:t>
      </w:r>
      <w:r>
        <w:t xml:space="preserve"> must be provided</w:t>
      </w:r>
      <w:r w:rsidR="00E73386">
        <w:t xml:space="preserve"> by train</w:t>
      </w:r>
      <w:r w:rsidR="00137A16">
        <w:t>ing provide</w:t>
      </w:r>
      <w:r w:rsidR="2973674A">
        <w:t>r</w:t>
      </w:r>
      <w:r w:rsidR="00137A16">
        <w:t>s</w:t>
      </w:r>
      <w:r w:rsidR="00E73386">
        <w:t xml:space="preserve"> in writing to trainees</w:t>
      </w:r>
      <w:r w:rsidR="42ACF797">
        <w:t>.</w:t>
      </w:r>
    </w:p>
    <w:p w14:paraId="0537A88A" w14:textId="6F7B9223" w:rsidR="58AFDE79" w:rsidRDefault="7EA16E1F" w:rsidP="00502208">
      <w:pPr>
        <w:pStyle w:val="ListNumber"/>
        <w:spacing w:line="276" w:lineRule="auto"/>
      </w:pPr>
      <w:r>
        <w:t xml:space="preserve">Training providers must notify </w:t>
      </w:r>
      <w:r w:rsidR="00335670">
        <w:t xml:space="preserve">NCSP Regional </w:t>
      </w:r>
      <w:r w:rsidR="00740016">
        <w:t>Services</w:t>
      </w:r>
      <w:r w:rsidR="0566EC71">
        <w:t xml:space="preserve"> </w:t>
      </w:r>
      <w:r>
        <w:t>of non-completion of course requirements</w:t>
      </w:r>
      <w:r w:rsidR="00571009">
        <w:t>.</w:t>
      </w:r>
      <w:r>
        <w:t xml:space="preserve"> </w:t>
      </w:r>
    </w:p>
    <w:p w14:paraId="1B7E424B" w14:textId="499032E4" w:rsidR="547296F0" w:rsidRDefault="547296F0" w:rsidP="00502208">
      <w:pPr>
        <w:pStyle w:val="ListNumber"/>
        <w:spacing w:line="276" w:lineRule="auto"/>
      </w:pPr>
      <w:r>
        <w:t>Workbooks and materials must reflect</w:t>
      </w:r>
      <w:r w:rsidR="0BFF768E">
        <w:t xml:space="preserve"> best</w:t>
      </w:r>
      <w:r w:rsidR="00571009">
        <w:t>-</w:t>
      </w:r>
      <w:r w:rsidR="0BFF768E">
        <w:t>practice evidence and NCSP guidelines</w:t>
      </w:r>
      <w:r w:rsidR="00822D53">
        <w:t>,</w:t>
      </w:r>
      <w:r w:rsidR="0BFF768E">
        <w:t xml:space="preserve"> policies</w:t>
      </w:r>
      <w:r w:rsidR="00822D53">
        <w:t>,</w:t>
      </w:r>
      <w:r w:rsidR="0BFF768E">
        <w:t xml:space="preserve"> and standards</w:t>
      </w:r>
      <w:r w:rsidR="00571009">
        <w:t>.</w:t>
      </w:r>
    </w:p>
    <w:p w14:paraId="42A7E2D6" w14:textId="0B3060E5" w:rsidR="193AF09C" w:rsidRDefault="00571009" w:rsidP="00502208">
      <w:pPr>
        <w:pStyle w:val="ListNumber"/>
        <w:spacing w:line="276" w:lineRule="auto"/>
      </w:pPr>
      <w:r>
        <w:t>T</w:t>
      </w:r>
      <w:r w:rsidR="193AF09C">
        <w:t xml:space="preserve">rainee </w:t>
      </w:r>
      <w:r>
        <w:t xml:space="preserve">supervisors </w:t>
      </w:r>
      <w:r w:rsidR="193AF09C">
        <w:t xml:space="preserve">must be clear </w:t>
      </w:r>
      <w:r w:rsidR="0026287F">
        <w:t>about</w:t>
      </w:r>
      <w:r w:rsidR="193AF09C">
        <w:t xml:space="preserve"> their </w:t>
      </w:r>
      <w:r w:rsidR="7182FE33">
        <w:t>responsibilities</w:t>
      </w:r>
      <w:r w:rsidR="0026287F">
        <w:t>.</w:t>
      </w:r>
      <w:r w:rsidR="193AF09C">
        <w:t xml:space="preserve"> </w:t>
      </w:r>
      <w:r w:rsidR="0026287F">
        <w:t>T</w:t>
      </w:r>
      <w:r w:rsidR="193AF09C">
        <w:t>h</w:t>
      </w:r>
      <w:r w:rsidR="0026287F">
        <w:t>e</w:t>
      </w:r>
      <w:r w:rsidR="193AF09C">
        <w:t>s</w:t>
      </w:r>
      <w:r w:rsidR="0026287F">
        <w:t>e</w:t>
      </w:r>
      <w:r w:rsidR="193AF09C">
        <w:t xml:space="preserve"> should be clearly documented in course materials.</w:t>
      </w:r>
    </w:p>
    <w:p w14:paraId="6A9D6FF4" w14:textId="66AA612D" w:rsidR="36D0F8AD" w:rsidRDefault="44CEF50A" w:rsidP="00502208">
      <w:pPr>
        <w:pStyle w:val="ListNumber"/>
        <w:spacing w:line="276" w:lineRule="auto"/>
      </w:pPr>
      <w:r>
        <w:t xml:space="preserve">Assessment criteria must be available to </w:t>
      </w:r>
      <w:r w:rsidR="6561467C">
        <w:t xml:space="preserve">learners, </w:t>
      </w:r>
      <w:r>
        <w:t xml:space="preserve">so they are clear about </w:t>
      </w:r>
      <w:r w:rsidR="70D7B161">
        <w:t>assessment criteria</w:t>
      </w:r>
      <w:r w:rsidR="0026287F">
        <w:t>.</w:t>
      </w:r>
    </w:p>
    <w:p w14:paraId="7623764E" w14:textId="71CC94D3" w:rsidR="36D0F8AD" w:rsidRDefault="32DC9829" w:rsidP="00DE1B04">
      <w:pPr>
        <w:pStyle w:val="ListNumber"/>
        <w:spacing w:line="276" w:lineRule="auto"/>
      </w:pPr>
      <w:r w:rsidRPr="00B01FAC">
        <w:t>An experienced</w:t>
      </w:r>
      <w:r w:rsidR="4218BF6D" w:rsidRPr="00B01FAC">
        <w:t xml:space="preserve"> </w:t>
      </w:r>
      <w:r w:rsidR="36D0F8AD" w:rsidRPr="00B01FAC">
        <w:t>clinical assessor</w:t>
      </w:r>
      <w:r w:rsidR="4F9B9A3D" w:rsidRPr="00B01FAC">
        <w:t xml:space="preserve"> must be provided for assessment of the course</w:t>
      </w:r>
      <w:r w:rsidR="009315E8" w:rsidRPr="00B01FAC">
        <w:t>’s practical component.</w:t>
      </w:r>
      <w:r w:rsidR="36D0F8AD" w:rsidRPr="00B01FAC">
        <w:t xml:space="preserve"> </w:t>
      </w:r>
      <w:r w:rsidR="009315E8" w:rsidRPr="00B01FAC">
        <w:t>T</w:t>
      </w:r>
      <w:r w:rsidR="36D0F8AD" w:rsidRPr="00B01FAC">
        <w:t xml:space="preserve">he </w:t>
      </w:r>
      <w:r w:rsidR="02E2AA8D" w:rsidRPr="00B01FAC">
        <w:t xml:space="preserve">clinical </w:t>
      </w:r>
      <w:r w:rsidR="36D0F8AD" w:rsidRPr="00B01FAC">
        <w:t xml:space="preserve">training supervisor </w:t>
      </w:r>
      <w:r w:rsidR="68E1B31D" w:rsidRPr="00B01FAC">
        <w:t>can</w:t>
      </w:r>
      <w:r w:rsidR="4106B553" w:rsidRPr="00B01FAC">
        <w:t>not provide the clinical assessment. S</w:t>
      </w:r>
      <w:r w:rsidR="00B01FAC" w:rsidRPr="00B01FAC">
        <w:t>ee</w:t>
      </w:r>
      <w:r w:rsidR="00276CD4">
        <w:t xml:space="preserve"> </w:t>
      </w:r>
      <w:r w:rsidR="00276CD4" w:rsidRPr="00054A02">
        <w:rPr>
          <w:b/>
          <w:bCs/>
        </w:rPr>
        <w:t>Appendix</w:t>
      </w:r>
      <w:r w:rsidR="00336A3F">
        <w:rPr>
          <w:b/>
          <w:bCs/>
        </w:rPr>
        <w:t xml:space="preserve"> 1: Definitions</w:t>
      </w:r>
      <w:r w:rsidR="4106B553" w:rsidRPr="00B01FAC">
        <w:t xml:space="preserve"> </w:t>
      </w:r>
      <w:r w:rsidR="4106B553">
        <w:t>for definition of clinical</w:t>
      </w:r>
      <w:r w:rsidR="408A4CE8">
        <w:t xml:space="preserve"> training</w:t>
      </w:r>
      <w:r w:rsidR="4106B553">
        <w:t xml:space="preserve"> supervisor.</w:t>
      </w:r>
    </w:p>
    <w:p w14:paraId="5403074E" w14:textId="12DBDD5E" w:rsidR="5ECD867C" w:rsidRDefault="62351D25" w:rsidP="00502208">
      <w:pPr>
        <w:pStyle w:val="ListNumber"/>
        <w:spacing w:line="276" w:lineRule="auto"/>
      </w:pPr>
      <w:r w:rsidRPr="00B01FAC">
        <w:t xml:space="preserve">Training providers must </w:t>
      </w:r>
      <w:r w:rsidR="3E1FF915">
        <w:t xml:space="preserve">notify NCSP </w:t>
      </w:r>
      <w:r w:rsidR="00740016">
        <w:t xml:space="preserve">Regional </w:t>
      </w:r>
      <w:r w:rsidR="3E1FF915">
        <w:t>Services that the learner is a qualified ce</w:t>
      </w:r>
      <w:r w:rsidR="261235EB">
        <w:t xml:space="preserve">rvical </w:t>
      </w:r>
      <w:r w:rsidR="00E9454D">
        <w:t>sample-taker</w:t>
      </w:r>
      <w:r w:rsidR="1A736BF3">
        <w:t xml:space="preserve"> once the </w:t>
      </w:r>
      <w:r w:rsidR="20DA0257">
        <w:t>qualification is completed.</w:t>
      </w:r>
    </w:p>
    <w:p w14:paraId="23632821" w14:textId="147E4189" w:rsidR="0015783E" w:rsidRDefault="0015783E" w:rsidP="0015783E">
      <w:pPr>
        <w:pStyle w:val="ListNumber"/>
        <w:numPr>
          <w:ilvl w:val="0"/>
          <w:numId w:val="0"/>
        </w:numPr>
        <w:spacing w:line="276" w:lineRule="auto"/>
        <w:ind w:left="397" w:hanging="397"/>
        <w:rPr>
          <w:b/>
          <w:bCs/>
        </w:rPr>
      </w:pPr>
      <w:r>
        <w:rPr>
          <w:b/>
          <w:bCs/>
        </w:rPr>
        <w:t xml:space="preserve">NCSP Regional Services </w:t>
      </w:r>
    </w:p>
    <w:p w14:paraId="31110E29" w14:textId="4FAE32EC" w:rsidR="00B10BD5" w:rsidRDefault="00B10BD5" w:rsidP="00B10BD5">
      <w:pPr>
        <w:pStyle w:val="ListNumber"/>
        <w:numPr>
          <w:ilvl w:val="0"/>
          <w:numId w:val="24"/>
        </w:numPr>
      </w:pPr>
      <w:r>
        <w:t>Maintain and update the list of trainee sample takers for their district / region using the central list in the EXT-HNZ HPV and Regional Coordinators team channel</w:t>
      </w:r>
      <w:r w:rsidR="000D42C5">
        <w:t>.</w:t>
      </w:r>
    </w:p>
    <w:p w14:paraId="76591627" w14:textId="1B56F0D1" w:rsidR="00B10BD5" w:rsidRDefault="00B10BD5" w:rsidP="00B10BD5">
      <w:pPr>
        <w:pStyle w:val="ListNumber"/>
        <w:numPr>
          <w:ilvl w:val="0"/>
          <w:numId w:val="24"/>
        </w:numPr>
      </w:pPr>
      <w:r>
        <w:t>Track completion timeframe of 12 months for trainee sample takers</w:t>
      </w:r>
      <w:r w:rsidR="00762F5A">
        <w:t>. An extension can be arranged and provided to NCSP Regional Services by the training provider to allow sample collection to continue.</w:t>
      </w:r>
    </w:p>
    <w:p w14:paraId="52B3DF83" w14:textId="68E45967" w:rsidR="00B10BD5" w:rsidRDefault="00B10BD5" w:rsidP="00B10BD5">
      <w:pPr>
        <w:pStyle w:val="ListNumber"/>
        <w:numPr>
          <w:ilvl w:val="0"/>
          <w:numId w:val="24"/>
        </w:numPr>
      </w:pPr>
      <w:r>
        <w:t>Notify training providers, who have not completed within twelve months</w:t>
      </w:r>
      <w:r w:rsidR="000D42C5">
        <w:t>.</w:t>
      </w:r>
    </w:p>
    <w:p w14:paraId="33E5B995" w14:textId="1B46C42C" w:rsidR="0015783E" w:rsidRDefault="00B10BD5" w:rsidP="00B10BD5">
      <w:pPr>
        <w:pStyle w:val="ListNumber"/>
        <w:numPr>
          <w:ilvl w:val="0"/>
          <w:numId w:val="24"/>
        </w:numPr>
      </w:pPr>
      <w:r>
        <w:t>Maintain ongoing communication with training providers and laboratories</w:t>
      </w:r>
      <w:r w:rsidR="000D42C5">
        <w:t>.</w:t>
      </w:r>
    </w:p>
    <w:p w14:paraId="25DC00F5" w14:textId="3A10D92B" w:rsidR="00DF50A1" w:rsidRDefault="00762F5A" w:rsidP="00DF50A1">
      <w:pPr>
        <w:pStyle w:val="ListNumber"/>
        <w:numPr>
          <w:ilvl w:val="0"/>
          <w:numId w:val="24"/>
        </w:numPr>
        <w:spacing w:line="276" w:lineRule="auto"/>
      </w:pPr>
      <w:r>
        <w:t>W</w:t>
      </w:r>
      <w:r w:rsidR="00DF50A1" w:rsidRPr="431104A6">
        <w:t xml:space="preserve">ill notify trainees that do not complete training within 18 months that they are no longer able to </w:t>
      </w:r>
      <w:r w:rsidR="00DF50A1">
        <w:t xml:space="preserve">conduct cervical sample collection. </w:t>
      </w:r>
    </w:p>
    <w:p w14:paraId="79A76509" w14:textId="3A453C79" w:rsidR="00DF50A1" w:rsidRPr="0015783E" w:rsidRDefault="00762F5A" w:rsidP="00DF50A1">
      <w:pPr>
        <w:pStyle w:val="ListNumber"/>
        <w:numPr>
          <w:ilvl w:val="0"/>
          <w:numId w:val="24"/>
        </w:numPr>
        <w:spacing w:line="276" w:lineRule="auto"/>
      </w:pPr>
      <w:r>
        <w:t>W</w:t>
      </w:r>
      <w:r w:rsidR="00DF50A1" w:rsidRPr="431104A6">
        <w:t>ill notify Laboratories that the learner has not completed training and that their requestor code should no longer be used by them</w:t>
      </w:r>
      <w:r w:rsidR="00DF50A1">
        <w:t>.</w:t>
      </w:r>
    </w:p>
    <w:p w14:paraId="085BA33E" w14:textId="02CC4F1F" w:rsidR="20DA0257" w:rsidRDefault="20DA0257" w:rsidP="00502208">
      <w:pPr>
        <w:pStyle w:val="Heading3"/>
        <w:spacing w:line="276" w:lineRule="auto"/>
      </w:pPr>
      <w:r w:rsidRPr="34FA43DD">
        <w:t>Learners</w:t>
      </w:r>
      <w:r w:rsidR="009315E8">
        <w:t xml:space="preserve"> </w:t>
      </w:r>
      <w:r w:rsidRPr="34FA43DD">
        <w:t>/</w:t>
      </w:r>
      <w:r w:rsidR="009315E8">
        <w:t xml:space="preserve"> </w:t>
      </w:r>
      <w:r w:rsidRPr="34FA43DD">
        <w:t xml:space="preserve">Trainee </w:t>
      </w:r>
      <w:r w:rsidR="005C0D91">
        <w:t xml:space="preserve">Cervical </w:t>
      </w:r>
      <w:r w:rsidRPr="34FA43DD">
        <w:t>Sample</w:t>
      </w:r>
      <w:r w:rsidR="005C0D91">
        <w:t>-T</w:t>
      </w:r>
      <w:r w:rsidRPr="34FA43DD">
        <w:t>akers must:</w:t>
      </w:r>
    </w:p>
    <w:p w14:paraId="75DFC8D5" w14:textId="04E09A37" w:rsidR="20DA0257" w:rsidRDefault="20DA0257" w:rsidP="00502208">
      <w:pPr>
        <w:pStyle w:val="ListNumber"/>
        <w:numPr>
          <w:ilvl w:val="0"/>
          <w:numId w:val="15"/>
        </w:numPr>
        <w:spacing w:line="276" w:lineRule="auto"/>
      </w:pPr>
      <w:r w:rsidRPr="431104A6">
        <w:t>have a current Annual Practicing Certificate</w:t>
      </w:r>
      <w:r w:rsidR="000D42C5">
        <w:t>.</w:t>
      </w:r>
    </w:p>
    <w:p w14:paraId="7EF19695" w14:textId="3788D55F" w:rsidR="20DA0257" w:rsidRDefault="20DA0257" w:rsidP="00502208">
      <w:pPr>
        <w:pStyle w:val="ListNumber"/>
        <w:spacing w:line="276" w:lineRule="auto"/>
      </w:pPr>
      <w:r w:rsidRPr="431104A6">
        <w:t>have indemnity insurance</w:t>
      </w:r>
      <w:r w:rsidR="000D42C5">
        <w:t>.</w:t>
      </w:r>
    </w:p>
    <w:p w14:paraId="1651E805" w14:textId="66F12EC3" w:rsidR="20DA0257" w:rsidRDefault="20DA0257" w:rsidP="00502208">
      <w:pPr>
        <w:pStyle w:val="ListNumber"/>
        <w:spacing w:line="276" w:lineRule="auto"/>
      </w:pPr>
      <w:r w:rsidRPr="431104A6">
        <w:t>have an appropriate clinical training supervisor</w:t>
      </w:r>
      <w:r w:rsidR="000D42C5">
        <w:t>.</w:t>
      </w:r>
    </w:p>
    <w:p w14:paraId="7B9CC0F6" w14:textId="01D1C14C" w:rsidR="20DA0257" w:rsidRDefault="20DA0257" w:rsidP="00502208">
      <w:pPr>
        <w:pStyle w:val="ListNumber"/>
        <w:spacing w:line="276" w:lineRule="auto"/>
      </w:pPr>
      <w:r w:rsidRPr="431104A6">
        <w:t>have access to participants to undertake training</w:t>
      </w:r>
      <w:r w:rsidR="000D42C5">
        <w:t>.</w:t>
      </w:r>
    </w:p>
    <w:p w14:paraId="0414E44E" w14:textId="4D9BEAD9" w:rsidR="20DA0257" w:rsidRDefault="20DA0257" w:rsidP="00502208">
      <w:pPr>
        <w:pStyle w:val="ListNumber"/>
        <w:spacing w:line="276" w:lineRule="auto"/>
      </w:pPr>
      <w:r w:rsidRPr="431104A6">
        <w:t>request cervical screening tests under their own HPI number</w:t>
      </w:r>
      <w:r w:rsidR="000D42C5">
        <w:t>.</w:t>
      </w:r>
    </w:p>
    <w:p w14:paraId="70B9F6CA" w14:textId="0C081A18" w:rsidR="00931500" w:rsidRDefault="00EE3B3E" w:rsidP="00502208">
      <w:pPr>
        <w:pStyle w:val="ListNumber"/>
        <w:spacing w:line="276" w:lineRule="auto"/>
      </w:pPr>
      <w:r>
        <w:t xml:space="preserve">Provide a copy of </w:t>
      </w:r>
      <w:r w:rsidR="0063026C">
        <w:t>‘</w:t>
      </w:r>
      <w:r w:rsidR="0063026C">
        <w:rPr>
          <w:i/>
          <w:iCs/>
        </w:rPr>
        <w:t xml:space="preserve">Cervical Sample Taker Report’ </w:t>
      </w:r>
      <w:r w:rsidR="00237BCE">
        <w:t xml:space="preserve">(previously known as Quality of Smear Report) </w:t>
      </w:r>
      <w:r w:rsidR="00FD2EB5">
        <w:t>to their training provider</w:t>
      </w:r>
      <w:r w:rsidR="00D347CA">
        <w:t xml:space="preserve">. This report is available from the Central Register Team </w:t>
      </w:r>
      <w:r w:rsidR="00F204D0">
        <w:t xml:space="preserve">by </w:t>
      </w:r>
      <w:hyperlink r:id="rId17" w:history="1">
        <w:r w:rsidR="004E7935" w:rsidRPr="000032DF">
          <w:rPr>
            <w:rStyle w:val="Hyperlink"/>
          </w:rPr>
          <w:t>info@ncspregister.health.nz</w:t>
        </w:r>
      </w:hyperlink>
      <w:r w:rsidR="00F204D0">
        <w:t>.</w:t>
      </w:r>
      <w:r w:rsidR="004E7935">
        <w:t xml:space="preserve"> </w:t>
      </w:r>
      <w:r w:rsidR="002B68BA">
        <w:t>Trainees must include their HPI-</w:t>
      </w:r>
      <w:proofErr w:type="gramStart"/>
      <w:r w:rsidR="002B68BA">
        <w:t>CPN</w:t>
      </w:r>
      <w:proofErr w:type="gramEnd"/>
      <w:r w:rsidR="00774B4A">
        <w:t xml:space="preserve"> and the time period</w:t>
      </w:r>
      <w:r w:rsidR="00666D2C">
        <w:t xml:space="preserve"> required.</w:t>
      </w:r>
      <w:r w:rsidR="00F204D0">
        <w:t xml:space="preserve"> </w:t>
      </w:r>
      <w:r w:rsidR="00FD2EB5">
        <w:t xml:space="preserve"> </w:t>
      </w:r>
    </w:p>
    <w:p w14:paraId="194C32AB" w14:textId="46E3C40C" w:rsidR="20DA0257" w:rsidRDefault="20DA0257" w:rsidP="00502208">
      <w:pPr>
        <w:pStyle w:val="ListNumber"/>
        <w:spacing w:line="276" w:lineRule="auto"/>
      </w:pPr>
      <w:r w:rsidRPr="431104A6">
        <w:lastRenderedPageBreak/>
        <w:t xml:space="preserve">Must contact the training provider to arrange a completion plan if they are not able to </w:t>
      </w:r>
      <w:r w:rsidR="00116221">
        <w:t xml:space="preserve">be assessed as competent </w:t>
      </w:r>
      <w:r w:rsidRPr="431104A6">
        <w:t>within 12 months</w:t>
      </w:r>
      <w:r w:rsidR="002F0B51">
        <w:t>.</w:t>
      </w:r>
    </w:p>
    <w:p w14:paraId="02106015" w14:textId="364327CC" w:rsidR="4EDEA2E0" w:rsidRDefault="4EDEA2E0" w:rsidP="00502208">
      <w:pPr>
        <w:pStyle w:val="Heading3"/>
        <w:spacing w:line="276" w:lineRule="auto"/>
      </w:pPr>
      <w:r w:rsidRPr="431104A6">
        <w:t>Laboratories</w:t>
      </w:r>
      <w:r w:rsidR="000352C9">
        <w:t xml:space="preserve"> must</w:t>
      </w:r>
      <w:r w:rsidRPr="431104A6">
        <w:t>:</w:t>
      </w:r>
    </w:p>
    <w:p w14:paraId="4BAC2BBC" w14:textId="5DEE9572" w:rsidR="6ACDB704" w:rsidRPr="003F62A5" w:rsidRDefault="6ACDB704" w:rsidP="00502208">
      <w:pPr>
        <w:pStyle w:val="ListNumber"/>
        <w:numPr>
          <w:ilvl w:val="0"/>
          <w:numId w:val="17"/>
        </w:numPr>
        <w:spacing w:line="276" w:lineRule="auto"/>
        <w:rPr>
          <w:szCs w:val="24"/>
        </w:rPr>
      </w:pPr>
      <w:r>
        <w:t xml:space="preserve">make requestor codes available to trainee </w:t>
      </w:r>
      <w:r w:rsidR="009B3403">
        <w:t>C</w:t>
      </w:r>
      <w:r>
        <w:t xml:space="preserve">ervical </w:t>
      </w:r>
      <w:r w:rsidR="009B3403">
        <w:t>S</w:t>
      </w:r>
      <w:r>
        <w:t>ample</w:t>
      </w:r>
      <w:r w:rsidR="009B3403">
        <w:t>-T</w:t>
      </w:r>
      <w:r>
        <w:t>akers who have completed the course</w:t>
      </w:r>
      <w:r w:rsidR="008B4B4B">
        <w:t>’s theoretical component</w:t>
      </w:r>
      <w:r>
        <w:t>.</w:t>
      </w:r>
    </w:p>
    <w:p w14:paraId="4BD3E5A9" w14:textId="55116057" w:rsidR="3AD51319" w:rsidRDefault="461CD9D9" w:rsidP="00502208">
      <w:pPr>
        <w:pStyle w:val="ListNumber"/>
        <w:spacing w:line="276" w:lineRule="auto"/>
        <w:rPr>
          <w:szCs w:val="24"/>
        </w:rPr>
      </w:pPr>
      <w:r w:rsidRPr="431104A6">
        <w:rPr>
          <w:szCs w:val="24"/>
        </w:rPr>
        <w:t>ensure</w:t>
      </w:r>
      <w:r w:rsidR="7CA626EF" w:rsidRPr="431104A6">
        <w:rPr>
          <w:szCs w:val="24"/>
        </w:rPr>
        <w:t xml:space="preserve"> that when advised </w:t>
      </w:r>
      <w:r w:rsidR="0DF18799" w:rsidRPr="431104A6">
        <w:rPr>
          <w:szCs w:val="24"/>
        </w:rPr>
        <w:t xml:space="preserve">a </w:t>
      </w:r>
      <w:r w:rsidRPr="431104A6">
        <w:rPr>
          <w:szCs w:val="24"/>
        </w:rPr>
        <w:t xml:space="preserve">trainee </w:t>
      </w:r>
      <w:r w:rsidR="00E9454D">
        <w:rPr>
          <w:szCs w:val="24"/>
        </w:rPr>
        <w:t>sample-taker</w:t>
      </w:r>
      <w:r w:rsidR="20B72247" w:rsidRPr="431104A6">
        <w:rPr>
          <w:szCs w:val="24"/>
        </w:rPr>
        <w:t xml:space="preserve"> has</w:t>
      </w:r>
      <w:r w:rsidRPr="431104A6">
        <w:rPr>
          <w:szCs w:val="24"/>
        </w:rPr>
        <w:t xml:space="preserve"> not completed training </w:t>
      </w:r>
      <w:r w:rsidR="008E5860">
        <w:rPr>
          <w:szCs w:val="24"/>
        </w:rPr>
        <w:t>that any</w:t>
      </w:r>
      <w:r w:rsidR="008E5860" w:rsidRPr="431104A6">
        <w:rPr>
          <w:szCs w:val="24"/>
        </w:rPr>
        <w:t xml:space="preserve"> </w:t>
      </w:r>
      <w:r w:rsidR="34E475BD" w:rsidRPr="431104A6">
        <w:rPr>
          <w:szCs w:val="24"/>
        </w:rPr>
        <w:t>requestor code associated with the trainee</w:t>
      </w:r>
      <w:r w:rsidR="008E5860">
        <w:rPr>
          <w:szCs w:val="24"/>
        </w:rPr>
        <w:t xml:space="preserve"> is disabled</w:t>
      </w:r>
      <w:r w:rsidR="34E475BD" w:rsidRPr="431104A6">
        <w:rPr>
          <w:szCs w:val="24"/>
        </w:rPr>
        <w:t>.</w:t>
      </w:r>
    </w:p>
    <w:p w14:paraId="59F90655" w14:textId="52F053B4" w:rsidR="207FE2FC" w:rsidRPr="00B131BF" w:rsidRDefault="207FE2FC" w:rsidP="00502208">
      <w:pPr>
        <w:pStyle w:val="Heading3"/>
        <w:spacing w:line="276" w:lineRule="auto"/>
      </w:pPr>
      <w:r w:rsidRPr="00B131BF">
        <w:t>New Zealand Qualifications Authority</w:t>
      </w:r>
      <w:r w:rsidR="008C3ABF" w:rsidRPr="00B131BF">
        <w:t xml:space="preserve"> (NZQA)</w:t>
      </w:r>
      <w:r w:rsidR="00035610" w:rsidRPr="00B131BF">
        <w:t xml:space="preserve"> will</w:t>
      </w:r>
      <w:r w:rsidRPr="00B131BF">
        <w:t>:</w:t>
      </w:r>
    </w:p>
    <w:p w14:paraId="37F51A90" w14:textId="3885A0DF" w:rsidR="00B83481" w:rsidRPr="00B131BF" w:rsidRDefault="00250405" w:rsidP="00502208">
      <w:pPr>
        <w:pStyle w:val="ListNumber"/>
        <w:numPr>
          <w:ilvl w:val="0"/>
          <w:numId w:val="18"/>
        </w:numPr>
        <w:spacing w:line="276" w:lineRule="auto"/>
      </w:pPr>
      <w:r w:rsidRPr="00B131BF">
        <w:t>regularly check the quality of tertiary education organisations</w:t>
      </w:r>
      <w:r w:rsidR="00BC0978" w:rsidRPr="00B131BF">
        <w:t>;</w:t>
      </w:r>
    </w:p>
    <w:p w14:paraId="32EA4CDB" w14:textId="79795078" w:rsidR="00250405" w:rsidRPr="00B131BF" w:rsidRDefault="00250405" w:rsidP="00502208">
      <w:pPr>
        <w:pStyle w:val="ListNumber"/>
        <w:spacing w:line="276" w:lineRule="auto"/>
      </w:pPr>
      <w:r w:rsidRPr="00B131BF">
        <w:t>investigate possible breaches of the relevant NZQA rules</w:t>
      </w:r>
      <w:r w:rsidR="00BC0978" w:rsidRPr="00B131BF">
        <w:t>; and</w:t>
      </w:r>
    </w:p>
    <w:p w14:paraId="0CB2EE07" w14:textId="49468B2D" w:rsidR="00250405" w:rsidRPr="00B131BF" w:rsidRDefault="00EF2A71" w:rsidP="00502208">
      <w:pPr>
        <w:pStyle w:val="ListNumber"/>
        <w:spacing w:line="276" w:lineRule="auto"/>
      </w:pPr>
      <w:r w:rsidRPr="00B131BF">
        <w:t>evaluate the quality and performance of education providers through the external evaluation and review process</w:t>
      </w:r>
      <w:r w:rsidR="00BC0978" w:rsidRPr="00B131BF">
        <w:t>.</w:t>
      </w:r>
    </w:p>
    <w:p w14:paraId="5BC0708C" w14:textId="3AC81DD0" w:rsidR="207FE2FC" w:rsidRPr="003F62A5" w:rsidRDefault="009D1702" w:rsidP="00502208">
      <w:pPr>
        <w:pStyle w:val="Heading3"/>
        <w:spacing w:line="276" w:lineRule="auto"/>
      </w:pPr>
      <w:r>
        <w:t xml:space="preserve">The </w:t>
      </w:r>
      <w:r w:rsidR="207FE2FC" w:rsidRPr="003F62A5">
        <w:t>National Cervical Screening Programme</w:t>
      </w:r>
      <w:r>
        <w:t xml:space="preserve"> will</w:t>
      </w:r>
      <w:r w:rsidR="207FE2FC" w:rsidRPr="003F62A5">
        <w:t>:</w:t>
      </w:r>
    </w:p>
    <w:p w14:paraId="7B98F6D2" w14:textId="0300D0AA" w:rsidR="535FFFA9" w:rsidRDefault="535FFFA9" w:rsidP="00502208">
      <w:pPr>
        <w:pStyle w:val="ListNumber"/>
        <w:numPr>
          <w:ilvl w:val="0"/>
          <w:numId w:val="19"/>
        </w:numPr>
        <w:spacing w:line="276" w:lineRule="auto"/>
      </w:pPr>
      <w:r>
        <w:t xml:space="preserve">ensure that all </w:t>
      </w:r>
      <w:r w:rsidR="00E9454D">
        <w:t>sample-taker</w:t>
      </w:r>
      <w:r>
        <w:t>s can attend a free cervical screening update</w:t>
      </w:r>
      <w:r w:rsidR="003C23A4">
        <w:t>,</w:t>
      </w:r>
      <w:r w:rsidR="00C161D6">
        <w:t xml:space="preserve"> provided b</w:t>
      </w:r>
      <w:r w:rsidR="003C23A4">
        <w:t>y</w:t>
      </w:r>
      <w:r w:rsidR="29E22FF4">
        <w:t xml:space="preserve"> NCSP</w:t>
      </w:r>
      <w:r w:rsidR="003C23A4">
        <w:t xml:space="preserve"> </w:t>
      </w:r>
      <w:r w:rsidR="00AF0F0A">
        <w:t>R</w:t>
      </w:r>
      <w:r w:rsidR="003C23A4">
        <w:t xml:space="preserve">egional </w:t>
      </w:r>
      <w:r w:rsidR="00AF0F0A">
        <w:t>Service</w:t>
      </w:r>
      <w:r w:rsidR="003C23A4">
        <w:t>s,</w:t>
      </w:r>
      <w:r>
        <w:t xml:space="preserve"> every</w:t>
      </w:r>
      <w:r w:rsidR="2669779C">
        <w:t xml:space="preserve"> two years</w:t>
      </w:r>
      <w:r w:rsidR="00AF0F0A">
        <w:t>.</w:t>
      </w:r>
    </w:p>
    <w:p w14:paraId="3799838B" w14:textId="7EFCD8B2" w:rsidR="2669779C" w:rsidRDefault="2669779C" w:rsidP="00502208">
      <w:pPr>
        <w:pStyle w:val="ListNumber"/>
        <w:spacing w:line="276" w:lineRule="auto"/>
      </w:pPr>
      <w:r w:rsidRPr="431104A6">
        <w:t>provide evidence</w:t>
      </w:r>
      <w:r w:rsidR="00E36EF7">
        <w:t>-</w:t>
      </w:r>
      <w:r w:rsidRPr="431104A6">
        <w:t xml:space="preserve">based </w:t>
      </w:r>
      <w:r w:rsidR="009D1702">
        <w:t>C</w:t>
      </w:r>
      <w:r w:rsidRPr="431104A6">
        <w:t xml:space="preserve">linical </w:t>
      </w:r>
      <w:r w:rsidR="009D1702">
        <w:t>Practice G</w:t>
      </w:r>
      <w:r w:rsidRPr="431104A6">
        <w:t>uidelines</w:t>
      </w:r>
      <w:r w:rsidR="00AF0F0A">
        <w:t>.</w:t>
      </w:r>
    </w:p>
    <w:p w14:paraId="6EFE3652" w14:textId="2B7B4F45" w:rsidR="2669779C" w:rsidRDefault="009D1702" w:rsidP="00502208">
      <w:pPr>
        <w:pStyle w:val="ListNumber"/>
        <w:spacing w:line="276" w:lineRule="auto"/>
      </w:pPr>
      <w:r>
        <w:t>e</w:t>
      </w:r>
      <w:r w:rsidR="2669779C" w:rsidRPr="431104A6">
        <w:t xml:space="preserve">nsure </w:t>
      </w:r>
      <w:r w:rsidR="00E17A56">
        <w:t xml:space="preserve">NCSP Standards and Policies </w:t>
      </w:r>
      <w:r w:rsidR="2669779C" w:rsidRPr="431104A6">
        <w:t xml:space="preserve">Section </w:t>
      </w:r>
      <w:r w:rsidR="008553DA">
        <w:t>3</w:t>
      </w:r>
      <w:r w:rsidR="2669779C" w:rsidRPr="431104A6">
        <w:t xml:space="preserve"> are current</w:t>
      </w:r>
      <w:r w:rsidR="00AF0F0A">
        <w:t>.</w:t>
      </w:r>
      <w:r w:rsidR="2669779C" w:rsidRPr="431104A6">
        <w:t xml:space="preserve"> </w:t>
      </w:r>
    </w:p>
    <w:p w14:paraId="2A2B8FB2" w14:textId="48B12DA6" w:rsidR="2669779C" w:rsidRDefault="2669779C" w:rsidP="00502208">
      <w:pPr>
        <w:pStyle w:val="ListNumber"/>
        <w:spacing w:line="276" w:lineRule="auto"/>
      </w:pPr>
      <w:r w:rsidRPr="431104A6">
        <w:t>provide advice</w:t>
      </w:r>
      <w:r w:rsidR="009D1702">
        <w:t>,</w:t>
      </w:r>
      <w:r w:rsidRPr="431104A6">
        <w:t xml:space="preserve"> when required</w:t>
      </w:r>
      <w:r w:rsidR="009D1702">
        <w:t>,</w:t>
      </w:r>
      <w:r w:rsidRPr="431104A6">
        <w:t xml:space="preserve"> on a </w:t>
      </w:r>
      <w:r w:rsidR="2D71ADC8" w:rsidRPr="431104A6">
        <w:t>case-by-case</w:t>
      </w:r>
      <w:r w:rsidRPr="431104A6">
        <w:t xml:space="preserve"> basis</w:t>
      </w:r>
      <w:r w:rsidR="00AF0F0A">
        <w:t>.</w:t>
      </w:r>
      <w:r w:rsidRPr="431104A6">
        <w:t xml:space="preserve"> </w:t>
      </w:r>
    </w:p>
    <w:p w14:paraId="190D9F07" w14:textId="703A5E27" w:rsidR="4E1F3B2F" w:rsidRDefault="4E1F3B2F" w:rsidP="00502208">
      <w:pPr>
        <w:pStyle w:val="Heading1"/>
        <w:spacing w:line="276" w:lineRule="auto"/>
      </w:pPr>
      <w:bookmarkStart w:id="10" w:name="_Toc149058874"/>
      <w:r w:rsidRPr="003F62A5">
        <w:t>NZQA Accredited Training Providers</w:t>
      </w:r>
      <w:bookmarkEnd w:id="10"/>
    </w:p>
    <w:tbl>
      <w:tblPr>
        <w:tblStyle w:val="Health-Table"/>
        <w:tblW w:w="5000" w:type="pct"/>
        <w:tblLayout w:type="fixed"/>
        <w:tblLook w:val="0420" w:firstRow="1" w:lastRow="0" w:firstColumn="0" w:lastColumn="0" w:noHBand="0" w:noVBand="1"/>
      </w:tblPr>
      <w:tblGrid>
        <w:gridCol w:w="4735"/>
        <w:gridCol w:w="4734"/>
      </w:tblGrid>
      <w:tr w:rsidR="00FC0B70" w:rsidRPr="007E5BFE" w14:paraId="245FD128" w14:textId="77777777" w:rsidTr="00502E4B">
        <w:trPr>
          <w:cnfStyle w:val="100000000000" w:firstRow="1" w:lastRow="0" w:firstColumn="0" w:lastColumn="0" w:oddVBand="0" w:evenVBand="0" w:oddHBand="0" w:evenHBand="0" w:firstRowFirstColumn="0" w:firstRowLastColumn="0" w:lastRowFirstColumn="0" w:lastRowLastColumn="0"/>
          <w:trHeight w:val="300"/>
        </w:trPr>
        <w:tc>
          <w:tcPr>
            <w:tcW w:w="4815" w:type="dxa"/>
            <w:vAlign w:val="center"/>
          </w:tcPr>
          <w:p w14:paraId="66CA6681" w14:textId="78C352FF" w:rsidR="277F9B6C" w:rsidRPr="007E5BFE" w:rsidRDefault="4460CF66" w:rsidP="00502E4B">
            <w:pPr>
              <w:spacing w:before="180" w:after="180" w:line="276" w:lineRule="auto"/>
            </w:pPr>
            <w:r w:rsidRPr="007E5BFE">
              <w:t>Training Provider</w:t>
            </w:r>
          </w:p>
        </w:tc>
        <w:tc>
          <w:tcPr>
            <w:tcW w:w="4815" w:type="dxa"/>
            <w:vAlign w:val="center"/>
          </w:tcPr>
          <w:p w14:paraId="6ECBF0F6" w14:textId="6F2F54EC" w:rsidR="277F9B6C" w:rsidRPr="007E5BFE" w:rsidRDefault="645C1DDB" w:rsidP="00502E4B">
            <w:pPr>
              <w:spacing w:before="180" w:after="180" w:line="276" w:lineRule="auto"/>
            </w:pPr>
            <w:r w:rsidRPr="007E5BFE">
              <w:t>Contact</w:t>
            </w:r>
          </w:p>
        </w:tc>
      </w:tr>
      <w:tr w:rsidR="379650F5" w:rsidRPr="007E5BFE" w14:paraId="597AADB8" w14:textId="77777777" w:rsidTr="00502E4B">
        <w:trPr>
          <w:cnfStyle w:val="000000100000" w:firstRow="0" w:lastRow="0" w:firstColumn="0" w:lastColumn="0" w:oddVBand="0" w:evenVBand="0" w:oddHBand="1" w:evenHBand="0" w:firstRowFirstColumn="0" w:firstRowLastColumn="0" w:lastRowFirstColumn="0" w:lastRowLastColumn="0"/>
          <w:trHeight w:val="300"/>
        </w:trPr>
        <w:tc>
          <w:tcPr>
            <w:tcW w:w="4815" w:type="dxa"/>
            <w:vAlign w:val="center"/>
          </w:tcPr>
          <w:p w14:paraId="12EC1D1A" w14:textId="07661051" w:rsidR="379650F5" w:rsidRPr="00586F41" w:rsidRDefault="63BF436D" w:rsidP="00502E4B">
            <w:pPr>
              <w:spacing w:before="180" w:after="180" w:line="276" w:lineRule="auto"/>
              <w:rPr>
                <w:b/>
                <w:bCs/>
              </w:rPr>
            </w:pPr>
            <w:r w:rsidRPr="00586F41">
              <w:rPr>
                <w:b/>
                <w:bCs/>
              </w:rPr>
              <w:t>Family Planning</w:t>
            </w:r>
          </w:p>
        </w:tc>
        <w:tc>
          <w:tcPr>
            <w:tcW w:w="4815" w:type="dxa"/>
            <w:vAlign w:val="center"/>
          </w:tcPr>
          <w:p w14:paraId="1716E077" w14:textId="53EE7300" w:rsidR="379650F5" w:rsidRPr="007E5BFE" w:rsidRDefault="00622225" w:rsidP="00502E4B">
            <w:pPr>
              <w:spacing w:before="180" w:after="180" w:line="276" w:lineRule="auto"/>
            </w:pPr>
            <w:r w:rsidRPr="00622225">
              <w:t>ptdadmin@familyplanning.org.nz</w:t>
            </w:r>
          </w:p>
        </w:tc>
      </w:tr>
      <w:tr w:rsidR="379650F5" w:rsidRPr="007E5BFE" w14:paraId="04EB8BF4" w14:textId="77777777" w:rsidTr="00502E4B">
        <w:trPr>
          <w:cnfStyle w:val="000000010000" w:firstRow="0" w:lastRow="0" w:firstColumn="0" w:lastColumn="0" w:oddVBand="0" w:evenVBand="0" w:oddHBand="0" w:evenHBand="1" w:firstRowFirstColumn="0" w:firstRowLastColumn="0" w:lastRowFirstColumn="0" w:lastRowLastColumn="0"/>
          <w:trHeight w:val="300"/>
        </w:trPr>
        <w:tc>
          <w:tcPr>
            <w:tcW w:w="4815" w:type="dxa"/>
            <w:vAlign w:val="center"/>
          </w:tcPr>
          <w:p w14:paraId="00D6F60B" w14:textId="21A5E6D0" w:rsidR="379650F5" w:rsidRPr="00586F41" w:rsidRDefault="63BF436D" w:rsidP="00502E4B">
            <w:pPr>
              <w:spacing w:before="180" w:after="180" w:line="276" w:lineRule="auto"/>
              <w:rPr>
                <w:b/>
                <w:bCs/>
              </w:rPr>
            </w:pPr>
            <w:r w:rsidRPr="00586F41">
              <w:rPr>
                <w:b/>
                <w:bCs/>
              </w:rPr>
              <w:t>Eastern Institute of Technology (EIT)</w:t>
            </w:r>
          </w:p>
        </w:tc>
        <w:tc>
          <w:tcPr>
            <w:tcW w:w="4815" w:type="dxa"/>
            <w:vAlign w:val="center"/>
          </w:tcPr>
          <w:p w14:paraId="3B60B159" w14:textId="1797F3B5" w:rsidR="379650F5" w:rsidRPr="007E5BFE" w:rsidRDefault="000E698A" w:rsidP="00502E4B">
            <w:pPr>
              <w:spacing w:before="180" w:after="180" w:line="276" w:lineRule="auto"/>
            </w:pPr>
            <w:r w:rsidRPr="000E698A">
              <w:t>info@eit.ac.nz</w:t>
            </w:r>
          </w:p>
        </w:tc>
      </w:tr>
      <w:tr w:rsidR="379650F5" w:rsidRPr="007E5BFE" w14:paraId="442F8C33" w14:textId="77777777" w:rsidTr="00502E4B">
        <w:trPr>
          <w:cnfStyle w:val="000000100000" w:firstRow="0" w:lastRow="0" w:firstColumn="0" w:lastColumn="0" w:oddVBand="0" w:evenVBand="0" w:oddHBand="1" w:evenHBand="0" w:firstRowFirstColumn="0" w:firstRowLastColumn="0" w:lastRowFirstColumn="0" w:lastRowLastColumn="0"/>
          <w:trHeight w:val="300"/>
        </w:trPr>
        <w:tc>
          <w:tcPr>
            <w:tcW w:w="4815" w:type="dxa"/>
            <w:vAlign w:val="center"/>
          </w:tcPr>
          <w:p w14:paraId="1CE2A84F" w14:textId="3837D5AB" w:rsidR="379650F5" w:rsidRPr="00586F41" w:rsidRDefault="63BF436D" w:rsidP="00502E4B">
            <w:pPr>
              <w:spacing w:before="180" w:after="180" w:line="276" w:lineRule="auto"/>
              <w:rPr>
                <w:b/>
                <w:bCs/>
              </w:rPr>
            </w:pPr>
            <w:r w:rsidRPr="00586F41">
              <w:rPr>
                <w:b/>
                <w:bCs/>
              </w:rPr>
              <w:t xml:space="preserve">Well Women </w:t>
            </w:r>
            <w:r w:rsidR="25EE63B2" w:rsidRPr="00586F41">
              <w:rPr>
                <w:b/>
                <w:bCs/>
              </w:rPr>
              <w:t>and Family</w:t>
            </w:r>
          </w:p>
        </w:tc>
        <w:tc>
          <w:tcPr>
            <w:tcW w:w="4815" w:type="dxa"/>
            <w:vAlign w:val="center"/>
          </w:tcPr>
          <w:p w14:paraId="77A795A0" w14:textId="686991A3" w:rsidR="379650F5" w:rsidRPr="007E5BFE" w:rsidRDefault="00E307B8" w:rsidP="00502E4B">
            <w:pPr>
              <w:spacing w:before="180" w:after="180" w:line="276" w:lineRule="auto"/>
            </w:pPr>
            <w:r>
              <w:t>e</w:t>
            </w:r>
            <w:r w:rsidR="75DDFD9C" w:rsidRPr="007E5BFE">
              <w:t>ducation@wons.org.nz</w:t>
            </w:r>
          </w:p>
        </w:tc>
      </w:tr>
      <w:tr w:rsidR="379650F5" w:rsidRPr="007E5BFE" w14:paraId="09F39793" w14:textId="77777777" w:rsidTr="00502E4B">
        <w:trPr>
          <w:cnfStyle w:val="000000010000" w:firstRow="0" w:lastRow="0" w:firstColumn="0" w:lastColumn="0" w:oddVBand="0" w:evenVBand="0" w:oddHBand="0" w:evenHBand="1" w:firstRowFirstColumn="0" w:firstRowLastColumn="0" w:lastRowFirstColumn="0" w:lastRowLastColumn="0"/>
          <w:trHeight w:val="300"/>
        </w:trPr>
        <w:tc>
          <w:tcPr>
            <w:tcW w:w="4815" w:type="dxa"/>
            <w:vAlign w:val="center"/>
          </w:tcPr>
          <w:p w14:paraId="7489233F" w14:textId="3AAE1BFE" w:rsidR="379650F5" w:rsidRPr="00586F41" w:rsidRDefault="09167F0C" w:rsidP="00502E4B">
            <w:pPr>
              <w:spacing w:before="180" w:after="180" w:line="276" w:lineRule="auto"/>
              <w:rPr>
                <w:b/>
                <w:bCs/>
              </w:rPr>
            </w:pPr>
            <w:r w:rsidRPr="00586F41">
              <w:rPr>
                <w:b/>
                <w:bCs/>
              </w:rPr>
              <w:t>WINTEC</w:t>
            </w:r>
          </w:p>
        </w:tc>
        <w:tc>
          <w:tcPr>
            <w:tcW w:w="4815" w:type="dxa"/>
            <w:vAlign w:val="center"/>
          </w:tcPr>
          <w:p w14:paraId="0093A208" w14:textId="5A078BFB" w:rsidR="379650F5" w:rsidRPr="007E5BFE" w:rsidRDefault="000E698A" w:rsidP="00502E4B">
            <w:pPr>
              <w:spacing w:before="180" w:after="180" w:line="276" w:lineRule="auto"/>
            </w:pPr>
            <w:r w:rsidRPr="000E698A">
              <w:t>PGHSP@wintec.ac.nz</w:t>
            </w:r>
          </w:p>
        </w:tc>
      </w:tr>
      <w:tr w:rsidR="379650F5" w:rsidRPr="007E5BFE" w14:paraId="74284874" w14:textId="77777777" w:rsidTr="00502E4B">
        <w:trPr>
          <w:cnfStyle w:val="000000100000" w:firstRow="0" w:lastRow="0" w:firstColumn="0" w:lastColumn="0" w:oddVBand="0" w:evenVBand="0" w:oddHBand="1" w:evenHBand="0" w:firstRowFirstColumn="0" w:firstRowLastColumn="0" w:lastRowFirstColumn="0" w:lastRowLastColumn="0"/>
          <w:trHeight w:val="300"/>
        </w:trPr>
        <w:tc>
          <w:tcPr>
            <w:tcW w:w="4815" w:type="dxa"/>
            <w:vAlign w:val="center"/>
          </w:tcPr>
          <w:p w14:paraId="43A2BC6F" w14:textId="2407F9C5" w:rsidR="379650F5" w:rsidRPr="00586F41" w:rsidRDefault="25EE63B2" w:rsidP="00502E4B">
            <w:pPr>
              <w:spacing w:before="180" w:after="180" w:line="276" w:lineRule="auto"/>
              <w:rPr>
                <w:b/>
                <w:bCs/>
              </w:rPr>
            </w:pPr>
            <w:r w:rsidRPr="00586F41">
              <w:rPr>
                <w:b/>
                <w:bCs/>
              </w:rPr>
              <w:t xml:space="preserve">Toi </w:t>
            </w:r>
            <w:proofErr w:type="spellStart"/>
            <w:r w:rsidRPr="00586F41">
              <w:rPr>
                <w:b/>
                <w:bCs/>
              </w:rPr>
              <w:t>Ohomai</w:t>
            </w:r>
            <w:proofErr w:type="spellEnd"/>
          </w:p>
        </w:tc>
        <w:tc>
          <w:tcPr>
            <w:tcW w:w="4815" w:type="dxa"/>
            <w:vAlign w:val="center"/>
          </w:tcPr>
          <w:p w14:paraId="5E4A223B" w14:textId="6D4CECC0" w:rsidR="379650F5" w:rsidRPr="007E5BFE" w:rsidRDefault="2C462BA3" w:rsidP="00502E4B">
            <w:pPr>
              <w:spacing w:before="180" w:after="180" w:line="276" w:lineRule="auto"/>
            </w:pPr>
            <w:r w:rsidRPr="007E5BFE">
              <w:t>Deborah.Sims@toiohomai.ac.nz</w:t>
            </w:r>
          </w:p>
        </w:tc>
      </w:tr>
    </w:tbl>
    <w:p w14:paraId="7D64072C" w14:textId="3CD3C71D" w:rsidR="006015F2" w:rsidRPr="00B03E9C" w:rsidRDefault="006015F2" w:rsidP="00002CC2">
      <w:pPr>
        <w:pStyle w:val="Heading1"/>
        <w:spacing w:line="276" w:lineRule="auto"/>
      </w:pPr>
      <w:bookmarkStart w:id="11" w:name="_Toc509131524"/>
      <w:bookmarkStart w:id="12" w:name="_Toc458437595"/>
      <w:bookmarkStart w:id="13" w:name="_Toc465942737"/>
      <w:bookmarkStart w:id="14" w:name="_Toc472516376"/>
      <w:bookmarkStart w:id="15" w:name="_Toc477867707"/>
      <w:bookmarkStart w:id="16" w:name="_Toc149058875"/>
      <w:r w:rsidRPr="431104A6">
        <w:lastRenderedPageBreak/>
        <w:t xml:space="preserve">Entry to a </w:t>
      </w:r>
      <w:r w:rsidR="00867A98" w:rsidRPr="431104A6">
        <w:t xml:space="preserve">Cervical Screening Training </w:t>
      </w:r>
      <w:bookmarkEnd w:id="11"/>
      <w:bookmarkEnd w:id="12"/>
      <w:bookmarkEnd w:id="13"/>
      <w:r w:rsidR="00867A98" w:rsidRPr="431104A6">
        <w:t>Programme</w:t>
      </w:r>
      <w:bookmarkEnd w:id="14"/>
      <w:bookmarkEnd w:id="15"/>
      <w:bookmarkEnd w:id="16"/>
    </w:p>
    <w:p w14:paraId="7D64072D" w14:textId="36B21834" w:rsidR="007E6180" w:rsidRPr="007E6180" w:rsidRDefault="006015F2" w:rsidP="00002CC2">
      <w:pPr>
        <w:pStyle w:val="Heading2"/>
        <w:spacing w:line="276" w:lineRule="auto"/>
      </w:pPr>
      <w:bookmarkStart w:id="17" w:name="_Toc472516377"/>
      <w:bookmarkStart w:id="18" w:name="_Toc149058876"/>
      <w:r w:rsidRPr="431104A6">
        <w:t xml:space="preserve">New Zealand </w:t>
      </w:r>
      <w:r w:rsidR="00867A98" w:rsidRPr="431104A6">
        <w:t>Registered Health Practitioners</w:t>
      </w:r>
      <w:bookmarkEnd w:id="17"/>
      <w:bookmarkEnd w:id="18"/>
      <w:r w:rsidR="00867A98" w:rsidRPr="431104A6">
        <w:t xml:space="preserve"> </w:t>
      </w:r>
    </w:p>
    <w:p w14:paraId="7D64072F" w14:textId="6FDAB11D" w:rsidR="006015F2" w:rsidRPr="00FC0B70" w:rsidRDefault="006015F2" w:rsidP="00002CC2">
      <w:pPr>
        <w:spacing w:line="276" w:lineRule="auto"/>
      </w:pPr>
      <w:r w:rsidRPr="00FC0B70">
        <w:t>Entry to cervical screening training is restricted to individuals who meet the following criteria</w:t>
      </w:r>
      <w:r w:rsidR="00E307B8">
        <w:t>:</w:t>
      </w:r>
    </w:p>
    <w:p w14:paraId="53B8D216" w14:textId="1BC1E3D9" w:rsidR="00C60B66" w:rsidRPr="00FC0B70" w:rsidRDefault="004233D6" w:rsidP="00502E4B">
      <w:pPr>
        <w:spacing w:line="276" w:lineRule="auto"/>
        <w:ind w:left="426"/>
      </w:pPr>
      <w:r w:rsidRPr="00FC0B70">
        <w:t>The</w:t>
      </w:r>
      <w:r w:rsidR="006015F2" w:rsidRPr="00FC0B70">
        <w:t xml:space="preserve"> </w:t>
      </w:r>
      <w:r w:rsidR="74322B14" w:rsidRPr="00FC0B70">
        <w:t xml:space="preserve">learner </w:t>
      </w:r>
      <w:r w:rsidR="005B5467" w:rsidRPr="00FC0B70">
        <w:t xml:space="preserve">must be </w:t>
      </w:r>
      <w:r w:rsidR="006015F2" w:rsidRPr="00FC0B70">
        <w:t>a registered health practitioner</w:t>
      </w:r>
      <w:r w:rsidR="00890FFD" w:rsidRPr="00FC0B70">
        <w:t xml:space="preserve"> and the professional group to which they belong </w:t>
      </w:r>
      <w:r w:rsidR="00AC4136">
        <w:t>must have</w:t>
      </w:r>
      <w:r w:rsidR="00890FFD" w:rsidRPr="00FC0B70">
        <w:t xml:space="preserve"> </w:t>
      </w:r>
      <w:r w:rsidR="00F71098" w:rsidRPr="00FC0B70">
        <w:t>a scope of practice that includes cervical screening</w:t>
      </w:r>
      <w:r w:rsidR="008D00ED">
        <w:t>. For example,</w:t>
      </w:r>
      <w:r w:rsidR="00F71098" w:rsidRPr="00FC0B70">
        <w:t xml:space="preserve"> </w:t>
      </w:r>
      <w:r w:rsidR="006015F2" w:rsidRPr="00FC0B70">
        <w:t>a medical practitioner, nurse practitioner, registered nurse, enrolled nurse</w:t>
      </w:r>
      <w:r w:rsidR="008D00ED">
        <w:t>,</w:t>
      </w:r>
      <w:r w:rsidR="006015F2" w:rsidRPr="00FC0B70">
        <w:t xml:space="preserve"> or midwife</w:t>
      </w:r>
      <w:r w:rsidR="00033681" w:rsidRPr="00FC0B70">
        <w:t xml:space="preserve">.  </w:t>
      </w:r>
    </w:p>
    <w:p w14:paraId="7D640731" w14:textId="78EBF4AD" w:rsidR="006015F2" w:rsidRPr="00FC0B70" w:rsidRDefault="00C60B66" w:rsidP="00D412F6">
      <w:pPr>
        <w:spacing w:line="276" w:lineRule="auto"/>
      </w:pPr>
      <w:r w:rsidRPr="00FC0B70">
        <w:t>The Learner</w:t>
      </w:r>
      <w:r w:rsidR="006015F2" w:rsidRPr="00FC0B70">
        <w:t xml:space="preserve"> must:</w:t>
      </w:r>
    </w:p>
    <w:p w14:paraId="7D640732" w14:textId="24BB629E" w:rsidR="006015F2" w:rsidRPr="00FD703F" w:rsidRDefault="006015F2" w:rsidP="00D412F6">
      <w:pPr>
        <w:pStyle w:val="ListBullet"/>
        <w:spacing w:line="276" w:lineRule="auto"/>
      </w:pPr>
      <w:r w:rsidRPr="00FD703F">
        <w:t xml:space="preserve">have a current New Zealand </w:t>
      </w:r>
      <w:r w:rsidR="00353E68">
        <w:t>Annual P</w:t>
      </w:r>
      <w:r w:rsidRPr="00FD703F">
        <w:t xml:space="preserve">ractising </w:t>
      </w:r>
      <w:r w:rsidR="00353E68">
        <w:t>C</w:t>
      </w:r>
      <w:r w:rsidRPr="00FD703F">
        <w:t>ertificate</w:t>
      </w:r>
    </w:p>
    <w:p w14:paraId="7D640733" w14:textId="238D6BBA" w:rsidR="006015F2" w:rsidRPr="00FA7D5C" w:rsidRDefault="006015F2" w:rsidP="00D412F6">
      <w:pPr>
        <w:pStyle w:val="ListBullet"/>
        <w:spacing w:line="276" w:lineRule="auto"/>
      </w:pPr>
      <w:r w:rsidRPr="00544031">
        <w:t xml:space="preserve">be supported by a clinical </w:t>
      </w:r>
      <w:r w:rsidRPr="00FA7D5C">
        <w:t>supervisor (training) to complete the course</w:t>
      </w:r>
      <w:r w:rsidR="003F3284">
        <w:t>’s clinical component</w:t>
      </w:r>
      <w:r w:rsidRPr="00FA7D5C">
        <w:t xml:space="preserve"> (see Appendix 1: Definitions for more details about this role)</w:t>
      </w:r>
    </w:p>
    <w:p w14:paraId="7D640734" w14:textId="43E3259E" w:rsidR="006015F2" w:rsidRPr="00FD703F" w:rsidRDefault="2CE8A550" w:rsidP="00D412F6">
      <w:pPr>
        <w:pStyle w:val="ListBullet"/>
        <w:spacing w:line="276" w:lineRule="auto"/>
      </w:pPr>
      <w:r w:rsidRPr="00FD703F">
        <w:t xml:space="preserve">have current </w:t>
      </w:r>
      <w:r w:rsidR="006015F2" w:rsidRPr="00FD703F">
        <w:t>professional</w:t>
      </w:r>
      <w:r w:rsidR="003F3284">
        <w:t xml:space="preserve"> </w:t>
      </w:r>
      <w:r w:rsidR="006015F2" w:rsidRPr="00FD703F">
        <w:t>/</w:t>
      </w:r>
      <w:r w:rsidR="003F3284">
        <w:t xml:space="preserve"> </w:t>
      </w:r>
      <w:r w:rsidR="006015F2" w:rsidRPr="00FD703F">
        <w:t xml:space="preserve">personal indemnity </w:t>
      </w:r>
      <w:proofErr w:type="gramStart"/>
      <w:r w:rsidR="006015F2" w:rsidRPr="00FD703F">
        <w:t>insurance</w:t>
      </w:r>
      <w:proofErr w:type="gramEnd"/>
    </w:p>
    <w:p w14:paraId="7D640746" w14:textId="4F20B2A1" w:rsidR="006015F2" w:rsidRPr="00FA7D5C" w:rsidRDefault="006015F2" w:rsidP="00D412F6">
      <w:pPr>
        <w:pStyle w:val="ListBullet"/>
        <w:spacing w:line="276" w:lineRule="auto"/>
      </w:pPr>
      <w:r w:rsidRPr="00FD703F">
        <w:t xml:space="preserve">have access to an appropriate client base </w:t>
      </w:r>
      <w:r w:rsidR="00E46556">
        <w:t>that</w:t>
      </w:r>
      <w:r w:rsidRPr="00FD703F">
        <w:t xml:space="preserve"> require</w:t>
      </w:r>
      <w:r w:rsidR="00E46556">
        <w:t>s</w:t>
      </w:r>
      <w:r w:rsidRPr="00FD703F">
        <w:t xml:space="preserve"> cervical screening to ensure they can</w:t>
      </w:r>
      <w:r w:rsidR="00C60B66" w:rsidRPr="00544031">
        <w:t xml:space="preserve"> </w:t>
      </w:r>
      <w:r w:rsidRPr="00FA7D5C">
        <w:t>maintain their competency.</w:t>
      </w:r>
    </w:p>
    <w:p w14:paraId="7D64074A" w14:textId="6BFA3CD8" w:rsidR="006015F2" w:rsidRPr="004E1E38" w:rsidRDefault="00867A98" w:rsidP="00D412F6">
      <w:pPr>
        <w:pStyle w:val="Heading1"/>
        <w:spacing w:line="276" w:lineRule="auto"/>
        <w:rPr>
          <w:caps/>
        </w:rPr>
      </w:pPr>
      <w:bookmarkStart w:id="19" w:name="_Toc472516380"/>
      <w:bookmarkStart w:id="20" w:name="_Toc477867710"/>
      <w:bookmarkStart w:id="21" w:name="_Toc149058877"/>
      <w:r w:rsidRPr="431104A6">
        <w:t>Training Programme</w:t>
      </w:r>
      <w:bookmarkEnd w:id="19"/>
      <w:bookmarkEnd w:id="20"/>
      <w:r w:rsidR="00E46556">
        <w:t xml:space="preserve"> Components</w:t>
      </w:r>
      <w:bookmarkEnd w:id="21"/>
    </w:p>
    <w:p w14:paraId="7D64074B" w14:textId="4FFBE686" w:rsidR="006015F2" w:rsidRPr="00EE38F7" w:rsidRDefault="006015F2" w:rsidP="00D412F6">
      <w:pPr>
        <w:pStyle w:val="Heading2"/>
        <w:spacing w:line="276" w:lineRule="auto"/>
      </w:pPr>
      <w:bookmarkStart w:id="22" w:name="_Toc472516381"/>
      <w:bookmarkStart w:id="23" w:name="_Toc477867711"/>
      <w:bookmarkStart w:id="24" w:name="_Toc149058878"/>
      <w:r w:rsidRPr="431104A6">
        <w:t xml:space="preserve">Theoretical </w:t>
      </w:r>
      <w:r w:rsidR="00867A98" w:rsidRPr="431104A6">
        <w:t>Component</w:t>
      </w:r>
      <w:bookmarkEnd w:id="22"/>
      <w:bookmarkEnd w:id="23"/>
      <w:bookmarkEnd w:id="24"/>
    </w:p>
    <w:p w14:paraId="663B561D" w14:textId="408BDF2C" w:rsidR="006015F2" w:rsidRDefault="006015F2" w:rsidP="00D412F6">
      <w:pPr>
        <w:spacing w:line="276" w:lineRule="auto"/>
      </w:pPr>
      <w:r>
        <w:t xml:space="preserve">The </w:t>
      </w:r>
      <w:r w:rsidR="2ABD9C7F">
        <w:t>learner</w:t>
      </w:r>
      <w:r>
        <w:t xml:space="preserve"> must complete a minimum of </w:t>
      </w:r>
      <w:r w:rsidRPr="0004414D">
        <w:t>20 hours of theory</w:t>
      </w:r>
      <w:r>
        <w:t xml:space="preserve"> in a cervical screening training programme</w:t>
      </w:r>
      <w:r w:rsidR="38647C01">
        <w:t>,</w:t>
      </w:r>
      <w:r>
        <w:t xml:space="preserve"> which covers the </w:t>
      </w:r>
      <w:r w:rsidR="312432E3">
        <w:t xml:space="preserve">ten </w:t>
      </w:r>
      <w:r>
        <w:t>competencies outline</w:t>
      </w:r>
      <w:r w:rsidR="15AA4DB2">
        <w:t>d</w:t>
      </w:r>
      <w:r>
        <w:t xml:space="preserve"> in this document</w:t>
      </w:r>
      <w:r w:rsidR="1E727D85">
        <w:t>.</w:t>
      </w:r>
    </w:p>
    <w:p w14:paraId="7D64074C" w14:textId="4047ADB4" w:rsidR="006015F2" w:rsidRDefault="006015F2" w:rsidP="00D412F6">
      <w:pPr>
        <w:spacing w:line="276" w:lineRule="auto"/>
      </w:pPr>
      <w:r>
        <w:t>The theoretical component involves either a written assessment (</w:t>
      </w:r>
      <w:r w:rsidR="00402965">
        <w:t>for example</w:t>
      </w:r>
      <w:r>
        <w:t>, of a workbook or assignments based on case studies) and</w:t>
      </w:r>
      <w:r w:rsidR="00402965">
        <w:t xml:space="preserve"> </w:t>
      </w:r>
      <w:r>
        <w:t>/</w:t>
      </w:r>
      <w:r w:rsidR="00402965">
        <w:t xml:space="preserve"> </w:t>
      </w:r>
      <w:r>
        <w:t xml:space="preserve">or an oral assessment using an assessment tool developed by the </w:t>
      </w:r>
      <w:r w:rsidR="00402965">
        <w:t xml:space="preserve">training </w:t>
      </w:r>
      <w:r>
        <w:t>provider.</w:t>
      </w:r>
    </w:p>
    <w:p w14:paraId="7D64074E" w14:textId="527810BF" w:rsidR="00424BAE" w:rsidRDefault="006015F2" w:rsidP="00D412F6">
      <w:pPr>
        <w:pStyle w:val="Heading2"/>
        <w:spacing w:line="276" w:lineRule="auto"/>
        <w:rPr>
          <w:sz w:val="32"/>
          <w:szCs w:val="32"/>
        </w:rPr>
      </w:pPr>
      <w:bookmarkStart w:id="25" w:name="_Toc472516382"/>
      <w:bookmarkStart w:id="26" w:name="_Toc477867712"/>
      <w:bookmarkStart w:id="27" w:name="_Toc149058879"/>
      <w:r w:rsidRPr="431104A6">
        <w:t xml:space="preserve">Practical </w:t>
      </w:r>
      <w:r w:rsidR="00867A98" w:rsidRPr="431104A6">
        <w:t>Component</w:t>
      </w:r>
      <w:bookmarkEnd w:id="25"/>
      <w:bookmarkEnd w:id="26"/>
      <w:bookmarkEnd w:id="27"/>
    </w:p>
    <w:p w14:paraId="7D64074F" w14:textId="462532A5" w:rsidR="006015F2" w:rsidRPr="00D16557" w:rsidRDefault="6F991935" w:rsidP="00D412F6">
      <w:pPr>
        <w:spacing w:line="276" w:lineRule="auto"/>
      </w:pPr>
      <w:r>
        <w:t xml:space="preserve">This component involves the </w:t>
      </w:r>
      <w:r w:rsidR="60C0931F">
        <w:t>learner performing</w:t>
      </w:r>
      <w:r>
        <w:t xml:space="preserve"> cervical screening supervised by a clinical</w:t>
      </w:r>
      <w:r w:rsidR="66C7C36A">
        <w:t xml:space="preserve"> training</w:t>
      </w:r>
      <w:r>
        <w:t xml:space="preserve"> </w:t>
      </w:r>
      <w:r w:rsidR="5D1762B6">
        <w:t>supervisor.</w:t>
      </w:r>
      <w:r>
        <w:t xml:space="preserve"> The objective is to ensure that the </w:t>
      </w:r>
      <w:r w:rsidR="7659F4E2">
        <w:t>learner</w:t>
      </w:r>
      <w:r>
        <w:t>:</w:t>
      </w:r>
    </w:p>
    <w:p w14:paraId="04E53689" w14:textId="2EA561F8" w:rsidR="0080683D" w:rsidRDefault="00690074" w:rsidP="00D412F6">
      <w:pPr>
        <w:pStyle w:val="ListBullet"/>
        <w:spacing w:line="276" w:lineRule="auto"/>
      </w:pPr>
      <w:r>
        <w:t xml:space="preserve">becomes confident in </w:t>
      </w:r>
      <w:r w:rsidR="008D1190">
        <w:t>supporting participant decision</w:t>
      </w:r>
      <w:r w:rsidR="009A0A0B">
        <w:t>-</w:t>
      </w:r>
      <w:r w:rsidR="008D1190">
        <w:t>making</w:t>
      </w:r>
      <w:r w:rsidR="12275F6C">
        <w:t xml:space="preserve"> and informed consent</w:t>
      </w:r>
      <w:r w:rsidR="008D1190">
        <w:t xml:space="preserve"> </w:t>
      </w:r>
      <w:r w:rsidR="440ADBFE">
        <w:t>for</w:t>
      </w:r>
      <w:r w:rsidR="002D4E1F">
        <w:t xml:space="preserve"> the </w:t>
      </w:r>
      <w:r w:rsidR="00672B94">
        <w:t xml:space="preserve">different </w:t>
      </w:r>
      <w:r w:rsidR="44C99A28">
        <w:t xml:space="preserve">cervical screening </w:t>
      </w:r>
      <w:r w:rsidR="19025659">
        <w:t xml:space="preserve">options and </w:t>
      </w:r>
      <w:r w:rsidR="00672B94">
        <w:t xml:space="preserve">clinical </w:t>
      </w:r>
      <w:proofErr w:type="gramStart"/>
      <w:r w:rsidR="00672B94">
        <w:t>pathways</w:t>
      </w:r>
      <w:proofErr w:type="gramEnd"/>
    </w:p>
    <w:p w14:paraId="323BDB6A" w14:textId="3DE078CD" w:rsidR="59F1A680" w:rsidRDefault="009705A8" w:rsidP="00D412F6">
      <w:pPr>
        <w:pStyle w:val="ListBullet"/>
        <w:spacing w:line="276" w:lineRule="auto"/>
      </w:pPr>
      <w:r w:rsidRPr="009705A8">
        <w:t>becomes confident and skilled in cervical sample</w:t>
      </w:r>
      <w:r w:rsidR="003F04C2">
        <w:t>-</w:t>
      </w:r>
      <w:r w:rsidRPr="009705A8">
        <w:t>taking for liquid-based cytology testing</w:t>
      </w:r>
      <w:r w:rsidRPr="009705A8" w:rsidDel="009705A8">
        <w:t xml:space="preserve"> </w:t>
      </w:r>
      <w:r w:rsidR="006E2A2E">
        <w:t>b</w:t>
      </w:r>
      <w:r w:rsidR="59F1A680">
        <w:t xml:space="preserve">ecomes confident </w:t>
      </w:r>
      <w:r w:rsidR="51158778">
        <w:t xml:space="preserve">and skilled at </w:t>
      </w:r>
      <w:r w:rsidR="00B131BF">
        <w:t xml:space="preserve">supporting people to </w:t>
      </w:r>
      <w:r w:rsidR="51158778">
        <w:t>obtain a</w:t>
      </w:r>
      <w:r w:rsidR="003F04C2">
        <w:t>n</w:t>
      </w:r>
      <w:r w:rsidR="51158778">
        <w:t xml:space="preserve"> </w:t>
      </w:r>
      <w:r w:rsidR="00256997">
        <w:t xml:space="preserve">HPV </w:t>
      </w:r>
      <w:r w:rsidR="51158778">
        <w:t>vaginal</w:t>
      </w:r>
      <w:r w:rsidR="49725D56">
        <w:t xml:space="preserve"> </w:t>
      </w:r>
      <w:r w:rsidR="00256997">
        <w:t xml:space="preserve">self- </w:t>
      </w:r>
      <w:r w:rsidR="49725D56">
        <w:t>swab</w:t>
      </w:r>
      <w:r w:rsidR="51158778">
        <w:t xml:space="preserve"> </w:t>
      </w:r>
      <w:proofErr w:type="gramStart"/>
      <w:r w:rsidR="51158778">
        <w:t>sample</w:t>
      </w:r>
      <w:proofErr w:type="gramEnd"/>
    </w:p>
    <w:p w14:paraId="4555882C" w14:textId="5405C13E" w:rsidR="51158778" w:rsidRDefault="006E2A2E" w:rsidP="00D412F6">
      <w:pPr>
        <w:pStyle w:val="ListBullet"/>
        <w:spacing w:line="276" w:lineRule="auto"/>
      </w:pPr>
      <w:r>
        <w:t>b</w:t>
      </w:r>
      <w:r w:rsidR="12ED2EF3">
        <w:t xml:space="preserve">ecomes confident and skilled at supporting participants with self-testing and their role as a responsible </w:t>
      </w:r>
      <w:proofErr w:type="gramStart"/>
      <w:r w:rsidR="12ED2EF3">
        <w:t>clinician</w:t>
      </w:r>
      <w:proofErr w:type="gramEnd"/>
    </w:p>
    <w:p w14:paraId="7D640751" w14:textId="41E6126C" w:rsidR="006015F2" w:rsidRPr="00D16557" w:rsidRDefault="3C69D54F" w:rsidP="00D412F6">
      <w:pPr>
        <w:pStyle w:val="ListBullet"/>
        <w:spacing w:line="276" w:lineRule="auto"/>
      </w:pPr>
      <w:r>
        <w:lastRenderedPageBreak/>
        <w:t>can</w:t>
      </w:r>
      <w:r w:rsidR="6F991935">
        <w:t xml:space="preserve"> recognise normal from abnormal clinical </w:t>
      </w:r>
      <w:proofErr w:type="gramStart"/>
      <w:r w:rsidR="6F991935">
        <w:t>findings</w:t>
      </w:r>
      <w:proofErr w:type="gramEnd"/>
    </w:p>
    <w:p w14:paraId="7D640752" w14:textId="61361D6F" w:rsidR="006015F2" w:rsidRPr="00551E96" w:rsidRDefault="6F991935" w:rsidP="00D412F6">
      <w:pPr>
        <w:pStyle w:val="ListBullet"/>
        <w:spacing w:line="276" w:lineRule="auto"/>
      </w:pPr>
      <w:r>
        <w:t xml:space="preserve">recognises the limitations of their knowledge and experience and when to consult with or refer to a </w:t>
      </w:r>
      <w:r w:rsidR="57C72EA0">
        <w:t xml:space="preserve">colleague, </w:t>
      </w:r>
      <w:r w:rsidR="6DB8E5C2">
        <w:t xml:space="preserve">supervisor, </w:t>
      </w:r>
      <w:r>
        <w:t xml:space="preserve">medical </w:t>
      </w:r>
      <w:r w:rsidR="1363FC30">
        <w:t xml:space="preserve">or nurse </w:t>
      </w:r>
      <w:r>
        <w:t>practitioner or specialist.</w:t>
      </w:r>
    </w:p>
    <w:p w14:paraId="7D640755" w14:textId="38C1E5CB" w:rsidR="00424BAE" w:rsidRDefault="009B3C16" w:rsidP="00D412F6">
      <w:pPr>
        <w:spacing w:line="276" w:lineRule="auto"/>
      </w:pPr>
      <w:r>
        <w:t xml:space="preserve">A </w:t>
      </w:r>
      <w:r w:rsidR="6F991935">
        <w:t>clinical assessor</w:t>
      </w:r>
      <w:r w:rsidR="00037232">
        <w:t>,</w:t>
      </w:r>
      <w:r w:rsidR="6F991935">
        <w:t xml:space="preserve"> using an assessment tool developed by the </w:t>
      </w:r>
      <w:r w:rsidR="1AC2FFF9">
        <w:t xml:space="preserve">training </w:t>
      </w:r>
      <w:r w:rsidR="6F991935">
        <w:t>provider</w:t>
      </w:r>
      <w:r w:rsidR="00037232">
        <w:t>,</w:t>
      </w:r>
      <w:r w:rsidR="0073359A">
        <w:t xml:space="preserve"> is responsible for </w:t>
      </w:r>
      <w:r w:rsidR="000955DC">
        <w:t>assess</w:t>
      </w:r>
      <w:r w:rsidR="002A11D7">
        <w:t xml:space="preserve">ing </w:t>
      </w:r>
      <w:r w:rsidR="000955DC">
        <w:t xml:space="preserve">the </w:t>
      </w:r>
      <w:r w:rsidR="0073359A">
        <w:t>practical component</w:t>
      </w:r>
      <w:r w:rsidR="002A11D7">
        <w:t xml:space="preserve"> </w:t>
      </w:r>
      <w:r w:rsidR="00331181">
        <w:t>of the training</w:t>
      </w:r>
      <w:r w:rsidR="00E01916">
        <w:t xml:space="preserve">. </w:t>
      </w:r>
      <w:r w:rsidR="2118F850">
        <w:t xml:space="preserve">The assessment tool must reflect NCSP </w:t>
      </w:r>
      <w:r w:rsidR="00A5069E">
        <w:t xml:space="preserve">Clinical Practice </w:t>
      </w:r>
      <w:r w:rsidR="2118F850">
        <w:t>Guidelines and NCSP Policies and Standard</w:t>
      </w:r>
      <w:r w:rsidR="4BDEFE9A">
        <w:t>s</w:t>
      </w:r>
      <w:r w:rsidR="00A5069E">
        <w:t xml:space="preserve"> -</w:t>
      </w:r>
      <w:r w:rsidR="2118F850">
        <w:t xml:space="preserve"> Section Three</w:t>
      </w:r>
      <w:r w:rsidR="7AABF1A6">
        <w:t>:</w:t>
      </w:r>
      <w:r w:rsidR="3319B8DD">
        <w:t xml:space="preserve"> Providing a Cervical Screening </w:t>
      </w:r>
      <w:r w:rsidR="14E09BB7">
        <w:t>S</w:t>
      </w:r>
      <w:r w:rsidR="3319B8DD">
        <w:t>ervice.</w:t>
      </w:r>
    </w:p>
    <w:p w14:paraId="7D640759" w14:textId="5FB51E40" w:rsidR="00424BAE" w:rsidRDefault="006015F2" w:rsidP="00D412F6">
      <w:pPr>
        <w:spacing w:line="276" w:lineRule="auto"/>
      </w:pPr>
      <w:r>
        <w:t>B</w:t>
      </w:r>
      <w:r w:rsidRPr="00D16557">
        <w:t xml:space="preserve">efore </w:t>
      </w:r>
      <w:r>
        <w:t>the</w:t>
      </w:r>
      <w:r w:rsidRPr="00D16557">
        <w:t xml:space="preserve"> </w:t>
      </w:r>
      <w:r>
        <w:t>applicant</w:t>
      </w:r>
      <w:r w:rsidRPr="00D16557">
        <w:t xml:space="preserve"> is eligible for assessment</w:t>
      </w:r>
      <w:r>
        <w:t xml:space="preserve">, they must have </w:t>
      </w:r>
      <w:r w:rsidR="5F9869BC">
        <w:t>facilitated HPV self-</w:t>
      </w:r>
      <w:r w:rsidR="5F9869BC" w:rsidRPr="00FC0B70">
        <w:rPr>
          <w:color w:val="09050A" w:themeColor="text1"/>
        </w:rPr>
        <w:t>testing for</w:t>
      </w:r>
      <w:r w:rsidR="72F50109" w:rsidRPr="00FC0B70">
        <w:rPr>
          <w:color w:val="09050A" w:themeColor="text1"/>
        </w:rPr>
        <w:t xml:space="preserve"> </w:t>
      </w:r>
      <w:r w:rsidR="00F02DDF">
        <w:rPr>
          <w:color w:val="09050A" w:themeColor="text1"/>
        </w:rPr>
        <w:t>five</w:t>
      </w:r>
      <w:r w:rsidR="72F50109" w:rsidRPr="00FC0B70">
        <w:rPr>
          <w:color w:val="09050A" w:themeColor="text1"/>
        </w:rPr>
        <w:t xml:space="preserve"> participants and </w:t>
      </w:r>
      <w:r w:rsidRPr="00FC0B70">
        <w:rPr>
          <w:color w:val="09050A" w:themeColor="text1"/>
        </w:rPr>
        <w:t>taken at least 1</w:t>
      </w:r>
      <w:r w:rsidR="7B80F796" w:rsidRPr="00FC0B70">
        <w:rPr>
          <w:color w:val="09050A" w:themeColor="text1"/>
        </w:rPr>
        <w:t>0</w:t>
      </w:r>
      <w:r w:rsidR="6625F59D" w:rsidRPr="00FC0B70">
        <w:rPr>
          <w:color w:val="09050A" w:themeColor="text1"/>
        </w:rPr>
        <w:t xml:space="preserve"> </w:t>
      </w:r>
      <w:r w:rsidR="270DFE99" w:rsidRPr="00FC0B70">
        <w:rPr>
          <w:color w:val="09050A" w:themeColor="text1"/>
        </w:rPr>
        <w:t>cervical samples</w:t>
      </w:r>
      <w:r w:rsidRPr="00424BAE">
        <w:rPr>
          <w:rStyle w:val="FootnoteReference"/>
        </w:rPr>
        <w:footnoteReference w:id="2"/>
      </w:r>
      <w:r>
        <w:t xml:space="preserve"> </w:t>
      </w:r>
      <w:r w:rsidRPr="0004414D">
        <w:t xml:space="preserve">that meet the standard described in </w:t>
      </w:r>
      <w:r w:rsidRPr="00D412F6">
        <w:t>Competency 8</w:t>
      </w:r>
      <w:r w:rsidRPr="0004414D">
        <w:t>:</w:t>
      </w:r>
      <w:r>
        <w:t xml:space="preserve"> Cervical </w:t>
      </w:r>
      <w:r w:rsidR="0F61218E">
        <w:t>screening</w:t>
      </w:r>
      <w:r>
        <w:t xml:space="preserve"> practice. </w:t>
      </w:r>
      <w:r w:rsidRPr="006D52F7">
        <w:t>The</w:t>
      </w:r>
      <w:r>
        <w:t xml:space="preserve"> </w:t>
      </w:r>
      <w:r w:rsidR="2E34D6C2">
        <w:t>learner</w:t>
      </w:r>
      <w:r w:rsidR="2B72214E">
        <w:t xml:space="preserve"> and their </w:t>
      </w:r>
      <w:r>
        <w:t>clinical</w:t>
      </w:r>
      <w:r w:rsidRPr="006D52F7">
        <w:t xml:space="preserve"> </w:t>
      </w:r>
      <w:r w:rsidR="465D23C3" w:rsidRPr="006D52F7">
        <w:t xml:space="preserve">training </w:t>
      </w:r>
      <w:r w:rsidRPr="006D52F7">
        <w:t xml:space="preserve">supervisor </w:t>
      </w:r>
      <w:r>
        <w:t>can then decide if the applicant is ready to</w:t>
      </w:r>
      <w:r w:rsidRPr="006D52F7">
        <w:t xml:space="preserve"> proceed without further direct supervision</w:t>
      </w:r>
      <w:r>
        <w:t xml:space="preserve"> but with </w:t>
      </w:r>
      <w:r w:rsidRPr="006D52F7">
        <w:t xml:space="preserve">ready access to </w:t>
      </w:r>
      <w:r>
        <w:t>their</w:t>
      </w:r>
      <w:r w:rsidRPr="006D52F7">
        <w:t xml:space="preserve"> nominated supervisor.</w:t>
      </w:r>
    </w:p>
    <w:p w14:paraId="7D64075C" w14:textId="177FBEA9" w:rsidR="00424BAE" w:rsidRDefault="0CE556CE" w:rsidP="00D412F6">
      <w:pPr>
        <w:pStyle w:val="Heading2"/>
        <w:spacing w:line="276" w:lineRule="auto"/>
        <w:rPr>
          <w:szCs w:val="28"/>
        </w:rPr>
      </w:pPr>
      <w:bookmarkStart w:id="28" w:name="_Toc149058880"/>
      <w:r w:rsidRPr="2C0D54DE">
        <w:t xml:space="preserve">Recognition of </w:t>
      </w:r>
      <w:r w:rsidR="0086249F" w:rsidRPr="2C0D54DE">
        <w:t xml:space="preserve">Previous Learning </w:t>
      </w:r>
      <w:r w:rsidR="7928429F" w:rsidRPr="2C0D54DE">
        <w:t xml:space="preserve">and </w:t>
      </w:r>
      <w:bookmarkStart w:id="29" w:name="_Toc458437599"/>
      <w:bookmarkStart w:id="30" w:name="_Toc465942741"/>
      <w:bookmarkStart w:id="31" w:name="_Toc472516383"/>
      <w:bookmarkStart w:id="32" w:name="_Toc477867713"/>
      <w:r w:rsidR="0086249F">
        <w:t>A</w:t>
      </w:r>
      <w:r w:rsidR="0086249F" w:rsidRPr="2C0D54DE">
        <w:t xml:space="preserve">ssessing Overseas-Trained </w:t>
      </w:r>
      <w:bookmarkEnd w:id="29"/>
      <w:bookmarkEnd w:id="30"/>
      <w:r w:rsidR="00E9454D">
        <w:t>Sample-taker</w:t>
      </w:r>
      <w:r w:rsidR="0086249F" w:rsidRPr="2C0D54DE">
        <w:t>s</w:t>
      </w:r>
      <w:bookmarkEnd w:id="28"/>
      <w:bookmarkEnd w:id="31"/>
      <w:bookmarkEnd w:id="32"/>
    </w:p>
    <w:p w14:paraId="6AB0C436" w14:textId="102FAF3F" w:rsidR="776E461B" w:rsidRDefault="00E111F2" w:rsidP="00D412F6">
      <w:pPr>
        <w:spacing w:line="276" w:lineRule="auto"/>
      </w:pPr>
      <w:r>
        <w:t>T</w:t>
      </w:r>
      <w:r w:rsidR="776E461B">
        <w:t xml:space="preserve">raining providers may adapt the course requirements on a </w:t>
      </w:r>
      <w:r w:rsidR="3166916D">
        <w:t>case-by-case</w:t>
      </w:r>
      <w:r w:rsidR="776E461B">
        <w:t xml:space="preserve"> basis</w:t>
      </w:r>
      <w:r>
        <w:t xml:space="preserve"> </w:t>
      </w:r>
      <w:r w:rsidR="00D32256">
        <w:t>i</w:t>
      </w:r>
      <w:r>
        <w:t xml:space="preserve">n recognition of </w:t>
      </w:r>
      <w:r w:rsidR="00A54CFB">
        <w:t xml:space="preserve">a learner’s </w:t>
      </w:r>
      <w:r>
        <w:t>previous learning</w:t>
      </w:r>
      <w:r w:rsidR="006808C0">
        <w:t>. T</w:t>
      </w:r>
      <w:r w:rsidR="4314EE91">
        <w:t xml:space="preserve">his should be clearly </w:t>
      </w:r>
      <w:proofErr w:type="gramStart"/>
      <w:r w:rsidR="41A31FDA">
        <w:t>documented</w:t>
      </w:r>
      <w:proofErr w:type="gramEnd"/>
      <w:r w:rsidR="00A54CFB">
        <w:t xml:space="preserve"> and</w:t>
      </w:r>
      <w:r w:rsidR="00B537A3">
        <w:t xml:space="preserve"> </w:t>
      </w:r>
      <w:r w:rsidR="04A17F8A">
        <w:t>a clinical</w:t>
      </w:r>
      <w:r w:rsidR="4314EE91">
        <w:t xml:space="preserve"> assessment must take place</w:t>
      </w:r>
      <w:r w:rsidR="5517F8DB">
        <w:t xml:space="preserve"> to complete accreditation</w:t>
      </w:r>
      <w:r w:rsidR="4314EE91">
        <w:t>.</w:t>
      </w:r>
    </w:p>
    <w:p w14:paraId="7D64075D" w14:textId="77777777" w:rsidR="00424BAE" w:rsidRPr="00656832" w:rsidRDefault="00424BAE" w:rsidP="00D412F6">
      <w:pPr>
        <w:pStyle w:val="HighlightBox"/>
        <w:spacing w:line="276" w:lineRule="auto"/>
        <w:rPr>
          <w:b/>
          <w:bCs/>
        </w:rPr>
      </w:pPr>
      <w:r w:rsidRPr="00656832">
        <w:rPr>
          <w:b/>
          <w:bCs/>
        </w:rPr>
        <w:t>From the NCSP Policy and Standards: Section</w:t>
      </w:r>
      <w:r w:rsidRPr="00656832" w:rsidDel="00D57CB1">
        <w:rPr>
          <w:b/>
          <w:bCs/>
        </w:rPr>
        <w:t xml:space="preserve"> </w:t>
      </w:r>
      <w:r w:rsidRPr="00656832">
        <w:rPr>
          <w:b/>
          <w:bCs/>
        </w:rPr>
        <w:t>3 – Cervical Screening Services</w:t>
      </w:r>
    </w:p>
    <w:p w14:paraId="7D64075E" w14:textId="1E93FBFA" w:rsidR="00424BAE" w:rsidRPr="00E70A78" w:rsidRDefault="00424BAE" w:rsidP="00D412F6">
      <w:pPr>
        <w:pStyle w:val="HighlightBox"/>
        <w:spacing w:line="276" w:lineRule="auto"/>
      </w:pPr>
      <w:r w:rsidRPr="431104A6">
        <w:rPr>
          <w:b/>
          <w:bCs/>
        </w:rPr>
        <w:t>Standard 3.1.3:</w:t>
      </w:r>
      <w:r w:rsidR="46D5B59F" w:rsidRPr="431104A6">
        <w:t xml:space="preserve"> Cervical screening services are responsible for ensuring that any overseas-trained cervical sample-taker holds a current New Zealand practising certificate and meets the NCSP training requirements for cervical screening.</w:t>
      </w:r>
      <w:r>
        <w:t xml:space="preserve"> </w:t>
      </w:r>
    </w:p>
    <w:p w14:paraId="7D640760" w14:textId="389F9B32" w:rsidR="00424BAE" w:rsidRPr="007F075E" w:rsidRDefault="63C27BF8" w:rsidP="00D412F6">
      <w:pPr>
        <w:spacing w:line="276" w:lineRule="auto"/>
      </w:pPr>
      <w:r w:rsidRPr="007F075E">
        <w:t>H</w:t>
      </w:r>
      <w:r w:rsidR="6F991935" w:rsidRPr="007F075E">
        <w:t xml:space="preserve">ealth practitioners with overseas qualifications in cervical screening who want to provide services in </w:t>
      </w:r>
      <w:r w:rsidR="16F0DAAC" w:rsidRPr="007F075E">
        <w:t xml:space="preserve">Aotearoa </w:t>
      </w:r>
      <w:r w:rsidR="6F991935" w:rsidRPr="007F075E">
        <w:t xml:space="preserve">New Zealand </w:t>
      </w:r>
      <w:r w:rsidR="7108BC48" w:rsidRPr="007F075E">
        <w:t xml:space="preserve">are recommended to </w:t>
      </w:r>
      <w:r w:rsidR="6F991935" w:rsidRPr="007F075E">
        <w:t>undertake additional training to cover competencies that are specific to the New Zealand setting.</w:t>
      </w:r>
      <w:r w:rsidR="480495C1" w:rsidRPr="007F075E">
        <w:t xml:space="preserve"> </w:t>
      </w:r>
      <w:hyperlink r:id="rId18" w:history="1">
        <w:r w:rsidR="008A0E43" w:rsidRPr="007F075E">
          <w:rPr>
            <w:rStyle w:val="Hyperlink"/>
          </w:rPr>
          <w:t xml:space="preserve">Cervical Screening Using Human Papillomavirus (HPV) Testing </w:t>
        </w:r>
        <w:r w:rsidR="0005545C" w:rsidRPr="007F075E">
          <w:rPr>
            <w:rStyle w:val="Hyperlink"/>
          </w:rPr>
          <w:t>e</w:t>
        </w:r>
        <w:r w:rsidR="008A0E43" w:rsidRPr="007F075E">
          <w:rPr>
            <w:rStyle w:val="Hyperlink"/>
          </w:rPr>
          <w:t xml:space="preserve">Learning </w:t>
        </w:r>
        <w:r w:rsidR="0005545C" w:rsidRPr="007F075E">
          <w:rPr>
            <w:rStyle w:val="Hyperlink"/>
          </w:rPr>
          <w:t>modules</w:t>
        </w:r>
      </w:hyperlink>
      <w:r w:rsidR="00B537A3" w:rsidRPr="007F075E">
        <w:t xml:space="preserve"> </w:t>
      </w:r>
      <w:r w:rsidR="12E03EED" w:rsidRPr="007F075E">
        <w:t>should be completed by Medical Practitioners and Midwives</w:t>
      </w:r>
      <w:r w:rsidR="00D600FB">
        <w:t>,</w:t>
      </w:r>
      <w:r w:rsidR="12E03EED" w:rsidRPr="007F075E">
        <w:t xml:space="preserve"> prior to </w:t>
      </w:r>
      <w:r w:rsidR="00D600FB">
        <w:t xml:space="preserve">them </w:t>
      </w:r>
      <w:r w:rsidR="12E03EED" w:rsidRPr="007F075E">
        <w:t>offering cerv</w:t>
      </w:r>
      <w:r w:rsidR="394CFEB8" w:rsidRPr="007F075E">
        <w:t>ical screening</w:t>
      </w:r>
      <w:r w:rsidR="390050E2" w:rsidRPr="007F075E">
        <w:t xml:space="preserve"> in Aotearoa New Zealand</w:t>
      </w:r>
      <w:r w:rsidR="394CFEB8" w:rsidRPr="007F075E">
        <w:t xml:space="preserve">. </w:t>
      </w:r>
    </w:p>
    <w:p w14:paraId="62A6DDE6" w14:textId="5F315966" w:rsidR="0C128C1B" w:rsidRPr="007F075E" w:rsidRDefault="76E0D5AC" w:rsidP="00D412F6">
      <w:pPr>
        <w:spacing w:line="276" w:lineRule="auto"/>
      </w:pPr>
      <w:r>
        <w:t>Enrolled nurses, registered nurses and nurse practitioners</w:t>
      </w:r>
      <w:r w:rsidR="640D36DA">
        <w:t xml:space="preserve"> </w:t>
      </w:r>
      <w:r w:rsidR="21AF9C0C">
        <w:t xml:space="preserve">who are qualified as </w:t>
      </w:r>
      <w:r w:rsidR="0005545C">
        <w:t>C</w:t>
      </w:r>
      <w:r w:rsidR="21AF9C0C">
        <w:t xml:space="preserve">ervical </w:t>
      </w:r>
      <w:r w:rsidR="0005545C">
        <w:t>S</w:t>
      </w:r>
      <w:r w:rsidR="21AF9C0C">
        <w:t>ample-</w:t>
      </w:r>
      <w:r w:rsidR="0005545C">
        <w:t>T</w:t>
      </w:r>
      <w:r w:rsidR="21AF9C0C">
        <w:t xml:space="preserve">akers overseas </w:t>
      </w:r>
      <w:r w:rsidR="08E4DC40">
        <w:t xml:space="preserve">should complete </w:t>
      </w:r>
      <w:hyperlink r:id="rId19">
        <w:r w:rsidR="08E4DC40" w:rsidRPr="45489CA2">
          <w:rPr>
            <w:rStyle w:val="Hyperlink"/>
          </w:rPr>
          <w:t xml:space="preserve">the </w:t>
        </w:r>
        <w:r w:rsidR="606EF9B3" w:rsidRPr="45489CA2">
          <w:rPr>
            <w:rStyle w:val="Hyperlink"/>
          </w:rPr>
          <w:t>Cervical Screening Using Human Papillomavirus (HPV) Testing Learning Programme.</w:t>
        </w:r>
      </w:hyperlink>
      <w:r w:rsidR="6A1409BB">
        <w:t xml:space="preserve"> A</w:t>
      </w:r>
      <w:r w:rsidR="0FE9464A">
        <w:t>n</w:t>
      </w:r>
      <w:r w:rsidR="4BBCBF2C">
        <w:t xml:space="preserve"> assessment of prior learning should be undertaken by the </w:t>
      </w:r>
      <w:r w:rsidR="22D04744">
        <w:t>training</w:t>
      </w:r>
      <w:r w:rsidR="4BBCBF2C">
        <w:t xml:space="preserve"> provider</w:t>
      </w:r>
      <w:r w:rsidR="00D20925">
        <w:t>.</w:t>
      </w:r>
      <w:r w:rsidR="60870D8E">
        <w:t xml:space="preserve"> </w:t>
      </w:r>
      <w:r w:rsidR="00D20925">
        <w:t xml:space="preserve">If </w:t>
      </w:r>
      <w:r w:rsidR="60870D8E">
        <w:t>a practitioner is required to undertake full</w:t>
      </w:r>
      <w:r w:rsidR="5E164080">
        <w:t xml:space="preserve"> </w:t>
      </w:r>
      <w:r w:rsidR="00E9454D">
        <w:t>sample-taker</w:t>
      </w:r>
      <w:r w:rsidR="60870D8E">
        <w:t xml:space="preserve"> training</w:t>
      </w:r>
      <w:r w:rsidR="00D600FB">
        <w:t>,</w:t>
      </w:r>
      <w:r w:rsidR="60870D8E">
        <w:t xml:space="preserve"> this</w:t>
      </w:r>
      <w:r w:rsidR="00D20925">
        <w:t xml:space="preserve"> decision</w:t>
      </w:r>
      <w:r w:rsidR="60870D8E">
        <w:t xml:space="preserve"> should be</w:t>
      </w:r>
      <w:r w:rsidR="00D20925">
        <w:t xml:space="preserve"> made</w:t>
      </w:r>
      <w:r w:rsidR="60870D8E">
        <w:t xml:space="preserve"> in consultation with </w:t>
      </w:r>
      <w:r w:rsidR="00D40251">
        <w:t>NCSP Regional Services by contacting 0800 729 729. Alternatively</w:t>
      </w:r>
      <w:r w:rsidR="00D600FB">
        <w:t>,</w:t>
      </w:r>
      <w:r w:rsidR="00D40251">
        <w:t xml:space="preserve"> you can contact the </w:t>
      </w:r>
      <w:r w:rsidR="7B082316">
        <w:t>NCSP</w:t>
      </w:r>
      <w:r w:rsidR="00EF07A0">
        <w:t xml:space="preserve"> by emailing ncsp@health.govt.nz</w:t>
      </w:r>
      <w:r w:rsidR="4755A6FD">
        <w:t xml:space="preserve">. Training providers must consider prior learning </w:t>
      </w:r>
      <w:r w:rsidR="00D20925">
        <w:t>when</w:t>
      </w:r>
      <w:r w:rsidR="00B131BF">
        <w:t xml:space="preserve"> </w:t>
      </w:r>
      <w:r w:rsidR="4755A6FD">
        <w:t>assessing whether a full training course is r</w:t>
      </w:r>
      <w:r w:rsidR="678FF2D7">
        <w:t xml:space="preserve">equired. </w:t>
      </w:r>
    </w:p>
    <w:p w14:paraId="7D64076E" w14:textId="1903041F" w:rsidR="00424BAE" w:rsidRDefault="6F991935" w:rsidP="00D412F6">
      <w:pPr>
        <w:pStyle w:val="Heading1"/>
        <w:spacing w:line="276" w:lineRule="auto"/>
        <w:rPr>
          <w:szCs w:val="28"/>
        </w:rPr>
      </w:pPr>
      <w:bookmarkStart w:id="33" w:name="_Toc472516384"/>
      <w:bookmarkStart w:id="34" w:name="_Toc477867714"/>
      <w:bookmarkStart w:id="35" w:name="_Toc149058881"/>
      <w:r w:rsidRPr="34FA43DD">
        <w:lastRenderedPageBreak/>
        <w:t xml:space="preserve">Required </w:t>
      </w:r>
      <w:r w:rsidR="007F075E" w:rsidRPr="34FA43DD">
        <w:t>Texts</w:t>
      </w:r>
      <w:bookmarkEnd w:id="33"/>
      <w:bookmarkEnd w:id="34"/>
      <w:bookmarkEnd w:id="35"/>
    </w:p>
    <w:p w14:paraId="63EC706F" w14:textId="5B497E55" w:rsidR="009A3EAF" w:rsidRPr="00C86E64" w:rsidRDefault="009A3EAF" w:rsidP="00D412F6">
      <w:pPr>
        <w:pStyle w:val="ListNumber"/>
        <w:numPr>
          <w:ilvl w:val="0"/>
          <w:numId w:val="20"/>
        </w:numPr>
        <w:spacing w:line="276" w:lineRule="auto"/>
        <w:rPr>
          <w:i/>
          <w:iCs/>
        </w:rPr>
      </w:pPr>
      <w:r w:rsidRPr="45489CA2">
        <w:rPr>
          <w:i/>
          <w:iCs/>
        </w:rPr>
        <w:t xml:space="preserve">Nursing Council – Te Tiriti o Waitangi Policy Statement and Improving Our Responsiveness to Māori Action Plan - URL: </w:t>
      </w:r>
      <w:hyperlink r:id="rId20">
        <w:r w:rsidRPr="45489CA2">
          <w:rPr>
            <w:rStyle w:val="Hyperlink"/>
            <w:i/>
            <w:iCs/>
          </w:rPr>
          <w:t>https://www.nursingcouncil.org.nz/Public/Treaty_of_Waitangi/NCNZ/About-section/Te_Tiriti_o_Waitangi.aspx?hkey=36e3b0b6-da14-4186-bf0a-720446b56c52</w:t>
        </w:r>
      </w:hyperlink>
    </w:p>
    <w:p w14:paraId="510290C9" w14:textId="77777777" w:rsidR="004665F9" w:rsidRPr="00C86E64" w:rsidRDefault="004665F9" w:rsidP="00D412F6">
      <w:pPr>
        <w:pStyle w:val="ListNumber"/>
        <w:spacing w:line="276" w:lineRule="auto"/>
        <w:rPr>
          <w:rStyle w:val="Hyperlink"/>
          <w:rFonts w:cstheme="minorHAnsi"/>
          <w:szCs w:val="24"/>
        </w:rPr>
      </w:pPr>
      <w:r w:rsidRPr="00C86E64">
        <w:rPr>
          <w:rFonts w:cstheme="minorHAnsi"/>
          <w:szCs w:val="24"/>
        </w:rPr>
        <w:t xml:space="preserve">NCSP </w:t>
      </w:r>
      <w:r w:rsidRPr="00C86E64">
        <w:rPr>
          <w:rFonts w:cstheme="minorHAnsi"/>
          <w:i/>
          <w:szCs w:val="24"/>
        </w:rPr>
        <w:t xml:space="preserve">Guidelines for Cervical Screening in New Zealand. </w:t>
      </w:r>
      <w:r w:rsidRPr="00C86E64">
        <w:rPr>
          <w:rStyle w:val="Hyperlink"/>
          <w:rFonts w:cstheme="minorHAnsi"/>
          <w:szCs w:val="24"/>
        </w:rPr>
        <w:t xml:space="preserve">URL: </w:t>
      </w:r>
      <w:hyperlink r:id="rId21" w:history="1">
        <w:r w:rsidRPr="00C86E64">
          <w:rPr>
            <w:rStyle w:val="Hyperlink"/>
            <w:rFonts w:cstheme="minorHAnsi"/>
            <w:szCs w:val="24"/>
          </w:rPr>
          <w:t>www.nsu.govt.nz/health-professionals/national-cervical-screening-programme/cervical-screening-guidelines</w:t>
        </w:r>
      </w:hyperlink>
    </w:p>
    <w:p w14:paraId="5E56166B" w14:textId="03A64F8B" w:rsidR="003211CC" w:rsidRPr="00C86E64" w:rsidRDefault="009A3EAF" w:rsidP="00D412F6">
      <w:pPr>
        <w:pStyle w:val="ListNumber"/>
        <w:spacing w:line="276" w:lineRule="auto"/>
        <w:rPr>
          <w:rFonts w:cstheme="minorHAnsi"/>
          <w:szCs w:val="24"/>
        </w:rPr>
      </w:pPr>
      <w:r w:rsidRPr="00C86E64">
        <w:rPr>
          <w:rFonts w:cstheme="minorHAnsi"/>
          <w:i/>
          <w:iCs/>
          <w:szCs w:val="24"/>
        </w:rPr>
        <w:t xml:space="preserve">National Cervical Screening Programme Policy and Standards, </w:t>
      </w:r>
      <w:r w:rsidRPr="00C86E64">
        <w:rPr>
          <w:rFonts w:cstheme="minorHAnsi"/>
          <w:szCs w:val="24"/>
        </w:rPr>
        <w:t xml:space="preserve">with particular emphasis on Section 3 – Cervical Screening Services. URL: </w:t>
      </w:r>
      <w:hyperlink r:id="rId22">
        <w:r w:rsidRPr="00C86E64">
          <w:rPr>
            <w:rStyle w:val="Hyperlink"/>
            <w:rFonts w:cstheme="minorHAnsi"/>
            <w:szCs w:val="24"/>
          </w:rPr>
          <w:t>www.nsu.govt.nz/health-professionals/national-cervical-screening-programme/policies-and-standards</w:t>
        </w:r>
      </w:hyperlink>
    </w:p>
    <w:p w14:paraId="1FCCF609" w14:textId="26B59B22" w:rsidR="00F0656B" w:rsidRPr="007F075E" w:rsidRDefault="00000000" w:rsidP="00D412F6">
      <w:pPr>
        <w:pStyle w:val="ListNumber"/>
        <w:spacing w:line="276" w:lineRule="auto"/>
        <w:rPr>
          <w:rStyle w:val="Hyperlink"/>
        </w:rPr>
      </w:pPr>
      <w:hyperlink r:id="rId23" w:history="1">
        <w:r w:rsidR="00A12C64">
          <w:t xml:space="preserve">Cervical Screening Using Human Papillomavirus (HPV) Testing </w:t>
        </w:r>
        <w:r w:rsidR="30D267CA">
          <w:t>Learning Programme</w:t>
        </w:r>
      </w:hyperlink>
    </w:p>
    <w:p w14:paraId="7706D311" w14:textId="5708F1EE" w:rsidR="005171FD" w:rsidRPr="00C86E64" w:rsidRDefault="00A2285F" w:rsidP="00D412F6">
      <w:pPr>
        <w:pStyle w:val="ListNumber"/>
        <w:spacing w:line="276" w:lineRule="auto"/>
        <w:rPr>
          <w:rFonts w:cstheme="minorHAnsi"/>
          <w:i/>
          <w:iCs/>
          <w:szCs w:val="24"/>
        </w:rPr>
      </w:pPr>
      <w:r w:rsidRPr="00C86E64">
        <w:rPr>
          <w:rFonts w:cstheme="minorHAnsi"/>
          <w:i/>
          <w:iCs/>
          <w:szCs w:val="24"/>
        </w:rPr>
        <w:t xml:space="preserve">The Cartwright Enquiry </w:t>
      </w:r>
      <w:r w:rsidR="003211CC" w:rsidRPr="00C86E64">
        <w:rPr>
          <w:rFonts w:cstheme="minorHAnsi"/>
          <w:i/>
          <w:iCs/>
          <w:szCs w:val="24"/>
        </w:rPr>
        <w:t>–</w:t>
      </w:r>
      <w:r w:rsidRPr="00C86E64">
        <w:rPr>
          <w:rFonts w:cstheme="minorHAnsi"/>
          <w:i/>
          <w:iCs/>
          <w:szCs w:val="24"/>
        </w:rPr>
        <w:t xml:space="preserve"> </w:t>
      </w:r>
      <w:r w:rsidR="003211CC" w:rsidRPr="00C86E64">
        <w:rPr>
          <w:rFonts w:cstheme="minorHAnsi"/>
          <w:i/>
          <w:iCs/>
          <w:szCs w:val="24"/>
        </w:rPr>
        <w:t xml:space="preserve">URL: </w:t>
      </w:r>
      <w:r w:rsidR="00AD3E13" w:rsidRPr="00C86E64">
        <w:rPr>
          <w:rFonts w:cstheme="minorHAnsi"/>
          <w:i/>
          <w:iCs/>
          <w:szCs w:val="24"/>
        </w:rPr>
        <w:br/>
      </w:r>
      <w:hyperlink r:id="rId24" w:history="1">
        <w:r w:rsidR="003211CC" w:rsidRPr="00C86E64">
          <w:rPr>
            <w:rStyle w:val="Hyperlink"/>
            <w:rFonts w:cstheme="minorHAnsi"/>
            <w:i/>
            <w:iCs/>
            <w:szCs w:val="24"/>
          </w:rPr>
          <w:t>https://www.nsu.govt.nz/health-professionals/national-cervical-screening-programme/legislation/cervical-screening-inquiry-0</w:t>
        </w:r>
      </w:hyperlink>
    </w:p>
    <w:p w14:paraId="51C59EB8" w14:textId="366E4C47" w:rsidR="00424BAE" w:rsidRPr="00C86E64" w:rsidRDefault="00A2285F" w:rsidP="00D412F6">
      <w:pPr>
        <w:pStyle w:val="ListNumber"/>
        <w:spacing w:line="276" w:lineRule="auto"/>
        <w:rPr>
          <w:i/>
          <w:iCs/>
        </w:rPr>
      </w:pPr>
      <w:r w:rsidRPr="45489CA2">
        <w:rPr>
          <w:i/>
          <w:iCs/>
        </w:rPr>
        <w:t>A Brief Narrative on M</w:t>
      </w:r>
      <w:r w:rsidR="47F46086" w:rsidRPr="45489CA2">
        <w:rPr>
          <w:i/>
          <w:iCs/>
        </w:rPr>
        <w:t>ā</w:t>
      </w:r>
      <w:r w:rsidRPr="45489CA2">
        <w:rPr>
          <w:i/>
          <w:iCs/>
        </w:rPr>
        <w:t xml:space="preserve">ori Women and the National Cervical Screening Programme </w:t>
      </w:r>
      <w:r w:rsidR="003211CC" w:rsidRPr="45489CA2">
        <w:rPr>
          <w:i/>
          <w:iCs/>
        </w:rPr>
        <w:t>–</w:t>
      </w:r>
      <w:r w:rsidRPr="45489CA2">
        <w:rPr>
          <w:i/>
          <w:iCs/>
        </w:rPr>
        <w:t xml:space="preserve"> </w:t>
      </w:r>
      <w:r w:rsidR="003211CC" w:rsidRPr="45489CA2">
        <w:rPr>
          <w:i/>
          <w:iCs/>
        </w:rPr>
        <w:t xml:space="preserve">URL: </w:t>
      </w:r>
      <w:r w:rsidRPr="45489CA2">
        <w:rPr>
          <w:i/>
          <w:iCs/>
        </w:rPr>
        <w:t>https://www.moh.govt.nz/notebook/nbbooks.nsf/0/988B28DF5C86944B4C2565D70018B69E/$file/whaitia.pdf</w:t>
      </w:r>
    </w:p>
    <w:p w14:paraId="343C9A01" w14:textId="74B266AA" w:rsidR="00AA6F33" w:rsidRPr="00C86E64" w:rsidRDefault="006015F2" w:rsidP="00D412F6">
      <w:pPr>
        <w:pStyle w:val="ListNumber"/>
        <w:spacing w:line="276" w:lineRule="auto"/>
        <w:rPr>
          <w:rStyle w:val="Hyperlink"/>
          <w:rFonts w:cstheme="minorHAnsi"/>
          <w:iCs/>
          <w:szCs w:val="24"/>
        </w:rPr>
      </w:pPr>
      <w:r w:rsidRPr="45489CA2">
        <w:t xml:space="preserve">Part 4A of the Health Act 1956. </w:t>
      </w:r>
      <w:r>
        <w:br/>
      </w:r>
      <w:r w:rsidRPr="45489CA2">
        <w:t xml:space="preserve">URL: </w:t>
      </w:r>
      <w:hyperlink r:id="rId25">
        <w:r w:rsidR="00AA6F33" w:rsidRPr="45489CA2">
          <w:rPr>
            <w:rStyle w:val="Hyperlink"/>
          </w:rPr>
          <w:t>https://www.legislation.govt.nz/act/public/1956/0065/latest/DLM307750.html</w:t>
        </w:r>
      </w:hyperlink>
    </w:p>
    <w:p w14:paraId="7D640771" w14:textId="5CF7AF52" w:rsidR="00424BAE" w:rsidRPr="00C86E64" w:rsidRDefault="006015F2" w:rsidP="00D412F6">
      <w:pPr>
        <w:pStyle w:val="ListNumber"/>
        <w:spacing w:line="276" w:lineRule="auto"/>
        <w:rPr>
          <w:rFonts w:cstheme="minorHAnsi"/>
          <w:szCs w:val="24"/>
        </w:rPr>
      </w:pPr>
      <w:r w:rsidRPr="45489CA2">
        <w:t>Code of Health and Disability Services Consumers</w:t>
      </w:r>
      <w:r w:rsidR="00424BAE" w:rsidRPr="45489CA2">
        <w:t>’</w:t>
      </w:r>
      <w:r w:rsidRPr="45489CA2">
        <w:t xml:space="preserve"> Rights. </w:t>
      </w:r>
      <w:r>
        <w:br/>
      </w:r>
      <w:r w:rsidRPr="45489CA2">
        <w:t xml:space="preserve">URL: </w:t>
      </w:r>
      <w:hyperlink r:id="rId26">
        <w:r w:rsidR="00AA6F33" w:rsidRPr="45489CA2">
          <w:rPr>
            <w:rStyle w:val="Hyperlink"/>
          </w:rPr>
          <w:t>https://www.hdc.org.nz/your-rights/about-the-code/code-of-health-and-disability-services-consumers-rights/</w:t>
        </w:r>
      </w:hyperlink>
    </w:p>
    <w:p w14:paraId="3C6BE297" w14:textId="0777FE98" w:rsidR="00AA6F33" w:rsidRPr="00C86E64" w:rsidRDefault="006015F2" w:rsidP="00D412F6">
      <w:pPr>
        <w:pStyle w:val="ListNumber"/>
        <w:spacing w:line="276" w:lineRule="auto"/>
        <w:rPr>
          <w:rFonts w:cstheme="minorHAnsi"/>
          <w:szCs w:val="24"/>
        </w:rPr>
      </w:pPr>
      <w:r w:rsidRPr="45489CA2">
        <w:rPr>
          <w:i/>
          <w:iCs/>
        </w:rPr>
        <w:t>Bethesda 2001 (New Zealand modified):</w:t>
      </w:r>
      <w:r w:rsidRPr="45489CA2">
        <w:t xml:space="preserve"> </w:t>
      </w:r>
      <w:r w:rsidRPr="45489CA2">
        <w:rPr>
          <w:i/>
          <w:iCs/>
        </w:rPr>
        <w:t>Codes, descriptors and assessment of sample adequacy for cytology laboratories</w:t>
      </w:r>
      <w:r w:rsidRPr="45489CA2">
        <w:t xml:space="preserve">. URL: </w:t>
      </w:r>
      <w:hyperlink r:id="rId27">
        <w:r w:rsidRPr="45489CA2">
          <w:rPr>
            <w:rStyle w:val="Hyperlink"/>
          </w:rPr>
          <w:t>www.nsu.govt.nz/publications/bethesda-2001-nz-modified-codes-cytology-laboratories</w:t>
        </w:r>
      </w:hyperlink>
    </w:p>
    <w:p w14:paraId="7D64077B" w14:textId="6B99980E" w:rsidR="00045B3E" w:rsidRPr="00C86E64" w:rsidRDefault="006015F2" w:rsidP="0054243E">
      <w:pPr>
        <w:pStyle w:val="ListNumber"/>
        <w:numPr>
          <w:ilvl w:val="0"/>
          <w:numId w:val="0"/>
        </w:numPr>
        <w:spacing w:line="276" w:lineRule="auto"/>
        <w:ind w:left="397"/>
      </w:pPr>
      <w:r>
        <w:t xml:space="preserve">NCSP resources for </w:t>
      </w:r>
      <w:r w:rsidR="004E7C75">
        <w:t>people</w:t>
      </w:r>
      <w:r>
        <w:t xml:space="preserve"> including:</w:t>
      </w:r>
      <w:r>
        <w:br/>
      </w:r>
      <w:r w:rsidR="6F991935" w:rsidRPr="00336A3F">
        <w:rPr>
          <w:i/>
          <w:iCs/>
        </w:rPr>
        <w:t xml:space="preserve">Cervical </w:t>
      </w:r>
      <w:r w:rsidR="00336A3F" w:rsidRPr="00336A3F">
        <w:rPr>
          <w:i/>
          <w:iCs/>
        </w:rPr>
        <w:t>screening</w:t>
      </w:r>
      <w:r w:rsidR="6F991935" w:rsidRPr="00336A3F">
        <w:rPr>
          <w:i/>
          <w:iCs/>
        </w:rPr>
        <w:t xml:space="preserve">: What </w:t>
      </w:r>
      <w:r w:rsidR="00336A3F" w:rsidRPr="00336A3F">
        <w:rPr>
          <w:i/>
          <w:iCs/>
        </w:rPr>
        <w:t>you</w:t>
      </w:r>
      <w:r w:rsidR="6F991935" w:rsidRPr="00336A3F">
        <w:rPr>
          <w:i/>
          <w:iCs/>
        </w:rPr>
        <w:t xml:space="preserve"> need to know</w:t>
      </w:r>
      <w:r w:rsidR="00336A3F" w:rsidRPr="00336A3F">
        <w:rPr>
          <w:i/>
          <w:iCs/>
        </w:rPr>
        <w:t xml:space="preserve"> (HE1161)</w:t>
      </w:r>
      <w:r>
        <w:br/>
      </w:r>
      <w:r w:rsidR="6F991935" w:rsidRPr="00336A3F">
        <w:rPr>
          <w:i/>
          <w:iCs/>
        </w:rPr>
        <w:t xml:space="preserve">Cervical </w:t>
      </w:r>
      <w:r w:rsidR="00336A3F" w:rsidRPr="00336A3F">
        <w:rPr>
          <w:i/>
          <w:iCs/>
        </w:rPr>
        <w:t>s</w:t>
      </w:r>
      <w:r w:rsidR="6F991935" w:rsidRPr="00336A3F">
        <w:rPr>
          <w:i/>
          <w:iCs/>
        </w:rPr>
        <w:t xml:space="preserve">creening: </w:t>
      </w:r>
      <w:r w:rsidR="00336A3F" w:rsidRPr="00336A3F">
        <w:rPr>
          <w:i/>
          <w:iCs/>
        </w:rPr>
        <w:t>Understanding results (HE1162)</w:t>
      </w:r>
      <w:r w:rsidR="00336A3F" w:rsidRPr="00336A3F">
        <w:t xml:space="preserve"> </w:t>
      </w:r>
      <w:r w:rsidR="00336A3F">
        <w:br/>
      </w:r>
      <w:r w:rsidR="00336A3F" w:rsidRPr="00336A3F">
        <w:rPr>
          <w:i/>
          <w:iCs/>
        </w:rPr>
        <w:t>Colposcopy: What you need to know (HE1163)</w:t>
      </w:r>
      <w:r w:rsidRPr="00336A3F">
        <w:rPr>
          <w:i/>
          <w:iCs/>
        </w:rPr>
        <w:br/>
      </w:r>
      <w:r w:rsidR="00485FD4" w:rsidRPr="00485FD4">
        <w:rPr>
          <w:i/>
          <w:iCs/>
        </w:rPr>
        <w:t>Cervical screening</w:t>
      </w:r>
      <w:r w:rsidR="00485FD4">
        <w:rPr>
          <w:i/>
          <w:iCs/>
        </w:rPr>
        <w:t xml:space="preserve"> self-test</w:t>
      </w:r>
      <w:r w:rsidR="00485FD4" w:rsidRPr="00485FD4">
        <w:rPr>
          <w:i/>
          <w:iCs/>
        </w:rPr>
        <w:t>: What you need to know</w:t>
      </w:r>
      <w:r w:rsidR="00485FD4">
        <w:rPr>
          <w:i/>
          <w:iCs/>
        </w:rPr>
        <w:t xml:space="preserve"> (HE1165)</w:t>
      </w:r>
      <w:r w:rsidR="00485FD4" w:rsidRPr="00336A3F">
        <w:rPr>
          <w:i/>
          <w:iCs/>
        </w:rPr>
        <w:br/>
      </w:r>
      <w:r w:rsidR="00485FD4" w:rsidRPr="00485FD4">
        <w:rPr>
          <w:i/>
          <w:iCs/>
        </w:rPr>
        <w:t>Cervical screening</w:t>
      </w:r>
      <w:r w:rsidR="00485FD4">
        <w:rPr>
          <w:i/>
          <w:iCs/>
        </w:rPr>
        <w:t xml:space="preserve"> Your test, your choice (HE1164)</w:t>
      </w:r>
      <w:r w:rsidR="00485FD4" w:rsidRPr="00336A3F">
        <w:rPr>
          <w:i/>
          <w:iCs/>
        </w:rPr>
        <w:br/>
      </w:r>
      <w:r w:rsidR="6F991935" w:rsidRPr="00336A3F">
        <w:rPr>
          <w:i/>
          <w:iCs/>
        </w:rPr>
        <w:t xml:space="preserve">Cervical Screening: </w:t>
      </w:r>
      <w:r w:rsidR="00336A3F" w:rsidRPr="00336A3F">
        <w:rPr>
          <w:i/>
          <w:iCs/>
        </w:rPr>
        <w:t xml:space="preserve">A </w:t>
      </w:r>
      <w:proofErr w:type="spellStart"/>
      <w:r w:rsidR="00336A3F" w:rsidRPr="00336A3F">
        <w:rPr>
          <w:i/>
          <w:iCs/>
        </w:rPr>
        <w:t>talanoa</w:t>
      </w:r>
      <w:proofErr w:type="spellEnd"/>
      <w:r w:rsidR="00336A3F" w:rsidRPr="00336A3F">
        <w:rPr>
          <w:i/>
          <w:iCs/>
        </w:rPr>
        <w:t xml:space="preserve"> about your choices (Pacific resource in English HE1175)</w:t>
      </w:r>
      <w:r>
        <w:br/>
      </w:r>
    </w:p>
    <w:p w14:paraId="7D64077C" w14:textId="2870BC26" w:rsidR="00424BAE" w:rsidRPr="003211CC" w:rsidRDefault="006015F2" w:rsidP="00BB7BA8">
      <w:pPr>
        <w:pStyle w:val="ListNumber"/>
        <w:numPr>
          <w:ilvl w:val="0"/>
          <w:numId w:val="0"/>
        </w:numPr>
        <w:spacing w:line="276" w:lineRule="auto"/>
        <w:ind w:left="397"/>
      </w:pPr>
      <w:r w:rsidRPr="15D629F0">
        <w:t xml:space="preserve">These </w:t>
      </w:r>
      <w:r w:rsidR="00485FD4">
        <w:t>and other related resources, in various formats and languages are available to view, download and order for free from</w:t>
      </w:r>
      <w:r w:rsidRPr="15D629F0">
        <w:t xml:space="preserve"> </w:t>
      </w:r>
      <w:hyperlink r:id="rId28" w:tgtFrame="_blank" w:tooltip="Original URL: https://healthed.govt.nz/collections/all/topic-cervical-screening. Click or tap if you trust this link." w:history="1">
        <w:r w:rsidR="00485FD4">
          <w:rPr>
            <w:rStyle w:val="Hyperlink"/>
            <w:rFonts w:ascii="Segoe UI" w:hAnsi="Segoe UI" w:cs="Segoe UI"/>
            <w:b/>
            <w:bCs/>
            <w:color w:val="0563C1"/>
            <w:sz w:val="23"/>
            <w:szCs w:val="23"/>
            <w:bdr w:val="none" w:sz="0" w:space="0" w:color="auto" w:frame="1"/>
            <w:shd w:val="clear" w:color="auto" w:fill="FFFFFF"/>
          </w:rPr>
          <w:t>healthed.govt.nz</w:t>
        </w:r>
      </w:hyperlink>
      <w:r w:rsidR="00485FD4">
        <w:rPr>
          <w:rStyle w:val="xxcontentpasted0"/>
          <w:rFonts w:ascii="Segoe UI" w:hAnsi="Segoe UI" w:cs="Segoe UI"/>
          <w:color w:val="000000"/>
          <w:sz w:val="23"/>
          <w:szCs w:val="23"/>
          <w:bdr w:val="none" w:sz="0" w:space="0" w:color="auto" w:frame="1"/>
          <w:shd w:val="clear" w:color="auto" w:fill="FFFFFF"/>
        </w:rPr>
        <w:t> </w:t>
      </w:r>
    </w:p>
    <w:p w14:paraId="6E895818" w14:textId="040EBD41" w:rsidR="00BE3AC0" w:rsidRDefault="006015F2" w:rsidP="00BB7BA8">
      <w:pPr>
        <w:pStyle w:val="Heading2"/>
        <w:spacing w:line="276" w:lineRule="auto"/>
      </w:pPr>
      <w:bookmarkStart w:id="36" w:name="_Toc472516385"/>
      <w:bookmarkStart w:id="37" w:name="_Toc477867715"/>
      <w:bookmarkStart w:id="38" w:name="_Toc149058882"/>
      <w:r w:rsidRPr="2C0D54DE">
        <w:lastRenderedPageBreak/>
        <w:t xml:space="preserve">Additional </w:t>
      </w:r>
      <w:r w:rsidR="007F075E" w:rsidRPr="2C0D54DE">
        <w:t>Recommended Reading</w:t>
      </w:r>
      <w:bookmarkEnd w:id="36"/>
      <w:bookmarkEnd w:id="37"/>
      <w:bookmarkEnd w:id="38"/>
    </w:p>
    <w:p w14:paraId="66E97233" w14:textId="77777777" w:rsidR="00A67A58" w:rsidRPr="00B87AC1" w:rsidRDefault="00A67A58" w:rsidP="00BB7BA8">
      <w:pPr>
        <w:pStyle w:val="ListNumber"/>
        <w:numPr>
          <w:ilvl w:val="0"/>
          <w:numId w:val="21"/>
        </w:numPr>
        <w:spacing w:line="276" w:lineRule="auto"/>
        <w:rPr>
          <w:rFonts w:cstheme="minorHAnsi"/>
          <w:szCs w:val="24"/>
        </w:rPr>
      </w:pPr>
      <w:proofErr w:type="spellStart"/>
      <w:r w:rsidRPr="00C86E64">
        <w:rPr>
          <w:rFonts w:cstheme="minorHAnsi"/>
          <w:szCs w:val="24"/>
        </w:rPr>
        <w:t>Pae</w:t>
      </w:r>
      <w:proofErr w:type="spellEnd"/>
      <w:r w:rsidRPr="00C86E64">
        <w:rPr>
          <w:rFonts w:cstheme="minorHAnsi"/>
          <w:szCs w:val="24"/>
        </w:rPr>
        <w:t xml:space="preserve"> Ora (Healthy Futures) Act 2022 – URL: </w:t>
      </w:r>
      <w:hyperlink r:id="rId29" w:history="1">
        <w:r w:rsidRPr="00BB7BA8">
          <w:rPr>
            <w:rStyle w:val="Hyperlink"/>
            <w:rFonts w:cstheme="minorHAnsi"/>
            <w:szCs w:val="24"/>
          </w:rPr>
          <w:t>https://www.legislation.govt.nz/act/public/2022/0030/latest/LMS575405.html</w:t>
        </w:r>
      </w:hyperlink>
    </w:p>
    <w:p w14:paraId="32BA988B" w14:textId="77777777" w:rsidR="00A67A58" w:rsidRPr="00C86E64" w:rsidRDefault="00A67A58" w:rsidP="00BB7BA8">
      <w:pPr>
        <w:pStyle w:val="ListNumber"/>
        <w:spacing w:line="276" w:lineRule="auto"/>
        <w:rPr>
          <w:rFonts w:cstheme="minorHAnsi"/>
          <w:szCs w:val="24"/>
        </w:rPr>
      </w:pPr>
      <w:r w:rsidRPr="45489CA2">
        <w:t xml:space="preserve">NZ Health Strategy – URL: </w:t>
      </w:r>
      <w:hyperlink r:id="rId30">
        <w:r w:rsidRPr="00BB7BA8">
          <w:rPr>
            <w:rStyle w:val="Hyperlink"/>
          </w:rPr>
          <w:t>https://www.health.govt.nz/system/files/documents/publications/new-zealand-health-strategy-jul23.pdf</w:t>
        </w:r>
      </w:hyperlink>
    </w:p>
    <w:p w14:paraId="72E399EE" w14:textId="77777777" w:rsidR="00A67A58" w:rsidRPr="00B87AC1" w:rsidRDefault="00A67A58" w:rsidP="00BB7BA8">
      <w:pPr>
        <w:pStyle w:val="ListNumber"/>
        <w:spacing w:line="276" w:lineRule="auto"/>
        <w:rPr>
          <w:rFonts w:cstheme="minorHAnsi"/>
          <w:szCs w:val="24"/>
        </w:rPr>
      </w:pPr>
      <w:proofErr w:type="spellStart"/>
      <w:r w:rsidRPr="45489CA2">
        <w:t>Pae</w:t>
      </w:r>
      <w:proofErr w:type="spellEnd"/>
      <w:r w:rsidRPr="45489CA2">
        <w:t xml:space="preserve"> </w:t>
      </w:r>
      <w:proofErr w:type="spellStart"/>
      <w:r w:rsidRPr="45489CA2">
        <w:t>Tū</w:t>
      </w:r>
      <w:proofErr w:type="spellEnd"/>
      <w:r w:rsidRPr="45489CA2">
        <w:t xml:space="preserve"> – Hauora Māori Strategy – URL: </w:t>
      </w:r>
      <w:hyperlink r:id="rId31">
        <w:r w:rsidRPr="00BB7BA8">
          <w:rPr>
            <w:rStyle w:val="Hyperlink"/>
          </w:rPr>
          <w:t>https://www.health.govt.nz/system/files/documents/publications/pae-tu-hauora-maori-strategy-july2023.pdf</w:t>
        </w:r>
      </w:hyperlink>
    </w:p>
    <w:p w14:paraId="7D640781" w14:textId="3951C039" w:rsidR="00424BAE" w:rsidRPr="00C86E64" w:rsidRDefault="006015F2" w:rsidP="00BB7BA8">
      <w:pPr>
        <w:pStyle w:val="ListNumber"/>
        <w:spacing w:line="276" w:lineRule="auto"/>
        <w:rPr>
          <w:rFonts w:cstheme="minorHAnsi"/>
          <w:szCs w:val="24"/>
        </w:rPr>
      </w:pPr>
      <w:r w:rsidRPr="45489CA2">
        <w:t>Health Information Privacy Code.</w:t>
      </w:r>
      <w:r w:rsidR="00424BAE" w:rsidRPr="45489CA2">
        <w:t xml:space="preserve"> </w:t>
      </w:r>
      <w:r w:rsidRPr="45489CA2">
        <w:t>URL:</w:t>
      </w:r>
      <w:r w:rsidR="00424BAE" w:rsidRPr="45489CA2">
        <w:t xml:space="preserve"> </w:t>
      </w:r>
      <w:hyperlink r:id="rId32">
        <w:r w:rsidR="00F57BAF" w:rsidRPr="45489CA2">
          <w:rPr>
            <w:rStyle w:val="Hyperlink"/>
          </w:rPr>
          <w:t>https://privacy.org.nz/privacy-act-2020/codes-of-practice/hipc2020/</w:t>
        </w:r>
      </w:hyperlink>
    </w:p>
    <w:p w14:paraId="7D640783" w14:textId="2E773910" w:rsidR="00424BAE" w:rsidRPr="00C86E64" w:rsidRDefault="006015F2" w:rsidP="00BB7BA8">
      <w:pPr>
        <w:pStyle w:val="ListNumber"/>
        <w:spacing w:line="276" w:lineRule="auto"/>
        <w:rPr>
          <w:rStyle w:val="Hyperlink"/>
          <w:rFonts w:cstheme="minorHAnsi"/>
          <w:szCs w:val="24"/>
        </w:rPr>
      </w:pPr>
      <w:r w:rsidRPr="45489CA2">
        <w:t xml:space="preserve">NSU Cervical Screening Coverage. URL: </w:t>
      </w:r>
      <w:r w:rsidR="00442956" w:rsidRPr="45489CA2">
        <w:t>https://tewhatuora.shinyapps.io/nsu-ncsp-coverage/</w:t>
      </w:r>
      <w:r w:rsidR="536D2708" w:rsidRPr="45489CA2">
        <w:t>5</w:t>
      </w:r>
      <w:r>
        <w:tab/>
      </w:r>
      <w:r w:rsidR="34AFB924" w:rsidRPr="45489CA2">
        <w:t xml:space="preserve">NSU. NSCP Publications and Reports. URL: </w:t>
      </w:r>
      <w:hyperlink r:id="rId33">
        <w:r w:rsidR="34AFB924" w:rsidRPr="45489CA2">
          <w:rPr>
            <w:rStyle w:val="Hyperlink"/>
          </w:rPr>
          <w:t>www.nsu.govt.nz/health-professionals/national-cervical-screening-programme/publications-and-reports</w:t>
        </w:r>
      </w:hyperlink>
    </w:p>
    <w:p w14:paraId="7D64088E" w14:textId="75ECEF56" w:rsidR="006015F2" w:rsidRPr="002979FF" w:rsidRDefault="006015F2" w:rsidP="00BB7BA8">
      <w:pPr>
        <w:pStyle w:val="Heading1"/>
        <w:spacing w:line="276" w:lineRule="auto"/>
        <w:rPr>
          <w:szCs w:val="36"/>
        </w:rPr>
      </w:pPr>
      <w:bookmarkStart w:id="39" w:name="_Toc458437617"/>
      <w:bookmarkStart w:id="40" w:name="_Toc465942759"/>
      <w:bookmarkStart w:id="41" w:name="_Toc472516403"/>
      <w:bookmarkStart w:id="42" w:name="_Toc477867722"/>
      <w:bookmarkStart w:id="43" w:name="_Toc149058883"/>
      <w:r w:rsidRPr="2C0D54DE">
        <w:t xml:space="preserve">Approval </w:t>
      </w:r>
      <w:r w:rsidR="007F075E" w:rsidRPr="2C0D54DE">
        <w:t xml:space="preserve">Process </w:t>
      </w:r>
      <w:r w:rsidR="1ED978A8" w:rsidRPr="2C0D54DE">
        <w:t>for</w:t>
      </w:r>
      <w:r w:rsidRPr="2C0D54DE">
        <w:t xml:space="preserve"> </w:t>
      </w:r>
      <w:r w:rsidR="007F075E" w:rsidRPr="2C0D54DE">
        <w:t xml:space="preserve">Cervical </w:t>
      </w:r>
      <w:bookmarkEnd w:id="39"/>
      <w:bookmarkEnd w:id="40"/>
      <w:r w:rsidR="00E9454D">
        <w:t>Sample-taker</w:t>
      </w:r>
      <w:r w:rsidR="007F075E" w:rsidRPr="2C0D54DE">
        <w:t>s</w:t>
      </w:r>
      <w:bookmarkEnd w:id="41"/>
      <w:bookmarkEnd w:id="42"/>
      <w:bookmarkEnd w:id="43"/>
    </w:p>
    <w:p w14:paraId="7D64088F" w14:textId="16F9221B" w:rsidR="00424BAE" w:rsidRPr="00EF5371" w:rsidRDefault="6F991935" w:rsidP="00BB7BA8">
      <w:pPr>
        <w:spacing w:line="276" w:lineRule="auto"/>
      </w:pPr>
      <w:r>
        <w:t xml:space="preserve">The </w:t>
      </w:r>
      <w:r w:rsidR="74BEC4A3">
        <w:t>t</w:t>
      </w:r>
      <w:r>
        <w:t xml:space="preserve">raining provider will submit the following in writing to NCSP </w:t>
      </w:r>
      <w:r w:rsidR="00D37938">
        <w:t xml:space="preserve">Regional </w:t>
      </w:r>
      <w:r w:rsidR="00F07CB0">
        <w:t>Services</w:t>
      </w:r>
      <w:r w:rsidR="00C52F5B">
        <w:t>:</w:t>
      </w:r>
    </w:p>
    <w:p w14:paraId="7D640890" w14:textId="177D0446" w:rsidR="006015F2" w:rsidRPr="00EF5371" w:rsidRDefault="6F991935" w:rsidP="00BB7BA8">
      <w:pPr>
        <w:pStyle w:val="ListParagraph"/>
        <w:numPr>
          <w:ilvl w:val="0"/>
          <w:numId w:val="23"/>
        </w:numPr>
        <w:spacing w:line="276" w:lineRule="auto"/>
      </w:pPr>
      <w:r>
        <w:t xml:space="preserve">At the </w:t>
      </w:r>
      <w:r w:rsidR="6FA9BCC1">
        <w:t xml:space="preserve">beginning </w:t>
      </w:r>
      <w:r>
        <w:t xml:space="preserve">of each training programme, a list of </w:t>
      </w:r>
      <w:r w:rsidR="00E9454D">
        <w:t>sample-taker</w:t>
      </w:r>
      <w:r>
        <w:t xml:space="preserve"> trainee</w:t>
      </w:r>
      <w:r w:rsidR="00C52F5B">
        <w:t xml:space="preserve"> names</w:t>
      </w:r>
      <w:r>
        <w:t xml:space="preserve"> and their unique registration number / </w:t>
      </w:r>
      <w:r w:rsidRPr="00C52F5B">
        <w:rPr>
          <w:rFonts w:cs="Arial"/>
          <w:color w:val="09050A" w:themeColor="text1"/>
        </w:rPr>
        <w:t>Health Practitioner Index (HPI) number</w:t>
      </w:r>
      <w:r w:rsidR="004729B1">
        <w:rPr>
          <w:rFonts w:cs="Arial"/>
          <w:i/>
          <w:iCs/>
          <w:color w:val="09050A" w:themeColor="text1"/>
          <w:sz w:val="20"/>
        </w:rPr>
        <w:t>.</w:t>
      </w:r>
    </w:p>
    <w:p w14:paraId="7D640892" w14:textId="59FA3273" w:rsidR="00424BAE" w:rsidRPr="00EF5371" w:rsidRDefault="6F991935" w:rsidP="00BB7BA8">
      <w:pPr>
        <w:pStyle w:val="ListParagraph"/>
        <w:numPr>
          <w:ilvl w:val="0"/>
          <w:numId w:val="23"/>
        </w:numPr>
        <w:spacing w:line="276" w:lineRule="auto"/>
      </w:pPr>
      <w:r>
        <w:t xml:space="preserve">Within 12 months of the </w:t>
      </w:r>
      <w:r w:rsidR="45161CF4">
        <w:t xml:space="preserve">training start </w:t>
      </w:r>
      <w:r>
        <w:t xml:space="preserve">date, a list of names, a copy of the NZQA Record of Learning and other relevant written evidence of the </w:t>
      </w:r>
      <w:r w:rsidR="6164F95F">
        <w:t>learner</w:t>
      </w:r>
      <w:r>
        <w:t>s</w:t>
      </w:r>
      <w:r w:rsidR="198A1C10">
        <w:t>’</w:t>
      </w:r>
      <w:r>
        <w:t xml:space="preserve"> successful completion and assessment against the theoretical and practical </w:t>
      </w:r>
      <w:r w:rsidR="00095FDF">
        <w:t xml:space="preserve">components </w:t>
      </w:r>
      <w:r>
        <w:t xml:space="preserve">of </w:t>
      </w:r>
      <w:r w:rsidR="00C52F5B" w:rsidRPr="00BB7BA8">
        <w:rPr>
          <w:b/>
          <w:bCs/>
        </w:rPr>
        <w:t>U</w:t>
      </w:r>
      <w:r w:rsidRPr="00BB7BA8">
        <w:rPr>
          <w:b/>
          <w:bCs/>
        </w:rPr>
        <w:t xml:space="preserve">nit </w:t>
      </w:r>
      <w:r w:rsidR="00C52F5B" w:rsidRPr="00BB7BA8">
        <w:rPr>
          <w:b/>
          <w:bCs/>
        </w:rPr>
        <w:t>S</w:t>
      </w:r>
      <w:r w:rsidRPr="00BB7BA8">
        <w:rPr>
          <w:b/>
          <w:bCs/>
        </w:rPr>
        <w:t xml:space="preserve">tandard 29556 </w:t>
      </w:r>
      <w:r w:rsidR="00C52F5B" w:rsidRPr="00BB7BA8">
        <w:rPr>
          <w:b/>
          <w:bCs/>
        </w:rPr>
        <w:t xml:space="preserve">- </w:t>
      </w:r>
      <w:r w:rsidRPr="00BB7BA8">
        <w:rPr>
          <w:b/>
          <w:bCs/>
        </w:rPr>
        <w:t>Conduct Cervical Screening</w:t>
      </w:r>
      <w:r w:rsidRPr="00C52F5B">
        <w:rPr>
          <w:i/>
          <w:iCs/>
        </w:rPr>
        <w:t>.</w:t>
      </w:r>
      <w:r w:rsidR="67CB8FC3" w:rsidRPr="2C0D54DE">
        <w:t xml:space="preserve"> </w:t>
      </w:r>
      <w:r w:rsidR="1A277A4F" w:rsidRPr="2C0D54DE">
        <w:t xml:space="preserve">This list should also include trainee sample-takers who have not completed the </w:t>
      </w:r>
      <w:r w:rsidR="00154984">
        <w:t>U</w:t>
      </w:r>
      <w:r w:rsidR="1A277A4F" w:rsidRPr="2C0D54DE">
        <w:t xml:space="preserve">nit </w:t>
      </w:r>
      <w:r w:rsidR="00154984">
        <w:t>S</w:t>
      </w:r>
      <w:r w:rsidR="1A277A4F" w:rsidRPr="2C0D54DE">
        <w:t>tandard</w:t>
      </w:r>
      <w:r w:rsidR="5411373C" w:rsidRPr="2C0D54DE">
        <w:t>.</w:t>
      </w:r>
    </w:p>
    <w:p w14:paraId="7D640894" w14:textId="590C3F90" w:rsidR="006015F2" w:rsidRPr="00EF5371" w:rsidRDefault="00D37938" w:rsidP="00BB7BA8">
      <w:pPr>
        <w:spacing w:line="276" w:lineRule="auto"/>
      </w:pPr>
      <w:r>
        <w:t xml:space="preserve">NCSP Regional </w:t>
      </w:r>
      <w:r w:rsidR="00F07CB0">
        <w:t>Services</w:t>
      </w:r>
      <w:r w:rsidR="00BB7BA8">
        <w:t xml:space="preserve"> </w:t>
      </w:r>
      <w:r w:rsidR="6F991935">
        <w:t>will:</w:t>
      </w:r>
    </w:p>
    <w:p w14:paraId="7D640895" w14:textId="3E06E056" w:rsidR="006015F2" w:rsidRPr="00EF5371" w:rsidRDefault="6F991935" w:rsidP="00BB7BA8">
      <w:pPr>
        <w:pStyle w:val="ListBullet"/>
        <w:spacing w:line="276" w:lineRule="auto"/>
      </w:pPr>
      <w:r>
        <w:t xml:space="preserve">at the commencement of each training programme, record </w:t>
      </w:r>
      <w:r w:rsidRPr="431104A6">
        <w:rPr>
          <w:rFonts w:cs="Arial"/>
          <w:color w:val="09050A" w:themeColor="text1"/>
        </w:rPr>
        <w:t xml:space="preserve">each </w:t>
      </w:r>
      <w:r w:rsidR="00E9454D">
        <w:rPr>
          <w:rFonts w:cs="Arial"/>
          <w:color w:val="09050A" w:themeColor="text1"/>
        </w:rPr>
        <w:t>sample-taker</w:t>
      </w:r>
      <w:r w:rsidR="198A1C10" w:rsidRPr="431104A6">
        <w:rPr>
          <w:rFonts w:cs="Arial"/>
          <w:color w:val="09050A" w:themeColor="text1"/>
        </w:rPr>
        <w:t>’</w:t>
      </w:r>
      <w:r w:rsidRPr="431104A6">
        <w:rPr>
          <w:rFonts w:cs="Arial"/>
          <w:color w:val="09050A" w:themeColor="text1"/>
        </w:rPr>
        <w:t xml:space="preserve">s unique registration number / HPI number and their </w:t>
      </w:r>
      <w:r>
        <w:t xml:space="preserve">training </w:t>
      </w:r>
      <w:proofErr w:type="gramStart"/>
      <w:r>
        <w:t>status</w:t>
      </w:r>
      <w:proofErr w:type="gramEnd"/>
    </w:p>
    <w:p w14:paraId="7D640896" w14:textId="416D8A64" w:rsidR="006015F2" w:rsidRPr="00EF5371" w:rsidRDefault="6F991935" w:rsidP="00BB7BA8">
      <w:pPr>
        <w:pStyle w:val="ListBullet"/>
        <w:spacing w:line="276" w:lineRule="auto"/>
      </w:pPr>
      <w:r>
        <w:t>notify</w:t>
      </w:r>
      <w:r w:rsidR="00F57BAF">
        <w:t xml:space="preserve"> </w:t>
      </w:r>
      <w:r>
        <w:t>the relevant laborator</w:t>
      </w:r>
      <w:r w:rsidR="00068B64">
        <w:t>i</w:t>
      </w:r>
      <w:r>
        <w:t xml:space="preserve">es of each </w:t>
      </w:r>
      <w:r w:rsidR="00E9454D">
        <w:t>sample-taker</w:t>
      </w:r>
      <w:r w:rsidR="198A1C10">
        <w:t>’</w:t>
      </w:r>
      <w:r>
        <w:t xml:space="preserve">s </w:t>
      </w:r>
      <w:proofErr w:type="gramStart"/>
      <w:r>
        <w:t>number</w:t>
      </w:r>
      <w:proofErr w:type="gramEnd"/>
    </w:p>
    <w:p w14:paraId="7D64089C" w14:textId="4AFC8E1A" w:rsidR="002979FF" w:rsidRDefault="00992DF1" w:rsidP="00BB7BA8">
      <w:pPr>
        <w:pStyle w:val="ListBullet"/>
        <w:spacing w:line="276" w:lineRule="auto"/>
      </w:pPr>
      <w:r>
        <w:t>n</w:t>
      </w:r>
      <w:r w:rsidR="412D6500" w:rsidRPr="431104A6">
        <w:t xml:space="preserve">otify laboratories </w:t>
      </w:r>
      <w:r w:rsidR="12B61C6E" w:rsidRPr="431104A6">
        <w:t xml:space="preserve">if </w:t>
      </w:r>
      <w:r w:rsidR="412D6500" w:rsidRPr="431104A6">
        <w:t>the trainee is no longer able to request cervical screening tests</w:t>
      </w:r>
      <w:r w:rsidR="00F72C64">
        <w:t>.</w:t>
      </w:r>
    </w:p>
    <w:p w14:paraId="5790647D" w14:textId="77777777" w:rsidR="00913FE4" w:rsidRDefault="00913FE4" w:rsidP="00913FE4">
      <w:pPr>
        <w:pStyle w:val="ListBullet"/>
        <w:numPr>
          <w:ilvl w:val="0"/>
          <w:numId w:val="0"/>
        </w:numPr>
        <w:spacing w:line="276" w:lineRule="auto"/>
        <w:ind w:left="360"/>
        <w:sectPr w:rsidR="00913FE4" w:rsidSect="00812689">
          <w:footerReference w:type="default" r:id="rId34"/>
          <w:pgSz w:w="11907" w:h="16834" w:code="9"/>
          <w:pgMar w:top="1077" w:right="1077" w:bottom="1077" w:left="1077" w:header="284" w:footer="567" w:gutter="284"/>
          <w:pgNumType w:start="0"/>
          <w:cols w:space="720"/>
        </w:sectPr>
      </w:pPr>
    </w:p>
    <w:p w14:paraId="4EEEC7EC" w14:textId="40427DF6" w:rsidR="00913FE4" w:rsidRPr="002B29A8" w:rsidRDefault="00BA4861" w:rsidP="002B29A8">
      <w:pPr>
        <w:pStyle w:val="Heading1"/>
        <w:spacing w:line="276" w:lineRule="auto"/>
        <w:rPr>
          <w:sz w:val="32"/>
        </w:rPr>
      </w:pPr>
      <w:bookmarkStart w:id="44" w:name="_Toc149058884"/>
      <w:r w:rsidRPr="002B29A8">
        <w:rPr>
          <w:sz w:val="32"/>
        </w:rPr>
        <w:lastRenderedPageBreak/>
        <w:t>Competency Table</w:t>
      </w:r>
      <w:bookmarkEnd w:id="44"/>
      <w:r w:rsidRPr="002B29A8">
        <w:rPr>
          <w:sz w:val="32"/>
        </w:rPr>
        <w:t xml:space="preserve"> </w:t>
      </w:r>
    </w:p>
    <w:tbl>
      <w:tblPr>
        <w:tblStyle w:val="Health-Table"/>
        <w:tblW w:w="5000" w:type="pct"/>
        <w:tblBorders>
          <w:top w:val="single" w:sz="4" w:space="0" w:color="CCEAEE"/>
          <w:left w:val="single" w:sz="4" w:space="0" w:color="CCEAEE"/>
          <w:bottom w:val="single" w:sz="4" w:space="0" w:color="CCEAEE"/>
          <w:right w:val="single" w:sz="4" w:space="0" w:color="CCEAEE"/>
          <w:insideH w:val="single" w:sz="4" w:space="0" w:color="CCEAEE"/>
          <w:insideV w:val="single" w:sz="4" w:space="0" w:color="CCEAEE"/>
        </w:tblBorders>
        <w:tblLook w:val="06A0" w:firstRow="1" w:lastRow="0" w:firstColumn="1" w:lastColumn="0" w:noHBand="1" w:noVBand="1"/>
      </w:tblPr>
      <w:tblGrid>
        <w:gridCol w:w="462"/>
        <w:gridCol w:w="4976"/>
        <w:gridCol w:w="4906"/>
        <w:gridCol w:w="5044"/>
      </w:tblGrid>
      <w:tr w:rsidR="00AF21A9" w:rsidRPr="009D13C3" w14:paraId="70849C62" w14:textId="77777777" w:rsidTr="00AF21A9">
        <w:trPr>
          <w:cnfStyle w:val="100000000000" w:firstRow="1" w:lastRow="0" w:firstColumn="0" w:lastColumn="0" w:oddVBand="0" w:evenVBand="0" w:oddHBand="0"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767" w:type="pct"/>
            <w:gridSpan w:val="2"/>
          </w:tcPr>
          <w:p w14:paraId="190891E6" w14:textId="77777777" w:rsidR="00BA4861" w:rsidRPr="00870C00" w:rsidRDefault="00BA4861" w:rsidP="00ED78C4">
            <w:pPr>
              <w:spacing w:after="120"/>
              <w:rPr>
                <w:rFonts w:eastAsia="Arial"/>
                <w:szCs w:val="24"/>
              </w:rPr>
            </w:pPr>
            <w:r w:rsidRPr="00870C00">
              <w:rPr>
                <w:rFonts w:eastAsia="Arial" w:cstheme="minorHAnsi"/>
                <w:bCs/>
                <w:szCs w:val="24"/>
              </w:rPr>
              <w:t>Competency</w:t>
            </w:r>
          </w:p>
        </w:tc>
        <w:tc>
          <w:tcPr>
            <w:tcW w:w="1594" w:type="pct"/>
          </w:tcPr>
          <w:p w14:paraId="78D1EFDB" w14:textId="77777777" w:rsidR="00BA4861" w:rsidRPr="00870C00" w:rsidRDefault="00BA4861" w:rsidP="00ED78C4">
            <w:pPr>
              <w:spacing w:after="120"/>
              <w:cnfStyle w:val="100000000000" w:firstRow="1" w:lastRow="0" w:firstColumn="0" w:lastColumn="0" w:oddVBand="0" w:evenVBand="0" w:oddHBand="0" w:evenHBand="0" w:firstRowFirstColumn="0" w:firstRowLastColumn="0" w:lastRowFirstColumn="0" w:lastRowLastColumn="0"/>
              <w:rPr>
                <w:rFonts w:eastAsia="Arial"/>
                <w:b w:val="0"/>
                <w:szCs w:val="24"/>
              </w:rPr>
            </w:pPr>
            <w:r w:rsidRPr="00870C00">
              <w:rPr>
                <w:rFonts w:eastAsia="Arial"/>
                <w:szCs w:val="24"/>
              </w:rPr>
              <w:t>NZQA Unit Standard 29556 (2023)</w:t>
            </w:r>
          </w:p>
        </w:tc>
        <w:tc>
          <w:tcPr>
            <w:tcW w:w="1639" w:type="pct"/>
          </w:tcPr>
          <w:p w14:paraId="28EB9374" w14:textId="77777777" w:rsidR="00BA4861" w:rsidRPr="00870C00" w:rsidRDefault="00BA4861" w:rsidP="00ED78C4">
            <w:pPr>
              <w:spacing w:after="120"/>
              <w:cnfStyle w:val="100000000000" w:firstRow="1" w:lastRow="0" w:firstColumn="0" w:lastColumn="0" w:oddVBand="0" w:evenVBand="0" w:oddHBand="0" w:evenHBand="0" w:firstRowFirstColumn="0" w:firstRowLastColumn="0" w:lastRowFirstColumn="0" w:lastRowLastColumn="0"/>
              <w:rPr>
                <w:rFonts w:eastAsia="Arial" w:cstheme="minorHAnsi"/>
                <w:b w:val="0"/>
                <w:bCs/>
                <w:szCs w:val="24"/>
              </w:rPr>
            </w:pPr>
            <w:r w:rsidRPr="00870C00">
              <w:rPr>
                <w:rFonts w:eastAsia="Arial" w:cstheme="minorHAnsi"/>
                <w:bCs/>
                <w:szCs w:val="24"/>
              </w:rPr>
              <w:t xml:space="preserve">NCSP Policy and Quality Standards </w:t>
            </w:r>
          </w:p>
        </w:tc>
      </w:tr>
      <w:tr w:rsidR="00ED78C4" w:rsidRPr="009D13C3" w14:paraId="1F622188" w14:textId="77777777" w:rsidTr="00AF21A9">
        <w:trPr>
          <w:trHeight w:val="20"/>
        </w:trPr>
        <w:tc>
          <w:tcPr>
            <w:cnfStyle w:val="001000000000" w:firstRow="0" w:lastRow="0" w:firstColumn="1" w:lastColumn="0" w:oddVBand="0" w:evenVBand="0" w:oddHBand="0" w:evenHBand="0" w:firstRowFirstColumn="0" w:firstRowLastColumn="0" w:lastRowFirstColumn="0" w:lastRowLastColumn="0"/>
            <w:tcW w:w="150" w:type="pct"/>
            <w:shd w:val="clear" w:color="auto" w:fill="CCEAEE" w:themeFill="accent4"/>
          </w:tcPr>
          <w:p w14:paraId="2A70543D" w14:textId="77777777" w:rsidR="00BA4861" w:rsidRPr="009D13C3" w:rsidRDefault="00BA4861" w:rsidP="00820767">
            <w:pPr>
              <w:rPr>
                <w:rFonts w:eastAsia="Arial" w:cstheme="minorHAnsi"/>
                <w:b/>
                <w:bCs/>
                <w:sz w:val="20"/>
                <w:szCs w:val="20"/>
              </w:rPr>
            </w:pPr>
            <w:r w:rsidRPr="009D13C3">
              <w:rPr>
                <w:rFonts w:eastAsia="Arial" w:cstheme="minorHAnsi"/>
                <w:b/>
                <w:bCs/>
                <w:sz w:val="20"/>
                <w:szCs w:val="20"/>
              </w:rPr>
              <w:t>1.</w:t>
            </w:r>
          </w:p>
        </w:tc>
        <w:tc>
          <w:tcPr>
            <w:tcW w:w="1617" w:type="pct"/>
          </w:tcPr>
          <w:p w14:paraId="325C6CB9"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b/>
                <w:bCs/>
                <w:sz w:val="20"/>
                <w:szCs w:val="20"/>
              </w:rPr>
            </w:pPr>
            <w:r w:rsidRPr="08CF2AC6">
              <w:rPr>
                <w:rFonts w:eastAsia="Arial"/>
                <w:b/>
                <w:bCs/>
                <w:sz w:val="20"/>
                <w:szCs w:val="20"/>
              </w:rPr>
              <w:t>Competency 1: The National Cervical Screening Programme</w:t>
            </w:r>
          </w:p>
          <w:p w14:paraId="1EC3B067"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Demonstrates knowledge of the National Cervical Screening Programme (NCSP) and the unique context of cervical screening in Aotearoa. Participants have cervical samples taken by a person who has a sound knowledge of cervical screening in Aotearoa New Zealand.</w:t>
            </w:r>
          </w:p>
          <w:p w14:paraId="545325ED"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b/>
                <w:bCs/>
                <w:sz w:val="20"/>
                <w:szCs w:val="20"/>
              </w:rPr>
            </w:pPr>
            <w:r w:rsidRPr="009D13C3">
              <w:rPr>
                <w:rFonts w:eastAsia="Arial" w:cstheme="minorHAnsi"/>
                <w:b/>
                <w:bCs/>
                <w:sz w:val="20"/>
                <w:szCs w:val="20"/>
              </w:rPr>
              <w:t>Performance Requirements</w:t>
            </w:r>
          </w:p>
          <w:p w14:paraId="14E2CC04"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Can explain the principles of population-based screening.</w:t>
            </w:r>
          </w:p>
          <w:p w14:paraId="5BB983E7"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8CF2AC6">
              <w:rPr>
                <w:sz w:val="20"/>
                <w:szCs w:val="20"/>
              </w:rPr>
              <w:t>Understands concept of World Health Organization (WHO) cervical cancer elimination strategy</w:t>
            </w:r>
          </w:p>
          <w:p w14:paraId="77061593"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Demonstrates knowledge of the NCSP, including:</w:t>
            </w:r>
          </w:p>
          <w:p w14:paraId="3F768E61"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the programme objectives</w:t>
            </w:r>
          </w:p>
          <w:p w14:paraId="42410152"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equitable access and outcomes, priority groups, HPV Primary Screening, cervical screening and HPV key messages, the screening pathways</w:t>
            </w:r>
          </w:p>
          <w:p w14:paraId="52DC77B6"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age range </w:t>
            </w:r>
          </w:p>
          <w:p w14:paraId="6EE9618C"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screening intervals</w:t>
            </w:r>
          </w:p>
          <w:p w14:paraId="0A502F4C"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difference between routine screening and investigation of symptoms</w:t>
            </w:r>
          </w:p>
          <w:p w14:paraId="41333EC4"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the function of the NCSP-Register </w:t>
            </w:r>
          </w:p>
          <w:p w14:paraId="65FBBBF8" w14:textId="74DFB4B5"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relevant NCSP national standards</w:t>
            </w:r>
          </w:p>
          <w:p w14:paraId="2E436B60" w14:textId="03F93A66" w:rsidR="00BA4861" w:rsidRPr="00ED78C4" w:rsidRDefault="00BA4861" w:rsidP="00ED78C4">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lastRenderedPageBreak/>
              <w:t>Clinical Practice Guidelines for Cervical Screening in Aotearoa New Zealand 2023</w:t>
            </w:r>
          </w:p>
        </w:tc>
        <w:tc>
          <w:tcPr>
            <w:tcW w:w="1594" w:type="pct"/>
          </w:tcPr>
          <w:p w14:paraId="6B7B1C29"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b/>
                <w:bCs/>
                <w:sz w:val="20"/>
                <w:szCs w:val="20"/>
              </w:rPr>
              <w:lastRenderedPageBreak/>
              <w:t>Outcome 1.</w:t>
            </w:r>
            <w:r w:rsidRPr="009D13C3">
              <w:rPr>
                <w:rFonts w:eastAsia="Arial" w:cstheme="minorHAnsi"/>
                <w:sz w:val="20"/>
                <w:szCs w:val="20"/>
              </w:rPr>
              <w:t xml:space="preserve">  </w:t>
            </w:r>
            <w:r w:rsidRPr="009D13C3">
              <w:rPr>
                <w:sz w:val="20"/>
                <w:szCs w:val="20"/>
              </w:rPr>
              <w:t>Demonstrates knowledge of the National Cervical Screening Programme.</w:t>
            </w:r>
            <w:r w:rsidRPr="009D13C3">
              <w:rPr>
                <w:rFonts w:eastAsia="Arial" w:cstheme="minorHAnsi"/>
                <w:sz w:val="20"/>
                <w:szCs w:val="20"/>
              </w:rPr>
              <w:t xml:space="preserve"> </w:t>
            </w:r>
          </w:p>
          <w:p w14:paraId="6CF44C60"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b/>
                <w:bCs/>
                <w:sz w:val="20"/>
                <w:szCs w:val="20"/>
              </w:rPr>
              <w:t>1.1</w:t>
            </w:r>
            <w:r w:rsidRPr="009D13C3">
              <w:rPr>
                <w:rFonts w:cstheme="minorHAnsi"/>
                <w:sz w:val="20"/>
                <w:szCs w:val="20"/>
              </w:rPr>
              <w:t xml:space="preserve"> </w:t>
            </w:r>
            <w:r w:rsidRPr="009D13C3">
              <w:rPr>
                <w:rFonts w:eastAsia="Arial" w:cstheme="minorHAnsi"/>
                <w:sz w:val="20"/>
                <w:szCs w:val="20"/>
              </w:rPr>
              <w:t xml:space="preserve">Describes the National Cervical Screening Programme according to the NCSP Policies and Standards, and the Clinical Practice Guidelines 2023. </w:t>
            </w:r>
          </w:p>
          <w:p w14:paraId="7322E5E6"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b/>
                <w:bCs/>
                <w:sz w:val="20"/>
                <w:szCs w:val="20"/>
              </w:rPr>
              <w:t>Range:</w:t>
            </w:r>
            <w:r w:rsidRPr="009D13C3">
              <w:rPr>
                <w:rFonts w:cstheme="minorHAnsi"/>
                <w:sz w:val="20"/>
                <w:szCs w:val="20"/>
              </w:rPr>
              <w:t xml:space="preserve"> </w:t>
            </w:r>
            <w:r w:rsidRPr="009D13C3">
              <w:rPr>
                <w:rFonts w:eastAsia="Arial" w:cstheme="minorHAnsi"/>
                <w:sz w:val="20"/>
                <w:szCs w:val="20"/>
              </w:rPr>
              <w:t xml:space="preserve">past and present state, goals, priorities, effect on participant’s health </w:t>
            </w:r>
          </w:p>
          <w:p w14:paraId="1CDA9F78"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b/>
                <w:bCs/>
                <w:sz w:val="20"/>
                <w:szCs w:val="20"/>
              </w:rPr>
              <w:t>1.2</w:t>
            </w:r>
            <w:r w:rsidRPr="009D13C3">
              <w:rPr>
                <w:rFonts w:cstheme="minorHAnsi"/>
                <w:sz w:val="20"/>
                <w:szCs w:val="20"/>
              </w:rPr>
              <w:t xml:space="preserve"> </w:t>
            </w:r>
            <w:r w:rsidRPr="009D13C3">
              <w:rPr>
                <w:rFonts w:eastAsia="Arial" w:cstheme="minorHAnsi"/>
                <w:sz w:val="20"/>
                <w:szCs w:val="20"/>
              </w:rPr>
              <w:t xml:space="preserve">Describes the cervical screening pathway according to the NCSP Policies and Standards and Clinical Practice Guidelines 2023. </w:t>
            </w:r>
          </w:p>
          <w:p w14:paraId="0A247C43"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b/>
                <w:bCs/>
                <w:sz w:val="20"/>
                <w:szCs w:val="20"/>
              </w:rPr>
              <w:t>Range:</w:t>
            </w:r>
            <w:r w:rsidRPr="009D13C3">
              <w:rPr>
                <w:rFonts w:cstheme="minorHAnsi"/>
                <w:sz w:val="20"/>
                <w:szCs w:val="20"/>
              </w:rPr>
              <w:t xml:space="preserve"> </w:t>
            </w:r>
            <w:r w:rsidRPr="009D13C3">
              <w:rPr>
                <w:rFonts w:eastAsia="Arial" w:cstheme="minorHAnsi"/>
                <w:sz w:val="20"/>
                <w:szCs w:val="20"/>
              </w:rPr>
              <w:t>enrolment status, intervals for recall, choices, following up results.</w:t>
            </w:r>
          </w:p>
        </w:tc>
        <w:tc>
          <w:tcPr>
            <w:tcW w:w="1639" w:type="pct"/>
          </w:tcPr>
          <w:p w14:paraId="34BFDCA0"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NCSP Policies and Standards</w:t>
            </w:r>
          </w:p>
          <w:p w14:paraId="3F7FA823"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 xml:space="preserve">Section 1: </w:t>
            </w:r>
            <w:proofErr w:type="spellStart"/>
            <w:r w:rsidRPr="009D13C3">
              <w:rPr>
                <w:rFonts w:eastAsia="Arial" w:cstheme="minorHAnsi"/>
                <w:sz w:val="20"/>
                <w:szCs w:val="20"/>
              </w:rPr>
              <w:t>Tiro</w:t>
            </w:r>
            <w:proofErr w:type="spellEnd"/>
            <w:r w:rsidRPr="009D13C3">
              <w:rPr>
                <w:rFonts w:eastAsia="Arial" w:cstheme="minorHAnsi"/>
                <w:sz w:val="20"/>
                <w:szCs w:val="20"/>
              </w:rPr>
              <w:t xml:space="preserve"> </w:t>
            </w:r>
            <w:proofErr w:type="spellStart"/>
            <w:r w:rsidRPr="009D13C3">
              <w:rPr>
                <w:rFonts w:eastAsia="Arial" w:cstheme="minorHAnsi"/>
                <w:sz w:val="20"/>
                <w:szCs w:val="20"/>
              </w:rPr>
              <w:t>Whānui</w:t>
            </w:r>
            <w:proofErr w:type="spellEnd"/>
            <w:r w:rsidRPr="009D13C3">
              <w:rPr>
                <w:rFonts w:eastAsia="Arial" w:cstheme="minorHAnsi"/>
                <w:sz w:val="20"/>
                <w:szCs w:val="20"/>
              </w:rPr>
              <w:t xml:space="preserve"> Overview</w:t>
            </w:r>
          </w:p>
        </w:tc>
      </w:tr>
      <w:tr w:rsidR="00ED78C4" w:rsidRPr="009D13C3" w14:paraId="1535B179" w14:textId="77777777" w:rsidTr="00AF21A9">
        <w:trPr>
          <w:trHeight w:val="20"/>
        </w:trPr>
        <w:tc>
          <w:tcPr>
            <w:cnfStyle w:val="001000000000" w:firstRow="0" w:lastRow="0" w:firstColumn="1" w:lastColumn="0" w:oddVBand="0" w:evenVBand="0" w:oddHBand="0" w:evenHBand="0" w:firstRowFirstColumn="0" w:firstRowLastColumn="0" w:lastRowFirstColumn="0" w:lastRowLastColumn="0"/>
            <w:tcW w:w="150" w:type="pct"/>
            <w:shd w:val="clear" w:color="auto" w:fill="CCEAEE" w:themeFill="accent4"/>
          </w:tcPr>
          <w:p w14:paraId="1C7FB727" w14:textId="77777777" w:rsidR="00ED78C4" w:rsidRPr="009D13C3" w:rsidRDefault="00ED78C4" w:rsidP="00820767">
            <w:pPr>
              <w:rPr>
                <w:rFonts w:cstheme="minorHAnsi"/>
                <w:b/>
                <w:bCs/>
                <w:sz w:val="20"/>
                <w:szCs w:val="20"/>
              </w:rPr>
            </w:pPr>
          </w:p>
        </w:tc>
        <w:tc>
          <w:tcPr>
            <w:tcW w:w="1617" w:type="pct"/>
          </w:tcPr>
          <w:p w14:paraId="18974D35" w14:textId="77777777" w:rsidR="00ED78C4" w:rsidRPr="009D13C3" w:rsidRDefault="00ED78C4" w:rsidP="00ED78C4">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NCSP targets indicators and monitoring</w:t>
            </w:r>
          </w:p>
          <w:p w14:paraId="7F79A31F" w14:textId="77777777" w:rsidR="00ED78C4" w:rsidRPr="009D13C3" w:rsidRDefault="00ED78C4" w:rsidP="002B29A8">
            <w:pPr>
              <w:pStyle w:val="ListBullet"/>
              <w:ind w:left="282" w:hanging="282"/>
              <w:cnfStyle w:val="000000000000" w:firstRow="0" w:lastRow="0" w:firstColumn="0" w:lastColumn="0" w:oddVBand="0" w:evenVBand="0" w:oddHBand="0" w:evenHBand="0" w:firstRowFirstColumn="0" w:firstRowLastColumn="0" w:lastRowFirstColumn="0" w:lastRowLastColumn="0"/>
              <w:rPr>
                <w:sz w:val="20"/>
                <w:szCs w:val="20"/>
              </w:rPr>
            </w:pPr>
            <w:r w:rsidRPr="08CF2AC6">
              <w:rPr>
                <w:sz w:val="20"/>
                <w:szCs w:val="20"/>
              </w:rPr>
              <w:t>Clearly understands and identifies the roles and responsibilities of:</w:t>
            </w:r>
          </w:p>
          <w:p w14:paraId="7873D74A" w14:textId="77777777" w:rsidR="00ED78C4" w:rsidRPr="009D13C3" w:rsidRDefault="00ED78C4" w:rsidP="002B29A8">
            <w:pPr>
              <w:pStyle w:val="ListBullet"/>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cervical sample-takers</w:t>
            </w:r>
          </w:p>
          <w:p w14:paraId="0F173BFB" w14:textId="77777777" w:rsidR="00ED78C4" w:rsidRPr="009D13C3" w:rsidRDefault="00ED78C4" w:rsidP="002B29A8">
            <w:pPr>
              <w:pStyle w:val="ListBullet"/>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responsible clinicians</w:t>
            </w:r>
          </w:p>
          <w:p w14:paraId="0964B6AC" w14:textId="77777777" w:rsidR="00ED78C4" w:rsidRPr="009D13C3" w:rsidRDefault="00ED78C4" w:rsidP="002B29A8">
            <w:pPr>
              <w:pStyle w:val="ListBullet"/>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Screening Support Services</w:t>
            </w:r>
          </w:p>
          <w:p w14:paraId="77C09795" w14:textId="77777777" w:rsidR="00ED78C4" w:rsidRPr="009D13C3" w:rsidRDefault="00ED78C4" w:rsidP="002B29A8">
            <w:pPr>
              <w:pStyle w:val="ListBullet"/>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a clinical assessor</w:t>
            </w:r>
          </w:p>
          <w:p w14:paraId="32842AB0" w14:textId="77777777" w:rsidR="00ED78C4" w:rsidRPr="009D13C3" w:rsidRDefault="00ED78C4" w:rsidP="002B29A8">
            <w:pPr>
              <w:pStyle w:val="ListBullet"/>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a clinical supervisor (training)</w:t>
            </w:r>
          </w:p>
          <w:p w14:paraId="136669A6" w14:textId="77777777" w:rsidR="00ED78C4" w:rsidRPr="009D13C3" w:rsidRDefault="00ED78C4" w:rsidP="002B29A8">
            <w:pPr>
              <w:pStyle w:val="ListBullet"/>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cervical screening services</w:t>
            </w:r>
          </w:p>
          <w:p w14:paraId="5AEFB243" w14:textId="77777777" w:rsidR="00ED78C4" w:rsidRPr="009D13C3" w:rsidRDefault="00ED78C4" w:rsidP="002B29A8">
            <w:pPr>
              <w:pStyle w:val="ListBullet"/>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the NCSP-Register</w:t>
            </w:r>
          </w:p>
          <w:p w14:paraId="38968D95" w14:textId="77777777" w:rsidR="00ED78C4" w:rsidRPr="009D13C3" w:rsidRDefault="00ED78C4" w:rsidP="002B29A8">
            <w:pPr>
              <w:pStyle w:val="ListBullet"/>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NCSP services (regional and central)</w:t>
            </w:r>
          </w:p>
          <w:p w14:paraId="02C24D6C" w14:textId="77777777" w:rsidR="00ED78C4" w:rsidRPr="009D13C3" w:rsidRDefault="00ED78C4" w:rsidP="002B29A8">
            <w:pPr>
              <w:pStyle w:val="ListBullet"/>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Laboratories</w:t>
            </w:r>
          </w:p>
          <w:p w14:paraId="7320D5DD" w14:textId="77777777" w:rsidR="00ED78C4" w:rsidRPr="009D13C3" w:rsidRDefault="00ED78C4" w:rsidP="002B29A8">
            <w:pPr>
              <w:pStyle w:val="ListBullet"/>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Colposcopy services</w:t>
            </w:r>
          </w:p>
          <w:p w14:paraId="4DB970E1" w14:textId="77777777" w:rsidR="00ED78C4" w:rsidRPr="009D13C3" w:rsidRDefault="00ED78C4" w:rsidP="002B29A8">
            <w:pPr>
              <w:pStyle w:val="ListBullet"/>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National Screening Unit</w:t>
            </w:r>
          </w:p>
          <w:p w14:paraId="5E2C4060" w14:textId="77777777" w:rsidR="00ED78C4" w:rsidRPr="009D13C3" w:rsidRDefault="00ED78C4" w:rsidP="002B29A8">
            <w:pPr>
              <w:pStyle w:val="ListBullet"/>
              <w:ind w:left="282" w:hanging="282"/>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Shows a good working knowledge of relevant legislative requirements, in particular:</w:t>
            </w:r>
          </w:p>
          <w:p w14:paraId="62AE9E81" w14:textId="77777777" w:rsidR="00ED78C4" w:rsidRPr="009D13C3" w:rsidRDefault="00ED78C4" w:rsidP="002B29A8">
            <w:pPr>
              <w:pStyle w:val="ListBullet"/>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Part 4A of the Health Act 1956</w:t>
            </w:r>
          </w:p>
          <w:p w14:paraId="6003AFD3" w14:textId="77777777" w:rsidR="00ED78C4" w:rsidRPr="009D13C3" w:rsidRDefault="00ED78C4" w:rsidP="002B29A8">
            <w:pPr>
              <w:pStyle w:val="ListBullet"/>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Health (Cervical Screening (Kaitiaki)) Regulations 1995</w:t>
            </w:r>
          </w:p>
          <w:p w14:paraId="087D2040" w14:textId="77777777" w:rsidR="00ED78C4" w:rsidRPr="009D13C3" w:rsidRDefault="00ED78C4" w:rsidP="002B29A8">
            <w:pPr>
              <w:pStyle w:val="ListBullet"/>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sidRPr="08CF2AC6">
              <w:rPr>
                <w:sz w:val="20"/>
                <w:szCs w:val="20"/>
              </w:rPr>
              <w:t>the Heath Practitioners Competence Assurance Act 2003</w:t>
            </w:r>
          </w:p>
          <w:p w14:paraId="434AEE9F" w14:textId="77777777" w:rsidR="00ED78C4" w:rsidRPr="009D13C3" w:rsidRDefault="00ED78C4" w:rsidP="002B29A8">
            <w:pPr>
              <w:pStyle w:val="ListBullet"/>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the Privacy Act 2020</w:t>
            </w:r>
          </w:p>
          <w:p w14:paraId="2CB12C85" w14:textId="77777777" w:rsidR="00ED78C4" w:rsidRPr="009D13C3" w:rsidRDefault="00ED78C4" w:rsidP="002B29A8">
            <w:pPr>
              <w:pStyle w:val="ListBullet"/>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sidRPr="08CF2AC6">
              <w:rPr>
                <w:sz w:val="20"/>
                <w:szCs w:val="20"/>
              </w:rPr>
              <w:t>the Health Information Privacy Code 1994</w:t>
            </w:r>
          </w:p>
          <w:p w14:paraId="2405AD3B" w14:textId="77777777" w:rsidR="00ED78C4" w:rsidRPr="009D13C3" w:rsidRDefault="00ED78C4" w:rsidP="002B29A8">
            <w:pPr>
              <w:pStyle w:val="ListBullet"/>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the Code of Health and Disability Services Consumers’ Rights.</w:t>
            </w:r>
          </w:p>
          <w:p w14:paraId="08D36BC8" w14:textId="77777777" w:rsidR="00ED78C4" w:rsidRPr="009D13C3" w:rsidRDefault="00ED78C4" w:rsidP="002B29A8">
            <w:pPr>
              <w:pStyle w:val="ListBullet"/>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9D13C3">
              <w:rPr>
                <w:sz w:val="20"/>
                <w:szCs w:val="20"/>
              </w:rPr>
              <w:t>Pae</w:t>
            </w:r>
            <w:proofErr w:type="spellEnd"/>
            <w:r w:rsidRPr="009D13C3">
              <w:rPr>
                <w:sz w:val="20"/>
                <w:szCs w:val="20"/>
              </w:rPr>
              <w:t xml:space="preserve"> Ora (Healthy Futures) Act 2022</w:t>
            </w:r>
          </w:p>
          <w:p w14:paraId="6AA222F7" w14:textId="31DA85BD" w:rsidR="00ED78C4" w:rsidRPr="00992DF1" w:rsidRDefault="00ED78C4" w:rsidP="00992DF1">
            <w:pPr>
              <w:pStyle w:val="Heading3"/>
              <w:numPr>
                <w:ilvl w:val="0"/>
                <w:numId w:val="27"/>
              </w:numPr>
              <w:cnfStyle w:val="000000000000" w:firstRow="0" w:lastRow="0" w:firstColumn="0" w:lastColumn="0" w:oddVBand="0" w:evenVBand="0" w:oddHBand="0" w:evenHBand="0" w:firstRowFirstColumn="0" w:firstRowLastColumn="0" w:lastRowFirstColumn="0" w:lastRowLastColumn="0"/>
              <w:rPr>
                <w:b w:val="0"/>
                <w:bCs w:val="0"/>
                <w:sz w:val="20"/>
                <w:szCs w:val="20"/>
              </w:rPr>
            </w:pPr>
            <w:r w:rsidRPr="00992DF1">
              <w:rPr>
                <w:b w:val="0"/>
                <w:bCs w:val="0"/>
                <w:sz w:val="20"/>
                <w:szCs w:val="20"/>
              </w:rPr>
              <w:lastRenderedPageBreak/>
              <w:t xml:space="preserve">Te </w:t>
            </w:r>
            <w:proofErr w:type="spellStart"/>
            <w:r w:rsidRPr="00992DF1">
              <w:rPr>
                <w:b w:val="0"/>
                <w:bCs w:val="0"/>
                <w:sz w:val="20"/>
                <w:szCs w:val="20"/>
              </w:rPr>
              <w:t>Pae</w:t>
            </w:r>
            <w:proofErr w:type="spellEnd"/>
            <w:r w:rsidRPr="00992DF1">
              <w:rPr>
                <w:b w:val="0"/>
                <w:bCs w:val="0"/>
                <w:sz w:val="20"/>
                <w:szCs w:val="20"/>
              </w:rPr>
              <w:t xml:space="preserve"> Tata Interim New Zealand Health Plan 2022.</w:t>
            </w:r>
          </w:p>
        </w:tc>
        <w:tc>
          <w:tcPr>
            <w:tcW w:w="1594" w:type="pct"/>
          </w:tcPr>
          <w:p w14:paraId="692448BA" w14:textId="77777777" w:rsidR="00ED78C4" w:rsidRPr="009D13C3" w:rsidRDefault="00ED78C4" w:rsidP="00820767">
            <w:pPr>
              <w:cnfStyle w:val="000000000000" w:firstRow="0" w:lastRow="0" w:firstColumn="0" w:lastColumn="0" w:oddVBand="0" w:evenVBand="0" w:oddHBand="0" w:evenHBand="0" w:firstRowFirstColumn="0" w:firstRowLastColumn="0" w:lastRowFirstColumn="0" w:lastRowLastColumn="0"/>
              <w:rPr>
                <w:rFonts w:eastAsia="Arial" w:cstheme="minorHAnsi"/>
                <w:b/>
                <w:bCs/>
                <w:sz w:val="20"/>
                <w:szCs w:val="20"/>
              </w:rPr>
            </w:pPr>
          </w:p>
        </w:tc>
        <w:tc>
          <w:tcPr>
            <w:tcW w:w="1639" w:type="pct"/>
          </w:tcPr>
          <w:p w14:paraId="3006F019" w14:textId="77777777" w:rsidR="00ED78C4" w:rsidRPr="009D13C3" w:rsidRDefault="00ED78C4"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p>
        </w:tc>
      </w:tr>
      <w:tr w:rsidR="00ED78C4" w:rsidRPr="009D13C3" w14:paraId="2B9B38FA" w14:textId="77777777" w:rsidTr="00AF21A9">
        <w:trPr>
          <w:trHeight w:val="20"/>
        </w:trPr>
        <w:tc>
          <w:tcPr>
            <w:cnfStyle w:val="001000000000" w:firstRow="0" w:lastRow="0" w:firstColumn="1" w:lastColumn="0" w:oddVBand="0" w:evenVBand="0" w:oddHBand="0" w:evenHBand="0" w:firstRowFirstColumn="0" w:firstRowLastColumn="0" w:lastRowFirstColumn="0" w:lastRowLastColumn="0"/>
            <w:tcW w:w="150" w:type="pct"/>
            <w:shd w:val="clear" w:color="auto" w:fill="CCEAEE" w:themeFill="accent4"/>
          </w:tcPr>
          <w:p w14:paraId="12AD1794" w14:textId="77777777" w:rsidR="00BA4861" w:rsidRPr="009D13C3" w:rsidRDefault="00BA4861" w:rsidP="00820767">
            <w:pPr>
              <w:rPr>
                <w:rFonts w:cstheme="minorHAnsi"/>
                <w:b/>
                <w:bCs/>
                <w:sz w:val="20"/>
                <w:szCs w:val="20"/>
              </w:rPr>
            </w:pPr>
            <w:r w:rsidRPr="009D13C3">
              <w:rPr>
                <w:rFonts w:cstheme="minorHAnsi"/>
                <w:b/>
                <w:bCs/>
                <w:sz w:val="20"/>
                <w:szCs w:val="20"/>
              </w:rPr>
              <w:t>2</w:t>
            </w:r>
          </w:p>
        </w:tc>
        <w:tc>
          <w:tcPr>
            <w:tcW w:w="1617" w:type="pct"/>
          </w:tcPr>
          <w:p w14:paraId="156E52F3"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Competency 2: Te Tiriti o Waitangi</w:t>
            </w:r>
          </w:p>
          <w:p w14:paraId="4470E102"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Applies Te Tiriti o Waitangi principles and </w:t>
            </w:r>
            <w:proofErr w:type="spellStart"/>
            <w:r w:rsidRPr="009D13C3">
              <w:rPr>
                <w:sz w:val="20"/>
                <w:szCs w:val="20"/>
              </w:rPr>
              <w:t>hauora</w:t>
            </w:r>
            <w:proofErr w:type="spellEnd"/>
            <w:r w:rsidRPr="009D13C3">
              <w:rPr>
                <w:sz w:val="20"/>
                <w:szCs w:val="20"/>
              </w:rPr>
              <w:t xml:space="preserve"> Māori models to cervical screening practice. Ensures</w:t>
            </w:r>
            <w:r w:rsidRPr="009D13C3">
              <w:rPr>
                <w:color w:val="09050A" w:themeColor="text1"/>
                <w:sz w:val="20"/>
                <w:szCs w:val="20"/>
              </w:rPr>
              <w:t xml:space="preserve"> the cultural safety of participants. </w:t>
            </w:r>
          </w:p>
          <w:p w14:paraId="3974F46D"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b/>
                <w:bCs/>
                <w:sz w:val="20"/>
                <w:szCs w:val="20"/>
              </w:rPr>
              <w:t>Performance requirements</w:t>
            </w:r>
          </w:p>
          <w:p w14:paraId="56D1C640"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 xml:space="preserve">Practises cervical screening in accordance with the Nursing Council of New Zealand and / or Medical Council of New Zealand guidelines for cultural safety. </w:t>
            </w:r>
          </w:p>
          <w:p w14:paraId="48AF581F"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 xml:space="preserve">Applies principles of </w:t>
            </w:r>
            <w:proofErr w:type="spellStart"/>
            <w:r w:rsidRPr="009D13C3">
              <w:rPr>
                <w:rFonts w:eastAsia="Arial" w:cstheme="minorHAnsi"/>
                <w:sz w:val="20"/>
                <w:szCs w:val="20"/>
              </w:rPr>
              <w:t>te</w:t>
            </w:r>
            <w:proofErr w:type="spellEnd"/>
            <w:r w:rsidRPr="009D13C3">
              <w:rPr>
                <w:rFonts w:eastAsia="Arial" w:cstheme="minorHAnsi"/>
                <w:sz w:val="20"/>
                <w:szCs w:val="20"/>
              </w:rPr>
              <w:t xml:space="preserve"> Tiriti o Waitangi to cervical screening practice.</w:t>
            </w:r>
          </w:p>
          <w:p w14:paraId="09D4730F"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 xml:space="preserve">Identifies a range of </w:t>
            </w:r>
            <w:proofErr w:type="spellStart"/>
            <w:r w:rsidRPr="009D13C3">
              <w:rPr>
                <w:rFonts w:eastAsia="Arial" w:cstheme="minorHAnsi"/>
                <w:sz w:val="20"/>
                <w:szCs w:val="20"/>
              </w:rPr>
              <w:t>hauora</w:t>
            </w:r>
            <w:proofErr w:type="spellEnd"/>
            <w:r w:rsidRPr="009D13C3">
              <w:rPr>
                <w:rFonts w:eastAsia="Arial" w:cstheme="minorHAnsi"/>
                <w:sz w:val="20"/>
                <w:szCs w:val="20"/>
              </w:rPr>
              <w:t xml:space="preserve"> Māori models. </w:t>
            </w:r>
          </w:p>
          <w:p w14:paraId="364EB91A"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 xml:space="preserve">Describes the relevance of </w:t>
            </w:r>
            <w:proofErr w:type="spellStart"/>
            <w:r w:rsidRPr="009D13C3">
              <w:rPr>
                <w:rFonts w:eastAsia="Arial" w:cstheme="minorHAnsi"/>
                <w:sz w:val="20"/>
                <w:szCs w:val="20"/>
              </w:rPr>
              <w:t>hauora</w:t>
            </w:r>
            <w:proofErr w:type="spellEnd"/>
            <w:r w:rsidRPr="009D13C3">
              <w:rPr>
                <w:rFonts w:eastAsia="Arial" w:cstheme="minorHAnsi"/>
                <w:sz w:val="20"/>
                <w:szCs w:val="20"/>
              </w:rPr>
              <w:t xml:space="preserve"> Māori models to cervical screening and the wellbeing of Māori.</w:t>
            </w:r>
          </w:p>
          <w:p w14:paraId="051FEC32"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9D13C3">
              <w:rPr>
                <w:rFonts w:eastAsia="Arial"/>
                <w:sz w:val="20"/>
                <w:szCs w:val="20"/>
              </w:rPr>
              <w:t xml:space="preserve">Describes the significance of Te Whare </w:t>
            </w:r>
            <w:proofErr w:type="spellStart"/>
            <w:r w:rsidRPr="009D13C3">
              <w:rPr>
                <w:rFonts w:eastAsia="Arial"/>
                <w:sz w:val="20"/>
                <w:szCs w:val="20"/>
              </w:rPr>
              <w:t>Tangata</w:t>
            </w:r>
            <w:proofErr w:type="spellEnd"/>
            <w:r w:rsidRPr="009D13C3">
              <w:rPr>
                <w:rFonts w:eastAsia="Arial"/>
                <w:sz w:val="20"/>
                <w:szCs w:val="20"/>
              </w:rPr>
              <w:t xml:space="preserve"> to Māori.</w:t>
            </w:r>
          </w:p>
          <w:p w14:paraId="34B4F429"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 xml:space="preserve">Can identify strategies to protect the sanctity of Te Whare </w:t>
            </w:r>
            <w:proofErr w:type="spellStart"/>
            <w:r w:rsidRPr="009D13C3">
              <w:rPr>
                <w:rFonts w:eastAsia="Arial" w:cstheme="minorHAnsi"/>
                <w:sz w:val="20"/>
                <w:szCs w:val="20"/>
              </w:rPr>
              <w:t>Tangata</w:t>
            </w:r>
            <w:proofErr w:type="spellEnd"/>
            <w:r w:rsidRPr="009D13C3">
              <w:rPr>
                <w:rFonts w:eastAsia="Arial" w:cstheme="minorHAnsi"/>
                <w:sz w:val="20"/>
                <w:szCs w:val="20"/>
              </w:rPr>
              <w:t xml:space="preserve"> when providing cervical screening.</w:t>
            </w:r>
          </w:p>
          <w:p w14:paraId="1D079300"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Demonstrates culturally safe practice by:</w:t>
            </w:r>
          </w:p>
          <w:p w14:paraId="469F3321"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respecting the dignity, privacy, and autonomy of participants in a way that is mana-enhancing and empowering.</w:t>
            </w:r>
          </w:p>
          <w:p w14:paraId="64794171"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supporting participants to observe their own cultural </w:t>
            </w:r>
            <w:proofErr w:type="gramStart"/>
            <w:r w:rsidRPr="009D13C3">
              <w:rPr>
                <w:sz w:val="20"/>
                <w:szCs w:val="20"/>
              </w:rPr>
              <w:t>practices</w:t>
            </w:r>
            <w:proofErr w:type="gramEnd"/>
          </w:p>
          <w:p w14:paraId="1AD07EB2"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including the participant’s whānau / family, when appropriate </w:t>
            </w:r>
          </w:p>
          <w:p w14:paraId="4B9922B1"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providing options to support cultural </w:t>
            </w:r>
            <w:proofErr w:type="gramStart"/>
            <w:r w:rsidRPr="009D13C3">
              <w:rPr>
                <w:sz w:val="20"/>
                <w:szCs w:val="20"/>
              </w:rPr>
              <w:t>choices</w:t>
            </w:r>
            <w:proofErr w:type="gramEnd"/>
            <w:r w:rsidRPr="009D13C3">
              <w:rPr>
                <w:sz w:val="20"/>
                <w:szCs w:val="20"/>
              </w:rPr>
              <w:t xml:space="preserve"> </w:t>
            </w:r>
          </w:p>
          <w:p w14:paraId="4CD4CAB3"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lastRenderedPageBreak/>
              <w:t xml:space="preserve">ensuring a </w:t>
            </w:r>
            <w:proofErr w:type="gramStart"/>
            <w:r w:rsidRPr="009D13C3">
              <w:rPr>
                <w:sz w:val="20"/>
                <w:szCs w:val="20"/>
              </w:rPr>
              <w:t>culturally-safe</w:t>
            </w:r>
            <w:proofErr w:type="gramEnd"/>
            <w:r w:rsidRPr="009D13C3">
              <w:rPr>
                <w:sz w:val="20"/>
                <w:szCs w:val="20"/>
              </w:rPr>
              <w:t xml:space="preserve"> environment</w:t>
            </w:r>
          </w:p>
          <w:p w14:paraId="1A710C2C"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using language-matched staff or interpreters, where appropriate. </w:t>
            </w:r>
          </w:p>
          <w:p w14:paraId="7DECB0F9"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b/>
                <w:sz w:val="20"/>
                <w:szCs w:val="20"/>
              </w:rPr>
            </w:pPr>
            <w:r w:rsidRPr="009D13C3">
              <w:rPr>
                <w:rFonts w:eastAsia="Arial" w:cstheme="minorHAnsi"/>
                <w:sz w:val="20"/>
                <w:szCs w:val="20"/>
              </w:rPr>
              <w:t xml:space="preserve">Acknowledges and respects the importance of culture, diversity, and inclusivity. This includes acknowledging the possible limitations of their knowledge in relation to the participant’s culture and an openness to ongoing development of cultural safety. </w:t>
            </w:r>
          </w:p>
        </w:tc>
        <w:tc>
          <w:tcPr>
            <w:tcW w:w="1594" w:type="pct"/>
          </w:tcPr>
          <w:p w14:paraId="7C4E3B1C"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b/>
                <w:bCs/>
                <w:sz w:val="20"/>
                <w:szCs w:val="20"/>
              </w:rPr>
              <w:lastRenderedPageBreak/>
              <w:t xml:space="preserve">Outcome 2. </w:t>
            </w:r>
            <w:r w:rsidRPr="009D13C3">
              <w:rPr>
                <w:rFonts w:eastAsia="Arial" w:cstheme="minorHAnsi"/>
                <w:sz w:val="20"/>
                <w:szCs w:val="20"/>
              </w:rPr>
              <w:t xml:space="preserve">Demonstrates knowledge of the relevance of Te Tiriti o Waitangi and </w:t>
            </w:r>
            <w:proofErr w:type="spellStart"/>
            <w:r w:rsidRPr="009D13C3">
              <w:rPr>
                <w:rFonts w:eastAsia="Arial" w:cstheme="minorHAnsi"/>
                <w:sz w:val="20"/>
                <w:szCs w:val="20"/>
              </w:rPr>
              <w:t>hauora</w:t>
            </w:r>
            <w:proofErr w:type="spellEnd"/>
            <w:r w:rsidRPr="009D13C3">
              <w:rPr>
                <w:rFonts w:eastAsia="Arial" w:cstheme="minorHAnsi"/>
                <w:sz w:val="20"/>
                <w:szCs w:val="20"/>
              </w:rPr>
              <w:t xml:space="preserve"> Māori models to the cervical screening of Māori in Aotearoa New Zealand. </w:t>
            </w:r>
          </w:p>
          <w:p w14:paraId="603EAEB6"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b/>
                <w:bCs/>
                <w:sz w:val="20"/>
                <w:szCs w:val="20"/>
              </w:rPr>
            </w:pPr>
            <w:r w:rsidRPr="08CF2AC6">
              <w:rPr>
                <w:rFonts w:eastAsia="Arial"/>
                <w:b/>
                <w:bCs/>
                <w:sz w:val="20"/>
                <w:szCs w:val="20"/>
              </w:rPr>
              <w:t>2.1</w:t>
            </w:r>
            <w:r w:rsidRPr="08CF2AC6">
              <w:rPr>
                <w:sz w:val="20"/>
                <w:szCs w:val="20"/>
              </w:rPr>
              <w:t xml:space="preserve"> </w:t>
            </w:r>
            <w:r w:rsidRPr="08CF2AC6">
              <w:rPr>
                <w:rFonts w:eastAsia="Arial"/>
                <w:sz w:val="20"/>
                <w:szCs w:val="20"/>
              </w:rPr>
              <w:t>Explains how the principles of Te Tiriti o Waitangi apply to cervical screen taking in Aotearoa New Zealand.</w:t>
            </w:r>
          </w:p>
          <w:p w14:paraId="5FC15A9A"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b/>
                <w:sz w:val="20"/>
                <w:szCs w:val="20"/>
              </w:rPr>
              <w:t>Range:</w:t>
            </w:r>
            <w:r w:rsidRPr="009D13C3">
              <w:rPr>
                <w:rFonts w:eastAsia="Arial" w:cstheme="minorHAnsi"/>
                <w:sz w:val="20"/>
                <w:szCs w:val="20"/>
              </w:rPr>
              <w:t xml:space="preserve"> principles of Te Tiriti o Waitangi may include, but are not limited to, reciprocity, active protection, partnership, equity, and equal treatment. </w:t>
            </w:r>
          </w:p>
          <w:p w14:paraId="17BDA1A9"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3C3">
              <w:rPr>
                <w:rFonts w:eastAsia="Arial" w:cstheme="minorHAnsi"/>
                <w:b/>
                <w:sz w:val="20"/>
                <w:szCs w:val="20"/>
              </w:rPr>
              <w:t>2.2</w:t>
            </w:r>
            <w:r w:rsidRPr="009D13C3">
              <w:rPr>
                <w:rFonts w:cstheme="minorHAnsi"/>
                <w:sz w:val="20"/>
                <w:szCs w:val="20"/>
              </w:rPr>
              <w:t xml:space="preserve"> </w:t>
            </w:r>
            <w:r w:rsidRPr="009D13C3">
              <w:rPr>
                <w:rFonts w:eastAsia="Arial" w:cstheme="minorHAnsi"/>
                <w:sz w:val="20"/>
                <w:szCs w:val="20"/>
              </w:rPr>
              <w:t xml:space="preserve">Describes </w:t>
            </w:r>
            <w:proofErr w:type="spellStart"/>
            <w:r w:rsidRPr="009D13C3">
              <w:rPr>
                <w:rFonts w:eastAsia="Arial" w:cstheme="minorHAnsi"/>
                <w:sz w:val="20"/>
                <w:szCs w:val="20"/>
              </w:rPr>
              <w:t>hauora</w:t>
            </w:r>
            <w:proofErr w:type="spellEnd"/>
            <w:r w:rsidRPr="009D13C3">
              <w:rPr>
                <w:rFonts w:eastAsia="Arial" w:cstheme="minorHAnsi"/>
                <w:sz w:val="20"/>
                <w:szCs w:val="20"/>
              </w:rPr>
              <w:t xml:space="preserve"> Māori models in terms of their relevance to the cervical screening programme in Aotearoa New Zealand. </w:t>
            </w:r>
          </w:p>
          <w:p w14:paraId="60EF9075"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3C3">
              <w:rPr>
                <w:rFonts w:eastAsia="Arial" w:cstheme="minorHAnsi"/>
                <w:b/>
                <w:sz w:val="20"/>
                <w:szCs w:val="20"/>
              </w:rPr>
              <w:t>Range</w:t>
            </w:r>
            <w:r w:rsidRPr="009D13C3">
              <w:rPr>
                <w:rFonts w:eastAsia="Arial" w:cstheme="minorHAnsi"/>
                <w:b/>
                <w:bCs/>
                <w:sz w:val="20"/>
                <w:szCs w:val="20"/>
              </w:rPr>
              <w:t>:</w:t>
            </w:r>
            <w:r w:rsidRPr="009D13C3">
              <w:rPr>
                <w:rFonts w:cstheme="minorHAnsi"/>
                <w:sz w:val="20"/>
                <w:szCs w:val="20"/>
              </w:rPr>
              <w:t xml:space="preserve"> </w:t>
            </w:r>
            <w:r w:rsidRPr="009D13C3">
              <w:rPr>
                <w:rFonts w:eastAsia="Arial" w:cstheme="minorHAnsi"/>
                <w:sz w:val="20"/>
                <w:szCs w:val="20"/>
              </w:rPr>
              <w:t xml:space="preserve">may include, but is not limited to, Te Whare Tapa </w:t>
            </w:r>
            <w:proofErr w:type="spellStart"/>
            <w:r w:rsidRPr="009D13C3">
              <w:rPr>
                <w:rFonts w:eastAsia="Arial" w:cstheme="minorHAnsi"/>
                <w:sz w:val="20"/>
                <w:szCs w:val="20"/>
              </w:rPr>
              <w:t>Whā</w:t>
            </w:r>
            <w:proofErr w:type="spellEnd"/>
            <w:r w:rsidRPr="009D13C3">
              <w:rPr>
                <w:rFonts w:eastAsia="Arial" w:cstheme="minorHAnsi"/>
                <w:sz w:val="20"/>
                <w:szCs w:val="20"/>
              </w:rPr>
              <w:t>, Te </w:t>
            </w:r>
            <w:proofErr w:type="spellStart"/>
            <w:r w:rsidRPr="009D13C3">
              <w:rPr>
                <w:rFonts w:eastAsia="Arial" w:cstheme="minorHAnsi"/>
                <w:sz w:val="20"/>
                <w:szCs w:val="20"/>
              </w:rPr>
              <w:t>Wheke</w:t>
            </w:r>
            <w:proofErr w:type="spellEnd"/>
            <w:r w:rsidRPr="009D13C3">
              <w:rPr>
                <w:rFonts w:eastAsia="Arial" w:cstheme="minorHAnsi"/>
                <w:sz w:val="20"/>
                <w:szCs w:val="20"/>
              </w:rPr>
              <w:t xml:space="preserve">. </w:t>
            </w:r>
          </w:p>
          <w:p w14:paraId="6185BDF5"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3C3">
              <w:rPr>
                <w:rFonts w:eastAsia="Arial" w:cstheme="minorHAnsi"/>
                <w:b/>
                <w:sz w:val="20"/>
                <w:szCs w:val="20"/>
              </w:rPr>
              <w:t>2.3</w:t>
            </w:r>
            <w:r w:rsidRPr="009D13C3">
              <w:rPr>
                <w:rFonts w:eastAsia="Arial" w:cstheme="minorHAnsi"/>
                <w:sz w:val="20"/>
                <w:szCs w:val="20"/>
              </w:rPr>
              <w:t xml:space="preserve"> Describes </w:t>
            </w:r>
            <w:proofErr w:type="spellStart"/>
            <w:r w:rsidRPr="009D13C3">
              <w:rPr>
                <w:rFonts w:eastAsia="Arial" w:cstheme="minorHAnsi"/>
                <w:sz w:val="20"/>
                <w:szCs w:val="20"/>
              </w:rPr>
              <w:t>te</w:t>
            </w:r>
            <w:proofErr w:type="spellEnd"/>
            <w:r w:rsidRPr="009D13C3">
              <w:rPr>
                <w:rFonts w:eastAsia="Arial" w:cstheme="minorHAnsi"/>
                <w:sz w:val="20"/>
                <w:szCs w:val="20"/>
              </w:rPr>
              <w:t xml:space="preserve"> </w:t>
            </w:r>
            <w:proofErr w:type="spellStart"/>
            <w:r w:rsidRPr="009D13C3">
              <w:rPr>
                <w:rFonts w:eastAsia="Arial" w:cstheme="minorHAnsi"/>
                <w:sz w:val="20"/>
                <w:szCs w:val="20"/>
              </w:rPr>
              <w:t>whare</w:t>
            </w:r>
            <w:proofErr w:type="spellEnd"/>
            <w:r w:rsidRPr="009D13C3">
              <w:rPr>
                <w:rFonts w:eastAsia="Arial" w:cstheme="minorHAnsi"/>
                <w:sz w:val="20"/>
                <w:szCs w:val="20"/>
              </w:rPr>
              <w:t xml:space="preserve"> </w:t>
            </w:r>
            <w:proofErr w:type="spellStart"/>
            <w:r w:rsidRPr="009D13C3">
              <w:rPr>
                <w:rFonts w:eastAsia="Arial" w:cstheme="minorHAnsi"/>
                <w:sz w:val="20"/>
                <w:szCs w:val="20"/>
              </w:rPr>
              <w:t>tangata</w:t>
            </w:r>
            <w:proofErr w:type="spellEnd"/>
            <w:r w:rsidRPr="009D13C3">
              <w:rPr>
                <w:rFonts w:eastAsia="Arial" w:cstheme="minorHAnsi"/>
                <w:sz w:val="20"/>
                <w:szCs w:val="20"/>
              </w:rPr>
              <w:t xml:space="preserve"> (the womb) in terms of its significance to Māori. </w:t>
            </w:r>
          </w:p>
          <w:p w14:paraId="62D53798"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b/>
                <w:sz w:val="20"/>
                <w:szCs w:val="20"/>
              </w:rPr>
              <w:t>Range</w:t>
            </w:r>
            <w:r w:rsidRPr="009D13C3">
              <w:rPr>
                <w:rFonts w:eastAsia="Arial" w:cstheme="minorHAnsi"/>
                <w:b/>
                <w:bCs/>
                <w:sz w:val="20"/>
                <w:szCs w:val="20"/>
              </w:rPr>
              <w:t>:</w:t>
            </w:r>
            <w:r w:rsidRPr="009D13C3">
              <w:rPr>
                <w:rFonts w:eastAsia="Arial" w:cstheme="minorHAnsi"/>
                <w:sz w:val="20"/>
                <w:szCs w:val="20"/>
              </w:rPr>
              <w:t xml:space="preserve"> may include, but is not limited to, </w:t>
            </w:r>
            <w:proofErr w:type="spellStart"/>
            <w:r w:rsidRPr="009D13C3">
              <w:rPr>
                <w:rFonts w:eastAsia="Arial" w:cstheme="minorHAnsi"/>
                <w:sz w:val="20"/>
                <w:szCs w:val="20"/>
              </w:rPr>
              <w:t>tapu</w:t>
            </w:r>
            <w:proofErr w:type="spellEnd"/>
            <w:r w:rsidRPr="009D13C3">
              <w:rPr>
                <w:rFonts w:eastAsia="Arial" w:cstheme="minorHAnsi"/>
                <w:sz w:val="20"/>
                <w:szCs w:val="20"/>
              </w:rPr>
              <w:t>, whakapapa, whānau, and intergenerational kōrero.</w:t>
            </w:r>
          </w:p>
          <w:p w14:paraId="28C2A906"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Outcome 3</w:t>
            </w:r>
          </w:p>
          <w:p w14:paraId="4EDB06BF"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b/>
                <w:sz w:val="20"/>
                <w:szCs w:val="20"/>
              </w:rPr>
              <w:t>3.3</w:t>
            </w:r>
            <w:r w:rsidRPr="009D13C3">
              <w:rPr>
                <w:rFonts w:cstheme="minorHAnsi"/>
                <w:sz w:val="20"/>
                <w:szCs w:val="20"/>
              </w:rPr>
              <w:t xml:space="preserve"> </w:t>
            </w:r>
            <w:r w:rsidRPr="009D13C3">
              <w:rPr>
                <w:rFonts w:eastAsia="Arial" w:cstheme="minorHAnsi"/>
                <w:sz w:val="20"/>
                <w:szCs w:val="20"/>
              </w:rPr>
              <w:t xml:space="preserve">Identifies and explains strategies to ensure cultural safety within the practice of cervical screen-taking according to the NCSP Policies and Standards, and the Clinical Practice Guidelines 2023. </w:t>
            </w:r>
          </w:p>
          <w:p w14:paraId="439EB6BC"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D13C3">
              <w:rPr>
                <w:rFonts w:eastAsia="Arial" w:cstheme="minorHAnsi"/>
                <w:b/>
                <w:sz w:val="20"/>
                <w:szCs w:val="20"/>
              </w:rPr>
              <w:t>Range</w:t>
            </w:r>
            <w:r w:rsidRPr="009D13C3">
              <w:rPr>
                <w:rFonts w:eastAsia="Arial" w:cstheme="minorHAnsi"/>
                <w:b/>
                <w:bCs/>
                <w:sz w:val="20"/>
                <w:szCs w:val="20"/>
              </w:rPr>
              <w:t>:</w:t>
            </w:r>
            <w:r w:rsidRPr="009D13C3">
              <w:rPr>
                <w:rFonts w:eastAsia="Arial" w:cstheme="minorHAnsi"/>
                <w:sz w:val="20"/>
                <w:szCs w:val="20"/>
              </w:rPr>
              <w:t xml:space="preserve"> includes, but is not limited to, strategies for Māori, Pacific Peoples, any other cultural group relevant to the candidate’s practice</w:t>
            </w:r>
            <w:r w:rsidRPr="009D13C3">
              <w:rPr>
                <w:rFonts w:cstheme="minorHAnsi"/>
                <w:b/>
                <w:bCs/>
                <w:sz w:val="20"/>
                <w:szCs w:val="20"/>
              </w:rPr>
              <w:t>.</w:t>
            </w:r>
          </w:p>
          <w:p w14:paraId="3AD532F9"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b/>
                <w:bCs/>
                <w:sz w:val="20"/>
                <w:szCs w:val="20"/>
              </w:rPr>
            </w:pPr>
          </w:p>
        </w:tc>
        <w:tc>
          <w:tcPr>
            <w:tcW w:w="1639" w:type="pct"/>
          </w:tcPr>
          <w:p w14:paraId="20114AC8"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lastRenderedPageBreak/>
              <w:t>NCSP Policies and Standards</w:t>
            </w:r>
          </w:p>
          <w:p w14:paraId="526EA9B4"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b/>
                <w:bCs/>
                <w:sz w:val="20"/>
                <w:szCs w:val="20"/>
              </w:rPr>
            </w:pPr>
            <w:r w:rsidRPr="009D13C3">
              <w:rPr>
                <w:rFonts w:eastAsia="Arial" w:cstheme="minorHAnsi"/>
                <w:b/>
                <w:bCs/>
                <w:sz w:val="20"/>
                <w:szCs w:val="20"/>
              </w:rPr>
              <w:t xml:space="preserve">Section 1: </w:t>
            </w:r>
            <w:proofErr w:type="spellStart"/>
            <w:r w:rsidRPr="009D13C3">
              <w:rPr>
                <w:rFonts w:eastAsia="Arial" w:cstheme="minorHAnsi"/>
                <w:b/>
                <w:bCs/>
                <w:sz w:val="20"/>
                <w:szCs w:val="20"/>
              </w:rPr>
              <w:t>Tiro</w:t>
            </w:r>
            <w:proofErr w:type="spellEnd"/>
            <w:r w:rsidRPr="009D13C3">
              <w:rPr>
                <w:rFonts w:eastAsia="Arial" w:cstheme="minorHAnsi"/>
                <w:b/>
                <w:bCs/>
                <w:sz w:val="20"/>
                <w:szCs w:val="20"/>
              </w:rPr>
              <w:t xml:space="preserve"> </w:t>
            </w:r>
            <w:proofErr w:type="spellStart"/>
            <w:r w:rsidRPr="009D13C3">
              <w:rPr>
                <w:rFonts w:eastAsia="Arial" w:cstheme="minorHAnsi"/>
                <w:b/>
                <w:bCs/>
                <w:sz w:val="20"/>
                <w:szCs w:val="20"/>
              </w:rPr>
              <w:t>Whānui</w:t>
            </w:r>
            <w:proofErr w:type="spellEnd"/>
            <w:r w:rsidRPr="009D13C3">
              <w:rPr>
                <w:rFonts w:eastAsia="Arial" w:cstheme="minorHAnsi"/>
                <w:b/>
                <w:bCs/>
                <w:sz w:val="20"/>
                <w:szCs w:val="20"/>
              </w:rPr>
              <w:t xml:space="preserve"> Overview</w:t>
            </w:r>
          </w:p>
          <w:p w14:paraId="7A71506E"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Policy: </w:t>
            </w:r>
            <w:proofErr w:type="gramStart"/>
            <w:r w:rsidRPr="009D13C3">
              <w:rPr>
                <w:sz w:val="20"/>
                <w:szCs w:val="20"/>
              </w:rPr>
              <w:t>Culturally-safe</w:t>
            </w:r>
            <w:proofErr w:type="gramEnd"/>
            <w:r w:rsidRPr="009D13C3">
              <w:rPr>
                <w:sz w:val="20"/>
                <w:szCs w:val="20"/>
              </w:rPr>
              <w:t xml:space="preserve"> practices </w:t>
            </w:r>
          </w:p>
          <w:p w14:paraId="68277755"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 xml:space="preserve">NCSP providers must employ </w:t>
            </w:r>
            <w:proofErr w:type="gramStart"/>
            <w:r w:rsidRPr="009D13C3">
              <w:rPr>
                <w:rFonts w:eastAsia="Arial" w:cstheme="minorHAnsi"/>
                <w:sz w:val="20"/>
                <w:szCs w:val="20"/>
              </w:rPr>
              <w:t>culturally-appropriate</w:t>
            </w:r>
            <w:proofErr w:type="gramEnd"/>
            <w:r w:rsidRPr="009D13C3">
              <w:rPr>
                <w:rFonts w:eastAsia="Arial" w:cstheme="minorHAnsi"/>
                <w:sz w:val="20"/>
                <w:szCs w:val="20"/>
              </w:rPr>
              <w:t xml:space="preserve"> practices and procedures that provide a culturally-safe service and promote equity of access to cervical screening across all population groups.</w:t>
            </w:r>
          </w:p>
          <w:p w14:paraId="4D19DCF5"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 xml:space="preserve">Providers should be aware of the component groups and rationale for NCSP ‘priority group </w:t>
            </w:r>
            <w:proofErr w:type="gramStart"/>
            <w:r w:rsidRPr="009D13C3">
              <w:rPr>
                <w:rFonts w:eastAsia="Arial" w:cstheme="minorHAnsi"/>
                <w:sz w:val="20"/>
                <w:szCs w:val="20"/>
              </w:rPr>
              <w:t>participants’</w:t>
            </w:r>
            <w:proofErr w:type="gramEnd"/>
            <w:r w:rsidRPr="009D13C3">
              <w:rPr>
                <w:rFonts w:eastAsia="Arial" w:cstheme="minorHAnsi"/>
                <w:sz w:val="20"/>
                <w:szCs w:val="20"/>
              </w:rPr>
              <w:t>.</w:t>
            </w:r>
          </w:p>
          <w:p w14:paraId="743E7E1D"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b/>
                <w:bCs/>
                <w:sz w:val="20"/>
                <w:szCs w:val="20"/>
              </w:rPr>
            </w:pPr>
            <w:r w:rsidRPr="009D13C3">
              <w:rPr>
                <w:rFonts w:eastAsia="Arial" w:cstheme="minorHAnsi"/>
                <w:b/>
                <w:bCs/>
                <w:sz w:val="20"/>
                <w:szCs w:val="20"/>
              </w:rPr>
              <w:t>NCSP Policies and Standards</w:t>
            </w:r>
          </w:p>
          <w:p w14:paraId="1C7919F2"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Section 3: Cervical Screening Services</w:t>
            </w:r>
          </w:p>
          <w:p w14:paraId="6CE512AE"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3.2 Best Practice Service Delivery Principles</w:t>
            </w:r>
          </w:p>
          <w:p w14:paraId="2B0A9F23"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Standards:</w:t>
            </w:r>
          </w:p>
          <w:p w14:paraId="5187DA5B"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3.2.1 Cervical screening providers and services understand how the principles of Te Tiriti o Waitangi apply to cervical screening.</w:t>
            </w:r>
          </w:p>
          <w:p w14:paraId="63D0AA53"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 xml:space="preserve">3.2.2 Sample-takers and cervical screening services understand </w:t>
            </w:r>
            <w:proofErr w:type="spellStart"/>
            <w:r w:rsidRPr="009D13C3">
              <w:rPr>
                <w:rFonts w:eastAsia="Arial" w:cstheme="minorHAnsi"/>
                <w:sz w:val="20"/>
                <w:szCs w:val="20"/>
              </w:rPr>
              <w:t>hauora</w:t>
            </w:r>
            <w:proofErr w:type="spellEnd"/>
            <w:r w:rsidRPr="009D13C3">
              <w:rPr>
                <w:rFonts w:eastAsia="Arial" w:cstheme="minorHAnsi"/>
                <w:sz w:val="20"/>
                <w:szCs w:val="20"/>
              </w:rPr>
              <w:t xml:space="preserve"> Māori models as being central to the wellbeing of Māori.</w:t>
            </w:r>
          </w:p>
          <w:p w14:paraId="5723271D"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3C3">
              <w:rPr>
                <w:rFonts w:eastAsia="Arial" w:cstheme="minorHAnsi"/>
                <w:sz w:val="20"/>
                <w:szCs w:val="20"/>
              </w:rPr>
              <w:t>3.2.3 Sample-takers and cervical screening services ensure cultural competency and cultural safety.</w:t>
            </w:r>
          </w:p>
          <w:p w14:paraId="7AA07220"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3.2.5 Participants are supported to observe their own cultural practices, where appropriate.</w:t>
            </w:r>
          </w:p>
          <w:p w14:paraId="784739B8"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lastRenderedPageBreak/>
              <w:t xml:space="preserve">3.2.6 Cervical sample-takers and cervical screening services maintain a </w:t>
            </w:r>
            <w:proofErr w:type="gramStart"/>
            <w:r w:rsidRPr="009D13C3">
              <w:rPr>
                <w:rFonts w:eastAsia="Arial" w:cstheme="minorHAnsi"/>
                <w:sz w:val="20"/>
                <w:szCs w:val="20"/>
              </w:rPr>
              <w:t>culturally-safe</w:t>
            </w:r>
            <w:proofErr w:type="gramEnd"/>
            <w:r w:rsidRPr="009D13C3">
              <w:rPr>
                <w:rFonts w:eastAsia="Arial" w:cstheme="minorHAnsi"/>
                <w:sz w:val="20"/>
                <w:szCs w:val="20"/>
              </w:rPr>
              <w:t xml:space="preserve"> and appropriate environment for providing cervical screening.</w:t>
            </w:r>
          </w:p>
          <w:p w14:paraId="5F7E5109"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8CF2AC6">
              <w:rPr>
                <w:rFonts w:eastAsia="Arial"/>
                <w:sz w:val="20"/>
                <w:szCs w:val="20"/>
              </w:rPr>
              <w:t>3.2.7 Informs participants of other cultural networks and services for their health needs and support.</w:t>
            </w:r>
          </w:p>
          <w:p w14:paraId="0BF7B697"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3.2.8 Cervical sample-takers and cervical screening services actively support access and participation for priority groups in cervical screening.</w:t>
            </w:r>
          </w:p>
          <w:p w14:paraId="39247D0C"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3C3">
              <w:rPr>
                <w:rFonts w:eastAsia="Arial" w:cstheme="minorHAnsi"/>
                <w:sz w:val="20"/>
                <w:szCs w:val="20"/>
              </w:rPr>
              <w:t>3.2.10 Cervical sample-takers and cervical screening services work to support participants’ needs and provide services that respect the dignity, privacy, and autonomy of participants in a way that is mana-enhancing and empowering.</w:t>
            </w:r>
          </w:p>
          <w:p w14:paraId="47DE060F"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3C3">
              <w:rPr>
                <w:rFonts w:eastAsia="Arial" w:cstheme="minorHAnsi"/>
                <w:sz w:val="20"/>
                <w:szCs w:val="20"/>
              </w:rPr>
              <w:t>3.2.11 Cervical sample-takers and cervical screening services ensure practice that supports diversity and inclusion.</w:t>
            </w:r>
          </w:p>
        </w:tc>
      </w:tr>
      <w:tr w:rsidR="00ED78C4" w:rsidRPr="009D13C3" w14:paraId="56779093" w14:textId="77777777" w:rsidTr="00AF21A9">
        <w:trPr>
          <w:trHeight w:val="20"/>
        </w:trPr>
        <w:tc>
          <w:tcPr>
            <w:cnfStyle w:val="001000000000" w:firstRow="0" w:lastRow="0" w:firstColumn="1" w:lastColumn="0" w:oddVBand="0" w:evenVBand="0" w:oddHBand="0" w:evenHBand="0" w:firstRowFirstColumn="0" w:firstRowLastColumn="0" w:lastRowFirstColumn="0" w:lastRowLastColumn="0"/>
            <w:tcW w:w="150" w:type="pct"/>
            <w:shd w:val="clear" w:color="auto" w:fill="CCEAEE" w:themeFill="accent4"/>
          </w:tcPr>
          <w:p w14:paraId="7CE5AC41" w14:textId="77777777" w:rsidR="00BA4861" w:rsidRPr="009D13C3" w:rsidRDefault="00BA4861" w:rsidP="00820767">
            <w:pPr>
              <w:rPr>
                <w:rFonts w:cstheme="minorHAnsi"/>
                <w:b/>
                <w:bCs/>
                <w:sz w:val="20"/>
                <w:szCs w:val="20"/>
              </w:rPr>
            </w:pPr>
            <w:r w:rsidRPr="009D13C3">
              <w:rPr>
                <w:rFonts w:cstheme="minorHAnsi"/>
                <w:b/>
                <w:bCs/>
                <w:sz w:val="20"/>
                <w:szCs w:val="20"/>
              </w:rPr>
              <w:lastRenderedPageBreak/>
              <w:t>3</w:t>
            </w:r>
          </w:p>
        </w:tc>
        <w:tc>
          <w:tcPr>
            <w:tcW w:w="1617" w:type="pct"/>
          </w:tcPr>
          <w:p w14:paraId="120E26DD"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Competency 3: Barriers and enablers to cervical screening in Aotearoa</w:t>
            </w:r>
          </w:p>
          <w:p w14:paraId="43F59978"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color w:val="09050A" w:themeColor="text1"/>
                <w:sz w:val="20"/>
                <w:szCs w:val="20"/>
              </w:rPr>
            </w:pPr>
            <w:r w:rsidRPr="009D13C3">
              <w:rPr>
                <w:rFonts w:eastAsia="Arial" w:cstheme="minorHAnsi"/>
                <w:color w:val="09050A" w:themeColor="text1"/>
                <w:sz w:val="20"/>
                <w:szCs w:val="20"/>
              </w:rPr>
              <w:t xml:space="preserve">Uses knowledge of cervical screening barriers and enablers to ensure participants have a positive experience of cervical screening and to improve participation and equitable outcomes. </w:t>
            </w:r>
          </w:p>
          <w:p w14:paraId="400D5860"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3C3">
              <w:rPr>
                <w:sz w:val="20"/>
                <w:szCs w:val="20"/>
              </w:rPr>
              <w:t>Performance requirements</w:t>
            </w:r>
          </w:p>
          <w:p w14:paraId="5B04352A"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Identifies key barriers to participation in cervical screening according to evidence.</w:t>
            </w:r>
          </w:p>
          <w:p w14:paraId="4B786160"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Identifies key enablers to participation in cervical screening according to evidence.</w:t>
            </w:r>
          </w:p>
          <w:p w14:paraId="643C86E6"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Identifies points within a clinical pathway where personal and / or systemic barriers present a risk to participants completing screening, assessment, or treatment.</w:t>
            </w:r>
          </w:p>
          <w:p w14:paraId="01101C65"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lastRenderedPageBreak/>
              <w:t>Reflects on personal practice and knowledge of NCSP to identify strategies to improve equity of access to cervical screening and equity of outcome for participants requiring assessment and / or treatment.</w:t>
            </w:r>
          </w:p>
          <w:p w14:paraId="621E0550"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b w:val="0"/>
                <w:sz w:val="20"/>
                <w:szCs w:val="20"/>
              </w:rPr>
            </w:pPr>
            <w:r w:rsidRPr="009D13C3">
              <w:rPr>
                <w:rFonts w:eastAsia="Arial" w:cstheme="minorHAnsi"/>
                <w:b w:val="0"/>
                <w:sz w:val="20"/>
                <w:szCs w:val="20"/>
              </w:rPr>
              <w:t>Demonstrates awareness of the critical importance of practices and processes that contribute to a positive experience for participants and that foster their commitment to having regular cervical screening.</w:t>
            </w:r>
          </w:p>
        </w:tc>
        <w:tc>
          <w:tcPr>
            <w:tcW w:w="1594" w:type="pct"/>
          </w:tcPr>
          <w:p w14:paraId="34BEB7DD"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lastRenderedPageBreak/>
              <w:t xml:space="preserve">Outcome 3  </w:t>
            </w:r>
          </w:p>
          <w:p w14:paraId="13A06A83"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 xml:space="preserve">Demonstrates knowledge of the barriers to cervical screening and strategies for improving participation and equitable outcomes. </w:t>
            </w:r>
          </w:p>
          <w:p w14:paraId="0C22D32C"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b/>
                <w:sz w:val="20"/>
                <w:szCs w:val="20"/>
              </w:rPr>
              <w:t>3.1</w:t>
            </w:r>
            <w:r w:rsidRPr="009D13C3">
              <w:rPr>
                <w:rFonts w:cstheme="minorHAnsi"/>
                <w:sz w:val="20"/>
                <w:szCs w:val="20"/>
              </w:rPr>
              <w:t xml:space="preserve"> </w:t>
            </w:r>
            <w:r w:rsidRPr="009D13C3">
              <w:rPr>
                <w:rFonts w:eastAsia="Arial" w:cstheme="minorHAnsi"/>
                <w:sz w:val="20"/>
                <w:szCs w:val="20"/>
              </w:rPr>
              <w:t xml:space="preserve">Explains barriers to cervical screening in terms of the needs and concerns of individuals and service providers. </w:t>
            </w:r>
          </w:p>
          <w:p w14:paraId="2F0BFF93"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Style w:val="Bold"/>
                <w:sz w:val="20"/>
                <w:szCs w:val="20"/>
              </w:rPr>
              <w:t>Range:</w:t>
            </w:r>
            <w:r w:rsidRPr="009D13C3">
              <w:rPr>
                <w:rFonts w:cstheme="minorHAnsi"/>
                <w:sz w:val="20"/>
                <w:szCs w:val="20"/>
              </w:rPr>
              <w:t xml:space="preserve"> </w:t>
            </w:r>
            <w:r w:rsidRPr="009D13C3">
              <w:rPr>
                <w:rFonts w:eastAsia="Arial" w:cstheme="minorHAnsi"/>
                <w:sz w:val="20"/>
                <w:szCs w:val="20"/>
              </w:rPr>
              <w:t xml:space="preserve">barriers include individual, societal, systemic, historical, inequity. </w:t>
            </w:r>
          </w:p>
          <w:p w14:paraId="7A5873E7"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b/>
                <w:sz w:val="20"/>
                <w:szCs w:val="20"/>
              </w:rPr>
              <w:t>3.2</w:t>
            </w:r>
            <w:r w:rsidRPr="009D13C3">
              <w:rPr>
                <w:rFonts w:cstheme="minorHAnsi"/>
                <w:sz w:val="20"/>
                <w:szCs w:val="20"/>
              </w:rPr>
              <w:t xml:space="preserve"> </w:t>
            </w:r>
            <w:r w:rsidRPr="009D13C3">
              <w:rPr>
                <w:rFonts w:eastAsia="Arial" w:cstheme="minorHAnsi"/>
                <w:sz w:val="20"/>
                <w:szCs w:val="20"/>
              </w:rPr>
              <w:t xml:space="preserve">Describes strategies for improving participation and reducing inequities in the cervical screening programme according to the NCSP Policies and Standards, and the Clinical Practice Guidelines 2023. </w:t>
            </w:r>
          </w:p>
          <w:p w14:paraId="2E636C64"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Style w:val="Bold"/>
                <w:sz w:val="20"/>
                <w:szCs w:val="20"/>
              </w:rPr>
              <w:lastRenderedPageBreak/>
              <w:t xml:space="preserve">Range: </w:t>
            </w:r>
            <w:r w:rsidRPr="009D13C3">
              <w:rPr>
                <w:rFonts w:eastAsia="Arial" w:cstheme="minorHAnsi"/>
                <w:sz w:val="20"/>
                <w:szCs w:val="20"/>
              </w:rPr>
              <w:t xml:space="preserve">strategies for candidate, cervical screening providers, government. </w:t>
            </w:r>
          </w:p>
        </w:tc>
        <w:tc>
          <w:tcPr>
            <w:tcW w:w="1639" w:type="pct"/>
          </w:tcPr>
          <w:p w14:paraId="3741FB64"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lastRenderedPageBreak/>
              <w:t>NCSP Policies and Standards</w:t>
            </w:r>
          </w:p>
          <w:p w14:paraId="7955F49B"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Section 3: Cervical Screening Services</w:t>
            </w:r>
          </w:p>
          <w:p w14:paraId="7195D0DF"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Standards:</w:t>
            </w:r>
          </w:p>
          <w:p w14:paraId="1B7AF0E0"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3.2.9 Cervical sample-takers and cervical screening services use their knowledge of the enablers and barriers to cervical screening to improve services to participants</w:t>
            </w:r>
          </w:p>
        </w:tc>
      </w:tr>
      <w:tr w:rsidR="00ED78C4" w:rsidRPr="009D13C3" w14:paraId="64DA0B49" w14:textId="77777777" w:rsidTr="00AF21A9">
        <w:trPr>
          <w:trHeight w:val="20"/>
        </w:trPr>
        <w:tc>
          <w:tcPr>
            <w:cnfStyle w:val="001000000000" w:firstRow="0" w:lastRow="0" w:firstColumn="1" w:lastColumn="0" w:oddVBand="0" w:evenVBand="0" w:oddHBand="0" w:evenHBand="0" w:firstRowFirstColumn="0" w:firstRowLastColumn="0" w:lastRowFirstColumn="0" w:lastRowLastColumn="0"/>
            <w:tcW w:w="150" w:type="pct"/>
            <w:shd w:val="clear" w:color="auto" w:fill="CCEAEE" w:themeFill="accent4"/>
          </w:tcPr>
          <w:p w14:paraId="43F23104" w14:textId="77777777" w:rsidR="00BA4861" w:rsidRPr="009D13C3" w:rsidRDefault="00BA4861" w:rsidP="00820767">
            <w:pPr>
              <w:rPr>
                <w:rFonts w:cstheme="minorHAnsi"/>
                <w:b/>
                <w:bCs/>
                <w:sz w:val="20"/>
                <w:szCs w:val="20"/>
              </w:rPr>
            </w:pPr>
            <w:r w:rsidRPr="009D13C3">
              <w:rPr>
                <w:rFonts w:cstheme="minorHAnsi"/>
                <w:b/>
                <w:bCs/>
                <w:sz w:val="20"/>
                <w:szCs w:val="20"/>
              </w:rPr>
              <w:t>4</w:t>
            </w:r>
          </w:p>
        </w:tc>
        <w:tc>
          <w:tcPr>
            <w:tcW w:w="1617" w:type="pct"/>
          </w:tcPr>
          <w:p w14:paraId="3D4F4995"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b/>
                <w:bCs/>
                <w:sz w:val="20"/>
                <w:szCs w:val="20"/>
              </w:rPr>
            </w:pPr>
            <w:r w:rsidRPr="009D13C3">
              <w:rPr>
                <w:rFonts w:eastAsia="Arial"/>
                <w:b/>
                <w:bCs/>
                <w:sz w:val="20"/>
                <w:szCs w:val="20"/>
              </w:rPr>
              <w:t>Competency 4: Effective communication</w:t>
            </w:r>
          </w:p>
          <w:p w14:paraId="25C6BEE2"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9D13C3">
              <w:rPr>
                <w:rFonts w:eastAsia="Arial"/>
                <w:sz w:val="20"/>
                <w:szCs w:val="20"/>
              </w:rPr>
              <w:t>Uses a range of strategies to effectively engage and communicate with people, including those who have specific communication needs, to notify, invite, and recall participants.</w:t>
            </w:r>
          </w:p>
          <w:p w14:paraId="5495B134"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Performance requirements</w:t>
            </w:r>
          </w:p>
          <w:p w14:paraId="0DBBEE36"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b w:val="0"/>
                <w:sz w:val="20"/>
                <w:szCs w:val="20"/>
              </w:rPr>
            </w:pPr>
            <w:r w:rsidRPr="009D13C3">
              <w:rPr>
                <w:rFonts w:eastAsia="Arial" w:cstheme="minorHAnsi"/>
                <w:b w:val="0"/>
                <w:sz w:val="20"/>
                <w:szCs w:val="20"/>
              </w:rPr>
              <w:t>Demonstrates knowledge of NCSP notification</w:t>
            </w:r>
            <w:r w:rsidRPr="009D13C3">
              <w:rPr>
                <w:rFonts w:eastAsia="Arial" w:cstheme="minorHAnsi"/>
                <w:b w:val="0"/>
                <w:bCs w:val="0"/>
                <w:sz w:val="20"/>
                <w:szCs w:val="20"/>
              </w:rPr>
              <w:t>,</w:t>
            </w:r>
            <w:r w:rsidRPr="009D13C3">
              <w:rPr>
                <w:rFonts w:eastAsia="Arial" w:cstheme="minorHAnsi"/>
                <w:b w:val="0"/>
                <w:sz w:val="20"/>
                <w:szCs w:val="20"/>
              </w:rPr>
              <w:t xml:space="preserve"> invitation</w:t>
            </w:r>
            <w:r w:rsidRPr="009D13C3">
              <w:rPr>
                <w:rFonts w:eastAsia="Arial" w:cstheme="minorHAnsi"/>
                <w:b w:val="0"/>
                <w:bCs w:val="0"/>
                <w:sz w:val="20"/>
                <w:szCs w:val="20"/>
              </w:rPr>
              <w:t>,</w:t>
            </w:r>
            <w:r w:rsidRPr="009D13C3">
              <w:rPr>
                <w:rFonts w:eastAsia="Arial" w:cstheme="minorHAnsi"/>
                <w:b w:val="0"/>
                <w:sz w:val="20"/>
                <w:szCs w:val="20"/>
              </w:rPr>
              <w:t xml:space="preserve"> and recall guidelines</w:t>
            </w:r>
            <w:r w:rsidRPr="009D13C3">
              <w:rPr>
                <w:rFonts w:eastAsia="Arial" w:cstheme="minorHAnsi"/>
                <w:b w:val="0"/>
                <w:bCs w:val="0"/>
                <w:sz w:val="20"/>
                <w:szCs w:val="20"/>
              </w:rPr>
              <w:t>,</w:t>
            </w:r>
            <w:r w:rsidRPr="009D13C3">
              <w:rPr>
                <w:rFonts w:eastAsia="Arial" w:cstheme="minorHAnsi"/>
                <w:b w:val="0"/>
                <w:sz w:val="20"/>
                <w:szCs w:val="20"/>
              </w:rPr>
              <w:t xml:space="preserve"> policies and standards.</w:t>
            </w:r>
          </w:p>
        </w:tc>
        <w:tc>
          <w:tcPr>
            <w:tcW w:w="1594" w:type="pct"/>
          </w:tcPr>
          <w:p w14:paraId="7DAE4AAE"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Outcome 5 </w:t>
            </w:r>
          </w:p>
          <w:p w14:paraId="2273F6D7"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Invites participants for cervical screening and participation in the NCSP.</w:t>
            </w:r>
          </w:p>
          <w:p w14:paraId="55D152DF"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b/>
                <w:bCs/>
                <w:sz w:val="20"/>
                <w:szCs w:val="20"/>
              </w:rPr>
            </w:pPr>
            <w:r w:rsidRPr="009D13C3">
              <w:rPr>
                <w:rFonts w:eastAsia="Arial" w:cstheme="minorHAnsi"/>
                <w:b/>
                <w:sz w:val="20"/>
                <w:szCs w:val="20"/>
              </w:rPr>
              <w:t xml:space="preserve">Performance criteria </w:t>
            </w:r>
          </w:p>
          <w:p w14:paraId="5A651AC3"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b/>
                <w:sz w:val="20"/>
                <w:szCs w:val="20"/>
              </w:rPr>
              <w:t>5.2</w:t>
            </w:r>
            <w:r w:rsidRPr="009D13C3">
              <w:rPr>
                <w:rFonts w:cstheme="minorHAnsi"/>
                <w:sz w:val="20"/>
                <w:szCs w:val="20"/>
              </w:rPr>
              <w:t xml:space="preserve"> </w:t>
            </w:r>
            <w:r w:rsidRPr="009D13C3">
              <w:rPr>
                <w:rFonts w:eastAsia="Arial" w:cstheme="minorHAnsi"/>
                <w:sz w:val="20"/>
                <w:szCs w:val="20"/>
              </w:rPr>
              <w:t xml:space="preserve">Invites people to participate in the NCSP according to the NCSP Policies, Standards, and Guidelines. </w:t>
            </w:r>
          </w:p>
          <w:p w14:paraId="73C09E4D"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Style w:val="Bold"/>
                <w:sz w:val="20"/>
                <w:szCs w:val="20"/>
              </w:rPr>
              <w:t xml:space="preserve">Range: </w:t>
            </w:r>
            <w:r w:rsidRPr="009D13C3">
              <w:rPr>
                <w:rFonts w:eastAsia="Arial" w:cstheme="minorHAnsi"/>
                <w:sz w:val="20"/>
                <w:szCs w:val="20"/>
              </w:rPr>
              <w:t>invitation includes scheduling appointments and recall for ongoing participation.</w:t>
            </w:r>
          </w:p>
        </w:tc>
        <w:tc>
          <w:tcPr>
            <w:tcW w:w="1639" w:type="pct"/>
          </w:tcPr>
          <w:p w14:paraId="3F85ECA7"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NCSP Policies and Standards</w:t>
            </w:r>
          </w:p>
          <w:p w14:paraId="0FD4A61A"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Section 1: </w:t>
            </w:r>
            <w:proofErr w:type="spellStart"/>
            <w:r w:rsidRPr="009D13C3">
              <w:rPr>
                <w:sz w:val="20"/>
                <w:szCs w:val="20"/>
              </w:rPr>
              <w:t>Tiro</w:t>
            </w:r>
            <w:proofErr w:type="spellEnd"/>
            <w:r w:rsidRPr="009D13C3">
              <w:rPr>
                <w:sz w:val="20"/>
                <w:szCs w:val="20"/>
              </w:rPr>
              <w:t xml:space="preserve"> </w:t>
            </w:r>
            <w:proofErr w:type="spellStart"/>
            <w:r w:rsidRPr="009D13C3">
              <w:rPr>
                <w:sz w:val="20"/>
                <w:szCs w:val="20"/>
              </w:rPr>
              <w:t>Whānui</w:t>
            </w:r>
            <w:proofErr w:type="spellEnd"/>
            <w:r w:rsidRPr="009D13C3">
              <w:rPr>
                <w:sz w:val="20"/>
                <w:szCs w:val="20"/>
              </w:rPr>
              <w:t xml:space="preserve"> Overview</w:t>
            </w:r>
          </w:p>
          <w:p w14:paraId="6BF4E858"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NCSP Policies and Standards</w:t>
            </w:r>
          </w:p>
          <w:p w14:paraId="2D825AF3"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Section 3: Cervical Screening Services</w:t>
            </w:r>
          </w:p>
          <w:p w14:paraId="7CE7F42A"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Standards:</w:t>
            </w:r>
          </w:p>
          <w:p w14:paraId="698EF1EE"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3.3.2 Eligible people are invited and recalled in accordance with NCSP policy and the NCSP Guidelines.</w:t>
            </w:r>
          </w:p>
          <w:p w14:paraId="2BE42F46"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3.3.3 The cervical sample-taker minimises inappropriate early re-screening.</w:t>
            </w:r>
          </w:p>
          <w:p w14:paraId="6BF654E9"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 xml:space="preserve">3.3.4 The cervical screening service and the cervical sample-takers who work there have an effective recall system in place to ensure participants are appropriately followed up. </w:t>
            </w:r>
          </w:p>
          <w:p w14:paraId="64246F98"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3.3.5 The clinician who requested the test or another delegated health practitioner must set the recall date.</w:t>
            </w:r>
          </w:p>
        </w:tc>
      </w:tr>
      <w:tr w:rsidR="00ED78C4" w:rsidRPr="009D13C3" w14:paraId="42871671" w14:textId="77777777" w:rsidTr="00AF21A9">
        <w:trPr>
          <w:trHeight w:val="20"/>
        </w:trPr>
        <w:tc>
          <w:tcPr>
            <w:cnfStyle w:val="001000000000" w:firstRow="0" w:lastRow="0" w:firstColumn="1" w:lastColumn="0" w:oddVBand="0" w:evenVBand="0" w:oddHBand="0" w:evenHBand="0" w:firstRowFirstColumn="0" w:firstRowLastColumn="0" w:lastRowFirstColumn="0" w:lastRowLastColumn="0"/>
            <w:tcW w:w="150" w:type="pct"/>
            <w:shd w:val="clear" w:color="auto" w:fill="CCEAEE" w:themeFill="accent4"/>
          </w:tcPr>
          <w:p w14:paraId="1BEFCD08" w14:textId="77777777" w:rsidR="00BA4861" w:rsidRPr="009D13C3" w:rsidRDefault="00BA4861" w:rsidP="00820767">
            <w:pPr>
              <w:rPr>
                <w:rFonts w:cstheme="minorHAnsi"/>
                <w:b/>
                <w:bCs/>
                <w:sz w:val="20"/>
                <w:szCs w:val="20"/>
              </w:rPr>
            </w:pPr>
            <w:r w:rsidRPr="009D13C3">
              <w:rPr>
                <w:rFonts w:cstheme="minorHAnsi"/>
                <w:b/>
                <w:bCs/>
                <w:sz w:val="20"/>
                <w:szCs w:val="20"/>
              </w:rPr>
              <w:lastRenderedPageBreak/>
              <w:t>5</w:t>
            </w:r>
          </w:p>
        </w:tc>
        <w:tc>
          <w:tcPr>
            <w:tcW w:w="1617" w:type="pct"/>
          </w:tcPr>
          <w:p w14:paraId="599979C1"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Competency 5: Conversations, informed consent, and options for cervical screening</w:t>
            </w:r>
          </w:p>
          <w:p w14:paraId="6FE0D6C0"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Performance requirements</w:t>
            </w:r>
          </w:p>
          <w:p w14:paraId="1F9B6456"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Communicates respectfully in a way that is mindful of people’s needs and preferences. </w:t>
            </w:r>
          </w:p>
          <w:p w14:paraId="2764EFF7"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Provides information about screening, enrolment in the NCSP and </w:t>
            </w:r>
            <w:r w:rsidRPr="009D13C3">
              <w:rPr>
                <w:color w:val="09050A" w:themeColor="text1"/>
                <w:sz w:val="20"/>
                <w:szCs w:val="20"/>
              </w:rPr>
              <w:t xml:space="preserve">the letters and information participants will receive from the NCSP </w:t>
            </w:r>
            <w:r w:rsidRPr="009D13C3">
              <w:rPr>
                <w:sz w:val="20"/>
                <w:szCs w:val="20"/>
              </w:rPr>
              <w:t>in a way that considers people's levels of health literacy and presents information in a language and a manner that is culturally appropriate and easy to understand.</w:t>
            </w:r>
          </w:p>
          <w:p w14:paraId="66569D76"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Supports people to make an informed choice to participate in cervical screening and the NCSP.</w:t>
            </w:r>
          </w:p>
          <w:p w14:paraId="23E3A3B1"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9D13C3">
              <w:rPr>
                <w:sz w:val="20"/>
                <w:szCs w:val="20"/>
              </w:rPr>
              <w:t>Is capable of using</w:t>
            </w:r>
            <w:proofErr w:type="gramEnd"/>
            <w:r w:rsidRPr="009D13C3">
              <w:rPr>
                <w:sz w:val="20"/>
                <w:szCs w:val="20"/>
              </w:rPr>
              <w:t xml:space="preserve"> shared decision-making principles to provide information and options to support participants to choose the cervical screening test that is right for them.</w:t>
            </w:r>
          </w:p>
          <w:p w14:paraId="6F0B7F63"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Provides appropriate information for participants regarding:</w:t>
            </w:r>
          </w:p>
          <w:p w14:paraId="2722DAC0"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options for cervical screening</w:t>
            </w:r>
          </w:p>
          <w:p w14:paraId="7F2EACDF"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choice of sample-taker and location, where practicable</w:t>
            </w:r>
          </w:p>
          <w:p w14:paraId="3CAADEE6"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how specific needs and preferences, such as disability, or whānau support can be met.</w:t>
            </w:r>
          </w:p>
          <w:p w14:paraId="0235E903"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Uses NCSP key messages and resources, where appropriate, to provide information that includes:   </w:t>
            </w:r>
          </w:p>
          <w:p w14:paraId="6938C831"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 HPV and how cervical cancer </w:t>
            </w:r>
            <w:proofErr w:type="gramStart"/>
            <w:r w:rsidRPr="009D13C3">
              <w:rPr>
                <w:sz w:val="20"/>
                <w:szCs w:val="20"/>
              </w:rPr>
              <w:t>develops</w:t>
            </w:r>
            <w:proofErr w:type="gramEnd"/>
            <w:r w:rsidRPr="009D13C3">
              <w:rPr>
                <w:sz w:val="20"/>
                <w:szCs w:val="20"/>
              </w:rPr>
              <w:t xml:space="preserve"> </w:t>
            </w:r>
          </w:p>
          <w:p w14:paraId="4264F12B"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the HPV vaccine and its role in preventing cervical </w:t>
            </w:r>
            <w:proofErr w:type="gramStart"/>
            <w:r w:rsidRPr="009D13C3">
              <w:rPr>
                <w:sz w:val="20"/>
                <w:szCs w:val="20"/>
              </w:rPr>
              <w:t>cancer</w:t>
            </w:r>
            <w:proofErr w:type="gramEnd"/>
          </w:p>
          <w:p w14:paraId="3584E8A5"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the HPV screening test options </w:t>
            </w:r>
          </w:p>
          <w:p w14:paraId="46DDDC9B"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lastRenderedPageBreak/>
              <w:t xml:space="preserve">who is eligible for cervical </w:t>
            </w:r>
            <w:proofErr w:type="gramStart"/>
            <w:r w:rsidRPr="009D13C3">
              <w:rPr>
                <w:sz w:val="20"/>
                <w:szCs w:val="20"/>
              </w:rPr>
              <w:t>screening</w:t>
            </w:r>
            <w:proofErr w:type="gramEnd"/>
          </w:p>
          <w:p w14:paraId="4864F7E8"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frequency of cervical screening</w:t>
            </w:r>
          </w:p>
          <w:p w14:paraId="648751B3"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getting results </w:t>
            </w:r>
          </w:p>
          <w:p w14:paraId="365638BD"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what happens if HPV is </w:t>
            </w:r>
            <w:proofErr w:type="gramStart"/>
            <w:r w:rsidRPr="009D13C3">
              <w:rPr>
                <w:sz w:val="20"/>
                <w:szCs w:val="20"/>
              </w:rPr>
              <w:t>found</w:t>
            </w:r>
            <w:proofErr w:type="gramEnd"/>
            <w:r w:rsidRPr="009D13C3">
              <w:rPr>
                <w:sz w:val="20"/>
                <w:szCs w:val="20"/>
              </w:rPr>
              <w:t xml:space="preserve"> </w:t>
            </w:r>
          </w:p>
          <w:p w14:paraId="24CB760A"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follow-up tests – what to </w:t>
            </w:r>
            <w:proofErr w:type="gramStart"/>
            <w:r w:rsidRPr="009D13C3">
              <w:rPr>
                <w:sz w:val="20"/>
                <w:szCs w:val="20"/>
              </w:rPr>
              <w:t>expect</w:t>
            </w:r>
            <w:proofErr w:type="gramEnd"/>
            <w:r w:rsidRPr="009D13C3">
              <w:rPr>
                <w:sz w:val="20"/>
                <w:szCs w:val="20"/>
              </w:rPr>
              <w:t xml:space="preserve"> </w:t>
            </w:r>
          </w:p>
          <w:p w14:paraId="2C7C2D22"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accuracy of HPV screening </w:t>
            </w:r>
          </w:p>
          <w:p w14:paraId="32DC407A"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people who have symptoms should see a health </w:t>
            </w:r>
            <w:proofErr w:type="gramStart"/>
            <w:r w:rsidRPr="009D13C3">
              <w:rPr>
                <w:sz w:val="20"/>
                <w:szCs w:val="20"/>
              </w:rPr>
              <w:t>practitioner</w:t>
            </w:r>
            <w:proofErr w:type="gramEnd"/>
          </w:p>
          <w:p w14:paraId="46A25AF7"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can communicate what to expect at a colposcopy appointment.</w:t>
            </w:r>
          </w:p>
          <w:p w14:paraId="5D889CFB"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Can provide appropriate clinical information to participants with special circumstances – for example, immune-deficient participants, participants who have had a total hysterectomy, pregnant participants, and gender-variant people. </w:t>
            </w:r>
          </w:p>
          <w:p w14:paraId="5CFB2E8F"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Assesses the indication for sexually transmitted infection (STI) screening and seeks informed consent to collect a specimen, where appropriate.</w:t>
            </w:r>
          </w:p>
          <w:p w14:paraId="2B361AF0"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Advises participants of the potential costs for cervical screening or colposcopy if they are not eligible for </w:t>
            </w:r>
            <w:proofErr w:type="gramStart"/>
            <w:r w:rsidRPr="009D13C3">
              <w:rPr>
                <w:sz w:val="20"/>
                <w:szCs w:val="20"/>
              </w:rPr>
              <w:t>publicly-funded</w:t>
            </w:r>
            <w:proofErr w:type="gramEnd"/>
            <w:r w:rsidRPr="009D13C3">
              <w:rPr>
                <w:sz w:val="20"/>
                <w:szCs w:val="20"/>
              </w:rPr>
              <w:t xml:space="preserve"> health services.</w:t>
            </w:r>
          </w:p>
          <w:p w14:paraId="55B42DBF"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Aware of principles of trauma-informed clinical practice and can apply these to cervical screening.</w:t>
            </w:r>
          </w:p>
          <w:p w14:paraId="7C4BD9F1"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b w:val="0"/>
                <w:sz w:val="20"/>
                <w:szCs w:val="20"/>
              </w:rPr>
            </w:pPr>
            <w:r w:rsidRPr="009D13C3">
              <w:rPr>
                <w:b w:val="0"/>
                <w:sz w:val="20"/>
                <w:szCs w:val="20"/>
              </w:rPr>
              <w:t>Reflects on own communication and cervical screening practice to identify opportunities to provide an empowering experience of cervical screening.</w:t>
            </w:r>
          </w:p>
        </w:tc>
        <w:tc>
          <w:tcPr>
            <w:tcW w:w="1594" w:type="pct"/>
          </w:tcPr>
          <w:p w14:paraId="04F4DF6D"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lastRenderedPageBreak/>
              <w:t>Outcome 5</w:t>
            </w:r>
          </w:p>
          <w:p w14:paraId="412C093A"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b/>
                <w:bCs/>
                <w:sz w:val="20"/>
                <w:szCs w:val="20"/>
              </w:rPr>
            </w:pPr>
            <w:r w:rsidRPr="009D13C3">
              <w:rPr>
                <w:rFonts w:eastAsia="Arial" w:cstheme="minorHAnsi"/>
                <w:b/>
                <w:bCs/>
                <w:sz w:val="20"/>
                <w:szCs w:val="20"/>
              </w:rPr>
              <w:t xml:space="preserve">Performance criteria </w:t>
            </w:r>
          </w:p>
          <w:p w14:paraId="516ACB7D"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b/>
                <w:sz w:val="20"/>
                <w:szCs w:val="20"/>
              </w:rPr>
              <w:t>5.1</w:t>
            </w:r>
            <w:r w:rsidRPr="009D13C3">
              <w:rPr>
                <w:rFonts w:cstheme="minorHAnsi"/>
                <w:sz w:val="20"/>
                <w:szCs w:val="20"/>
              </w:rPr>
              <w:t xml:space="preserve"> </w:t>
            </w:r>
            <w:r w:rsidRPr="009D13C3">
              <w:rPr>
                <w:rFonts w:eastAsia="Arial" w:cstheme="minorHAnsi"/>
                <w:sz w:val="20"/>
                <w:szCs w:val="20"/>
              </w:rPr>
              <w:t xml:space="preserve">Provides information and advice to people eligible for screening under the NCSP according to the NCSP Policies, Standards, and Guidelines. </w:t>
            </w:r>
          </w:p>
          <w:p w14:paraId="090D56F3"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Style w:val="Bold"/>
                <w:sz w:val="20"/>
                <w:szCs w:val="20"/>
              </w:rPr>
              <w:t xml:space="preserve">Range: </w:t>
            </w:r>
            <w:r w:rsidRPr="009D13C3">
              <w:rPr>
                <w:rFonts w:eastAsia="Arial"/>
                <w:sz w:val="20"/>
                <w:szCs w:val="20"/>
              </w:rPr>
              <w:t xml:space="preserve">participants must include, but are not limited to, priority groups. </w:t>
            </w:r>
            <w:r w:rsidRPr="009D13C3">
              <w:rPr>
                <w:rFonts w:eastAsia="Arial" w:cstheme="minorHAnsi"/>
                <w:sz w:val="20"/>
                <w:szCs w:val="20"/>
              </w:rPr>
              <w:t>Information includes, but is not limited to, health education, health promotion, community awareness raising; reasons for having a cervical screening test, the process involved, how participants receive results, the effect of HPV on the cervix, the pathophysiology of cervical cancer.</w:t>
            </w:r>
          </w:p>
          <w:p w14:paraId="5FCD6844"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Outcome 4  </w:t>
            </w:r>
          </w:p>
          <w:p w14:paraId="6625D730"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Provides instruction to a cervical screening participant about how to take an HPV self-test.</w:t>
            </w:r>
          </w:p>
          <w:p w14:paraId="54BD2826"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b/>
                <w:sz w:val="20"/>
                <w:szCs w:val="20"/>
              </w:rPr>
            </w:pPr>
            <w:r w:rsidRPr="009D13C3">
              <w:rPr>
                <w:rFonts w:eastAsia="Arial" w:cstheme="minorHAnsi"/>
                <w:b/>
                <w:sz w:val="20"/>
                <w:szCs w:val="20"/>
              </w:rPr>
              <w:t xml:space="preserve">Performance criteria </w:t>
            </w:r>
          </w:p>
          <w:p w14:paraId="77BA203B"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b/>
                <w:sz w:val="20"/>
                <w:szCs w:val="20"/>
              </w:rPr>
              <w:t>4.1</w:t>
            </w:r>
            <w:r w:rsidRPr="009D13C3">
              <w:rPr>
                <w:rFonts w:cstheme="minorHAnsi"/>
                <w:sz w:val="20"/>
                <w:szCs w:val="20"/>
              </w:rPr>
              <w:t xml:space="preserve"> </w:t>
            </w:r>
            <w:r w:rsidRPr="009D13C3">
              <w:rPr>
                <w:rFonts w:eastAsia="Arial" w:cstheme="minorHAnsi"/>
                <w:sz w:val="20"/>
                <w:szCs w:val="20"/>
              </w:rPr>
              <w:t>Describes HPV and what this means for participants according to the NCSP Policies, Standards, and Guidelines.</w:t>
            </w:r>
          </w:p>
          <w:p w14:paraId="3A735CE3"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Style w:val="Bold"/>
                <w:sz w:val="20"/>
                <w:szCs w:val="20"/>
              </w:rPr>
              <w:t xml:space="preserve">Range: </w:t>
            </w:r>
            <w:r w:rsidRPr="009D13C3">
              <w:rPr>
                <w:rFonts w:eastAsia="Arial" w:cstheme="minorHAnsi"/>
                <w:sz w:val="20"/>
                <w:szCs w:val="20"/>
              </w:rPr>
              <w:t>how it is transmitted, progression, types related to cervical cancer.</w:t>
            </w:r>
          </w:p>
          <w:p w14:paraId="76BF4834"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b/>
                <w:sz w:val="20"/>
                <w:szCs w:val="20"/>
              </w:rPr>
              <w:t>4.2</w:t>
            </w:r>
            <w:r w:rsidRPr="009D13C3">
              <w:rPr>
                <w:rFonts w:cstheme="minorHAnsi"/>
                <w:sz w:val="20"/>
                <w:szCs w:val="20"/>
              </w:rPr>
              <w:t xml:space="preserve"> </w:t>
            </w:r>
            <w:r w:rsidRPr="009D13C3">
              <w:rPr>
                <w:rFonts w:eastAsia="Arial" w:cstheme="minorHAnsi"/>
                <w:sz w:val="20"/>
                <w:szCs w:val="20"/>
              </w:rPr>
              <w:t>Describes the role of HPV vaccination in the prevention of cervical cancer according to the NCSP Policies, Standards, and Guidelines.</w:t>
            </w:r>
          </w:p>
          <w:p w14:paraId="2341E7A2"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b/>
                <w:sz w:val="20"/>
                <w:szCs w:val="20"/>
              </w:rPr>
              <w:t>4.3</w:t>
            </w:r>
            <w:r w:rsidRPr="009D13C3">
              <w:rPr>
                <w:rFonts w:cstheme="minorHAnsi"/>
                <w:sz w:val="20"/>
                <w:szCs w:val="20"/>
              </w:rPr>
              <w:t xml:space="preserve"> </w:t>
            </w:r>
            <w:r w:rsidRPr="009D13C3">
              <w:rPr>
                <w:rFonts w:eastAsia="Arial" w:cstheme="minorHAnsi"/>
                <w:sz w:val="20"/>
                <w:szCs w:val="20"/>
              </w:rPr>
              <w:t>Explains new clinical pathway choices to a cervical screening participant. Obtains informed consent according to the NCSP Policies, Standards, and Guidelines.</w:t>
            </w:r>
          </w:p>
        </w:tc>
        <w:tc>
          <w:tcPr>
            <w:tcW w:w="1639" w:type="pct"/>
          </w:tcPr>
          <w:p w14:paraId="325FE554"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NCSP Policies and Standards </w:t>
            </w:r>
          </w:p>
          <w:p w14:paraId="23ED9931"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Section 1: </w:t>
            </w:r>
            <w:proofErr w:type="spellStart"/>
            <w:r w:rsidRPr="009D13C3">
              <w:rPr>
                <w:sz w:val="20"/>
                <w:szCs w:val="20"/>
              </w:rPr>
              <w:t>Tiro</w:t>
            </w:r>
            <w:proofErr w:type="spellEnd"/>
            <w:r w:rsidRPr="009D13C3">
              <w:rPr>
                <w:sz w:val="20"/>
                <w:szCs w:val="20"/>
              </w:rPr>
              <w:t xml:space="preserve"> </w:t>
            </w:r>
            <w:proofErr w:type="spellStart"/>
            <w:r w:rsidRPr="009D13C3">
              <w:rPr>
                <w:sz w:val="20"/>
                <w:szCs w:val="20"/>
              </w:rPr>
              <w:t>Whānui</w:t>
            </w:r>
            <w:proofErr w:type="spellEnd"/>
            <w:r w:rsidRPr="009D13C3">
              <w:rPr>
                <w:sz w:val="20"/>
                <w:szCs w:val="20"/>
              </w:rPr>
              <w:t xml:space="preserve"> Overview </w:t>
            </w:r>
          </w:p>
          <w:p w14:paraId="6D1A9FD3"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NCSP Policies and Standards </w:t>
            </w:r>
          </w:p>
          <w:p w14:paraId="3172563E"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Section 3: Cervical Screening Services </w:t>
            </w:r>
          </w:p>
          <w:p w14:paraId="0A635448"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 xml:space="preserve">Standards: </w:t>
            </w:r>
          </w:p>
          <w:p w14:paraId="1FA4F3C6"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3.4.1 People are supported to make an informed choice to participate in cervical screening and the NCSP.</w:t>
            </w:r>
          </w:p>
          <w:p w14:paraId="1628AD74"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3.4.2 Cervical sample-takers and cervical screening services must use NCSP resources or NCSP-approved resources.</w:t>
            </w:r>
          </w:p>
          <w:p w14:paraId="3192E94C"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3.4.3 Cervical sample-takers must provide information to participants about the NCSP and the NCSP-Register.</w:t>
            </w:r>
          </w:p>
          <w:p w14:paraId="6C0CDE40"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3.4.4 Cervical sample-takers and cervical screening services must notify the NCSP-Register about any participants who decline screening.</w:t>
            </w:r>
          </w:p>
          <w:p w14:paraId="44B72EB1"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3C3">
              <w:rPr>
                <w:rFonts w:eastAsia="Arial" w:cstheme="minorHAnsi"/>
                <w:sz w:val="20"/>
                <w:szCs w:val="20"/>
              </w:rPr>
              <w:t>3.2.11 Cervical sample-takers and cervical screening services ensure practice that supports diversity and inclusion.</w:t>
            </w:r>
          </w:p>
        </w:tc>
      </w:tr>
      <w:tr w:rsidR="00ED78C4" w:rsidRPr="009D13C3" w14:paraId="2F226088" w14:textId="77777777" w:rsidTr="00AF21A9">
        <w:trPr>
          <w:trHeight w:val="20"/>
        </w:trPr>
        <w:tc>
          <w:tcPr>
            <w:cnfStyle w:val="001000000000" w:firstRow="0" w:lastRow="0" w:firstColumn="1" w:lastColumn="0" w:oddVBand="0" w:evenVBand="0" w:oddHBand="0" w:evenHBand="0" w:firstRowFirstColumn="0" w:firstRowLastColumn="0" w:lastRowFirstColumn="0" w:lastRowLastColumn="0"/>
            <w:tcW w:w="150" w:type="pct"/>
            <w:shd w:val="clear" w:color="auto" w:fill="CCEAEE" w:themeFill="accent4"/>
          </w:tcPr>
          <w:p w14:paraId="5374B43B" w14:textId="77777777" w:rsidR="00BA4861" w:rsidRPr="009D13C3" w:rsidRDefault="00BA4861" w:rsidP="00820767">
            <w:pPr>
              <w:rPr>
                <w:rFonts w:cstheme="minorHAnsi"/>
                <w:b/>
                <w:bCs/>
                <w:sz w:val="20"/>
                <w:szCs w:val="20"/>
              </w:rPr>
            </w:pPr>
            <w:r w:rsidRPr="009D13C3">
              <w:rPr>
                <w:rFonts w:cstheme="minorHAnsi"/>
                <w:b/>
                <w:bCs/>
                <w:sz w:val="20"/>
                <w:szCs w:val="20"/>
              </w:rPr>
              <w:lastRenderedPageBreak/>
              <w:t>6</w:t>
            </w:r>
          </w:p>
        </w:tc>
        <w:tc>
          <w:tcPr>
            <w:tcW w:w="1617" w:type="pct"/>
          </w:tcPr>
          <w:p w14:paraId="3F332AB4"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b/>
                <w:bCs/>
                <w:sz w:val="20"/>
                <w:szCs w:val="20"/>
              </w:rPr>
            </w:pPr>
            <w:r w:rsidRPr="009D13C3">
              <w:rPr>
                <w:rFonts w:eastAsia="Arial" w:cstheme="minorHAnsi"/>
                <w:b/>
                <w:bCs/>
                <w:sz w:val="20"/>
                <w:szCs w:val="20"/>
              </w:rPr>
              <w:t>Competency 6: Privacy and Safe Screening Environments</w:t>
            </w:r>
          </w:p>
          <w:p w14:paraId="28FA0B1E"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9D13C3">
              <w:rPr>
                <w:rFonts w:eastAsia="Arial" w:cstheme="minorHAnsi"/>
                <w:bCs/>
                <w:sz w:val="20"/>
                <w:szCs w:val="20"/>
              </w:rPr>
              <w:t>The cervical screening environment is physically and culturally safe.</w:t>
            </w:r>
          </w:p>
          <w:p w14:paraId="1B893B91"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Performance requirements</w:t>
            </w:r>
          </w:p>
          <w:p w14:paraId="7ABEEFF5"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Provides a screening environment that is safe, warm, private, secure, and free from interruption and intrusion.</w:t>
            </w:r>
          </w:p>
          <w:p w14:paraId="0A087262"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Ensures privacy is always maintained for the participant.</w:t>
            </w:r>
          </w:p>
          <w:p w14:paraId="0118CE21"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Areas used for self-testing are private, acceptable to participants, and have hand hygiene facilities and a place for disposal of potentially contaminated items.</w:t>
            </w:r>
          </w:p>
          <w:p w14:paraId="2FA88821"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The cervical sample-taking space includes: </w:t>
            </w:r>
          </w:p>
          <w:p w14:paraId="6F7B200B"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a curtain or screen for privacy when getting changed before and after the </w:t>
            </w:r>
            <w:proofErr w:type="gramStart"/>
            <w:r w:rsidRPr="009D13C3">
              <w:rPr>
                <w:sz w:val="20"/>
                <w:szCs w:val="20"/>
              </w:rPr>
              <w:t>procedure</w:t>
            </w:r>
            <w:proofErr w:type="gramEnd"/>
            <w:r w:rsidRPr="009D13C3">
              <w:rPr>
                <w:sz w:val="20"/>
                <w:szCs w:val="20"/>
              </w:rPr>
              <w:t xml:space="preserve"> </w:t>
            </w:r>
          </w:p>
          <w:p w14:paraId="61894B54"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a place for the participant to put their </w:t>
            </w:r>
            <w:proofErr w:type="gramStart"/>
            <w:r w:rsidRPr="009D13C3">
              <w:rPr>
                <w:sz w:val="20"/>
                <w:szCs w:val="20"/>
              </w:rPr>
              <w:t>belongings</w:t>
            </w:r>
            <w:proofErr w:type="gramEnd"/>
            <w:r w:rsidRPr="009D13C3">
              <w:rPr>
                <w:sz w:val="20"/>
                <w:szCs w:val="20"/>
              </w:rPr>
              <w:t xml:space="preserve"> </w:t>
            </w:r>
          </w:p>
          <w:p w14:paraId="6B1BCB60"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appropriate covers for modesty during the procedure.</w:t>
            </w:r>
          </w:p>
          <w:p w14:paraId="2456175D"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b w:val="0"/>
                <w:sz w:val="20"/>
                <w:szCs w:val="20"/>
              </w:rPr>
            </w:pPr>
            <w:r w:rsidRPr="009D13C3">
              <w:rPr>
                <w:b w:val="0"/>
                <w:sz w:val="20"/>
                <w:szCs w:val="20"/>
              </w:rPr>
              <w:t>Provides choice of location and sample</w:t>
            </w:r>
            <w:r w:rsidRPr="009D13C3">
              <w:rPr>
                <w:b w:val="0"/>
                <w:bCs w:val="0"/>
                <w:sz w:val="20"/>
                <w:szCs w:val="20"/>
              </w:rPr>
              <w:t>-</w:t>
            </w:r>
            <w:r w:rsidRPr="009D13C3">
              <w:rPr>
                <w:b w:val="0"/>
                <w:sz w:val="20"/>
                <w:szCs w:val="20"/>
              </w:rPr>
              <w:t>taker, where practicable.</w:t>
            </w:r>
          </w:p>
        </w:tc>
        <w:tc>
          <w:tcPr>
            <w:tcW w:w="1594" w:type="pct"/>
          </w:tcPr>
          <w:p w14:paraId="15CB1D6F"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Outcome 6 </w:t>
            </w:r>
          </w:p>
          <w:p w14:paraId="2C34EC37"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 xml:space="preserve">Assesses the cervix and obtains a cervical screening sample. </w:t>
            </w:r>
          </w:p>
          <w:p w14:paraId="0556B900"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Style w:val="Bold"/>
                <w:sz w:val="20"/>
                <w:szCs w:val="20"/>
              </w:rPr>
              <w:t xml:space="preserve">Range: </w:t>
            </w:r>
            <w:r w:rsidRPr="009D13C3">
              <w:rPr>
                <w:rFonts w:eastAsia="Arial" w:cstheme="minorHAnsi"/>
                <w:sz w:val="20"/>
                <w:szCs w:val="20"/>
              </w:rPr>
              <w:t>fifteen assessments.</w:t>
            </w:r>
          </w:p>
        </w:tc>
        <w:tc>
          <w:tcPr>
            <w:tcW w:w="1639" w:type="pct"/>
          </w:tcPr>
          <w:p w14:paraId="6B03DF42"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NCSP Policies and Standards </w:t>
            </w:r>
          </w:p>
          <w:p w14:paraId="0E98D1E7"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Section 1: </w:t>
            </w:r>
            <w:proofErr w:type="spellStart"/>
            <w:r w:rsidRPr="009D13C3">
              <w:rPr>
                <w:sz w:val="20"/>
                <w:szCs w:val="20"/>
              </w:rPr>
              <w:t>Tiro</w:t>
            </w:r>
            <w:proofErr w:type="spellEnd"/>
            <w:r w:rsidRPr="009D13C3">
              <w:rPr>
                <w:sz w:val="20"/>
                <w:szCs w:val="20"/>
              </w:rPr>
              <w:t xml:space="preserve"> </w:t>
            </w:r>
            <w:proofErr w:type="spellStart"/>
            <w:r w:rsidRPr="009D13C3">
              <w:rPr>
                <w:sz w:val="20"/>
                <w:szCs w:val="20"/>
              </w:rPr>
              <w:t>Whānui</w:t>
            </w:r>
            <w:proofErr w:type="spellEnd"/>
            <w:r w:rsidRPr="009D13C3">
              <w:rPr>
                <w:sz w:val="20"/>
                <w:szCs w:val="20"/>
              </w:rPr>
              <w:t xml:space="preserve"> Overview </w:t>
            </w:r>
          </w:p>
          <w:p w14:paraId="17B94630"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NCSP Policies and Standards </w:t>
            </w:r>
          </w:p>
          <w:p w14:paraId="39C66CEA"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Section 3: Cervical Screening Services </w:t>
            </w:r>
          </w:p>
          <w:p w14:paraId="0C4D1FCF"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Standards:</w:t>
            </w:r>
          </w:p>
          <w:p w14:paraId="05C9F0AA"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3.2.10 Cervical sample-takers and cervical screening services work to support participant’s needs and provide services that respect the dignity, privacy, and autonomy of participants in a way that is mana enhancing and empowering.</w:t>
            </w:r>
          </w:p>
        </w:tc>
      </w:tr>
      <w:tr w:rsidR="00ED78C4" w:rsidRPr="009D13C3" w14:paraId="7F8F590A" w14:textId="77777777" w:rsidTr="00AF21A9">
        <w:trPr>
          <w:trHeight w:val="20"/>
        </w:trPr>
        <w:tc>
          <w:tcPr>
            <w:cnfStyle w:val="001000000000" w:firstRow="0" w:lastRow="0" w:firstColumn="1" w:lastColumn="0" w:oddVBand="0" w:evenVBand="0" w:oddHBand="0" w:evenHBand="0" w:firstRowFirstColumn="0" w:firstRowLastColumn="0" w:lastRowFirstColumn="0" w:lastRowLastColumn="0"/>
            <w:tcW w:w="150" w:type="pct"/>
            <w:shd w:val="clear" w:color="auto" w:fill="CCEAEE" w:themeFill="accent4"/>
          </w:tcPr>
          <w:p w14:paraId="54DE12C7" w14:textId="77777777" w:rsidR="00BA4861" w:rsidRPr="009D13C3" w:rsidRDefault="00BA4861" w:rsidP="00820767">
            <w:pPr>
              <w:rPr>
                <w:rFonts w:cstheme="minorHAnsi"/>
                <w:b/>
                <w:bCs/>
                <w:sz w:val="20"/>
                <w:szCs w:val="20"/>
              </w:rPr>
            </w:pPr>
            <w:r w:rsidRPr="009D13C3">
              <w:rPr>
                <w:rFonts w:cstheme="minorHAnsi"/>
                <w:b/>
                <w:bCs/>
                <w:sz w:val="20"/>
                <w:szCs w:val="20"/>
              </w:rPr>
              <w:t>7</w:t>
            </w:r>
          </w:p>
        </w:tc>
        <w:tc>
          <w:tcPr>
            <w:tcW w:w="1617" w:type="pct"/>
          </w:tcPr>
          <w:p w14:paraId="6683402C"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8CF2AC6">
              <w:rPr>
                <w:sz w:val="20"/>
                <w:szCs w:val="20"/>
              </w:rPr>
              <w:t>Competency 7: Aetiology and pathophysiology of the cervix and cervical cancer</w:t>
            </w:r>
          </w:p>
          <w:p w14:paraId="5441B6B1"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Demonstrates good knowledge of aetiology and pathophysiology of cervical cancer. </w:t>
            </w:r>
          </w:p>
          <w:p w14:paraId="780A94EA"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Demonstrates knowledge of the anatomy and physiology of the female genital tract, the menstrual cycle, and changes in the cervix throughout the adult lifespan.</w:t>
            </w:r>
          </w:p>
          <w:p w14:paraId="48FFD56F"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lastRenderedPageBreak/>
              <w:t xml:space="preserve">Demonstrates knowledge of the epidemiology, natural history, and aetiology of cervical cancer. </w:t>
            </w:r>
          </w:p>
          <w:p w14:paraId="19ABEA0E"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Can identify the role of HPV in the development of cervical cancer. </w:t>
            </w:r>
          </w:p>
          <w:p w14:paraId="733ECFAF"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Demonstrates knowledge of HPV testing in cervical cancer screening. </w:t>
            </w:r>
          </w:p>
          <w:p w14:paraId="4BB25A0B"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Demonstrates knowledge of cervical cytology, both normal and abnormal.</w:t>
            </w:r>
          </w:p>
          <w:p w14:paraId="14354060"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Identifies when a co-test is indicated.</w:t>
            </w:r>
          </w:p>
          <w:p w14:paraId="59F35753"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Identifies when a vaginal vault cervical screening sample is appropriate. </w:t>
            </w:r>
          </w:p>
          <w:p w14:paraId="6769EAAF"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b w:val="0"/>
                <w:sz w:val="20"/>
                <w:szCs w:val="20"/>
              </w:rPr>
            </w:pPr>
            <w:r w:rsidRPr="009D13C3">
              <w:rPr>
                <w:b w:val="0"/>
                <w:sz w:val="20"/>
                <w:szCs w:val="20"/>
              </w:rPr>
              <w:t>Can identify common methods of treatment for pre-cancerous cervical lesions.</w:t>
            </w:r>
          </w:p>
        </w:tc>
        <w:tc>
          <w:tcPr>
            <w:tcW w:w="1594" w:type="pct"/>
          </w:tcPr>
          <w:p w14:paraId="655D2C1D"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lastRenderedPageBreak/>
              <w:t xml:space="preserve">Outcome 6  </w:t>
            </w:r>
          </w:p>
          <w:p w14:paraId="42724DFE"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Assesses the cervix and obtains a cervical screening sample.</w:t>
            </w:r>
          </w:p>
          <w:p w14:paraId="3626F3F9"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8CF2AC6">
              <w:rPr>
                <w:rStyle w:val="Bold"/>
                <w:sz w:val="20"/>
                <w:szCs w:val="20"/>
              </w:rPr>
              <w:t xml:space="preserve">Range: </w:t>
            </w:r>
            <w:r w:rsidRPr="08CF2AC6">
              <w:rPr>
                <w:rFonts w:eastAsia="Arial"/>
                <w:sz w:val="20"/>
                <w:szCs w:val="20"/>
              </w:rPr>
              <w:t>fifteen assessments.</w:t>
            </w:r>
          </w:p>
        </w:tc>
        <w:tc>
          <w:tcPr>
            <w:tcW w:w="1639" w:type="pct"/>
          </w:tcPr>
          <w:p w14:paraId="0F6A641D"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Clinical Practice Guidelines for Cervical Screening in Aotearoa New Zealand</w:t>
            </w:r>
          </w:p>
        </w:tc>
      </w:tr>
      <w:tr w:rsidR="00ED78C4" w:rsidRPr="009D13C3" w14:paraId="232C5D80" w14:textId="77777777" w:rsidTr="00AF21A9">
        <w:trPr>
          <w:trHeight w:val="20"/>
        </w:trPr>
        <w:tc>
          <w:tcPr>
            <w:cnfStyle w:val="001000000000" w:firstRow="0" w:lastRow="0" w:firstColumn="1" w:lastColumn="0" w:oddVBand="0" w:evenVBand="0" w:oddHBand="0" w:evenHBand="0" w:firstRowFirstColumn="0" w:firstRowLastColumn="0" w:lastRowFirstColumn="0" w:lastRowLastColumn="0"/>
            <w:tcW w:w="150" w:type="pct"/>
            <w:shd w:val="clear" w:color="auto" w:fill="CCEAEE" w:themeFill="accent4"/>
          </w:tcPr>
          <w:p w14:paraId="3957D0CA" w14:textId="77777777" w:rsidR="00BA4861" w:rsidRPr="009D13C3" w:rsidRDefault="00BA4861" w:rsidP="00820767">
            <w:pPr>
              <w:rPr>
                <w:rFonts w:cstheme="minorHAnsi"/>
                <w:b/>
                <w:bCs/>
                <w:sz w:val="20"/>
                <w:szCs w:val="20"/>
              </w:rPr>
            </w:pPr>
            <w:r w:rsidRPr="009D13C3">
              <w:rPr>
                <w:rFonts w:cstheme="minorHAnsi"/>
                <w:b/>
                <w:bCs/>
                <w:sz w:val="20"/>
                <w:szCs w:val="20"/>
              </w:rPr>
              <w:t>8</w:t>
            </w:r>
          </w:p>
        </w:tc>
        <w:tc>
          <w:tcPr>
            <w:tcW w:w="1617" w:type="pct"/>
          </w:tcPr>
          <w:p w14:paraId="78F1AE78" w14:textId="77777777" w:rsidR="00BA4861" w:rsidRPr="009D13C3" w:rsidRDefault="00BA4861" w:rsidP="00820767">
            <w:pPr>
              <w:spacing w:line="259" w:lineRule="auto"/>
              <w:cnfStyle w:val="000000000000" w:firstRow="0" w:lastRow="0" w:firstColumn="0" w:lastColumn="0" w:oddVBand="0" w:evenVBand="0" w:oddHBand="0" w:evenHBand="0" w:firstRowFirstColumn="0" w:firstRowLastColumn="0" w:lastRowFirstColumn="0" w:lastRowLastColumn="0"/>
              <w:rPr>
                <w:rFonts w:eastAsia="Arial" w:cstheme="minorHAnsi"/>
                <w:b/>
                <w:bCs/>
                <w:sz w:val="20"/>
                <w:szCs w:val="20"/>
              </w:rPr>
            </w:pPr>
            <w:r w:rsidRPr="009D13C3">
              <w:rPr>
                <w:rFonts w:eastAsia="Arial" w:cstheme="minorHAnsi"/>
                <w:b/>
                <w:bCs/>
                <w:sz w:val="20"/>
                <w:szCs w:val="20"/>
              </w:rPr>
              <w:t xml:space="preserve">Competency 8: </w:t>
            </w:r>
            <w:r w:rsidRPr="009D13C3">
              <w:rPr>
                <w:rFonts w:eastAsia="Arial" w:cstheme="minorHAnsi"/>
                <w:b/>
                <w:sz w:val="20"/>
                <w:szCs w:val="20"/>
              </w:rPr>
              <w:t>Cervical screening tests</w:t>
            </w:r>
            <w:r w:rsidRPr="009D13C3">
              <w:rPr>
                <w:rFonts w:eastAsia="Arial" w:cstheme="minorHAnsi"/>
                <w:b/>
                <w:bCs/>
                <w:sz w:val="20"/>
                <w:szCs w:val="20"/>
              </w:rPr>
              <w:t xml:space="preserve"> –</w:t>
            </w:r>
            <w:r w:rsidRPr="009D13C3">
              <w:rPr>
                <w:rFonts w:eastAsia="Arial" w:cstheme="minorHAnsi"/>
                <w:b/>
                <w:sz w:val="20"/>
                <w:szCs w:val="20"/>
              </w:rPr>
              <w:t xml:space="preserve"> self-testing and taking a cervical </w:t>
            </w:r>
            <w:proofErr w:type="gramStart"/>
            <w:r w:rsidRPr="009D13C3">
              <w:rPr>
                <w:rFonts w:eastAsia="Arial" w:cstheme="minorHAnsi"/>
                <w:b/>
                <w:sz w:val="20"/>
                <w:szCs w:val="20"/>
              </w:rPr>
              <w:t>sample</w:t>
            </w:r>
            <w:proofErr w:type="gramEnd"/>
          </w:p>
          <w:p w14:paraId="6ABF30AB"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Is aware of role as a responsible clinician.</w:t>
            </w:r>
          </w:p>
          <w:p w14:paraId="43BB12B9"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Practises under own HPI number.</w:t>
            </w:r>
          </w:p>
          <w:p w14:paraId="7ACA0DAF"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Obtains a screening history date and result of last cervical screening test.</w:t>
            </w:r>
          </w:p>
          <w:p w14:paraId="347BE18B"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Identifies recommended pathway for cervical screening based on clinical presentation and history.</w:t>
            </w:r>
          </w:p>
          <w:p w14:paraId="0F886BCA"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Takes a history that includes participant preferences for screening and assesses for:</w:t>
            </w:r>
          </w:p>
          <w:p w14:paraId="7F9BD322"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Immune deficiency</w:t>
            </w:r>
          </w:p>
          <w:p w14:paraId="17FFCCBE"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Hysterectomy total / subtotal</w:t>
            </w:r>
          </w:p>
          <w:p w14:paraId="4B5E6592"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Any symptoms of concern to the participant.</w:t>
            </w:r>
          </w:p>
          <w:p w14:paraId="7F6B75FD"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lastRenderedPageBreak/>
              <w:t>Communicates the procedure that is chosen by the participant, equipment to be used, and what the participant might expect during the procedure.</w:t>
            </w:r>
          </w:p>
          <w:p w14:paraId="589A76F3"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olor w:val="09050A" w:themeColor="text1"/>
                <w:sz w:val="20"/>
                <w:szCs w:val="20"/>
              </w:rPr>
            </w:pPr>
            <w:r w:rsidRPr="009D13C3">
              <w:rPr>
                <w:rFonts w:eastAsia="Arial"/>
                <w:color w:val="09050A" w:themeColor="text1"/>
                <w:sz w:val="20"/>
                <w:szCs w:val="20"/>
              </w:rPr>
              <w:t>Ensures best practice standards for infection-control and that contamination is avoided throughout the procedure.</w:t>
            </w:r>
          </w:p>
          <w:p w14:paraId="38D234D9"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Documents findings and includes these on laboratory request.</w:t>
            </w:r>
          </w:p>
          <w:p w14:paraId="73424A3C"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Self-testing samples</w:t>
            </w:r>
          </w:p>
          <w:p w14:paraId="5126E518"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3C3">
              <w:rPr>
                <w:rFonts w:cstheme="minorHAnsi"/>
                <w:sz w:val="20"/>
                <w:szCs w:val="20"/>
              </w:rPr>
              <w:t xml:space="preserve">Ensures participant has access to instructions for self-testing and has had an opportunity to ask questions. </w:t>
            </w:r>
          </w:p>
          <w:p w14:paraId="5C2FA8F4"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3C3">
              <w:rPr>
                <w:rFonts w:cstheme="minorHAnsi"/>
                <w:sz w:val="20"/>
                <w:szCs w:val="20"/>
              </w:rPr>
              <w:t xml:space="preserve">Ensures the swab is labelled prior to taking the sample, and the laboratory form completed, arranges for the return of sample. </w:t>
            </w:r>
          </w:p>
          <w:p w14:paraId="2B716D50"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3C3">
              <w:rPr>
                <w:rFonts w:cstheme="minorHAnsi"/>
                <w:sz w:val="20"/>
                <w:szCs w:val="20"/>
              </w:rPr>
              <w:t>Ensures participant knows how they will receive their results and the follow-up management plan if HPV is detected.</w:t>
            </w:r>
          </w:p>
          <w:p w14:paraId="397B5348"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Clinician-taken vaginal sample</w:t>
            </w:r>
          </w:p>
          <w:p w14:paraId="4B36B3FE"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Identifies best practice techniques for obtaining a clinician-collected vaginal swab.</w:t>
            </w:r>
          </w:p>
          <w:p w14:paraId="0CA3F204"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Cervical LBC sample</w:t>
            </w:r>
          </w:p>
          <w:p w14:paraId="088835A9"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color w:val="09050A" w:themeColor="text1"/>
                <w:sz w:val="20"/>
                <w:szCs w:val="20"/>
              </w:rPr>
            </w:pPr>
            <w:r w:rsidRPr="009D13C3">
              <w:rPr>
                <w:rFonts w:eastAsia="Arial" w:cstheme="minorHAnsi"/>
                <w:color w:val="09050A" w:themeColor="text1"/>
                <w:sz w:val="20"/>
                <w:szCs w:val="20"/>
              </w:rPr>
              <w:t>Offers participants a choice of position for sample-taking.</w:t>
            </w:r>
          </w:p>
          <w:p w14:paraId="6C7F3C54"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color w:val="09050A" w:themeColor="text1"/>
                <w:sz w:val="20"/>
                <w:szCs w:val="20"/>
              </w:rPr>
            </w:pPr>
            <w:r w:rsidRPr="009D13C3">
              <w:rPr>
                <w:rFonts w:eastAsia="Arial" w:cstheme="minorHAnsi"/>
                <w:color w:val="09050A" w:themeColor="text1"/>
                <w:sz w:val="20"/>
                <w:szCs w:val="20"/>
              </w:rPr>
              <w:t xml:space="preserve">Demonstrates competence in speculum insertion and exposing the cervix that minimises participant discomfort. </w:t>
            </w:r>
          </w:p>
          <w:p w14:paraId="683A5B99"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olor w:val="09050A" w:themeColor="text1"/>
                <w:sz w:val="20"/>
                <w:szCs w:val="20"/>
              </w:rPr>
            </w:pPr>
            <w:r w:rsidRPr="009D13C3">
              <w:rPr>
                <w:rFonts w:eastAsia="Arial"/>
                <w:color w:val="09050A" w:themeColor="text1"/>
                <w:sz w:val="20"/>
                <w:szCs w:val="20"/>
              </w:rPr>
              <w:t xml:space="preserve">Identifies methods for exposing the cervix. </w:t>
            </w:r>
          </w:p>
          <w:p w14:paraId="21D8EACE"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color w:val="09050A" w:themeColor="text1"/>
                <w:sz w:val="20"/>
                <w:szCs w:val="20"/>
              </w:rPr>
            </w:pPr>
            <w:r w:rsidRPr="009D13C3">
              <w:rPr>
                <w:rFonts w:eastAsia="Arial" w:cstheme="minorHAnsi"/>
                <w:color w:val="09050A" w:themeColor="text1"/>
                <w:sz w:val="20"/>
                <w:szCs w:val="20"/>
              </w:rPr>
              <w:t>Adequately visualises the cervix.</w:t>
            </w:r>
          </w:p>
          <w:p w14:paraId="19B49BBB"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olor w:val="09050A" w:themeColor="text1"/>
                <w:sz w:val="20"/>
                <w:szCs w:val="20"/>
              </w:rPr>
            </w:pPr>
            <w:r w:rsidRPr="009D13C3">
              <w:rPr>
                <w:rFonts w:eastAsia="Arial"/>
                <w:color w:val="09050A" w:themeColor="text1"/>
                <w:sz w:val="20"/>
                <w:szCs w:val="20"/>
              </w:rPr>
              <w:lastRenderedPageBreak/>
              <w:t>Able to identify transformation zone, when visible.</w:t>
            </w:r>
          </w:p>
          <w:p w14:paraId="40C725EE"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color w:val="09050A" w:themeColor="text1"/>
                <w:sz w:val="20"/>
                <w:szCs w:val="20"/>
              </w:rPr>
            </w:pPr>
            <w:r w:rsidRPr="009D13C3">
              <w:rPr>
                <w:rFonts w:eastAsia="Arial" w:cstheme="minorHAnsi"/>
                <w:color w:val="09050A" w:themeColor="text1"/>
                <w:sz w:val="20"/>
                <w:szCs w:val="20"/>
              </w:rPr>
              <w:t xml:space="preserve">Recognises the characteristics of normal and abnormal cervical appearance. </w:t>
            </w:r>
          </w:p>
          <w:p w14:paraId="330702DD"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color w:val="09050A" w:themeColor="text1"/>
                <w:sz w:val="20"/>
                <w:szCs w:val="20"/>
              </w:rPr>
            </w:pPr>
            <w:r w:rsidRPr="009D13C3">
              <w:rPr>
                <w:rFonts w:eastAsia="Arial" w:cstheme="minorHAnsi"/>
                <w:color w:val="09050A" w:themeColor="text1"/>
                <w:sz w:val="20"/>
                <w:szCs w:val="20"/>
              </w:rPr>
              <w:t>Selects appropriate sampling instruments.</w:t>
            </w:r>
          </w:p>
          <w:p w14:paraId="2F05A53D"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color w:val="09050A" w:themeColor="text1"/>
                <w:sz w:val="20"/>
                <w:szCs w:val="20"/>
              </w:rPr>
            </w:pPr>
            <w:r w:rsidRPr="009D13C3">
              <w:rPr>
                <w:rFonts w:eastAsia="Arial" w:cstheme="minorHAnsi"/>
                <w:color w:val="09050A" w:themeColor="text1"/>
                <w:sz w:val="20"/>
                <w:szCs w:val="20"/>
              </w:rPr>
              <w:t xml:space="preserve">Uses the sample-taking technique most likely to provide a satisfactory specimen. </w:t>
            </w:r>
          </w:p>
          <w:p w14:paraId="06A0DD8B"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color w:val="09050A" w:themeColor="text1"/>
                <w:sz w:val="20"/>
                <w:szCs w:val="20"/>
              </w:rPr>
            </w:pPr>
            <w:r w:rsidRPr="009D13C3">
              <w:rPr>
                <w:rFonts w:eastAsia="Arial" w:cstheme="minorHAnsi"/>
                <w:color w:val="09050A" w:themeColor="text1"/>
                <w:sz w:val="20"/>
                <w:szCs w:val="20"/>
              </w:rPr>
              <w:t>Knows how to take vaginal vault cervical samples, when appropriate.</w:t>
            </w:r>
          </w:p>
          <w:p w14:paraId="645FE2CE"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color w:val="09050A" w:themeColor="text1"/>
                <w:sz w:val="20"/>
                <w:szCs w:val="20"/>
              </w:rPr>
            </w:pPr>
            <w:r w:rsidRPr="009D13C3">
              <w:rPr>
                <w:rFonts w:eastAsia="Arial" w:cstheme="minorHAnsi"/>
                <w:color w:val="09050A" w:themeColor="text1"/>
                <w:sz w:val="20"/>
                <w:szCs w:val="20"/>
              </w:rPr>
              <w:t>Prepares the sample according to instructions from the manufacturer or laboratory.</w:t>
            </w:r>
          </w:p>
          <w:p w14:paraId="4D8CD359"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olor w:val="09050A" w:themeColor="text1"/>
                <w:sz w:val="20"/>
                <w:szCs w:val="20"/>
              </w:rPr>
            </w:pPr>
            <w:r w:rsidRPr="009D13C3">
              <w:rPr>
                <w:rFonts w:eastAsia="Arial"/>
                <w:color w:val="09050A" w:themeColor="text1"/>
                <w:sz w:val="20"/>
                <w:szCs w:val="20"/>
              </w:rPr>
              <w:t>Takes STI swabs if indicated by the clinical history and with participant consent.</w:t>
            </w:r>
          </w:p>
          <w:p w14:paraId="2E94E75B"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olor w:val="09050A" w:themeColor="text1"/>
                <w:sz w:val="20"/>
                <w:szCs w:val="20"/>
              </w:rPr>
            </w:pPr>
            <w:r w:rsidRPr="009D13C3">
              <w:rPr>
                <w:rFonts w:eastAsia="Arial"/>
                <w:color w:val="09050A" w:themeColor="text1"/>
                <w:sz w:val="20"/>
                <w:szCs w:val="20"/>
              </w:rPr>
              <w:t>Can describe causes of unsatisfactory samples and ways to improve rate of satisfactory samples.</w:t>
            </w:r>
          </w:p>
          <w:p w14:paraId="217C68B9"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olor w:val="09050A" w:themeColor="text1"/>
                <w:sz w:val="20"/>
                <w:szCs w:val="20"/>
              </w:rPr>
            </w:pPr>
            <w:r w:rsidRPr="009D13C3">
              <w:rPr>
                <w:rFonts w:eastAsia="Arial"/>
                <w:color w:val="09050A" w:themeColor="text1"/>
                <w:sz w:val="20"/>
                <w:szCs w:val="20"/>
              </w:rPr>
              <w:t>Understands the boundaries of their own skills and knowledge and seeks support or refers, when appropriate.</w:t>
            </w:r>
          </w:p>
          <w:p w14:paraId="3CCA52CE"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9D13C3">
              <w:rPr>
                <w:rFonts w:eastAsia="Arial"/>
                <w:color w:val="09050A" w:themeColor="text1"/>
                <w:sz w:val="20"/>
                <w:szCs w:val="20"/>
              </w:rPr>
              <w:t>Identifies when to refer participants who have symptoms or abnormal examination findings.</w:t>
            </w:r>
          </w:p>
        </w:tc>
        <w:tc>
          <w:tcPr>
            <w:tcW w:w="1594" w:type="pct"/>
          </w:tcPr>
          <w:p w14:paraId="38D77B42"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D13C3">
              <w:rPr>
                <w:rFonts w:cstheme="minorHAnsi"/>
                <w:b/>
                <w:bCs/>
                <w:sz w:val="20"/>
                <w:szCs w:val="20"/>
              </w:rPr>
              <w:lastRenderedPageBreak/>
              <w:t>Outcome 4</w:t>
            </w:r>
          </w:p>
          <w:p w14:paraId="3DA06553"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b/>
                <w:sz w:val="20"/>
                <w:szCs w:val="20"/>
              </w:rPr>
              <w:t>4.4</w:t>
            </w:r>
            <w:r w:rsidRPr="009D13C3">
              <w:rPr>
                <w:rFonts w:cstheme="minorHAnsi"/>
                <w:sz w:val="20"/>
                <w:szCs w:val="20"/>
              </w:rPr>
              <w:t xml:space="preserve"> </w:t>
            </w:r>
            <w:r w:rsidRPr="009D13C3">
              <w:rPr>
                <w:rFonts w:eastAsia="Arial" w:cstheme="minorHAnsi"/>
                <w:sz w:val="20"/>
                <w:szCs w:val="20"/>
              </w:rPr>
              <w:t xml:space="preserve">Provides instruction to a cervical screening participant about how to take an HPV self-test according to the NCSP Policies, Standards, and Guidelines. </w:t>
            </w:r>
          </w:p>
          <w:p w14:paraId="4D5BEC88"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b/>
                <w:sz w:val="20"/>
                <w:szCs w:val="20"/>
              </w:rPr>
              <w:t>Range</w:t>
            </w:r>
            <w:r w:rsidRPr="009D13C3">
              <w:rPr>
                <w:rFonts w:eastAsia="Arial" w:cstheme="minorHAnsi"/>
                <w:b/>
                <w:bCs/>
                <w:sz w:val="20"/>
                <w:szCs w:val="20"/>
              </w:rPr>
              <w:t>:</w:t>
            </w:r>
            <w:r w:rsidRPr="009D13C3">
              <w:rPr>
                <w:rFonts w:eastAsia="Arial" w:cstheme="minorHAnsi"/>
                <w:sz w:val="20"/>
                <w:szCs w:val="20"/>
              </w:rPr>
              <w:t xml:space="preserve"> preparing a test, reading a test, disposing of test materials, actions to take when a result has been obtained.</w:t>
            </w:r>
          </w:p>
          <w:p w14:paraId="5A8DECE7"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b/>
                <w:sz w:val="20"/>
                <w:szCs w:val="20"/>
              </w:rPr>
            </w:pPr>
            <w:r w:rsidRPr="009D13C3">
              <w:rPr>
                <w:rFonts w:eastAsia="Arial" w:cstheme="minorHAnsi"/>
                <w:b/>
                <w:sz w:val="20"/>
                <w:szCs w:val="20"/>
              </w:rPr>
              <w:t xml:space="preserve">Outcome 6 </w:t>
            </w:r>
          </w:p>
          <w:p w14:paraId="11C64F69"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3C3">
              <w:rPr>
                <w:rFonts w:eastAsia="Arial" w:cstheme="minorHAnsi"/>
                <w:sz w:val="20"/>
                <w:szCs w:val="20"/>
              </w:rPr>
              <w:t xml:space="preserve">Assesses the cervix and obtains a cervical screening sample. </w:t>
            </w:r>
          </w:p>
          <w:p w14:paraId="7FE11B6C"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3C3">
              <w:rPr>
                <w:rStyle w:val="Bold"/>
                <w:sz w:val="20"/>
                <w:szCs w:val="20"/>
              </w:rPr>
              <w:t xml:space="preserve">Range: </w:t>
            </w:r>
            <w:r w:rsidRPr="009D13C3">
              <w:rPr>
                <w:rFonts w:eastAsia="Arial" w:cstheme="minorHAnsi"/>
                <w:sz w:val="20"/>
                <w:szCs w:val="20"/>
              </w:rPr>
              <w:t xml:space="preserve">fifteen assessments. </w:t>
            </w:r>
          </w:p>
          <w:p w14:paraId="79E60BD8"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9D13C3">
              <w:rPr>
                <w:rFonts w:eastAsia="Arial" w:cstheme="minorHAnsi"/>
                <w:b/>
                <w:sz w:val="20"/>
                <w:szCs w:val="20"/>
              </w:rPr>
              <w:t xml:space="preserve">Performance criteria </w:t>
            </w:r>
          </w:p>
          <w:p w14:paraId="0961695D"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3C3">
              <w:rPr>
                <w:rFonts w:eastAsia="Arial" w:cstheme="minorHAnsi"/>
                <w:b/>
                <w:sz w:val="20"/>
                <w:szCs w:val="20"/>
              </w:rPr>
              <w:t>6.1</w:t>
            </w:r>
            <w:r w:rsidRPr="009D13C3">
              <w:rPr>
                <w:rFonts w:cstheme="minorHAnsi"/>
                <w:sz w:val="20"/>
                <w:szCs w:val="20"/>
              </w:rPr>
              <w:t xml:space="preserve"> </w:t>
            </w:r>
            <w:r w:rsidRPr="009D13C3">
              <w:rPr>
                <w:rFonts w:eastAsia="Arial" w:cstheme="minorHAnsi"/>
                <w:sz w:val="20"/>
                <w:szCs w:val="20"/>
              </w:rPr>
              <w:t xml:space="preserve">Undertakes a clinical assessment that is developed by the training provider which assesses </w:t>
            </w:r>
            <w:r w:rsidRPr="009D13C3">
              <w:rPr>
                <w:rFonts w:eastAsia="Arial" w:cstheme="minorHAnsi"/>
                <w:sz w:val="20"/>
                <w:szCs w:val="20"/>
              </w:rPr>
              <w:lastRenderedPageBreak/>
              <w:t xml:space="preserve">application of the NCSP Policies, Standards, and Guidelines to clinical practice. </w:t>
            </w:r>
          </w:p>
          <w:p w14:paraId="7913CD0E"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3C3">
              <w:rPr>
                <w:rFonts w:eastAsia="Arial" w:cstheme="minorHAnsi"/>
                <w:b/>
                <w:sz w:val="20"/>
                <w:szCs w:val="20"/>
              </w:rPr>
              <w:t>Range</w:t>
            </w:r>
            <w:r w:rsidRPr="009D13C3">
              <w:rPr>
                <w:rFonts w:eastAsia="Arial" w:cstheme="minorHAnsi"/>
                <w:b/>
                <w:bCs/>
                <w:sz w:val="20"/>
                <w:szCs w:val="20"/>
              </w:rPr>
              <w:t>:</w:t>
            </w:r>
            <w:r w:rsidRPr="009D13C3">
              <w:rPr>
                <w:rFonts w:eastAsia="Arial" w:cstheme="minorHAnsi"/>
                <w:sz w:val="20"/>
                <w:szCs w:val="20"/>
              </w:rPr>
              <w:t xml:space="preserve"> clinical assessment includes health history, signs or symptoms indicating abnormalities, identification of when a cytology test should be offered instead of an HPV test. </w:t>
            </w:r>
          </w:p>
          <w:p w14:paraId="07AE7BBD"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3C3">
              <w:rPr>
                <w:rFonts w:eastAsia="Arial" w:cstheme="minorHAnsi"/>
                <w:b/>
                <w:sz w:val="20"/>
                <w:szCs w:val="20"/>
              </w:rPr>
              <w:t>6.2</w:t>
            </w:r>
            <w:r w:rsidRPr="009D13C3">
              <w:rPr>
                <w:rFonts w:cstheme="minorHAnsi"/>
                <w:sz w:val="20"/>
                <w:szCs w:val="20"/>
              </w:rPr>
              <w:t xml:space="preserve"> </w:t>
            </w:r>
            <w:r w:rsidRPr="009D13C3">
              <w:rPr>
                <w:rFonts w:eastAsia="Arial" w:cstheme="minorHAnsi"/>
                <w:sz w:val="20"/>
                <w:szCs w:val="20"/>
              </w:rPr>
              <w:t xml:space="preserve">Takes a clinical sample, visualises the cervix, and assesses the lower genital tract for abnormalities according to the NCSP Policies, Standards, and Guidelines.  Ensures the techniques used avoid unnecessary pain or discomfort to the participant. </w:t>
            </w:r>
          </w:p>
          <w:p w14:paraId="4BCDB9A2"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3C3">
              <w:rPr>
                <w:rFonts w:eastAsia="Arial" w:cstheme="minorHAnsi"/>
                <w:b/>
                <w:sz w:val="20"/>
                <w:szCs w:val="20"/>
              </w:rPr>
              <w:t>Range</w:t>
            </w:r>
            <w:r w:rsidRPr="009D13C3">
              <w:rPr>
                <w:rFonts w:cstheme="minorHAnsi"/>
                <w:b/>
                <w:bCs/>
                <w:sz w:val="20"/>
                <w:szCs w:val="20"/>
              </w:rPr>
              <w:t xml:space="preserve">: </w:t>
            </w:r>
            <w:r w:rsidRPr="009D13C3">
              <w:rPr>
                <w:rFonts w:eastAsia="Arial" w:cstheme="minorHAnsi"/>
                <w:sz w:val="20"/>
                <w:szCs w:val="20"/>
              </w:rPr>
              <w:t xml:space="preserve">lower genital tract includes external genitalia, vagina, and cervix; assessing the lower genital tract includes recognising characteristics of normal and abnormal, the range of normality. </w:t>
            </w:r>
          </w:p>
          <w:p w14:paraId="2E5749A1"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b/>
                <w:sz w:val="20"/>
                <w:szCs w:val="20"/>
              </w:rPr>
              <w:t>6.3</w:t>
            </w:r>
            <w:r w:rsidRPr="009D13C3">
              <w:rPr>
                <w:rFonts w:cstheme="minorHAnsi"/>
                <w:sz w:val="20"/>
                <w:szCs w:val="20"/>
              </w:rPr>
              <w:t xml:space="preserve"> </w:t>
            </w:r>
            <w:r w:rsidRPr="009D13C3">
              <w:rPr>
                <w:rFonts w:eastAsia="Arial" w:cstheme="minorHAnsi"/>
                <w:sz w:val="20"/>
                <w:szCs w:val="20"/>
              </w:rPr>
              <w:t>The candidate’s NCSP Quality of Smears report meets the NCSP Competency requirements according to the NCSP Policies, Standards, and Guidelines.</w:t>
            </w:r>
          </w:p>
        </w:tc>
        <w:tc>
          <w:tcPr>
            <w:tcW w:w="1639" w:type="pct"/>
          </w:tcPr>
          <w:p w14:paraId="65B06DCB"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lastRenderedPageBreak/>
              <w:t xml:space="preserve">NCSP Policies and Standards </w:t>
            </w:r>
          </w:p>
          <w:p w14:paraId="3C70E973"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Section 3: Cervical Screening Services </w:t>
            </w:r>
          </w:p>
          <w:p w14:paraId="52B8BF69"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Standards:</w:t>
            </w:r>
          </w:p>
          <w:p w14:paraId="149408CC"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3C3">
              <w:rPr>
                <w:rFonts w:eastAsia="Arial" w:cstheme="minorHAnsi"/>
                <w:sz w:val="20"/>
                <w:szCs w:val="20"/>
              </w:rPr>
              <w:t>3.1.2 The cervical sample-taker practises under their own HPI health provider index number, and appropriate health facility code.</w:t>
            </w:r>
          </w:p>
          <w:p w14:paraId="0E2231EF"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3.1.4 Trainee cervical sample-takers demonstrate competence in obtaining informed consent, taking optimal cervical screening samples, and providing instructions to participants about how to take an HPV self-test.</w:t>
            </w:r>
          </w:p>
          <w:p w14:paraId="50E25DAA"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 xml:space="preserve">Trainee cervical screen-takers demonstrate competence by: </w:t>
            </w:r>
          </w:p>
          <w:p w14:paraId="1730134F"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taking 10 LBC samples from the cervix </w:t>
            </w:r>
          </w:p>
          <w:p w14:paraId="2A617B4B" w14:textId="77777777" w:rsidR="00BA4861" w:rsidRPr="009D13C3" w:rsidRDefault="00BA4861" w:rsidP="00820767">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facilitating HPV self-testing for 5 participants.</w:t>
            </w:r>
          </w:p>
          <w:p w14:paraId="78C3AB8F"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lastRenderedPageBreak/>
              <w:t>3.5.2 The process of taking cervical screening samples follows best-practice techniques.</w:t>
            </w:r>
          </w:p>
          <w:p w14:paraId="05997973"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3.5.3 Participants with symptoms or abnormal examination findings suggestive of genital tract cancer are referred for further investigation regardless of the cytological findings.</w:t>
            </w:r>
          </w:p>
          <w:p w14:paraId="6BD4E4DA"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3.5.4 Screening samples taken during pregnancy and post-partum follow best-practice guidelines.</w:t>
            </w:r>
          </w:p>
          <w:p w14:paraId="615C6240"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3.5.5 LBC samples and samples for HPV testing are labelled in accordance with laboratory policy. Laboratory request forms provide relevant clinical information.</w:t>
            </w:r>
          </w:p>
          <w:p w14:paraId="3032102F"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3.5.6 All participants self-identify their ethnicity.</w:t>
            </w:r>
          </w:p>
          <w:p w14:paraId="0BA3BA3D"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3.5.7 Cervical sample-takers and cervical screening services follow best practice standards for infection control.</w:t>
            </w:r>
          </w:p>
        </w:tc>
      </w:tr>
      <w:tr w:rsidR="00ED78C4" w:rsidRPr="009D13C3" w14:paraId="2165099F" w14:textId="77777777" w:rsidTr="00AF21A9">
        <w:trPr>
          <w:trHeight w:val="20"/>
        </w:trPr>
        <w:tc>
          <w:tcPr>
            <w:cnfStyle w:val="001000000000" w:firstRow="0" w:lastRow="0" w:firstColumn="1" w:lastColumn="0" w:oddVBand="0" w:evenVBand="0" w:oddHBand="0" w:evenHBand="0" w:firstRowFirstColumn="0" w:firstRowLastColumn="0" w:lastRowFirstColumn="0" w:lastRowLastColumn="0"/>
            <w:tcW w:w="150" w:type="pct"/>
            <w:shd w:val="clear" w:color="auto" w:fill="CCEAEE" w:themeFill="accent4"/>
          </w:tcPr>
          <w:p w14:paraId="780BB8D6" w14:textId="77777777" w:rsidR="00BA4861" w:rsidRPr="009D13C3" w:rsidRDefault="00BA4861" w:rsidP="00820767">
            <w:pPr>
              <w:rPr>
                <w:rFonts w:cstheme="minorHAnsi"/>
                <w:b/>
                <w:bCs/>
                <w:sz w:val="20"/>
                <w:szCs w:val="20"/>
              </w:rPr>
            </w:pPr>
            <w:r w:rsidRPr="009D13C3">
              <w:rPr>
                <w:rFonts w:cstheme="minorHAnsi"/>
                <w:b/>
                <w:bCs/>
                <w:sz w:val="20"/>
                <w:szCs w:val="20"/>
              </w:rPr>
              <w:lastRenderedPageBreak/>
              <w:t>9</w:t>
            </w:r>
          </w:p>
        </w:tc>
        <w:tc>
          <w:tcPr>
            <w:tcW w:w="1617" w:type="pct"/>
          </w:tcPr>
          <w:p w14:paraId="74BED290" w14:textId="77777777" w:rsidR="00BA4861" w:rsidRPr="009D13C3" w:rsidRDefault="00BA4861" w:rsidP="00820767">
            <w:pPr>
              <w:spacing w:line="259" w:lineRule="auto"/>
              <w:cnfStyle w:val="000000000000" w:firstRow="0" w:lastRow="0" w:firstColumn="0" w:lastColumn="0" w:oddVBand="0" w:evenVBand="0" w:oddHBand="0" w:evenHBand="0" w:firstRowFirstColumn="0" w:firstRowLastColumn="0" w:lastRowFirstColumn="0" w:lastRowLastColumn="0"/>
              <w:rPr>
                <w:rFonts w:eastAsia="Arial" w:cstheme="minorHAnsi"/>
                <w:b/>
                <w:sz w:val="20"/>
                <w:szCs w:val="20"/>
              </w:rPr>
            </w:pPr>
            <w:r w:rsidRPr="009D13C3">
              <w:rPr>
                <w:rFonts w:eastAsia="Arial" w:cstheme="minorHAnsi"/>
                <w:b/>
                <w:bCs/>
                <w:sz w:val="20"/>
                <w:szCs w:val="20"/>
              </w:rPr>
              <w:t>Competency 9</w:t>
            </w:r>
            <w:r w:rsidRPr="009D13C3">
              <w:rPr>
                <w:rFonts w:eastAsia="Arial" w:cstheme="minorHAnsi"/>
                <w:sz w:val="20"/>
                <w:szCs w:val="20"/>
              </w:rPr>
              <w:t xml:space="preserve">: </w:t>
            </w:r>
            <w:r w:rsidRPr="009D13C3">
              <w:rPr>
                <w:rFonts w:eastAsia="Arial" w:cstheme="minorHAnsi"/>
                <w:b/>
                <w:sz w:val="20"/>
                <w:szCs w:val="20"/>
              </w:rPr>
              <w:t>Cervical screening follow</w:t>
            </w:r>
            <w:r w:rsidRPr="009D13C3">
              <w:rPr>
                <w:rFonts w:eastAsia="Arial" w:cstheme="minorHAnsi"/>
                <w:b/>
                <w:bCs/>
                <w:sz w:val="20"/>
                <w:szCs w:val="20"/>
              </w:rPr>
              <w:t>-</w:t>
            </w:r>
            <w:r w:rsidRPr="009D13C3">
              <w:rPr>
                <w:rFonts w:eastAsia="Arial" w:cstheme="minorHAnsi"/>
                <w:b/>
                <w:sz w:val="20"/>
                <w:szCs w:val="20"/>
              </w:rPr>
              <w:t>up responsibilities</w:t>
            </w:r>
          </w:p>
          <w:p w14:paraId="57A0E302"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Results are accurately interpreted and sensitively communicated to participants, and appropriate follow-up is undertaken.</w:t>
            </w:r>
          </w:p>
          <w:p w14:paraId="5231B7F1"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Performance requirements </w:t>
            </w:r>
          </w:p>
          <w:p w14:paraId="586A67D3"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Accurately interprets a minimum of 10 cervical screening results in conjunction with the clinical findings, including HPV and cytology results.</w:t>
            </w:r>
          </w:p>
          <w:p w14:paraId="051DEA3D"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lastRenderedPageBreak/>
              <w:t>Demonstrates the ability to appropriately communicate abnormal cytology and HPV results to participants and provide advice on the need for further investigation according the NCSP Guidelines.</w:t>
            </w:r>
          </w:p>
          <w:p w14:paraId="67AFDECE"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Communicates test results and any required follow-up to participants in a sensitive, </w:t>
            </w:r>
            <w:proofErr w:type="gramStart"/>
            <w:r w:rsidRPr="009D13C3">
              <w:rPr>
                <w:sz w:val="20"/>
                <w:szCs w:val="20"/>
              </w:rPr>
              <w:t>culturally-safe</w:t>
            </w:r>
            <w:proofErr w:type="gramEnd"/>
            <w:r w:rsidRPr="009D13C3">
              <w:rPr>
                <w:sz w:val="20"/>
                <w:szCs w:val="20"/>
              </w:rPr>
              <w:t xml:space="preserve"> manner.</w:t>
            </w:r>
          </w:p>
          <w:p w14:paraId="61036AF6"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Refers appropriately according to NCSP Clinical Practice Guidelines.</w:t>
            </w:r>
          </w:p>
          <w:p w14:paraId="5B2B4F4F"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Refers appropriately if abnormalities are identified from clinical history or examination.</w:t>
            </w:r>
          </w:p>
          <w:p w14:paraId="278E71C7"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Contacts the laboratory, when necessary, to ensure results are received in a timely manner. </w:t>
            </w:r>
          </w:p>
          <w:p w14:paraId="1EAF9E3C"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Contacts the laboratory if the recommendation for management is not consistent with the NCSP Clinical Practice Guidelines.  </w:t>
            </w:r>
          </w:p>
          <w:p w14:paraId="52562D73"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Uses an effective recall system to recall participants according to the laboratory recommendations and the NCSP Clinical Practice Guidelines. </w:t>
            </w:r>
          </w:p>
          <w:p w14:paraId="4F1A83D2"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Demonstrates an understanding of colposcopy and histology results and treatment processes and can liaise with local colposcopy services. </w:t>
            </w:r>
          </w:p>
          <w:p w14:paraId="473FF079"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Ensures processes are in place so that participants receive appropriate follow-up.</w:t>
            </w:r>
          </w:p>
          <w:p w14:paraId="7AF91BFC"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b w:val="0"/>
                <w:sz w:val="20"/>
                <w:szCs w:val="20"/>
              </w:rPr>
            </w:pPr>
            <w:r w:rsidRPr="009D13C3">
              <w:rPr>
                <w:b w:val="0"/>
                <w:sz w:val="20"/>
                <w:szCs w:val="20"/>
              </w:rPr>
              <w:t>Refers appropriately to Screening Support Services</w:t>
            </w:r>
            <w:r w:rsidRPr="009D13C3">
              <w:rPr>
                <w:b w:val="0"/>
                <w:bCs w:val="0"/>
                <w:sz w:val="20"/>
                <w:szCs w:val="20"/>
              </w:rPr>
              <w:t>,</w:t>
            </w:r>
            <w:r w:rsidRPr="009D13C3">
              <w:rPr>
                <w:b w:val="0"/>
                <w:sz w:val="20"/>
                <w:szCs w:val="20"/>
              </w:rPr>
              <w:t xml:space="preserve"> where available</w:t>
            </w:r>
            <w:r w:rsidRPr="009D13C3">
              <w:rPr>
                <w:b w:val="0"/>
                <w:bCs w:val="0"/>
                <w:sz w:val="20"/>
                <w:szCs w:val="20"/>
              </w:rPr>
              <w:t>.</w:t>
            </w:r>
          </w:p>
        </w:tc>
        <w:tc>
          <w:tcPr>
            <w:tcW w:w="1594" w:type="pct"/>
          </w:tcPr>
          <w:p w14:paraId="41B37E12"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lastRenderedPageBreak/>
              <w:t xml:space="preserve">Outcome 7 </w:t>
            </w:r>
          </w:p>
          <w:p w14:paraId="1DF84531"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 xml:space="preserve">Interprets cervical screening test results, provide information about results, initiate follow-up action, and complete documentation. </w:t>
            </w:r>
          </w:p>
          <w:p w14:paraId="58833BAC"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b/>
                <w:sz w:val="20"/>
                <w:szCs w:val="20"/>
              </w:rPr>
            </w:pPr>
            <w:r w:rsidRPr="009D13C3">
              <w:rPr>
                <w:rFonts w:eastAsia="Arial" w:cstheme="minorHAnsi"/>
                <w:b/>
                <w:sz w:val="20"/>
                <w:szCs w:val="20"/>
              </w:rPr>
              <w:t xml:space="preserve">Performance criteria </w:t>
            </w:r>
          </w:p>
          <w:p w14:paraId="3D950B47"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b/>
                <w:sz w:val="20"/>
                <w:szCs w:val="20"/>
              </w:rPr>
              <w:t>7.1</w:t>
            </w:r>
            <w:r w:rsidRPr="009D13C3">
              <w:rPr>
                <w:rFonts w:cstheme="minorHAnsi"/>
                <w:sz w:val="20"/>
                <w:szCs w:val="20"/>
              </w:rPr>
              <w:t xml:space="preserve"> </w:t>
            </w:r>
            <w:r w:rsidRPr="009D13C3">
              <w:rPr>
                <w:rFonts w:eastAsia="Arial" w:cstheme="minorHAnsi"/>
                <w:sz w:val="20"/>
                <w:szCs w:val="20"/>
              </w:rPr>
              <w:t xml:space="preserve">Interprets cervical screening test results according to laboratory recommendations, NCSP Clinical Practice Guidelines, and clinical indications. </w:t>
            </w:r>
          </w:p>
          <w:p w14:paraId="19DE7BCF"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b/>
                <w:sz w:val="20"/>
                <w:szCs w:val="20"/>
              </w:rPr>
              <w:lastRenderedPageBreak/>
              <w:t>Range</w:t>
            </w:r>
            <w:r w:rsidRPr="009D13C3">
              <w:rPr>
                <w:rFonts w:eastAsia="Arial" w:cstheme="minorHAnsi"/>
                <w:b/>
                <w:bCs/>
                <w:sz w:val="20"/>
                <w:szCs w:val="20"/>
              </w:rPr>
              <w:t>:</w:t>
            </w:r>
            <w:r w:rsidRPr="009D13C3">
              <w:rPr>
                <w:rFonts w:eastAsia="Arial" w:cstheme="minorHAnsi"/>
                <w:sz w:val="20"/>
                <w:szCs w:val="20"/>
              </w:rPr>
              <w:t xml:space="preserve"> ten interpretations. </w:t>
            </w:r>
          </w:p>
          <w:p w14:paraId="074085F3"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b/>
                <w:sz w:val="20"/>
                <w:szCs w:val="20"/>
              </w:rPr>
              <w:t>7.2</w:t>
            </w:r>
            <w:r w:rsidRPr="009D13C3">
              <w:rPr>
                <w:rFonts w:cstheme="minorHAnsi"/>
                <w:sz w:val="20"/>
                <w:szCs w:val="20"/>
              </w:rPr>
              <w:t xml:space="preserve"> </w:t>
            </w:r>
            <w:r w:rsidRPr="009D13C3">
              <w:rPr>
                <w:rFonts w:eastAsia="Arial" w:cstheme="minorHAnsi"/>
                <w:sz w:val="20"/>
                <w:szCs w:val="20"/>
              </w:rPr>
              <w:t xml:space="preserve">Informs participants of the test results and follow-up with the participant to meet the requirements of NCSP Policies and Standards and the NCSP Clinical Practice Guidelines. </w:t>
            </w:r>
          </w:p>
          <w:p w14:paraId="515F7545"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Style w:val="Bold"/>
                <w:sz w:val="20"/>
                <w:szCs w:val="20"/>
              </w:rPr>
              <w:t xml:space="preserve">Range: </w:t>
            </w:r>
            <w:r w:rsidRPr="009D13C3">
              <w:rPr>
                <w:rFonts w:eastAsia="Arial" w:cstheme="minorHAnsi"/>
                <w:sz w:val="20"/>
                <w:szCs w:val="20"/>
              </w:rPr>
              <w:t>follow-ups may include, but are not limited to, providing results, a repeat test, referral to a general practitioner, referral to a screening support service, referral to a colposcopy service.</w:t>
            </w:r>
          </w:p>
          <w:p w14:paraId="5622C888"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Fonts w:eastAsia="Arial" w:cstheme="minorHAnsi"/>
                <w:sz w:val="20"/>
                <w:szCs w:val="20"/>
              </w:rPr>
              <w:t xml:space="preserve">Maintains and updates cervical screening records according to the NCSP Policies and Standards, and Clinical Practice Guidelines. </w:t>
            </w:r>
          </w:p>
          <w:p w14:paraId="0F73FBE6"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3C3">
              <w:rPr>
                <w:rStyle w:val="Bold"/>
                <w:sz w:val="20"/>
                <w:szCs w:val="20"/>
              </w:rPr>
              <w:t xml:space="preserve">Range: </w:t>
            </w:r>
            <w:r w:rsidRPr="009D13C3">
              <w:rPr>
                <w:rFonts w:eastAsia="Arial" w:cstheme="minorHAnsi"/>
                <w:sz w:val="20"/>
                <w:szCs w:val="20"/>
              </w:rPr>
              <w:t xml:space="preserve">records include alignment between the NCSP-Register, PMS system; complete, accurate, confidential recalls. </w:t>
            </w:r>
          </w:p>
          <w:p w14:paraId="6F936F02"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3C3">
              <w:rPr>
                <w:rFonts w:eastAsia="Arial" w:cstheme="minorHAnsi"/>
                <w:b/>
                <w:sz w:val="20"/>
                <w:szCs w:val="20"/>
              </w:rPr>
              <w:t>7.4</w:t>
            </w:r>
            <w:r w:rsidRPr="009D13C3">
              <w:rPr>
                <w:rFonts w:cstheme="minorHAnsi"/>
                <w:sz w:val="20"/>
                <w:szCs w:val="20"/>
              </w:rPr>
              <w:t xml:space="preserve"> </w:t>
            </w:r>
            <w:r w:rsidRPr="009D13C3">
              <w:rPr>
                <w:rFonts w:eastAsia="Arial" w:cstheme="minorHAnsi"/>
                <w:sz w:val="20"/>
                <w:szCs w:val="20"/>
              </w:rPr>
              <w:t>Uses the NCSP-Register according to the NCSP Policies and Standards, and Clinical Practice Guidelines.</w:t>
            </w:r>
          </w:p>
          <w:p w14:paraId="0616925F"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9D13C3">
              <w:rPr>
                <w:rStyle w:val="Bold"/>
                <w:sz w:val="20"/>
                <w:szCs w:val="20"/>
              </w:rPr>
              <w:t xml:space="preserve">Range: </w:t>
            </w:r>
            <w:r w:rsidRPr="009D13C3">
              <w:rPr>
                <w:rFonts w:eastAsia="Arial" w:cstheme="minorHAnsi"/>
                <w:sz w:val="20"/>
                <w:szCs w:val="20"/>
              </w:rPr>
              <w:t>search for participants, extract a report.</w:t>
            </w:r>
          </w:p>
        </w:tc>
        <w:tc>
          <w:tcPr>
            <w:tcW w:w="1639" w:type="pct"/>
          </w:tcPr>
          <w:p w14:paraId="2AF9F6B1"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lastRenderedPageBreak/>
              <w:t xml:space="preserve">NCSP Policies and Standards </w:t>
            </w:r>
          </w:p>
          <w:p w14:paraId="5279B646"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Section 3: Cervical Screening Services </w:t>
            </w:r>
          </w:p>
          <w:p w14:paraId="22526A55"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Standards:</w:t>
            </w:r>
          </w:p>
          <w:p w14:paraId="4EC5FC9F"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3.5.8 Cervical sample-takers and cervical screening services have processes in place to ensure that results are obtained from the laboratory in a timely manner.</w:t>
            </w:r>
          </w:p>
          <w:p w14:paraId="1C792D04"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lastRenderedPageBreak/>
              <w:t>3.5.9 Cervical screening results are viewed and acted on by the cervical sample-taker before filing.</w:t>
            </w:r>
          </w:p>
          <w:p w14:paraId="6FC0B057"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3.5.10 Participants are informed about their results and any future follow-up in the manner agreed upon with the cervical sample-taker.</w:t>
            </w:r>
          </w:p>
          <w:p w14:paraId="4E39FB28"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3.5.12 Cervical sample-takers and cervical screening services have processes in place to ensure the appropriate referral and / or follow-up of participants with a ‘detected’ HPV test, an abnormal cervical screening test or histology result, or other clinical signs and symptoms suggestive of cervical cancer.</w:t>
            </w:r>
          </w:p>
        </w:tc>
      </w:tr>
      <w:tr w:rsidR="00ED78C4" w:rsidRPr="009D13C3" w14:paraId="7F4DCB01" w14:textId="77777777" w:rsidTr="00AF21A9">
        <w:trPr>
          <w:trHeight w:val="20"/>
        </w:trPr>
        <w:tc>
          <w:tcPr>
            <w:cnfStyle w:val="001000000000" w:firstRow="0" w:lastRow="0" w:firstColumn="1" w:lastColumn="0" w:oddVBand="0" w:evenVBand="0" w:oddHBand="0" w:evenHBand="0" w:firstRowFirstColumn="0" w:firstRowLastColumn="0" w:lastRowFirstColumn="0" w:lastRowLastColumn="0"/>
            <w:tcW w:w="150" w:type="pct"/>
            <w:shd w:val="clear" w:color="auto" w:fill="CCEAEE" w:themeFill="accent4"/>
          </w:tcPr>
          <w:p w14:paraId="3C2ED54E" w14:textId="77777777" w:rsidR="00BA4861" w:rsidRPr="009D13C3" w:rsidRDefault="00BA4861" w:rsidP="00820767">
            <w:pPr>
              <w:rPr>
                <w:b/>
                <w:bCs/>
                <w:sz w:val="20"/>
                <w:szCs w:val="20"/>
              </w:rPr>
            </w:pPr>
            <w:r w:rsidRPr="009D13C3">
              <w:rPr>
                <w:b/>
                <w:bCs/>
                <w:sz w:val="20"/>
                <w:szCs w:val="20"/>
              </w:rPr>
              <w:lastRenderedPageBreak/>
              <w:t>10</w:t>
            </w:r>
          </w:p>
        </w:tc>
        <w:tc>
          <w:tcPr>
            <w:tcW w:w="1617" w:type="pct"/>
          </w:tcPr>
          <w:p w14:paraId="6BB9E22E"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Competency 10: Continuous quality improvement</w:t>
            </w:r>
          </w:p>
          <w:p w14:paraId="5526FE8A"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Demonstrates a commitment to ongoing development of cervical screening practice.</w:t>
            </w:r>
          </w:p>
          <w:p w14:paraId="53FFC97A"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Demonstrates the ability to reflect on cervical screening practice and identify strengths and areas of improvement.</w:t>
            </w:r>
            <w:r w:rsidRPr="009D13C3">
              <w:rPr>
                <w:sz w:val="20"/>
                <w:szCs w:val="20"/>
                <w:u w:val="single"/>
              </w:rPr>
              <w:t xml:space="preserve"> </w:t>
            </w:r>
          </w:p>
          <w:p w14:paraId="16E122E4"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Understands the benefit of feedback from peers and uses feedback to improve cervical screening practice.</w:t>
            </w:r>
          </w:p>
          <w:p w14:paraId="560448F0"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Understands requirement to have a peer assessment every two years.</w:t>
            </w:r>
          </w:p>
          <w:p w14:paraId="7D6EFD4B"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Where able, elicits feedback from participants about cervical screening practice to ensure a safe, comfortable and informative partnership environment is provided.</w:t>
            </w:r>
            <w:r w:rsidRPr="009D13C3">
              <w:rPr>
                <w:sz w:val="20"/>
                <w:szCs w:val="20"/>
                <w:u w:val="single"/>
              </w:rPr>
              <w:t xml:space="preserve">  </w:t>
            </w:r>
          </w:p>
          <w:p w14:paraId="25F82BD8"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Understands requirement to maintain competence through NCSP or other updates at least once every two years.</w:t>
            </w:r>
          </w:p>
          <w:p w14:paraId="3CB6D237"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b w:val="0"/>
                <w:sz w:val="20"/>
                <w:szCs w:val="20"/>
              </w:rPr>
            </w:pPr>
            <w:r w:rsidRPr="009D13C3">
              <w:rPr>
                <w:b w:val="0"/>
                <w:sz w:val="20"/>
                <w:szCs w:val="20"/>
              </w:rPr>
              <w:t>Understands the need to access peer support or supervision, when required.</w:t>
            </w:r>
          </w:p>
        </w:tc>
        <w:tc>
          <w:tcPr>
            <w:tcW w:w="1594" w:type="pct"/>
          </w:tcPr>
          <w:p w14:paraId="4CAB4C2A"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Outcome 8 </w:t>
            </w:r>
          </w:p>
          <w:p w14:paraId="6295CC56" w14:textId="77777777" w:rsidR="00BA4861" w:rsidRPr="009D13C3" w:rsidRDefault="00BA4861" w:rsidP="00820767">
            <w:pPr>
              <w:spacing w:line="259" w:lineRule="auto"/>
              <w:cnfStyle w:val="000000000000" w:firstRow="0" w:lastRow="0" w:firstColumn="0" w:lastColumn="0" w:oddVBand="0" w:evenVBand="0" w:oddHBand="0" w:evenHBand="0" w:firstRowFirstColumn="0" w:firstRowLastColumn="0" w:lastRowFirstColumn="0" w:lastRowLastColumn="0"/>
              <w:rPr>
                <w:rFonts w:eastAsiaTheme="minorEastAsia"/>
                <w:color w:val="09050A" w:themeColor="text1"/>
                <w:sz w:val="20"/>
                <w:szCs w:val="20"/>
              </w:rPr>
            </w:pPr>
            <w:r w:rsidRPr="009D13C3">
              <w:rPr>
                <w:rFonts w:eastAsiaTheme="minorEastAsia"/>
                <w:color w:val="09050A" w:themeColor="text1"/>
                <w:sz w:val="20"/>
                <w:szCs w:val="20"/>
              </w:rPr>
              <w:t xml:space="preserve">Evaluates own cervical screening practice. </w:t>
            </w:r>
          </w:p>
          <w:p w14:paraId="27CCDA5B" w14:textId="77777777" w:rsidR="00BA4861" w:rsidRPr="009D13C3" w:rsidRDefault="00BA4861" w:rsidP="00820767">
            <w:pPr>
              <w:spacing w:line="259" w:lineRule="auto"/>
              <w:cnfStyle w:val="000000000000" w:firstRow="0" w:lastRow="0" w:firstColumn="0" w:lastColumn="0" w:oddVBand="0" w:evenVBand="0" w:oddHBand="0" w:evenHBand="0" w:firstRowFirstColumn="0" w:firstRowLastColumn="0" w:lastRowFirstColumn="0" w:lastRowLastColumn="0"/>
              <w:rPr>
                <w:rFonts w:eastAsiaTheme="minorEastAsia"/>
                <w:color w:val="09050A" w:themeColor="text1"/>
                <w:sz w:val="20"/>
                <w:szCs w:val="20"/>
              </w:rPr>
            </w:pPr>
            <w:r w:rsidRPr="009D13C3">
              <w:rPr>
                <w:rStyle w:val="Bold"/>
                <w:sz w:val="20"/>
                <w:szCs w:val="20"/>
              </w:rPr>
              <w:t xml:space="preserve">Range: </w:t>
            </w:r>
            <w:r w:rsidRPr="009D13C3">
              <w:rPr>
                <w:rFonts w:eastAsiaTheme="minorEastAsia"/>
                <w:color w:val="09050A" w:themeColor="text1"/>
                <w:sz w:val="20"/>
                <w:szCs w:val="20"/>
              </w:rPr>
              <w:t xml:space="preserve">includes, but is not limited to, technical performance, interpersonal skills, cultural competence, adequacy of samples taken. </w:t>
            </w:r>
          </w:p>
          <w:p w14:paraId="78E1AA19" w14:textId="77777777" w:rsidR="00BA4861" w:rsidRPr="009D13C3" w:rsidRDefault="00BA4861" w:rsidP="00820767">
            <w:pPr>
              <w:spacing w:line="259" w:lineRule="auto"/>
              <w:cnfStyle w:val="000000000000" w:firstRow="0" w:lastRow="0" w:firstColumn="0" w:lastColumn="0" w:oddVBand="0" w:evenVBand="0" w:oddHBand="0" w:evenHBand="0" w:firstRowFirstColumn="0" w:firstRowLastColumn="0" w:lastRowFirstColumn="0" w:lastRowLastColumn="0"/>
              <w:rPr>
                <w:rFonts w:eastAsiaTheme="minorEastAsia"/>
                <w:b/>
                <w:color w:val="09050A" w:themeColor="text1"/>
                <w:sz w:val="20"/>
                <w:szCs w:val="20"/>
              </w:rPr>
            </w:pPr>
            <w:r w:rsidRPr="009D13C3">
              <w:rPr>
                <w:rFonts w:eastAsiaTheme="minorEastAsia"/>
                <w:b/>
                <w:color w:val="09050A" w:themeColor="text1"/>
                <w:sz w:val="20"/>
                <w:szCs w:val="20"/>
              </w:rPr>
              <w:t xml:space="preserve">Performance criteria </w:t>
            </w:r>
          </w:p>
          <w:p w14:paraId="04478782" w14:textId="77777777" w:rsidR="00BA4861" w:rsidRPr="009D13C3" w:rsidRDefault="00BA4861" w:rsidP="00820767">
            <w:pPr>
              <w:spacing w:line="259" w:lineRule="auto"/>
              <w:cnfStyle w:val="000000000000" w:firstRow="0" w:lastRow="0" w:firstColumn="0" w:lastColumn="0" w:oddVBand="0" w:evenVBand="0" w:oddHBand="0" w:evenHBand="0" w:firstRowFirstColumn="0" w:firstRowLastColumn="0" w:lastRowFirstColumn="0" w:lastRowLastColumn="0"/>
              <w:rPr>
                <w:rFonts w:eastAsiaTheme="minorEastAsia"/>
                <w:color w:val="09050A" w:themeColor="text1"/>
                <w:sz w:val="20"/>
                <w:szCs w:val="20"/>
              </w:rPr>
            </w:pPr>
            <w:r w:rsidRPr="009D13C3">
              <w:rPr>
                <w:rFonts w:eastAsiaTheme="minorEastAsia"/>
                <w:b/>
                <w:color w:val="09050A" w:themeColor="text1"/>
                <w:sz w:val="20"/>
                <w:szCs w:val="20"/>
              </w:rPr>
              <w:t>8.1</w:t>
            </w:r>
            <w:r w:rsidRPr="009D13C3">
              <w:rPr>
                <w:sz w:val="20"/>
                <w:szCs w:val="20"/>
              </w:rPr>
              <w:t xml:space="preserve"> </w:t>
            </w:r>
            <w:r w:rsidRPr="009D13C3">
              <w:rPr>
                <w:rFonts w:eastAsiaTheme="minorEastAsia"/>
                <w:color w:val="09050A" w:themeColor="text1"/>
                <w:sz w:val="20"/>
                <w:szCs w:val="20"/>
              </w:rPr>
              <w:t xml:space="preserve">Identifies own strengths and areas for improvement to inform future practice according to the NCSP Policies, Standards, and Guidelines. </w:t>
            </w:r>
          </w:p>
          <w:p w14:paraId="4726349B" w14:textId="77777777" w:rsidR="00BA4861" w:rsidRPr="009D13C3" w:rsidRDefault="00BA4861" w:rsidP="00820767">
            <w:pPr>
              <w:spacing w:line="259" w:lineRule="auto"/>
              <w:cnfStyle w:val="000000000000" w:firstRow="0" w:lastRow="0" w:firstColumn="0" w:lastColumn="0" w:oddVBand="0" w:evenVBand="0" w:oddHBand="0" w:evenHBand="0" w:firstRowFirstColumn="0" w:firstRowLastColumn="0" w:lastRowFirstColumn="0" w:lastRowLastColumn="0"/>
              <w:rPr>
                <w:rFonts w:eastAsiaTheme="minorEastAsia"/>
                <w:color w:val="09050A" w:themeColor="text1"/>
                <w:sz w:val="20"/>
                <w:szCs w:val="20"/>
              </w:rPr>
            </w:pPr>
            <w:r w:rsidRPr="009D13C3">
              <w:rPr>
                <w:rFonts w:eastAsiaTheme="minorEastAsia"/>
                <w:b/>
                <w:color w:val="09050A" w:themeColor="text1"/>
                <w:sz w:val="20"/>
                <w:szCs w:val="20"/>
              </w:rPr>
              <w:t>8.2</w:t>
            </w:r>
            <w:r w:rsidRPr="009D13C3">
              <w:rPr>
                <w:sz w:val="20"/>
                <w:szCs w:val="20"/>
              </w:rPr>
              <w:t xml:space="preserve"> </w:t>
            </w:r>
            <w:r w:rsidRPr="009D13C3">
              <w:rPr>
                <w:rFonts w:eastAsiaTheme="minorEastAsia"/>
                <w:color w:val="09050A" w:themeColor="text1"/>
                <w:sz w:val="20"/>
                <w:szCs w:val="20"/>
              </w:rPr>
              <w:t>Elicits feedback from peers about own strengths and areas for improvement.  Uses feedback to inform future practice according to the NCSP Policies, Standards, and Guidelines.</w:t>
            </w:r>
          </w:p>
        </w:tc>
        <w:tc>
          <w:tcPr>
            <w:tcW w:w="1639" w:type="pct"/>
          </w:tcPr>
          <w:p w14:paraId="1FBD08DC"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NCSP Policies and Standards </w:t>
            </w:r>
          </w:p>
          <w:p w14:paraId="32099EA3"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 xml:space="preserve">Section 3: Cervical Screening Services </w:t>
            </w:r>
          </w:p>
          <w:p w14:paraId="3617AE54" w14:textId="77777777" w:rsidR="00BA4861" w:rsidRPr="009D13C3" w:rsidRDefault="00BA4861" w:rsidP="00820767">
            <w:pPr>
              <w:pStyle w:val="Heading3"/>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Standards:</w:t>
            </w:r>
          </w:p>
          <w:p w14:paraId="4587A18F" w14:textId="77777777" w:rsidR="00BA4861" w:rsidRPr="009D13C3" w:rsidRDefault="00BA4861" w:rsidP="00820767">
            <w:pPr>
              <w:cnfStyle w:val="000000000000" w:firstRow="0" w:lastRow="0" w:firstColumn="0" w:lastColumn="0" w:oddVBand="0" w:evenVBand="0" w:oddHBand="0" w:evenHBand="0" w:firstRowFirstColumn="0" w:firstRowLastColumn="0" w:lastRowFirstColumn="0" w:lastRowLastColumn="0"/>
              <w:rPr>
                <w:sz w:val="20"/>
                <w:szCs w:val="20"/>
              </w:rPr>
            </w:pPr>
            <w:r w:rsidRPr="009D13C3">
              <w:rPr>
                <w:sz w:val="20"/>
                <w:szCs w:val="20"/>
              </w:rPr>
              <w:t>3.1.5 Everyone who provides cervical screening services must maintain competency by providing cervical screening regularly and through ongoing professional development activities.</w:t>
            </w:r>
          </w:p>
        </w:tc>
      </w:tr>
    </w:tbl>
    <w:p w14:paraId="6671E052" w14:textId="77777777" w:rsidR="00BA4861" w:rsidRPr="00DD366A" w:rsidRDefault="00BA4861" w:rsidP="00BA4861">
      <w:pPr>
        <w:pStyle w:val="TableText0"/>
        <w:rPr>
          <w:rFonts w:asciiTheme="minorHAnsi" w:eastAsia="Arial" w:hAnsiTheme="minorHAnsi" w:cstheme="minorHAnsi"/>
          <w:color w:val="09050A" w:themeColor="text1"/>
          <w:sz w:val="22"/>
          <w:szCs w:val="22"/>
        </w:rPr>
      </w:pPr>
    </w:p>
    <w:p w14:paraId="39B7867A" w14:textId="77777777" w:rsidR="00BA4861" w:rsidRPr="009C494B" w:rsidRDefault="00BA4861" w:rsidP="00BA4861">
      <w:pPr>
        <w:spacing w:before="0" w:after="0"/>
        <w:ind w:left="-345"/>
        <w:textAlignment w:val="baseline"/>
        <w:rPr>
          <w:rFonts w:ascii="Segoe UI" w:eastAsia="Times New Roman" w:hAnsi="Segoe UI" w:cs="Segoe UI"/>
          <w:sz w:val="18"/>
          <w:szCs w:val="18"/>
          <w:lang w:eastAsia="en-NZ"/>
        </w:rPr>
      </w:pPr>
    </w:p>
    <w:p w14:paraId="03CF4848" w14:textId="77777777" w:rsidR="00913FE4" w:rsidRPr="00913FE4" w:rsidRDefault="00913FE4" w:rsidP="00913FE4">
      <w:pPr>
        <w:rPr>
          <w:lang w:val="en-US"/>
        </w:rPr>
        <w:sectPr w:rsidR="00913FE4" w:rsidRPr="00913FE4" w:rsidSect="00B71FD6">
          <w:footerReference w:type="default" r:id="rId35"/>
          <w:pgSz w:w="16838" w:h="11906" w:orient="landscape" w:code="9"/>
          <w:pgMar w:top="720" w:right="720" w:bottom="720" w:left="720" w:header="284" w:footer="567" w:gutter="284"/>
          <w:pgNumType w:start="10"/>
          <w:cols w:space="720"/>
          <w:docGrid w:linePitch="326"/>
        </w:sectPr>
      </w:pPr>
      <w:bookmarkStart w:id="45" w:name="_Toc458437618"/>
      <w:bookmarkStart w:id="46" w:name="_Toc465942760"/>
      <w:bookmarkStart w:id="47" w:name="_Toc472516404"/>
      <w:bookmarkStart w:id="48" w:name="_Toc477867723"/>
    </w:p>
    <w:p w14:paraId="7D64089D" w14:textId="2D8A45E9" w:rsidR="00424BAE" w:rsidRDefault="6F991935" w:rsidP="00BB7BA8">
      <w:pPr>
        <w:pStyle w:val="Heading1"/>
        <w:spacing w:line="276" w:lineRule="auto"/>
      </w:pPr>
      <w:bookmarkStart w:id="49" w:name="_Toc149058885"/>
      <w:r w:rsidRPr="2C0D54DE">
        <w:lastRenderedPageBreak/>
        <w:t xml:space="preserve">Maintaining </w:t>
      </w:r>
      <w:bookmarkEnd w:id="45"/>
      <w:bookmarkEnd w:id="46"/>
      <w:r w:rsidR="007F075E" w:rsidRPr="2C0D54DE">
        <w:t>Competency</w:t>
      </w:r>
      <w:bookmarkEnd w:id="47"/>
      <w:bookmarkEnd w:id="48"/>
      <w:bookmarkEnd w:id="49"/>
    </w:p>
    <w:p w14:paraId="3FCEEEAD" w14:textId="22A42FA4" w:rsidR="00EF5371" w:rsidRDefault="7FD24A31" w:rsidP="00BB7BA8">
      <w:pPr>
        <w:spacing w:line="276" w:lineRule="auto"/>
      </w:pPr>
      <w:r>
        <w:t>Once the learner has been assessed as competent and has completed Unit Standard 29556</w:t>
      </w:r>
      <w:r w:rsidR="00F72C64">
        <w:t>,</w:t>
      </w:r>
      <w:r>
        <w:t xml:space="preserve"> it is their responsibility to maintain competency and stay </w:t>
      </w:r>
      <w:proofErr w:type="gramStart"/>
      <w:r w:rsidR="210409BB">
        <w:t>up</w:t>
      </w:r>
      <w:r w:rsidR="00F72C64">
        <w:t>-</w:t>
      </w:r>
      <w:r w:rsidR="210409BB">
        <w:t>to</w:t>
      </w:r>
      <w:r w:rsidR="00F72C64">
        <w:t>-</w:t>
      </w:r>
      <w:r w:rsidR="210409BB">
        <w:t>date</w:t>
      </w:r>
      <w:proofErr w:type="gramEnd"/>
      <w:r w:rsidR="210409BB">
        <w:t xml:space="preserve"> with NCSP </w:t>
      </w:r>
      <w:r w:rsidR="0023564D">
        <w:t>P</w:t>
      </w:r>
      <w:r w:rsidR="210409BB">
        <w:t xml:space="preserve">olicies and </w:t>
      </w:r>
      <w:r w:rsidR="0023564D">
        <w:t>S</w:t>
      </w:r>
      <w:r w:rsidR="210409BB">
        <w:t xml:space="preserve">tandards and any changes to </w:t>
      </w:r>
      <w:r w:rsidR="1DFDE32E">
        <w:t>the</w:t>
      </w:r>
      <w:r w:rsidR="210409BB">
        <w:t xml:space="preserve"> </w:t>
      </w:r>
      <w:r w:rsidR="0023564D">
        <w:t>C</w:t>
      </w:r>
      <w:r w:rsidR="56BCB230" w:rsidRPr="00AC7483">
        <w:t>linical</w:t>
      </w:r>
      <w:r w:rsidR="210409BB" w:rsidRPr="00AC7483">
        <w:t xml:space="preserve"> </w:t>
      </w:r>
      <w:r w:rsidR="0023564D">
        <w:t>Practice G</w:t>
      </w:r>
      <w:r w:rsidR="210409BB" w:rsidRPr="00AC7483">
        <w:t>uidelines.</w:t>
      </w:r>
    </w:p>
    <w:p w14:paraId="3F3A0B1E" w14:textId="165AA0B9" w:rsidR="210409BB" w:rsidRDefault="210409BB" w:rsidP="00BB7BA8">
      <w:pPr>
        <w:spacing w:line="276" w:lineRule="auto"/>
      </w:pPr>
      <w:r>
        <w:t>Standard 3.1.5 set</w:t>
      </w:r>
      <w:r w:rsidR="0023564D">
        <w:t>s</w:t>
      </w:r>
      <w:r>
        <w:t xml:space="preserve"> out requirements for maintaining competency</w:t>
      </w:r>
      <w:r w:rsidR="0023564D">
        <w:t>:</w:t>
      </w:r>
    </w:p>
    <w:tbl>
      <w:tblPr>
        <w:tblStyle w:val="Health-Table"/>
        <w:tblW w:w="5069" w:type="pct"/>
        <w:tblLayout w:type="fixed"/>
        <w:tblLook w:val="0680" w:firstRow="0" w:lastRow="0" w:firstColumn="1" w:lastColumn="0" w:noHBand="1" w:noVBand="1"/>
      </w:tblPr>
      <w:tblGrid>
        <w:gridCol w:w="1897"/>
        <w:gridCol w:w="2356"/>
        <w:gridCol w:w="8185"/>
        <w:gridCol w:w="2445"/>
      </w:tblGrid>
      <w:tr w:rsidR="0C7BA7BC" w:rsidRPr="00B8396B" w14:paraId="19C6205A" w14:textId="77777777" w:rsidTr="008B46FB">
        <w:trPr>
          <w:trHeight w:val="20"/>
        </w:trPr>
        <w:tc>
          <w:tcPr>
            <w:cnfStyle w:val="001000000000" w:firstRow="0" w:lastRow="0" w:firstColumn="1" w:lastColumn="0" w:oddVBand="0" w:evenVBand="0" w:oddHBand="0" w:evenHBand="0" w:firstRowFirstColumn="0" w:firstRowLastColumn="0" w:lastRowFirstColumn="0" w:lastRowLastColumn="0"/>
            <w:tcW w:w="1897" w:type="dxa"/>
            <w:shd w:val="clear" w:color="auto" w:fill="0C818F"/>
          </w:tcPr>
          <w:p w14:paraId="4871C300" w14:textId="615B4E70" w:rsidR="0C7BA7BC" w:rsidRPr="007F0ABA" w:rsidRDefault="0C7BA7BC" w:rsidP="00BB7BA8">
            <w:pPr>
              <w:spacing w:line="276" w:lineRule="auto"/>
              <w:ind w:left="57"/>
              <w:rPr>
                <w:rFonts w:eastAsia="Calibri" w:cstheme="minorHAnsi"/>
                <w:color w:val="FFFFFF" w:themeColor="background1"/>
                <w:szCs w:val="24"/>
              </w:rPr>
            </w:pPr>
            <w:r w:rsidRPr="007F0ABA">
              <w:rPr>
                <w:rFonts w:eastAsia="Calibri" w:cstheme="minorHAnsi"/>
                <w:b/>
                <w:bCs/>
                <w:color w:val="FFFFFF" w:themeColor="background1"/>
                <w:szCs w:val="24"/>
              </w:rPr>
              <w:t>Maintaining competency</w:t>
            </w:r>
          </w:p>
        </w:tc>
        <w:tc>
          <w:tcPr>
            <w:tcW w:w="2356" w:type="dxa"/>
            <w:shd w:val="clear" w:color="auto" w:fill="F6F5EE"/>
          </w:tcPr>
          <w:p w14:paraId="15A0A20E" w14:textId="308C1B03" w:rsidR="0C7BA7BC" w:rsidRPr="00B8396B" w:rsidRDefault="0C7BA7BC" w:rsidP="00BB7BA8">
            <w:pPr>
              <w:spacing w:line="276" w:lineRule="auto"/>
              <w:ind w:left="57" w:right="253"/>
              <w:cnfStyle w:val="000000000000" w:firstRow="0" w:lastRow="0" w:firstColumn="0" w:lastColumn="0" w:oddVBand="0" w:evenVBand="0" w:oddHBand="0" w:evenHBand="0" w:firstRowFirstColumn="0" w:firstRowLastColumn="0" w:lastRowFirstColumn="0" w:lastRowLastColumn="0"/>
              <w:rPr>
                <w:rFonts w:eastAsia="Calibri" w:cstheme="minorHAnsi"/>
                <w:color w:val="09050A" w:themeColor="text1"/>
                <w:szCs w:val="24"/>
              </w:rPr>
            </w:pPr>
            <w:r w:rsidRPr="00B8396B">
              <w:rPr>
                <w:rFonts w:eastAsia="Calibri" w:cstheme="minorHAnsi"/>
                <w:b/>
                <w:bCs/>
                <w:color w:val="09050A" w:themeColor="text1"/>
                <w:szCs w:val="24"/>
              </w:rPr>
              <w:t>3.1.5</w:t>
            </w:r>
            <w:r w:rsidR="00891D62">
              <w:rPr>
                <w:rFonts w:cstheme="minorHAnsi"/>
                <w:szCs w:val="24"/>
              </w:rPr>
              <w:t xml:space="preserve"> </w:t>
            </w:r>
            <w:r w:rsidRPr="00B8396B">
              <w:rPr>
                <w:rFonts w:eastAsia="Calibri" w:cstheme="minorHAnsi"/>
                <w:b/>
                <w:bCs/>
                <w:color w:val="09050A" w:themeColor="text1"/>
                <w:szCs w:val="24"/>
              </w:rPr>
              <w:t>Everyone who provides cervical screening services must maintain competency by providing cervical screening regularly and through ongoing professional development activities.</w:t>
            </w:r>
          </w:p>
        </w:tc>
        <w:tc>
          <w:tcPr>
            <w:tcW w:w="8185" w:type="dxa"/>
          </w:tcPr>
          <w:p w14:paraId="50722E39" w14:textId="320D40C8" w:rsidR="0C7BA7BC" w:rsidRPr="00B8396B" w:rsidRDefault="0C7BA7BC" w:rsidP="00BB7BA8">
            <w:pPr>
              <w:spacing w:line="276" w:lineRule="auto"/>
              <w:cnfStyle w:val="000000000000" w:firstRow="0" w:lastRow="0" w:firstColumn="0" w:lastColumn="0" w:oddVBand="0" w:evenVBand="0" w:oddHBand="0" w:evenHBand="0" w:firstRowFirstColumn="0" w:firstRowLastColumn="0" w:lastRowFirstColumn="0" w:lastRowLastColumn="0"/>
            </w:pPr>
            <w:r w:rsidRPr="00B8396B">
              <w:t xml:space="preserve">Cervical screening services and everyone who provides cervical screening are responsible for ensuring that competency in cervical screening is maintained. Employers must support the cervical </w:t>
            </w:r>
            <w:r w:rsidR="00E9454D">
              <w:t>sample-taker</w:t>
            </w:r>
            <w:r w:rsidRPr="00B8396B">
              <w:t xml:space="preserve"> to maintain their competency by providing the opportunity for ongoing professional development.</w:t>
            </w:r>
          </w:p>
          <w:p w14:paraId="1912973D" w14:textId="29170898" w:rsidR="0C7BA7BC" w:rsidRPr="00B8396B" w:rsidRDefault="0C7BA7BC" w:rsidP="00BB7BA8">
            <w:pPr>
              <w:spacing w:line="276" w:lineRule="auto"/>
              <w:cnfStyle w:val="000000000000" w:firstRow="0" w:lastRow="0" w:firstColumn="0" w:lastColumn="0" w:oddVBand="0" w:evenVBand="0" w:oddHBand="0" w:evenHBand="0" w:firstRowFirstColumn="0" w:firstRowLastColumn="0" w:lastRowFirstColumn="0" w:lastRowLastColumn="0"/>
            </w:pPr>
            <w:r w:rsidRPr="00B8396B">
              <w:t xml:space="preserve">All current cervical </w:t>
            </w:r>
            <w:r w:rsidR="00E9454D">
              <w:t>sample-taker</w:t>
            </w:r>
            <w:r w:rsidR="30AD7438" w:rsidRPr="00B8396B">
              <w:t>s</w:t>
            </w:r>
            <w:r w:rsidRPr="00B8396B">
              <w:t xml:space="preserve"> must complete NCSP training </w:t>
            </w:r>
            <w:r w:rsidR="574E26E3" w:rsidRPr="00B8396B">
              <w:t>modules for</w:t>
            </w:r>
            <w:r w:rsidRPr="00B8396B">
              <w:t xml:space="preserve"> cervical screening.</w:t>
            </w:r>
          </w:p>
          <w:p w14:paraId="0F04D5CC" w14:textId="3E8514AD" w:rsidR="0C7BA7BC" w:rsidRPr="00B8396B" w:rsidRDefault="0C7BA7BC" w:rsidP="00BB7BA8">
            <w:pPr>
              <w:spacing w:line="276" w:lineRule="auto"/>
              <w:cnfStyle w:val="000000000000" w:firstRow="0" w:lastRow="0" w:firstColumn="0" w:lastColumn="0" w:oddVBand="0" w:evenVBand="0" w:oddHBand="0" w:evenHBand="0" w:firstRowFirstColumn="0" w:firstRowLastColumn="0" w:lastRowFirstColumn="0" w:lastRowLastColumn="0"/>
            </w:pPr>
            <w:r w:rsidRPr="00B8396B">
              <w:t>The following are expected activities to maintain competency:</w:t>
            </w:r>
          </w:p>
          <w:p w14:paraId="3FD8763D" w14:textId="61746E1C" w:rsidR="0C7BA7BC" w:rsidRPr="00B8396B" w:rsidRDefault="0C7BA7BC" w:rsidP="00BB7BA8">
            <w:pPr>
              <w:pStyle w:val="ListBullet"/>
              <w:spacing w:line="276" w:lineRule="auto"/>
              <w:cnfStyle w:val="000000000000" w:firstRow="0" w:lastRow="0" w:firstColumn="0" w:lastColumn="0" w:oddVBand="0" w:evenVBand="0" w:oddHBand="0" w:evenHBand="0" w:firstRowFirstColumn="0" w:firstRowLastColumn="0" w:lastRowFirstColumn="0" w:lastRowLastColumn="0"/>
            </w:pPr>
            <w:r w:rsidRPr="00B8396B">
              <w:t>Taking and facilitating cervical screening samples on a regular basis</w:t>
            </w:r>
          </w:p>
          <w:p w14:paraId="40BF2179" w14:textId="4102217E" w:rsidR="0C7BA7BC" w:rsidRPr="00B8396B" w:rsidRDefault="0C7BA7BC" w:rsidP="00BB7BA8">
            <w:pPr>
              <w:pStyle w:val="ListBullet"/>
              <w:spacing w:line="276" w:lineRule="auto"/>
              <w:cnfStyle w:val="000000000000" w:firstRow="0" w:lastRow="0" w:firstColumn="0" w:lastColumn="0" w:oddVBand="0" w:evenVBand="0" w:oddHBand="0" w:evenHBand="0" w:firstRowFirstColumn="0" w:firstRowLastColumn="0" w:lastRowFirstColumn="0" w:lastRowLastColumn="0"/>
            </w:pPr>
            <w:r w:rsidRPr="00B8396B">
              <w:t>Attending NCSP updates, at a minimum of once every two years</w:t>
            </w:r>
            <w:r w:rsidR="0099064C">
              <w:t xml:space="preserve">. </w:t>
            </w:r>
            <w:r w:rsidRPr="00B8396B">
              <w:t xml:space="preserve"> </w:t>
            </w:r>
            <w:r w:rsidR="0099064C">
              <w:t>T</w:t>
            </w:r>
            <w:r w:rsidRPr="00B8396B">
              <w:t>hese are provided yearly and are free</w:t>
            </w:r>
            <w:r w:rsidR="0099064C">
              <w:t>-</w:t>
            </w:r>
            <w:r w:rsidRPr="00B8396B">
              <w:t>of</w:t>
            </w:r>
            <w:r w:rsidR="0099064C">
              <w:t>-</w:t>
            </w:r>
            <w:r w:rsidRPr="00B8396B">
              <w:t>charge</w:t>
            </w:r>
            <w:r w:rsidR="009D59F3">
              <w:t xml:space="preserve"> -</w:t>
            </w:r>
            <w:r w:rsidRPr="00B8396B">
              <w:t xml:space="preserve"> contact </w:t>
            </w:r>
            <w:r w:rsidR="62C6F1B8" w:rsidRPr="00B8396B">
              <w:t>the NCSP</w:t>
            </w:r>
            <w:r w:rsidRPr="00B8396B">
              <w:t xml:space="preserve"> Coordinator for information; or attending updates provided by other professional bodies or NZQA</w:t>
            </w:r>
            <w:r w:rsidR="00512C7F">
              <w:t>-</w:t>
            </w:r>
            <w:r w:rsidRPr="00B8396B">
              <w:t>accredited training establishments</w:t>
            </w:r>
            <w:r w:rsidR="00900DDF">
              <w:t>.</w:t>
            </w:r>
          </w:p>
          <w:p w14:paraId="0F13B29F" w14:textId="35C2D377" w:rsidR="0C7BA7BC" w:rsidRPr="00B8396B" w:rsidRDefault="0C7BA7BC" w:rsidP="00BB7BA8">
            <w:pPr>
              <w:pStyle w:val="ListBullet"/>
              <w:spacing w:line="276" w:lineRule="auto"/>
              <w:cnfStyle w:val="000000000000" w:firstRow="0" w:lastRow="0" w:firstColumn="0" w:lastColumn="0" w:oddVBand="0" w:evenVBand="0" w:oddHBand="0" w:evenHBand="0" w:firstRowFirstColumn="0" w:firstRowLastColumn="0" w:lastRowFirstColumn="0" w:lastRowLastColumn="0"/>
            </w:pPr>
            <w:r w:rsidRPr="00B8396B">
              <w:t>Keeping up to date with information from the NCSP and relevant literature</w:t>
            </w:r>
            <w:r w:rsidR="00900DDF">
              <w:t>.</w:t>
            </w:r>
          </w:p>
          <w:p w14:paraId="2CC5099F" w14:textId="708A9E39" w:rsidR="0C7BA7BC" w:rsidRPr="00B8396B" w:rsidRDefault="0C7BA7BC" w:rsidP="00BB7BA8">
            <w:pPr>
              <w:pStyle w:val="ListBullet"/>
              <w:spacing w:line="276" w:lineRule="auto"/>
              <w:cnfStyle w:val="000000000000" w:firstRow="0" w:lastRow="0" w:firstColumn="0" w:lastColumn="0" w:oddVBand="0" w:evenVBand="0" w:oddHBand="0" w:evenHBand="0" w:firstRowFirstColumn="0" w:firstRowLastColumn="0" w:lastRowFirstColumn="0" w:lastRowLastColumn="0"/>
            </w:pPr>
            <w:r w:rsidRPr="00B8396B">
              <w:t>Completing a peer assessment two</w:t>
            </w:r>
            <w:r w:rsidR="00E9145D">
              <w:t>-</w:t>
            </w:r>
            <w:r w:rsidRPr="00B8396B">
              <w:t xml:space="preserve">yearly </w:t>
            </w:r>
            <w:r w:rsidR="00720515">
              <w:t xml:space="preserve">- </w:t>
            </w:r>
            <w:r w:rsidRPr="00B8396B">
              <w:t>see Appendix 1 for peer review</w:t>
            </w:r>
            <w:r w:rsidR="00900DDF">
              <w:t>.</w:t>
            </w:r>
          </w:p>
          <w:p w14:paraId="444518D9" w14:textId="26CCE497" w:rsidR="0C7BA7BC" w:rsidRPr="00B8396B" w:rsidRDefault="0C7BA7BC" w:rsidP="00BB7BA8">
            <w:pPr>
              <w:pStyle w:val="ListBullet"/>
              <w:spacing w:line="276" w:lineRule="auto"/>
              <w:cnfStyle w:val="000000000000" w:firstRow="0" w:lastRow="0" w:firstColumn="0" w:lastColumn="0" w:oddVBand="0" w:evenVBand="0" w:oddHBand="0" w:evenHBand="0" w:firstRowFirstColumn="0" w:firstRowLastColumn="0" w:lastRowFirstColumn="0" w:lastRowLastColumn="0"/>
            </w:pPr>
            <w:r w:rsidRPr="00B8396B">
              <w:lastRenderedPageBreak/>
              <w:t>Self-monitoring adequacy of cytology samples</w:t>
            </w:r>
            <w:r w:rsidR="00283C43">
              <w:t>.</w:t>
            </w:r>
            <w:r w:rsidRPr="00B8396B">
              <w:t xml:space="preserve"> </w:t>
            </w:r>
          </w:p>
          <w:p w14:paraId="3E7925F1" w14:textId="67F4D75F" w:rsidR="0C7BA7BC" w:rsidRPr="00B8396B" w:rsidRDefault="08B8F5DC" w:rsidP="00B371D7">
            <w:pPr>
              <w:spacing w:after="0" w:line="276" w:lineRule="auto"/>
              <w:cnfStyle w:val="000000000000" w:firstRow="0" w:lastRow="0" w:firstColumn="0" w:lastColumn="0" w:oddVBand="0" w:evenVBand="0" w:oddHBand="0" w:evenHBand="0" w:firstRowFirstColumn="0" w:firstRowLastColumn="0" w:lastRowFirstColumn="0" w:lastRowLastColumn="0"/>
            </w:pPr>
            <w:r w:rsidRPr="00B8396B">
              <w:t xml:space="preserve">Where support is required to maintain competency, this should be discussed with NCSP </w:t>
            </w:r>
            <w:r w:rsidR="006F4BB1">
              <w:t xml:space="preserve">Regional </w:t>
            </w:r>
            <w:r w:rsidRPr="00B8396B">
              <w:t xml:space="preserve">Coordinators and options considered that may include: </w:t>
            </w:r>
          </w:p>
          <w:p w14:paraId="4691BFFF" w14:textId="4F4D5DBD" w:rsidR="0C7BA7BC" w:rsidRPr="00B8396B" w:rsidRDefault="0C7BA7BC" w:rsidP="00BB7BA8">
            <w:pPr>
              <w:pStyle w:val="ListBullet"/>
              <w:spacing w:line="276" w:lineRule="auto"/>
              <w:cnfStyle w:val="000000000000" w:firstRow="0" w:lastRow="0" w:firstColumn="0" w:lastColumn="0" w:oddVBand="0" w:evenVBand="0" w:oddHBand="0" w:evenHBand="0" w:firstRowFirstColumn="0" w:firstRowLastColumn="0" w:lastRowFirstColumn="0" w:lastRowLastColumn="0"/>
            </w:pPr>
            <w:r w:rsidRPr="00B8396B">
              <w:t>access to a clinical supervisor</w:t>
            </w:r>
            <w:r w:rsidRPr="00B8396B">
              <w:rPr>
                <w:vertAlign w:val="superscript"/>
              </w:rPr>
              <w:t>1</w:t>
            </w:r>
            <w:r w:rsidRPr="00B8396B">
              <w:t xml:space="preserve"> </w:t>
            </w:r>
          </w:p>
          <w:p w14:paraId="1A795255" w14:textId="5D9F3A3A" w:rsidR="00A91124" w:rsidRDefault="0C7BA7BC" w:rsidP="00BB7BA8">
            <w:pPr>
              <w:pStyle w:val="ListBullet"/>
              <w:spacing w:line="276" w:lineRule="auto"/>
              <w:cnfStyle w:val="000000000000" w:firstRow="0" w:lastRow="0" w:firstColumn="0" w:lastColumn="0" w:oddVBand="0" w:evenVBand="0" w:oddHBand="0" w:evenHBand="0" w:firstRowFirstColumn="0" w:firstRowLastColumn="0" w:lastRowFirstColumn="0" w:lastRowLastColumn="0"/>
            </w:pPr>
            <w:r w:rsidRPr="00B8396B">
              <w:t>professional</w:t>
            </w:r>
            <w:r w:rsidR="00720515">
              <w:t xml:space="preserve"> </w:t>
            </w:r>
            <w:r w:rsidRPr="00B8396B">
              <w:t>/</w:t>
            </w:r>
            <w:r w:rsidR="00720515">
              <w:t xml:space="preserve"> </w:t>
            </w:r>
            <w:r w:rsidRPr="00B8396B">
              <w:t xml:space="preserve">cultural supervision </w:t>
            </w:r>
          </w:p>
          <w:p w14:paraId="41AD4D07" w14:textId="5001B6E1" w:rsidR="0C7BA7BC" w:rsidRPr="00B8396B" w:rsidRDefault="0C7BA7BC" w:rsidP="00BB7BA8">
            <w:pPr>
              <w:pStyle w:val="ListBullet"/>
              <w:spacing w:line="276" w:lineRule="auto"/>
              <w:cnfStyle w:val="000000000000" w:firstRow="0" w:lastRow="0" w:firstColumn="0" w:lastColumn="0" w:oddVBand="0" w:evenVBand="0" w:oddHBand="0" w:evenHBand="0" w:firstRowFirstColumn="0" w:firstRowLastColumn="0" w:lastRowFirstColumn="0" w:lastRowLastColumn="0"/>
            </w:pPr>
            <w:r w:rsidRPr="00B8396B">
              <w:t>peer supervision and assessment.</w:t>
            </w:r>
          </w:p>
          <w:p w14:paraId="0D23F717" w14:textId="7CAD3893" w:rsidR="0C7BA7BC" w:rsidRPr="00B8396B" w:rsidRDefault="08B8F5DC" w:rsidP="00B371D7">
            <w:pPr>
              <w:spacing w:before="240" w:after="0" w:line="276" w:lineRule="auto"/>
              <w:cnfStyle w:val="000000000000" w:firstRow="0" w:lastRow="0" w:firstColumn="0" w:lastColumn="0" w:oddVBand="0" w:evenVBand="0" w:oddHBand="0" w:evenHBand="0" w:firstRowFirstColumn="0" w:firstRowLastColumn="0" w:lastRowFirstColumn="0" w:lastRowLastColumn="0"/>
            </w:pPr>
            <w:r w:rsidRPr="00B8396B">
              <w:t xml:space="preserve">If the cervical </w:t>
            </w:r>
            <w:r w:rsidR="00E9454D">
              <w:t>sample-taker</w:t>
            </w:r>
            <w:r w:rsidRPr="00B8396B">
              <w:t xml:space="preserve"> has not been practising for over two </w:t>
            </w:r>
            <w:r w:rsidR="007C846C" w:rsidRPr="00B8396B">
              <w:t>years, it</w:t>
            </w:r>
            <w:r w:rsidRPr="00B8396B">
              <w:t xml:space="preserve"> is recommended they:</w:t>
            </w:r>
          </w:p>
          <w:p w14:paraId="09EF978D" w14:textId="7A38C3AB" w:rsidR="0C7BA7BC" w:rsidRPr="00B8396B" w:rsidRDefault="0C7BA7BC" w:rsidP="00BB7BA8">
            <w:pPr>
              <w:pStyle w:val="ListBullet"/>
              <w:spacing w:line="276" w:lineRule="auto"/>
              <w:cnfStyle w:val="000000000000" w:firstRow="0" w:lastRow="0" w:firstColumn="0" w:lastColumn="0" w:oddVBand="0" w:evenVBand="0" w:oddHBand="0" w:evenHBand="0" w:firstRowFirstColumn="0" w:firstRowLastColumn="0" w:lastRowFirstColumn="0" w:lastRowLastColumn="0"/>
            </w:pPr>
            <w:r w:rsidRPr="00B8396B">
              <w:t>have a clinical supervisor for the first few samples (e.g</w:t>
            </w:r>
            <w:r w:rsidR="009A77F6">
              <w:t>.</w:t>
            </w:r>
            <w:r w:rsidRPr="00B8396B">
              <w:t xml:space="preserve">, three to five) </w:t>
            </w:r>
          </w:p>
          <w:p w14:paraId="222F8D17" w14:textId="1CA934E4" w:rsidR="0C7BA7BC" w:rsidRPr="00B8396B" w:rsidRDefault="0C7BA7BC" w:rsidP="00BB7BA8">
            <w:pPr>
              <w:pStyle w:val="ListBullet"/>
              <w:spacing w:line="276" w:lineRule="auto"/>
              <w:cnfStyle w:val="000000000000" w:firstRow="0" w:lastRow="0" w:firstColumn="0" w:lastColumn="0" w:oddVBand="0" w:evenVBand="0" w:oddHBand="0" w:evenHBand="0" w:firstRowFirstColumn="0" w:firstRowLastColumn="0" w:lastRowFirstColumn="0" w:lastRowLastColumn="0"/>
            </w:pPr>
            <w:r w:rsidRPr="00B8396B">
              <w:t xml:space="preserve">review NCSP </w:t>
            </w:r>
            <w:r w:rsidR="00FD4725">
              <w:t xml:space="preserve">Clinical Practice </w:t>
            </w:r>
            <w:r w:rsidRPr="00B8396B">
              <w:t>Guidelines and Policies and Standards</w:t>
            </w:r>
          </w:p>
          <w:p w14:paraId="736F071B" w14:textId="47C22D52" w:rsidR="0C7BA7BC" w:rsidRPr="00B8396B" w:rsidRDefault="0C7BA7BC" w:rsidP="00BB7BA8">
            <w:pPr>
              <w:pStyle w:val="ListBullet"/>
              <w:spacing w:line="276" w:lineRule="auto"/>
              <w:cnfStyle w:val="000000000000" w:firstRow="0" w:lastRow="0" w:firstColumn="0" w:lastColumn="0" w:oddVBand="0" w:evenVBand="0" w:oddHBand="0" w:evenHBand="0" w:firstRowFirstColumn="0" w:firstRowLastColumn="0" w:lastRowFirstColumn="0" w:lastRowLastColumn="0"/>
            </w:pPr>
            <w:r w:rsidRPr="00B8396B">
              <w:t xml:space="preserve">attend a cervical screening update </w:t>
            </w:r>
            <w:proofErr w:type="gramStart"/>
            <w:r w:rsidRPr="00B8396B">
              <w:t>session</w:t>
            </w:r>
            <w:proofErr w:type="gramEnd"/>
            <w:r w:rsidRPr="00B8396B">
              <w:t xml:space="preserve"> </w:t>
            </w:r>
          </w:p>
          <w:p w14:paraId="5EAB2FA1" w14:textId="1A32E7EA" w:rsidR="0C7BA7BC" w:rsidRPr="00B8396B" w:rsidRDefault="08B8F5DC" w:rsidP="00BB7BA8">
            <w:pPr>
              <w:pStyle w:val="ListBullet"/>
              <w:spacing w:line="276" w:lineRule="auto"/>
              <w:cnfStyle w:val="000000000000" w:firstRow="0" w:lastRow="0" w:firstColumn="0" w:lastColumn="0" w:oddVBand="0" w:evenVBand="0" w:oddHBand="0" w:evenHBand="0" w:firstRowFirstColumn="0" w:firstRowLastColumn="0" w:lastRowFirstColumn="0" w:lastRowLastColumn="0"/>
            </w:pPr>
            <w:r w:rsidRPr="00B8396B">
              <w:t xml:space="preserve">seek advice from an experienced cervical </w:t>
            </w:r>
            <w:r w:rsidR="00E9454D">
              <w:t>sample-taker</w:t>
            </w:r>
            <w:r w:rsidRPr="00B8396B">
              <w:t xml:space="preserve"> or supervisor about any changes in the intervening period and check the </w:t>
            </w:r>
            <w:r w:rsidR="00A14D11">
              <w:t>Te Whatu Ora website</w:t>
            </w:r>
            <w:r w:rsidRPr="00B8396B">
              <w:t xml:space="preserve"> for this information.</w:t>
            </w:r>
          </w:p>
        </w:tc>
        <w:tc>
          <w:tcPr>
            <w:tcW w:w="2445" w:type="dxa"/>
          </w:tcPr>
          <w:p w14:paraId="7619414A" w14:textId="628C9EC3" w:rsidR="0C7BA7BC" w:rsidRPr="00B8396B" w:rsidRDefault="0C7BA7BC" w:rsidP="00BB7BA8">
            <w:pPr>
              <w:spacing w:line="276" w:lineRule="auto"/>
              <w:cnfStyle w:val="000000000000" w:firstRow="0" w:lastRow="0" w:firstColumn="0" w:lastColumn="0" w:oddVBand="0" w:evenVBand="0" w:oddHBand="0" w:evenHBand="0" w:firstRowFirstColumn="0" w:firstRowLastColumn="0" w:lastRowFirstColumn="0" w:lastRowLastColumn="0"/>
            </w:pPr>
            <w:r w:rsidRPr="00B8396B">
              <w:lastRenderedPageBreak/>
              <w:t xml:space="preserve">The cervical </w:t>
            </w:r>
            <w:r w:rsidR="00E9454D">
              <w:t>sample-taker</w:t>
            </w:r>
            <w:r w:rsidRPr="00B8396B">
              <w:t xml:space="preserve">: </w:t>
            </w:r>
          </w:p>
          <w:p w14:paraId="507A9FBB" w14:textId="5D697EFB" w:rsidR="0C7BA7BC" w:rsidRPr="00B8396B" w:rsidRDefault="3BF53AF8" w:rsidP="00BB7BA8">
            <w:pPr>
              <w:spacing w:line="276" w:lineRule="auto"/>
              <w:cnfStyle w:val="000000000000" w:firstRow="0" w:lastRow="0" w:firstColumn="0" w:lastColumn="0" w:oddVBand="0" w:evenVBand="0" w:oddHBand="0" w:evenHBand="0" w:firstRowFirstColumn="0" w:firstRowLastColumn="0" w:lastRowFirstColumn="0" w:lastRowLastColumn="0"/>
            </w:pPr>
            <w:r w:rsidRPr="00B8396B">
              <w:t>T</w:t>
            </w:r>
            <w:r w:rsidR="0C7BA7BC" w:rsidRPr="00B8396B">
              <w:t>akes at least 10 LBC cervical samples each year</w:t>
            </w:r>
            <w:r w:rsidR="0099064C">
              <w:t>.</w:t>
            </w:r>
            <w:r w:rsidR="0C7BA7BC" w:rsidRPr="00B8396B">
              <w:t xml:space="preserve">  </w:t>
            </w:r>
          </w:p>
          <w:p w14:paraId="137E0FD2" w14:textId="2048F6F1" w:rsidR="0C7BA7BC" w:rsidRPr="00B8396B" w:rsidRDefault="1E455517" w:rsidP="00BB7BA8">
            <w:pPr>
              <w:spacing w:line="276" w:lineRule="auto"/>
              <w:cnfStyle w:val="000000000000" w:firstRow="0" w:lastRow="0" w:firstColumn="0" w:lastColumn="0" w:oddVBand="0" w:evenVBand="0" w:oddHBand="0" w:evenHBand="0" w:firstRowFirstColumn="0" w:firstRowLastColumn="0" w:lastRowFirstColumn="0" w:lastRowLastColumn="0"/>
            </w:pPr>
            <w:r w:rsidRPr="00B8396B">
              <w:t>A</w:t>
            </w:r>
            <w:r w:rsidR="0C7BA7BC" w:rsidRPr="00B8396B">
              <w:t>ttends a cervical screening update session no less than once every two years.</w:t>
            </w:r>
          </w:p>
          <w:p w14:paraId="2DEBD4F3" w14:textId="05A43429" w:rsidR="0C7BA7BC" w:rsidRPr="00B8396B" w:rsidRDefault="00936DCC" w:rsidP="00BB7BA8">
            <w:pPr>
              <w:spacing w:line="276" w:lineRule="auto"/>
              <w:cnfStyle w:val="000000000000" w:firstRow="0" w:lastRow="0" w:firstColumn="0" w:lastColumn="0" w:oddVBand="0" w:evenVBand="0" w:oddHBand="0" w:evenHBand="0" w:firstRowFirstColumn="0" w:firstRowLastColumn="0" w:lastRowFirstColumn="0" w:lastRowLastColumn="0"/>
            </w:pPr>
            <w:r w:rsidRPr="00B8396B">
              <w:t>C</w:t>
            </w:r>
            <w:r w:rsidR="08B8F5DC" w:rsidRPr="00B8396B">
              <w:t>ompletes a peer</w:t>
            </w:r>
            <w:r w:rsidR="03B6EC2B" w:rsidRPr="00B8396B">
              <w:t xml:space="preserve"> </w:t>
            </w:r>
            <w:r w:rsidR="08B8F5DC" w:rsidRPr="00B8396B">
              <w:t>assessment every two years.</w:t>
            </w:r>
          </w:p>
        </w:tc>
      </w:tr>
      <w:tr w:rsidR="0C7BA7BC" w:rsidRPr="00B8396B" w14:paraId="706FCAE2" w14:textId="77777777" w:rsidTr="008B46FB">
        <w:trPr>
          <w:trHeight w:val="2385"/>
        </w:trPr>
        <w:tc>
          <w:tcPr>
            <w:cnfStyle w:val="001000000000" w:firstRow="0" w:lastRow="0" w:firstColumn="1" w:lastColumn="0" w:oddVBand="0" w:evenVBand="0" w:oddHBand="0" w:evenHBand="0" w:firstRowFirstColumn="0" w:firstRowLastColumn="0" w:lastRowFirstColumn="0" w:lastRowLastColumn="0"/>
            <w:tcW w:w="1897" w:type="dxa"/>
            <w:shd w:val="clear" w:color="auto" w:fill="0C818F"/>
          </w:tcPr>
          <w:p w14:paraId="41949DB4" w14:textId="21267916" w:rsidR="0C7BA7BC" w:rsidRPr="007F0ABA" w:rsidRDefault="7EB01D62" w:rsidP="00EE4D99">
            <w:pPr>
              <w:spacing w:line="276" w:lineRule="auto"/>
              <w:ind w:left="57" w:right="91"/>
              <w:rPr>
                <w:rFonts w:eastAsia="Calibri" w:cstheme="minorHAnsi"/>
                <w:color w:val="FFFFFF" w:themeColor="background1"/>
                <w:szCs w:val="24"/>
              </w:rPr>
            </w:pPr>
            <w:r w:rsidRPr="007F0ABA">
              <w:rPr>
                <w:rFonts w:eastAsia="Calibri" w:cstheme="minorHAnsi"/>
                <w:b/>
                <w:bCs/>
                <w:color w:val="FFFFFF" w:themeColor="background1"/>
                <w:szCs w:val="24"/>
              </w:rPr>
              <w:t>Monitoring</w:t>
            </w:r>
            <w:r w:rsidR="2AA5718A" w:rsidRPr="007F0ABA">
              <w:rPr>
                <w:rFonts w:eastAsia="Calibri" w:cstheme="minorHAnsi"/>
                <w:b/>
                <w:bCs/>
                <w:color w:val="FFFFFF" w:themeColor="background1"/>
                <w:szCs w:val="24"/>
              </w:rPr>
              <w:t xml:space="preserve"> </w:t>
            </w:r>
            <w:r w:rsidRPr="007F0ABA">
              <w:rPr>
                <w:rFonts w:eastAsia="Calibri" w:cstheme="minorHAnsi"/>
                <w:b/>
                <w:bCs/>
                <w:color w:val="FFFFFF" w:themeColor="background1"/>
                <w:szCs w:val="24"/>
              </w:rPr>
              <w:t>the</w:t>
            </w:r>
            <w:r w:rsidR="073A590A" w:rsidRPr="007F0ABA">
              <w:rPr>
                <w:rFonts w:eastAsia="Calibri" w:cstheme="minorHAnsi"/>
                <w:b/>
                <w:bCs/>
                <w:color w:val="FFFFFF" w:themeColor="background1"/>
                <w:szCs w:val="24"/>
              </w:rPr>
              <w:t xml:space="preserve"> </w:t>
            </w:r>
            <w:r w:rsidRPr="007F0ABA">
              <w:rPr>
                <w:rFonts w:eastAsia="Calibri" w:cstheme="minorHAnsi"/>
                <w:b/>
                <w:bCs/>
                <w:color w:val="FFFFFF" w:themeColor="background1"/>
                <w:szCs w:val="24"/>
              </w:rPr>
              <w:t>effectiveness</w:t>
            </w:r>
            <w:r w:rsidR="558061A8" w:rsidRPr="007F0ABA">
              <w:rPr>
                <w:rFonts w:eastAsia="Calibri" w:cstheme="minorHAnsi"/>
                <w:b/>
                <w:bCs/>
                <w:color w:val="FFFFFF" w:themeColor="background1"/>
                <w:szCs w:val="24"/>
              </w:rPr>
              <w:t xml:space="preserve"> </w:t>
            </w:r>
            <w:r w:rsidRPr="007F0ABA">
              <w:rPr>
                <w:rFonts w:eastAsia="Calibri" w:cstheme="minorHAnsi"/>
                <w:b/>
                <w:bCs/>
                <w:color w:val="FFFFFF" w:themeColor="background1"/>
                <w:szCs w:val="24"/>
              </w:rPr>
              <w:t>of</w:t>
            </w:r>
            <w:r w:rsidR="7E79F561" w:rsidRPr="007F0ABA">
              <w:rPr>
                <w:rFonts w:eastAsia="Calibri" w:cstheme="minorHAnsi"/>
                <w:b/>
                <w:bCs/>
                <w:color w:val="FFFFFF" w:themeColor="background1"/>
                <w:szCs w:val="24"/>
              </w:rPr>
              <w:t xml:space="preserve"> </w:t>
            </w:r>
            <w:r w:rsidRPr="007F0ABA">
              <w:rPr>
                <w:rFonts w:eastAsia="Calibri" w:cstheme="minorHAnsi"/>
                <w:b/>
                <w:bCs/>
                <w:color w:val="FFFFFF" w:themeColor="background1"/>
                <w:szCs w:val="24"/>
              </w:rPr>
              <w:t>cervical</w:t>
            </w:r>
            <w:r w:rsidR="3D550294" w:rsidRPr="007F0ABA">
              <w:rPr>
                <w:rFonts w:eastAsia="Calibri" w:cstheme="minorHAnsi"/>
                <w:b/>
                <w:bCs/>
                <w:color w:val="FFFFFF" w:themeColor="background1"/>
                <w:szCs w:val="24"/>
              </w:rPr>
              <w:t xml:space="preserve"> </w:t>
            </w:r>
            <w:r w:rsidRPr="007F0ABA">
              <w:rPr>
                <w:rFonts w:eastAsia="Calibri" w:cstheme="minorHAnsi"/>
                <w:b/>
                <w:bCs/>
                <w:color w:val="FFFFFF" w:themeColor="background1"/>
                <w:szCs w:val="24"/>
              </w:rPr>
              <w:t>cytology</w:t>
            </w:r>
            <w:r w:rsidR="07CBCDBD" w:rsidRPr="007F0ABA">
              <w:rPr>
                <w:rFonts w:eastAsia="Calibri" w:cstheme="minorHAnsi"/>
                <w:b/>
                <w:bCs/>
                <w:color w:val="FFFFFF" w:themeColor="background1"/>
                <w:szCs w:val="24"/>
              </w:rPr>
              <w:t xml:space="preserve"> </w:t>
            </w:r>
            <w:r w:rsidRPr="007F0ABA">
              <w:rPr>
                <w:rFonts w:eastAsia="Calibri" w:cstheme="minorHAnsi"/>
                <w:b/>
                <w:bCs/>
                <w:color w:val="FFFFFF" w:themeColor="background1"/>
                <w:szCs w:val="24"/>
              </w:rPr>
              <w:t>samples</w:t>
            </w:r>
          </w:p>
        </w:tc>
        <w:tc>
          <w:tcPr>
            <w:tcW w:w="2356" w:type="dxa"/>
            <w:shd w:val="clear" w:color="auto" w:fill="F6F5EE"/>
          </w:tcPr>
          <w:p w14:paraId="4791AA30" w14:textId="78E3699A" w:rsidR="0C7BA7BC" w:rsidRPr="00B8396B" w:rsidRDefault="0C7BA7BC" w:rsidP="00EE4D99">
            <w:pPr>
              <w:spacing w:line="276" w:lineRule="auto"/>
              <w:ind w:left="57" w:right="300"/>
              <w:cnfStyle w:val="000000000000" w:firstRow="0" w:lastRow="0" w:firstColumn="0" w:lastColumn="0" w:oddVBand="0" w:evenVBand="0" w:oddHBand="0" w:evenHBand="0" w:firstRowFirstColumn="0" w:firstRowLastColumn="0" w:lastRowFirstColumn="0" w:lastRowLastColumn="0"/>
              <w:rPr>
                <w:rFonts w:eastAsia="Calibri" w:cstheme="minorHAnsi"/>
                <w:color w:val="09050A" w:themeColor="text1"/>
                <w:szCs w:val="24"/>
              </w:rPr>
            </w:pPr>
            <w:r w:rsidRPr="00B8396B">
              <w:rPr>
                <w:rFonts w:eastAsia="Calibri" w:cstheme="minorHAnsi"/>
                <w:b/>
                <w:bCs/>
                <w:color w:val="09050A" w:themeColor="text1"/>
                <w:szCs w:val="24"/>
              </w:rPr>
              <w:t>3.1.6</w:t>
            </w:r>
            <w:r w:rsidR="007F0ABA">
              <w:rPr>
                <w:rFonts w:eastAsia="Calibri" w:cstheme="minorHAnsi"/>
                <w:b/>
                <w:bCs/>
                <w:color w:val="09050A" w:themeColor="text1"/>
                <w:szCs w:val="24"/>
              </w:rPr>
              <w:t xml:space="preserve"> </w:t>
            </w:r>
            <w:r w:rsidRPr="00B8396B">
              <w:rPr>
                <w:rFonts w:eastAsia="Calibri" w:cstheme="minorHAnsi"/>
                <w:b/>
                <w:bCs/>
                <w:color w:val="09050A" w:themeColor="text1"/>
                <w:szCs w:val="24"/>
              </w:rPr>
              <w:t xml:space="preserve">Cervical </w:t>
            </w:r>
            <w:r w:rsidR="00E9454D">
              <w:rPr>
                <w:rFonts w:eastAsia="Calibri" w:cstheme="minorHAnsi"/>
                <w:b/>
                <w:bCs/>
                <w:color w:val="09050A" w:themeColor="text1"/>
                <w:szCs w:val="24"/>
              </w:rPr>
              <w:t>sample-taker</w:t>
            </w:r>
            <w:r w:rsidRPr="00B8396B">
              <w:rPr>
                <w:rFonts w:eastAsia="Calibri" w:cstheme="minorHAnsi"/>
                <w:b/>
                <w:bCs/>
                <w:color w:val="09050A" w:themeColor="text1"/>
                <w:szCs w:val="24"/>
              </w:rPr>
              <w:t xml:space="preserve">s must collect high quality LBC samples. No more than 3 reported as </w:t>
            </w:r>
            <w:r w:rsidR="4DE4D1C0" w:rsidRPr="00B8396B">
              <w:rPr>
                <w:rFonts w:eastAsia="Calibri" w:cstheme="minorHAnsi"/>
                <w:b/>
                <w:bCs/>
                <w:color w:val="09050A" w:themeColor="text1"/>
                <w:szCs w:val="24"/>
              </w:rPr>
              <w:t>unsatisfactory per</w:t>
            </w:r>
            <w:r w:rsidRPr="00B8396B">
              <w:rPr>
                <w:rFonts w:eastAsia="Calibri" w:cstheme="minorHAnsi"/>
                <w:b/>
                <w:bCs/>
                <w:color w:val="09050A" w:themeColor="text1"/>
                <w:szCs w:val="24"/>
              </w:rPr>
              <w:t xml:space="preserve"> year.</w:t>
            </w:r>
          </w:p>
        </w:tc>
        <w:tc>
          <w:tcPr>
            <w:tcW w:w="8185" w:type="dxa"/>
          </w:tcPr>
          <w:p w14:paraId="09793BC4" w14:textId="09198030" w:rsidR="0C7BA7BC" w:rsidRPr="00B8396B" w:rsidRDefault="0C7BA7BC" w:rsidP="00EE4D99">
            <w:pPr>
              <w:pStyle w:val="Heading3"/>
              <w:spacing w:line="276" w:lineRule="auto"/>
              <w:cnfStyle w:val="000000000000" w:firstRow="0" w:lastRow="0" w:firstColumn="0" w:lastColumn="0" w:oddVBand="0" w:evenVBand="0" w:oddHBand="0" w:evenHBand="0" w:firstRowFirstColumn="0" w:firstRowLastColumn="0" w:lastRowFirstColumn="0" w:lastRowLastColumn="0"/>
            </w:pPr>
            <w:r w:rsidRPr="00B8396B">
              <w:t>Monitoring</w:t>
            </w:r>
            <w:r w:rsidR="6074026C" w:rsidRPr="00B8396B">
              <w:t xml:space="preserve"> </w:t>
            </w:r>
            <w:r w:rsidRPr="00B8396B">
              <w:t>the</w:t>
            </w:r>
            <w:r w:rsidR="272CCEAF" w:rsidRPr="00B8396B">
              <w:t xml:space="preserve"> </w:t>
            </w:r>
            <w:r w:rsidRPr="00B8396B">
              <w:t>adequacy</w:t>
            </w:r>
            <w:r w:rsidR="06E31AD0" w:rsidRPr="00B8396B">
              <w:t xml:space="preserve"> </w:t>
            </w:r>
            <w:r w:rsidRPr="00B8396B">
              <w:t>of</w:t>
            </w:r>
            <w:r w:rsidR="78E0AEBC" w:rsidRPr="00B8396B">
              <w:t xml:space="preserve"> </w:t>
            </w:r>
            <w:r w:rsidRPr="00B8396B">
              <w:t>cervical</w:t>
            </w:r>
            <w:r w:rsidR="07206B53" w:rsidRPr="00B8396B">
              <w:t xml:space="preserve"> </w:t>
            </w:r>
            <w:r w:rsidRPr="00B8396B">
              <w:t>cytology</w:t>
            </w:r>
            <w:r w:rsidR="418513C3" w:rsidRPr="00B8396B">
              <w:t xml:space="preserve"> </w:t>
            </w:r>
            <w:r w:rsidRPr="00B8396B">
              <w:t>samples</w:t>
            </w:r>
          </w:p>
          <w:p w14:paraId="36C64F64" w14:textId="52D4F6C2" w:rsidR="0C7BA7BC" w:rsidRPr="00B8396B" w:rsidRDefault="4DBBEC00" w:rsidP="00EE4D99">
            <w:pPr>
              <w:spacing w:line="276" w:lineRule="auto"/>
              <w:cnfStyle w:val="000000000000" w:firstRow="0" w:lastRow="0" w:firstColumn="0" w:lastColumn="0" w:oddVBand="0" w:evenVBand="0" w:oddHBand="0" w:evenHBand="0" w:firstRowFirstColumn="0" w:firstRowLastColumn="0" w:lastRowFirstColumn="0" w:lastRowLastColumn="0"/>
            </w:pPr>
            <w:r>
              <w:t xml:space="preserve">Cervical </w:t>
            </w:r>
            <w:r w:rsidR="00EA15FB">
              <w:t>sample-</w:t>
            </w:r>
            <w:r>
              <w:t xml:space="preserve">takers can monitor the adequacy of cervical screening samples taken by monitoring the adequacy of cervical screening tests against laboratory results received. Screen takers with persistent high rates of ‘unsatisfactory’ cytology samples over one year (i.e., </w:t>
            </w:r>
            <w:r w:rsidR="002A2197">
              <w:t>more than three</w:t>
            </w:r>
            <w:r>
              <w:t>) must undertake a peer review to address the cause or enlist the support of a clinical supervisor.</w:t>
            </w:r>
          </w:p>
        </w:tc>
        <w:tc>
          <w:tcPr>
            <w:tcW w:w="2445" w:type="dxa"/>
          </w:tcPr>
          <w:p w14:paraId="08DEC096" w14:textId="0DDAF9B9" w:rsidR="0C7BA7BC" w:rsidRPr="00B8396B" w:rsidRDefault="0C7BA7BC" w:rsidP="00EE4D99">
            <w:pPr>
              <w:spacing w:line="276" w:lineRule="auto"/>
              <w:cnfStyle w:val="000000000000" w:firstRow="0" w:lastRow="0" w:firstColumn="0" w:lastColumn="0" w:oddVBand="0" w:evenVBand="0" w:oddHBand="0" w:evenHBand="0" w:firstRowFirstColumn="0" w:firstRowLastColumn="0" w:lastRowFirstColumn="0" w:lastRowLastColumn="0"/>
            </w:pPr>
            <w:r w:rsidRPr="00B8396B">
              <w:t>No more than three cervical samples per year are reported unsatisfactory.</w:t>
            </w:r>
          </w:p>
        </w:tc>
      </w:tr>
    </w:tbl>
    <w:p w14:paraId="4214B777" w14:textId="77777777" w:rsidR="00C937E1" w:rsidRDefault="00C937E1" w:rsidP="00EE4D99">
      <w:pPr>
        <w:spacing w:line="276" w:lineRule="auto"/>
        <w:sectPr w:rsidR="00C937E1" w:rsidSect="003037C3">
          <w:pgSz w:w="16834" w:h="11907" w:orient="landscape" w:code="9"/>
          <w:pgMar w:top="1077" w:right="1077" w:bottom="1077" w:left="1077" w:header="284" w:footer="567" w:gutter="284"/>
          <w:cols w:space="720"/>
        </w:sectPr>
      </w:pPr>
      <w:bookmarkStart w:id="50" w:name="_Toc509131540"/>
      <w:bookmarkStart w:id="51" w:name="_Toc18120166"/>
      <w:bookmarkStart w:id="52" w:name="_Toc458437619"/>
      <w:bookmarkStart w:id="53" w:name="_Toc465942761"/>
      <w:bookmarkStart w:id="54" w:name="_Toc472516405"/>
      <w:bookmarkStart w:id="55" w:name="_Toc477867724"/>
      <w:bookmarkStart w:id="56" w:name="_Ref144893416"/>
    </w:p>
    <w:p w14:paraId="7D6408B2" w14:textId="77777777" w:rsidR="006015F2" w:rsidRPr="003F2596" w:rsidRDefault="006015F2" w:rsidP="00EE4D99">
      <w:pPr>
        <w:pStyle w:val="Heading1"/>
        <w:spacing w:line="276" w:lineRule="auto"/>
        <w:rPr>
          <w:sz w:val="28"/>
          <w:szCs w:val="28"/>
        </w:rPr>
      </w:pPr>
      <w:bookmarkStart w:id="57" w:name="_Toc149058886"/>
      <w:r w:rsidRPr="431104A6">
        <w:lastRenderedPageBreak/>
        <w:t xml:space="preserve">Appendix 1: </w:t>
      </w:r>
      <w:bookmarkEnd w:id="50"/>
      <w:bookmarkEnd w:id="51"/>
      <w:r w:rsidRPr="431104A6">
        <w:t>Definitions</w:t>
      </w:r>
      <w:bookmarkEnd w:id="52"/>
      <w:bookmarkEnd w:id="53"/>
      <w:bookmarkEnd w:id="54"/>
      <w:bookmarkEnd w:id="55"/>
      <w:bookmarkEnd w:id="56"/>
      <w:bookmarkEnd w:id="57"/>
    </w:p>
    <w:tbl>
      <w:tblPr>
        <w:tblStyle w:val="Health-Table"/>
        <w:tblW w:w="9606" w:type="dxa"/>
        <w:tblLayout w:type="fixed"/>
        <w:tblLook w:val="0280" w:firstRow="0" w:lastRow="0" w:firstColumn="1" w:lastColumn="0" w:noHBand="1" w:noVBand="0"/>
      </w:tblPr>
      <w:tblGrid>
        <w:gridCol w:w="3261"/>
        <w:gridCol w:w="6345"/>
      </w:tblGrid>
      <w:tr w:rsidR="006015F2" w:rsidRPr="001A3525" w14:paraId="7D6408B5" w14:textId="77777777" w:rsidTr="007F075E">
        <w:trPr>
          <w:trHeight w:val="315"/>
        </w:trPr>
        <w:tc>
          <w:tcPr>
            <w:cnfStyle w:val="001000000000" w:firstRow="0" w:lastRow="0" w:firstColumn="1" w:lastColumn="0" w:oddVBand="0" w:evenVBand="0" w:oddHBand="0" w:evenHBand="0" w:firstRowFirstColumn="0" w:firstRowLastColumn="0" w:lastRowFirstColumn="0" w:lastRowLastColumn="0"/>
            <w:tcW w:w="3261" w:type="dxa"/>
          </w:tcPr>
          <w:p w14:paraId="7D6408B3" w14:textId="37E8690C" w:rsidR="006015F2" w:rsidRPr="003F2596" w:rsidRDefault="006015F2" w:rsidP="00EE4D99">
            <w:pPr>
              <w:spacing w:line="276" w:lineRule="auto"/>
              <w:rPr>
                <w:b/>
                <w:bCs/>
              </w:rPr>
            </w:pPr>
            <w:r w:rsidRPr="431104A6">
              <w:rPr>
                <w:b/>
                <w:bCs/>
              </w:rPr>
              <w:t xml:space="preserve">Cervical </w:t>
            </w:r>
            <w:r w:rsidR="00E9454D">
              <w:rPr>
                <w:b/>
                <w:bCs/>
              </w:rPr>
              <w:t>sample-taker</w:t>
            </w:r>
          </w:p>
        </w:tc>
        <w:tc>
          <w:tcPr>
            <w:tcW w:w="6345" w:type="dxa"/>
          </w:tcPr>
          <w:p w14:paraId="17AE69C1" w14:textId="20A85C84" w:rsidR="006015F2" w:rsidRPr="00101485" w:rsidRDefault="180FF6A0" w:rsidP="00EE4D99">
            <w:pPr>
              <w:spacing w:line="276" w:lineRule="auto"/>
              <w:cnfStyle w:val="000000000000" w:firstRow="0" w:lastRow="0" w:firstColumn="0" w:lastColumn="0" w:oddVBand="0" w:evenVBand="0" w:oddHBand="0" w:evenHBand="0" w:firstRowFirstColumn="0" w:firstRowLastColumn="0" w:lastRowFirstColumn="0" w:lastRowLastColumn="0"/>
            </w:pPr>
            <w:r>
              <w:t>A registered health practitioner, such as a medical practitioner, nurse</w:t>
            </w:r>
            <w:r w:rsidR="00F21E38">
              <w:t xml:space="preserve"> </w:t>
            </w:r>
            <w:r>
              <w:t>practitioner, registered nurse, enrolled nurse, or registered midwife</w:t>
            </w:r>
            <w:r w:rsidR="00F21E38">
              <w:t xml:space="preserve"> </w:t>
            </w:r>
            <w:r>
              <w:t xml:space="preserve">who holds a current New Zealand </w:t>
            </w:r>
            <w:r w:rsidR="00656FD6">
              <w:t>Annual P</w:t>
            </w:r>
            <w:r>
              <w:t xml:space="preserve">ractising </w:t>
            </w:r>
            <w:r w:rsidR="00656FD6">
              <w:t>C</w:t>
            </w:r>
            <w:r>
              <w:t>ertificate and has</w:t>
            </w:r>
            <w:r w:rsidR="00F21E38">
              <w:t xml:space="preserve"> </w:t>
            </w:r>
            <w:r>
              <w:t>completed cervical screening training either through:</w:t>
            </w:r>
          </w:p>
          <w:p w14:paraId="17D1B634" w14:textId="489D482F" w:rsidR="006015F2" w:rsidRPr="00101485" w:rsidRDefault="180FF6A0" w:rsidP="00EE4D99">
            <w:pPr>
              <w:pStyle w:val="ListBullet"/>
              <w:spacing w:line="276" w:lineRule="auto"/>
              <w:cnfStyle w:val="000000000000" w:firstRow="0" w:lastRow="0" w:firstColumn="0" w:lastColumn="0" w:oddVBand="0" w:evenVBand="0" w:oddHBand="0" w:evenHBand="0" w:firstRowFirstColumn="0" w:firstRowLastColumn="0" w:lastRowFirstColumn="0" w:lastRowLastColumn="0"/>
            </w:pPr>
            <w:r>
              <w:t>training as part of a medical degree or midwifery training</w:t>
            </w:r>
            <w:r w:rsidR="00F21E38">
              <w:t xml:space="preserve"> </w:t>
            </w:r>
            <w:r>
              <w:t>programme; or</w:t>
            </w:r>
          </w:p>
          <w:p w14:paraId="7D6408B4" w14:textId="146D09DE" w:rsidR="003037C3" w:rsidRPr="003037C3" w:rsidRDefault="180FF6A0" w:rsidP="00EE4D99">
            <w:pPr>
              <w:pStyle w:val="ListBullet"/>
              <w:spacing w:line="276" w:lineRule="auto"/>
              <w:cnfStyle w:val="000000000000" w:firstRow="0" w:lastRow="0" w:firstColumn="0" w:lastColumn="0" w:oddVBand="0" w:evenVBand="0" w:oddHBand="0" w:evenHBand="0" w:firstRowFirstColumn="0" w:firstRowLastColumn="0" w:lastRowFirstColumn="0" w:lastRowLastColumn="0"/>
            </w:pPr>
            <w:r>
              <w:t>an NZQA</w:t>
            </w:r>
            <w:r w:rsidR="00F170AB">
              <w:t>-</w:t>
            </w:r>
            <w:r>
              <w:t>accredited course to conduct cervical screening.</w:t>
            </w:r>
          </w:p>
        </w:tc>
      </w:tr>
      <w:tr w:rsidR="003037C3" w:rsidRPr="001A3525" w14:paraId="36255541" w14:textId="77777777" w:rsidTr="007F075E">
        <w:trPr>
          <w:trHeight w:val="315"/>
        </w:trPr>
        <w:tc>
          <w:tcPr>
            <w:cnfStyle w:val="001000000000" w:firstRow="0" w:lastRow="0" w:firstColumn="1" w:lastColumn="0" w:oddVBand="0" w:evenVBand="0" w:oddHBand="0" w:evenHBand="0" w:firstRowFirstColumn="0" w:firstRowLastColumn="0" w:lastRowFirstColumn="0" w:lastRowLastColumn="0"/>
            <w:tcW w:w="3261" w:type="dxa"/>
          </w:tcPr>
          <w:p w14:paraId="756D3E91" w14:textId="4B98C404" w:rsidR="003037C3" w:rsidRPr="431104A6" w:rsidRDefault="003037C3" w:rsidP="00EE4D99">
            <w:pPr>
              <w:spacing w:line="276" w:lineRule="auto"/>
              <w:rPr>
                <w:b/>
                <w:bCs/>
              </w:rPr>
            </w:pPr>
            <w:r w:rsidRPr="431104A6">
              <w:rPr>
                <w:b/>
                <w:bCs/>
              </w:rPr>
              <w:t>Cervical Screen</w:t>
            </w:r>
          </w:p>
        </w:tc>
        <w:tc>
          <w:tcPr>
            <w:tcW w:w="6345" w:type="dxa"/>
          </w:tcPr>
          <w:p w14:paraId="7F737C08" w14:textId="77777777" w:rsidR="003037C3" w:rsidRPr="00101485" w:rsidRDefault="003037C3" w:rsidP="00EE4D99">
            <w:pPr>
              <w:spacing w:line="276" w:lineRule="auto"/>
              <w:cnfStyle w:val="000000000000" w:firstRow="0" w:lastRow="0" w:firstColumn="0" w:lastColumn="0" w:oddVBand="0" w:evenVBand="0" w:oddHBand="0" w:evenHBand="0" w:firstRowFirstColumn="0" w:firstRowLastColumn="0" w:lastRowFirstColumn="0" w:lastRowLastColumn="0"/>
            </w:pPr>
            <w:r>
              <w:t>General term for having a cervical screening test.</w:t>
            </w:r>
          </w:p>
          <w:p w14:paraId="7B062779" w14:textId="4E2FDCA8" w:rsidR="003037C3" w:rsidRPr="00101485" w:rsidRDefault="003037C3" w:rsidP="00EE4D99">
            <w:pPr>
              <w:spacing w:line="276" w:lineRule="auto"/>
              <w:cnfStyle w:val="000000000000" w:firstRow="0" w:lastRow="0" w:firstColumn="0" w:lastColumn="0" w:oddVBand="0" w:evenVBand="0" w:oddHBand="0" w:evenHBand="0" w:firstRowFirstColumn="0" w:firstRowLastColumn="0" w:lastRowFirstColumn="0" w:lastRowLastColumn="0"/>
            </w:pPr>
            <w:r>
              <w:t>This includes HPV screening tests as well as cytology screening</w:t>
            </w:r>
            <w:r w:rsidR="00F21E38">
              <w:t xml:space="preserve"> </w:t>
            </w:r>
            <w:r>
              <w:t>tests (e.g., cytology done after an HPV-found result at primary</w:t>
            </w:r>
            <w:r w:rsidR="00F21E38">
              <w:t xml:space="preserve"> </w:t>
            </w:r>
            <w:r>
              <w:t>HPV screening).</w:t>
            </w:r>
          </w:p>
        </w:tc>
      </w:tr>
      <w:tr w:rsidR="003037C3" w:rsidRPr="001A3525" w14:paraId="09A74D98" w14:textId="77777777" w:rsidTr="007F075E">
        <w:trPr>
          <w:trHeight w:val="315"/>
        </w:trPr>
        <w:tc>
          <w:tcPr>
            <w:cnfStyle w:val="001000000000" w:firstRow="0" w:lastRow="0" w:firstColumn="1" w:lastColumn="0" w:oddVBand="0" w:evenVBand="0" w:oddHBand="0" w:evenHBand="0" w:firstRowFirstColumn="0" w:firstRowLastColumn="0" w:lastRowFirstColumn="0" w:lastRowLastColumn="0"/>
            <w:tcW w:w="3261" w:type="dxa"/>
          </w:tcPr>
          <w:p w14:paraId="5A6969CA" w14:textId="211F5166" w:rsidR="003037C3" w:rsidRPr="431104A6" w:rsidRDefault="003037C3" w:rsidP="00EE4D99">
            <w:pPr>
              <w:spacing w:line="276" w:lineRule="auto"/>
              <w:rPr>
                <w:b/>
                <w:bCs/>
              </w:rPr>
            </w:pPr>
            <w:r w:rsidRPr="431104A6">
              <w:rPr>
                <w:b/>
                <w:bCs/>
              </w:rPr>
              <w:t>Cervical Screening Services</w:t>
            </w:r>
          </w:p>
        </w:tc>
        <w:tc>
          <w:tcPr>
            <w:tcW w:w="6345" w:type="dxa"/>
          </w:tcPr>
          <w:p w14:paraId="190C5861" w14:textId="3DAB7FEA" w:rsidR="003037C3" w:rsidRPr="00101485" w:rsidRDefault="003037C3" w:rsidP="00EE4D99">
            <w:pPr>
              <w:spacing w:line="276" w:lineRule="auto"/>
              <w:cnfStyle w:val="000000000000" w:firstRow="0" w:lastRow="0" w:firstColumn="0" w:lastColumn="0" w:oddVBand="0" w:evenVBand="0" w:oddHBand="0" w:evenHBand="0" w:firstRowFirstColumn="0" w:firstRowLastColumn="0" w:lastRowFirstColumn="0" w:lastRowLastColumn="0"/>
            </w:pPr>
            <w:r>
              <w:t>Any service provider, business</w:t>
            </w:r>
            <w:r w:rsidR="00D3014B">
              <w:t>,</w:t>
            </w:r>
            <w:r>
              <w:t xml:space="preserve"> or organisation that provides any</w:t>
            </w:r>
            <w:r w:rsidR="00F21E38">
              <w:t xml:space="preserve"> </w:t>
            </w:r>
            <w:r>
              <w:t>type of cervical screening or employs persons who provide cervical</w:t>
            </w:r>
            <w:r w:rsidR="00F21E38">
              <w:t xml:space="preserve"> </w:t>
            </w:r>
            <w:r>
              <w:t>screening services.</w:t>
            </w:r>
          </w:p>
        </w:tc>
      </w:tr>
      <w:tr w:rsidR="00424DFF" w:rsidRPr="008E5CA4" w14:paraId="7D6408B8" w14:textId="77777777" w:rsidTr="007F075E">
        <w:tc>
          <w:tcPr>
            <w:cnfStyle w:val="001000000000" w:firstRow="0" w:lastRow="0" w:firstColumn="1" w:lastColumn="0" w:oddVBand="0" w:evenVBand="0" w:oddHBand="0" w:evenHBand="0" w:firstRowFirstColumn="0" w:firstRowLastColumn="0" w:lastRowFirstColumn="0" w:lastRowLastColumn="0"/>
            <w:tcW w:w="3261" w:type="dxa"/>
          </w:tcPr>
          <w:p w14:paraId="7D6408B6" w14:textId="77777777" w:rsidR="00424DFF" w:rsidRPr="003F2596" w:rsidRDefault="00424DFF" w:rsidP="00EE4D99">
            <w:pPr>
              <w:spacing w:before="180" w:line="276" w:lineRule="auto"/>
              <w:rPr>
                <w:b/>
              </w:rPr>
            </w:pPr>
            <w:r w:rsidRPr="003F2596">
              <w:rPr>
                <w:b/>
              </w:rPr>
              <w:t>Clinical assessor</w:t>
            </w:r>
          </w:p>
        </w:tc>
        <w:tc>
          <w:tcPr>
            <w:tcW w:w="6345" w:type="dxa"/>
          </w:tcPr>
          <w:p w14:paraId="7D6408B7" w14:textId="6B59E3FC" w:rsidR="003037C3" w:rsidRPr="003037C3" w:rsidRDefault="0CFA3A71" w:rsidP="00EE4D99">
            <w:pPr>
              <w:spacing w:before="180" w:line="276" w:lineRule="auto"/>
              <w:cnfStyle w:val="000000000000" w:firstRow="0" w:lastRow="0" w:firstColumn="0" w:lastColumn="0" w:oddVBand="0" w:evenVBand="0" w:oddHBand="0" w:evenHBand="0" w:firstRowFirstColumn="0" w:firstRowLastColumn="0" w:lastRowFirstColumn="0" w:lastRowLastColumn="0"/>
            </w:pPr>
            <w:r>
              <w:t xml:space="preserve">A </w:t>
            </w:r>
            <w:r w:rsidR="00E9454D">
              <w:t>sample-taker</w:t>
            </w:r>
            <w:r>
              <w:t xml:space="preserve"> designated by a training provider to carry out assessments in the practical component of the cervical screening training course. This person must </w:t>
            </w:r>
            <w:r w:rsidR="74C0A7AF">
              <w:t xml:space="preserve">be an experienced </w:t>
            </w:r>
            <w:r w:rsidR="00E9454D">
              <w:t>sample-taker</w:t>
            </w:r>
            <w:r w:rsidR="74C0A7AF">
              <w:t>. A</w:t>
            </w:r>
            <w:r w:rsidR="1FA6948B">
              <w:t xml:space="preserve"> </w:t>
            </w:r>
            <w:r w:rsidR="74C0A7AF">
              <w:t xml:space="preserve">minimum of two </w:t>
            </w:r>
            <w:r w:rsidR="1E73DC36">
              <w:t>years' experience</w:t>
            </w:r>
            <w:r w:rsidR="74C0A7AF">
              <w:t xml:space="preserve"> is </w:t>
            </w:r>
            <w:r w:rsidR="2B856A80">
              <w:t>required.</w:t>
            </w:r>
            <w:r w:rsidR="3C99DA67">
              <w:t xml:space="preserve"> The assessor should have some knowledge of workplace assessment.</w:t>
            </w:r>
            <w:r w:rsidR="2B856A80">
              <w:t xml:space="preserve"> </w:t>
            </w:r>
            <w:r>
              <w:t xml:space="preserve">The clinical </w:t>
            </w:r>
            <w:r w:rsidR="156D74A7">
              <w:t>assessor cannot</w:t>
            </w:r>
            <w:r>
              <w:t xml:space="preserve"> be the applicant’s clinical </w:t>
            </w:r>
            <w:r w:rsidR="7228BC70">
              <w:t xml:space="preserve">training </w:t>
            </w:r>
            <w:r>
              <w:t>supervisor</w:t>
            </w:r>
            <w:r w:rsidR="0DEB4838">
              <w:t>.</w:t>
            </w:r>
            <w:r>
              <w:t xml:space="preserve"> </w:t>
            </w:r>
            <w:r w:rsidR="2A8FAE7A">
              <w:t xml:space="preserve"> </w:t>
            </w:r>
          </w:p>
        </w:tc>
      </w:tr>
      <w:tr w:rsidR="00424DFF" w:rsidRPr="008E5CA4" w14:paraId="7D6408BB" w14:textId="77777777" w:rsidTr="007F075E">
        <w:tc>
          <w:tcPr>
            <w:cnfStyle w:val="001000000000" w:firstRow="0" w:lastRow="0" w:firstColumn="1" w:lastColumn="0" w:oddVBand="0" w:evenVBand="0" w:oddHBand="0" w:evenHBand="0" w:firstRowFirstColumn="0" w:firstRowLastColumn="0" w:lastRowFirstColumn="0" w:lastRowLastColumn="0"/>
            <w:tcW w:w="3261" w:type="dxa"/>
          </w:tcPr>
          <w:p w14:paraId="7D6408B9" w14:textId="739C2B3B" w:rsidR="00424DFF" w:rsidRPr="003F2596" w:rsidRDefault="00B36B52" w:rsidP="00EE4D99">
            <w:pPr>
              <w:spacing w:before="180" w:line="276" w:lineRule="auto"/>
              <w:rPr>
                <w:b/>
                <w:bCs/>
              </w:rPr>
            </w:pPr>
            <w:r w:rsidRPr="431104A6">
              <w:rPr>
                <w:b/>
                <w:bCs/>
              </w:rPr>
              <w:t>Clinical</w:t>
            </w:r>
            <w:r w:rsidR="78605C4E" w:rsidRPr="431104A6">
              <w:rPr>
                <w:b/>
                <w:bCs/>
              </w:rPr>
              <w:t xml:space="preserve"> training</w:t>
            </w:r>
            <w:r w:rsidRPr="431104A6">
              <w:rPr>
                <w:b/>
                <w:bCs/>
              </w:rPr>
              <w:t xml:space="preserve"> supervisor </w:t>
            </w:r>
          </w:p>
        </w:tc>
        <w:tc>
          <w:tcPr>
            <w:tcW w:w="6345" w:type="dxa"/>
          </w:tcPr>
          <w:p w14:paraId="7D6408BA" w14:textId="65C6727C" w:rsidR="00424DFF" w:rsidRPr="00101485" w:rsidRDefault="0CFA3A71" w:rsidP="00EE4D99">
            <w:pPr>
              <w:spacing w:before="180" w:line="276" w:lineRule="auto"/>
              <w:cnfStyle w:val="000000000000" w:firstRow="0" w:lastRow="0" w:firstColumn="0" w:lastColumn="0" w:oddVBand="0" w:evenVBand="0" w:oddHBand="0" w:evenHBand="0" w:firstRowFirstColumn="0" w:firstRowLastColumn="0" w:lastRowFirstColumn="0" w:lastRowLastColumn="0"/>
            </w:pPr>
            <w:r>
              <w:t xml:space="preserve">An experienced </w:t>
            </w:r>
            <w:r w:rsidR="24DA729A">
              <w:t>cervical</w:t>
            </w:r>
            <w:r w:rsidR="2DC266F1">
              <w:t xml:space="preserve"> </w:t>
            </w:r>
            <w:r w:rsidR="00E9454D">
              <w:t>sample-taker</w:t>
            </w:r>
            <w:r>
              <w:t xml:space="preserve"> who is a registered nurse, nurse practitioner, midwife</w:t>
            </w:r>
            <w:r w:rsidR="00896247">
              <w:t>,</w:t>
            </w:r>
            <w:r>
              <w:t xml:space="preserve"> or medical practitioner chosen by the </w:t>
            </w:r>
            <w:r w:rsidR="7B1054D0">
              <w:t>learner</w:t>
            </w:r>
            <w:r>
              <w:t xml:space="preserve"> to provide mentoring, support and clinical advice while the applicant is undergoing their training. The clinical supervisor provides support by </w:t>
            </w:r>
            <w:r w:rsidR="388A3E07">
              <w:t xml:space="preserve">being present during </w:t>
            </w:r>
            <w:r w:rsidR="406951A3">
              <w:t>screening, demonstrating</w:t>
            </w:r>
            <w:r>
              <w:t xml:space="preserve"> </w:t>
            </w:r>
            <w:r w:rsidR="41B79687">
              <w:t>a best</w:t>
            </w:r>
            <w:r w:rsidR="00896247">
              <w:t>-</w:t>
            </w:r>
            <w:r w:rsidR="41B79687">
              <w:t xml:space="preserve">practice approach to cervical screening </w:t>
            </w:r>
            <w:r>
              <w:t xml:space="preserve">and </w:t>
            </w:r>
            <w:r w:rsidR="7BABE157">
              <w:t>offering solutions</w:t>
            </w:r>
            <w:r>
              <w:t xml:space="preserve"> for any problem areas encountered. They must</w:t>
            </w:r>
            <w:r w:rsidR="005723FB">
              <w:t xml:space="preserve"> </w:t>
            </w:r>
            <w:r w:rsidR="1A8A59A0">
              <w:t>have a</w:t>
            </w:r>
            <w:r>
              <w:t xml:space="preserve"> current </w:t>
            </w:r>
            <w:r w:rsidR="00896247">
              <w:t>Annual P</w:t>
            </w:r>
            <w:r>
              <w:t xml:space="preserve">ractising </w:t>
            </w:r>
            <w:r w:rsidR="00896247">
              <w:t>C</w:t>
            </w:r>
            <w:r w:rsidR="667B8DA5">
              <w:t>ertificate and</w:t>
            </w:r>
            <w:r>
              <w:t xml:space="preserve"> be an experienced cervical </w:t>
            </w:r>
            <w:r w:rsidR="00E9454D">
              <w:t>sample-taker</w:t>
            </w:r>
            <w:r>
              <w:t xml:space="preserve"> currently involved with cervical screening and delivering services according to the NCSP NPQS for cervical screening. A minimum of two years</w:t>
            </w:r>
            <w:r w:rsidR="00896247">
              <w:t>’</w:t>
            </w:r>
            <w:r>
              <w:t xml:space="preserve"> practice in </w:t>
            </w:r>
            <w:r w:rsidR="260D28AC">
              <w:t>cervical screening</w:t>
            </w:r>
            <w:r>
              <w:t xml:space="preserve"> is </w:t>
            </w:r>
            <w:r w:rsidR="5907455F">
              <w:t>recommended</w:t>
            </w:r>
            <w:r>
              <w:t xml:space="preserve">.  </w:t>
            </w:r>
          </w:p>
        </w:tc>
      </w:tr>
      <w:tr w:rsidR="00F21E38" w:rsidRPr="008E5CA4" w14:paraId="2B09BE1E" w14:textId="77777777" w:rsidTr="007F075E">
        <w:tc>
          <w:tcPr>
            <w:cnfStyle w:val="001000000000" w:firstRow="0" w:lastRow="0" w:firstColumn="1" w:lastColumn="0" w:oddVBand="0" w:evenVBand="0" w:oddHBand="0" w:evenHBand="0" w:firstRowFirstColumn="0" w:firstRowLastColumn="0" w:lastRowFirstColumn="0" w:lastRowLastColumn="0"/>
            <w:tcW w:w="3261" w:type="dxa"/>
          </w:tcPr>
          <w:p w14:paraId="6C1CCC58" w14:textId="4209CCDD" w:rsidR="00F21E38" w:rsidRPr="431104A6" w:rsidRDefault="00F21E38" w:rsidP="00EE4D99">
            <w:pPr>
              <w:spacing w:before="180" w:line="276" w:lineRule="auto"/>
              <w:rPr>
                <w:b/>
                <w:bCs/>
              </w:rPr>
            </w:pPr>
            <w:r w:rsidRPr="431104A6">
              <w:rPr>
                <w:b/>
                <w:bCs/>
              </w:rPr>
              <w:lastRenderedPageBreak/>
              <w:t xml:space="preserve">Clinical supervisor </w:t>
            </w:r>
          </w:p>
        </w:tc>
        <w:tc>
          <w:tcPr>
            <w:tcW w:w="6345" w:type="dxa"/>
          </w:tcPr>
          <w:p w14:paraId="27D82B81" w14:textId="476D3481" w:rsidR="00F21E38" w:rsidRDefault="00F21E38" w:rsidP="00EE4D99">
            <w:pPr>
              <w:spacing w:before="180" w:line="276" w:lineRule="auto"/>
              <w:cnfStyle w:val="000000000000" w:firstRow="0" w:lastRow="0" w:firstColumn="0" w:lastColumn="0" w:oddVBand="0" w:evenVBand="0" w:oddHBand="0" w:evenHBand="0" w:firstRowFirstColumn="0" w:firstRowLastColumn="0" w:lastRowFirstColumn="0" w:lastRowLastColumn="0"/>
            </w:pPr>
            <w:r>
              <w:t xml:space="preserve">An experienced </w:t>
            </w:r>
            <w:r w:rsidR="00E9454D">
              <w:t>sample-taker</w:t>
            </w:r>
            <w:r>
              <w:t xml:space="preserve"> who is a registered nurse, nurse practitioner, midwife</w:t>
            </w:r>
            <w:r w:rsidR="00896247">
              <w:t>,</w:t>
            </w:r>
            <w:r>
              <w:t xml:space="preserve"> or medical practitioner who can provide support with ongoing supervision or delegation and direction of enrolled nurses, where support is required or indicated to provide best</w:t>
            </w:r>
            <w:r w:rsidR="00896247">
              <w:t>-</w:t>
            </w:r>
            <w:r>
              <w:t xml:space="preserve">practice cervical screening or if there has been a break in providing cervical screening of two years or more. The clinical supervisor provides support to the </w:t>
            </w:r>
            <w:r w:rsidR="00E9454D">
              <w:t>sample-taker</w:t>
            </w:r>
            <w:r>
              <w:t xml:space="preserve"> by explaining and demonstrating cervical screening best practice and offering solutions for any problem areas encountered. This may be a formal or informal arrangement. They must have a current </w:t>
            </w:r>
            <w:r w:rsidR="00896247">
              <w:t>Annual P</w:t>
            </w:r>
            <w:r>
              <w:t xml:space="preserve">ractising </w:t>
            </w:r>
            <w:r w:rsidR="00896247">
              <w:t>C</w:t>
            </w:r>
            <w:r>
              <w:t xml:space="preserve">ertificate and be an experienced cervical </w:t>
            </w:r>
            <w:r w:rsidR="00E9454D">
              <w:t>sample-taker</w:t>
            </w:r>
            <w:r>
              <w:t xml:space="preserve"> currently involved with cervical screening and delivering services according to the NCSP NPQS for cervical screening. A minimum of two years</w:t>
            </w:r>
            <w:r w:rsidR="00896247">
              <w:t>’</w:t>
            </w:r>
            <w:r>
              <w:t xml:space="preserve"> practice in sample taking is recommended.</w:t>
            </w:r>
          </w:p>
        </w:tc>
      </w:tr>
      <w:tr w:rsidR="00F21E38" w:rsidRPr="008E5CA4" w14:paraId="6675D268" w14:textId="77777777" w:rsidTr="007F075E">
        <w:tc>
          <w:tcPr>
            <w:cnfStyle w:val="001000000000" w:firstRow="0" w:lastRow="0" w:firstColumn="1" w:lastColumn="0" w:oddVBand="0" w:evenVBand="0" w:oddHBand="0" w:evenHBand="0" w:firstRowFirstColumn="0" w:firstRowLastColumn="0" w:lastRowFirstColumn="0" w:lastRowLastColumn="0"/>
            <w:tcW w:w="3261" w:type="dxa"/>
          </w:tcPr>
          <w:p w14:paraId="03E938CB" w14:textId="5AC9A2C2" w:rsidR="00F21E38" w:rsidRPr="431104A6" w:rsidRDefault="00F21E38" w:rsidP="00EE4D99">
            <w:pPr>
              <w:spacing w:before="180" w:line="276" w:lineRule="auto"/>
              <w:rPr>
                <w:b/>
                <w:bCs/>
              </w:rPr>
            </w:pPr>
            <w:r w:rsidRPr="431104A6">
              <w:rPr>
                <w:b/>
                <w:bCs/>
              </w:rPr>
              <w:t>Co-test</w:t>
            </w:r>
          </w:p>
        </w:tc>
        <w:tc>
          <w:tcPr>
            <w:tcW w:w="6345" w:type="dxa"/>
          </w:tcPr>
          <w:p w14:paraId="25346790" w14:textId="52847CC4" w:rsidR="00F21E38" w:rsidRDefault="00F21E38" w:rsidP="00EE4D99">
            <w:pPr>
              <w:spacing w:before="180" w:line="276" w:lineRule="auto"/>
              <w:cnfStyle w:val="000000000000" w:firstRow="0" w:lastRow="0" w:firstColumn="0" w:lastColumn="0" w:oddVBand="0" w:evenVBand="0" w:oddHBand="0" w:evenHBand="0" w:firstRowFirstColumn="0" w:firstRowLastColumn="0" w:lastRowFirstColumn="0" w:lastRowLastColumn="0"/>
            </w:pPr>
            <w:r>
              <w:t xml:space="preserve">An </w:t>
            </w:r>
            <w:r w:rsidRPr="00316C1B">
              <w:t>LBC sample</w:t>
            </w:r>
            <w:r>
              <w:t xml:space="preserve"> for both HPV and cytology testing.</w:t>
            </w:r>
          </w:p>
        </w:tc>
      </w:tr>
      <w:tr w:rsidR="00F21E38" w:rsidRPr="008E5CA4" w14:paraId="7CA34C25" w14:textId="77777777" w:rsidTr="007F075E">
        <w:tc>
          <w:tcPr>
            <w:cnfStyle w:val="001000000000" w:firstRow="0" w:lastRow="0" w:firstColumn="1" w:lastColumn="0" w:oddVBand="0" w:evenVBand="0" w:oddHBand="0" w:evenHBand="0" w:firstRowFirstColumn="0" w:firstRowLastColumn="0" w:lastRowFirstColumn="0" w:lastRowLastColumn="0"/>
            <w:tcW w:w="3261" w:type="dxa"/>
          </w:tcPr>
          <w:p w14:paraId="188BB041" w14:textId="757E8EDF" w:rsidR="00F21E38" w:rsidRPr="431104A6" w:rsidRDefault="00F21E38" w:rsidP="00EE4D99">
            <w:pPr>
              <w:spacing w:before="180" w:line="276" w:lineRule="auto"/>
              <w:rPr>
                <w:b/>
                <w:bCs/>
              </w:rPr>
            </w:pPr>
            <w:r w:rsidRPr="431104A6">
              <w:rPr>
                <w:b/>
                <w:bCs/>
              </w:rPr>
              <w:t>Cultural Safety</w:t>
            </w:r>
          </w:p>
        </w:tc>
        <w:tc>
          <w:tcPr>
            <w:tcW w:w="6345" w:type="dxa"/>
          </w:tcPr>
          <w:p w14:paraId="41F55AA5" w14:textId="657F984A" w:rsidR="00F21E38" w:rsidRDefault="00F21E38" w:rsidP="00EE4D99">
            <w:pPr>
              <w:spacing w:before="180" w:line="276" w:lineRule="auto"/>
              <w:cnfStyle w:val="000000000000" w:firstRow="0" w:lastRow="0" w:firstColumn="0" w:lastColumn="0" w:oddVBand="0" w:evenVBand="0" w:oddHBand="0" w:evenHBand="0" w:firstRowFirstColumn="0" w:firstRowLastColumn="0" w:lastRowFirstColumn="0" w:lastRowLastColumn="0"/>
            </w:pPr>
            <w:r>
              <w:t>Cultural safety emphasises the importance of self-reflection, and invites health practitioners to become aware of, and address their own cultural biases to understand how this may impact the care they provide to patients from different cultures. It encompasses an approach that requires ongoing self-reflection and accountability.</w:t>
            </w:r>
          </w:p>
        </w:tc>
      </w:tr>
      <w:tr w:rsidR="00F21E38" w:rsidRPr="008E5CA4" w14:paraId="03B4B053" w14:textId="77777777" w:rsidTr="007F075E">
        <w:tc>
          <w:tcPr>
            <w:cnfStyle w:val="001000000000" w:firstRow="0" w:lastRow="0" w:firstColumn="1" w:lastColumn="0" w:oddVBand="0" w:evenVBand="0" w:oddHBand="0" w:evenHBand="0" w:firstRowFirstColumn="0" w:firstRowLastColumn="0" w:lastRowFirstColumn="0" w:lastRowLastColumn="0"/>
            <w:tcW w:w="3261" w:type="dxa"/>
          </w:tcPr>
          <w:p w14:paraId="0023FC00" w14:textId="668C124E" w:rsidR="00F21E38" w:rsidRPr="431104A6" w:rsidRDefault="00F21E38" w:rsidP="00EE4D99">
            <w:pPr>
              <w:spacing w:before="180" w:line="276" w:lineRule="auto"/>
              <w:rPr>
                <w:b/>
                <w:bCs/>
              </w:rPr>
            </w:pPr>
            <w:r w:rsidRPr="431104A6">
              <w:rPr>
                <w:b/>
                <w:bCs/>
              </w:rPr>
              <w:t>Clinical Responsibility</w:t>
            </w:r>
          </w:p>
        </w:tc>
        <w:tc>
          <w:tcPr>
            <w:tcW w:w="6345" w:type="dxa"/>
          </w:tcPr>
          <w:p w14:paraId="3A1E06D3" w14:textId="3326A816" w:rsidR="00F21E38" w:rsidRPr="00101485" w:rsidRDefault="00F21E38" w:rsidP="00EE4D99">
            <w:pPr>
              <w:spacing w:before="180" w:line="276" w:lineRule="auto"/>
              <w:cnfStyle w:val="000000000000" w:firstRow="0" w:lastRow="0" w:firstColumn="0" w:lastColumn="0" w:oddVBand="0" w:evenVBand="0" w:oddHBand="0" w:evenHBand="0" w:firstRowFirstColumn="0" w:firstRowLastColumn="0" w:lastRowFirstColumn="0" w:lastRowLastColumn="0"/>
            </w:pPr>
            <w:r>
              <w:t>Clinical responsibility in the context of screening (including for self</w:t>
            </w:r>
            <w:r w:rsidR="00F2510B">
              <w:t>-</w:t>
            </w:r>
            <w:r>
              <w:t>testing) means ensuring:</w:t>
            </w:r>
          </w:p>
          <w:p w14:paraId="2CF8A43F" w14:textId="10E215FF" w:rsidR="00F21E38" w:rsidRPr="00101485" w:rsidRDefault="00F21E38" w:rsidP="00EE4D99">
            <w:pPr>
              <w:pStyle w:val="ListBullet"/>
              <w:spacing w:line="276" w:lineRule="auto"/>
              <w:cnfStyle w:val="000000000000" w:firstRow="0" w:lastRow="0" w:firstColumn="0" w:lastColumn="0" w:oddVBand="0" w:evenVBand="0" w:oddHBand="0" w:evenHBand="0" w:firstRowFirstColumn="0" w:firstRowLastColumn="0" w:lastRowFirstColumn="0" w:lastRowLastColumn="0"/>
            </w:pPr>
            <w:r>
              <w:t xml:space="preserve">information is provided and informed consent is </w:t>
            </w:r>
            <w:proofErr w:type="gramStart"/>
            <w:r w:rsidR="00F2510B">
              <w:t>ob</w:t>
            </w:r>
            <w:r>
              <w:t>tained</w:t>
            </w:r>
            <w:proofErr w:type="gramEnd"/>
          </w:p>
          <w:p w14:paraId="59C1C553" w14:textId="2E799230" w:rsidR="00F21E38" w:rsidRPr="00101485" w:rsidRDefault="00F21E38" w:rsidP="00EE4D99">
            <w:pPr>
              <w:pStyle w:val="ListBullet"/>
              <w:spacing w:line="276" w:lineRule="auto"/>
              <w:cnfStyle w:val="000000000000" w:firstRow="0" w:lastRow="0" w:firstColumn="0" w:lastColumn="0" w:oddVBand="0" w:evenVBand="0" w:oddHBand="0" w:evenHBand="0" w:firstRowFirstColumn="0" w:firstRowLastColumn="0" w:lastRowFirstColumn="0" w:lastRowLastColumn="0"/>
            </w:pPr>
            <w:r>
              <w:t xml:space="preserve">kits provided and coordinating the return of the </w:t>
            </w:r>
            <w:proofErr w:type="gramStart"/>
            <w:r>
              <w:t>samples</w:t>
            </w:r>
            <w:proofErr w:type="gramEnd"/>
          </w:p>
          <w:p w14:paraId="79BBE315" w14:textId="136DC270" w:rsidR="00F21E38" w:rsidRPr="00101485" w:rsidRDefault="00F21E38" w:rsidP="00EE4D99">
            <w:pPr>
              <w:pStyle w:val="ListBullet"/>
              <w:spacing w:line="276" w:lineRule="auto"/>
              <w:cnfStyle w:val="000000000000" w:firstRow="0" w:lastRow="0" w:firstColumn="0" w:lastColumn="0" w:oddVBand="0" w:evenVBand="0" w:oddHBand="0" w:evenHBand="0" w:firstRowFirstColumn="0" w:firstRowLastColumn="0" w:lastRowFirstColumn="0" w:lastRowLastColumn="0"/>
            </w:pPr>
            <w:r>
              <w:t xml:space="preserve">all quality assurance measures are </w:t>
            </w:r>
            <w:proofErr w:type="gramStart"/>
            <w:r>
              <w:t>met</w:t>
            </w:r>
            <w:proofErr w:type="gramEnd"/>
          </w:p>
          <w:p w14:paraId="380385FB" w14:textId="5F89990B" w:rsidR="00F21E38" w:rsidRPr="00101485" w:rsidRDefault="00F21E38" w:rsidP="00EE4D99">
            <w:pPr>
              <w:pStyle w:val="ListBullet"/>
              <w:spacing w:line="276" w:lineRule="auto"/>
              <w:cnfStyle w:val="000000000000" w:firstRow="0" w:lastRow="0" w:firstColumn="0" w:lastColumn="0" w:oddVBand="0" w:evenVBand="0" w:oddHBand="0" w:evenHBand="0" w:firstRowFirstColumn="0" w:firstRowLastColumn="0" w:lastRowFirstColumn="0" w:lastRowLastColumn="0"/>
            </w:pPr>
            <w:r>
              <w:t xml:space="preserve">the lab request information is </w:t>
            </w:r>
            <w:proofErr w:type="gramStart"/>
            <w:r>
              <w:t>completed</w:t>
            </w:r>
            <w:proofErr w:type="gramEnd"/>
          </w:p>
          <w:p w14:paraId="7A37B0A4" w14:textId="5B22EF8B" w:rsidR="00F21E38" w:rsidRPr="00101485" w:rsidRDefault="00F21E38" w:rsidP="00EE4D99">
            <w:pPr>
              <w:pStyle w:val="ListBullet"/>
              <w:spacing w:line="276" w:lineRule="auto"/>
              <w:cnfStyle w:val="000000000000" w:firstRow="0" w:lastRow="0" w:firstColumn="0" w:lastColumn="0" w:oddVBand="0" w:evenVBand="0" w:oddHBand="0" w:evenHBand="0" w:firstRowFirstColumn="0" w:firstRowLastColumn="0" w:lastRowFirstColumn="0" w:lastRowLastColumn="0"/>
            </w:pPr>
            <w:r>
              <w:t xml:space="preserve">the test result is received and </w:t>
            </w:r>
            <w:proofErr w:type="gramStart"/>
            <w:r>
              <w:t>reviewed</w:t>
            </w:r>
            <w:proofErr w:type="gramEnd"/>
          </w:p>
          <w:p w14:paraId="7F8746D1" w14:textId="01529158" w:rsidR="00F21E38" w:rsidRDefault="00F21E38" w:rsidP="00EE4D99">
            <w:pPr>
              <w:pStyle w:val="ListBullet"/>
              <w:spacing w:line="276" w:lineRule="auto"/>
              <w:cnfStyle w:val="000000000000" w:firstRow="0" w:lastRow="0" w:firstColumn="0" w:lastColumn="0" w:oddVBand="0" w:evenVBand="0" w:oddHBand="0" w:evenHBand="0" w:firstRowFirstColumn="0" w:firstRowLastColumn="0" w:lastRowFirstColumn="0" w:lastRowLastColumn="0"/>
            </w:pPr>
            <w:r>
              <w:t>the participant is told of the test result and that the result is followed up.</w:t>
            </w:r>
          </w:p>
        </w:tc>
      </w:tr>
      <w:tr w:rsidR="00F21E38" w:rsidRPr="008E5CA4" w14:paraId="08D7CC4C" w14:textId="77777777" w:rsidTr="007F075E">
        <w:tc>
          <w:tcPr>
            <w:cnfStyle w:val="001000000000" w:firstRow="0" w:lastRow="0" w:firstColumn="1" w:lastColumn="0" w:oddVBand="0" w:evenVBand="0" w:oddHBand="0" w:evenHBand="0" w:firstRowFirstColumn="0" w:firstRowLastColumn="0" w:lastRowFirstColumn="0" w:lastRowLastColumn="0"/>
            <w:tcW w:w="3261" w:type="dxa"/>
          </w:tcPr>
          <w:p w14:paraId="4823923D" w14:textId="0986FD4A" w:rsidR="00F21E38" w:rsidRPr="431104A6" w:rsidRDefault="00F21E38" w:rsidP="00EE4D99">
            <w:pPr>
              <w:spacing w:before="180" w:line="276" w:lineRule="auto"/>
              <w:rPr>
                <w:b/>
                <w:bCs/>
              </w:rPr>
            </w:pPr>
            <w:r w:rsidRPr="431104A6">
              <w:rPr>
                <w:b/>
                <w:bCs/>
              </w:rPr>
              <w:t>Cytology test</w:t>
            </w:r>
          </w:p>
        </w:tc>
        <w:tc>
          <w:tcPr>
            <w:tcW w:w="6345" w:type="dxa"/>
          </w:tcPr>
          <w:p w14:paraId="17ADFD36" w14:textId="323D47F0" w:rsidR="00F21E38" w:rsidRDefault="00F21E38" w:rsidP="00EE4D99">
            <w:pPr>
              <w:spacing w:before="180" w:line="276" w:lineRule="auto"/>
              <w:cnfStyle w:val="000000000000" w:firstRow="0" w:lastRow="0" w:firstColumn="0" w:lastColumn="0" w:oddVBand="0" w:evenVBand="0" w:oddHBand="0" w:evenHBand="0" w:firstRowFirstColumn="0" w:firstRowLastColumn="0" w:lastRowFirstColumn="0" w:lastRowLastColumn="0"/>
            </w:pPr>
            <w:r>
              <w:t xml:space="preserve">Cell sample taken where the participant’s cervix is visualised, that is processed for cytology (previously known as a </w:t>
            </w:r>
            <w:r w:rsidR="00A2010A">
              <w:t>‘</w:t>
            </w:r>
            <w:r>
              <w:t>smear test</w:t>
            </w:r>
            <w:r w:rsidR="00A2010A">
              <w:t>’</w:t>
            </w:r>
            <w:r>
              <w:t>).</w:t>
            </w:r>
          </w:p>
        </w:tc>
      </w:tr>
      <w:tr w:rsidR="00F21E38" w:rsidRPr="008E5CA4" w14:paraId="4D689B36" w14:textId="77777777" w:rsidTr="007F075E">
        <w:tc>
          <w:tcPr>
            <w:cnfStyle w:val="001000000000" w:firstRow="0" w:lastRow="0" w:firstColumn="1" w:lastColumn="0" w:oddVBand="0" w:evenVBand="0" w:oddHBand="0" w:evenHBand="0" w:firstRowFirstColumn="0" w:firstRowLastColumn="0" w:lastRowFirstColumn="0" w:lastRowLastColumn="0"/>
            <w:tcW w:w="3261" w:type="dxa"/>
          </w:tcPr>
          <w:p w14:paraId="04099F5D" w14:textId="016CAC65" w:rsidR="00F21E38" w:rsidRPr="431104A6" w:rsidRDefault="00F21E38" w:rsidP="00EE4D99">
            <w:pPr>
              <w:spacing w:before="180" w:line="276" w:lineRule="auto"/>
              <w:rPr>
                <w:b/>
                <w:bCs/>
              </w:rPr>
            </w:pPr>
            <w:r w:rsidRPr="431104A6">
              <w:rPr>
                <w:b/>
                <w:bCs/>
              </w:rPr>
              <w:lastRenderedPageBreak/>
              <w:t>Eligible participants</w:t>
            </w:r>
          </w:p>
        </w:tc>
        <w:tc>
          <w:tcPr>
            <w:tcW w:w="6345" w:type="dxa"/>
          </w:tcPr>
          <w:p w14:paraId="00335C4D" w14:textId="6EAE4629" w:rsidR="00F21E38" w:rsidRDefault="00F21E38" w:rsidP="00EE4D99">
            <w:pPr>
              <w:spacing w:before="180" w:line="276" w:lineRule="auto"/>
              <w:cnfStyle w:val="000000000000" w:firstRow="0" w:lastRow="0" w:firstColumn="0" w:lastColumn="0" w:oddVBand="0" w:evenVBand="0" w:oddHBand="0" w:evenHBand="0" w:firstRowFirstColumn="0" w:firstRowLastColumn="0" w:lastRowFirstColumn="0" w:lastRowLastColumn="0"/>
            </w:pPr>
            <w:r>
              <w:t>People who are within the age range for cervical screening as defined by the NCSP. Refer to 3.3 Identifying and inviting eligible people to be screened.</w:t>
            </w:r>
          </w:p>
        </w:tc>
      </w:tr>
      <w:tr w:rsidR="00F21E38" w:rsidRPr="008E5CA4" w14:paraId="17FB92FA" w14:textId="77777777" w:rsidTr="007F075E">
        <w:tc>
          <w:tcPr>
            <w:cnfStyle w:val="001000000000" w:firstRow="0" w:lastRow="0" w:firstColumn="1" w:lastColumn="0" w:oddVBand="0" w:evenVBand="0" w:oddHBand="0" w:evenHBand="0" w:firstRowFirstColumn="0" w:firstRowLastColumn="0" w:lastRowFirstColumn="0" w:lastRowLastColumn="0"/>
            <w:tcW w:w="3261" w:type="dxa"/>
          </w:tcPr>
          <w:p w14:paraId="3C6F1854" w14:textId="58B37B9D" w:rsidR="00F21E38" w:rsidRPr="431104A6" w:rsidRDefault="00F21E38" w:rsidP="00EE4D99">
            <w:pPr>
              <w:spacing w:before="180" w:line="276" w:lineRule="auto"/>
              <w:rPr>
                <w:b/>
                <w:bCs/>
              </w:rPr>
            </w:pPr>
            <w:r w:rsidRPr="431104A6">
              <w:rPr>
                <w:b/>
                <w:bCs/>
              </w:rPr>
              <w:t>Equity</w:t>
            </w:r>
          </w:p>
        </w:tc>
        <w:tc>
          <w:tcPr>
            <w:tcW w:w="6345" w:type="dxa"/>
          </w:tcPr>
          <w:p w14:paraId="0D051B78" w14:textId="488DE733" w:rsidR="00F21E38" w:rsidRDefault="00F21E38" w:rsidP="00EE4D99">
            <w:pPr>
              <w:spacing w:before="180" w:line="276" w:lineRule="auto"/>
              <w:cnfStyle w:val="000000000000" w:firstRow="0" w:lastRow="0" w:firstColumn="0" w:lastColumn="0" w:oddVBand="0" w:evenVBand="0" w:oddHBand="0" w:evenHBand="0" w:firstRowFirstColumn="0" w:firstRowLastColumn="0" w:lastRowFirstColumn="0" w:lastRowLastColumn="0"/>
            </w:pPr>
            <w:r>
              <w:t>"In Aotearoa New Zealand, people have differences in health that are not only avoidable but unfair and unjust. Equity recognises different people with different levels of advantage require different approaches and resources to get equitable health outcomes."</w:t>
            </w:r>
          </w:p>
        </w:tc>
      </w:tr>
      <w:tr w:rsidR="00F21E38" w:rsidRPr="008E5CA4" w14:paraId="0736DB28" w14:textId="77777777" w:rsidTr="007F075E">
        <w:tc>
          <w:tcPr>
            <w:cnfStyle w:val="001000000000" w:firstRow="0" w:lastRow="0" w:firstColumn="1" w:lastColumn="0" w:oddVBand="0" w:evenVBand="0" w:oddHBand="0" w:evenHBand="0" w:firstRowFirstColumn="0" w:firstRowLastColumn="0" w:lastRowFirstColumn="0" w:lastRowLastColumn="0"/>
            <w:tcW w:w="3261" w:type="dxa"/>
          </w:tcPr>
          <w:p w14:paraId="059CC130" w14:textId="74C3FBA1" w:rsidR="00F21E38" w:rsidRPr="431104A6" w:rsidRDefault="00F21E38" w:rsidP="00EE4D99">
            <w:pPr>
              <w:spacing w:before="180" w:line="276" w:lineRule="auto"/>
              <w:rPr>
                <w:b/>
                <w:bCs/>
              </w:rPr>
            </w:pPr>
            <w:r w:rsidRPr="431104A6">
              <w:rPr>
                <w:b/>
                <w:bCs/>
              </w:rPr>
              <w:t>Health Facility Number</w:t>
            </w:r>
          </w:p>
        </w:tc>
        <w:tc>
          <w:tcPr>
            <w:tcW w:w="6345" w:type="dxa"/>
          </w:tcPr>
          <w:p w14:paraId="69AC0489" w14:textId="195C1471" w:rsidR="00F21E38" w:rsidRDefault="00F21E38" w:rsidP="00EE4D99">
            <w:pPr>
              <w:spacing w:before="180" w:line="276" w:lineRule="auto"/>
              <w:cnfStyle w:val="000000000000" w:firstRow="0" w:lastRow="0" w:firstColumn="0" w:lastColumn="0" w:oddVBand="0" w:evenVBand="0" w:oddHBand="0" w:evenHBand="0" w:firstRowFirstColumn="0" w:firstRowLastColumn="0" w:lastRowFirstColumn="0" w:lastRowLastColumn="0"/>
            </w:pPr>
            <w:r>
              <w:t>The unique identifier (ID) number allocated to each health facility.</w:t>
            </w:r>
          </w:p>
        </w:tc>
      </w:tr>
      <w:tr w:rsidR="00F21E38" w:rsidRPr="008E5CA4" w14:paraId="54DBA34A" w14:textId="77777777" w:rsidTr="007F075E">
        <w:tc>
          <w:tcPr>
            <w:cnfStyle w:val="001000000000" w:firstRow="0" w:lastRow="0" w:firstColumn="1" w:lastColumn="0" w:oddVBand="0" w:evenVBand="0" w:oddHBand="0" w:evenHBand="0" w:firstRowFirstColumn="0" w:firstRowLastColumn="0" w:lastRowFirstColumn="0" w:lastRowLastColumn="0"/>
            <w:tcW w:w="3261" w:type="dxa"/>
          </w:tcPr>
          <w:p w14:paraId="34000C1E" w14:textId="5E744E6A" w:rsidR="00F21E38" w:rsidRPr="431104A6" w:rsidRDefault="00F21E38" w:rsidP="00EE4D99">
            <w:pPr>
              <w:spacing w:before="180" w:line="276" w:lineRule="auto"/>
              <w:rPr>
                <w:b/>
                <w:bCs/>
              </w:rPr>
            </w:pPr>
            <w:r w:rsidRPr="431104A6">
              <w:rPr>
                <w:b/>
                <w:bCs/>
              </w:rPr>
              <w:t>Health Provider Index (HPI)</w:t>
            </w:r>
            <w:r>
              <w:rPr>
                <w:b/>
                <w:bCs/>
              </w:rPr>
              <w:t xml:space="preserve"> </w:t>
            </w:r>
            <w:r w:rsidRPr="431104A6">
              <w:rPr>
                <w:b/>
                <w:bCs/>
              </w:rPr>
              <w:t xml:space="preserve">Number </w:t>
            </w:r>
          </w:p>
        </w:tc>
        <w:tc>
          <w:tcPr>
            <w:tcW w:w="6345" w:type="dxa"/>
          </w:tcPr>
          <w:p w14:paraId="00DDB7AA" w14:textId="4B82DDEB" w:rsidR="00F21E38" w:rsidRDefault="00F21E38" w:rsidP="00EE4D99">
            <w:pPr>
              <w:spacing w:before="180" w:line="276" w:lineRule="auto"/>
              <w:cnfStyle w:val="000000000000" w:firstRow="0" w:lastRow="0" w:firstColumn="0" w:lastColumn="0" w:oddVBand="0" w:evenVBand="0" w:oddHBand="0" w:evenHBand="0" w:firstRowFirstColumn="0" w:firstRowLastColumn="0" w:lastRowFirstColumn="0" w:lastRowLastColumn="0"/>
            </w:pPr>
            <w:r>
              <w:t>CPN (Common Person Number) issued to practitioners (people) who provide health services.</w:t>
            </w:r>
          </w:p>
        </w:tc>
      </w:tr>
      <w:tr w:rsidR="00F21E38" w:rsidRPr="008E5CA4" w14:paraId="6975A9D9" w14:textId="77777777" w:rsidTr="007F075E">
        <w:tc>
          <w:tcPr>
            <w:cnfStyle w:val="001000000000" w:firstRow="0" w:lastRow="0" w:firstColumn="1" w:lastColumn="0" w:oddVBand="0" w:evenVBand="0" w:oddHBand="0" w:evenHBand="0" w:firstRowFirstColumn="0" w:firstRowLastColumn="0" w:lastRowFirstColumn="0" w:lastRowLastColumn="0"/>
            <w:tcW w:w="3261" w:type="dxa"/>
          </w:tcPr>
          <w:p w14:paraId="51CF8912" w14:textId="1CE1FE3E" w:rsidR="00F21E38" w:rsidRPr="431104A6" w:rsidRDefault="00F21E38" w:rsidP="00EE4D99">
            <w:pPr>
              <w:spacing w:before="180" w:line="276" w:lineRule="auto"/>
              <w:rPr>
                <w:b/>
                <w:bCs/>
              </w:rPr>
            </w:pPr>
            <w:r w:rsidRPr="431104A6">
              <w:rPr>
                <w:b/>
                <w:bCs/>
              </w:rPr>
              <w:t>Human Papillomavirus (HPV)</w:t>
            </w:r>
          </w:p>
        </w:tc>
        <w:tc>
          <w:tcPr>
            <w:tcW w:w="6345" w:type="dxa"/>
          </w:tcPr>
          <w:p w14:paraId="7EDCE3FB" w14:textId="5E8E733B" w:rsidR="00F21E38" w:rsidRPr="00101485" w:rsidRDefault="00F21E38" w:rsidP="00EE4D99">
            <w:pPr>
              <w:spacing w:before="180" w:line="276" w:lineRule="auto"/>
              <w:cnfStyle w:val="000000000000" w:firstRow="0" w:lastRow="0" w:firstColumn="0" w:lastColumn="0" w:oddVBand="0" w:evenVBand="0" w:oddHBand="0" w:evenHBand="0" w:firstRowFirstColumn="0" w:firstRowLastColumn="0" w:lastRowFirstColumn="0" w:lastRowLastColumn="0"/>
            </w:pPr>
            <w:r>
              <w:t>Human papillomaviruses (HPV) are an extremely common group of DNA viruses that have an affinity for skin and mucous membranes.</w:t>
            </w:r>
          </w:p>
          <w:p w14:paraId="21CA5042" w14:textId="5DED8E36" w:rsidR="00F21E38" w:rsidRDefault="00F21E38" w:rsidP="00EE4D99">
            <w:pPr>
              <w:spacing w:before="180" w:line="276" w:lineRule="auto"/>
              <w:cnfStyle w:val="000000000000" w:firstRow="0" w:lastRow="0" w:firstColumn="0" w:lastColumn="0" w:oddVBand="0" w:evenVBand="0" w:oddHBand="0" w:evenHBand="0" w:firstRowFirstColumn="0" w:firstRowLastColumn="0" w:lastRowFirstColumn="0" w:lastRowLastColumn="0"/>
            </w:pPr>
            <w:r>
              <w:t>Most infections are asymptomatic. There are 14 high-risk types of HPV that are associated with the development of invasive cervical cancers. These are also referred to as oncogenic HPV types. Persistent infection with one of these 14 types may lead to cervical and other cancers such as anal, oropharyngeal, penile, vaginal and vulval cancers. Over 95</w:t>
            </w:r>
            <w:r w:rsidR="00CC1D45">
              <w:t>per cent</w:t>
            </w:r>
            <w:r>
              <w:t xml:space="preserve"> of cervical cancer is caused by these 14 high-risk HPV types.</w:t>
            </w:r>
          </w:p>
        </w:tc>
      </w:tr>
      <w:tr w:rsidR="00F21E38" w:rsidRPr="008E5CA4" w14:paraId="5D96614A" w14:textId="77777777" w:rsidTr="007F075E">
        <w:tc>
          <w:tcPr>
            <w:cnfStyle w:val="001000000000" w:firstRow="0" w:lastRow="0" w:firstColumn="1" w:lastColumn="0" w:oddVBand="0" w:evenVBand="0" w:oddHBand="0" w:evenHBand="0" w:firstRowFirstColumn="0" w:firstRowLastColumn="0" w:lastRowFirstColumn="0" w:lastRowLastColumn="0"/>
            <w:tcW w:w="3261" w:type="dxa"/>
          </w:tcPr>
          <w:p w14:paraId="61243D2C" w14:textId="1C6DD19E" w:rsidR="00F21E38" w:rsidRPr="431104A6" w:rsidRDefault="00F21E38" w:rsidP="00EE4D99">
            <w:pPr>
              <w:spacing w:before="180" w:line="276" w:lineRule="auto"/>
              <w:rPr>
                <w:b/>
                <w:bCs/>
              </w:rPr>
            </w:pPr>
            <w:r w:rsidRPr="431104A6">
              <w:rPr>
                <w:b/>
                <w:bCs/>
              </w:rPr>
              <w:t>Immune deficient</w:t>
            </w:r>
          </w:p>
        </w:tc>
        <w:tc>
          <w:tcPr>
            <w:tcW w:w="6345" w:type="dxa"/>
          </w:tcPr>
          <w:p w14:paraId="464B9B6C" w14:textId="46C10027" w:rsidR="00F21E38" w:rsidRDefault="00F21E38" w:rsidP="00EE4D99">
            <w:pPr>
              <w:spacing w:before="180" w:line="276" w:lineRule="auto"/>
              <w:cnfStyle w:val="000000000000" w:firstRow="0" w:lastRow="0" w:firstColumn="0" w:lastColumn="0" w:oddVBand="0" w:evenVBand="0" w:oddHBand="0" w:evenHBand="0" w:firstRowFirstColumn="0" w:firstRowLastColumn="0" w:lastRowFirstColumn="0" w:lastRowLastColumn="0"/>
            </w:pPr>
            <w:r>
              <w:t>Immune deficient, also known as immunocompromised, is a state in which the immune system's ability to fight infectious diseases and cancer is compromised or absent</w:t>
            </w:r>
            <w:r w:rsidR="00CC1D45">
              <w:t>.</w:t>
            </w:r>
          </w:p>
        </w:tc>
      </w:tr>
      <w:tr w:rsidR="00F21E38" w:rsidRPr="008E5CA4" w14:paraId="289B0A4F" w14:textId="77777777" w:rsidTr="007F075E">
        <w:tc>
          <w:tcPr>
            <w:cnfStyle w:val="001000000000" w:firstRow="0" w:lastRow="0" w:firstColumn="1" w:lastColumn="0" w:oddVBand="0" w:evenVBand="0" w:oddHBand="0" w:evenHBand="0" w:firstRowFirstColumn="0" w:firstRowLastColumn="0" w:lastRowFirstColumn="0" w:lastRowLastColumn="0"/>
            <w:tcW w:w="3261" w:type="dxa"/>
          </w:tcPr>
          <w:p w14:paraId="3F80FCD2" w14:textId="21C844D8" w:rsidR="00F21E38" w:rsidRPr="431104A6" w:rsidRDefault="00F21E38" w:rsidP="00EE4D99">
            <w:pPr>
              <w:spacing w:before="180" w:line="276" w:lineRule="auto"/>
              <w:rPr>
                <w:b/>
                <w:bCs/>
              </w:rPr>
            </w:pPr>
            <w:r w:rsidRPr="431104A6">
              <w:rPr>
                <w:b/>
                <w:bCs/>
              </w:rPr>
              <w:t>Priority group participants</w:t>
            </w:r>
          </w:p>
        </w:tc>
        <w:tc>
          <w:tcPr>
            <w:tcW w:w="6345" w:type="dxa"/>
          </w:tcPr>
          <w:p w14:paraId="3F8C3F55" w14:textId="0E2BFE8F" w:rsidR="00F21E38" w:rsidRPr="00101485" w:rsidRDefault="00F21E38" w:rsidP="00EE4D99">
            <w:pPr>
              <w:spacing w:before="180" w:line="276" w:lineRule="auto"/>
              <w:cnfStyle w:val="000000000000" w:firstRow="0" w:lastRow="0" w:firstColumn="0" w:lastColumn="0" w:oddVBand="0" w:evenVBand="0" w:oddHBand="0" w:evenHBand="0" w:firstRowFirstColumn="0" w:firstRowLastColumn="0" w:lastRowFirstColumn="0" w:lastRowLastColumn="0"/>
            </w:pPr>
            <w:r>
              <w:t>Priority groups are Māori</w:t>
            </w:r>
            <w:r w:rsidR="00EE3078">
              <w:t>,</w:t>
            </w:r>
            <w:r>
              <w:t xml:space="preserve"> Pacific people</w:t>
            </w:r>
            <w:r w:rsidR="00EE3078">
              <w:t>s</w:t>
            </w:r>
            <w:r>
              <w:t>, and under-screened and unscreened people who are over 30</w:t>
            </w:r>
            <w:r w:rsidR="00D842D2">
              <w:t xml:space="preserve"> years</w:t>
            </w:r>
            <w:r>
              <w:t>. Within this group</w:t>
            </w:r>
            <w:r w:rsidR="00D842D2">
              <w:t>,</w:t>
            </w:r>
            <w:r>
              <w:t xml:space="preserve"> the highest priority are Māori and Pacific people</w:t>
            </w:r>
            <w:r w:rsidR="00D842D2">
              <w:t>s</w:t>
            </w:r>
            <w:r>
              <w:t xml:space="preserve"> aged over 30</w:t>
            </w:r>
            <w:r w:rsidR="0088661B">
              <w:t>,</w:t>
            </w:r>
            <w:r>
              <w:t xml:space="preserve"> who are unscreened and under-screened.</w:t>
            </w:r>
          </w:p>
          <w:p w14:paraId="02668928" w14:textId="418E942B" w:rsidR="00F21E38" w:rsidRPr="00101485" w:rsidRDefault="0088661B" w:rsidP="00EE4D99">
            <w:pPr>
              <w:spacing w:before="180" w:line="276" w:lineRule="auto"/>
              <w:cnfStyle w:val="000000000000" w:firstRow="0" w:lastRow="0" w:firstColumn="0" w:lastColumn="0" w:oddVBand="0" w:evenVBand="0" w:oddHBand="0" w:evenHBand="0" w:firstRowFirstColumn="0" w:firstRowLastColumn="0" w:lastRowFirstColumn="0" w:lastRowLastColumn="0"/>
            </w:pPr>
            <w:r>
              <w:t xml:space="preserve">The </w:t>
            </w:r>
            <w:r w:rsidR="00297BA1">
              <w:t>c</w:t>
            </w:r>
            <w:r w:rsidR="00F21E38">
              <w:t xml:space="preserve">linician </w:t>
            </w:r>
            <w:r w:rsidR="00297BA1">
              <w:t xml:space="preserve">is </w:t>
            </w:r>
            <w:r w:rsidR="00F21E38">
              <w:t>responsible for:</w:t>
            </w:r>
          </w:p>
          <w:p w14:paraId="32A87EE0" w14:textId="39138F47" w:rsidR="00F21E38" w:rsidRPr="00101485" w:rsidRDefault="00F21E38" w:rsidP="00EE4D99">
            <w:pPr>
              <w:pStyle w:val="ListBullet"/>
              <w:spacing w:line="276" w:lineRule="auto"/>
              <w:cnfStyle w:val="000000000000" w:firstRow="0" w:lastRow="0" w:firstColumn="0" w:lastColumn="0" w:oddVBand="0" w:evenVBand="0" w:oddHBand="0" w:evenHBand="0" w:firstRowFirstColumn="0" w:firstRowLastColumn="0" w:lastRowFirstColumn="0" w:lastRowLastColumn="0"/>
            </w:pPr>
            <w:r>
              <w:t>obtaining informed consent</w:t>
            </w:r>
          </w:p>
          <w:p w14:paraId="05182BD3" w14:textId="600495B7" w:rsidR="00F21E38" w:rsidRPr="00101485" w:rsidRDefault="00F21E38" w:rsidP="00EE4D99">
            <w:pPr>
              <w:pStyle w:val="ListBullet"/>
              <w:spacing w:line="276" w:lineRule="auto"/>
              <w:cnfStyle w:val="000000000000" w:firstRow="0" w:lastRow="0" w:firstColumn="0" w:lastColumn="0" w:oddVBand="0" w:evenVBand="0" w:oddHBand="0" w:evenHBand="0" w:firstRowFirstColumn="0" w:firstRowLastColumn="0" w:lastRowFirstColumn="0" w:lastRowLastColumn="0"/>
            </w:pPr>
            <w:r>
              <w:t>result management</w:t>
            </w:r>
          </w:p>
          <w:p w14:paraId="526FDDC1" w14:textId="63680A15" w:rsidR="00F21E38" w:rsidRDefault="00F21E38" w:rsidP="00EE4D99">
            <w:pPr>
              <w:pStyle w:val="ListBullet"/>
              <w:spacing w:line="276" w:lineRule="auto"/>
              <w:cnfStyle w:val="000000000000" w:firstRow="0" w:lastRow="0" w:firstColumn="0" w:lastColumn="0" w:oddVBand="0" w:evenVBand="0" w:oddHBand="0" w:evenHBand="0" w:firstRowFirstColumn="0" w:firstRowLastColumn="0" w:lastRowFirstColumn="0" w:lastRowLastColumn="0"/>
            </w:pPr>
            <w:r>
              <w:t>follow-up of participants.</w:t>
            </w:r>
          </w:p>
        </w:tc>
      </w:tr>
      <w:tr w:rsidR="00F21E38" w:rsidRPr="008E5CA4" w14:paraId="5BD221AA" w14:textId="77777777" w:rsidTr="007F075E">
        <w:tc>
          <w:tcPr>
            <w:cnfStyle w:val="001000000000" w:firstRow="0" w:lastRow="0" w:firstColumn="1" w:lastColumn="0" w:oddVBand="0" w:evenVBand="0" w:oddHBand="0" w:evenHBand="0" w:firstRowFirstColumn="0" w:firstRowLastColumn="0" w:lastRowFirstColumn="0" w:lastRowLastColumn="0"/>
            <w:tcW w:w="3261" w:type="dxa"/>
          </w:tcPr>
          <w:p w14:paraId="0689395C" w14:textId="49E0ACC1" w:rsidR="00F21E38" w:rsidRPr="431104A6" w:rsidRDefault="00F21E38" w:rsidP="00EE4D99">
            <w:pPr>
              <w:spacing w:before="180" w:line="276" w:lineRule="auto"/>
              <w:rPr>
                <w:b/>
                <w:bCs/>
              </w:rPr>
            </w:pPr>
            <w:r w:rsidRPr="431104A6">
              <w:rPr>
                <w:b/>
                <w:bCs/>
              </w:rPr>
              <w:lastRenderedPageBreak/>
              <w:t>Responsible clinician</w:t>
            </w:r>
          </w:p>
        </w:tc>
        <w:tc>
          <w:tcPr>
            <w:tcW w:w="6345" w:type="dxa"/>
          </w:tcPr>
          <w:p w14:paraId="51F4C099" w14:textId="01210916" w:rsidR="00F21E38" w:rsidRPr="00101485" w:rsidRDefault="00F21E38" w:rsidP="00EE4D99">
            <w:pPr>
              <w:spacing w:before="180" w:line="276" w:lineRule="auto"/>
              <w:cnfStyle w:val="000000000000" w:firstRow="0" w:lastRow="0" w:firstColumn="0" w:lastColumn="0" w:oddVBand="0" w:evenVBand="0" w:oddHBand="0" w:evenHBand="0" w:firstRowFirstColumn="0" w:firstRowLastColumn="0" w:lastRowFirstColumn="0" w:lastRowLastColumn="0"/>
            </w:pPr>
            <w:r>
              <w:t>Responsible Clinicians are registered health practitioners, such as</w:t>
            </w:r>
            <w:r w:rsidR="00297BA1">
              <w:t>:</w:t>
            </w:r>
          </w:p>
          <w:p w14:paraId="2A65C181" w14:textId="40875171" w:rsidR="00F21E38" w:rsidRPr="00101485" w:rsidRDefault="00F21E38" w:rsidP="00EE4D99">
            <w:pPr>
              <w:pStyle w:val="ListBullet"/>
              <w:spacing w:line="276" w:lineRule="auto"/>
              <w:cnfStyle w:val="000000000000" w:firstRow="0" w:lastRow="0" w:firstColumn="0" w:lastColumn="0" w:oddVBand="0" w:evenVBand="0" w:oddHBand="0" w:evenHBand="0" w:firstRowFirstColumn="0" w:firstRowLastColumn="0" w:lastRowFirstColumn="0" w:lastRowLastColumn="0"/>
            </w:pPr>
            <w:r>
              <w:t xml:space="preserve">a medical practitioner, nurse practitioner, registered nurse, enrolled nurse, or registered midwife. They must have a current New Zealand </w:t>
            </w:r>
            <w:r w:rsidR="00F464A2">
              <w:t>Annual P</w:t>
            </w:r>
            <w:r>
              <w:t xml:space="preserve">ractising </w:t>
            </w:r>
            <w:r w:rsidR="00F464A2">
              <w:t>C</w:t>
            </w:r>
            <w:r>
              <w:t>ertificate and must complete cervical screening training either through:</w:t>
            </w:r>
          </w:p>
          <w:p w14:paraId="7342CF75" w14:textId="0FE3EE8F" w:rsidR="007D2490" w:rsidRDefault="00F21E38" w:rsidP="00F464A2">
            <w:pPr>
              <w:pStyle w:val="ListBullet2"/>
              <w:cnfStyle w:val="000000000000" w:firstRow="0" w:lastRow="0" w:firstColumn="0" w:lastColumn="0" w:oddVBand="0" w:evenVBand="0" w:oddHBand="0" w:evenHBand="0" w:firstRowFirstColumn="0" w:firstRowLastColumn="0" w:lastRowFirstColumn="0" w:lastRowLastColumn="0"/>
            </w:pPr>
            <w:r>
              <w:t xml:space="preserve">training as part of a medical degree or midwifery training programme; or </w:t>
            </w:r>
          </w:p>
          <w:p w14:paraId="596A3DCF" w14:textId="492783AF" w:rsidR="00F21E38" w:rsidRDefault="00F21E38" w:rsidP="00EE4D99">
            <w:pPr>
              <w:pStyle w:val="ListBullet2"/>
              <w:cnfStyle w:val="000000000000" w:firstRow="0" w:lastRow="0" w:firstColumn="0" w:lastColumn="0" w:oddVBand="0" w:evenVBand="0" w:oddHBand="0" w:evenHBand="0" w:firstRowFirstColumn="0" w:firstRowLastColumn="0" w:lastRowFirstColumn="0" w:lastRowLastColumn="0"/>
            </w:pPr>
            <w:r>
              <w:t>an NZQA</w:t>
            </w:r>
            <w:r w:rsidR="007D2490">
              <w:t>-</w:t>
            </w:r>
            <w:r>
              <w:t>accredited course to conduct cervical screening.</w:t>
            </w:r>
          </w:p>
        </w:tc>
      </w:tr>
      <w:tr w:rsidR="00424DFF" w:rsidRPr="008E5CA4" w14:paraId="7D6408BE" w14:textId="77777777" w:rsidTr="007F075E">
        <w:tc>
          <w:tcPr>
            <w:cnfStyle w:val="001000000000" w:firstRow="0" w:lastRow="0" w:firstColumn="1" w:lastColumn="0" w:oddVBand="0" w:evenVBand="0" w:oddHBand="0" w:evenHBand="0" w:firstRowFirstColumn="0" w:firstRowLastColumn="0" w:lastRowFirstColumn="0" w:lastRowLastColumn="0"/>
            <w:tcW w:w="3261" w:type="dxa"/>
          </w:tcPr>
          <w:p w14:paraId="7D6408BC" w14:textId="18D42B90" w:rsidR="00424DFF" w:rsidRPr="003F2596" w:rsidRDefault="792B26D9" w:rsidP="00EE4D99">
            <w:pPr>
              <w:spacing w:before="180" w:line="276" w:lineRule="auto"/>
              <w:rPr>
                <w:b/>
                <w:bCs/>
              </w:rPr>
            </w:pPr>
            <w:r w:rsidRPr="431104A6">
              <w:rPr>
                <w:b/>
                <w:bCs/>
              </w:rPr>
              <w:t>Surveillance</w:t>
            </w:r>
          </w:p>
        </w:tc>
        <w:tc>
          <w:tcPr>
            <w:tcW w:w="6345" w:type="dxa"/>
          </w:tcPr>
          <w:p w14:paraId="7D6408BD" w14:textId="0C0963E5" w:rsidR="00424DFF" w:rsidRPr="00101485" w:rsidRDefault="6686C505" w:rsidP="00EE4D99">
            <w:pPr>
              <w:spacing w:line="276" w:lineRule="auto"/>
              <w:cnfStyle w:val="000000000000" w:firstRow="0" w:lastRow="0" w:firstColumn="0" w:lastColumn="0" w:oddVBand="0" w:evenVBand="0" w:oddHBand="0" w:evenHBand="0" w:firstRowFirstColumn="0" w:firstRowLastColumn="0" w:lastRowFirstColumn="0" w:lastRowLastColumn="0"/>
            </w:pPr>
            <w:r>
              <w:t>The process of ongoing and</w:t>
            </w:r>
            <w:r w:rsidR="001D0A9D">
              <w:t xml:space="preserve"> </w:t>
            </w:r>
            <w:r>
              <w:t>/</w:t>
            </w:r>
            <w:r w:rsidR="001D0A9D">
              <w:t xml:space="preserve"> </w:t>
            </w:r>
            <w:r>
              <w:t>or more frequent monitoring of an</w:t>
            </w:r>
            <w:r w:rsidR="00F21E38">
              <w:t xml:space="preserve"> </w:t>
            </w:r>
            <w:r>
              <w:t>individual following an abnormal result, e.g., participants who are on</w:t>
            </w:r>
            <w:r w:rsidR="00F21E38">
              <w:t xml:space="preserve"> </w:t>
            </w:r>
            <w:r>
              <w:t>an annual follow-up pathway after HPV or cell changes are detected,</w:t>
            </w:r>
            <w:r w:rsidR="00F21E38">
              <w:t xml:space="preserve"> </w:t>
            </w:r>
            <w:r>
              <w:t>as the participant has an increased risk of developing cervical cancer</w:t>
            </w:r>
            <w:r w:rsidR="00437C80">
              <w:t>.</w:t>
            </w:r>
          </w:p>
        </w:tc>
      </w:tr>
      <w:tr w:rsidR="00424DFF" w:rsidRPr="008E5CA4" w14:paraId="7D6408C1" w14:textId="77777777" w:rsidTr="007F075E">
        <w:tc>
          <w:tcPr>
            <w:cnfStyle w:val="001000000000" w:firstRow="0" w:lastRow="0" w:firstColumn="1" w:lastColumn="0" w:oddVBand="0" w:evenVBand="0" w:oddHBand="0" w:evenHBand="0" w:firstRowFirstColumn="0" w:firstRowLastColumn="0" w:lastRowFirstColumn="0" w:lastRowLastColumn="0"/>
            <w:tcW w:w="3261" w:type="dxa"/>
          </w:tcPr>
          <w:p w14:paraId="7D6408BF" w14:textId="6CD6DA5E" w:rsidR="00424DFF" w:rsidRPr="003F2596" w:rsidRDefault="676CE90F" w:rsidP="00EE4D99">
            <w:pPr>
              <w:spacing w:before="180" w:line="276" w:lineRule="auto"/>
              <w:rPr>
                <w:b/>
                <w:bCs/>
              </w:rPr>
            </w:pPr>
            <w:r w:rsidRPr="431104A6">
              <w:rPr>
                <w:b/>
                <w:bCs/>
              </w:rPr>
              <w:t xml:space="preserve">Priority-group </w:t>
            </w:r>
            <w:r w:rsidR="71D63CD8" w:rsidRPr="431104A6">
              <w:rPr>
                <w:b/>
                <w:bCs/>
              </w:rPr>
              <w:t>people</w:t>
            </w:r>
          </w:p>
        </w:tc>
        <w:tc>
          <w:tcPr>
            <w:tcW w:w="6345" w:type="dxa"/>
          </w:tcPr>
          <w:p w14:paraId="7D6408C0" w14:textId="5ECDD720" w:rsidR="00424DFF" w:rsidRPr="00101485" w:rsidRDefault="002E4394" w:rsidP="00EE4D99">
            <w:pPr>
              <w:spacing w:line="276" w:lineRule="auto"/>
              <w:cnfStyle w:val="000000000000" w:firstRow="0" w:lastRow="0" w:firstColumn="0" w:lastColumn="0" w:oddVBand="0" w:evenVBand="0" w:oddHBand="0" w:evenHBand="0" w:firstRowFirstColumn="0" w:firstRowLastColumn="0" w:lastRowFirstColumn="0" w:lastRowLastColumn="0"/>
            </w:pPr>
            <w:r>
              <w:t>women and people with a cervix who are</w:t>
            </w:r>
            <w:r w:rsidR="00475B62">
              <w:t xml:space="preserve"> Māori</w:t>
            </w:r>
            <w:r w:rsidR="00FE38CC">
              <w:t xml:space="preserve">, </w:t>
            </w:r>
            <w:r w:rsidR="00475B62">
              <w:t>Pacific,</w:t>
            </w:r>
            <w:r>
              <w:t xml:space="preserve"> </w:t>
            </w:r>
            <w:r w:rsidR="00B82E12">
              <w:t xml:space="preserve">other people who are </w:t>
            </w:r>
            <w:r>
              <w:t>30 years and over and unscreened (have never had a screening test)</w:t>
            </w:r>
            <w:r w:rsidR="00BF3965">
              <w:t xml:space="preserve"> as well as people who </w:t>
            </w:r>
            <w:r>
              <w:t xml:space="preserve">are 30 years and over and under-screened (haven’t had a cytology test in the past </w:t>
            </w:r>
            <w:r w:rsidR="00437C80">
              <w:t>five</w:t>
            </w:r>
            <w:r>
              <w:t xml:space="preserve"> years)</w:t>
            </w:r>
            <w:r w:rsidR="00437C80">
              <w:t>.</w:t>
            </w:r>
          </w:p>
        </w:tc>
      </w:tr>
    </w:tbl>
    <w:p w14:paraId="7D6408FC" w14:textId="2D8BE5C7" w:rsidR="00B649AB" w:rsidRDefault="00B649AB" w:rsidP="001E6487">
      <w:pPr>
        <w:spacing w:line="276" w:lineRule="auto"/>
      </w:pPr>
    </w:p>
    <w:p w14:paraId="6AFAC6F3" w14:textId="77777777" w:rsidR="00B649AB" w:rsidRDefault="00B649AB">
      <w:pPr>
        <w:spacing w:before="0" w:after="0"/>
      </w:pPr>
      <w:r>
        <w:br w:type="page"/>
      </w:r>
    </w:p>
    <w:p w14:paraId="2F01D716" w14:textId="52C2593A" w:rsidR="00B649AB" w:rsidRDefault="00B649AB" w:rsidP="00B649AB">
      <w:pPr>
        <w:pStyle w:val="Heading1"/>
        <w:spacing w:line="276" w:lineRule="auto"/>
      </w:pPr>
      <w:bookmarkStart w:id="58" w:name="_Toc149058887"/>
      <w:r w:rsidRPr="431104A6">
        <w:lastRenderedPageBreak/>
        <w:t xml:space="preserve">Appendix </w:t>
      </w:r>
      <w:r>
        <w:t>2</w:t>
      </w:r>
      <w:r w:rsidRPr="431104A6">
        <w:t xml:space="preserve">: </w:t>
      </w:r>
      <w:r>
        <w:t>Standard Operating Procedure</w:t>
      </w:r>
      <w:bookmarkEnd w:id="58"/>
    </w:p>
    <w:p w14:paraId="13617812" w14:textId="77777777" w:rsidR="00420244" w:rsidRPr="00420244" w:rsidRDefault="00420244" w:rsidP="00420244">
      <w:r w:rsidRPr="00420244">
        <w:t>Standard Operating Procedure</w:t>
      </w:r>
    </w:p>
    <w:p w14:paraId="1D47F9AC" w14:textId="77777777" w:rsidR="00420244" w:rsidRPr="00420244" w:rsidRDefault="00420244" w:rsidP="00420244">
      <w:pPr>
        <w:rPr>
          <w:b/>
        </w:rPr>
      </w:pPr>
      <w:r w:rsidRPr="00420244">
        <w:rPr>
          <w:b/>
        </w:rPr>
        <w:t>Management of Trainee Sample Takers</w:t>
      </w:r>
      <w:r w:rsidRPr="00420244">
        <w:rPr>
          <w:b/>
        </w:rPr>
        <w:br/>
      </w:r>
    </w:p>
    <w:tbl>
      <w:tblPr>
        <w:tblStyle w:val="TableGrid"/>
        <w:tblW w:w="0" w:type="auto"/>
        <w:tblLook w:val="04A0" w:firstRow="1" w:lastRow="0" w:firstColumn="1" w:lastColumn="0" w:noHBand="0" w:noVBand="1"/>
      </w:tblPr>
      <w:tblGrid>
        <w:gridCol w:w="2263"/>
        <w:gridCol w:w="6753"/>
      </w:tblGrid>
      <w:tr w:rsidR="00420244" w:rsidRPr="00420244" w14:paraId="750A25FD" w14:textId="77777777">
        <w:tc>
          <w:tcPr>
            <w:tcW w:w="2263" w:type="dxa"/>
          </w:tcPr>
          <w:p w14:paraId="6D41F8A0" w14:textId="77777777" w:rsidR="00420244" w:rsidRPr="00420244" w:rsidRDefault="00420244" w:rsidP="00420244">
            <w:pPr>
              <w:rPr>
                <w:b/>
                <w:bCs/>
              </w:rPr>
            </w:pPr>
            <w:r w:rsidRPr="00420244">
              <w:rPr>
                <w:b/>
                <w:bCs/>
              </w:rPr>
              <w:t>SOP Title</w:t>
            </w:r>
          </w:p>
        </w:tc>
        <w:tc>
          <w:tcPr>
            <w:tcW w:w="6753" w:type="dxa"/>
          </w:tcPr>
          <w:p w14:paraId="16EBF45C" w14:textId="77777777" w:rsidR="00420244" w:rsidRPr="00420244" w:rsidRDefault="00420244" w:rsidP="00420244">
            <w:r w:rsidRPr="00420244">
              <w:t>Management of Trainee Sample Takers</w:t>
            </w:r>
          </w:p>
        </w:tc>
      </w:tr>
      <w:tr w:rsidR="00420244" w:rsidRPr="00420244" w14:paraId="73041F96" w14:textId="77777777">
        <w:trPr>
          <w:trHeight w:val="300"/>
        </w:trPr>
        <w:tc>
          <w:tcPr>
            <w:tcW w:w="2263" w:type="dxa"/>
          </w:tcPr>
          <w:p w14:paraId="53025678" w14:textId="77777777" w:rsidR="00420244" w:rsidRPr="00420244" w:rsidRDefault="00420244" w:rsidP="00420244">
            <w:pPr>
              <w:rPr>
                <w:b/>
                <w:bCs/>
              </w:rPr>
            </w:pPr>
            <w:r w:rsidRPr="00420244">
              <w:rPr>
                <w:b/>
                <w:bCs/>
              </w:rPr>
              <w:t>Application</w:t>
            </w:r>
          </w:p>
        </w:tc>
        <w:tc>
          <w:tcPr>
            <w:tcW w:w="6753" w:type="dxa"/>
          </w:tcPr>
          <w:p w14:paraId="1BBC2904" w14:textId="77777777" w:rsidR="00420244" w:rsidRPr="00420244" w:rsidRDefault="00420244" w:rsidP="00420244">
            <w:r w:rsidRPr="00420244">
              <w:t>NCSP Regional Coordination teams</w:t>
            </w:r>
          </w:p>
          <w:p w14:paraId="1C7E35C1" w14:textId="77777777" w:rsidR="00420244" w:rsidRPr="00420244" w:rsidRDefault="00420244" w:rsidP="00420244">
            <w:r w:rsidRPr="00420244">
              <w:t>Cervical Screening Training Providers</w:t>
            </w:r>
          </w:p>
          <w:p w14:paraId="30E0E28A" w14:textId="77777777" w:rsidR="00420244" w:rsidRPr="00420244" w:rsidRDefault="00420244" w:rsidP="00420244">
            <w:r w:rsidRPr="00420244">
              <w:t>Trainee Sample takers</w:t>
            </w:r>
          </w:p>
          <w:p w14:paraId="3E5F8F2A" w14:textId="77777777" w:rsidR="00420244" w:rsidRPr="00420244" w:rsidRDefault="00420244" w:rsidP="00420244">
            <w:r w:rsidRPr="00420244">
              <w:t>Laboratories that provide NCSP services</w:t>
            </w:r>
          </w:p>
        </w:tc>
      </w:tr>
    </w:tbl>
    <w:p w14:paraId="34FE4AB8" w14:textId="77777777" w:rsidR="00420244" w:rsidRPr="00420244" w:rsidRDefault="00420244" w:rsidP="00420244">
      <w:pPr>
        <w:rPr>
          <w:b/>
          <w:bCs/>
        </w:rPr>
      </w:pPr>
    </w:p>
    <w:p w14:paraId="1A85501C" w14:textId="77777777" w:rsidR="00420244" w:rsidRPr="00420244" w:rsidRDefault="00420244" w:rsidP="00420244">
      <w:pPr>
        <w:rPr>
          <w:b/>
          <w:bCs/>
        </w:rPr>
      </w:pPr>
      <w:r w:rsidRPr="00420244">
        <w:rPr>
          <w:b/>
          <w:bCs/>
        </w:rPr>
        <w:t>Background and Purpose</w:t>
      </w:r>
    </w:p>
    <w:p w14:paraId="075F0D2E" w14:textId="77777777" w:rsidR="00420244" w:rsidRPr="00420244" w:rsidRDefault="00420244" w:rsidP="00420244">
      <w:r w:rsidRPr="00420244">
        <w:t>The transition to the New National Cervical Screening Programme implemented a new register (the NCSP-Register) on a new technology platform. As part of the transition to the NCSP-Register, the management and training of Trainee sample takers is moving to an interim process managed outside of the register.</w:t>
      </w:r>
    </w:p>
    <w:p w14:paraId="64894A5E" w14:textId="77777777" w:rsidR="00420244" w:rsidRPr="00420244" w:rsidRDefault="00420244" w:rsidP="00420244">
      <w:r w:rsidRPr="00420244">
        <w:t xml:space="preserve">The purpose of this </w:t>
      </w:r>
      <w:r w:rsidRPr="00420244">
        <w:rPr>
          <w:b/>
          <w:bCs/>
          <w:i/>
          <w:iCs/>
        </w:rPr>
        <w:t>Standard Operating Procedure</w:t>
      </w:r>
      <w:r w:rsidRPr="00420244">
        <w:t xml:space="preserve"> is to provide step-by-step guidance on how to manage Trainee sample takers on an interim basis. </w:t>
      </w:r>
    </w:p>
    <w:p w14:paraId="01F6DBE2" w14:textId="77777777" w:rsidR="00420244" w:rsidRPr="00420244" w:rsidRDefault="00420244" w:rsidP="00420244">
      <w:r w:rsidRPr="00420244">
        <w:t>This standard operating procedure refers to the following:</w:t>
      </w:r>
    </w:p>
    <w:p w14:paraId="765E1782" w14:textId="77777777" w:rsidR="00420244" w:rsidRPr="00420244" w:rsidRDefault="00420244" w:rsidP="00420244">
      <w:pPr>
        <w:numPr>
          <w:ilvl w:val="0"/>
          <w:numId w:val="26"/>
        </w:numPr>
      </w:pPr>
      <w:r w:rsidRPr="00420244">
        <w:t>NCSP Policies and Standards Section Three Cervical Screening Services (interim) 2023</w:t>
      </w:r>
    </w:p>
    <w:p w14:paraId="12B8CF17" w14:textId="77777777" w:rsidR="00420244" w:rsidRPr="00420244" w:rsidRDefault="00420244" w:rsidP="00420244">
      <w:pPr>
        <w:numPr>
          <w:ilvl w:val="0"/>
          <w:numId w:val="26"/>
        </w:numPr>
      </w:pPr>
      <w:r w:rsidRPr="00420244">
        <w:t>NCSP Competencies for Cervical Screening Training and Education</w:t>
      </w:r>
    </w:p>
    <w:p w14:paraId="56ED6F4F" w14:textId="77777777" w:rsidR="00420244" w:rsidRPr="00420244" w:rsidRDefault="00420244" w:rsidP="00420244">
      <w:pPr>
        <w:rPr>
          <w:b/>
          <w:bCs/>
        </w:rPr>
      </w:pPr>
      <w:r w:rsidRPr="00420244">
        <w:rPr>
          <w:b/>
          <w:bCs/>
        </w:rPr>
        <w:t>Scope</w:t>
      </w:r>
    </w:p>
    <w:p w14:paraId="6DD40E40" w14:textId="77777777" w:rsidR="00420244" w:rsidRPr="00420244" w:rsidRDefault="00420244" w:rsidP="00420244">
      <w:pPr>
        <w:rPr>
          <w:b/>
        </w:rPr>
      </w:pPr>
      <w:r w:rsidRPr="00420244">
        <w:rPr>
          <w:b/>
        </w:rPr>
        <w:t>In scope</w:t>
      </w:r>
    </w:p>
    <w:p w14:paraId="7B33A44F" w14:textId="77777777" w:rsidR="00420244" w:rsidRPr="00420244" w:rsidRDefault="00420244" w:rsidP="00420244">
      <w:pPr>
        <w:numPr>
          <w:ilvl w:val="0"/>
          <w:numId w:val="25"/>
        </w:numPr>
      </w:pPr>
      <w:r w:rsidRPr="00420244">
        <w:t xml:space="preserve">This SOP applies to the management of Trainee sample takers assessed </w:t>
      </w:r>
      <w:r w:rsidRPr="00420244">
        <w:rPr>
          <w:b/>
          <w:bCs/>
        </w:rPr>
        <w:t>after</w:t>
      </w:r>
      <w:r w:rsidRPr="00420244">
        <w:t xml:space="preserve"> 12 September 2023 (the cutover to the NCSP Register).</w:t>
      </w:r>
    </w:p>
    <w:p w14:paraId="07335CAB" w14:textId="77777777" w:rsidR="00420244" w:rsidRPr="00420244" w:rsidRDefault="00420244" w:rsidP="00420244">
      <w:pPr>
        <w:rPr>
          <w:b/>
        </w:rPr>
      </w:pPr>
      <w:r w:rsidRPr="00420244">
        <w:rPr>
          <w:b/>
        </w:rPr>
        <w:t>Out of scope</w:t>
      </w:r>
    </w:p>
    <w:p w14:paraId="5876CA3C" w14:textId="77777777" w:rsidR="00420244" w:rsidRPr="00420244" w:rsidRDefault="00420244" w:rsidP="00420244">
      <w:pPr>
        <w:numPr>
          <w:ilvl w:val="0"/>
          <w:numId w:val="25"/>
        </w:numPr>
      </w:pPr>
      <w:r w:rsidRPr="00420244">
        <w:t xml:space="preserve">The management of Trainee sample takers assessed </w:t>
      </w:r>
      <w:r w:rsidRPr="00420244">
        <w:rPr>
          <w:b/>
          <w:bCs/>
        </w:rPr>
        <w:t>prior to</w:t>
      </w:r>
      <w:r w:rsidRPr="00420244">
        <w:t xml:space="preserve"> 12 September 2023 (the cutover to the NCSP Register).</w:t>
      </w:r>
    </w:p>
    <w:p w14:paraId="60394FE3" w14:textId="77777777" w:rsidR="00420244" w:rsidRPr="00420244" w:rsidRDefault="00420244" w:rsidP="00420244">
      <w:pPr>
        <w:rPr>
          <w:b/>
          <w:bCs/>
        </w:rPr>
      </w:pPr>
      <w:r w:rsidRPr="00420244">
        <w:rPr>
          <w:b/>
          <w:bCs/>
        </w:rPr>
        <w:t>Roles and Responsibilities</w:t>
      </w:r>
    </w:p>
    <w:tbl>
      <w:tblPr>
        <w:tblStyle w:val="TableGrid"/>
        <w:tblW w:w="9067" w:type="dxa"/>
        <w:tblLook w:val="04A0" w:firstRow="1" w:lastRow="0" w:firstColumn="1" w:lastColumn="0" w:noHBand="0" w:noVBand="1"/>
      </w:tblPr>
      <w:tblGrid>
        <w:gridCol w:w="3681"/>
        <w:gridCol w:w="5386"/>
      </w:tblGrid>
      <w:tr w:rsidR="00420244" w:rsidRPr="00420244" w14:paraId="6534C001" w14:textId="77777777">
        <w:tc>
          <w:tcPr>
            <w:tcW w:w="3681" w:type="dxa"/>
          </w:tcPr>
          <w:p w14:paraId="11BAAD7B" w14:textId="77777777" w:rsidR="00420244" w:rsidRPr="00420244" w:rsidRDefault="00420244" w:rsidP="00420244">
            <w:pPr>
              <w:rPr>
                <w:b/>
                <w:bCs/>
              </w:rPr>
            </w:pPr>
            <w:r w:rsidRPr="00420244">
              <w:rPr>
                <w:b/>
                <w:bCs/>
              </w:rPr>
              <w:t>Role</w:t>
            </w:r>
          </w:p>
        </w:tc>
        <w:tc>
          <w:tcPr>
            <w:tcW w:w="5386" w:type="dxa"/>
          </w:tcPr>
          <w:p w14:paraId="419DFE62" w14:textId="77777777" w:rsidR="00420244" w:rsidRPr="00420244" w:rsidRDefault="00420244" w:rsidP="00420244">
            <w:pPr>
              <w:rPr>
                <w:b/>
                <w:bCs/>
              </w:rPr>
            </w:pPr>
            <w:r w:rsidRPr="00420244">
              <w:rPr>
                <w:b/>
                <w:bCs/>
              </w:rPr>
              <w:t>Responsibility</w:t>
            </w:r>
          </w:p>
        </w:tc>
      </w:tr>
      <w:tr w:rsidR="00420244" w:rsidRPr="00420244" w14:paraId="451B25E4" w14:textId="77777777">
        <w:tc>
          <w:tcPr>
            <w:tcW w:w="3681" w:type="dxa"/>
          </w:tcPr>
          <w:p w14:paraId="33B6CE5D" w14:textId="77777777" w:rsidR="00420244" w:rsidRPr="00420244" w:rsidRDefault="00420244" w:rsidP="00420244">
            <w:r w:rsidRPr="00420244">
              <w:t>Training providers</w:t>
            </w:r>
          </w:p>
        </w:tc>
        <w:tc>
          <w:tcPr>
            <w:tcW w:w="5386" w:type="dxa"/>
          </w:tcPr>
          <w:p w14:paraId="0717A420" w14:textId="77777777" w:rsidR="00420244" w:rsidRPr="00420244" w:rsidRDefault="00420244" w:rsidP="00420244">
            <w:pPr>
              <w:numPr>
                <w:ilvl w:val="0"/>
                <w:numId w:val="25"/>
              </w:numPr>
            </w:pPr>
            <w:r w:rsidRPr="00420244">
              <w:t xml:space="preserve">Following course completion, provide a list of trainee sample takers to the trainee’s Regional Register </w:t>
            </w:r>
            <w:proofErr w:type="gramStart"/>
            <w:r w:rsidRPr="00420244">
              <w:t>team</w:t>
            </w:r>
            <w:proofErr w:type="gramEnd"/>
            <w:r w:rsidRPr="00420244">
              <w:t xml:space="preserve"> </w:t>
            </w:r>
          </w:p>
          <w:p w14:paraId="3100070A" w14:textId="77777777" w:rsidR="00420244" w:rsidRPr="00420244" w:rsidRDefault="00420244" w:rsidP="00420244">
            <w:pPr>
              <w:numPr>
                <w:ilvl w:val="0"/>
                <w:numId w:val="25"/>
              </w:numPr>
            </w:pPr>
            <w:r w:rsidRPr="00420244">
              <w:lastRenderedPageBreak/>
              <w:t>Notify NCSP Regional Services that the learner is a qualified cervical sample-taker once the qualification is completed.</w:t>
            </w:r>
          </w:p>
          <w:p w14:paraId="691AD2F0" w14:textId="77777777" w:rsidR="00420244" w:rsidRPr="00420244" w:rsidRDefault="00420244" w:rsidP="00420244">
            <w:pPr>
              <w:numPr>
                <w:ilvl w:val="0"/>
                <w:numId w:val="25"/>
              </w:numPr>
            </w:pPr>
            <w:r w:rsidRPr="00420244">
              <w:t>Notify NCSP Regional Services of any learners who have not completed the qualification.</w:t>
            </w:r>
          </w:p>
        </w:tc>
      </w:tr>
      <w:tr w:rsidR="00420244" w:rsidRPr="00420244" w14:paraId="08E17FD5" w14:textId="77777777">
        <w:tc>
          <w:tcPr>
            <w:tcW w:w="3681" w:type="dxa"/>
          </w:tcPr>
          <w:p w14:paraId="3D897A77" w14:textId="77777777" w:rsidR="00420244" w:rsidRPr="00420244" w:rsidRDefault="00420244" w:rsidP="00420244">
            <w:r w:rsidRPr="00420244">
              <w:lastRenderedPageBreak/>
              <w:t>Regional Register Coordinators</w:t>
            </w:r>
          </w:p>
        </w:tc>
        <w:tc>
          <w:tcPr>
            <w:tcW w:w="5386" w:type="dxa"/>
          </w:tcPr>
          <w:p w14:paraId="5E2BEA84" w14:textId="77777777" w:rsidR="00420244" w:rsidRPr="00420244" w:rsidRDefault="00420244" w:rsidP="00420244">
            <w:pPr>
              <w:numPr>
                <w:ilvl w:val="0"/>
                <w:numId w:val="25"/>
              </w:numPr>
            </w:pPr>
            <w:r w:rsidRPr="00420244">
              <w:t xml:space="preserve">Maintain and update the list of trainee sample takers for their district / region using the central list in the </w:t>
            </w:r>
            <w:hyperlink r:id="rId36">
              <w:r w:rsidRPr="00420244">
                <w:rPr>
                  <w:rStyle w:val="Hyperlink"/>
                </w:rPr>
                <w:t>EXT-HNZ HPV and Regional Coordinators</w:t>
              </w:r>
            </w:hyperlink>
            <w:r w:rsidRPr="00420244">
              <w:t xml:space="preserve"> team channel</w:t>
            </w:r>
          </w:p>
          <w:p w14:paraId="55D0A823" w14:textId="77777777" w:rsidR="00420244" w:rsidRPr="00420244" w:rsidRDefault="00420244" w:rsidP="00420244">
            <w:pPr>
              <w:numPr>
                <w:ilvl w:val="0"/>
                <w:numId w:val="25"/>
              </w:numPr>
            </w:pPr>
            <w:r w:rsidRPr="00420244">
              <w:t>Track completion timeframe of 12 months for trainee sample takers</w:t>
            </w:r>
          </w:p>
          <w:p w14:paraId="40CF2CEB" w14:textId="77777777" w:rsidR="00420244" w:rsidRPr="00420244" w:rsidRDefault="00420244" w:rsidP="00420244">
            <w:pPr>
              <w:numPr>
                <w:ilvl w:val="0"/>
                <w:numId w:val="25"/>
              </w:numPr>
            </w:pPr>
            <w:r w:rsidRPr="00420244">
              <w:t xml:space="preserve">Notify training providers, who have not completed within twelve </w:t>
            </w:r>
            <w:proofErr w:type="gramStart"/>
            <w:r w:rsidRPr="00420244">
              <w:t>months</w:t>
            </w:r>
            <w:proofErr w:type="gramEnd"/>
          </w:p>
          <w:p w14:paraId="66FB03EB" w14:textId="77777777" w:rsidR="00420244" w:rsidRPr="00420244" w:rsidRDefault="00420244" w:rsidP="00420244">
            <w:pPr>
              <w:numPr>
                <w:ilvl w:val="0"/>
                <w:numId w:val="25"/>
              </w:numPr>
            </w:pPr>
            <w:r w:rsidRPr="00420244">
              <w:t xml:space="preserve">Maintain ongoing communication with training providers and </w:t>
            </w:r>
            <w:proofErr w:type="gramStart"/>
            <w:r w:rsidRPr="00420244">
              <w:t>laboratories</w:t>
            </w:r>
            <w:proofErr w:type="gramEnd"/>
          </w:p>
          <w:p w14:paraId="46D23253" w14:textId="77777777" w:rsidR="00420244" w:rsidRPr="00420244" w:rsidRDefault="00420244" w:rsidP="00420244">
            <w:r w:rsidRPr="00420244">
              <w:t>.</w:t>
            </w:r>
          </w:p>
        </w:tc>
      </w:tr>
      <w:tr w:rsidR="00420244" w:rsidRPr="00420244" w14:paraId="7C141F5D" w14:textId="77777777">
        <w:tc>
          <w:tcPr>
            <w:tcW w:w="3681" w:type="dxa"/>
          </w:tcPr>
          <w:p w14:paraId="4DF1D483" w14:textId="77777777" w:rsidR="00420244" w:rsidRPr="00420244" w:rsidRDefault="00420244" w:rsidP="00420244">
            <w:r w:rsidRPr="00420244">
              <w:t>Laboratories</w:t>
            </w:r>
          </w:p>
        </w:tc>
        <w:tc>
          <w:tcPr>
            <w:tcW w:w="5386" w:type="dxa"/>
          </w:tcPr>
          <w:p w14:paraId="51728007" w14:textId="77777777" w:rsidR="00420244" w:rsidRPr="00420244" w:rsidRDefault="00420244" w:rsidP="00420244">
            <w:pPr>
              <w:numPr>
                <w:ilvl w:val="0"/>
                <w:numId w:val="25"/>
              </w:numPr>
            </w:pPr>
            <w:r w:rsidRPr="00420244">
              <w:t xml:space="preserve">Ensure cervical screening reports are recorded against HPI-CPN for Sample </w:t>
            </w:r>
            <w:proofErr w:type="gramStart"/>
            <w:r w:rsidRPr="00420244">
              <w:t>takers</w:t>
            </w:r>
            <w:proofErr w:type="gramEnd"/>
          </w:p>
          <w:p w14:paraId="3F2D57EF" w14:textId="77AAF03E" w:rsidR="198D007A" w:rsidRDefault="198D007A" w:rsidP="1B2F5D22">
            <w:pPr>
              <w:numPr>
                <w:ilvl w:val="0"/>
                <w:numId w:val="25"/>
              </w:numPr>
              <w:rPr>
                <w:rFonts w:ascii="Arial" w:eastAsia="Arial" w:hAnsi="Arial" w:cs="Arial"/>
                <w:szCs w:val="24"/>
              </w:rPr>
            </w:pPr>
            <w:r w:rsidRPr="1B2F5D22">
              <w:rPr>
                <w:rFonts w:ascii="Arial" w:eastAsia="Arial" w:hAnsi="Arial" w:cs="Arial"/>
                <w:color w:val="000000"/>
                <w:szCs w:val="24"/>
              </w:rPr>
              <w:t xml:space="preserve">Provide requestor code to trainee sample </w:t>
            </w:r>
            <w:proofErr w:type="gramStart"/>
            <w:r w:rsidRPr="1B2F5D22">
              <w:rPr>
                <w:rFonts w:ascii="Arial" w:eastAsia="Arial" w:hAnsi="Arial" w:cs="Arial"/>
                <w:color w:val="000000"/>
                <w:szCs w:val="24"/>
              </w:rPr>
              <w:t>takers</w:t>
            </w:r>
            <w:proofErr w:type="gramEnd"/>
          </w:p>
          <w:p w14:paraId="30A66F99" w14:textId="77777777" w:rsidR="00420244" w:rsidRPr="00420244" w:rsidRDefault="00420244" w:rsidP="00420244">
            <w:pPr>
              <w:numPr>
                <w:ilvl w:val="0"/>
                <w:numId w:val="25"/>
              </w:numPr>
            </w:pPr>
            <w:r w:rsidRPr="00420244">
              <w:t>Ensure that when advised a trainee sample-taker has not completed training that any requestor code associated with the trainee is disabled</w:t>
            </w:r>
          </w:p>
        </w:tc>
      </w:tr>
    </w:tbl>
    <w:p w14:paraId="59DA5474" w14:textId="77777777" w:rsidR="00420244" w:rsidRPr="00420244" w:rsidRDefault="00420244" w:rsidP="00420244"/>
    <w:p w14:paraId="27E6CD18" w14:textId="77777777" w:rsidR="00420244" w:rsidRPr="00420244" w:rsidRDefault="00420244" w:rsidP="00420244">
      <w:pPr>
        <w:rPr>
          <w:b/>
          <w:bCs/>
        </w:rPr>
      </w:pPr>
      <w:r w:rsidRPr="00420244">
        <w:rPr>
          <w:b/>
          <w:bCs/>
        </w:rPr>
        <w:t xml:space="preserve">Tools </w:t>
      </w:r>
      <w:proofErr w:type="gramStart"/>
      <w:r w:rsidRPr="00420244">
        <w:rPr>
          <w:b/>
          <w:bCs/>
        </w:rPr>
        <w:t>required</w:t>
      </w:r>
      <w:proofErr w:type="gramEnd"/>
    </w:p>
    <w:p w14:paraId="5C56DB39" w14:textId="77777777" w:rsidR="00420244" w:rsidRPr="00420244" w:rsidRDefault="00420244" w:rsidP="00420244">
      <w:r w:rsidRPr="00420244">
        <w:t xml:space="preserve">To work through this Standard Operating </w:t>
      </w:r>
      <w:proofErr w:type="gramStart"/>
      <w:r w:rsidRPr="00420244">
        <w:t>Procedure</w:t>
      </w:r>
      <w:proofErr w:type="gramEnd"/>
      <w:r w:rsidRPr="00420244">
        <w:t xml:space="preserve"> you need the following tools:</w:t>
      </w:r>
    </w:p>
    <w:p w14:paraId="0B24FAD1" w14:textId="69AE7F8F" w:rsidR="00420244" w:rsidRPr="00420244" w:rsidRDefault="00420244" w:rsidP="00420244">
      <w:pPr>
        <w:numPr>
          <w:ilvl w:val="0"/>
          <w:numId w:val="25"/>
        </w:numPr>
      </w:pPr>
      <w:r w:rsidRPr="00420244">
        <w:t>Access to the Health Practitioner’s HPI/CPN, this is provided by the Training provider</w:t>
      </w:r>
      <w:r w:rsidR="007C0F50">
        <w:t>.</w:t>
      </w:r>
    </w:p>
    <w:p w14:paraId="24B6E6FD" w14:textId="77777777" w:rsidR="00420244" w:rsidRPr="00420244" w:rsidRDefault="00420244" w:rsidP="00420244">
      <w:pPr>
        <w:numPr>
          <w:ilvl w:val="0"/>
          <w:numId w:val="25"/>
        </w:numPr>
      </w:pPr>
      <w:r w:rsidRPr="00420244">
        <w:t>A working computer with an active internet connection.</w:t>
      </w:r>
    </w:p>
    <w:p w14:paraId="17C84131" w14:textId="77777777" w:rsidR="00420244" w:rsidRPr="00420244" w:rsidRDefault="00420244" w:rsidP="00420244">
      <w:pPr>
        <w:numPr>
          <w:ilvl w:val="0"/>
          <w:numId w:val="25"/>
        </w:numPr>
      </w:pPr>
      <w:r w:rsidRPr="00420244">
        <w:t>Access to the list of Sample Takers available on the MS Teams site:</w:t>
      </w:r>
    </w:p>
    <w:p w14:paraId="7879C100" w14:textId="77777777" w:rsidR="00420244" w:rsidRPr="00420244" w:rsidRDefault="00420244" w:rsidP="00420244">
      <w:pPr>
        <w:numPr>
          <w:ilvl w:val="1"/>
          <w:numId w:val="25"/>
        </w:numPr>
      </w:pPr>
      <w:r w:rsidRPr="00420244">
        <w:t>The link to the HPV and Regional Coordinators: https://teams.microsoft.com/l/team/19%3a4Od7HhcnAwqkz5U9DOS4BV_c3zB0gYRIxRdNnQmvbrQ1%40thread.tacv2/conversations?groupId=eeddcf2e-d94f-45e3-b5ed-4e32a5065d50&amp;tenantId=23cec724-6d20-4bd1-9fe9-dc4447edd1fa</w:t>
      </w:r>
    </w:p>
    <w:p w14:paraId="71EE12C9" w14:textId="77777777" w:rsidR="00420244" w:rsidRPr="00420244" w:rsidRDefault="00420244" w:rsidP="00420244">
      <w:pPr>
        <w:numPr>
          <w:ilvl w:val="1"/>
          <w:numId w:val="25"/>
        </w:numPr>
      </w:pPr>
      <w:r w:rsidRPr="00420244">
        <w:t xml:space="preserve">The link to the list of trainee </w:t>
      </w:r>
      <w:hyperlink r:id="rId37" w:history="1">
        <w:r w:rsidRPr="00420244">
          <w:rPr>
            <w:rStyle w:val="Hyperlink"/>
          </w:rPr>
          <w:t>S</w:t>
        </w:r>
      </w:hyperlink>
      <w:r w:rsidRPr="00420244">
        <w:t>ample Taker List (Interim)</w:t>
      </w:r>
    </w:p>
    <w:p w14:paraId="5553978A" w14:textId="77777777" w:rsidR="00420244" w:rsidRPr="00420244" w:rsidRDefault="00420244" w:rsidP="00420244">
      <w:pPr>
        <w:rPr>
          <w:b/>
          <w:bCs/>
        </w:rPr>
      </w:pPr>
      <w:r w:rsidRPr="00420244">
        <w:rPr>
          <w:b/>
          <w:bCs/>
        </w:rPr>
        <w:t>Procedure</w:t>
      </w:r>
    </w:p>
    <w:p w14:paraId="02E95FFB" w14:textId="77777777" w:rsidR="00420244" w:rsidRPr="00420244" w:rsidRDefault="00420244" w:rsidP="00420244">
      <w:r w:rsidRPr="00420244">
        <w:lastRenderedPageBreak/>
        <w:t>The high-level process is as follows:</w:t>
      </w:r>
    </w:p>
    <w:p w14:paraId="4E13C14D" w14:textId="1C9B4CAB" w:rsidR="00420244" w:rsidRPr="00420244" w:rsidRDefault="001231EF" w:rsidP="00420244">
      <w:r>
        <w:rPr>
          <w:noProof/>
        </w:rPr>
        <w:drawing>
          <wp:inline distT="0" distB="0" distL="0" distR="0" wp14:anchorId="7EE681EB" wp14:editId="3ED24A08">
            <wp:extent cx="5827886" cy="2513965"/>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33666" cy="2516459"/>
                    </a:xfrm>
                    <a:prstGeom prst="rect">
                      <a:avLst/>
                    </a:prstGeom>
                    <a:noFill/>
                  </pic:spPr>
                </pic:pic>
              </a:graphicData>
            </a:graphic>
          </wp:inline>
        </w:drawing>
      </w:r>
    </w:p>
    <w:p w14:paraId="66EB8BC0" w14:textId="77777777" w:rsidR="00420244" w:rsidRPr="00420244" w:rsidRDefault="00420244" w:rsidP="00420244"/>
    <w:p w14:paraId="755D415A" w14:textId="77777777" w:rsidR="00420244" w:rsidRPr="00420244" w:rsidRDefault="00420244" w:rsidP="00420244">
      <w:r w:rsidRPr="00420244">
        <w:t>The process to follow is detailed below.</w:t>
      </w:r>
    </w:p>
    <w:tbl>
      <w:tblPr>
        <w:tblStyle w:val="TableGrid"/>
        <w:tblW w:w="0" w:type="auto"/>
        <w:tblLook w:val="04A0" w:firstRow="1" w:lastRow="0" w:firstColumn="1" w:lastColumn="0" w:noHBand="0" w:noVBand="1"/>
      </w:tblPr>
      <w:tblGrid>
        <w:gridCol w:w="846"/>
        <w:gridCol w:w="5164"/>
        <w:gridCol w:w="3006"/>
      </w:tblGrid>
      <w:tr w:rsidR="00420244" w:rsidRPr="00420244" w14:paraId="0F1C37F9" w14:textId="77777777" w:rsidTr="1C65D623">
        <w:tc>
          <w:tcPr>
            <w:tcW w:w="846" w:type="dxa"/>
          </w:tcPr>
          <w:p w14:paraId="15A11C86" w14:textId="77777777" w:rsidR="00420244" w:rsidRPr="00420244" w:rsidRDefault="00420244" w:rsidP="007C0F50">
            <w:pPr>
              <w:spacing w:before="180" w:after="180"/>
              <w:rPr>
                <w:b/>
                <w:bCs/>
              </w:rPr>
            </w:pPr>
            <w:r w:rsidRPr="00420244">
              <w:rPr>
                <w:b/>
                <w:bCs/>
              </w:rPr>
              <w:t>Step</w:t>
            </w:r>
          </w:p>
        </w:tc>
        <w:tc>
          <w:tcPr>
            <w:tcW w:w="5164" w:type="dxa"/>
          </w:tcPr>
          <w:p w14:paraId="60CFF9D9" w14:textId="77777777" w:rsidR="00420244" w:rsidRPr="00420244" w:rsidRDefault="00420244" w:rsidP="007C0F50">
            <w:pPr>
              <w:spacing w:before="180" w:after="180"/>
              <w:rPr>
                <w:b/>
                <w:bCs/>
              </w:rPr>
            </w:pPr>
            <w:r w:rsidRPr="00420244">
              <w:rPr>
                <w:b/>
                <w:bCs/>
              </w:rPr>
              <w:t>Screenshot</w:t>
            </w:r>
          </w:p>
        </w:tc>
        <w:tc>
          <w:tcPr>
            <w:tcW w:w="3006" w:type="dxa"/>
          </w:tcPr>
          <w:p w14:paraId="25B0EA60" w14:textId="77777777" w:rsidR="00420244" w:rsidRPr="00420244" w:rsidRDefault="00420244" w:rsidP="007C0F50">
            <w:pPr>
              <w:spacing w:before="180" w:after="180"/>
              <w:rPr>
                <w:b/>
                <w:bCs/>
              </w:rPr>
            </w:pPr>
            <w:r w:rsidRPr="00420244">
              <w:rPr>
                <w:b/>
                <w:bCs/>
              </w:rPr>
              <w:t>Action</w:t>
            </w:r>
          </w:p>
        </w:tc>
      </w:tr>
      <w:tr w:rsidR="00420244" w:rsidRPr="00420244" w14:paraId="62A4F23E" w14:textId="77777777" w:rsidTr="1C65D623">
        <w:tc>
          <w:tcPr>
            <w:tcW w:w="846" w:type="dxa"/>
          </w:tcPr>
          <w:p w14:paraId="489C0FCB" w14:textId="77777777" w:rsidR="00420244" w:rsidRPr="00420244" w:rsidRDefault="00420244" w:rsidP="00420244">
            <w:pPr>
              <w:rPr>
                <w:b/>
                <w:bCs/>
              </w:rPr>
            </w:pPr>
            <w:r w:rsidRPr="00420244">
              <w:rPr>
                <w:b/>
                <w:bCs/>
              </w:rPr>
              <w:t>1</w:t>
            </w:r>
          </w:p>
        </w:tc>
        <w:tc>
          <w:tcPr>
            <w:tcW w:w="5164" w:type="dxa"/>
          </w:tcPr>
          <w:p w14:paraId="2616AB66" w14:textId="77777777" w:rsidR="00420244" w:rsidRPr="00420244" w:rsidRDefault="00420244" w:rsidP="00420244">
            <w:r w:rsidRPr="00420244">
              <w:rPr>
                <w:b/>
                <w:bCs/>
              </w:rPr>
              <w:t xml:space="preserve">Training providers </w:t>
            </w:r>
            <w:r w:rsidRPr="00420244">
              <w:t>send the following information to Regional Coordinators:</w:t>
            </w:r>
          </w:p>
          <w:p w14:paraId="4EBA3AED" w14:textId="77777777" w:rsidR="00420244" w:rsidRPr="00420244" w:rsidRDefault="00420244" w:rsidP="00ED78C4">
            <w:pPr>
              <w:numPr>
                <w:ilvl w:val="0"/>
                <w:numId w:val="25"/>
              </w:numPr>
              <w:spacing w:after="120"/>
              <w:ind w:left="714" w:hanging="357"/>
            </w:pPr>
            <w:r w:rsidRPr="00420244">
              <w:t>HPI/CPN</w:t>
            </w:r>
          </w:p>
          <w:p w14:paraId="59736BE4" w14:textId="77777777" w:rsidR="00420244" w:rsidRPr="00420244" w:rsidRDefault="00420244" w:rsidP="00ED78C4">
            <w:pPr>
              <w:numPr>
                <w:ilvl w:val="0"/>
                <w:numId w:val="25"/>
              </w:numPr>
              <w:spacing w:after="120"/>
              <w:ind w:left="714" w:hanging="357"/>
            </w:pPr>
            <w:r w:rsidRPr="00420244">
              <w:t>Name of workplace (facility)</w:t>
            </w:r>
          </w:p>
          <w:p w14:paraId="3BFEE2D8" w14:textId="77777777" w:rsidR="00420244" w:rsidRPr="00420244" w:rsidRDefault="00420244" w:rsidP="00ED78C4">
            <w:pPr>
              <w:numPr>
                <w:ilvl w:val="0"/>
                <w:numId w:val="25"/>
              </w:numPr>
              <w:spacing w:after="120"/>
              <w:ind w:left="714" w:hanging="357"/>
              <w:rPr>
                <w:b/>
                <w:bCs/>
              </w:rPr>
            </w:pPr>
            <w:r w:rsidRPr="00420244">
              <w:t>Registration Number</w:t>
            </w:r>
          </w:p>
          <w:p w14:paraId="3C514A37" w14:textId="77777777" w:rsidR="00420244" w:rsidRPr="00420244" w:rsidRDefault="00420244" w:rsidP="00ED78C4">
            <w:pPr>
              <w:numPr>
                <w:ilvl w:val="0"/>
                <w:numId w:val="25"/>
              </w:numPr>
              <w:spacing w:after="120"/>
              <w:ind w:left="714" w:hanging="357"/>
            </w:pPr>
            <w:r w:rsidRPr="00420244">
              <w:t>First Name</w:t>
            </w:r>
          </w:p>
          <w:p w14:paraId="15990057" w14:textId="77777777" w:rsidR="00420244" w:rsidRPr="00420244" w:rsidRDefault="00420244" w:rsidP="00ED78C4">
            <w:pPr>
              <w:numPr>
                <w:ilvl w:val="0"/>
                <w:numId w:val="25"/>
              </w:numPr>
              <w:spacing w:after="120"/>
              <w:ind w:left="714" w:hanging="357"/>
            </w:pPr>
            <w:r w:rsidRPr="00420244">
              <w:t>Last Name</w:t>
            </w:r>
          </w:p>
          <w:p w14:paraId="29AED3B6" w14:textId="77777777" w:rsidR="00420244" w:rsidRPr="00420244" w:rsidRDefault="00420244" w:rsidP="00ED78C4">
            <w:pPr>
              <w:numPr>
                <w:ilvl w:val="0"/>
                <w:numId w:val="25"/>
              </w:numPr>
              <w:spacing w:after="120"/>
              <w:ind w:left="714" w:hanging="357"/>
            </w:pPr>
            <w:r w:rsidRPr="00420244">
              <w:t>Email Address</w:t>
            </w:r>
          </w:p>
          <w:p w14:paraId="32FCB93F" w14:textId="77777777" w:rsidR="00420244" w:rsidRPr="00420244" w:rsidRDefault="00420244" w:rsidP="00ED78C4">
            <w:pPr>
              <w:numPr>
                <w:ilvl w:val="0"/>
                <w:numId w:val="25"/>
              </w:numPr>
              <w:spacing w:after="120"/>
              <w:ind w:left="714" w:hanging="357"/>
              <w:rPr>
                <w:b/>
                <w:bCs/>
              </w:rPr>
            </w:pPr>
            <w:r w:rsidRPr="00420244">
              <w:t>Course Completion Date</w:t>
            </w:r>
          </w:p>
        </w:tc>
        <w:tc>
          <w:tcPr>
            <w:tcW w:w="3006" w:type="dxa"/>
          </w:tcPr>
          <w:p w14:paraId="245B6E58" w14:textId="77777777" w:rsidR="00420244" w:rsidRPr="00420244" w:rsidRDefault="00420244" w:rsidP="00420244">
            <w:r w:rsidRPr="00420244">
              <w:rPr>
                <w:b/>
                <w:bCs/>
              </w:rPr>
              <w:t xml:space="preserve">Send </w:t>
            </w:r>
            <w:r w:rsidRPr="00420244">
              <w:t>to Regional Coordinators</w:t>
            </w:r>
          </w:p>
        </w:tc>
      </w:tr>
      <w:tr w:rsidR="00420244" w:rsidRPr="00420244" w14:paraId="32A75781" w14:textId="77777777" w:rsidTr="1C65D623">
        <w:tc>
          <w:tcPr>
            <w:tcW w:w="846" w:type="dxa"/>
          </w:tcPr>
          <w:p w14:paraId="6CEE3147" w14:textId="77777777" w:rsidR="00420244" w:rsidRPr="00420244" w:rsidRDefault="00420244" w:rsidP="00420244">
            <w:pPr>
              <w:rPr>
                <w:b/>
                <w:bCs/>
              </w:rPr>
            </w:pPr>
            <w:r w:rsidRPr="00420244">
              <w:rPr>
                <w:b/>
                <w:bCs/>
              </w:rPr>
              <w:t>2</w:t>
            </w:r>
          </w:p>
        </w:tc>
        <w:tc>
          <w:tcPr>
            <w:tcW w:w="5164" w:type="dxa"/>
          </w:tcPr>
          <w:p w14:paraId="08E55B32" w14:textId="77777777" w:rsidR="00420244" w:rsidRPr="00420244" w:rsidRDefault="00420244" w:rsidP="00420244">
            <w:r w:rsidRPr="00420244">
              <w:rPr>
                <w:b/>
                <w:bCs/>
              </w:rPr>
              <w:t>Regional Coordinators update</w:t>
            </w:r>
            <w:r w:rsidRPr="00420244">
              <w:t xml:space="preserve"> the trainee sample taker List (Interim) by accessing the following link:</w:t>
            </w:r>
          </w:p>
          <w:p w14:paraId="259D29E8" w14:textId="4DA489C3" w:rsidR="00420244" w:rsidRPr="00420244" w:rsidRDefault="00000000" w:rsidP="00420244">
            <w:pPr>
              <w:rPr>
                <w:b/>
                <w:bCs/>
              </w:rPr>
            </w:pPr>
            <w:hyperlink r:id="rId39">
              <w:r w:rsidR="00420244" w:rsidRPr="00420244">
                <w:rPr>
                  <w:rStyle w:val="Hyperlink"/>
                  <w:b/>
                  <w:bCs/>
                </w:rPr>
                <w:t>Sample Taker List (Interim)</w:t>
              </w:r>
            </w:hyperlink>
          </w:p>
        </w:tc>
        <w:tc>
          <w:tcPr>
            <w:tcW w:w="3006" w:type="dxa"/>
          </w:tcPr>
          <w:p w14:paraId="195D7D94" w14:textId="77777777" w:rsidR="00420244" w:rsidRPr="00420244" w:rsidRDefault="00420244" w:rsidP="00420244">
            <w:pPr>
              <w:rPr>
                <w:b/>
                <w:bCs/>
              </w:rPr>
            </w:pPr>
            <w:r w:rsidRPr="00420244">
              <w:rPr>
                <w:b/>
                <w:bCs/>
              </w:rPr>
              <w:t xml:space="preserve">Access </w:t>
            </w:r>
            <w:r w:rsidRPr="00420244">
              <w:t>the Sample Taker List (Interim).</w:t>
            </w:r>
          </w:p>
        </w:tc>
      </w:tr>
      <w:tr w:rsidR="00420244" w:rsidRPr="00420244" w14:paraId="6B1EE281" w14:textId="77777777" w:rsidTr="1C65D623">
        <w:tc>
          <w:tcPr>
            <w:tcW w:w="846" w:type="dxa"/>
          </w:tcPr>
          <w:p w14:paraId="58D4C74E" w14:textId="77777777" w:rsidR="00420244" w:rsidRPr="00420244" w:rsidRDefault="00420244" w:rsidP="00420244">
            <w:pPr>
              <w:rPr>
                <w:b/>
                <w:bCs/>
              </w:rPr>
            </w:pPr>
            <w:r w:rsidRPr="00420244">
              <w:rPr>
                <w:b/>
                <w:bCs/>
              </w:rPr>
              <w:t>3</w:t>
            </w:r>
          </w:p>
        </w:tc>
        <w:tc>
          <w:tcPr>
            <w:tcW w:w="5164" w:type="dxa"/>
          </w:tcPr>
          <w:p w14:paraId="75EED433" w14:textId="77777777" w:rsidR="00420244" w:rsidRPr="00420244" w:rsidRDefault="00420244" w:rsidP="00420244">
            <w:r w:rsidRPr="00420244">
              <w:rPr>
                <w:b/>
                <w:bCs/>
              </w:rPr>
              <w:t xml:space="preserve">Regional Coordinators </w:t>
            </w:r>
            <w:r w:rsidRPr="00420244">
              <w:t>enter</w:t>
            </w:r>
            <w:r w:rsidRPr="00420244">
              <w:rPr>
                <w:b/>
                <w:bCs/>
              </w:rPr>
              <w:t xml:space="preserve"> </w:t>
            </w:r>
            <w:r w:rsidRPr="00420244">
              <w:t>the following information into the list:</w:t>
            </w:r>
          </w:p>
          <w:p w14:paraId="664F92B3" w14:textId="77777777" w:rsidR="00420244" w:rsidRPr="00420244" w:rsidRDefault="00420244" w:rsidP="00ED78C4">
            <w:pPr>
              <w:numPr>
                <w:ilvl w:val="0"/>
                <w:numId w:val="25"/>
              </w:numPr>
              <w:spacing w:after="120"/>
              <w:ind w:left="714" w:hanging="357"/>
            </w:pPr>
            <w:r w:rsidRPr="00420244">
              <w:t>HPI/CPN</w:t>
            </w:r>
          </w:p>
          <w:p w14:paraId="15BBC5B4" w14:textId="77777777" w:rsidR="00420244" w:rsidRPr="00420244" w:rsidRDefault="00420244" w:rsidP="00ED78C4">
            <w:pPr>
              <w:numPr>
                <w:ilvl w:val="0"/>
                <w:numId w:val="25"/>
              </w:numPr>
              <w:spacing w:after="120"/>
              <w:ind w:left="714" w:hanging="357"/>
            </w:pPr>
            <w:r w:rsidRPr="00420244">
              <w:t>Name of workplace (facility)</w:t>
            </w:r>
          </w:p>
          <w:p w14:paraId="5F9C5AB6" w14:textId="77777777" w:rsidR="00420244" w:rsidRPr="00420244" w:rsidRDefault="00420244" w:rsidP="00ED78C4">
            <w:pPr>
              <w:numPr>
                <w:ilvl w:val="0"/>
                <w:numId w:val="25"/>
              </w:numPr>
              <w:spacing w:after="120"/>
              <w:ind w:left="714" w:hanging="357"/>
              <w:rPr>
                <w:b/>
                <w:bCs/>
              </w:rPr>
            </w:pPr>
            <w:r w:rsidRPr="00420244">
              <w:t>Registration Number</w:t>
            </w:r>
          </w:p>
          <w:p w14:paraId="0C50ED89" w14:textId="77777777" w:rsidR="00420244" w:rsidRPr="00420244" w:rsidRDefault="00420244" w:rsidP="00ED78C4">
            <w:pPr>
              <w:numPr>
                <w:ilvl w:val="0"/>
                <w:numId w:val="25"/>
              </w:numPr>
              <w:spacing w:after="120"/>
              <w:ind w:left="714" w:hanging="357"/>
            </w:pPr>
            <w:r w:rsidRPr="00420244">
              <w:t>First Name</w:t>
            </w:r>
          </w:p>
          <w:p w14:paraId="17B54616" w14:textId="77777777" w:rsidR="00420244" w:rsidRPr="00420244" w:rsidRDefault="00420244" w:rsidP="00ED78C4">
            <w:pPr>
              <w:numPr>
                <w:ilvl w:val="0"/>
                <w:numId w:val="25"/>
              </w:numPr>
              <w:spacing w:after="120"/>
              <w:ind w:left="714" w:hanging="357"/>
            </w:pPr>
            <w:r w:rsidRPr="00420244">
              <w:t>Last Name</w:t>
            </w:r>
          </w:p>
          <w:p w14:paraId="204E7F01" w14:textId="77777777" w:rsidR="00420244" w:rsidRPr="00420244" w:rsidRDefault="00420244" w:rsidP="00ED78C4">
            <w:pPr>
              <w:numPr>
                <w:ilvl w:val="0"/>
                <w:numId w:val="25"/>
              </w:numPr>
              <w:spacing w:after="120"/>
              <w:ind w:left="714" w:hanging="357"/>
            </w:pPr>
            <w:r w:rsidRPr="00420244">
              <w:t>Email Address</w:t>
            </w:r>
          </w:p>
        </w:tc>
        <w:tc>
          <w:tcPr>
            <w:tcW w:w="3006" w:type="dxa"/>
          </w:tcPr>
          <w:p w14:paraId="7E6B0800" w14:textId="77777777" w:rsidR="00420244" w:rsidRPr="00420244" w:rsidRDefault="00420244" w:rsidP="00420244">
            <w:pPr>
              <w:rPr>
                <w:b/>
                <w:bCs/>
              </w:rPr>
            </w:pPr>
            <w:r w:rsidRPr="00420244">
              <w:rPr>
                <w:b/>
                <w:bCs/>
              </w:rPr>
              <w:t xml:space="preserve">Enter </w:t>
            </w:r>
            <w:r w:rsidRPr="00420244">
              <w:t>information into the list.</w:t>
            </w:r>
          </w:p>
        </w:tc>
      </w:tr>
      <w:tr w:rsidR="00420244" w:rsidRPr="00420244" w14:paraId="710AE191" w14:textId="77777777" w:rsidTr="1C65D623">
        <w:tc>
          <w:tcPr>
            <w:tcW w:w="846" w:type="dxa"/>
          </w:tcPr>
          <w:p w14:paraId="1AE46E78" w14:textId="77777777" w:rsidR="00420244" w:rsidRPr="00420244" w:rsidRDefault="00420244" w:rsidP="00420244">
            <w:pPr>
              <w:rPr>
                <w:b/>
                <w:bCs/>
              </w:rPr>
            </w:pPr>
            <w:r w:rsidRPr="00420244">
              <w:rPr>
                <w:b/>
                <w:bCs/>
              </w:rPr>
              <w:lastRenderedPageBreak/>
              <w:t>4</w:t>
            </w:r>
          </w:p>
        </w:tc>
        <w:tc>
          <w:tcPr>
            <w:tcW w:w="5164" w:type="dxa"/>
          </w:tcPr>
          <w:p w14:paraId="486EB1F5" w14:textId="77777777" w:rsidR="00420244" w:rsidRPr="00420244" w:rsidRDefault="00420244" w:rsidP="00420244">
            <w:r w:rsidRPr="00420244">
              <w:rPr>
                <w:b/>
                <w:bCs/>
              </w:rPr>
              <w:t xml:space="preserve">Regional Coordinators </w:t>
            </w:r>
            <w:r w:rsidRPr="00420244">
              <w:t>update following information on the list:</w:t>
            </w:r>
          </w:p>
          <w:p w14:paraId="59ADDEF7" w14:textId="77777777" w:rsidR="00420244" w:rsidRPr="00420244" w:rsidRDefault="00420244" w:rsidP="00ED78C4">
            <w:pPr>
              <w:numPr>
                <w:ilvl w:val="0"/>
                <w:numId w:val="25"/>
              </w:numPr>
              <w:spacing w:after="120"/>
              <w:ind w:left="714" w:hanging="357"/>
            </w:pPr>
            <w:r w:rsidRPr="00420244">
              <w:t>Training Provider</w:t>
            </w:r>
          </w:p>
          <w:p w14:paraId="7E4F9732" w14:textId="77777777" w:rsidR="00420244" w:rsidRPr="00420244" w:rsidRDefault="00420244" w:rsidP="00ED78C4">
            <w:pPr>
              <w:numPr>
                <w:ilvl w:val="0"/>
                <w:numId w:val="25"/>
              </w:numPr>
              <w:spacing w:after="120"/>
              <w:ind w:left="714" w:hanging="357"/>
              <w:rPr>
                <w:b/>
                <w:bCs/>
              </w:rPr>
            </w:pPr>
            <w:r w:rsidRPr="00420244">
              <w:t>District</w:t>
            </w:r>
          </w:p>
          <w:p w14:paraId="4E6867D4" w14:textId="77777777" w:rsidR="00420244" w:rsidRPr="00420244" w:rsidRDefault="00420244" w:rsidP="00ED78C4">
            <w:pPr>
              <w:numPr>
                <w:ilvl w:val="0"/>
                <w:numId w:val="25"/>
              </w:numPr>
              <w:spacing w:after="120"/>
              <w:ind w:left="714" w:hanging="357"/>
            </w:pPr>
            <w:r w:rsidRPr="00420244">
              <w:t>Start Date = Date course completed. (Used for monitoring 12-month window to complete 10 quality smears).</w:t>
            </w:r>
          </w:p>
          <w:p w14:paraId="166403DD" w14:textId="77777777" w:rsidR="00420244" w:rsidRPr="00420244" w:rsidRDefault="00420244" w:rsidP="00ED78C4">
            <w:pPr>
              <w:numPr>
                <w:ilvl w:val="0"/>
                <w:numId w:val="25"/>
              </w:numPr>
              <w:spacing w:after="120"/>
              <w:ind w:left="714" w:hanging="357"/>
            </w:pPr>
            <w:r w:rsidRPr="00420244">
              <w:t>Status = Enrolled.</w:t>
            </w:r>
          </w:p>
        </w:tc>
        <w:tc>
          <w:tcPr>
            <w:tcW w:w="3006" w:type="dxa"/>
          </w:tcPr>
          <w:p w14:paraId="15F4F294" w14:textId="77777777" w:rsidR="00420244" w:rsidRPr="00420244" w:rsidRDefault="00420244" w:rsidP="00420244">
            <w:pPr>
              <w:rPr>
                <w:b/>
                <w:bCs/>
              </w:rPr>
            </w:pPr>
            <w:r w:rsidRPr="00420244">
              <w:rPr>
                <w:b/>
                <w:bCs/>
              </w:rPr>
              <w:t xml:space="preserve">Update </w:t>
            </w:r>
            <w:r w:rsidRPr="00420244">
              <w:t>information for the fields on the list.</w:t>
            </w:r>
          </w:p>
        </w:tc>
      </w:tr>
      <w:tr w:rsidR="00420244" w:rsidRPr="00420244" w14:paraId="7F16679E" w14:textId="77777777" w:rsidTr="1C65D623">
        <w:tc>
          <w:tcPr>
            <w:tcW w:w="846" w:type="dxa"/>
          </w:tcPr>
          <w:p w14:paraId="497C74A8" w14:textId="77777777" w:rsidR="00420244" w:rsidRPr="00420244" w:rsidRDefault="00420244" w:rsidP="00420244">
            <w:pPr>
              <w:rPr>
                <w:b/>
                <w:bCs/>
              </w:rPr>
            </w:pPr>
            <w:r w:rsidRPr="00420244">
              <w:rPr>
                <w:b/>
                <w:bCs/>
              </w:rPr>
              <w:t>5</w:t>
            </w:r>
          </w:p>
        </w:tc>
        <w:tc>
          <w:tcPr>
            <w:tcW w:w="5164" w:type="dxa"/>
          </w:tcPr>
          <w:p w14:paraId="469429F9" w14:textId="0459C468" w:rsidR="00420244" w:rsidRPr="00420244" w:rsidRDefault="00420244" w:rsidP="00420244">
            <w:r w:rsidRPr="1C65D623">
              <w:rPr>
                <w:b/>
                <w:bCs/>
              </w:rPr>
              <w:t xml:space="preserve">Regional Coordinators </w:t>
            </w:r>
            <w:r>
              <w:t xml:space="preserve">send the NCSP contracted lab(s) the following information: </w:t>
            </w:r>
          </w:p>
          <w:p w14:paraId="3D1B003C" w14:textId="77777777" w:rsidR="00420244" w:rsidRPr="00420244" w:rsidRDefault="00420244" w:rsidP="00ED78C4">
            <w:pPr>
              <w:numPr>
                <w:ilvl w:val="0"/>
                <w:numId w:val="25"/>
              </w:numPr>
              <w:spacing w:after="120"/>
              <w:ind w:left="714" w:hanging="357"/>
            </w:pPr>
            <w:r w:rsidRPr="00420244">
              <w:t>HPI/CPN</w:t>
            </w:r>
          </w:p>
          <w:p w14:paraId="4FE4E246" w14:textId="77777777" w:rsidR="00420244" w:rsidRPr="00420244" w:rsidRDefault="00420244" w:rsidP="00ED78C4">
            <w:pPr>
              <w:numPr>
                <w:ilvl w:val="0"/>
                <w:numId w:val="25"/>
              </w:numPr>
              <w:spacing w:after="120"/>
              <w:ind w:left="714" w:hanging="357"/>
              <w:rPr>
                <w:b/>
                <w:bCs/>
              </w:rPr>
            </w:pPr>
            <w:r w:rsidRPr="00420244">
              <w:t>Registration Number</w:t>
            </w:r>
          </w:p>
          <w:p w14:paraId="1AC98786" w14:textId="77777777" w:rsidR="00420244" w:rsidRPr="00420244" w:rsidRDefault="00420244" w:rsidP="00ED78C4">
            <w:pPr>
              <w:numPr>
                <w:ilvl w:val="0"/>
                <w:numId w:val="25"/>
              </w:numPr>
              <w:spacing w:after="120"/>
              <w:ind w:left="714" w:hanging="357"/>
            </w:pPr>
            <w:r w:rsidRPr="00420244">
              <w:t>First Name</w:t>
            </w:r>
          </w:p>
          <w:p w14:paraId="4060EF54" w14:textId="77777777" w:rsidR="00420244" w:rsidRPr="00420244" w:rsidRDefault="00420244" w:rsidP="00ED78C4">
            <w:pPr>
              <w:numPr>
                <w:ilvl w:val="0"/>
                <w:numId w:val="25"/>
              </w:numPr>
              <w:spacing w:after="120"/>
              <w:ind w:left="714" w:hanging="357"/>
            </w:pPr>
            <w:r w:rsidRPr="00420244">
              <w:t>Last Name</w:t>
            </w:r>
          </w:p>
          <w:p w14:paraId="61CA4693" w14:textId="77777777" w:rsidR="00420244" w:rsidRPr="00420244" w:rsidRDefault="00420244" w:rsidP="00ED78C4">
            <w:pPr>
              <w:numPr>
                <w:ilvl w:val="0"/>
                <w:numId w:val="25"/>
              </w:numPr>
              <w:spacing w:after="120"/>
              <w:ind w:left="714" w:hanging="357"/>
            </w:pPr>
            <w:r w:rsidRPr="00420244">
              <w:t>Email Address</w:t>
            </w:r>
          </w:p>
        </w:tc>
        <w:tc>
          <w:tcPr>
            <w:tcW w:w="3006" w:type="dxa"/>
          </w:tcPr>
          <w:p w14:paraId="2802662C" w14:textId="77777777" w:rsidR="00420244" w:rsidRPr="00420244" w:rsidRDefault="00420244" w:rsidP="00420244">
            <w:pPr>
              <w:rPr>
                <w:b/>
                <w:bCs/>
              </w:rPr>
            </w:pPr>
            <w:r w:rsidRPr="00420244">
              <w:rPr>
                <w:b/>
                <w:bCs/>
              </w:rPr>
              <w:t xml:space="preserve">Sends </w:t>
            </w:r>
            <w:r w:rsidRPr="00420244">
              <w:t>information to the lab.</w:t>
            </w:r>
          </w:p>
        </w:tc>
      </w:tr>
      <w:tr w:rsidR="00420244" w:rsidRPr="00420244" w14:paraId="2C573CAB" w14:textId="77777777" w:rsidTr="1C65D623">
        <w:trPr>
          <w:trHeight w:val="300"/>
        </w:trPr>
        <w:tc>
          <w:tcPr>
            <w:tcW w:w="846" w:type="dxa"/>
          </w:tcPr>
          <w:p w14:paraId="19921D19" w14:textId="77777777" w:rsidR="00420244" w:rsidRPr="00420244" w:rsidRDefault="00420244" w:rsidP="00420244">
            <w:pPr>
              <w:rPr>
                <w:b/>
                <w:bCs/>
              </w:rPr>
            </w:pPr>
            <w:r w:rsidRPr="00420244">
              <w:rPr>
                <w:b/>
                <w:bCs/>
              </w:rPr>
              <w:t>6</w:t>
            </w:r>
          </w:p>
        </w:tc>
        <w:tc>
          <w:tcPr>
            <w:tcW w:w="5164" w:type="dxa"/>
          </w:tcPr>
          <w:p w14:paraId="157315EF" w14:textId="77777777" w:rsidR="00420244" w:rsidRPr="00420244" w:rsidRDefault="00420244" w:rsidP="00420244">
            <w:pPr>
              <w:rPr>
                <w:b/>
                <w:bCs/>
              </w:rPr>
            </w:pPr>
            <w:r w:rsidRPr="00420244">
              <w:rPr>
                <w:b/>
                <w:bCs/>
              </w:rPr>
              <w:t xml:space="preserve">Regional Coordinators </w:t>
            </w:r>
            <w:r w:rsidRPr="00420244">
              <w:t>notify training providers, who have not completed within twelve months</w:t>
            </w:r>
          </w:p>
        </w:tc>
        <w:tc>
          <w:tcPr>
            <w:tcW w:w="3006" w:type="dxa"/>
          </w:tcPr>
          <w:p w14:paraId="7B1D4118" w14:textId="77777777" w:rsidR="00420244" w:rsidRPr="00420244" w:rsidRDefault="00420244" w:rsidP="00420244">
            <w:r w:rsidRPr="00420244">
              <w:rPr>
                <w:b/>
                <w:bCs/>
              </w:rPr>
              <w:t xml:space="preserve">Sends </w:t>
            </w:r>
            <w:r w:rsidRPr="00420244">
              <w:t xml:space="preserve">information to Training Providers </w:t>
            </w:r>
          </w:p>
        </w:tc>
      </w:tr>
      <w:tr w:rsidR="00420244" w:rsidRPr="00420244" w14:paraId="15914FC9" w14:textId="77777777" w:rsidTr="1C65D623">
        <w:trPr>
          <w:trHeight w:val="300"/>
        </w:trPr>
        <w:tc>
          <w:tcPr>
            <w:tcW w:w="846" w:type="dxa"/>
          </w:tcPr>
          <w:p w14:paraId="29BF24D8" w14:textId="77777777" w:rsidR="00420244" w:rsidRPr="00420244" w:rsidRDefault="00420244" w:rsidP="00420244">
            <w:pPr>
              <w:rPr>
                <w:b/>
                <w:bCs/>
              </w:rPr>
            </w:pPr>
            <w:r w:rsidRPr="00420244">
              <w:rPr>
                <w:b/>
                <w:bCs/>
              </w:rPr>
              <w:t>7</w:t>
            </w:r>
          </w:p>
        </w:tc>
        <w:tc>
          <w:tcPr>
            <w:tcW w:w="5164" w:type="dxa"/>
          </w:tcPr>
          <w:p w14:paraId="24F53934" w14:textId="03F28962" w:rsidR="00420244" w:rsidRPr="00420244" w:rsidRDefault="00420244" w:rsidP="00420244">
            <w:r w:rsidRPr="00420244">
              <w:rPr>
                <w:b/>
                <w:bCs/>
              </w:rPr>
              <w:t>Training Providers</w:t>
            </w:r>
            <w:r w:rsidR="00992DF1">
              <w:rPr>
                <w:b/>
                <w:bCs/>
              </w:rPr>
              <w:t xml:space="preserve"> and T</w:t>
            </w:r>
            <w:r w:rsidRPr="00420244">
              <w:rPr>
                <w:b/>
                <w:bCs/>
              </w:rPr>
              <w:t xml:space="preserve">rainee </w:t>
            </w:r>
            <w:r w:rsidRPr="00420244">
              <w:t xml:space="preserve">develop plan to complete qualification within a maximum </w:t>
            </w:r>
            <w:r w:rsidR="7DB6675C">
              <w:t>extended</w:t>
            </w:r>
            <w:r w:rsidR="34FF33B0">
              <w:t xml:space="preserve"> </w:t>
            </w:r>
            <w:r w:rsidRPr="00420244">
              <w:t xml:space="preserve">period of 6 months </w:t>
            </w:r>
          </w:p>
        </w:tc>
        <w:tc>
          <w:tcPr>
            <w:tcW w:w="3006" w:type="dxa"/>
          </w:tcPr>
          <w:p w14:paraId="6EA04559" w14:textId="77777777" w:rsidR="00420244" w:rsidRPr="00420244" w:rsidRDefault="00420244" w:rsidP="00420244">
            <w:r w:rsidRPr="00420244">
              <w:rPr>
                <w:b/>
                <w:bCs/>
              </w:rPr>
              <w:t xml:space="preserve">Communicate and Develop </w:t>
            </w:r>
            <w:r w:rsidRPr="00420244">
              <w:t>completion plan</w:t>
            </w:r>
          </w:p>
        </w:tc>
      </w:tr>
      <w:tr w:rsidR="00420244" w:rsidRPr="00420244" w14:paraId="1BBFFBFC" w14:textId="77777777" w:rsidTr="1C65D623">
        <w:trPr>
          <w:trHeight w:val="300"/>
        </w:trPr>
        <w:tc>
          <w:tcPr>
            <w:tcW w:w="846" w:type="dxa"/>
          </w:tcPr>
          <w:p w14:paraId="02AE8D97" w14:textId="77777777" w:rsidR="00420244" w:rsidRPr="00420244" w:rsidRDefault="00420244" w:rsidP="00420244">
            <w:pPr>
              <w:rPr>
                <w:b/>
                <w:bCs/>
              </w:rPr>
            </w:pPr>
            <w:r w:rsidRPr="00420244">
              <w:rPr>
                <w:b/>
                <w:bCs/>
              </w:rPr>
              <w:t>8a</w:t>
            </w:r>
          </w:p>
        </w:tc>
        <w:tc>
          <w:tcPr>
            <w:tcW w:w="5164" w:type="dxa"/>
          </w:tcPr>
          <w:p w14:paraId="7D7A9CD7" w14:textId="0A8D2263" w:rsidR="00420244" w:rsidRPr="00420244" w:rsidRDefault="00420244" w:rsidP="00420244">
            <w:pPr>
              <w:rPr>
                <w:b/>
                <w:bCs/>
              </w:rPr>
            </w:pPr>
            <w:r w:rsidRPr="00420244">
              <w:rPr>
                <w:b/>
                <w:bCs/>
              </w:rPr>
              <w:t xml:space="preserve">Training Providers </w:t>
            </w:r>
            <w:r w:rsidRPr="00420244">
              <w:t xml:space="preserve">notify </w:t>
            </w:r>
            <w:proofErr w:type="gramStart"/>
            <w:r w:rsidRPr="00420244">
              <w:t>Regional</w:t>
            </w:r>
            <w:proofErr w:type="gramEnd"/>
            <w:r w:rsidRPr="00420244">
              <w:t xml:space="preserve"> coordinators when trainee has not completed the qualification</w:t>
            </w:r>
          </w:p>
        </w:tc>
        <w:tc>
          <w:tcPr>
            <w:tcW w:w="3006" w:type="dxa"/>
          </w:tcPr>
          <w:p w14:paraId="63DFCCC8" w14:textId="636CE2C4" w:rsidR="00420244" w:rsidRPr="00420244" w:rsidRDefault="00420244" w:rsidP="00420244">
            <w:pPr>
              <w:rPr>
                <w:b/>
                <w:bCs/>
              </w:rPr>
            </w:pPr>
            <w:r w:rsidRPr="00420244">
              <w:rPr>
                <w:b/>
                <w:bCs/>
              </w:rPr>
              <w:t xml:space="preserve">Sends </w:t>
            </w:r>
            <w:r w:rsidRPr="00420244">
              <w:t xml:space="preserve">information to </w:t>
            </w:r>
            <w:proofErr w:type="gramStart"/>
            <w:r w:rsidRPr="00420244">
              <w:t>Regional</w:t>
            </w:r>
            <w:proofErr w:type="gramEnd"/>
            <w:r w:rsidRPr="00420244">
              <w:t xml:space="preserve"> coordinators </w:t>
            </w:r>
          </w:p>
        </w:tc>
      </w:tr>
      <w:tr w:rsidR="00420244" w:rsidRPr="00420244" w14:paraId="21728BCE" w14:textId="77777777" w:rsidTr="1C65D623">
        <w:trPr>
          <w:trHeight w:val="300"/>
        </w:trPr>
        <w:tc>
          <w:tcPr>
            <w:tcW w:w="846" w:type="dxa"/>
          </w:tcPr>
          <w:p w14:paraId="2F32B888" w14:textId="77777777" w:rsidR="00420244" w:rsidRPr="00420244" w:rsidRDefault="00420244" w:rsidP="00420244">
            <w:pPr>
              <w:rPr>
                <w:b/>
                <w:bCs/>
              </w:rPr>
            </w:pPr>
            <w:r w:rsidRPr="00420244">
              <w:rPr>
                <w:b/>
                <w:bCs/>
              </w:rPr>
              <w:t>8b</w:t>
            </w:r>
          </w:p>
        </w:tc>
        <w:tc>
          <w:tcPr>
            <w:tcW w:w="5164" w:type="dxa"/>
          </w:tcPr>
          <w:p w14:paraId="47DE05E8" w14:textId="37CAC359" w:rsidR="00420244" w:rsidRPr="00420244" w:rsidRDefault="00420244" w:rsidP="00420244">
            <w:r w:rsidRPr="00420244">
              <w:rPr>
                <w:b/>
                <w:bCs/>
              </w:rPr>
              <w:t xml:space="preserve">Laboratories </w:t>
            </w:r>
            <w:r w:rsidRPr="00420244">
              <w:t xml:space="preserve">disable requestor code for trainees who have </w:t>
            </w:r>
            <w:r w:rsidR="34FF33B0">
              <w:t>no</w:t>
            </w:r>
            <w:r w:rsidR="40279D44">
              <w:t>t</w:t>
            </w:r>
            <w:r w:rsidRPr="00420244">
              <w:t xml:space="preserve"> completed qualification</w:t>
            </w:r>
          </w:p>
        </w:tc>
        <w:tc>
          <w:tcPr>
            <w:tcW w:w="3006" w:type="dxa"/>
          </w:tcPr>
          <w:p w14:paraId="2B958095" w14:textId="77777777" w:rsidR="00420244" w:rsidRPr="00420244" w:rsidRDefault="00420244" w:rsidP="00420244">
            <w:r w:rsidRPr="00420244">
              <w:rPr>
                <w:b/>
                <w:bCs/>
              </w:rPr>
              <w:t xml:space="preserve">Disable </w:t>
            </w:r>
            <w:r w:rsidRPr="00420244">
              <w:t>requestor code</w:t>
            </w:r>
          </w:p>
        </w:tc>
      </w:tr>
      <w:tr w:rsidR="00420244" w:rsidRPr="00420244" w14:paraId="3F737DE8" w14:textId="77777777" w:rsidTr="1C65D623">
        <w:trPr>
          <w:trHeight w:val="300"/>
        </w:trPr>
        <w:tc>
          <w:tcPr>
            <w:tcW w:w="846" w:type="dxa"/>
          </w:tcPr>
          <w:p w14:paraId="426A0FBD" w14:textId="77777777" w:rsidR="00420244" w:rsidRPr="00420244" w:rsidRDefault="00420244" w:rsidP="00420244">
            <w:pPr>
              <w:rPr>
                <w:b/>
                <w:bCs/>
              </w:rPr>
            </w:pPr>
            <w:r w:rsidRPr="00420244">
              <w:rPr>
                <w:b/>
                <w:bCs/>
              </w:rPr>
              <w:t>9</w:t>
            </w:r>
          </w:p>
        </w:tc>
        <w:tc>
          <w:tcPr>
            <w:tcW w:w="5164" w:type="dxa"/>
          </w:tcPr>
          <w:p w14:paraId="79EA9E72" w14:textId="77777777" w:rsidR="00420244" w:rsidRPr="00420244" w:rsidRDefault="00420244" w:rsidP="00420244">
            <w:pPr>
              <w:rPr>
                <w:b/>
                <w:bCs/>
              </w:rPr>
            </w:pPr>
            <w:r w:rsidRPr="00420244">
              <w:rPr>
                <w:b/>
                <w:bCs/>
              </w:rPr>
              <w:t xml:space="preserve">Training Providers </w:t>
            </w:r>
            <w:r w:rsidRPr="00420244">
              <w:t xml:space="preserve">notify </w:t>
            </w:r>
            <w:proofErr w:type="gramStart"/>
            <w:r w:rsidRPr="00420244">
              <w:t>Regional</w:t>
            </w:r>
            <w:proofErr w:type="gramEnd"/>
            <w:r w:rsidRPr="00420244">
              <w:t xml:space="preserve"> coordinators and laboratories when trainee has been assessed and training is completed</w:t>
            </w:r>
          </w:p>
        </w:tc>
        <w:tc>
          <w:tcPr>
            <w:tcW w:w="3006" w:type="dxa"/>
          </w:tcPr>
          <w:p w14:paraId="38CD84FC" w14:textId="77777777" w:rsidR="00420244" w:rsidRPr="00420244" w:rsidRDefault="00420244" w:rsidP="00420244">
            <w:pPr>
              <w:rPr>
                <w:b/>
                <w:bCs/>
              </w:rPr>
            </w:pPr>
            <w:r w:rsidRPr="00420244">
              <w:rPr>
                <w:b/>
                <w:bCs/>
              </w:rPr>
              <w:t xml:space="preserve">Sends </w:t>
            </w:r>
            <w:r w:rsidRPr="00420244">
              <w:t xml:space="preserve">information to </w:t>
            </w:r>
            <w:proofErr w:type="gramStart"/>
            <w:r w:rsidRPr="00420244">
              <w:t>Regional</w:t>
            </w:r>
            <w:proofErr w:type="gramEnd"/>
            <w:r w:rsidRPr="00420244">
              <w:t xml:space="preserve"> coordinators and laboratories</w:t>
            </w:r>
          </w:p>
        </w:tc>
      </w:tr>
      <w:tr w:rsidR="00420244" w:rsidRPr="00420244" w14:paraId="57B21995" w14:textId="77777777" w:rsidTr="1C65D623">
        <w:trPr>
          <w:trHeight w:val="300"/>
        </w:trPr>
        <w:tc>
          <w:tcPr>
            <w:tcW w:w="846" w:type="dxa"/>
          </w:tcPr>
          <w:p w14:paraId="4CB1F643" w14:textId="77777777" w:rsidR="00420244" w:rsidRPr="00420244" w:rsidRDefault="00420244" w:rsidP="00420244">
            <w:pPr>
              <w:rPr>
                <w:b/>
                <w:bCs/>
              </w:rPr>
            </w:pPr>
            <w:r w:rsidRPr="00420244">
              <w:rPr>
                <w:b/>
                <w:bCs/>
              </w:rPr>
              <w:t>10</w:t>
            </w:r>
          </w:p>
        </w:tc>
        <w:tc>
          <w:tcPr>
            <w:tcW w:w="5164" w:type="dxa"/>
          </w:tcPr>
          <w:p w14:paraId="62413F08" w14:textId="77777777" w:rsidR="00420244" w:rsidRPr="00420244" w:rsidRDefault="00420244" w:rsidP="00420244">
            <w:pPr>
              <w:rPr>
                <w:b/>
                <w:bCs/>
              </w:rPr>
            </w:pPr>
            <w:r w:rsidRPr="00420244">
              <w:rPr>
                <w:b/>
                <w:bCs/>
              </w:rPr>
              <w:t xml:space="preserve">Regional Coordinators </w:t>
            </w:r>
            <w:r w:rsidRPr="00420244">
              <w:t xml:space="preserve">update interim sample taker list </w:t>
            </w:r>
          </w:p>
        </w:tc>
        <w:tc>
          <w:tcPr>
            <w:tcW w:w="3006" w:type="dxa"/>
          </w:tcPr>
          <w:p w14:paraId="7C1BF5D0" w14:textId="77777777" w:rsidR="00420244" w:rsidRPr="00420244" w:rsidRDefault="00420244" w:rsidP="00420244">
            <w:pPr>
              <w:rPr>
                <w:b/>
                <w:bCs/>
              </w:rPr>
            </w:pPr>
            <w:r w:rsidRPr="00420244">
              <w:rPr>
                <w:b/>
                <w:bCs/>
              </w:rPr>
              <w:t xml:space="preserve">Updates </w:t>
            </w:r>
            <w:r w:rsidRPr="00420244">
              <w:t xml:space="preserve">list </w:t>
            </w:r>
          </w:p>
        </w:tc>
      </w:tr>
    </w:tbl>
    <w:p w14:paraId="7F319E1E" w14:textId="232FA49C" w:rsidR="004441EB" w:rsidRPr="008C2973" w:rsidRDefault="004441EB" w:rsidP="00ED78C4">
      <w:pPr>
        <w:pStyle w:val="Heading1"/>
        <w:spacing w:line="276" w:lineRule="auto"/>
      </w:pPr>
    </w:p>
    <w:sectPr w:rsidR="004441EB" w:rsidRPr="008C2973" w:rsidSect="00ED78C4">
      <w:pgSz w:w="11906" w:h="16838" w:code="9"/>
      <w:pgMar w:top="426" w:right="720" w:bottom="720" w:left="720" w:header="284" w:footer="567" w:gutter="284"/>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1CA8D" w14:textId="77777777" w:rsidR="00DC5C3E" w:rsidRDefault="00DC5C3E">
      <w:r>
        <w:separator/>
      </w:r>
    </w:p>
  </w:endnote>
  <w:endnote w:type="continuationSeparator" w:id="0">
    <w:p w14:paraId="46A8F1E3" w14:textId="77777777" w:rsidR="00DC5C3E" w:rsidRDefault="00DC5C3E">
      <w:r>
        <w:continuationSeparator/>
      </w:r>
    </w:p>
  </w:endnote>
  <w:endnote w:type="continuationNotice" w:id="1">
    <w:p w14:paraId="73C7DF74" w14:textId="77777777" w:rsidR="00DC5C3E" w:rsidRDefault="00DC5C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Mäori">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Poppins SemiBold">
    <w:charset w:val="00"/>
    <w:family w:val="auto"/>
    <w:pitch w:val="variable"/>
    <w:sig w:usb0="00008007" w:usb1="00000000" w:usb2="00000000" w:usb3="00000000" w:csb0="00000093"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4090D" w14:textId="34DB2551" w:rsidR="00CB76F8" w:rsidRPr="00E30892" w:rsidRDefault="00CB76F8" w:rsidP="00E30892">
    <w:pPr>
      <w:pStyle w:val="Footer"/>
    </w:pPr>
    <w:r w:rsidRPr="00E30892">
      <w:t>Competencies for Cervical Screening Education and Training</w:t>
    </w:r>
    <w:r w:rsidR="0081578C">
      <w:t xml:space="preserve"> v</w:t>
    </w:r>
    <w:r w:rsidR="004741FF">
      <w:t>3</w:t>
    </w:r>
    <w:r w:rsidR="0081578C">
      <w:t>.0</w:t>
    </w:r>
    <w:r w:rsidRPr="00E30892">
      <w:tab/>
    </w:r>
    <w:r w:rsidR="003037C3">
      <w:ptab w:relativeTo="margin" w:alignment="right" w:leader="none"/>
    </w:r>
    <w:r w:rsidR="00106FC2">
      <w:rPr>
        <w:rFonts w:cstheme="minorHAnsi"/>
        <w:szCs w:val="24"/>
      </w:rPr>
      <w:fldChar w:fldCharType="begin"/>
    </w:r>
    <w:r w:rsidR="00106FC2">
      <w:rPr>
        <w:rFonts w:cstheme="minorHAnsi"/>
        <w:szCs w:val="24"/>
      </w:rPr>
      <w:instrText xml:space="preserve"> PAGE  \* Arabic  \* MERGEFORMAT </w:instrText>
    </w:r>
    <w:r w:rsidR="00106FC2">
      <w:rPr>
        <w:rFonts w:cstheme="minorHAnsi"/>
        <w:szCs w:val="24"/>
      </w:rPr>
      <w:fldChar w:fldCharType="separate"/>
    </w:r>
    <w:r w:rsidR="00106FC2">
      <w:rPr>
        <w:rFonts w:cstheme="minorHAnsi"/>
        <w:noProof/>
        <w:szCs w:val="24"/>
      </w:rPr>
      <w:t>0</w:t>
    </w:r>
    <w:r w:rsidR="00106FC2">
      <w:rPr>
        <w:rFonts w:cstheme="minorHAnsi"/>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6500E" w14:textId="77777777" w:rsidR="007D4EF7" w:rsidRPr="00E30892" w:rsidRDefault="007D4EF7" w:rsidP="00E30892">
    <w:pPr>
      <w:pStyle w:val="Footer"/>
    </w:pPr>
    <w:r w:rsidRPr="00E30892">
      <w:t>Competencies for Cervical Screening Education and Training</w:t>
    </w:r>
    <w:r>
      <w:t xml:space="preserve"> v3.0</w:t>
    </w:r>
    <w:r w:rsidRPr="00E30892">
      <w:tab/>
    </w:r>
    <w:r>
      <w:ptab w:relativeTo="margin" w:alignment="right" w:leader="none"/>
    </w:r>
    <w:r w:rsidRPr="00B71FD6">
      <w:fldChar w:fldCharType="begin"/>
    </w:r>
    <w:r w:rsidRPr="00B71FD6">
      <w:instrText xml:space="preserve"> PAGE  \* Arabic  \* MERGEFORMAT </w:instrText>
    </w:r>
    <w:r w:rsidRPr="00B71FD6">
      <w:fldChar w:fldCharType="separate"/>
    </w:r>
    <w:r w:rsidRPr="00B71FD6">
      <w:t>0</w:t>
    </w:r>
    <w:r w:rsidRPr="00B71FD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09304" w14:textId="77777777" w:rsidR="00DC5C3E" w:rsidRDefault="00DC5C3E" w:rsidP="00B8567C">
      <w:pPr>
        <w:spacing w:before="0" w:after="0"/>
        <w:rPr>
          <w:color w:val="00AFB9" w:themeColor="background2"/>
        </w:rPr>
      </w:pPr>
    </w:p>
    <w:p w14:paraId="6FB4BD11" w14:textId="77777777" w:rsidR="00DC5C3E" w:rsidRDefault="00DC5C3E" w:rsidP="00B8567C">
      <w:pPr>
        <w:spacing w:before="0" w:after="0"/>
        <w:rPr>
          <w:color w:val="00AFB9" w:themeColor="background2"/>
        </w:rPr>
      </w:pPr>
      <w:r w:rsidRPr="00B8567C">
        <w:rPr>
          <w:color w:val="00AFB9" w:themeColor="background2"/>
        </w:rPr>
        <w:separator/>
      </w:r>
    </w:p>
    <w:p w14:paraId="03C6335C" w14:textId="77777777" w:rsidR="00DC5C3E" w:rsidRPr="00B8567C" w:rsidRDefault="00DC5C3E" w:rsidP="00B8567C">
      <w:pPr>
        <w:spacing w:before="0" w:after="0"/>
        <w:rPr>
          <w:color w:val="00AFB9" w:themeColor="background2"/>
          <w:sz w:val="6"/>
          <w:szCs w:val="4"/>
        </w:rPr>
      </w:pPr>
    </w:p>
  </w:footnote>
  <w:footnote w:type="continuationSeparator" w:id="0">
    <w:p w14:paraId="38CEE7FD" w14:textId="77777777" w:rsidR="00DC5C3E" w:rsidRDefault="00DC5C3E">
      <w:r>
        <w:continuationSeparator/>
      </w:r>
    </w:p>
  </w:footnote>
  <w:footnote w:type="continuationNotice" w:id="1">
    <w:p w14:paraId="364932ED" w14:textId="77777777" w:rsidR="00DC5C3E" w:rsidRDefault="00DC5C3E"/>
  </w:footnote>
  <w:footnote w:id="2">
    <w:p w14:paraId="7D640910" w14:textId="77777777" w:rsidR="00CB76F8" w:rsidRPr="006D52F7" w:rsidRDefault="00CB76F8" w:rsidP="00424BAE">
      <w:pPr>
        <w:pStyle w:val="FootnoteText"/>
      </w:pPr>
      <w:r w:rsidRPr="00424BAE">
        <w:rPr>
          <w:rStyle w:val="FootnoteReference"/>
        </w:rPr>
        <w:footnoteRef/>
      </w:r>
      <w:r>
        <w:tab/>
      </w:r>
      <w:r w:rsidRPr="006D52F7">
        <w:t xml:space="preserve">This requirement may be modified at the discretion of the training provider in recognition of </w:t>
      </w:r>
      <w:r>
        <w:t>previous</w:t>
      </w:r>
      <w:r w:rsidRPr="006D52F7">
        <w:t xml:space="preserve"> learning.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2A2F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512EDB"/>
    <w:multiLevelType w:val="multilevel"/>
    <w:tmpl w:val="3FD08380"/>
    <w:lvl w:ilvl="0">
      <w:start w:val="1"/>
      <w:numFmt w:val="decimal"/>
      <w:pStyle w:val="NumberedHeading2"/>
      <w:lvlText w:val="%1"/>
      <w:lvlJc w:val="left"/>
      <w:pPr>
        <w:ind w:left="567" w:hanging="567"/>
      </w:pPr>
      <w:rPr>
        <w:rFonts w:hint="default"/>
      </w:rPr>
    </w:lvl>
    <w:lvl w:ilvl="1">
      <w:start w:val="1"/>
      <w:numFmt w:val="decimal"/>
      <w:pStyle w:val="NumberedHeading3"/>
      <w:lvlText w:val="%1.%2"/>
      <w:lvlJc w:val="left"/>
      <w:pPr>
        <w:ind w:left="1134" w:hanging="567"/>
      </w:pPr>
      <w:rPr>
        <w:rFonts w:hint="default"/>
      </w:rPr>
    </w:lvl>
    <w:lvl w:ilvl="2">
      <w:start w:val="1"/>
      <w:numFmt w:val="decimal"/>
      <w:pStyle w:val="NumberedNormal"/>
      <w:lvlText w:val="%1.%2.%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 w15:restartNumberingAfterBreak="0">
    <w:nsid w:val="04317B09"/>
    <w:multiLevelType w:val="multilevel"/>
    <w:tmpl w:val="383A5226"/>
    <w:lvl w:ilvl="0">
      <w:start w:val="1"/>
      <w:numFmt w:val="bullet"/>
      <w:lvlText w:val=""/>
      <w:lvlJc w:val="left"/>
      <w:pPr>
        <w:ind w:left="397" w:hanging="397"/>
      </w:pPr>
      <w:rPr>
        <w:rFonts w:ascii="Symbol" w:hAnsi="Symbol" w:hint="default"/>
        <w:color w:val="auto"/>
      </w:rPr>
    </w:lvl>
    <w:lvl w:ilvl="1">
      <w:start w:val="1"/>
      <w:numFmt w:val="bullet"/>
      <w:pStyle w:val="ListBullet2"/>
      <w:lvlText w:val="–"/>
      <w:lvlJc w:val="left"/>
      <w:pPr>
        <w:ind w:left="794" w:hanging="397"/>
      </w:pPr>
      <w:rPr>
        <w:rFonts w:ascii="Arial" w:hAnsi="Arial" w:hint="default"/>
      </w:rPr>
    </w:lvl>
    <w:lvl w:ilvl="2">
      <w:start w:val="1"/>
      <w:numFmt w:val="bullet"/>
      <w:pStyle w:val="ListBullet3"/>
      <w:lvlText w:val=""/>
      <w:lvlJc w:val="left"/>
      <w:pPr>
        <w:ind w:left="1191" w:hanging="397"/>
      </w:pPr>
      <w:rPr>
        <w:rFonts w:ascii="Wingdings" w:hAnsi="Wingdings" w:hint="default"/>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Wingdings" w:hAnsi="Wingdings" w:hint="default"/>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rPr>
    </w:lvl>
  </w:abstractNum>
  <w:abstractNum w:abstractNumId="3" w15:restartNumberingAfterBreak="0">
    <w:nsid w:val="14105779"/>
    <w:multiLevelType w:val="hybridMultilevel"/>
    <w:tmpl w:val="FA32E0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5" w15:restartNumberingAfterBreak="0">
    <w:nsid w:val="1E054BA7"/>
    <w:multiLevelType w:val="hybridMultilevel"/>
    <w:tmpl w:val="FF528C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2A95897"/>
    <w:multiLevelType w:val="multilevel"/>
    <w:tmpl w:val="B6A67920"/>
    <w:lvl w:ilvl="0">
      <w:start w:val="1"/>
      <w:numFmt w:val="decimal"/>
      <w:pStyle w:val="NumberedHeading1"/>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5DE655C"/>
    <w:multiLevelType w:val="hybridMultilevel"/>
    <w:tmpl w:val="91D2BC0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FFE73BD"/>
    <w:multiLevelType w:val="hybridMultilevel"/>
    <w:tmpl w:val="20C8E8DA"/>
    <w:lvl w:ilvl="0" w:tplc="AE7E9DD2">
      <w:start w:val="1"/>
      <w:numFmt w:val="bullet"/>
      <w:lvlText w:val=""/>
      <w:lvlJc w:val="left"/>
      <w:pPr>
        <w:ind w:left="720" w:hanging="360"/>
      </w:pPr>
      <w:rPr>
        <w:rFonts w:ascii="Symbol" w:hAnsi="Symbol" w:hint="default"/>
      </w:rPr>
    </w:lvl>
    <w:lvl w:ilvl="1" w:tplc="13168AD8">
      <w:start w:val="1"/>
      <w:numFmt w:val="bullet"/>
      <w:lvlText w:val="o"/>
      <w:lvlJc w:val="left"/>
      <w:pPr>
        <w:ind w:left="1440" w:hanging="360"/>
      </w:pPr>
      <w:rPr>
        <w:rFonts w:ascii="Courier New" w:hAnsi="Courier New" w:hint="default"/>
      </w:rPr>
    </w:lvl>
    <w:lvl w:ilvl="2" w:tplc="27763822">
      <w:start w:val="1"/>
      <w:numFmt w:val="bullet"/>
      <w:lvlText w:val=""/>
      <w:lvlJc w:val="left"/>
      <w:pPr>
        <w:ind w:left="2160" w:hanging="360"/>
      </w:pPr>
      <w:rPr>
        <w:rFonts w:ascii="Wingdings" w:hAnsi="Wingdings" w:hint="default"/>
      </w:rPr>
    </w:lvl>
    <w:lvl w:ilvl="3" w:tplc="C92052BE">
      <w:start w:val="1"/>
      <w:numFmt w:val="bullet"/>
      <w:lvlText w:val=""/>
      <w:lvlJc w:val="left"/>
      <w:pPr>
        <w:ind w:left="2880" w:hanging="360"/>
      </w:pPr>
      <w:rPr>
        <w:rFonts w:ascii="Symbol" w:hAnsi="Symbol" w:hint="default"/>
      </w:rPr>
    </w:lvl>
    <w:lvl w:ilvl="4" w:tplc="CA7C8164">
      <w:start w:val="1"/>
      <w:numFmt w:val="bullet"/>
      <w:lvlText w:val="o"/>
      <w:lvlJc w:val="left"/>
      <w:pPr>
        <w:ind w:left="3600" w:hanging="360"/>
      </w:pPr>
      <w:rPr>
        <w:rFonts w:ascii="Courier New" w:hAnsi="Courier New" w:hint="default"/>
      </w:rPr>
    </w:lvl>
    <w:lvl w:ilvl="5" w:tplc="62168358">
      <w:start w:val="1"/>
      <w:numFmt w:val="bullet"/>
      <w:lvlText w:val=""/>
      <w:lvlJc w:val="left"/>
      <w:pPr>
        <w:ind w:left="4320" w:hanging="360"/>
      </w:pPr>
      <w:rPr>
        <w:rFonts w:ascii="Wingdings" w:hAnsi="Wingdings" w:hint="default"/>
      </w:rPr>
    </w:lvl>
    <w:lvl w:ilvl="6" w:tplc="40F0C04A">
      <w:start w:val="1"/>
      <w:numFmt w:val="bullet"/>
      <w:lvlText w:val=""/>
      <w:lvlJc w:val="left"/>
      <w:pPr>
        <w:ind w:left="5040" w:hanging="360"/>
      </w:pPr>
      <w:rPr>
        <w:rFonts w:ascii="Symbol" w:hAnsi="Symbol" w:hint="default"/>
      </w:rPr>
    </w:lvl>
    <w:lvl w:ilvl="7" w:tplc="7856E8DA">
      <w:start w:val="1"/>
      <w:numFmt w:val="bullet"/>
      <w:lvlText w:val="o"/>
      <w:lvlJc w:val="left"/>
      <w:pPr>
        <w:ind w:left="5760" w:hanging="360"/>
      </w:pPr>
      <w:rPr>
        <w:rFonts w:ascii="Courier New" w:hAnsi="Courier New" w:hint="default"/>
      </w:rPr>
    </w:lvl>
    <w:lvl w:ilvl="8" w:tplc="A314B372">
      <w:start w:val="1"/>
      <w:numFmt w:val="bullet"/>
      <w:lvlText w:val=""/>
      <w:lvlJc w:val="left"/>
      <w:pPr>
        <w:ind w:left="6480" w:hanging="360"/>
      </w:pPr>
      <w:rPr>
        <w:rFonts w:ascii="Wingdings" w:hAnsi="Wingdings" w:hint="default"/>
      </w:rPr>
    </w:lvl>
  </w:abstractNum>
  <w:abstractNum w:abstractNumId="9" w15:restartNumberingAfterBreak="0">
    <w:nsid w:val="371C78C1"/>
    <w:multiLevelType w:val="multilevel"/>
    <w:tmpl w:val="D5BE9ABA"/>
    <w:lvl w:ilvl="0">
      <w:start w:val="1"/>
      <w:numFmt w:val="decimal"/>
      <w:pStyle w:val="ListNumber"/>
      <w:lvlText w:val="%1."/>
      <w:lvlJc w:val="left"/>
      <w:pPr>
        <w:ind w:left="397" w:hanging="397"/>
      </w:pPr>
      <w:rPr>
        <w:rFonts w:hint="default"/>
      </w:rPr>
    </w:lvl>
    <w:lvl w:ilvl="1">
      <w:start w:val="1"/>
      <w:numFmt w:val="lowerLetter"/>
      <w:pStyle w:val="ListNumber2"/>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10" w15:restartNumberingAfterBreak="0">
    <w:nsid w:val="396E6CBF"/>
    <w:multiLevelType w:val="hybridMultilevel"/>
    <w:tmpl w:val="3CF859D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3A4DCB9A"/>
    <w:multiLevelType w:val="hybridMultilevel"/>
    <w:tmpl w:val="FFFFFFFF"/>
    <w:lvl w:ilvl="0" w:tplc="19C61532">
      <w:start w:val="1"/>
      <w:numFmt w:val="bullet"/>
      <w:lvlText w:val=""/>
      <w:lvlJc w:val="left"/>
      <w:pPr>
        <w:ind w:left="284" w:hanging="284"/>
      </w:pPr>
      <w:rPr>
        <w:rFonts w:ascii="Symbol" w:hAnsi="Symbol" w:hint="default"/>
      </w:rPr>
    </w:lvl>
    <w:lvl w:ilvl="1" w:tplc="76725D2E">
      <w:start w:val="1"/>
      <w:numFmt w:val="bullet"/>
      <w:lvlText w:val="o"/>
      <w:lvlJc w:val="left"/>
      <w:pPr>
        <w:ind w:left="1440" w:hanging="360"/>
      </w:pPr>
      <w:rPr>
        <w:rFonts w:ascii="Courier New" w:hAnsi="Courier New" w:hint="default"/>
      </w:rPr>
    </w:lvl>
    <w:lvl w:ilvl="2" w:tplc="3BEC15EC">
      <w:start w:val="1"/>
      <w:numFmt w:val="bullet"/>
      <w:lvlText w:val=""/>
      <w:lvlJc w:val="left"/>
      <w:pPr>
        <w:ind w:left="2160" w:hanging="360"/>
      </w:pPr>
      <w:rPr>
        <w:rFonts w:ascii="Wingdings" w:hAnsi="Wingdings" w:hint="default"/>
      </w:rPr>
    </w:lvl>
    <w:lvl w:ilvl="3" w:tplc="40FA41EE">
      <w:start w:val="1"/>
      <w:numFmt w:val="bullet"/>
      <w:lvlText w:val=""/>
      <w:lvlJc w:val="left"/>
      <w:pPr>
        <w:ind w:left="2880" w:hanging="360"/>
      </w:pPr>
      <w:rPr>
        <w:rFonts w:ascii="Symbol" w:hAnsi="Symbol" w:hint="default"/>
      </w:rPr>
    </w:lvl>
    <w:lvl w:ilvl="4" w:tplc="CA909BB2">
      <w:start w:val="1"/>
      <w:numFmt w:val="bullet"/>
      <w:lvlText w:val="o"/>
      <w:lvlJc w:val="left"/>
      <w:pPr>
        <w:ind w:left="3600" w:hanging="360"/>
      </w:pPr>
      <w:rPr>
        <w:rFonts w:ascii="Courier New" w:hAnsi="Courier New" w:hint="default"/>
      </w:rPr>
    </w:lvl>
    <w:lvl w:ilvl="5" w:tplc="7A9E70B2">
      <w:start w:val="1"/>
      <w:numFmt w:val="bullet"/>
      <w:lvlText w:val=""/>
      <w:lvlJc w:val="left"/>
      <w:pPr>
        <w:ind w:left="4320" w:hanging="360"/>
      </w:pPr>
      <w:rPr>
        <w:rFonts w:ascii="Wingdings" w:hAnsi="Wingdings" w:hint="default"/>
      </w:rPr>
    </w:lvl>
    <w:lvl w:ilvl="6" w:tplc="FC3C0C84">
      <w:start w:val="1"/>
      <w:numFmt w:val="bullet"/>
      <w:lvlText w:val=""/>
      <w:lvlJc w:val="left"/>
      <w:pPr>
        <w:ind w:left="5040" w:hanging="360"/>
      </w:pPr>
      <w:rPr>
        <w:rFonts w:ascii="Symbol" w:hAnsi="Symbol" w:hint="default"/>
      </w:rPr>
    </w:lvl>
    <w:lvl w:ilvl="7" w:tplc="8FF2B514">
      <w:start w:val="1"/>
      <w:numFmt w:val="bullet"/>
      <w:lvlText w:val="o"/>
      <w:lvlJc w:val="left"/>
      <w:pPr>
        <w:ind w:left="5760" w:hanging="360"/>
      </w:pPr>
      <w:rPr>
        <w:rFonts w:ascii="Courier New" w:hAnsi="Courier New" w:hint="default"/>
      </w:rPr>
    </w:lvl>
    <w:lvl w:ilvl="8" w:tplc="6F462812">
      <w:start w:val="1"/>
      <w:numFmt w:val="bullet"/>
      <w:lvlText w:val=""/>
      <w:lvlJc w:val="left"/>
      <w:pPr>
        <w:ind w:left="6480" w:hanging="360"/>
      </w:pPr>
      <w:rPr>
        <w:rFonts w:ascii="Wingdings" w:hAnsi="Wingdings" w:hint="default"/>
      </w:rPr>
    </w:lvl>
  </w:abstractNum>
  <w:abstractNum w:abstractNumId="12" w15:restartNumberingAfterBreak="0">
    <w:nsid w:val="3CA71F78"/>
    <w:multiLevelType w:val="hybridMultilevel"/>
    <w:tmpl w:val="971A5E60"/>
    <w:lvl w:ilvl="0" w:tplc="33A80CE8">
      <w:start w:val="1"/>
      <w:numFmt w:val="bullet"/>
      <w:lvlText w:val="–"/>
      <w:lvlJc w:val="left"/>
      <w:pPr>
        <w:tabs>
          <w:tab w:val="num" w:pos="567"/>
        </w:tabs>
        <w:ind w:left="567" w:hanging="283"/>
      </w:pPr>
      <w:rPr>
        <w:rFonts w:ascii="Arial" w:hAnsi="Arial" w:hint="default"/>
        <w:b w:val="0"/>
        <w:i w:val="0"/>
        <w:sz w:val="20"/>
        <w:szCs w:val="20"/>
      </w:rPr>
    </w:lvl>
    <w:lvl w:ilvl="1" w:tplc="1BA26306">
      <w:numFmt w:val="bullet"/>
      <w:lvlText w:val="-"/>
      <w:lvlJc w:val="left"/>
      <w:pPr>
        <w:ind w:left="1500" w:hanging="420"/>
      </w:pPr>
      <w:rPr>
        <w:rFonts w:ascii="Georgia" w:eastAsia="Times New Roman" w:hAnsi="Georgia"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0E20E8"/>
    <w:multiLevelType w:val="hybridMultilevel"/>
    <w:tmpl w:val="FD9CE56E"/>
    <w:lvl w:ilvl="0" w:tplc="84F4142A">
      <w:start w:val="1"/>
      <w:numFmt w:val="bullet"/>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1F5259"/>
    <w:multiLevelType w:val="hybridMultilevel"/>
    <w:tmpl w:val="59B84A9E"/>
    <w:lvl w:ilvl="0" w:tplc="133E710A">
      <w:start w:val="1"/>
      <w:numFmt w:val="bullet"/>
      <w:lvlText w:val="•"/>
      <w:lvlJc w:val="left"/>
      <w:pPr>
        <w:ind w:left="284" w:hanging="360"/>
      </w:pPr>
      <w:rPr>
        <w:rFonts w:ascii="Calibri" w:hAnsi="Calibri" w:hint="default"/>
      </w:rPr>
    </w:lvl>
    <w:lvl w:ilvl="1" w:tplc="1AB2A610">
      <w:start w:val="1"/>
      <w:numFmt w:val="bullet"/>
      <w:lvlText w:val="o"/>
      <w:lvlJc w:val="left"/>
      <w:pPr>
        <w:ind w:left="1440" w:hanging="360"/>
      </w:pPr>
      <w:rPr>
        <w:rFonts w:ascii="Courier New" w:hAnsi="Courier New" w:hint="default"/>
      </w:rPr>
    </w:lvl>
    <w:lvl w:ilvl="2" w:tplc="1DE8BBD6">
      <w:start w:val="1"/>
      <w:numFmt w:val="bullet"/>
      <w:lvlText w:val=""/>
      <w:lvlJc w:val="left"/>
      <w:pPr>
        <w:ind w:left="2160" w:hanging="360"/>
      </w:pPr>
      <w:rPr>
        <w:rFonts w:ascii="Wingdings" w:hAnsi="Wingdings" w:hint="default"/>
      </w:rPr>
    </w:lvl>
    <w:lvl w:ilvl="3" w:tplc="A78ACB7E">
      <w:start w:val="1"/>
      <w:numFmt w:val="bullet"/>
      <w:lvlText w:val=""/>
      <w:lvlJc w:val="left"/>
      <w:pPr>
        <w:ind w:left="2880" w:hanging="360"/>
      </w:pPr>
      <w:rPr>
        <w:rFonts w:ascii="Symbol" w:hAnsi="Symbol" w:hint="default"/>
      </w:rPr>
    </w:lvl>
    <w:lvl w:ilvl="4" w:tplc="2F16BD7C">
      <w:start w:val="1"/>
      <w:numFmt w:val="bullet"/>
      <w:lvlText w:val="o"/>
      <w:lvlJc w:val="left"/>
      <w:pPr>
        <w:ind w:left="3600" w:hanging="360"/>
      </w:pPr>
      <w:rPr>
        <w:rFonts w:ascii="Courier New" w:hAnsi="Courier New" w:hint="default"/>
      </w:rPr>
    </w:lvl>
    <w:lvl w:ilvl="5" w:tplc="F01E65C0">
      <w:start w:val="1"/>
      <w:numFmt w:val="bullet"/>
      <w:lvlText w:val=""/>
      <w:lvlJc w:val="left"/>
      <w:pPr>
        <w:ind w:left="4320" w:hanging="360"/>
      </w:pPr>
      <w:rPr>
        <w:rFonts w:ascii="Wingdings" w:hAnsi="Wingdings" w:hint="default"/>
      </w:rPr>
    </w:lvl>
    <w:lvl w:ilvl="6" w:tplc="D30AC464">
      <w:start w:val="1"/>
      <w:numFmt w:val="bullet"/>
      <w:lvlText w:val=""/>
      <w:lvlJc w:val="left"/>
      <w:pPr>
        <w:ind w:left="5040" w:hanging="360"/>
      </w:pPr>
      <w:rPr>
        <w:rFonts w:ascii="Symbol" w:hAnsi="Symbol" w:hint="default"/>
      </w:rPr>
    </w:lvl>
    <w:lvl w:ilvl="7" w:tplc="BC081938">
      <w:start w:val="1"/>
      <w:numFmt w:val="bullet"/>
      <w:lvlText w:val="o"/>
      <w:lvlJc w:val="left"/>
      <w:pPr>
        <w:ind w:left="5760" w:hanging="360"/>
      </w:pPr>
      <w:rPr>
        <w:rFonts w:ascii="Courier New" w:hAnsi="Courier New" w:hint="default"/>
      </w:rPr>
    </w:lvl>
    <w:lvl w:ilvl="8" w:tplc="F2C895E2">
      <w:start w:val="1"/>
      <w:numFmt w:val="bullet"/>
      <w:lvlText w:val=""/>
      <w:lvlJc w:val="left"/>
      <w:pPr>
        <w:ind w:left="6480" w:hanging="360"/>
      </w:pPr>
      <w:rPr>
        <w:rFonts w:ascii="Wingdings" w:hAnsi="Wingdings" w:hint="default"/>
      </w:rPr>
    </w:lvl>
  </w:abstractNum>
  <w:abstractNum w:abstractNumId="15"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16" w15:restartNumberingAfterBreak="0">
    <w:nsid w:val="6E0B6B11"/>
    <w:multiLevelType w:val="hybridMultilevel"/>
    <w:tmpl w:val="7398FF7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0BC3E90"/>
    <w:multiLevelType w:val="hybridMultilevel"/>
    <w:tmpl w:val="44D89160"/>
    <w:lvl w:ilvl="0" w:tplc="14090003">
      <w:start w:val="1"/>
      <w:numFmt w:val="bullet"/>
      <w:lvlText w:val="o"/>
      <w:lvlJc w:val="left"/>
      <w:pPr>
        <w:ind w:left="785" w:hanging="360"/>
      </w:pPr>
      <w:rPr>
        <w:rFonts w:ascii="Courier New" w:hAnsi="Courier New" w:cs="Courier New" w:hint="default"/>
      </w:rPr>
    </w:lvl>
    <w:lvl w:ilvl="1" w:tplc="14090003" w:tentative="1">
      <w:start w:val="1"/>
      <w:numFmt w:val="bullet"/>
      <w:lvlText w:val="o"/>
      <w:lvlJc w:val="left"/>
      <w:pPr>
        <w:ind w:left="1505" w:hanging="360"/>
      </w:pPr>
      <w:rPr>
        <w:rFonts w:ascii="Courier New" w:hAnsi="Courier New" w:cs="Courier New" w:hint="default"/>
      </w:rPr>
    </w:lvl>
    <w:lvl w:ilvl="2" w:tplc="14090005" w:tentative="1">
      <w:start w:val="1"/>
      <w:numFmt w:val="bullet"/>
      <w:lvlText w:val=""/>
      <w:lvlJc w:val="left"/>
      <w:pPr>
        <w:ind w:left="2225" w:hanging="360"/>
      </w:pPr>
      <w:rPr>
        <w:rFonts w:ascii="Wingdings" w:hAnsi="Wingdings" w:hint="default"/>
      </w:rPr>
    </w:lvl>
    <w:lvl w:ilvl="3" w:tplc="14090001" w:tentative="1">
      <w:start w:val="1"/>
      <w:numFmt w:val="bullet"/>
      <w:lvlText w:val=""/>
      <w:lvlJc w:val="left"/>
      <w:pPr>
        <w:ind w:left="2945" w:hanging="360"/>
      </w:pPr>
      <w:rPr>
        <w:rFonts w:ascii="Symbol" w:hAnsi="Symbol" w:hint="default"/>
      </w:rPr>
    </w:lvl>
    <w:lvl w:ilvl="4" w:tplc="14090003" w:tentative="1">
      <w:start w:val="1"/>
      <w:numFmt w:val="bullet"/>
      <w:lvlText w:val="o"/>
      <w:lvlJc w:val="left"/>
      <w:pPr>
        <w:ind w:left="3665" w:hanging="360"/>
      </w:pPr>
      <w:rPr>
        <w:rFonts w:ascii="Courier New" w:hAnsi="Courier New" w:cs="Courier New" w:hint="default"/>
      </w:rPr>
    </w:lvl>
    <w:lvl w:ilvl="5" w:tplc="14090005" w:tentative="1">
      <w:start w:val="1"/>
      <w:numFmt w:val="bullet"/>
      <w:lvlText w:val=""/>
      <w:lvlJc w:val="left"/>
      <w:pPr>
        <w:ind w:left="4385" w:hanging="360"/>
      </w:pPr>
      <w:rPr>
        <w:rFonts w:ascii="Wingdings" w:hAnsi="Wingdings" w:hint="default"/>
      </w:rPr>
    </w:lvl>
    <w:lvl w:ilvl="6" w:tplc="14090001" w:tentative="1">
      <w:start w:val="1"/>
      <w:numFmt w:val="bullet"/>
      <w:lvlText w:val=""/>
      <w:lvlJc w:val="left"/>
      <w:pPr>
        <w:ind w:left="5105" w:hanging="360"/>
      </w:pPr>
      <w:rPr>
        <w:rFonts w:ascii="Symbol" w:hAnsi="Symbol" w:hint="default"/>
      </w:rPr>
    </w:lvl>
    <w:lvl w:ilvl="7" w:tplc="14090003" w:tentative="1">
      <w:start w:val="1"/>
      <w:numFmt w:val="bullet"/>
      <w:lvlText w:val="o"/>
      <w:lvlJc w:val="left"/>
      <w:pPr>
        <w:ind w:left="5825" w:hanging="360"/>
      </w:pPr>
      <w:rPr>
        <w:rFonts w:ascii="Courier New" w:hAnsi="Courier New" w:cs="Courier New" w:hint="default"/>
      </w:rPr>
    </w:lvl>
    <w:lvl w:ilvl="8" w:tplc="14090005" w:tentative="1">
      <w:start w:val="1"/>
      <w:numFmt w:val="bullet"/>
      <w:lvlText w:val=""/>
      <w:lvlJc w:val="left"/>
      <w:pPr>
        <w:ind w:left="6545" w:hanging="360"/>
      </w:pPr>
      <w:rPr>
        <w:rFonts w:ascii="Wingdings" w:hAnsi="Wingdings" w:hint="default"/>
      </w:rPr>
    </w:lvl>
  </w:abstractNum>
  <w:abstractNum w:abstractNumId="18" w15:restartNumberingAfterBreak="0">
    <w:nsid w:val="77856ED3"/>
    <w:multiLevelType w:val="hybridMultilevel"/>
    <w:tmpl w:val="3C8C10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85409156">
    <w:abstractNumId w:val="11"/>
  </w:num>
  <w:num w:numId="2" w16cid:durableId="864560862">
    <w:abstractNumId w:val="8"/>
  </w:num>
  <w:num w:numId="3" w16cid:durableId="948272402">
    <w:abstractNumId w:val="14"/>
  </w:num>
  <w:num w:numId="4" w16cid:durableId="689648680">
    <w:abstractNumId w:val="15"/>
  </w:num>
  <w:num w:numId="5" w16cid:durableId="1542865370">
    <w:abstractNumId w:val="12"/>
  </w:num>
  <w:num w:numId="6" w16cid:durableId="971862417">
    <w:abstractNumId w:val="13"/>
  </w:num>
  <w:num w:numId="7" w16cid:durableId="1919292404">
    <w:abstractNumId w:val="7"/>
  </w:num>
  <w:num w:numId="8" w16cid:durableId="2134981696">
    <w:abstractNumId w:val="18"/>
  </w:num>
  <w:num w:numId="9" w16cid:durableId="35811378">
    <w:abstractNumId w:val="4"/>
  </w:num>
  <w:num w:numId="10" w16cid:durableId="523205789">
    <w:abstractNumId w:val="2"/>
  </w:num>
  <w:num w:numId="11" w16cid:durableId="360320117">
    <w:abstractNumId w:val="9"/>
  </w:num>
  <w:num w:numId="12" w16cid:durableId="1131022284">
    <w:abstractNumId w:val="6"/>
  </w:num>
  <w:num w:numId="13" w16cid:durableId="971709642">
    <w:abstractNumId w:val="1"/>
  </w:num>
  <w:num w:numId="14" w16cid:durableId="4774972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700724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127554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713051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856540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911729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341127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177935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60499898">
    <w:abstractNumId w:val="0"/>
  </w:num>
  <w:num w:numId="23" w16cid:durableId="1856916869">
    <w:abstractNumId w:val="5"/>
  </w:num>
  <w:num w:numId="24" w16cid:durableId="2097244428">
    <w:abstractNumId w:val="10"/>
  </w:num>
  <w:num w:numId="25" w16cid:durableId="583077485">
    <w:abstractNumId w:val="16"/>
  </w:num>
  <w:num w:numId="26" w16cid:durableId="628897995">
    <w:abstractNumId w:val="3"/>
  </w:num>
  <w:num w:numId="27" w16cid:durableId="1042561667">
    <w:abstractNumId w:val="17"/>
  </w:num>
  <w:num w:numId="28" w16cid:durableId="1301764307">
    <w:abstractNumId w:val="0"/>
  </w:num>
  <w:num w:numId="29" w16cid:durableId="1998220690">
    <w:abstractNumId w:val="0"/>
  </w:num>
  <w:num w:numId="30" w16cid:durableId="754057597">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85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CC2"/>
    <w:rsid w:val="000032B5"/>
    <w:rsid w:val="00003FFA"/>
    <w:rsid w:val="000060CF"/>
    <w:rsid w:val="000113D6"/>
    <w:rsid w:val="000116A5"/>
    <w:rsid w:val="00015817"/>
    <w:rsid w:val="0001719D"/>
    <w:rsid w:val="00020224"/>
    <w:rsid w:val="00022543"/>
    <w:rsid w:val="000242F4"/>
    <w:rsid w:val="00024863"/>
    <w:rsid w:val="00024B45"/>
    <w:rsid w:val="00024E53"/>
    <w:rsid w:val="0002689A"/>
    <w:rsid w:val="000279E4"/>
    <w:rsid w:val="00027A5D"/>
    <w:rsid w:val="00030B26"/>
    <w:rsid w:val="00030B76"/>
    <w:rsid w:val="00030EF9"/>
    <w:rsid w:val="00033681"/>
    <w:rsid w:val="0003441D"/>
    <w:rsid w:val="000352C9"/>
    <w:rsid w:val="00035610"/>
    <w:rsid w:val="000365AE"/>
    <w:rsid w:val="00037232"/>
    <w:rsid w:val="00041B99"/>
    <w:rsid w:val="0004414D"/>
    <w:rsid w:val="0004426C"/>
    <w:rsid w:val="000459B4"/>
    <w:rsid w:val="00045B3E"/>
    <w:rsid w:val="000510E2"/>
    <w:rsid w:val="0005398F"/>
    <w:rsid w:val="00054215"/>
    <w:rsid w:val="0005443C"/>
    <w:rsid w:val="00054A02"/>
    <w:rsid w:val="00054FDD"/>
    <w:rsid w:val="0005545C"/>
    <w:rsid w:val="00055D75"/>
    <w:rsid w:val="00056376"/>
    <w:rsid w:val="00057BCD"/>
    <w:rsid w:val="00060885"/>
    <w:rsid w:val="0006228D"/>
    <w:rsid w:val="00062FF3"/>
    <w:rsid w:val="00063112"/>
    <w:rsid w:val="00063EFA"/>
    <w:rsid w:val="000667D5"/>
    <w:rsid w:val="00068B64"/>
    <w:rsid w:val="000708DD"/>
    <w:rsid w:val="00071F00"/>
    <w:rsid w:val="00072BD6"/>
    <w:rsid w:val="00075B78"/>
    <w:rsid w:val="00075B96"/>
    <w:rsid w:val="00081358"/>
    <w:rsid w:val="00082CD6"/>
    <w:rsid w:val="00084B7E"/>
    <w:rsid w:val="000857C9"/>
    <w:rsid w:val="00085AFE"/>
    <w:rsid w:val="000911DB"/>
    <w:rsid w:val="000917F4"/>
    <w:rsid w:val="000943A8"/>
    <w:rsid w:val="000955DC"/>
    <w:rsid w:val="00095FDF"/>
    <w:rsid w:val="0009654F"/>
    <w:rsid w:val="000A1D82"/>
    <w:rsid w:val="000A206E"/>
    <w:rsid w:val="000A2E89"/>
    <w:rsid w:val="000A3D4B"/>
    <w:rsid w:val="000A531D"/>
    <w:rsid w:val="000A6D4D"/>
    <w:rsid w:val="000B0730"/>
    <w:rsid w:val="000B1141"/>
    <w:rsid w:val="000B2916"/>
    <w:rsid w:val="000B6D73"/>
    <w:rsid w:val="000C44DC"/>
    <w:rsid w:val="000C560A"/>
    <w:rsid w:val="000D2294"/>
    <w:rsid w:val="000D42C5"/>
    <w:rsid w:val="000D7326"/>
    <w:rsid w:val="000E1835"/>
    <w:rsid w:val="000E21F5"/>
    <w:rsid w:val="000E698A"/>
    <w:rsid w:val="000F25E6"/>
    <w:rsid w:val="000F2AE2"/>
    <w:rsid w:val="000F326C"/>
    <w:rsid w:val="000F3683"/>
    <w:rsid w:val="00102063"/>
    <w:rsid w:val="001037B4"/>
    <w:rsid w:val="0010541C"/>
    <w:rsid w:val="00106F93"/>
    <w:rsid w:val="00106FC2"/>
    <w:rsid w:val="001070EE"/>
    <w:rsid w:val="00107280"/>
    <w:rsid w:val="00111D50"/>
    <w:rsid w:val="00113B8E"/>
    <w:rsid w:val="00116221"/>
    <w:rsid w:val="0012288E"/>
    <w:rsid w:val="001231EF"/>
    <w:rsid w:val="00124ADF"/>
    <w:rsid w:val="00124C5B"/>
    <w:rsid w:val="00125837"/>
    <w:rsid w:val="00127A8B"/>
    <w:rsid w:val="00127E6B"/>
    <w:rsid w:val="001312D4"/>
    <w:rsid w:val="00133C49"/>
    <w:rsid w:val="0013585C"/>
    <w:rsid w:val="00137A16"/>
    <w:rsid w:val="00142954"/>
    <w:rsid w:val="001460E0"/>
    <w:rsid w:val="00146452"/>
    <w:rsid w:val="00146A82"/>
    <w:rsid w:val="00147F71"/>
    <w:rsid w:val="00150A6E"/>
    <w:rsid w:val="001522EF"/>
    <w:rsid w:val="00154984"/>
    <w:rsid w:val="00155187"/>
    <w:rsid w:val="00155F8C"/>
    <w:rsid w:val="001573E4"/>
    <w:rsid w:val="0015783E"/>
    <w:rsid w:val="00160117"/>
    <w:rsid w:val="0016468A"/>
    <w:rsid w:val="0016761B"/>
    <w:rsid w:val="00170DB1"/>
    <w:rsid w:val="0017324D"/>
    <w:rsid w:val="00174E08"/>
    <w:rsid w:val="001821C1"/>
    <w:rsid w:val="00182FE4"/>
    <w:rsid w:val="00184333"/>
    <w:rsid w:val="00186A40"/>
    <w:rsid w:val="001872E2"/>
    <w:rsid w:val="001944C2"/>
    <w:rsid w:val="001971E6"/>
    <w:rsid w:val="00197432"/>
    <w:rsid w:val="001A0260"/>
    <w:rsid w:val="001A1570"/>
    <w:rsid w:val="001A2328"/>
    <w:rsid w:val="001A3DFA"/>
    <w:rsid w:val="001A4E88"/>
    <w:rsid w:val="001A544E"/>
    <w:rsid w:val="001A5CF5"/>
    <w:rsid w:val="001B0B51"/>
    <w:rsid w:val="001B268B"/>
    <w:rsid w:val="001B36F3"/>
    <w:rsid w:val="001B39D2"/>
    <w:rsid w:val="001C07FE"/>
    <w:rsid w:val="001C12E4"/>
    <w:rsid w:val="001C4326"/>
    <w:rsid w:val="001C608B"/>
    <w:rsid w:val="001C6A34"/>
    <w:rsid w:val="001C7561"/>
    <w:rsid w:val="001D0A9D"/>
    <w:rsid w:val="001D1273"/>
    <w:rsid w:val="001D17DB"/>
    <w:rsid w:val="001D24E5"/>
    <w:rsid w:val="001D2F98"/>
    <w:rsid w:val="001D3541"/>
    <w:rsid w:val="001E531E"/>
    <w:rsid w:val="001E5542"/>
    <w:rsid w:val="001E5B99"/>
    <w:rsid w:val="001E6487"/>
    <w:rsid w:val="001F0423"/>
    <w:rsid w:val="001F06D0"/>
    <w:rsid w:val="001F19D1"/>
    <w:rsid w:val="001F2353"/>
    <w:rsid w:val="001F4BD0"/>
    <w:rsid w:val="001F6DD3"/>
    <w:rsid w:val="0020089F"/>
    <w:rsid w:val="00201944"/>
    <w:rsid w:val="00201A01"/>
    <w:rsid w:val="00203C05"/>
    <w:rsid w:val="00203FFE"/>
    <w:rsid w:val="00204B4A"/>
    <w:rsid w:val="00206DE4"/>
    <w:rsid w:val="0020757D"/>
    <w:rsid w:val="002104D3"/>
    <w:rsid w:val="00211F50"/>
    <w:rsid w:val="00213A33"/>
    <w:rsid w:val="00217129"/>
    <w:rsid w:val="002201BA"/>
    <w:rsid w:val="00226783"/>
    <w:rsid w:val="00226DDC"/>
    <w:rsid w:val="002330C9"/>
    <w:rsid w:val="0023564D"/>
    <w:rsid w:val="0023588A"/>
    <w:rsid w:val="00235A10"/>
    <w:rsid w:val="00237BCE"/>
    <w:rsid w:val="00240D81"/>
    <w:rsid w:val="002469E9"/>
    <w:rsid w:val="00246DB1"/>
    <w:rsid w:val="00250405"/>
    <w:rsid w:val="002515B3"/>
    <w:rsid w:val="00252077"/>
    <w:rsid w:val="002533A7"/>
    <w:rsid w:val="00253ECF"/>
    <w:rsid w:val="002546A1"/>
    <w:rsid w:val="00256997"/>
    <w:rsid w:val="00261A76"/>
    <w:rsid w:val="0026287F"/>
    <w:rsid w:val="00267B47"/>
    <w:rsid w:val="002719DD"/>
    <w:rsid w:val="00274561"/>
    <w:rsid w:val="00275D08"/>
    <w:rsid w:val="00276CD4"/>
    <w:rsid w:val="002803E8"/>
    <w:rsid w:val="0028062A"/>
    <w:rsid w:val="00283C43"/>
    <w:rsid w:val="002858E3"/>
    <w:rsid w:val="0029041A"/>
    <w:rsid w:val="0029066A"/>
    <w:rsid w:val="0029190A"/>
    <w:rsid w:val="00292C5A"/>
    <w:rsid w:val="002960D9"/>
    <w:rsid w:val="00296915"/>
    <w:rsid w:val="002977A7"/>
    <w:rsid w:val="002979FF"/>
    <w:rsid w:val="00297BA1"/>
    <w:rsid w:val="002A11D7"/>
    <w:rsid w:val="002A2197"/>
    <w:rsid w:val="002A2853"/>
    <w:rsid w:val="002A43A8"/>
    <w:rsid w:val="002A5D3C"/>
    <w:rsid w:val="002B012F"/>
    <w:rsid w:val="002B047D"/>
    <w:rsid w:val="002B29A8"/>
    <w:rsid w:val="002B3BF1"/>
    <w:rsid w:val="002B3D84"/>
    <w:rsid w:val="002B649E"/>
    <w:rsid w:val="002B68BA"/>
    <w:rsid w:val="002B732B"/>
    <w:rsid w:val="002C0EC2"/>
    <w:rsid w:val="002C136A"/>
    <w:rsid w:val="002C18EA"/>
    <w:rsid w:val="002C2219"/>
    <w:rsid w:val="002C23B0"/>
    <w:rsid w:val="002C37A6"/>
    <w:rsid w:val="002C478F"/>
    <w:rsid w:val="002C48C3"/>
    <w:rsid w:val="002C4AE6"/>
    <w:rsid w:val="002D0DF2"/>
    <w:rsid w:val="002D0E94"/>
    <w:rsid w:val="002D1383"/>
    <w:rsid w:val="002D15EA"/>
    <w:rsid w:val="002D23BD"/>
    <w:rsid w:val="002D265A"/>
    <w:rsid w:val="002D30D5"/>
    <w:rsid w:val="002D4DD0"/>
    <w:rsid w:val="002D4E1F"/>
    <w:rsid w:val="002D6F24"/>
    <w:rsid w:val="002D755D"/>
    <w:rsid w:val="002E0B47"/>
    <w:rsid w:val="002E1EE0"/>
    <w:rsid w:val="002E2E15"/>
    <w:rsid w:val="002E3D13"/>
    <w:rsid w:val="002E4394"/>
    <w:rsid w:val="002F0B51"/>
    <w:rsid w:val="002F3323"/>
    <w:rsid w:val="002F3B21"/>
    <w:rsid w:val="002F3EB6"/>
    <w:rsid w:val="002F6CE8"/>
    <w:rsid w:val="002F7213"/>
    <w:rsid w:val="003037C3"/>
    <w:rsid w:val="0030382F"/>
    <w:rsid w:val="003045B6"/>
    <w:rsid w:val="00304EA2"/>
    <w:rsid w:val="0030548B"/>
    <w:rsid w:val="003060E4"/>
    <w:rsid w:val="00310914"/>
    <w:rsid w:val="003135BE"/>
    <w:rsid w:val="003149B5"/>
    <w:rsid w:val="003160E7"/>
    <w:rsid w:val="00316C1B"/>
    <w:rsid w:val="0031739E"/>
    <w:rsid w:val="003211CC"/>
    <w:rsid w:val="003213DF"/>
    <w:rsid w:val="00322C05"/>
    <w:rsid w:val="003234B3"/>
    <w:rsid w:val="0032648F"/>
    <w:rsid w:val="00327857"/>
    <w:rsid w:val="00330468"/>
    <w:rsid w:val="00331181"/>
    <w:rsid w:val="003325AB"/>
    <w:rsid w:val="0033412B"/>
    <w:rsid w:val="00334EC9"/>
    <w:rsid w:val="00335670"/>
    <w:rsid w:val="00335DA1"/>
    <w:rsid w:val="00336A3F"/>
    <w:rsid w:val="00343365"/>
    <w:rsid w:val="00351959"/>
    <w:rsid w:val="0035340D"/>
    <w:rsid w:val="00353501"/>
    <w:rsid w:val="003537C5"/>
    <w:rsid w:val="00353924"/>
    <w:rsid w:val="00353E68"/>
    <w:rsid w:val="00360365"/>
    <w:rsid w:val="003606F8"/>
    <w:rsid w:val="00361351"/>
    <w:rsid w:val="003648EF"/>
    <w:rsid w:val="00365508"/>
    <w:rsid w:val="00365D97"/>
    <w:rsid w:val="003673E6"/>
    <w:rsid w:val="00367664"/>
    <w:rsid w:val="00373C25"/>
    <w:rsid w:val="00374CC0"/>
    <w:rsid w:val="00374E4F"/>
    <w:rsid w:val="003752F4"/>
    <w:rsid w:val="00375CC9"/>
    <w:rsid w:val="00377264"/>
    <w:rsid w:val="00380AD9"/>
    <w:rsid w:val="003820F2"/>
    <w:rsid w:val="00382D44"/>
    <w:rsid w:val="00385EAF"/>
    <w:rsid w:val="003913A7"/>
    <w:rsid w:val="00394197"/>
    <w:rsid w:val="003948B6"/>
    <w:rsid w:val="003A2172"/>
    <w:rsid w:val="003A26A5"/>
    <w:rsid w:val="003A3761"/>
    <w:rsid w:val="003A37CB"/>
    <w:rsid w:val="003A4367"/>
    <w:rsid w:val="003A5882"/>
    <w:rsid w:val="003A5FEA"/>
    <w:rsid w:val="003A6F4B"/>
    <w:rsid w:val="003B1371"/>
    <w:rsid w:val="003B1D10"/>
    <w:rsid w:val="003B6D7D"/>
    <w:rsid w:val="003C082E"/>
    <w:rsid w:val="003C1515"/>
    <w:rsid w:val="003C23A4"/>
    <w:rsid w:val="003C54DF"/>
    <w:rsid w:val="003C76D4"/>
    <w:rsid w:val="003C7A24"/>
    <w:rsid w:val="003D134B"/>
    <w:rsid w:val="003D1C85"/>
    <w:rsid w:val="003D5552"/>
    <w:rsid w:val="003D7C46"/>
    <w:rsid w:val="003E0D43"/>
    <w:rsid w:val="003E0E60"/>
    <w:rsid w:val="003E7C46"/>
    <w:rsid w:val="003F04C2"/>
    <w:rsid w:val="003F2596"/>
    <w:rsid w:val="003F3284"/>
    <w:rsid w:val="003F33CA"/>
    <w:rsid w:val="003F52A7"/>
    <w:rsid w:val="003F5A46"/>
    <w:rsid w:val="003F62A5"/>
    <w:rsid w:val="003F7136"/>
    <w:rsid w:val="003F77C2"/>
    <w:rsid w:val="0040240C"/>
    <w:rsid w:val="00402965"/>
    <w:rsid w:val="00403625"/>
    <w:rsid w:val="004043B8"/>
    <w:rsid w:val="004059CF"/>
    <w:rsid w:val="004061B8"/>
    <w:rsid w:val="00407857"/>
    <w:rsid w:val="00407A99"/>
    <w:rsid w:val="00413021"/>
    <w:rsid w:val="00420244"/>
    <w:rsid w:val="004233D6"/>
    <w:rsid w:val="00424BAE"/>
    <w:rsid w:val="00424DFF"/>
    <w:rsid w:val="00425CB2"/>
    <w:rsid w:val="0042615C"/>
    <w:rsid w:val="00426BFB"/>
    <w:rsid w:val="00430705"/>
    <w:rsid w:val="00432C3B"/>
    <w:rsid w:val="004346AA"/>
    <w:rsid w:val="00435475"/>
    <w:rsid w:val="00437C80"/>
    <w:rsid w:val="00440BE0"/>
    <w:rsid w:val="00441FCC"/>
    <w:rsid w:val="00442956"/>
    <w:rsid w:val="004441EB"/>
    <w:rsid w:val="0044584B"/>
    <w:rsid w:val="00446607"/>
    <w:rsid w:val="00446A6C"/>
    <w:rsid w:val="00447CB7"/>
    <w:rsid w:val="0045596D"/>
    <w:rsid w:val="00460359"/>
    <w:rsid w:val="00460826"/>
    <w:rsid w:val="00460EA7"/>
    <w:rsid w:val="0046195B"/>
    <w:rsid w:val="0046596D"/>
    <w:rsid w:val="00465C6D"/>
    <w:rsid w:val="004665F9"/>
    <w:rsid w:val="0046692F"/>
    <w:rsid w:val="00467D21"/>
    <w:rsid w:val="004729B1"/>
    <w:rsid w:val="00473979"/>
    <w:rsid w:val="004741FF"/>
    <w:rsid w:val="00475B62"/>
    <w:rsid w:val="00476E68"/>
    <w:rsid w:val="00480028"/>
    <w:rsid w:val="00482674"/>
    <w:rsid w:val="004830E2"/>
    <w:rsid w:val="00485FB2"/>
    <w:rsid w:val="00485FD4"/>
    <w:rsid w:val="00486C1C"/>
    <w:rsid w:val="00487C04"/>
    <w:rsid w:val="004939F0"/>
    <w:rsid w:val="00493F0F"/>
    <w:rsid w:val="00497A23"/>
    <w:rsid w:val="004A035B"/>
    <w:rsid w:val="004A2047"/>
    <w:rsid w:val="004A5357"/>
    <w:rsid w:val="004A778C"/>
    <w:rsid w:val="004B0F64"/>
    <w:rsid w:val="004B1D0B"/>
    <w:rsid w:val="004B6FA4"/>
    <w:rsid w:val="004C0A67"/>
    <w:rsid w:val="004C1BDE"/>
    <w:rsid w:val="004C2E6A"/>
    <w:rsid w:val="004C418C"/>
    <w:rsid w:val="004C5816"/>
    <w:rsid w:val="004D1644"/>
    <w:rsid w:val="004D29A8"/>
    <w:rsid w:val="004D2A2D"/>
    <w:rsid w:val="004D38A2"/>
    <w:rsid w:val="004D3F76"/>
    <w:rsid w:val="004D6689"/>
    <w:rsid w:val="004D68DB"/>
    <w:rsid w:val="004D7CD9"/>
    <w:rsid w:val="004E0316"/>
    <w:rsid w:val="004E1D1D"/>
    <w:rsid w:val="004E2965"/>
    <w:rsid w:val="004E36E1"/>
    <w:rsid w:val="004E3E03"/>
    <w:rsid w:val="004E41EB"/>
    <w:rsid w:val="004E5202"/>
    <w:rsid w:val="004E538E"/>
    <w:rsid w:val="004E62CE"/>
    <w:rsid w:val="004E7935"/>
    <w:rsid w:val="004E7AC8"/>
    <w:rsid w:val="004E7C75"/>
    <w:rsid w:val="004F0663"/>
    <w:rsid w:val="004F0C94"/>
    <w:rsid w:val="004F1171"/>
    <w:rsid w:val="004F2E50"/>
    <w:rsid w:val="004F33DF"/>
    <w:rsid w:val="0050044A"/>
    <w:rsid w:val="00500B0B"/>
    <w:rsid w:val="005019AE"/>
    <w:rsid w:val="00502208"/>
    <w:rsid w:val="00502423"/>
    <w:rsid w:val="00502E4B"/>
    <w:rsid w:val="00503749"/>
    <w:rsid w:val="00504CF4"/>
    <w:rsid w:val="0050635B"/>
    <w:rsid w:val="005064DA"/>
    <w:rsid w:val="00512C7F"/>
    <w:rsid w:val="005141FC"/>
    <w:rsid w:val="005171FD"/>
    <w:rsid w:val="005297D4"/>
    <w:rsid w:val="00530F7D"/>
    <w:rsid w:val="0053199F"/>
    <w:rsid w:val="00532F7C"/>
    <w:rsid w:val="00533B90"/>
    <w:rsid w:val="005342B0"/>
    <w:rsid w:val="00536932"/>
    <w:rsid w:val="005373FD"/>
    <w:rsid w:val="005377E7"/>
    <w:rsid w:val="005404EC"/>
    <w:rsid w:val="005410F8"/>
    <w:rsid w:val="0054215C"/>
    <w:rsid w:val="00544031"/>
    <w:rsid w:val="00544533"/>
    <w:rsid w:val="005448EC"/>
    <w:rsid w:val="00545963"/>
    <w:rsid w:val="00545D80"/>
    <w:rsid w:val="00547D87"/>
    <w:rsid w:val="00550256"/>
    <w:rsid w:val="00550DF7"/>
    <w:rsid w:val="00553958"/>
    <w:rsid w:val="00556F2B"/>
    <w:rsid w:val="0055763D"/>
    <w:rsid w:val="00557855"/>
    <w:rsid w:val="00557AEF"/>
    <w:rsid w:val="00561919"/>
    <w:rsid w:val="005652B8"/>
    <w:rsid w:val="00567B58"/>
    <w:rsid w:val="00570109"/>
    <w:rsid w:val="00571009"/>
    <w:rsid w:val="00571C4D"/>
    <w:rsid w:val="00571CBD"/>
    <w:rsid w:val="00571E44"/>
    <w:rsid w:val="005723FB"/>
    <w:rsid w:val="005725D8"/>
    <w:rsid w:val="005763E0"/>
    <w:rsid w:val="005777A6"/>
    <w:rsid w:val="00577BDB"/>
    <w:rsid w:val="00581CFD"/>
    <w:rsid w:val="005821B9"/>
    <w:rsid w:val="00586F41"/>
    <w:rsid w:val="0059215F"/>
    <w:rsid w:val="005954FC"/>
    <w:rsid w:val="00596275"/>
    <w:rsid w:val="005964CD"/>
    <w:rsid w:val="00596A21"/>
    <w:rsid w:val="00596ABE"/>
    <w:rsid w:val="00597A34"/>
    <w:rsid w:val="00597BB9"/>
    <w:rsid w:val="005A1437"/>
    <w:rsid w:val="005A2ED0"/>
    <w:rsid w:val="005A43BD"/>
    <w:rsid w:val="005A48DE"/>
    <w:rsid w:val="005A4936"/>
    <w:rsid w:val="005B15A1"/>
    <w:rsid w:val="005B1DD6"/>
    <w:rsid w:val="005B2A62"/>
    <w:rsid w:val="005B46EE"/>
    <w:rsid w:val="005B5467"/>
    <w:rsid w:val="005B5EF6"/>
    <w:rsid w:val="005B5FFF"/>
    <w:rsid w:val="005C0D91"/>
    <w:rsid w:val="005C1A59"/>
    <w:rsid w:val="005C1DA7"/>
    <w:rsid w:val="005C43F2"/>
    <w:rsid w:val="005C557A"/>
    <w:rsid w:val="005D2EEA"/>
    <w:rsid w:val="005D385C"/>
    <w:rsid w:val="005E03C2"/>
    <w:rsid w:val="005E05A9"/>
    <w:rsid w:val="005E0D58"/>
    <w:rsid w:val="005E1DA3"/>
    <w:rsid w:val="005E226E"/>
    <w:rsid w:val="005E28AC"/>
    <w:rsid w:val="005E6829"/>
    <w:rsid w:val="005E764C"/>
    <w:rsid w:val="005F035D"/>
    <w:rsid w:val="005F0A4C"/>
    <w:rsid w:val="005F0AB1"/>
    <w:rsid w:val="005F2F79"/>
    <w:rsid w:val="005F4237"/>
    <w:rsid w:val="005F6C35"/>
    <w:rsid w:val="005F6EEE"/>
    <w:rsid w:val="005F743D"/>
    <w:rsid w:val="005F790C"/>
    <w:rsid w:val="00600885"/>
    <w:rsid w:val="006015D7"/>
    <w:rsid w:val="006015F2"/>
    <w:rsid w:val="00601B21"/>
    <w:rsid w:val="006070F8"/>
    <w:rsid w:val="00610D01"/>
    <w:rsid w:val="006118BF"/>
    <w:rsid w:val="00617FB6"/>
    <w:rsid w:val="00622225"/>
    <w:rsid w:val="006232F5"/>
    <w:rsid w:val="0062462D"/>
    <w:rsid w:val="00624A98"/>
    <w:rsid w:val="00624E08"/>
    <w:rsid w:val="00626CF8"/>
    <w:rsid w:val="0063026C"/>
    <w:rsid w:val="0063037A"/>
    <w:rsid w:val="00633985"/>
    <w:rsid w:val="00634233"/>
    <w:rsid w:val="006379C8"/>
    <w:rsid w:val="00642868"/>
    <w:rsid w:val="00642C94"/>
    <w:rsid w:val="006453A1"/>
    <w:rsid w:val="00650D38"/>
    <w:rsid w:val="00650DE2"/>
    <w:rsid w:val="006512BC"/>
    <w:rsid w:val="00653A5A"/>
    <w:rsid w:val="00655CE4"/>
    <w:rsid w:val="00656832"/>
    <w:rsid w:val="00656C95"/>
    <w:rsid w:val="00656FD6"/>
    <w:rsid w:val="006575F4"/>
    <w:rsid w:val="006579E6"/>
    <w:rsid w:val="00660E7E"/>
    <w:rsid w:val="00663EDC"/>
    <w:rsid w:val="00664548"/>
    <w:rsid w:val="006647A9"/>
    <w:rsid w:val="00666D2C"/>
    <w:rsid w:val="0067015F"/>
    <w:rsid w:val="00672B94"/>
    <w:rsid w:val="00674B6E"/>
    <w:rsid w:val="00674FBB"/>
    <w:rsid w:val="0067587F"/>
    <w:rsid w:val="00675BBA"/>
    <w:rsid w:val="00675C78"/>
    <w:rsid w:val="006808C0"/>
    <w:rsid w:val="00680A04"/>
    <w:rsid w:val="00686D80"/>
    <w:rsid w:val="00690074"/>
    <w:rsid w:val="006916A5"/>
    <w:rsid w:val="00692972"/>
    <w:rsid w:val="00693531"/>
    <w:rsid w:val="00693EAC"/>
    <w:rsid w:val="00694895"/>
    <w:rsid w:val="00695B93"/>
    <w:rsid w:val="00695CB3"/>
    <w:rsid w:val="0069738A"/>
    <w:rsid w:val="006975FF"/>
    <w:rsid w:val="00697E2E"/>
    <w:rsid w:val="006A5B7D"/>
    <w:rsid w:val="006A6612"/>
    <w:rsid w:val="006B045B"/>
    <w:rsid w:val="006B0E73"/>
    <w:rsid w:val="006B2A17"/>
    <w:rsid w:val="006B4A4D"/>
    <w:rsid w:val="006B501E"/>
    <w:rsid w:val="006B5695"/>
    <w:rsid w:val="006B5A44"/>
    <w:rsid w:val="006B7228"/>
    <w:rsid w:val="006C1592"/>
    <w:rsid w:val="006C663E"/>
    <w:rsid w:val="006C78EB"/>
    <w:rsid w:val="006D118E"/>
    <w:rsid w:val="006D1660"/>
    <w:rsid w:val="006D24B5"/>
    <w:rsid w:val="006D367F"/>
    <w:rsid w:val="006D37FD"/>
    <w:rsid w:val="006E01FA"/>
    <w:rsid w:val="006E2A2E"/>
    <w:rsid w:val="006E5CE9"/>
    <w:rsid w:val="006E701F"/>
    <w:rsid w:val="006F0D01"/>
    <w:rsid w:val="006F1B67"/>
    <w:rsid w:val="006F4B41"/>
    <w:rsid w:val="006F4BB1"/>
    <w:rsid w:val="006F643F"/>
    <w:rsid w:val="006F7425"/>
    <w:rsid w:val="0070091D"/>
    <w:rsid w:val="00701F79"/>
    <w:rsid w:val="0070211E"/>
    <w:rsid w:val="00702854"/>
    <w:rsid w:val="00704793"/>
    <w:rsid w:val="0070626D"/>
    <w:rsid w:val="007100F1"/>
    <w:rsid w:val="007101B8"/>
    <w:rsid w:val="00712A79"/>
    <w:rsid w:val="0071300B"/>
    <w:rsid w:val="007141AC"/>
    <w:rsid w:val="00716879"/>
    <w:rsid w:val="0071741C"/>
    <w:rsid w:val="00720515"/>
    <w:rsid w:val="00721624"/>
    <w:rsid w:val="00722FB0"/>
    <w:rsid w:val="00725191"/>
    <w:rsid w:val="00725B10"/>
    <w:rsid w:val="00727329"/>
    <w:rsid w:val="007274EA"/>
    <w:rsid w:val="0073333A"/>
    <w:rsid w:val="0073359A"/>
    <w:rsid w:val="00735263"/>
    <w:rsid w:val="00740016"/>
    <w:rsid w:val="00742B90"/>
    <w:rsid w:val="0074434D"/>
    <w:rsid w:val="007505A2"/>
    <w:rsid w:val="007506EF"/>
    <w:rsid w:val="00751FE4"/>
    <w:rsid w:val="00752019"/>
    <w:rsid w:val="00752366"/>
    <w:rsid w:val="007527D2"/>
    <w:rsid w:val="007608FD"/>
    <w:rsid w:val="00760BA1"/>
    <w:rsid w:val="00762F5A"/>
    <w:rsid w:val="007709B0"/>
    <w:rsid w:val="0077124F"/>
    <w:rsid w:val="00771B1E"/>
    <w:rsid w:val="00773C95"/>
    <w:rsid w:val="00774438"/>
    <w:rsid w:val="007745CF"/>
    <w:rsid w:val="00774B4A"/>
    <w:rsid w:val="007754DE"/>
    <w:rsid w:val="0077565B"/>
    <w:rsid w:val="0077579A"/>
    <w:rsid w:val="0078007D"/>
    <w:rsid w:val="00781643"/>
    <w:rsid w:val="0078171E"/>
    <w:rsid w:val="00783A36"/>
    <w:rsid w:val="00783C0C"/>
    <w:rsid w:val="00785441"/>
    <w:rsid w:val="00787829"/>
    <w:rsid w:val="00793D96"/>
    <w:rsid w:val="007947AD"/>
    <w:rsid w:val="00795B34"/>
    <w:rsid w:val="007A02F0"/>
    <w:rsid w:val="007A3834"/>
    <w:rsid w:val="007B1770"/>
    <w:rsid w:val="007B1FCE"/>
    <w:rsid w:val="007B5E43"/>
    <w:rsid w:val="007B7C70"/>
    <w:rsid w:val="007B7E76"/>
    <w:rsid w:val="007C0F50"/>
    <w:rsid w:val="007C2197"/>
    <w:rsid w:val="007C4EAA"/>
    <w:rsid w:val="007C6A3E"/>
    <w:rsid w:val="007C6D8F"/>
    <w:rsid w:val="007C6E10"/>
    <w:rsid w:val="007C846C"/>
    <w:rsid w:val="007D2151"/>
    <w:rsid w:val="007D2180"/>
    <w:rsid w:val="007D2490"/>
    <w:rsid w:val="007D42CC"/>
    <w:rsid w:val="007D4EF7"/>
    <w:rsid w:val="007D52FB"/>
    <w:rsid w:val="007D5DE4"/>
    <w:rsid w:val="007D6340"/>
    <w:rsid w:val="007E1341"/>
    <w:rsid w:val="007E1B41"/>
    <w:rsid w:val="007E30B9"/>
    <w:rsid w:val="007E5BFE"/>
    <w:rsid w:val="007E6180"/>
    <w:rsid w:val="007F075E"/>
    <w:rsid w:val="007F0ABA"/>
    <w:rsid w:val="007F0F0C"/>
    <w:rsid w:val="007F1288"/>
    <w:rsid w:val="007F174D"/>
    <w:rsid w:val="007F5284"/>
    <w:rsid w:val="007F6D43"/>
    <w:rsid w:val="00800A8A"/>
    <w:rsid w:val="0080155C"/>
    <w:rsid w:val="008019D4"/>
    <w:rsid w:val="008029BF"/>
    <w:rsid w:val="008052E1"/>
    <w:rsid w:val="0080683D"/>
    <w:rsid w:val="00806BAF"/>
    <w:rsid w:val="00810BEC"/>
    <w:rsid w:val="00810EA6"/>
    <w:rsid w:val="00812689"/>
    <w:rsid w:val="00813676"/>
    <w:rsid w:val="00813AF3"/>
    <w:rsid w:val="0081569D"/>
    <w:rsid w:val="0081578C"/>
    <w:rsid w:val="00816FDA"/>
    <w:rsid w:val="0081753F"/>
    <w:rsid w:val="00820767"/>
    <w:rsid w:val="0082165C"/>
    <w:rsid w:val="008216EE"/>
    <w:rsid w:val="00821903"/>
    <w:rsid w:val="0082265B"/>
    <w:rsid w:val="00822D53"/>
    <w:rsid w:val="00822F2C"/>
    <w:rsid w:val="00823FF0"/>
    <w:rsid w:val="008305E8"/>
    <w:rsid w:val="00830A0D"/>
    <w:rsid w:val="0083101D"/>
    <w:rsid w:val="00835BEF"/>
    <w:rsid w:val="00841F3C"/>
    <w:rsid w:val="0084321D"/>
    <w:rsid w:val="00843D00"/>
    <w:rsid w:val="00845A2D"/>
    <w:rsid w:val="008462B8"/>
    <w:rsid w:val="00850EEA"/>
    <w:rsid w:val="00852035"/>
    <w:rsid w:val="00853DA3"/>
    <w:rsid w:val="00853E93"/>
    <w:rsid w:val="008553DA"/>
    <w:rsid w:val="0085685D"/>
    <w:rsid w:val="00856EF9"/>
    <w:rsid w:val="008571F1"/>
    <w:rsid w:val="00860E21"/>
    <w:rsid w:val="00860ECE"/>
    <w:rsid w:val="0086249F"/>
    <w:rsid w:val="008642E5"/>
    <w:rsid w:val="008643BA"/>
    <w:rsid w:val="008662F9"/>
    <w:rsid w:val="008672B2"/>
    <w:rsid w:val="008677C1"/>
    <w:rsid w:val="00867A98"/>
    <w:rsid w:val="00870C00"/>
    <w:rsid w:val="00871D43"/>
    <w:rsid w:val="00871F0D"/>
    <w:rsid w:val="00872D93"/>
    <w:rsid w:val="008731BB"/>
    <w:rsid w:val="00876718"/>
    <w:rsid w:val="0088015C"/>
    <w:rsid w:val="00880470"/>
    <w:rsid w:val="00880D94"/>
    <w:rsid w:val="00881588"/>
    <w:rsid w:val="0088200E"/>
    <w:rsid w:val="00882890"/>
    <w:rsid w:val="0088661B"/>
    <w:rsid w:val="00886D9E"/>
    <w:rsid w:val="00890FFD"/>
    <w:rsid w:val="00891D62"/>
    <w:rsid w:val="008920D4"/>
    <w:rsid w:val="00896247"/>
    <w:rsid w:val="008A03E7"/>
    <w:rsid w:val="008A0E43"/>
    <w:rsid w:val="008A2C46"/>
    <w:rsid w:val="008A3755"/>
    <w:rsid w:val="008A491D"/>
    <w:rsid w:val="008B264F"/>
    <w:rsid w:val="008B46FB"/>
    <w:rsid w:val="008B4B4B"/>
    <w:rsid w:val="008B693F"/>
    <w:rsid w:val="008B6C70"/>
    <w:rsid w:val="008B6F83"/>
    <w:rsid w:val="008B7CCD"/>
    <w:rsid w:val="008C1E6F"/>
    <w:rsid w:val="008C2403"/>
    <w:rsid w:val="008C2973"/>
    <w:rsid w:val="008C3ABF"/>
    <w:rsid w:val="008C40AE"/>
    <w:rsid w:val="008D004B"/>
    <w:rsid w:val="008D00ED"/>
    <w:rsid w:val="008D093B"/>
    <w:rsid w:val="008D1190"/>
    <w:rsid w:val="008D16D2"/>
    <w:rsid w:val="008D7015"/>
    <w:rsid w:val="008D74D5"/>
    <w:rsid w:val="008D7F6C"/>
    <w:rsid w:val="008E3549"/>
    <w:rsid w:val="008E4DD0"/>
    <w:rsid w:val="008E5860"/>
    <w:rsid w:val="008E6B16"/>
    <w:rsid w:val="008E6B48"/>
    <w:rsid w:val="008E7568"/>
    <w:rsid w:val="008E7D0E"/>
    <w:rsid w:val="008F0F54"/>
    <w:rsid w:val="008F206F"/>
    <w:rsid w:val="008F29BE"/>
    <w:rsid w:val="008F3786"/>
    <w:rsid w:val="008F4F78"/>
    <w:rsid w:val="008F51EB"/>
    <w:rsid w:val="00900197"/>
    <w:rsid w:val="009007C5"/>
    <w:rsid w:val="009009B6"/>
    <w:rsid w:val="00900DDF"/>
    <w:rsid w:val="00902F55"/>
    <w:rsid w:val="00903BA0"/>
    <w:rsid w:val="00903CD0"/>
    <w:rsid w:val="00905465"/>
    <w:rsid w:val="0090582B"/>
    <w:rsid w:val="00905A33"/>
    <w:rsid w:val="009060C0"/>
    <w:rsid w:val="0090799B"/>
    <w:rsid w:val="009133F5"/>
    <w:rsid w:val="00913FE4"/>
    <w:rsid w:val="00914111"/>
    <w:rsid w:val="00914994"/>
    <w:rsid w:val="00914E2D"/>
    <w:rsid w:val="0091613B"/>
    <w:rsid w:val="00916387"/>
    <w:rsid w:val="00920A27"/>
    <w:rsid w:val="00921216"/>
    <w:rsid w:val="009213A8"/>
    <w:rsid w:val="00926E1D"/>
    <w:rsid w:val="009279F2"/>
    <w:rsid w:val="00931500"/>
    <w:rsid w:val="009315E8"/>
    <w:rsid w:val="00932D3A"/>
    <w:rsid w:val="00932D69"/>
    <w:rsid w:val="00933598"/>
    <w:rsid w:val="009368BC"/>
    <w:rsid w:val="00936DCC"/>
    <w:rsid w:val="0093CC2A"/>
    <w:rsid w:val="009424AD"/>
    <w:rsid w:val="009430DD"/>
    <w:rsid w:val="00943756"/>
    <w:rsid w:val="00944174"/>
    <w:rsid w:val="00944647"/>
    <w:rsid w:val="00945D84"/>
    <w:rsid w:val="0095272E"/>
    <w:rsid w:val="00961FC2"/>
    <w:rsid w:val="00966ABD"/>
    <w:rsid w:val="009678A1"/>
    <w:rsid w:val="009705A8"/>
    <w:rsid w:val="009712CC"/>
    <w:rsid w:val="009725FC"/>
    <w:rsid w:val="00973293"/>
    <w:rsid w:val="00973CAF"/>
    <w:rsid w:val="00975D9F"/>
    <w:rsid w:val="00977B8A"/>
    <w:rsid w:val="00982971"/>
    <w:rsid w:val="009836FE"/>
    <w:rsid w:val="009845AD"/>
    <w:rsid w:val="0098655A"/>
    <w:rsid w:val="00987D81"/>
    <w:rsid w:val="009902F1"/>
    <w:rsid w:val="009904D3"/>
    <w:rsid w:val="0099064C"/>
    <w:rsid w:val="00991C13"/>
    <w:rsid w:val="00991F1D"/>
    <w:rsid w:val="00992DF1"/>
    <w:rsid w:val="0099496B"/>
    <w:rsid w:val="009A0A0B"/>
    <w:rsid w:val="009A0A48"/>
    <w:rsid w:val="009A120B"/>
    <w:rsid w:val="009A149A"/>
    <w:rsid w:val="009A1C31"/>
    <w:rsid w:val="009A3DDE"/>
    <w:rsid w:val="009A3EAF"/>
    <w:rsid w:val="009A418B"/>
    <w:rsid w:val="009A4473"/>
    <w:rsid w:val="009A4A94"/>
    <w:rsid w:val="009A5667"/>
    <w:rsid w:val="009A5E4A"/>
    <w:rsid w:val="009A6D35"/>
    <w:rsid w:val="009A77F6"/>
    <w:rsid w:val="009A7B29"/>
    <w:rsid w:val="009B23F5"/>
    <w:rsid w:val="009B25A6"/>
    <w:rsid w:val="009B3403"/>
    <w:rsid w:val="009B34A4"/>
    <w:rsid w:val="009B3C16"/>
    <w:rsid w:val="009B4CC7"/>
    <w:rsid w:val="009B5040"/>
    <w:rsid w:val="009B52D6"/>
    <w:rsid w:val="009B7968"/>
    <w:rsid w:val="009C1467"/>
    <w:rsid w:val="009C151C"/>
    <w:rsid w:val="009C1890"/>
    <w:rsid w:val="009C2E4C"/>
    <w:rsid w:val="009C494B"/>
    <w:rsid w:val="009C4C9F"/>
    <w:rsid w:val="009C536A"/>
    <w:rsid w:val="009C7D70"/>
    <w:rsid w:val="009D13C3"/>
    <w:rsid w:val="009D1702"/>
    <w:rsid w:val="009D2AE6"/>
    <w:rsid w:val="009D35DE"/>
    <w:rsid w:val="009D3E77"/>
    <w:rsid w:val="009D5125"/>
    <w:rsid w:val="009D59F3"/>
    <w:rsid w:val="009D60B8"/>
    <w:rsid w:val="009D7D4B"/>
    <w:rsid w:val="009E1B03"/>
    <w:rsid w:val="009E1EE9"/>
    <w:rsid w:val="009E2A68"/>
    <w:rsid w:val="009E36ED"/>
    <w:rsid w:val="009E39FD"/>
    <w:rsid w:val="009E3DB5"/>
    <w:rsid w:val="009E5E4E"/>
    <w:rsid w:val="009E77B0"/>
    <w:rsid w:val="009F18B6"/>
    <w:rsid w:val="009F20B0"/>
    <w:rsid w:val="009F460A"/>
    <w:rsid w:val="009F5D7F"/>
    <w:rsid w:val="00A003AC"/>
    <w:rsid w:val="00A01E1C"/>
    <w:rsid w:val="00A043FB"/>
    <w:rsid w:val="00A04DB6"/>
    <w:rsid w:val="00A0729C"/>
    <w:rsid w:val="00A07779"/>
    <w:rsid w:val="00A12C64"/>
    <w:rsid w:val="00A13AF9"/>
    <w:rsid w:val="00A14D11"/>
    <w:rsid w:val="00A15D05"/>
    <w:rsid w:val="00A1690A"/>
    <w:rsid w:val="00A16E47"/>
    <w:rsid w:val="00A17C1F"/>
    <w:rsid w:val="00A2010A"/>
    <w:rsid w:val="00A20B2E"/>
    <w:rsid w:val="00A2285F"/>
    <w:rsid w:val="00A23BD1"/>
    <w:rsid w:val="00A24FA8"/>
    <w:rsid w:val="00A2519E"/>
    <w:rsid w:val="00A25478"/>
    <w:rsid w:val="00A25CEF"/>
    <w:rsid w:val="00A273FA"/>
    <w:rsid w:val="00A3139B"/>
    <w:rsid w:val="00A3145B"/>
    <w:rsid w:val="00A339D0"/>
    <w:rsid w:val="00A3498C"/>
    <w:rsid w:val="00A35A61"/>
    <w:rsid w:val="00A36A68"/>
    <w:rsid w:val="00A400CE"/>
    <w:rsid w:val="00A4201A"/>
    <w:rsid w:val="00A441B4"/>
    <w:rsid w:val="00A46123"/>
    <w:rsid w:val="00A47F89"/>
    <w:rsid w:val="00A5069E"/>
    <w:rsid w:val="00A53BE7"/>
    <w:rsid w:val="00A54CFB"/>
    <w:rsid w:val="00A553CE"/>
    <w:rsid w:val="00A5677A"/>
    <w:rsid w:val="00A576DD"/>
    <w:rsid w:val="00A6259B"/>
    <w:rsid w:val="00A64378"/>
    <w:rsid w:val="00A6490D"/>
    <w:rsid w:val="00A663F6"/>
    <w:rsid w:val="00A67A58"/>
    <w:rsid w:val="00A708AD"/>
    <w:rsid w:val="00A715FF"/>
    <w:rsid w:val="00A73416"/>
    <w:rsid w:val="00A771CE"/>
    <w:rsid w:val="00A7756C"/>
    <w:rsid w:val="00A775FA"/>
    <w:rsid w:val="00A80363"/>
    <w:rsid w:val="00A81A10"/>
    <w:rsid w:val="00A83DCF"/>
    <w:rsid w:val="00A84040"/>
    <w:rsid w:val="00A84EF3"/>
    <w:rsid w:val="00A85F50"/>
    <w:rsid w:val="00A91124"/>
    <w:rsid w:val="00A9169D"/>
    <w:rsid w:val="00A941D2"/>
    <w:rsid w:val="00A956D4"/>
    <w:rsid w:val="00A95975"/>
    <w:rsid w:val="00A9652C"/>
    <w:rsid w:val="00AA2EF5"/>
    <w:rsid w:val="00AA4D1B"/>
    <w:rsid w:val="00AA5E87"/>
    <w:rsid w:val="00AA6F33"/>
    <w:rsid w:val="00AB1925"/>
    <w:rsid w:val="00AB1D2B"/>
    <w:rsid w:val="00AB463F"/>
    <w:rsid w:val="00AB5D9B"/>
    <w:rsid w:val="00AB675E"/>
    <w:rsid w:val="00AC1BF7"/>
    <w:rsid w:val="00AC3D08"/>
    <w:rsid w:val="00AC4136"/>
    <w:rsid w:val="00AC6E8E"/>
    <w:rsid w:val="00AC7483"/>
    <w:rsid w:val="00AD15F3"/>
    <w:rsid w:val="00AD1BD4"/>
    <w:rsid w:val="00AD2DF6"/>
    <w:rsid w:val="00AD3E13"/>
    <w:rsid w:val="00AD4CF1"/>
    <w:rsid w:val="00AD4DBD"/>
    <w:rsid w:val="00AD5988"/>
    <w:rsid w:val="00AE1005"/>
    <w:rsid w:val="00AE19BC"/>
    <w:rsid w:val="00AE1F10"/>
    <w:rsid w:val="00AE5368"/>
    <w:rsid w:val="00AE6868"/>
    <w:rsid w:val="00AF0F0A"/>
    <w:rsid w:val="00AF21A9"/>
    <w:rsid w:val="00AF5F5B"/>
    <w:rsid w:val="00AF7800"/>
    <w:rsid w:val="00AF7BA9"/>
    <w:rsid w:val="00AF7BC5"/>
    <w:rsid w:val="00B01FAC"/>
    <w:rsid w:val="00B02E7C"/>
    <w:rsid w:val="00B04B7A"/>
    <w:rsid w:val="00B05C38"/>
    <w:rsid w:val="00B072E0"/>
    <w:rsid w:val="00B07A94"/>
    <w:rsid w:val="00B10444"/>
    <w:rsid w:val="00B10BB6"/>
    <w:rsid w:val="00B10BD5"/>
    <w:rsid w:val="00B122AA"/>
    <w:rsid w:val="00B12A4C"/>
    <w:rsid w:val="00B131BF"/>
    <w:rsid w:val="00B13CC5"/>
    <w:rsid w:val="00B150E6"/>
    <w:rsid w:val="00B159ED"/>
    <w:rsid w:val="00B17591"/>
    <w:rsid w:val="00B1764C"/>
    <w:rsid w:val="00B242D6"/>
    <w:rsid w:val="00B253F6"/>
    <w:rsid w:val="00B25A74"/>
    <w:rsid w:val="00B2663E"/>
    <w:rsid w:val="00B267C0"/>
    <w:rsid w:val="00B26AD6"/>
    <w:rsid w:val="00B26C29"/>
    <w:rsid w:val="00B27505"/>
    <w:rsid w:val="00B3050D"/>
    <w:rsid w:val="00B332F8"/>
    <w:rsid w:val="00B3492B"/>
    <w:rsid w:val="00B35EE3"/>
    <w:rsid w:val="00B36B52"/>
    <w:rsid w:val="00B370A9"/>
    <w:rsid w:val="00B371D7"/>
    <w:rsid w:val="00B3781E"/>
    <w:rsid w:val="00B37D62"/>
    <w:rsid w:val="00B408DD"/>
    <w:rsid w:val="00B42D37"/>
    <w:rsid w:val="00B437C4"/>
    <w:rsid w:val="00B45ED7"/>
    <w:rsid w:val="00B4646F"/>
    <w:rsid w:val="00B47568"/>
    <w:rsid w:val="00B47DE7"/>
    <w:rsid w:val="00B50D67"/>
    <w:rsid w:val="00B537A3"/>
    <w:rsid w:val="00B55C7D"/>
    <w:rsid w:val="00B561E0"/>
    <w:rsid w:val="00B57065"/>
    <w:rsid w:val="00B606F6"/>
    <w:rsid w:val="00B6199D"/>
    <w:rsid w:val="00B63038"/>
    <w:rsid w:val="00B649AB"/>
    <w:rsid w:val="00B64BD8"/>
    <w:rsid w:val="00B701D1"/>
    <w:rsid w:val="00B71FD6"/>
    <w:rsid w:val="00B72EB8"/>
    <w:rsid w:val="00B73AF2"/>
    <w:rsid w:val="00B74B7F"/>
    <w:rsid w:val="00B7551A"/>
    <w:rsid w:val="00B76FC0"/>
    <w:rsid w:val="00B82E12"/>
    <w:rsid w:val="00B83481"/>
    <w:rsid w:val="00B8396B"/>
    <w:rsid w:val="00B8567C"/>
    <w:rsid w:val="00B87AC1"/>
    <w:rsid w:val="00B92A8C"/>
    <w:rsid w:val="00B94803"/>
    <w:rsid w:val="00B958B4"/>
    <w:rsid w:val="00B97A51"/>
    <w:rsid w:val="00BA4861"/>
    <w:rsid w:val="00BA4DC8"/>
    <w:rsid w:val="00BA6E3E"/>
    <w:rsid w:val="00BB1675"/>
    <w:rsid w:val="00BB545F"/>
    <w:rsid w:val="00BB5A6F"/>
    <w:rsid w:val="00BB5B38"/>
    <w:rsid w:val="00BB7BA8"/>
    <w:rsid w:val="00BC0978"/>
    <w:rsid w:val="00BC0BA3"/>
    <w:rsid w:val="00BC138C"/>
    <w:rsid w:val="00BC1AF9"/>
    <w:rsid w:val="00BC2FC0"/>
    <w:rsid w:val="00BC38B1"/>
    <w:rsid w:val="00BC40A4"/>
    <w:rsid w:val="00BC59F1"/>
    <w:rsid w:val="00BD3B99"/>
    <w:rsid w:val="00BD78B3"/>
    <w:rsid w:val="00BE0138"/>
    <w:rsid w:val="00BE2261"/>
    <w:rsid w:val="00BE29CE"/>
    <w:rsid w:val="00BE3AC0"/>
    <w:rsid w:val="00BE5E2A"/>
    <w:rsid w:val="00BF0377"/>
    <w:rsid w:val="00BF3965"/>
    <w:rsid w:val="00BF3DE1"/>
    <w:rsid w:val="00BF4843"/>
    <w:rsid w:val="00BF5205"/>
    <w:rsid w:val="00BF5FF0"/>
    <w:rsid w:val="00C004ED"/>
    <w:rsid w:val="00C01694"/>
    <w:rsid w:val="00C0349C"/>
    <w:rsid w:val="00C0383C"/>
    <w:rsid w:val="00C05390"/>
    <w:rsid w:val="00C0747F"/>
    <w:rsid w:val="00C12508"/>
    <w:rsid w:val="00C1310A"/>
    <w:rsid w:val="00C14DC3"/>
    <w:rsid w:val="00C151AC"/>
    <w:rsid w:val="00C151F0"/>
    <w:rsid w:val="00C161D6"/>
    <w:rsid w:val="00C16D8A"/>
    <w:rsid w:val="00C17117"/>
    <w:rsid w:val="00C21D10"/>
    <w:rsid w:val="00C21ED7"/>
    <w:rsid w:val="00C25ACD"/>
    <w:rsid w:val="00C26C86"/>
    <w:rsid w:val="00C27A9E"/>
    <w:rsid w:val="00C30E55"/>
    <w:rsid w:val="00C33B51"/>
    <w:rsid w:val="00C359B0"/>
    <w:rsid w:val="00C44A72"/>
    <w:rsid w:val="00C45AA2"/>
    <w:rsid w:val="00C470C6"/>
    <w:rsid w:val="00C52F5B"/>
    <w:rsid w:val="00C53BCD"/>
    <w:rsid w:val="00C55CF4"/>
    <w:rsid w:val="00C57876"/>
    <w:rsid w:val="00C6050E"/>
    <w:rsid w:val="00C60B66"/>
    <w:rsid w:val="00C647FD"/>
    <w:rsid w:val="00C6510B"/>
    <w:rsid w:val="00C65B36"/>
    <w:rsid w:val="00C65CA5"/>
    <w:rsid w:val="00C7670F"/>
    <w:rsid w:val="00C77282"/>
    <w:rsid w:val="00C817C0"/>
    <w:rsid w:val="00C83D48"/>
    <w:rsid w:val="00C84DE5"/>
    <w:rsid w:val="00C84FB8"/>
    <w:rsid w:val="00C86248"/>
    <w:rsid w:val="00C86E64"/>
    <w:rsid w:val="00C8708D"/>
    <w:rsid w:val="00C9007E"/>
    <w:rsid w:val="00C90E1B"/>
    <w:rsid w:val="00C91462"/>
    <w:rsid w:val="00C937E1"/>
    <w:rsid w:val="00C94C3E"/>
    <w:rsid w:val="00C96438"/>
    <w:rsid w:val="00C96B0A"/>
    <w:rsid w:val="00C96EDC"/>
    <w:rsid w:val="00CA0742"/>
    <w:rsid w:val="00CA2BFD"/>
    <w:rsid w:val="00CA2F80"/>
    <w:rsid w:val="00CA324A"/>
    <w:rsid w:val="00CA3529"/>
    <w:rsid w:val="00CA4C33"/>
    <w:rsid w:val="00CB035A"/>
    <w:rsid w:val="00CB3016"/>
    <w:rsid w:val="00CB76F8"/>
    <w:rsid w:val="00CB7CBC"/>
    <w:rsid w:val="00CC1D45"/>
    <w:rsid w:val="00CC21CE"/>
    <w:rsid w:val="00CC2217"/>
    <w:rsid w:val="00CC3158"/>
    <w:rsid w:val="00CD2119"/>
    <w:rsid w:val="00CD298C"/>
    <w:rsid w:val="00CD36AC"/>
    <w:rsid w:val="00CD3B10"/>
    <w:rsid w:val="00CD4369"/>
    <w:rsid w:val="00CD5900"/>
    <w:rsid w:val="00CD7742"/>
    <w:rsid w:val="00CD7B67"/>
    <w:rsid w:val="00CE10FF"/>
    <w:rsid w:val="00CE2461"/>
    <w:rsid w:val="00CF03E8"/>
    <w:rsid w:val="00CF1747"/>
    <w:rsid w:val="00CF1A04"/>
    <w:rsid w:val="00CF363C"/>
    <w:rsid w:val="00CF3A15"/>
    <w:rsid w:val="00CF5D18"/>
    <w:rsid w:val="00CF73B3"/>
    <w:rsid w:val="00D004E5"/>
    <w:rsid w:val="00D00DD5"/>
    <w:rsid w:val="00D01675"/>
    <w:rsid w:val="00D03D80"/>
    <w:rsid w:val="00D06342"/>
    <w:rsid w:val="00D10EDF"/>
    <w:rsid w:val="00D11731"/>
    <w:rsid w:val="00D15571"/>
    <w:rsid w:val="00D160E2"/>
    <w:rsid w:val="00D20925"/>
    <w:rsid w:val="00D2392A"/>
    <w:rsid w:val="00D24BEC"/>
    <w:rsid w:val="00D25FFE"/>
    <w:rsid w:val="00D263F2"/>
    <w:rsid w:val="00D3014B"/>
    <w:rsid w:val="00D30E4A"/>
    <w:rsid w:val="00D316EB"/>
    <w:rsid w:val="00D3217E"/>
    <w:rsid w:val="00D32187"/>
    <w:rsid w:val="00D32256"/>
    <w:rsid w:val="00D347CA"/>
    <w:rsid w:val="00D37938"/>
    <w:rsid w:val="00D37C43"/>
    <w:rsid w:val="00D40251"/>
    <w:rsid w:val="00D412F6"/>
    <w:rsid w:val="00D4476F"/>
    <w:rsid w:val="00D47E26"/>
    <w:rsid w:val="00D51835"/>
    <w:rsid w:val="00D540AA"/>
    <w:rsid w:val="00D54A9C"/>
    <w:rsid w:val="00D54D50"/>
    <w:rsid w:val="00D556F7"/>
    <w:rsid w:val="00D55BC5"/>
    <w:rsid w:val="00D566D5"/>
    <w:rsid w:val="00D600FB"/>
    <w:rsid w:val="00D60799"/>
    <w:rsid w:val="00D60A51"/>
    <w:rsid w:val="00D62C2F"/>
    <w:rsid w:val="00D64E27"/>
    <w:rsid w:val="00D65D67"/>
    <w:rsid w:val="00D66797"/>
    <w:rsid w:val="00D7087C"/>
    <w:rsid w:val="00D70C3C"/>
    <w:rsid w:val="00D72BE5"/>
    <w:rsid w:val="00D77942"/>
    <w:rsid w:val="00D80772"/>
    <w:rsid w:val="00D813DC"/>
    <w:rsid w:val="00D82F26"/>
    <w:rsid w:val="00D842D2"/>
    <w:rsid w:val="00D863D0"/>
    <w:rsid w:val="00D87C87"/>
    <w:rsid w:val="00D90493"/>
    <w:rsid w:val="00D965A2"/>
    <w:rsid w:val="00D97B8E"/>
    <w:rsid w:val="00D97F21"/>
    <w:rsid w:val="00D9CAB0"/>
    <w:rsid w:val="00DA2C38"/>
    <w:rsid w:val="00DA7DC3"/>
    <w:rsid w:val="00DB2E32"/>
    <w:rsid w:val="00DB39CF"/>
    <w:rsid w:val="00DB5B36"/>
    <w:rsid w:val="00DB670E"/>
    <w:rsid w:val="00DB6BBC"/>
    <w:rsid w:val="00DB70EC"/>
    <w:rsid w:val="00DC19A6"/>
    <w:rsid w:val="00DC2476"/>
    <w:rsid w:val="00DC29A9"/>
    <w:rsid w:val="00DC2F14"/>
    <w:rsid w:val="00DC44C1"/>
    <w:rsid w:val="00DC45AA"/>
    <w:rsid w:val="00DC5039"/>
    <w:rsid w:val="00DC5C3E"/>
    <w:rsid w:val="00DC5F23"/>
    <w:rsid w:val="00DD0C52"/>
    <w:rsid w:val="00DD37F1"/>
    <w:rsid w:val="00DD447A"/>
    <w:rsid w:val="00DD45C8"/>
    <w:rsid w:val="00DE0A74"/>
    <w:rsid w:val="00DE108F"/>
    <w:rsid w:val="00DE1B5F"/>
    <w:rsid w:val="00DE1D03"/>
    <w:rsid w:val="00DE6627"/>
    <w:rsid w:val="00DE6C94"/>
    <w:rsid w:val="00DE6FD7"/>
    <w:rsid w:val="00DF4306"/>
    <w:rsid w:val="00DF50A1"/>
    <w:rsid w:val="00DF5998"/>
    <w:rsid w:val="00E01916"/>
    <w:rsid w:val="00E03B7D"/>
    <w:rsid w:val="00E047EF"/>
    <w:rsid w:val="00E06214"/>
    <w:rsid w:val="00E06507"/>
    <w:rsid w:val="00E10DB6"/>
    <w:rsid w:val="00E10DCF"/>
    <w:rsid w:val="00E11005"/>
    <w:rsid w:val="00E110D2"/>
    <w:rsid w:val="00E111F2"/>
    <w:rsid w:val="00E158CF"/>
    <w:rsid w:val="00E16B17"/>
    <w:rsid w:val="00E17A56"/>
    <w:rsid w:val="00E22DE1"/>
    <w:rsid w:val="00E23271"/>
    <w:rsid w:val="00E24F80"/>
    <w:rsid w:val="00E272BE"/>
    <w:rsid w:val="00E307B8"/>
    <w:rsid w:val="00E30892"/>
    <w:rsid w:val="00E3375C"/>
    <w:rsid w:val="00E34602"/>
    <w:rsid w:val="00E34619"/>
    <w:rsid w:val="00E34C1F"/>
    <w:rsid w:val="00E36928"/>
    <w:rsid w:val="00E36EF7"/>
    <w:rsid w:val="00E3792D"/>
    <w:rsid w:val="00E40173"/>
    <w:rsid w:val="00E41B68"/>
    <w:rsid w:val="00E42A34"/>
    <w:rsid w:val="00E42D8A"/>
    <w:rsid w:val="00E4486C"/>
    <w:rsid w:val="00E460B6"/>
    <w:rsid w:val="00E46556"/>
    <w:rsid w:val="00E47100"/>
    <w:rsid w:val="00E50027"/>
    <w:rsid w:val="00E511D5"/>
    <w:rsid w:val="00E5489B"/>
    <w:rsid w:val="00E62BA4"/>
    <w:rsid w:val="00E65269"/>
    <w:rsid w:val="00E669E7"/>
    <w:rsid w:val="00E7165F"/>
    <w:rsid w:val="00E73386"/>
    <w:rsid w:val="00E74A74"/>
    <w:rsid w:val="00E75936"/>
    <w:rsid w:val="00E75F7B"/>
    <w:rsid w:val="00E77512"/>
    <w:rsid w:val="00E778DA"/>
    <w:rsid w:val="00E802FE"/>
    <w:rsid w:val="00E9145D"/>
    <w:rsid w:val="00E9301A"/>
    <w:rsid w:val="00E9454D"/>
    <w:rsid w:val="00E94AB5"/>
    <w:rsid w:val="00EA1322"/>
    <w:rsid w:val="00EA15FB"/>
    <w:rsid w:val="00EA1D05"/>
    <w:rsid w:val="00EA3637"/>
    <w:rsid w:val="00EA3DA1"/>
    <w:rsid w:val="00EA4E48"/>
    <w:rsid w:val="00EA6CEA"/>
    <w:rsid w:val="00EA7720"/>
    <w:rsid w:val="00EA7A43"/>
    <w:rsid w:val="00EB1257"/>
    <w:rsid w:val="00EB1856"/>
    <w:rsid w:val="00EB1958"/>
    <w:rsid w:val="00EC4CC8"/>
    <w:rsid w:val="00EC50CE"/>
    <w:rsid w:val="00EC5B34"/>
    <w:rsid w:val="00ED334E"/>
    <w:rsid w:val="00ED3E7F"/>
    <w:rsid w:val="00ED6A98"/>
    <w:rsid w:val="00ED78C4"/>
    <w:rsid w:val="00EE2F28"/>
    <w:rsid w:val="00EE3078"/>
    <w:rsid w:val="00EE3B3E"/>
    <w:rsid w:val="00EE4518"/>
    <w:rsid w:val="00EE4ADE"/>
    <w:rsid w:val="00EE4D99"/>
    <w:rsid w:val="00EE5CB7"/>
    <w:rsid w:val="00EE72B7"/>
    <w:rsid w:val="00EF07A0"/>
    <w:rsid w:val="00EF2A71"/>
    <w:rsid w:val="00EF3263"/>
    <w:rsid w:val="00EF5371"/>
    <w:rsid w:val="00EF553A"/>
    <w:rsid w:val="00EF5771"/>
    <w:rsid w:val="00EF59A8"/>
    <w:rsid w:val="00EF6625"/>
    <w:rsid w:val="00F024FE"/>
    <w:rsid w:val="00F026E3"/>
    <w:rsid w:val="00F02DDF"/>
    <w:rsid w:val="00F02FC5"/>
    <w:rsid w:val="00F04B8F"/>
    <w:rsid w:val="00F051AC"/>
    <w:rsid w:val="00F051F4"/>
    <w:rsid w:val="00F05AD4"/>
    <w:rsid w:val="00F0656B"/>
    <w:rsid w:val="00F06A5F"/>
    <w:rsid w:val="00F07CB0"/>
    <w:rsid w:val="00F07FDA"/>
    <w:rsid w:val="00F100EB"/>
    <w:rsid w:val="00F11BF8"/>
    <w:rsid w:val="00F139AB"/>
    <w:rsid w:val="00F170AB"/>
    <w:rsid w:val="00F20482"/>
    <w:rsid w:val="00F204D0"/>
    <w:rsid w:val="00F2156B"/>
    <w:rsid w:val="00F21E38"/>
    <w:rsid w:val="00F2510B"/>
    <w:rsid w:val="00F3029D"/>
    <w:rsid w:val="00F3032A"/>
    <w:rsid w:val="00F34317"/>
    <w:rsid w:val="00F37D1A"/>
    <w:rsid w:val="00F40F2A"/>
    <w:rsid w:val="00F41F33"/>
    <w:rsid w:val="00F464A2"/>
    <w:rsid w:val="00F50DF5"/>
    <w:rsid w:val="00F5648F"/>
    <w:rsid w:val="00F57BAF"/>
    <w:rsid w:val="00F60F07"/>
    <w:rsid w:val="00F619A1"/>
    <w:rsid w:val="00F63F81"/>
    <w:rsid w:val="00F65DA8"/>
    <w:rsid w:val="00F66FA5"/>
    <w:rsid w:val="00F67496"/>
    <w:rsid w:val="00F67A26"/>
    <w:rsid w:val="00F67ECC"/>
    <w:rsid w:val="00F71098"/>
    <w:rsid w:val="00F72C64"/>
    <w:rsid w:val="00F73B31"/>
    <w:rsid w:val="00F73DB3"/>
    <w:rsid w:val="00F752A0"/>
    <w:rsid w:val="00F763C4"/>
    <w:rsid w:val="00F801BA"/>
    <w:rsid w:val="00F82FEB"/>
    <w:rsid w:val="00F8644D"/>
    <w:rsid w:val="00F9003E"/>
    <w:rsid w:val="00F93A78"/>
    <w:rsid w:val="00F946C9"/>
    <w:rsid w:val="00FA04EF"/>
    <w:rsid w:val="00FA09EE"/>
    <w:rsid w:val="00FA1C9A"/>
    <w:rsid w:val="00FA2F29"/>
    <w:rsid w:val="00FA74EE"/>
    <w:rsid w:val="00FA7C0A"/>
    <w:rsid w:val="00FA7D5C"/>
    <w:rsid w:val="00FB0B40"/>
    <w:rsid w:val="00FB159F"/>
    <w:rsid w:val="00FB2C66"/>
    <w:rsid w:val="00FB2E75"/>
    <w:rsid w:val="00FB2F8F"/>
    <w:rsid w:val="00FB3E61"/>
    <w:rsid w:val="00FC0B70"/>
    <w:rsid w:val="00FC46E7"/>
    <w:rsid w:val="00FC5D25"/>
    <w:rsid w:val="00FC780D"/>
    <w:rsid w:val="00FD044D"/>
    <w:rsid w:val="00FD0D7E"/>
    <w:rsid w:val="00FD1573"/>
    <w:rsid w:val="00FD2EB5"/>
    <w:rsid w:val="00FD439F"/>
    <w:rsid w:val="00FD4725"/>
    <w:rsid w:val="00FD4E78"/>
    <w:rsid w:val="00FD703F"/>
    <w:rsid w:val="00FD71C5"/>
    <w:rsid w:val="00FE0210"/>
    <w:rsid w:val="00FE38CC"/>
    <w:rsid w:val="00FE3A69"/>
    <w:rsid w:val="00FE4E46"/>
    <w:rsid w:val="00FE6E13"/>
    <w:rsid w:val="00FF25DC"/>
    <w:rsid w:val="00FF28F3"/>
    <w:rsid w:val="00FF527C"/>
    <w:rsid w:val="00FF5A01"/>
    <w:rsid w:val="00FF5BAD"/>
    <w:rsid w:val="00FF5EE9"/>
    <w:rsid w:val="00FF65CD"/>
    <w:rsid w:val="00FF6720"/>
    <w:rsid w:val="00FF67CB"/>
    <w:rsid w:val="0143EBBB"/>
    <w:rsid w:val="0145FCC5"/>
    <w:rsid w:val="01665300"/>
    <w:rsid w:val="0186602D"/>
    <w:rsid w:val="0197F1C4"/>
    <w:rsid w:val="019C8C56"/>
    <w:rsid w:val="019C9922"/>
    <w:rsid w:val="01EF15BF"/>
    <w:rsid w:val="020F1D49"/>
    <w:rsid w:val="0265FC93"/>
    <w:rsid w:val="029F669D"/>
    <w:rsid w:val="02BB3F5D"/>
    <w:rsid w:val="02CF1282"/>
    <w:rsid w:val="02D7CE96"/>
    <w:rsid w:val="02E1CD26"/>
    <w:rsid w:val="02E2AA8D"/>
    <w:rsid w:val="02EA6F5D"/>
    <w:rsid w:val="032C6F23"/>
    <w:rsid w:val="0350E7CC"/>
    <w:rsid w:val="036F3F8C"/>
    <w:rsid w:val="037A730F"/>
    <w:rsid w:val="037AC13C"/>
    <w:rsid w:val="038A3896"/>
    <w:rsid w:val="038AE620"/>
    <w:rsid w:val="0391F0BB"/>
    <w:rsid w:val="039528AC"/>
    <w:rsid w:val="03B6EC2B"/>
    <w:rsid w:val="03FF627A"/>
    <w:rsid w:val="040014ED"/>
    <w:rsid w:val="041F549B"/>
    <w:rsid w:val="0420030B"/>
    <w:rsid w:val="042CE533"/>
    <w:rsid w:val="042D7F3C"/>
    <w:rsid w:val="044495A5"/>
    <w:rsid w:val="0447A3B8"/>
    <w:rsid w:val="0452CEBF"/>
    <w:rsid w:val="04739EF7"/>
    <w:rsid w:val="048BABE5"/>
    <w:rsid w:val="04A17F8A"/>
    <w:rsid w:val="04A3AD95"/>
    <w:rsid w:val="04B392F3"/>
    <w:rsid w:val="04F4A954"/>
    <w:rsid w:val="050C37E3"/>
    <w:rsid w:val="05165C72"/>
    <w:rsid w:val="053F4530"/>
    <w:rsid w:val="0566EC71"/>
    <w:rsid w:val="056A62E6"/>
    <w:rsid w:val="057F2EAA"/>
    <w:rsid w:val="058E7048"/>
    <w:rsid w:val="05A5339A"/>
    <w:rsid w:val="05BBB730"/>
    <w:rsid w:val="05C75342"/>
    <w:rsid w:val="05CBC025"/>
    <w:rsid w:val="05D8834F"/>
    <w:rsid w:val="060AD195"/>
    <w:rsid w:val="06297740"/>
    <w:rsid w:val="062A0FD9"/>
    <w:rsid w:val="062E3647"/>
    <w:rsid w:val="06337883"/>
    <w:rsid w:val="065EF092"/>
    <w:rsid w:val="0669FBA1"/>
    <w:rsid w:val="06A95E85"/>
    <w:rsid w:val="06B9B26D"/>
    <w:rsid w:val="06CE8038"/>
    <w:rsid w:val="06D17F03"/>
    <w:rsid w:val="06DD2B59"/>
    <w:rsid w:val="06E31AD0"/>
    <w:rsid w:val="06E9CD80"/>
    <w:rsid w:val="0701589A"/>
    <w:rsid w:val="070B24FA"/>
    <w:rsid w:val="071F3500"/>
    <w:rsid w:val="07206B53"/>
    <w:rsid w:val="07319DA2"/>
    <w:rsid w:val="073A590A"/>
    <w:rsid w:val="07859548"/>
    <w:rsid w:val="07CBCDBD"/>
    <w:rsid w:val="07EA8FF7"/>
    <w:rsid w:val="07EC5BFA"/>
    <w:rsid w:val="07FF7E6A"/>
    <w:rsid w:val="08181397"/>
    <w:rsid w:val="08266376"/>
    <w:rsid w:val="083D027B"/>
    <w:rsid w:val="0862803E"/>
    <w:rsid w:val="08ACFFFD"/>
    <w:rsid w:val="08B8F5DC"/>
    <w:rsid w:val="08CC95A4"/>
    <w:rsid w:val="08CF2AC6"/>
    <w:rsid w:val="08E4DC40"/>
    <w:rsid w:val="09167F0C"/>
    <w:rsid w:val="0937003A"/>
    <w:rsid w:val="097C8514"/>
    <w:rsid w:val="09969154"/>
    <w:rsid w:val="09A46360"/>
    <w:rsid w:val="09A9EA2B"/>
    <w:rsid w:val="09C1F359"/>
    <w:rsid w:val="09D937C3"/>
    <w:rsid w:val="09E446A7"/>
    <w:rsid w:val="0A0B203A"/>
    <w:rsid w:val="0A53FB6A"/>
    <w:rsid w:val="0A58941A"/>
    <w:rsid w:val="0A80C827"/>
    <w:rsid w:val="0AFBE407"/>
    <w:rsid w:val="0B1A05A5"/>
    <w:rsid w:val="0B20E720"/>
    <w:rsid w:val="0B22E560"/>
    <w:rsid w:val="0B25D5E6"/>
    <w:rsid w:val="0B2802E0"/>
    <w:rsid w:val="0B3261B5"/>
    <w:rsid w:val="0B603981"/>
    <w:rsid w:val="0B69BF61"/>
    <w:rsid w:val="0B824D28"/>
    <w:rsid w:val="0BAE87C2"/>
    <w:rsid w:val="0BBD3EA3"/>
    <w:rsid w:val="0BD37EE1"/>
    <w:rsid w:val="0BDBA0C5"/>
    <w:rsid w:val="0BF0AB6D"/>
    <w:rsid w:val="0BFF768E"/>
    <w:rsid w:val="0C0B2EF8"/>
    <w:rsid w:val="0C128C1B"/>
    <w:rsid w:val="0C7BA7BC"/>
    <w:rsid w:val="0C7EB0DC"/>
    <w:rsid w:val="0C869E62"/>
    <w:rsid w:val="0C969334"/>
    <w:rsid w:val="0CE556CE"/>
    <w:rsid w:val="0CFA3A71"/>
    <w:rsid w:val="0D05AF86"/>
    <w:rsid w:val="0D72ABC9"/>
    <w:rsid w:val="0D76CB81"/>
    <w:rsid w:val="0D897F78"/>
    <w:rsid w:val="0D8D1C63"/>
    <w:rsid w:val="0D971D22"/>
    <w:rsid w:val="0DEB4838"/>
    <w:rsid w:val="0DF18799"/>
    <w:rsid w:val="0E2B7E7E"/>
    <w:rsid w:val="0E6A0277"/>
    <w:rsid w:val="0E8B94B9"/>
    <w:rsid w:val="0ED1E49C"/>
    <w:rsid w:val="0F1F4129"/>
    <w:rsid w:val="0F38EA66"/>
    <w:rsid w:val="0F550D2B"/>
    <w:rsid w:val="0F61218E"/>
    <w:rsid w:val="0F8CB7DB"/>
    <w:rsid w:val="0F8FE605"/>
    <w:rsid w:val="0FC2E917"/>
    <w:rsid w:val="0FE9464A"/>
    <w:rsid w:val="0FF09F85"/>
    <w:rsid w:val="10032339"/>
    <w:rsid w:val="1005E18D"/>
    <w:rsid w:val="101052C6"/>
    <w:rsid w:val="10192BAF"/>
    <w:rsid w:val="103955A4"/>
    <w:rsid w:val="103DE7C0"/>
    <w:rsid w:val="1050D6C7"/>
    <w:rsid w:val="1068D088"/>
    <w:rsid w:val="10747907"/>
    <w:rsid w:val="1098D9BA"/>
    <w:rsid w:val="10D42DE9"/>
    <w:rsid w:val="10D48786"/>
    <w:rsid w:val="10F504F6"/>
    <w:rsid w:val="110C02B4"/>
    <w:rsid w:val="112ADB61"/>
    <w:rsid w:val="11529855"/>
    <w:rsid w:val="1159B7EA"/>
    <w:rsid w:val="1190607C"/>
    <w:rsid w:val="11B4FC10"/>
    <w:rsid w:val="11DF9BB2"/>
    <w:rsid w:val="12275F6C"/>
    <w:rsid w:val="122C8027"/>
    <w:rsid w:val="1234AA1B"/>
    <w:rsid w:val="1237E5DE"/>
    <w:rsid w:val="123FEEA3"/>
    <w:rsid w:val="12658260"/>
    <w:rsid w:val="129ABB1B"/>
    <w:rsid w:val="12B61C6E"/>
    <w:rsid w:val="12E03EED"/>
    <w:rsid w:val="12ED2EF3"/>
    <w:rsid w:val="131CF2BB"/>
    <w:rsid w:val="134A8073"/>
    <w:rsid w:val="1363FC30"/>
    <w:rsid w:val="137B49FE"/>
    <w:rsid w:val="1399F47F"/>
    <w:rsid w:val="13B14544"/>
    <w:rsid w:val="13C7C8D1"/>
    <w:rsid w:val="13D07A7C"/>
    <w:rsid w:val="1406FE44"/>
    <w:rsid w:val="140BF2AC"/>
    <w:rsid w:val="14627C23"/>
    <w:rsid w:val="1463BBCF"/>
    <w:rsid w:val="14A84A21"/>
    <w:rsid w:val="14C61E7A"/>
    <w:rsid w:val="14E09BB7"/>
    <w:rsid w:val="15126B9B"/>
    <w:rsid w:val="15267546"/>
    <w:rsid w:val="1543C69A"/>
    <w:rsid w:val="15508EC6"/>
    <w:rsid w:val="15675930"/>
    <w:rsid w:val="1568D38A"/>
    <w:rsid w:val="156C4ADD"/>
    <w:rsid w:val="156D74A7"/>
    <w:rsid w:val="157D6117"/>
    <w:rsid w:val="158D4AF3"/>
    <w:rsid w:val="15A117ED"/>
    <w:rsid w:val="15AA4DB2"/>
    <w:rsid w:val="15B5E811"/>
    <w:rsid w:val="15D2325F"/>
    <w:rsid w:val="15D629F0"/>
    <w:rsid w:val="15DAC32E"/>
    <w:rsid w:val="15FE4C84"/>
    <w:rsid w:val="15FFF0D7"/>
    <w:rsid w:val="161CD95E"/>
    <w:rsid w:val="1646E573"/>
    <w:rsid w:val="16F0DAAC"/>
    <w:rsid w:val="16FBB5F7"/>
    <w:rsid w:val="17195615"/>
    <w:rsid w:val="171F304F"/>
    <w:rsid w:val="172DA1B0"/>
    <w:rsid w:val="1733A543"/>
    <w:rsid w:val="17362BF0"/>
    <w:rsid w:val="174021B4"/>
    <w:rsid w:val="17446FD6"/>
    <w:rsid w:val="17732D44"/>
    <w:rsid w:val="177B4A9F"/>
    <w:rsid w:val="17827749"/>
    <w:rsid w:val="17B4C631"/>
    <w:rsid w:val="17B8261F"/>
    <w:rsid w:val="17BB641F"/>
    <w:rsid w:val="180FF6A0"/>
    <w:rsid w:val="184D60FC"/>
    <w:rsid w:val="18756EDC"/>
    <w:rsid w:val="188D0ACA"/>
    <w:rsid w:val="18A3EB9F"/>
    <w:rsid w:val="18A62DE5"/>
    <w:rsid w:val="18D8B8AF"/>
    <w:rsid w:val="18DF63CF"/>
    <w:rsid w:val="18F63282"/>
    <w:rsid w:val="19025659"/>
    <w:rsid w:val="191440F1"/>
    <w:rsid w:val="1935ED46"/>
    <w:rsid w:val="193AF09C"/>
    <w:rsid w:val="1955EE68"/>
    <w:rsid w:val="19755005"/>
    <w:rsid w:val="198A1C10"/>
    <w:rsid w:val="198D007A"/>
    <w:rsid w:val="19B18CAA"/>
    <w:rsid w:val="19EB3234"/>
    <w:rsid w:val="1A277A4F"/>
    <w:rsid w:val="1A2C5B02"/>
    <w:rsid w:val="1A31D82B"/>
    <w:rsid w:val="1A736BF3"/>
    <w:rsid w:val="1A77C276"/>
    <w:rsid w:val="1A8A59A0"/>
    <w:rsid w:val="1A9202E3"/>
    <w:rsid w:val="1AC2FFF9"/>
    <w:rsid w:val="1B2F5D22"/>
    <w:rsid w:val="1B58F9BA"/>
    <w:rsid w:val="1B8D5541"/>
    <w:rsid w:val="1B8FEFA8"/>
    <w:rsid w:val="1BBED2C0"/>
    <w:rsid w:val="1BCDA88C"/>
    <w:rsid w:val="1BD0C505"/>
    <w:rsid w:val="1BF38AF7"/>
    <w:rsid w:val="1BF3EF9E"/>
    <w:rsid w:val="1C170491"/>
    <w:rsid w:val="1C1F8C5A"/>
    <w:rsid w:val="1C2B9D2D"/>
    <w:rsid w:val="1C37CE57"/>
    <w:rsid w:val="1C65D623"/>
    <w:rsid w:val="1CBE147D"/>
    <w:rsid w:val="1CE7874A"/>
    <w:rsid w:val="1D0BA09B"/>
    <w:rsid w:val="1D192759"/>
    <w:rsid w:val="1D30AA4C"/>
    <w:rsid w:val="1D7ED6E4"/>
    <w:rsid w:val="1D8672AE"/>
    <w:rsid w:val="1D998894"/>
    <w:rsid w:val="1DEF4AA9"/>
    <w:rsid w:val="1DFDE32E"/>
    <w:rsid w:val="1E095E69"/>
    <w:rsid w:val="1E4087AE"/>
    <w:rsid w:val="1E455517"/>
    <w:rsid w:val="1E4AA744"/>
    <w:rsid w:val="1E727D85"/>
    <w:rsid w:val="1E73DC36"/>
    <w:rsid w:val="1EA99008"/>
    <w:rsid w:val="1EB1745D"/>
    <w:rsid w:val="1ED978A8"/>
    <w:rsid w:val="1F130886"/>
    <w:rsid w:val="1F16C704"/>
    <w:rsid w:val="1F2A2E63"/>
    <w:rsid w:val="1F3558F5"/>
    <w:rsid w:val="1F4A8FDB"/>
    <w:rsid w:val="1F5DAACA"/>
    <w:rsid w:val="1F6E19AE"/>
    <w:rsid w:val="1F778B5E"/>
    <w:rsid w:val="1F831231"/>
    <w:rsid w:val="1FA6948B"/>
    <w:rsid w:val="1FC00ED2"/>
    <w:rsid w:val="1FDA5D5C"/>
    <w:rsid w:val="1FDC580F"/>
    <w:rsid w:val="1FF5B53F"/>
    <w:rsid w:val="1FFFA02C"/>
    <w:rsid w:val="2045C510"/>
    <w:rsid w:val="207EF452"/>
    <w:rsid w:val="207FE2FC"/>
    <w:rsid w:val="209B5D9F"/>
    <w:rsid w:val="20A119AF"/>
    <w:rsid w:val="20B72247"/>
    <w:rsid w:val="20DA0257"/>
    <w:rsid w:val="20E380E8"/>
    <w:rsid w:val="20ECCF34"/>
    <w:rsid w:val="20FEF15A"/>
    <w:rsid w:val="210409BB"/>
    <w:rsid w:val="210931ED"/>
    <w:rsid w:val="2118F850"/>
    <w:rsid w:val="2142E8F7"/>
    <w:rsid w:val="215B9BC8"/>
    <w:rsid w:val="21813090"/>
    <w:rsid w:val="2189981A"/>
    <w:rsid w:val="219185A0"/>
    <w:rsid w:val="21A4005E"/>
    <w:rsid w:val="21AF9C0C"/>
    <w:rsid w:val="21C14AD2"/>
    <w:rsid w:val="21E5E33C"/>
    <w:rsid w:val="22667298"/>
    <w:rsid w:val="2282D45B"/>
    <w:rsid w:val="22845117"/>
    <w:rsid w:val="22D04744"/>
    <w:rsid w:val="231B6E32"/>
    <w:rsid w:val="232026D0"/>
    <w:rsid w:val="2325687B"/>
    <w:rsid w:val="23263EA9"/>
    <w:rsid w:val="2378A633"/>
    <w:rsid w:val="2383D3EA"/>
    <w:rsid w:val="239037F4"/>
    <w:rsid w:val="23997D63"/>
    <w:rsid w:val="23DFA561"/>
    <w:rsid w:val="23FADE36"/>
    <w:rsid w:val="24246FF6"/>
    <w:rsid w:val="2440D2AF"/>
    <w:rsid w:val="249E2647"/>
    <w:rsid w:val="24AF026F"/>
    <w:rsid w:val="24DA729A"/>
    <w:rsid w:val="24DE3BA3"/>
    <w:rsid w:val="24EB7773"/>
    <w:rsid w:val="25281425"/>
    <w:rsid w:val="256805C5"/>
    <w:rsid w:val="257344A0"/>
    <w:rsid w:val="2576552E"/>
    <w:rsid w:val="258C95D8"/>
    <w:rsid w:val="25C63D3A"/>
    <w:rsid w:val="25E0931C"/>
    <w:rsid w:val="25EE63B2"/>
    <w:rsid w:val="25F4366B"/>
    <w:rsid w:val="260AC6B9"/>
    <w:rsid w:val="260D28AC"/>
    <w:rsid w:val="261235EB"/>
    <w:rsid w:val="2613C2C4"/>
    <w:rsid w:val="263B7956"/>
    <w:rsid w:val="2664F6C3"/>
    <w:rsid w:val="2669779C"/>
    <w:rsid w:val="2669B008"/>
    <w:rsid w:val="266B0CE2"/>
    <w:rsid w:val="267C4165"/>
    <w:rsid w:val="268EEF7D"/>
    <w:rsid w:val="26D79D40"/>
    <w:rsid w:val="270DFE99"/>
    <w:rsid w:val="27131E20"/>
    <w:rsid w:val="2714AA40"/>
    <w:rsid w:val="27286639"/>
    <w:rsid w:val="272CCEAF"/>
    <w:rsid w:val="2739E3BB"/>
    <w:rsid w:val="275C10B8"/>
    <w:rsid w:val="276639EB"/>
    <w:rsid w:val="276974E6"/>
    <w:rsid w:val="27787371"/>
    <w:rsid w:val="277F9B6C"/>
    <w:rsid w:val="27A12F7C"/>
    <w:rsid w:val="27AAC39D"/>
    <w:rsid w:val="27D4FDBB"/>
    <w:rsid w:val="27FE2F88"/>
    <w:rsid w:val="2811B432"/>
    <w:rsid w:val="2878710C"/>
    <w:rsid w:val="28796400"/>
    <w:rsid w:val="288369A0"/>
    <w:rsid w:val="28BA0F69"/>
    <w:rsid w:val="28D5B41C"/>
    <w:rsid w:val="28E87AC0"/>
    <w:rsid w:val="28F7E119"/>
    <w:rsid w:val="2903C11D"/>
    <w:rsid w:val="29054547"/>
    <w:rsid w:val="2923355F"/>
    <w:rsid w:val="296E3D6B"/>
    <w:rsid w:val="29710074"/>
    <w:rsid w:val="2973674A"/>
    <w:rsid w:val="298AECB4"/>
    <w:rsid w:val="298F32DC"/>
    <w:rsid w:val="29B3E227"/>
    <w:rsid w:val="29E22FF4"/>
    <w:rsid w:val="29F01D18"/>
    <w:rsid w:val="2A1B6DA9"/>
    <w:rsid w:val="2A20963F"/>
    <w:rsid w:val="2A38F453"/>
    <w:rsid w:val="2A55DFCA"/>
    <w:rsid w:val="2A7D6D3F"/>
    <w:rsid w:val="2A7DBA2B"/>
    <w:rsid w:val="2A86C52A"/>
    <w:rsid w:val="2A8FAE7A"/>
    <w:rsid w:val="2A986F6D"/>
    <w:rsid w:val="2A9E2DF2"/>
    <w:rsid w:val="2AA5718A"/>
    <w:rsid w:val="2ABD9C7F"/>
    <w:rsid w:val="2AE733E7"/>
    <w:rsid w:val="2B0EEA79"/>
    <w:rsid w:val="2B19998B"/>
    <w:rsid w:val="2B2EA6A9"/>
    <w:rsid w:val="2B4C186E"/>
    <w:rsid w:val="2B64FDC4"/>
    <w:rsid w:val="2B65B84B"/>
    <w:rsid w:val="2B72214E"/>
    <w:rsid w:val="2B7EA125"/>
    <w:rsid w:val="2B856A80"/>
    <w:rsid w:val="2BD5E2D6"/>
    <w:rsid w:val="2BEF2CA5"/>
    <w:rsid w:val="2BF1B02B"/>
    <w:rsid w:val="2BFABFE6"/>
    <w:rsid w:val="2BFBD4A7"/>
    <w:rsid w:val="2C02EB02"/>
    <w:rsid w:val="2C0D54DE"/>
    <w:rsid w:val="2C3CE609"/>
    <w:rsid w:val="2C462BA3"/>
    <w:rsid w:val="2C46CE2B"/>
    <w:rsid w:val="2C4BE494"/>
    <w:rsid w:val="2C5086A3"/>
    <w:rsid w:val="2C830448"/>
    <w:rsid w:val="2C859B9E"/>
    <w:rsid w:val="2C8B9F58"/>
    <w:rsid w:val="2CD65203"/>
    <w:rsid w:val="2CE8A550"/>
    <w:rsid w:val="2CEB82E9"/>
    <w:rsid w:val="2D089C08"/>
    <w:rsid w:val="2D1E91A4"/>
    <w:rsid w:val="2D4C1B07"/>
    <w:rsid w:val="2D549E27"/>
    <w:rsid w:val="2D71ADC8"/>
    <w:rsid w:val="2DC00DB4"/>
    <w:rsid w:val="2DC266F1"/>
    <w:rsid w:val="2DC7C109"/>
    <w:rsid w:val="2DD522F5"/>
    <w:rsid w:val="2E168A1C"/>
    <w:rsid w:val="2E31C192"/>
    <w:rsid w:val="2E34D6C2"/>
    <w:rsid w:val="2E7008A8"/>
    <w:rsid w:val="2E9FB040"/>
    <w:rsid w:val="2EAFAED6"/>
    <w:rsid w:val="2F2792BA"/>
    <w:rsid w:val="2F48E785"/>
    <w:rsid w:val="2F4B8905"/>
    <w:rsid w:val="2F5169DB"/>
    <w:rsid w:val="2F7075BF"/>
    <w:rsid w:val="2F77AFDC"/>
    <w:rsid w:val="2F9393F6"/>
    <w:rsid w:val="2FA2091D"/>
    <w:rsid w:val="2FE25B9C"/>
    <w:rsid w:val="2FEF3CDD"/>
    <w:rsid w:val="2FFA695F"/>
    <w:rsid w:val="301A5CFD"/>
    <w:rsid w:val="303CCD2B"/>
    <w:rsid w:val="305B9ACE"/>
    <w:rsid w:val="309DEB6C"/>
    <w:rsid w:val="30AD7438"/>
    <w:rsid w:val="30D267CA"/>
    <w:rsid w:val="30D65C25"/>
    <w:rsid w:val="30DE49AB"/>
    <w:rsid w:val="30ECEC65"/>
    <w:rsid w:val="3102D396"/>
    <w:rsid w:val="312432E3"/>
    <w:rsid w:val="312E8033"/>
    <w:rsid w:val="315F107B"/>
    <w:rsid w:val="3166916D"/>
    <w:rsid w:val="317E6993"/>
    <w:rsid w:val="31807AAC"/>
    <w:rsid w:val="3190C895"/>
    <w:rsid w:val="31D7C25A"/>
    <w:rsid w:val="31DC0D2B"/>
    <w:rsid w:val="31F56F86"/>
    <w:rsid w:val="320025BC"/>
    <w:rsid w:val="32046EDC"/>
    <w:rsid w:val="323E0E80"/>
    <w:rsid w:val="32AAA363"/>
    <w:rsid w:val="32D382C1"/>
    <w:rsid w:val="32D7F381"/>
    <w:rsid w:val="32DC9829"/>
    <w:rsid w:val="32FA3352"/>
    <w:rsid w:val="32FB4090"/>
    <w:rsid w:val="3319B8DD"/>
    <w:rsid w:val="3324189C"/>
    <w:rsid w:val="332A043E"/>
    <w:rsid w:val="333324BB"/>
    <w:rsid w:val="333D97BA"/>
    <w:rsid w:val="335A9259"/>
    <w:rsid w:val="33A2AF65"/>
    <w:rsid w:val="33D651AE"/>
    <w:rsid w:val="33D85D50"/>
    <w:rsid w:val="33E4B5D0"/>
    <w:rsid w:val="33F6CBC1"/>
    <w:rsid w:val="3415EA6D"/>
    <w:rsid w:val="34200A9D"/>
    <w:rsid w:val="3465B768"/>
    <w:rsid w:val="3482E69D"/>
    <w:rsid w:val="349603B3"/>
    <w:rsid w:val="34AFB924"/>
    <w:rsid w:val="34E475BD"/>
    <w:rsid w:val="34FA43DD"/>
    <w:rsid w:val="34FF33B0"/>
    <w:rsid w:val="3509E9CE"/>
    <w:rsid w:val="350F631C"/>
    <w:rsid w:val="3558CBAA"/>
    <w:rsid w:val="355EB01C"/>
    <w:rsid w:val="359E64F7"/>
    <w:rsid w:val="35A35A93"/>
    <w:rsid w:val="35B08683"/>
    <w:rsid w:val="35E0362D"/>
    <w:rsid w:val="35EFCBB5"/>
    <w:rsid w:val="360449C8"/>
    <w:rsid w:val="3632819E"/>
    <w:rsid w:val="36394FF5"/>
    <w:rsid w:val="366439B8"/>
    <w:rsid w:val="36873816"/>
    <w:rsid w:val="36A2BB40"/>
    <w:rsid w:val="36D0F8AD"/>
    <w:rsid w:val="37163B47"/>
    <w:rsid w:val="3737AC52"/>
    <w:rsid w:val="376C90F6"/>
    <w:rsid w:val="3773B310"/>
    <w:rsid w:val="379364AD"/>
    <w:rsid w:val="379650F5"/>
    <w:rsid w:val="379EBE3C"/>
    <w:rsid w:val="379F7466"/>
    <w:rsid w:val="37CDA475"/>
    <w:rsid w:val="37E432FA"/>
    <w:rsid w:val="37E89A8F"/>
    <w:rsid w:val="3834AB00"/>
    <w:rsid w:val="38362316"/>
    <w:rsid w:val="38494343"/>
    <w:rsid w:val="38647C01"/>
    <w:rsid w:val="386F1A02"/>
    <w:rsid w:val="388A3E07"/>
    <w:rsid w:val="38BA57C3"/>
    <w:rsid w:val="38E3E506"/>
    <w:rsid w:val="38F37BC0"/>
    <w:rsid w:val="390050E2"/>
    <w:rsid w:val="390F8371"/>
    <w:rsid w:val="39360E97"/>
    <w:rsid w:val="394CFEB8"/>
    <w:rsid w:val="395510B3"/>
    <w:rsid w:val="3964EEE7"/>
    <w:rsid w:val="3976E0BA"/>
    <w:rsid w:val="39893DE2"/>
    <w:rsid w:val="3997083B"/>
    <w:rsid w:val="39D80345"/>
    <w:rsid w:val="39DBB631"/>
    <w:rsid w:val="3A05BA54"/>
    <w:rsid w:val="3A35B20D"/>
    <w:rsid w:val="3A99063F"/>
    <w:rsid w:val="3A9AF6E2"/>
    <w:rsid w:val="3AD51319"/>
    <w:rsid w:val="3B01F48B"/>
    <w:rsid w:val="3B1CF1BD"/>
    <w:rsid w:val="3B251552"/>
    <w:rsid w:val="3B2D395F"/>
    <w:rsid w:val="3B3D50D9"/>
    <w:rsid w:val="3B4D3823"/>
    <w:rsid w:val="3B5ACDD1"/>
    <w:rsid w:val="3B674B7B"/>
    <w:rsid w:val="3B72FF18"/>
    <w:rsid w:val="3BA68F82"/>
    <w:rsid w:val="3BDA899D"/>
    <w:rsid w:val="3BF0CDFE"/>
    <w:rsid w:val="3BF53AF8"/>
    <w:rsid w:val="3C1FE533"/>
    <w:rsid w:val="3C491A59"/>
    <w:rsid w:val="3C5763E4"/>
    <w:rsid w:val="3C69D54F"/>
    <w:rsid w:val="3C75B54C"/>
    <w:rsid w:val="3C90EE21"/>
    <w:rsid w:val="3C96A2C3"/>
    <w:rsid w:val="3C99DA67"/>
    <w:rsid w:val="3CC0DEA4"/>
    <w:rsid w:val="3CCC0ED9"/>
    <w:rsid w:val="3D25D441"/>
    <w:rsid w:val="3D2611ED"/>
    <w:rsid w:val="3D394D51"/>
    <w:rsid w:val="3D485473"/>
    <w:rsid w:val="3D550294"/>
    <w:rsid w:val="3D58A308"/>
    <w:rsid w:val="3D65D5CD"/>
    <w:rsid w:val="3DB41277"/>
    <w:rsid w:val="3DB529CF"/>
    <w:rsid w:val="3DC887A5"/>
    <w:rsid w:val="3DCE1F5B"/>
    <w:rsid w:val="3E1FF915"/>
    <w:rsid w:val="3E322AE4"/>
    <w:rsid w:val="3E3CE5F9"/>
    <w:rsid w:val="3E7E1A4F"/>
    <w:rsid w:val="3EA54E45"/>
    <w:rsid w:val="3EF5F972"/>
    <w:rsid w:val="3F10E8C7"/>
    <w:rsid w:val="3F21699D"/>
    <w:rsid w:val="3F2242B8"/>
    <w:rsid w:val="3F2D8620"/>
    <w:rsid w:val="3F35B402"/>
    <w:rsid w:val="3F4C31A8"/>
    <w:rsid w:val="3F565AF8"/>
    <w:rsid w:val="3F5FF492"/>
    <w:rsid w:val="3F6306F0"/>
    <w:rsid w:val="3F75DC49"/>
    <w:rsid w:val="3F830AD4"/>
    <w:rsid w:val="3FB8D2D1"/>
    <w:rsid w:val="3FED82F6"/>
    <w:rsid w:val="40137AC8"/>
    <w:rsid w:val="40279D44"/>
    <w:rsid w:val="40432AD6"/>
    <w:rsid w:val="404689D1"/>
    <w:rsid w:val="405AE89E"/>
    <w:rsid w:val="4066F8EB"/>
    <w:rsid w:val="40678E65"/>
    <w:rsid w:val="406951A3"/>
    <w:rsid w:val="4074FBD8"/>
    <w:rsid w:val="408A4CE8"/>
    <w:rsid w:val="408F780B"/>
    <w:rsid w:val="40ADFAC0"/>
    <w:rsid w:val="40CABBF3"/>
    <w:rsid w:val="40CFE9A5"/>
    <w:rsid w:val="40D319FC"/>
    <w:rsid w:val="40DA9486"/>
    <w:rsid w:val="40DB4518"/>
    <w:rsid w:val="4106B553"/>
    <w:rsid w:val="4126109A"/>
    <w:rsid w:val="4126684E"/>
    <w:rsid w:val="412D6500"/>
    <w:rsid w:val="418513C3"/>
    <w:rsid w:val="419C7AE3"/>
    <w:rsid w:val="41A06156"/>
    <w:rsid w:val="41A1B1C9"/>
    <w:rsid w:val="41A31FDA"/>
    <w:rsid w:val="41B79687"/>
    <w:rsid w:val="41CA3E1E"/>
    <w:rsid w:val="41E2B22D"/>
    <w:rsid w:val="4218BF6D"/>
    <w:rsid w:val="421D02CE"/>
    <w:rsid w:val="42498215"/>
    <w:rsid w:val="42771579"/>
    <w:rsid w:val="429F29DB"/>
    <w:rsid w:val="42ACF797"/>
    <w:rsid w:val="42CDA129"/>
    <w:rsid w:val="42CFE7B1"/>
    <w:rsid w:val="42DE3CFE"/>
    <w:rsid w:val="42ED3653"/>
    <w:rsid w:val="431104A6"/>
    <w:rsid w:val="4314EE91"/>
    <w:rsid w:val="43299463"/>
    <w:rsid w:val="432F4082"/>
    <w:rsid w:val="43377651"/>
    <w:rsid w:val="43590B46"/>
    <w:rsid w:val="439515C5"/>
    <w:rsid w:val="43C35D3B"/>
    <w:rsid w:val="43DAD9C8"/>
    <w:rsid w:val="43E59B82"/>
    <w:rsid w:val="440ADBFE"/>
    <w:rsid w:val="4423E31B"/>
    <w:rsid w:val="4439BDBE"/>
    <w:rsid w:val="443DC55B"/>
    <w:rsid w:val="4460CF66"/>
    <w:rsid w:val="4466093E"/>
    <w:rsid w:val="447A9509"/>
    <w:rsid w:val="447C8E42"/>
    <w:rsid w:val="44824395"/>
    <w:rsid w:val="44C08817"/>
    <w:rsid w:val="44C99A28"/>
    <w:rsid w:val="44CBF089"/>
    <w:rsid w:val="44CEF50A"/>
    <w:rsid w:val="44E308E5"/>
    <w:rsid w:val="44F56DF6"/>
    <w:rsid w:val="44FF2612"/>
    <w:rsid w:val="45082904"/>
    <w:rsid w:val="45161CF4"/>
    <w:rsid w:val="451A29EE"/>
    <w:rsid w:val="4531BF3D"/>
    <w:rsid w:val="45489CA2"/>
    <w:rsid w:val="455C8FD6"/>
    <w:rsid w:val="4582A058"/>
    <w:rsid w:val="45A4D2C2"/>
    <w:rsid w:val="45AEB63B"/>
    <w:rsid w:val="45B18883"/>
    <w:rsid w:val="4615C6C7"/>
    <w:rsid w:val="461CD9D9"/>
    <w:rsid w:val="465D23C3"/>
    <w:rsid w:val="4667C0EA"/>
    <w:rsid w:val="4668DEF9"/>
    <w:rsid w:val="468950D1"/>
    <w:rsid w:val="468FF488"/>
    <w:rsid w:val="46A5B01D"/>
    <w:rsid w:val="46D5B59F"/>
    <w:rsid w:val="46E5DEE4"/>
    <w:rsid w:val="46F7C114"/>
    <w:rsid w:val="47313192"/>
    <w:rsid w:val="47542232"/>
    <w:rsid w:val="4755A6FD"/>
    <w:rsid w:val="475684E4"/>
    <w:rsid w:val="475A6943"/>
    <w:rsid w:val="4763AEF9"/>
    <w:rsid w:val="47F46086"/>
    <w:rsid w:val="480495C1"/>
    <w:rsid w:val="48D3F25F"/>
    <w:rsid w:val="48E23641"/>
    <w:rsid w:val="49025DA6"/>
    <w:rsid w:val="4936BA7B"/>
    <w:rsid w:val="49725D56"/>
    <w:rsid w:val="49A1DB0D"/>
    <w:rsid w:val="49B3E737"/>
    <w:rsid w:val="49B97F16"/>
    <w:rsid w:val="49C58A43"/>
    <w:rsid w:val="49CECFE6"/>
    <w:rsid w:val="49E3734F"/>
    <w:rsid w:val="4A0EEC56"/>
    <w:rsid w:val="4A3AA5E2"/>
    <w:rsid w:val="4A540F82"/>
    <w:rsid w:val="4A554FCF"/>
    <w:rsid w:val="4A62DE07"/>
    <w:rsid w:val="4A67E589"/>
    <w:rsid w:val="4A82275E"/>
    <w:rsid w:val="4A9FC02B"/>
    <w:rsid w:val="4AD6E058"/>
    <w:rsid w:val="4AED627F"/>
    <w:rsid w:val="4B521BAD"/>
    <w:rsid w:val="4B626265"/>
    <w:rsid w:val="4B64AF7A"/>
    <w:rsid w:val="4B75EA51"/>
    <w:rsid w:val="4B8A0D71"/>
    <w:rsid w:val="4B9932DE"/>
    <w:rsid w:val="4B9C89AB"/>
    <w:rsid w:val="4BBCBF2C"/>
    <w:rsid w:val="4BDEFE9A"/>
    <w:rsid w:val="4BECA948"/>
    <w:rsid w:val="4C1F8F49"/>
    <w:rsid w:val="4C43927B"/>
    <w:rsid w:val="4C545F51"/>
    <w:rsid w:val="4C8ECB74"/>
    <w:rsid w:val="4CD076A9"/>
    <w:rsid w:val="4CF89255"/>
    <w:rsid w:val="4D0C80DE"/>
    <w:rsid w:val="4D0F6C69"/>
    <w:rsid w:val="4D135AAB"/>
    <w:rsid w:val="4D160FD4"/>
    <w:rsid w:val="4D3B962F"/>
    <w:rsid w:val="4D4A8842"/>
    <w:rsid w:val="4D673BAB"/>
    <w:rsid w:val="4D97AE85"/>
    <w:rsid w:val="4DA0D513"/>
    <w:rsid w:val="4DB282A4"/>
    <w:rsid w:val="4DBBEC00"/>
    <w:rsid w:val="4DBD64B1"/>
    <w:rsid w:val="4DCAC561"/>
    <w:rsid w:val="4DE4D1C0"/>
    <w:rsid w:val="4DEC30AB"/>
    <w:rsid w:val="4E137AF6"/>
    <w:rsid w:val="4E1F3B2F"/>
    <w:rsid w:val="4E497D9E"/>
    <w:rsid w:val="4E59D3F0"/>
    <w:rsid w:val="4E773720"/>
    <w:rsid w:val="4E9C503C"/>
    <w:rsid w:val="4EABD06C"/>
    <w:rsid w:val="4EB573B8"/>
    <w:rsid w:val="4EB7AB43"/>
    <w:rsid w:val="4EBF7926"/>
    <w:rsid w:val="4EBF9FCA"/>
    <w:rsid w:val="4EDEA2E0"/>
    <w:rsid w:val="4EE3F2A5"/>
    <w:rsid w:val="4F0A2586"/>
    <w:rsid w:val="4F1A0B2B"/>
    <w:rsid w:val="4F2DA459"/>
    <w:rsid w:val="4F567261"/>
    <w:rsid w:val="4F589D9A"/>
    <w:rsid w:val="4F759745"/>
    <w:rsid w:val="4F9B9A3D"/>
    <w:rsid w:val="5008176B"/>
    <w:rsid w:val="50267262"/>
    <w:rsid w:val="5035664A"/>
    <w:rsid w:val="50537BA4"/>
    <w:rsid w:val="505A4C6F"/>
    <w:rsid w:val="506260C1"/>
    <w:rsid w:val="506397AD"/>
    <w:rsid w:val="506CA401"/>
    <w:rsid w:val="5079E4CB"/>
    <w:rsid w:val="50814A9A"/>
    <w:rsid w:val="50B0C765"/>
    <w:rsid w:val="50E93DC6"/>
    <w:rsid w:val="5104480C"/>
    <w:rsid w:val="51103CA9"/>
    <w:rsid w:val="51158778"/>
    <w:rsid w:val="5139FC62"/>
    <w:rsid w:val="5196753E"/>
    <w:rsid w:val="51CC0378"/>
    <w:rsid w:val="52286304"/>
    <w:rsid w:val="522EDD89"/>
    <w:rsid w:val="52530385"/>
    <w:rsid w:val="5265F2A5"/>
    <w:rsid w:val="5282B3F5"/>
    <w:rsid w:val="52E29246"/>
    <w:rsid w:val="52EA93AF"/>
    <w:rsid w:val="535E1324"/>
    <w:rsid w:val="535FFFA9"/>
    <w:rsid w:val="536D2708"/>
    <w:rsid w:val="538B1C66"/>
    <w:rsid w:val="5391ED31"/>
    <w:rsid w:val="53B1858D"/>
    <w:rsid w:val="53B33D08"/>
    <w:rsid w:val="53B5FF0F"/>
    <w:rsid w:val="53EC3EF3"/>
    <w:rsid w:val="53F426E1"/>
    <w:rsid w:val="5403ACD2"/>
    <w:rsid w:val="54105887"/>
    <w:rsid w:val="5411373C"/>
    <w:rsid w:val="5417F045"/>
    <w:rsid w:val="544249D2"/>
    <w:rsid w:val="544A5BF5"/>
    <w:rsid w:val="545B722F"/>
    <w:rsid w:val="547296F0"/>
    <w:rsid w:val="549A39F0"/>
    <w:rsid w:val="54AEA68D"/>
    <w:rsid w:val="54C6A080"/>
    <w:rsid w:val="54DF2A5C"/>
    <w:rsid w:val="5517F8DB"/>
    <w:rsid w:val="5526ECC7"/>
    <w:rsid w:val="5533BDB3"/>
    <w:rsid w:val="554709F0"/>
    <w:rsid w:val="554D55EE"/>
    <w:rsid w:val="555844C7"/>
    <w:rsid w:val="5563E8C0"/>
    <w:rsid w:val="558061A8"/>
    <w:rsid w:val="55DE0262"/>
    <w:rsid w:val="55E4D8C9"/>
    <w:rsid w:val="55FBCD0C"/>
    <w:rsid w:val="5625220C"/>
    <w:rsid w:val="562D389D"/>
    <w:rsid w:val="5650B0B4"/>
    <w:rsid w:val="56650A02"/>
    <w:rsid w:val="566EF06D"/>
    <w:rsid w:val="56BCB230"/>
    <w:rsid w:val="56D09AD3"/>
    <w:rsid w:val="56F55CE4"/>
    <w:rsid w:val="5711F5B6"/>
    <w:rsid w:val="5726C55A"/>
    <w:rsid w:val="573963C8"/>
    <w:rsid w:val="573A088E"/>
    <w:rsid w:val="57462457"/>
    <w:rsid w:val="574E26E3"/>
    <w:rsid w:val="57606CD0"/>
    <w:rsid w:val="5760AA66"/>
    <w:rsid w:val="5780A92A"/>
    <w:rsid w:val="579312F1"/>
    <w:rsid w:val="579EFF7E"/>
    <w:rsid w:val="57B97408"/>
    <w:rsid w:val="57BD74E7"/>
    <w:rsid w:val="57C72EA0"/>
    <w:rsid w:val="58066712"/>
    <w:rsid w:val="581032BF"/>
    <w:rsid w:val="581A9ADF"/>
    <w:rsid w:val="58529864"/>
    <w:rsid w:val="5858A162"/>
    <w:rsid w:val="586D6FDB"/>
    <w:rsid w:val="58754C46"/>
    <w:rsid w:val="587C6A29"/>
    <w:rsid w:val="589736FA"/>
    <w:rsid w:val="58A796A1"/>
    <w:rsid w:val="58A960D8"/>
    <w:rsid w:val="58AFDE79"/>
    <w:rsid w:val="58C593C9"/>
    <w:rsid w:val="58D53429"/>
    <w:rsid w:val="58E0724E"/>
    <w:rsid w:val="5907455F"/>
    <w:rsid w:val="591340ED"/>
    <w:rsid w:val="593ACFDF"/>
    <w:rsid w:val="595F9146"/>
    <w:rsid w:val="5963DA55"/>
    <w:rsid w:val="59F1A680"/>
    <w:rsid w:val="5A2A2AE9"/>
    <w:rsid w:val="5A2CFDA6"/>
    <w:rsid w:val="5AB90AD8"/>
    <w:rsid w:val="5AE05331"/>
    <w:rsid w:val="5AFA2B92"/>
    <w:rsid w:val="5AFE66C0"/>
    <w:rsid w:val="5B5B62B9"/>
    <w:rsid w:val="5B8C0E1B"/>
    <w:rsid w:val="5BDCC0F7"/>
    <w:rsid w:val="5BEB9DEE"/>
    <w:rsid w:val="5C341B89"/>
    <w:rsid w:val="5C3BB006"/>
    <w:rsid w:val="5C74A602"/>
    <w:rsid w:val="5C927D67"/>
    <w:rsid w:val="5C993B02"/>
    <w:rsid w:val="5CB4A374"/>
    <w:rsid w:val="5CC12013"/>
    <w:rsid w:val="5D0EB61F"/>
    <w:rsid w:val="5D16A3A5"/>
    <w:rsid w:val="5D1762B6"/>
    <w:rsid w:val="5D230F38"/>
    <w:rsid w:val="5DE00364"/>
    <w:rsid w:val="5E0AD292"/>
    <w:rsid w:val="5E0F311E"/>
    <w:rsid w:val="5E107663"/>
    <w:rsid w:val="5E164080"/>
    <w:rsid w:val="5E276BF9"/>
    <w:rsid w:val="5E2F8CE9"/>
    <w:rsid w:val="5E78A36B"/>
    <w:rsid w:val="5E82B43D"/>
    <w:rsid w:val="5ECBD8D1"/>
    <w:rsid w:val="5ECD867C"/>
    <w:rsid w:val="5F39C2FA"/>
    <w:rsid w:val="5F5444D2"/>
    <w:rsid w:val="5F5D056A"/>
    <w:rsid w:val="5F6B7EB5"/>
    <w:rsid w:val="5F9869BC"/>
    <w:rsid w:val="5FAC46C4"/>
    <w:rsid w:val="5FB03786"/>
    <w:rsid w:val="5FBA7C8E"/>
    <w:rsid w:val="5FD31BD9"/>
    <w:rsid w:val="5FE9A2B8"/>
    <w:rsid w:val="6026E285"/>
    <w:rsid w:val="6043915B"/>
    <w:rsid w:val="6066D17B"/>
    <w:rsid w:val="606EF9B3"/>
    <w:rsid w:val="6074026C"/>
    <w:rsid w:val="607CCD8A"/>
    <w:rsid w:val="60828833"/>
    <w:rsid w:val="60870D8E"/>
    <w:rsid w:val="60A3C63B"/>
    <w:rsid w:val="60B85176"/>
    <w:rsid w:val="60C077BD"/>
    <w:rsid w:val="60C0931F"/>
    <w:rsid w:val="60D14CF7"/>
    <w:rsid w:val="610FB6A0"/>
    <w:rsid w:val="61370137"/>
    <w:rsid w:val="6157E77D"/>
    <w:rsid w:val="6164572D"/>
    <w:rsid w:val="6164F95F"/>
    <w:rsid w:val="616AA32B"/>
    <w:rsid w:val="617D5C54"/>
    <w:rsid w:val="61834ED0"/>
    <w:rsid w:val="61882712"/>
    <w:rsid w:val="61BAE0A4"/>
    <w:rsid w:val="61C06007"/>
    <w:rsid w:val="61C2C854"/>
    <w:rsid w:val="61CD2C5A"/>
    <w:rsid w:val="61E22742"/>
    <w:rsid w:val="61F6CCD4"/>
    <w:rsid w:val="61FE1AF5"/>
    <w:rsid w:val="62351D25"/>
    <w:rsid w:val="623FBEC5"/>
    <w:rsid w:val="6259BC76"/>
    <w:rsid w:val="6266C80C"/>
    <w:rsid w:val="62743B20"/>
    <w:rsid w:val="628E9B8A"/>
    <w:rsid w:val="62A31F77"/>
    <w:rsid w:val="62C6F1B8"/>
    <w:rsid w:val="62D15222"/>
    <w:rsid w:val="62FA23CE"/>
    <w:rsid w:val="62FACD84"/>
    <w:rsid w:val="6306738C"/>
    <w:rsid w:val="632DE5CE"/>
    <w:rsid w:val="639FBAB4"/>
    <w:rsid w:val="63A94789"/>
    <w:rsid w:val="63BF436D"/>
    <w:rsid w:val="63C27BF8"/>
    <w:rsid w:val="63D5D2BB"/>
    <w:rsid w:val="63D7AA79"/>
    <w:rsid w:val="63E7D34C"/>
    <w:rsid w:val="63F12798"/>
    <w:rsid w:val="640D36DA"/>
    <w:rsid w:val="6426DEF1"/>
    <w:rsid w:val="64276A4C"/>
    <w:rsid w:val="64483B37"/>
    <w:rsid w:val="64586D9C"/>
    <w:rsid w:val="645C1DDB"/>
    <w:rsid w:val="646BF25D"/>
    <w:rsid w:val="6483A8A9"/>
    <w:rsid w:val="6483EED1"/>
    <w:rsid w:val="64BB6C4A"/>
    <w:rsid w:val="64F5BA8F"/>
    <w:rsid w:val="650FF213"/>
    <w:rsid w:val="6513B8FC"/>
    <w:rsid w:val="653882B4"/>
    <w:rsid w:val="654307DB"/>
    <w:rsid w:val="6561467C"/>
    <w:rsid w:val="657B1889"/>
    <w:rsid w:val="65A18FFC"/>
    <w:rsid w:val="65C7DC86"/>
    <w:rsid w:val="6625F59D"/>
    <w:rsid w:val="662FB5C0"/>
    <w:rsid w:val="66345696"/>
    <w:rsid w:val="6634AC54"/>
    <w:rsid w:val="663E144E"/>
    <w:rsid w:val="6678B195"/>
    <w:rsid w:val="667B8DA5"/>
    <w:rsid w:val="6686C505"/>
    <w:rsid w:val="668D3393"/>
    <w:rsid w:val="66C7C36A"/>
    <w:rsid w:val="66CED893"/>
    <w:rsid w:val="66E498CE"/>
    <w:rsid w:val="66F8FE1B"/>
    <w:rsid w:val="66FF4A19"/>
    <w:rsid w:val="67549F6A"/>
    <w:rsid w:val="676CE90F"/>
    <w:rsid w:val="6780B073"/>
    <w:rsid w:val="678F95D9"/>
    <w:rsid w:val="678FF2D7"/>
    <w:rsid w:val="67905138"/>
    <w:rsid w:val="67B0BC84"/>
    <w:rsid w:val="67CB8FC3"/>
    <w:rsid w:val="67D026F7"/>
    <w:rsid w:val="67F1BC07"/>
    <w:rsid w:val="68210A8C"/>
    <w:rsid w:val="68273FDE"/>
    <w:rsid w:val="685E6871"/>
    <w:rsid w:val="68703C8D"/>
    <w:rsid w:val="6884C560"/>
    <w:rsid w:val="68E1B31D"/>
    <w:rsid w:val="690BD536"/>
    <w:rsid w:val="690C7408"/>
    <w:rsid w:val="691260FB"/>
    <w:rsid w:val="6931408F"/>
    <w:rsid w:val="695D92D2"/>
    <w:rsid w:val="6980A3E9"/>
    <w:rsid w:val="69A28365"/>
    <w:rsid w:val="69EB65F8"/>
    <w:rsid w:val="6A1409BB"/>
    <w:rsid w:val="6A183D74"/>
    <w:rsid w:val="6A1FCC73"/>
    <w:rsid w:val="6A2152FB"/>
    <w:rsid w:val="6A2B8E3F"/>
    <w:rsid w:val="6A5BED6F"/>
    <w:rsid w:val="6A6526C1"/>
    <w:rsid w:val="6A9214E6"/>
    <w:rsid w:val="6A9DA97A"/>
    <w:rsid w:val="6AAEE18F"/>
    <w:rsid w:val="6ACDB704"/>
    <w:rsid w:val="6ACF9CA6"/>
    <w:rsid w:val="6B24DCE5"/>
    <w:rsid w:val="6B308C09"/>
    <w:rsid w:val="6B71FC09"/>
    <w:rsid w:val="6BA9084C"/>
    <w:rsid w:val="6BAE983B"/>
    <w:rsid w:val="6C118518"/>
    <w:rsid w:val="6C3B6BC4"/>
    <w:rsid w:val="6C405FB3"/>
    <w:rsid w:val="6C7861F7"/>
    <w:rsid w:val="6CCE4934"/>
    <w:rsid w:val="6CE313DE"/>
    <w:rsid w:val="6D046C10"/>
    <w:rsid w:val="6D8C4492"/>
    <w:rsid w:val="6D98731D"/>
    <w:rsid w:val="6DA88BF2"/>
    <w:rsid w:val="6DB8E5C2"/>
    <w:rsid w:val="6DBDDDB3"/>
    <w:rsid w:val="6DDF4659"/>
    <w:rsid w:val="6E076205"/>
    <w:rsid w:val="6E10B57A"/>
    <w:rsid w:val="6E2CBE14"/>
    <w:rsid w:val="6E306137"/>
    <w:rsid w:val="6E8F5CCE"/>
    <w:rsid w:val="6E94272A"/>
    <w:rsid w:val="6EA5AEBE"/>
    <w:rsid w:val="6EA81F2F"/>
    <w:rsid w:val="6EC0AA4A"/>
    <w:rsid w:val="6ED63B12"/>
    <w:rsid w:val="6EF67D8F"/>
    <w:rsid w:val="6F1EC45C"/>
    <w:rsid w:val="6F3EBF4F"/>
    <w:rsid w:val="6F50406C"/>
    <w:rsid w:val="6F6CD9BC"/>
    <w:rsid w:val="6F728E8E"/>
    <w:rsid w:val="6F916540"/>
    <w:rsid w:val="6F991935"/>
    <w:rsid w:val="6FA9BCC1"/>
    <w:rsid w:val="6FC35AE0"/>
    <w:rsid w:val="6FC6038B"/>
    <w:rsid w:val="6FC91814"/>
    <w:rsid w:val="6FCEA41A"/>
    <w:rsid w:val="6FE73341"/>
    <w:rsid w:val="6FE90DCD"/>
    <w:rsid w:val="7034E022"/>
    <w:rsid w:val="703C0CD2"/>
    <w:rsid w:val="70442C2E"/>
    <w:rsid w:val="7075B2C9"/>
    <w:rsid w:val="7085BA82"/>
    <w:rsid w:val="7096F559"/>
    <w:rsid w:val="70C84463"/>
    <w:rsid w:val="70D73433"/>
    <w:rsid w:val="70D7B161"/>
    <w:rsid w:val="70DEE884"/>
    <w:rsid w:val="70FBD769"/>
    <w:rsid w:val="7101CBB6"/>
    <w:rsid w:val="7108BC48"/>
    <w:rsid w:val="711D72E0"/>
    <w:rsid w:val="7125DA6A"/>
    <w:rsid w:val="715E54CC"/>
    <w:rsid w:val="7161D3EC"/>
    <w:rsid w:val="716C95BF"/>
    <w:rsid w:val="717BC76B"/>
    <w:rsid w:val="717CB0B7"/>
    <w:rsid w:val="7182FE33"/>
    <w:rsid w:val="718CFD8A"/>
    <w:rsid w:val="71D63CD8"/>
    <w:rsid w:val="71EA91EF"/>
    <w:rsid w:val="722105AE"/>
    <w:rsid w:val="7228BC70"/>
    <w:rsid w:val="724801C9"/>
    <w:rsid w:val="7271CD85"/>
    <w:rsid w:val="7278D2F7"/>
    <w:rsid w:val="72899B01"/>
    <w:rsid w:val="72DC9EB9"/>
    <w:rsid w:val="72F437F3"/>
    <w:rsid w:val="72F50109"/>
    <w:rsid w:val="732B2062"/>
    <w:rsid w:val="73362326"/>
    <w:rsid w:val="734525B0"/>
    <w:rsid w:val="735475C1"/>
    <w:rsid w:val="737B011A"/>
    <w:rsid w:val="73AD5B9B"/>
    <w:rsid w:val="73D27085"/>
    <w:rsid w:val="73EA8305"/>
    <w:rsid w:val="73F3F412"/>
    <w:rsid w:val="74000C56"/>
    <w:rsid w:val="74322B14"/>
    <w:rsid w:val="7444F041"/>
    <w:rsid w:val="7459209A"/>
    <w:rsid w:val="745D7B2C"/>
    <w:rsid w:val="7466720A"/>
    <w:rsid w:val="74A149BF"/>
    <w:rsid w:val="74BEC4A3"/>
    <w:rsid w:val="74C0A7AF"/>
    <w:rsid w:val="74D3AFA9"/>
    <w:rsid w:val="74E86B4D"/>
    <w:rsid w:val="75179D51"/>
    <w:rsid w:val="75202457"/>
    <w:rsid w:val="7537D954"/>
    <w:rsid w:val="75492BFC"/>
    <w:rsid w:val="756EEF39"/>
    <w:rsid w:val="75ACA00D"/>
    <w:rsid w:val="75C20945"/>
    <w:rsid w:val="75DDFD9C"/>
    <w:rsid w:val="75E0C0A2"/>
    <w:rsid w:val="75E16D8D"/>
    <w:rsid w:val="75EA583E"/>
    <w:rsid w:val="75F94B8D"/>
    <w:rsid w:val="762245F7"/>
    <w:rsid w:val="7623AEC1"/>
    <w:rsid w:val="764D2597"/>
    <w:rsid w:val="7659F4E2"/>
    <w:rsid w:val="768D3700"/>
    <w:rsid w:val="76B36DB2"/>
    <w:rsid w:val="76B91AAA"/>
    <w:rsid w:val="76C4A91F"/>
    <w:rsid w:val="76CC960F"/>
    <w:rsid w:val="76E0D5AC"/>
    <w:rsid w:val="76F4FC06"/>
    <w:rsid w:val="770BA151"/>
    <w:rsid w:val="775F3CF4"/>
    <w:rsid w:val="776E461B"/>
    <w:rsid w:val="77730A4D"/>
    <w:rsid w:val="7786289F"/>
    <w:rsid w:val="77998B93"/>
    <w:rsid w:val="77D95ABB"/>
    <w:rsid w:val="77DCAFA2"/>
    <w:rsid w:val="77EF5057"/>
    <w:rsid w:val="77F00879"/>
    <w:rsid w:val="780B506B"/>
    <w:rsid w:val="78605C4E"/>
    <w:rsid w:val="787A9E8B"/>
    <w:rsid w:val="7890CC67"/>
    <w:rsid w:val="78A5E1A8"/>
    <w:rsid w:val="78CB5353"/>
    <w:rsid w:val="78CD7652"/>
    <w:rsid w:val="78CDFC85"/>
    <w:rsid w:val="78E0AEBC"/>
    <w:rsid w:val="79071C1F"/>
    <w:rsid w:val="7928429F"/>
    <w:rsid w:val="792B26D9"/>
    <w:rsid w:val="793015E4"/>
    <w:rsid w:val="797CA1D4"/>
    <w:rsid w:val="79806D89"/>
    <w:rsid w:val="79887C18"/>
    <w:rsid w:val="79CADB7C"/>
    <w:rsid w:val="79E34E4F"/>
    <w:rsid w:val="79E8E896"/>
    <w:rsid w:val="7A1C9D1F"/>
    <w:rsid w:val="7A28FCED"/>
    <w:rsid w:val="7A2C9CC8"/>
    <w:rsid w:val="7A597C52"/>
    <w:rsid w:val="7AABF1A6"/>
    <w:rsid w:val="7AE36372"/>
    <w:rsid w:val="7B082316"/>
    <w:rsid w:val="7B1054D0"/>
    <w:rsid w:val="7B11BDF5"/>
    <w:rsid w:val="7B12E7B8"/>
    <w:rsid w:val="7B60A823"/>
    <w:rsid w:val="7B80F796"/>
    <w:rsid w:val="7B8D4F47"/>
    <w:rsid w:val="7B9E0B44"/>
    <w:rsid w:val="7B9F2D52"/>
    <w:rsid w:val="7BABE157"/>
    <w:rsid w:val="7BABFBC5"/>
    <w:rsid w:val="7BB991D9"/>
    <w:rsid w:val="7C143A31"/>
    <w:rsid w:val="7C246594"/>
    <w:rsid w:val="7C49768B"/>
    <w:rsid w:val="7C72826C"/>
    <w:rsid w:val="7C831C58"/>
    <w:rsid w:val="7C9F1E33"/>
    <w:rsid w:val="7CA626EF"/>
    <w:rsid w:val="7CBD2D9E"/>
    <w:rsid w:val="7CC2C17A"/>
    <w:rsid w:val="7D38F16C"/>
    <w:rsid w:val="7D4A86C3"/>
    <w:rsid w:val="7D7237B5"/>
    <w:rsid w:val="7D7BDF5A"/>
    <w:rsid w:val="7DB6675C"/>
    <w:rsid w:val="7DE1BABD"/>
    <w:rsid w:val="7E3D1DD7"/>
    <w:rsid w:val="7E5AFA03"/>
    <w:rsid w:val="7E5F49FD"/>
    <w:rsid w:val="7E79F561"/>
    <w:rsid w:val="7EA16E1F"/>
    <w:rsid w:val="7EB01D62"/>
    <w:rsid w:val="7EB774FC"/>
    <w:rsid w:val="7EE03C12"/>
    <w:rsid w:val="7EFC49D6"/>
    <w:rsid w:val="7F0BC47B"/>
    <w:rsid w:val="7F131453"/>
    <w:rsid w:val="7F15232C"/>
    <w:rsid w:val="7FA20521"/>
    <w:rsid w:val="7FA43B30"/>
    <w:rsid w:val="7FC1D507"/>
    <w:rsid w:val="7FD24A31"/>
    <w:rsid w:val="7FE25BD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406EC"/>
  <w15:docId w15:val="{02EF08DC-11F2-4F51-AEF6-044FA5879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lsdException w:name="macro" w:semiHidden="1"/>
    <w:lsdException w:name="toa heading" w:semiHidden="1"/>
    <w:lsdException w:name="List" w:semiHidden="1"/>
    <w:lsdException w:name="List Bullet" w:semiHidden="1" w:uiPriority="1" w:unhideWhenUsed="1"/>
    <w:lsdException w:name="List Number" w:semiHidden="1" w:uiPriority="1" w:unhideWhenUsed="1"/>
    <w:lsdException w:name="List 2" w:semiHidden="1"/>
    <w:lsdException w:name="List 3" w:semiHidden="1"/>
    <w:lsdException w:name="List 4" w:semiHidden="1"/>
    <w:lsdException w:name="List 5" w:semiHidden="1"/>
    <w:lsdException w:name="List Bullet 2" w:semiHidden="1" w:uiPriority="1" w:unhideWhenUsed="1"/>
    <w:lsdException w:name="List Bullet 3" w:semiHidden="1" w:uiPriority="1" w:unhideWhenUsed="1"/>
    <w:lsdException w:name="List Bullet 4" w:semiHidden="1"/>
    <w:lsdException w:name="List Bullet 5" w:semiHidden="1"/>
    <w:lsdException w:name="List Number 2" w:semiHidden="1" w:uiPriority="1" w:unhideWhenUsed="1"/>
    <w:lsdException w:name="List Number 3" w:semiHidden="1"/>
    <w:lsdException w:name="List Number 4" w:semiHidden="1"/>
    <w:lsdException w:name="List Number 5" w:semiHidden="1"/>
    <w:lsdException w:name="Title" w:uiPriority="14" w:qFormat="1"/>
    <w:lsdException w:name="Closing" w:semiHidden="1"/>
    <w:lsdException w:name="Signature" w:semiHidden="1"/>
    <w:lsdException w:name="Default Paragraph Font" w:semiHidden="1" w:uiPriority="1" w:unhideWhenUsed="1"/>
    <w:lsdException w:name="Body Text" w:semiHidden="1" w:uiPriority="0"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4"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uiPriority="0" w:unhideWhenUsed="1"/>
    <w:lsdException w:name="Body Text 3" w:semiHidden="1" w:uiPriority="0" w:unhideWhenUsed="1"/>
    <w:lsdException w:name="Body Text Indent 2" w:semiHidden="1"/>
    <w:lsdException w:name="Body Text Indent 3" w:semiHidden="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iPriority="0"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Unresolved Mention" w:semiHidden="1" w:unhideWhenUsed="1"/>
    <w:lsdException w:name="Smart Link" w:semiHidden="1"/>
  </w:latentStyles>
  <w:style w:type="paragraph" w:default="1" w:styleId="Normal">
    <w:name w:val="Normal"/>
    <w:qFormat/>
    <w:rsid w:val="00DE1B5F"/>
    <w:pPr>
      <w:spacing w:before="120" w:after="240"/>
    </w:pPr>
    <w:rPr>
      <w:rFonts w:asciiTheme="minorHAnsi" w:eastAsiaTheme="minorHAnsi" w:hAnsiTheme="minorHAnsi" w:cstheme="minorBidi"/>
      <w:sz w:val="24"/>
      <w:szCs w:val="22"/>
      <w:lang w:eastAsia="en-US"/>
    </w:rPr>
  </w:style>
  <w:style w:type="paragraph" w:styleId="Heading1">
    <w:name w:val="heading 1"/>
    <w:basedOn w:val="CommentText"/>
    <w:next w:val="Normal"/>
    <w:link w:val="Heading1Char"/>
    <w:uiPriority w:val="9"/>
    <w:qFormat/>
    <w:rsid w:val="00596ABE"/>
    <w:pPr>
      <w:keepNext/>
      <w:spacing w:before="480"/>
      <w:outlineLvl w:val="0"/>
    </w:pPr>
    <w:rPr>
      <w:rFonts w:asciiTheme="majorHAnsi" w:hAnsiTheme="majorHAnsi"/>
      <w:b/>
      <w:noProof/>
      <w:color w:val="28222B" w:themeColor="text2"/>
      <w:sz w:val="36"/>
      <w:szCs w:val="22"/>
      <w:lang w:val="en-US"/>
    </w:rPr>
  </w:style>
  <w:style w:type="paragraph" w:styleId="Heading2">
    <w:name w:val="heading 2"/>
    <w:basedOn w:val="Heading1"/>
    <w:next w:val="Normal"/>
    <w:link w:val="Heading2Char"/>
    <w:uiPriority w:val="9"/>
    <w:qFormat/>
    <w:rsid w:val="003F62A5"/>
    <w:pPr>
      <w:keepLines/>
      <w:spacing w:before="360" w:after="120"/>
      <w:outlineLvl w:val="1"/>
    </w:pPr>
    <w:rPr>
      <w:rFonts w:cs="Poppins SemiBold"/>
      <w:bCs/>
      <w:sz w:val="28"/>
      <w:szCs w:val="20"/>
    </w:rPr>
  </w:style>
  <w:style w:type="paragraph" w:styleId="Heading3">
    <w:name w:val="heading 3"/>
    <w:basedOn w:val="Normal"/>
    <w:next w:val="Normal"/>
    <w:link w:val="Heading3Char"/>
    <w:uiPriority w:val="9"/>
    <w:qFormat/>
    <w:rsid w:val="003F62A5"/>
    <w:pPr>
      <w:keepNext/>
      <w:keepLines/>
      <w:spacing w:before="240" w:after="120"/>
      <w:outlineLvl w:val="2"/>
    </w:pPr>
    <w:rPr>
      <w:b/>
      <w:bCs/>
    </w:rPr>
  </w:style>
  <w:style w:type="paragraph" w:styleId="Heading4">
    <w:name w:val="heading 4"/>
    <w:basedOn w:val="Normal"/>
    <w:next w:val="Normal"/>
    <w:link w:val="Heading4Char"/>
    <w:uiPriority w:val="9"/>
    <w:semiHidden/>
    <w:qFormat/>
    <w:rsid w:val="003F62A5"/>
    <w:pPr>
      <w:keepNext/>
      <w:keepLines/>
      <w:spacing w:after="120"/>
      <w:outlineLvl w:val="3"/>
    </w:pPr>
    <w:rPr>
      <w:rFonts w:ascii="Poppins SemiBold" w:hAnsi="Poppins SemiBold" w:cs="Poppins SemiBold"/>
    </w:rPr>
  </w:style>
  <w:style w:type="paragraph" w:styleId="Heading5">
    <w:name w:val="heading 5"/>
    <w:basedOn w:val="Normal"/>
    <w:next w:val="Normal"/>
    <w:link w:val="Heading5Char"/>
    <w:uiPriority w:val="9"/>
    <w:semiHidden/>
    <w:qFormat/>
    <w:rsid w:val="003F62A5"/>
    <w:pPr>
      <w:keepNext/>
      <w:keepLines/>
      <w:spacing w:before="40" w:after="0"/>
      <w:ind w:left="1008" w:hanging="1008"/>
      <w:outlineLvl w:val="4"/>
    </w:pPr>
    <w:rPr>
      <w:rFonts w:asciiTheme="majorHAnsi" w:eastAsiaTheme="majorEastAsia" w:hAnsiTheme="majorHAnsi" w:cstheme="majorBidi"/>
      <w:color w:val="78C7D2" w:themeColor="accent1" w:themeShade="BF"/>
      <w:szCs w:val="24"/>
      <w:lang w:eastAsia="en-NZ"/>
    </w:rPr>
  </w:style>
  <w:style w:type="paragraph" w:styleId="Heading6">
    <w:name w:val="heading 6"/>
    <w:basedOn w:val="Normal"/>
    <w:next w:val="Normal"/>
    <w:link w:val="Heading6Char"/>
    <w:uiPriority w:val="9"/>
    <w:semiHidden/>
    <w:qFormat/>
    <w:rsid w:val="003F62A5"/>
    <w:pPr>
      <w:keepNext/>
      <w:keepLines/>
      <w:spacing w:before="40" w:after="0"/>
      <w:ind w:left="1152" w:hanging="1152"/>
      <w:outlineLvl w:val="5"/>
    </w:pPr>
    <w:rPr>
      <w:rFonts w:asciiTheme="majorHAnsi" w:eastAsiaTheme="majorEastAsia" w:hAnsiTheme="majorHAnsi" w:cstheme="majorBidi"/>
      <w:color w:val="3798A5" w:themeColor="accent1" w:themeShade="7F"/>
      <w:szCs w:val="24"/>
      <w:lang w:eastAsia="en-NZ"/>
    </w:rPr>
  </w:style>
  <w:style w:type="paragraph" w:styleId="Heading7">
    <w:name w:val="heading 7"/>
    <w:basedOn w:val="Normal"/>
    <w:next w:val="Normal"/>
    <w:link w:val="Heading7Char"/>
    <w:uiPriority w:val="9"/>
    <w:semiHidden/>
    <w:qFormat/>
    <w:rsid w:val="003F62A5"/>
    <w:pPr>
      <w:keepNext/>
      <w:keepLines/>
      <w:spacing w:before="40" w:after="0"/>
      <w:ind w:left="1296" w:hanging="1296"/>
      <w:outlineLvl w:val="6"/>
    </w:pPr>
    <w:rPr>
      <w:rFonts w:asciiTheme="majorHAnsi" w:eastAsiaTheme="majorEastAsia" w:hAnsiTheme="majorHAnsi" w:cstheme="majorBidi"/>
      <w:i/>
      <w:iCs/>
      <w:color w:val="3798A5" w:themeColor="accent1" w:themeShade="7F"/>
      <w:szCs w:val="24"/>
      <w:lang w:eastAsia="en-NZ"/>
    </w:rPr>
  </w:style>
  <w:style w:type="paragraph" w:styleId="Heading8">
    <w:name w:val="heading 8"/>
    <w:basedOn w:val="Normal"/>
    <w:next w:val="Normal"/>
    <w:link w:val="Heading8Char"/>
    <w:uiPriority w:val="9"/>
    <w:semiHidden/>
    <w:qFormat/>
    <w:rsid w:val="003F62A5"/>
    <w:pPr>
      <w:keepNext/>
      <w:keepLines/>
      <w:spacing w:before="40" w:after="0"/>
      <w:ind w:left="1440" w:hanging="1440"/>
      <w:outlineLvl w:val="7"/>
    </w:pPr>
    <w:rPr>
      <w:rFonts w:asciiTheme="majorHAnsi" w:eastAsiaTheme="majorEastAsia" w:hAnsiTheme="majorHAnsi" w:cstheme="majorBidi"/>
      <w:color w:val="361E3C" w:themeColor="text1" w:themeTint="D8"/>
      <w:sz w:val="21"/>
      <w:szCs w:val="21"/>
      <w:lang w:eastAsia="en-NZ"/>
    </w:rPr>
  </w:style>
  <w:style w:type="paragraph" w:styleId="Heading9">
    <w:name w:val="heading 9"/>
    <w:basedOn w:val="Normal"/>
    <w:next w:val="Normal"/>
    <w:link w:val="Heading9Char"/>
    <w:uiPriority w:val="9"/>
    <w:semiHidden/>
    <w:qFormat/>
    <w:rsid w:val="003F62A5"/>
    <w:pPr>
      <w:keepNext/>
      <w:keepLines/>
      <w:spacing w:before="40" w:after="0"/>
      <w:ind w:left="1584" w:hanging="1584"/>
      <w:outlineLvl w:val="8"/>
    </w:pPr>
    <w:rPr>
      <w:rFonts w:asciiTheme="majorHAnsi" w:eastAsiaTheme="majorEastAsia" w:hAnsiTheme="majorHAnsi" w:cstheme="majorBidi"/>
      <w:i/>
      <w:iCs/>
      <w:color w:val="361E3C" w:themeColor="text1" w:themeTint="D8"/>
      <w:sz w:val="21"/>
      <w:szCs w:val="21"/>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F62A5"/>
    <w:rPr>
      <w:rFonts w:asciiTheme="minorHAnsi" w:eastAsiaTheme="minorHAnsi" w:hAnsiTheme="minorHAnsi" w:cstheme="minorBidi"/>
      <w:b/>
      <w:bCs/>
      <w:sz w:val="24"/>
      <w:szCs w:val="22"/>
      <w:lang w:eastAsia="en-US"/>
    </w:rPr>
  </w:style>
  <w:style w:type="character" w:customStyle="1" w:styleId="Heading4Char">
    <w:name w:val="Heading 4 Char"/>
    <w:basedOn w:val="DefaultParagraphFont"/>
    <w:link w:val="Heading4"/>
    <w:uiPriority w:val="9"/>
    <w:semiHidden/>
    <w:rsid w:val="001F06D0"/>
    <w:rPr>
      <w:rFonts w:ascii="Poppins SemiBold" w:eastAsiaTheme="minorHAnsi" w:hAnsi="Poppins SemiBold" w:cs="Poppins SemiBold"/>
      <w:sz w:val="24"/>
      <w:szCs w:val="22"/>
      <w:lang w:eastAsia="en-US"/>
    </w:rPr>
  </w:style>
  <w:style w:type="character" w:customStyle="1" w:styleId="Heading6Char">
    <w:name w:val="Heading 6 Char"/>
    <w:basedOn w:val="DefaultParagraphFont"/>
    <w:link w:val="Heading6"/>
    <w:uiPriority w:val="9"/>
    <w:semiHidden/>
    <w:rsid w:val="001F06D0"/>
    <w:rPr>
      <w:rFonts w:asciiTheme="majorHAnsi" w:eastAsiaTheme="majorEastAsia" w:hAnsiTheme="majorHAnsi" w:cstheme="majorBidi"/>
      <w:color w:val="3798A5" w:themeColor="accent1" w:themeShade="7F"/>
      <w:sz w:val="24"/>
      <w:szCs w:val="24"/>
    </w:rPr>
  </w:style>
  <w:style w:type="character" w:customStyle="1" w:styleId="Heading7Char">
    <w:name w:val="Heading 7 Char"/>
    <w:basedOn w:val="DefaultParagraphFont"/>
    <w:link w:val="Heading7"/>
    <w:uiPriority w:val="9"/>
    <w:semiHidden/>
    <w:rsid w:val="001F06D0"/>
    <w:rPr>
      <w:rFonts w:asciiTheme="majorHAnsi" w:eastAsiaTheme="majorEastAsia" w:hAnsiTheme="majorHAnsi" w:cstheme="majorBidi"/>
      <w:i/>
      <w:iCs/>
      <w:color w:val="3798A5" w:themeColor="accent1" w:themeShade="7F"/>
      <w:sz w:val="24"/>
      <w:szCs w:val="24"/>
    </w:rPr>
  </w:style>
  <w:style w:type="character" w:customStyle="1" w:styleId="Heading8Char">
    <w:name w:val="Heading 8 Char"/>
    <w:basedOn w:val="DefaultParagraphFont"/>
    <w:link w:val="Heading8"/>
    <w:uiPriority w:val="9"/>
    <w:semiHidden/>
    <w:rsid w:val="001F06D0"/>
    <w:rPr>
      <w:rFonts w:asciiTheme="majorHAnsi" w:eastAsiaTheme="majorEastAsia" w:hAnsiTheme="majorHAnsi" w:cstheme="majorBidi"/>
      <w:color w:val="361E3C" w:themeColor="text1" w:themeTint="D8"/>
      <w:sz w:val="21"/>
      <w:szCs w:val="21"/>
    </w:rPr>
  </w:style>
  <w:style w:type="character" w:customStyle="1" w:styleId="Heading9Char">
    <w:name w:val="Heading 9 Char"/>
    <w:basedOn w:val="DefaultParagraphFont"/>
    <w:link w:val="Heading9"/>
    <w:uiPriority w:val="9"/>
    <w:semiHidden/>
    <w:rsid w:val="001F06D0"/>
    <w:rPr>
      <w:rFonts w:asciiTheme="majorHAnsi" w:eastAsiaTheme="majorEastAsia" w:hAnsiTheme="majorHAnsi" w:cstheme="majorBidi"/>
      <w:i/>
      <w:iCs/>
      <w:color w:val="361E3C" w:themeColor="text1" w:themeTint="D8"/>
      <w:sz w:val="21"/>
      <w:szCs w:val="21"/>
    </w:rPr>
  </w:style>
  <w:style w:type="paragraph" w:styleId="TOC1">
    <w:name w:val="toc 1"/>
    <w:basedOn w:val="Normal"/>
    <w:next w:val="Normal"/>
    <w:autoRedefine/>
    <w:uiPriority w:val="39"/>
    <w:rsid w:val="0028062A"/>
    <w:pPr>
      <w:tabs>
        <w:tab w:val="right" w:leader="dot" w:pos="9742"/>
      </w:tabs>
      <w:spacing w:after="100" w:line="276" w:lineRule="auto"/>
    </w:pPr>
    <w:rPr>
      <w:b/>
    </w:rPr>
  </w:style>
  <w:style w:type="paragraph" w:styleId="TOC2">
    <w:name w:val="toc 2"/>
    <w:basedOn w:val="Normal"/>
    <w:next w:val="Normal"/>
    <w:link w:val="TOC2Char"/>
    <w:autoRedefine/>
    <w:uiPriority w:val="39"/>
    <w:rsid w:val="003F62A5"/>
    <w:pPr>
      <w:spacing w:after="100"/>
      <w:ind w:left="240"/>
    </w:pPr>
  </w:style>
  <w:style w:type="character" w:customStyle="1" w:styleId="TOC2Char">
    <w:name w:val="TOC 2 Char"/>
    <w:link w:val="TOC2"/>
    <w:uiPriority w:val="39"/>
    <w:rsid w:val="00914111"/>
    <w:rPr>
      <w:rFonts w:asciiTheme="minorHAnsi" w:eastAsiaTheme="minorHAnsi" w:hAnsiTheme="minorHAnsi" w:cstheme="minorBidi"/>
      <w:sz w:val="24"/>
      <w:szCs w:val="22"/>
      <w:lang w:eastAsia="en-US"/>
    </w:rPr>
  </w:style>
  <w:style w:type="paragraph" w:styleId="TOC3">
    <w:name w:val="toc 3"/>
    <w:basedOn w:val="Normal"/>
    <w:next w:val="Normal"/>
    <w:autoRedefine/>
    <w:uiPriority w:val="39"/>
    <w:rsid w:val="003F62A5"/>
    <w:pPr>
      <w:spacing w:after="100"/>
      <w:ind w:left="480"/>
    </w:pPr>
  </w:style>
  <w:style w:type="paragraph" w:styleId="FootnoteText">
    <w:name w:val="footnote text"/>
    <w:basedOn w:val="Normal"/>
    <w:link w:val="FootnoteTextChar"/>
    <w:uiPriority w:val="99"/>
    <w:semiHidden/>
    <w:rsid w:val="003F62A5"/>
    <w:pPr>
      <w:tabs>
        <w:tab w:val="left" w:pos="170"/>
      </w:tabs>
      <w:spacing w:before="0" w:after="0"/>
      <w:ind w:left="170" w:hanging="170"/>
    </w:pPr>
    <w:rPr>
      <w:sz w:val="20"/>
      <w:szCs w:val="20"/>
    </w:rPr>
  </w:style>
  <w:style w:type="character" w:customStyle="1" w:styleId="FootnoteTextChar">
    <w:name w:val="Footnote Text Char"/>
    <w:basedOn w:val="DefaultParagraphFont"/>
    <w:link w:val="FootnoteText"/>
    <w:uiPriority w:val="99"/>
    <w:semiHidden/>
    <w:rsid w:val="00DE1B5F"/>
    <w:rPr>
      <w:rFonts w:asciiTheme="minorHAnsi" w:eastAsiaTheme="minorHAnsi" w:hAnsiTheme="minorHAnsi" w:cstheme="minorBidi"/>
      <w:lang w:eastAsia="en-US"/>
    </w:rPr>
  </w:style>
  <w:style w:type="paragraph" w:styleId="Header">
    <w:name w:val="header"/>
    <w:basedOn w:val="Normal"/>
    <w:link w:val="HeaderChar"/>
    <w:uiPriority w:val="99"/>
    <w:semiHidden/>
    <w:rsid w:val="003F62A5"/>
    <w:pPr>
      <w:tabs>
        <w:tab w:val="center" w:pos="4513"/>
        <w:tab w:val="right" w:pos="9026"/>
      </w:tabs>
      <w:spacing w:after="0"/>
    </w:pPr>
  </w:style>
  <w:style w:type="paragraph" w:styleId="Title">
    <w:name w:val="Title"/>
    <w:basedOn w:val="Normal"/>
    <w:next w:val="Normal"/>
    <w:link w:val="TitleChar"/>
    <w:uiPriority w:val="14"/>
    <w:qFormat/>
    <w:rsid w:val="00D540AA"/>
    <w:pPr>
      <w:spacing w:before="1680" w:after="0"/>
      <w:ind w:left="-680"/>
    </w:pPr>
    <w:rPr>
      <w:b/>
      <w:bCs/>
      <w:noProof/>
      <w:color w:val="09050A" w:themeColor="text1"/>
      <w:spacing w:val="10"/>
      <w:sz w:val="72"/>
      <w:szCs w:val="56"/>
    </w:rPr>
  </w:style>
  <w:style w:type="paragraph" w:styleId="Footer">
    <w:name w:val="footer"/>
    <w:basedOn w:val="Normal"/>
    <w:link w:val="FooterChar"/>
    <w:uiPriority w:val="99"/>
    <w:rsid w:val="003F62A5"/>
    <w:pPr>
      <w:tabs>
        <w:tab w:val="center" w:pos="4513"/>
        <w:tab w:val="right" w:pos="9026"/>
      </w:tabs>
      <w:spacing w:after="0"/>
    </w:pPr>
  </w:style>
  <w:style w:type="character" w:customStyle="1" w:styleId="FooterChar">
    <w:name w:val="Footer Char"/>
    <w:basedOn w:val="DefaultParagraphFont"/>
    <w:link w:val="Footer"/>
    <w:uiPriority w:val="99"/>
    <w:rsid w:val="00DE1B5F"/>
    <w:rPr>
      <w:rFonts w:asciiTheme="minorHAnsi" w:eastAsiaTheme="minorHAnsi" w:hAnsiTheme="minorHAnsi" w:cstheme="minorBidi"/>
      <w:sz w:val="24"/>
      <w:szCs w:val="22"/>
      <w:lang w:eastAsia="en-US"/>
    </w:rPr>
  </w:style>
  <w:style w:type="paragraph" w:customStyle="1" w:styleId="Figure">
    <w:name w:val="Figure"/>
    <w:basedOn w:val="Normal"/>
    <w:uiPriority w:val="12"/>
    <w:semiHidden/>
    <w:qFormat/>
    <w:rsid w:val="003F62A5"/>
    <w:rPr>
      <w:b/>
    </w:rPr>
  </w:style>
  <w:style w:type="character" w:styleId="FootnoteReference">
    <w:name w:val="footnote reference"/>
    <w:basedOn w:val="DefaultParagraphFont"/>
    <w:uiPriority w:val="99"/>
    <w:semiHidden/>
    <w:rsid w:val="003F62A5"/>
    <w:rPr>
      <w:vertAlign w:val="superscript"/>
    </w:rPr>
  </w:style>
  <w:style w:type="character" w:styleId="Hyperlink">
    <w:name w:val="Hyperlink"/>
    <w:basedOn w:val="DefaultParagraphFont"/>
    <w:uiPriority w:val="99"/>
    <w:semiHidden/>
    <w:rsid w:val="00E10DB6"/>
    <w:rPr>
      <w:rFonts w:asciiTheme="minorHAnsi" w:hAnsiTheme="minorHAnsi"/>
      <w:b w:val="0"/>
      <w:color w:val="auto"/>
      <w:u w:val="single"/>
    </w:rPr>
  </w:style>
  <w:style w:type="table" w:styleId="TableGrid">
    <w:name w:val="Table Grid"/>
    <w:basedOn w:val="TableNormal"/>
    <w:uiPriority w:val="39"/>
    <w:rsid w:val="003F62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A1D05"/>
    <w:rPr>
      <w:rFonts w:ascii="Arial" w:hAnsi="Arial"/>
      <w:sz w:val="22"/>
      <w:lang w:eastAsia="en-US"/>
    </w:rPr>
  </w:style>
  <w:style w:type="paragraph" w:styleId="Caption">
    <w:name w:val="caption"/>
    <w:basedOn w:val="Normal"/>
    <w:next w:val="Normal"/>
    <w:uiPriority w:val="35"/>
    <w:semiHidden/>
    <w:qFormat/>
    <w:rsid w:val="006453A1"/>
    <w:pPr>
      <w:spacing w:after="200"/>
    </w:pPr>
    <w:rPr>
      <w:b/>
      <w:bCs/>
      <w:color w:val="CCEAEE" w:themeColor="accent1"/>
      <w:sz w:val="18"/>
      <w:szCs w:val="18"/>
    </w:rPr>
  </w:style>
  <w:style w:type="paragraph" w:styleId="BalloonText">
    <w:name w:val="Balloon Text"/>
    <w:basedOn w:val="Normal"/>
    <w:link w:val="BalloonTextChar"/>
    <w:semiHidden/>
    <w:unhideWhenUsed/>
    <w:rsid w:val="00CB76F8"/>
    <w:rPr>
      <w:rFonts w:ascii="Segoe UI" w:hAnsi="Segoe UI" w:cs="Segoe UI"/>
      <w:sz w:val="18"/>
      <w:szCs w:val="18"/>
    </w:rPr>
  </w:style>
  <w:style w:type="character" w:customStyle="1" w:styleId="BalloonTextChar">
    <w:name w:val="Balloon Text Char"/>
    <w:basedOn w:val="DefaultParagraphFont"/>
    <w:link w:val="BalloonText"/>
    <w:semiHidden/>
    <w:rsid w:val="00CB76F8"/>
    <w:rPr>
      <w:rFonts w:ascii="Segoe UI" w:hAnsi="Segoe UI" w:cs="Segoe UI"/>
      <w:sz w:val="18"/>
      <w:szCs w:val="18"/>
      <w:lang w:eastAsia="en-GB"/>
    </w:rPr>
  </w:style>
  <w:style w:type="character" w:styleId="CommentReference">
    <w:name w:val="annotation reference"/>
    <w:basedOn w:val="DefaultParagraphFont"/>
    <w:uiPriority w:val="99"/>
    <w:semiHidden/>
    <w:rsid w:val="003F62A5"/>
    <w:rPr>
      <w:sz w:val="16"/>
      <w:szCs w:val="16"/>
    </w:rPr>
  </w:style>
  <w:style w:type="paragraph" w:styleId="CommentText">
    <w:name w:val="annotation text"/>
    <w:basedOn w:val="Normal"/>
    <w:link w:val="CommentTextChar"/>
    <w:uiPriority w:val="99"/>
    <w:semiHidden/>
    <w:rsid w:val="003F62A5"/>
    <w:rPr>
      <w:sz w:val="20"/>
      <w:szCs w:val="20"/>
    </w:rPr>
  </w:style>
  <w:style w:type="character" w:customStyle="1" w:styleId="CommentTextChar">
    <w:name w:val="Comment Text Char"/>
    <w:basedOn w:val="DefaultParagraphFont"/>
    <w:link w:val="CommentText"/>
    <w:uiPriority w:val="99"/>
    <w:semiHidden/>
    <w:rsid w:val="00DE1B5F"/>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rsid w:val="003F62A5"/>
    <w:rPr>
      <w:b/>
      <w:bCs/>
    </w:rPr>
  </w:style>
  <w:style w:type="character" w:customStyle="1" w:styleId="CommentSubjectChar">
    <w:name w:val="Comment Subject Char"/>
    <w:basedOn w:val="CommentTextChar"/>
    <w:link w:val="CommentSubject"/>
    <w:uiPriority w:val="99"/>
    <w:semiHidden/>
    <w:rsid w:val="00DE1B5F"/>
    <w:rPr>
      <w:rFonts w:asciiTheme="minorHAnsi" w:eastAsiaTheme="minorHAnsi" w:hAnsiTheme="minorHAnsi" w:cstheme="minorBidi"/>
      <w:b/>
      <w:bCs/>
      <w:lang w:eastAsia="en-US"/>
    </w:rPr>
  </w:style>
  <w:style w:type="character" w:styleId="UnresolvedMention">
    <w:name w:val="Unresolved Mention"/>
    <w:basedOn w:val="DefaultParagraphFont"/>
    <w:uiPriority w:val="99"/>
    <w:semiHidden/>
    <w:rsid w:val="003F62A5"/>
    <w:rPr>
      <w:color w:val="605E5C"/>
      <w:shd w:val="clear" w:color="auto" w:fill="E1DFDD"/>
    </w:rPr>
  </w:style>
  <w:style w:type="paragraph" w:styleId="ListParagraph">
    <w:name w:val="List Paragraph"/>
    <w:basedOn w:val="Normal"/>
    <w:uiPriority w:val="34"/>
    <w:semiHidden/>
    <w:qFormat/>
    <w:rsid w:val="003F62A5"/>
    <w:pPr>
      <w:ind w:left="720"/>
      <w:contextualSpacing/>
    </w:pPr>
  </w:style>
  <w:style w:type="character" w:styleId="Mention">
    <w:name w:val="Mention"/>
    <w:basedOn w:val="DefaultParagraphFont"/>
    <w:uiPriority w:val="99"/>
    <w:semiHidden/>
    <w:rsid w:val="003F62A5"/>
    <w:rPr>
      <w:color w:val="2B579A"/>
      <w:shd w:val="clear" w:color="auto" w:fill="E1DFDD"/>
    </w:rPr>
  </w:style>
  <w:style w:type="character" w:customStyle="1" w:styleId="Bold">
    <w:name w:val="Bold"/>
    <w:basedOn w:val="DefaultParagraphFont"/>
    <w:uiPriority w:val="1"/>
    <w:qFormat/>
    <w:rsid w:val="00586F41"/>
    <w:rPr>
      <w:rFonts w:asciiTheme="minorHAnsi" w:hAnsiTheme="minorHAnsi"/>
      <w:b/>
    </w:rPr>
  </w:style>
  <w:style w:type="paragraph" w:customStyle="1" w:styleId="BoxBullet">
    <w:name w:val="Box Bullet"/>
    <w:basedOn w:val="Normal"/>
    <w:semiHidden/>
    <w:qFormat/>
    <w:rsid w:val="00DE1B5F"/>
    <w:pPr>
      <w:numPr>
        <w:numId w:val="9"/>
      </w:numPr>
    </w:pPr>
  </w:style>
  <w:style w:type="character" w:styleId="FollowedHyperlink">
    <w:name w:val="FollowedHyperlink"/>
    <w:basedOn w:val="DefaultParagraphFont"/>
    <w:uiPriority w:val="99"/>
    <w:semiHidden/>
    <w:rsid w:val="003F62A5"/>
    <w:rPr>
      <w:color w:val="00AFB9" w:themeColor="followedHyperlink"/>
      <w:u w:val="single"/>
    </w:rPr>
  </w:style>
  <w:style w:type="table" w:styleId="GridTable4">
    <w:name w:val="Grid Table 4"/>
    <w:basedOn w:val="TableNormal"/>
    <w:uiPriority w:val="49"/>
    <w:rsid w:val="003F62A5"/>
    <w:rPr>
      <w:rFonts w:asciiTheme="minorHAnsi" w:eastAsiaTheme="minorHAnsi" w:hAnsiTheme="minorHAnsi" w:cstheme="minorBidi"/>
      <w:sz w:val="22"/>
      <w:szCs w:val="22"/>
      <w:lang w:eastAsia="en-US"/>
    </w:rPr>
    <w:tblPr>
      <w:tblStyleRowBandSize w:val="1"/>
      <w:tblStyleColBandSize w:val="1"/>
      <w:tblBorders>
        <w:top w:val="single" w:sz="4" w:space="0" w:color="7F478E" w:themeColor="text1" w:themeTint="99"/>
        <w:left w:val="single" w:sz="4" w:space="0" w:color="7F478E" w:themeColor="text1" w:themeTint="99"/>
        <w:bottom w:val="single" w:sz="4" w:space="0" w:color="7F478E" w:themeColor="text1" w:themeTint="99"/>
        <w:right w:val="single" w:sz="4" w:space="0" w:color="7F478E" w:themeColor="text1" w:themeTint="99"/>
        <w:insideH w:val="single" w:sz="4" w:space="0" w:color="7F478E" w:themeColor="text1" w:themeTint="99"/>
        <w:insideV w:val="single" w:sz="4" w:space="0" w:color="7F478E" w:themeColor="text1" w:themeTint="99"/>
      </w:tblBorders>
    </w:tblPr>
    <w:tblStylePr w:type="firstRow">
      <w:rPr>
        <w:b/>
        <w:bCs/>
        <w:color w:val="FFFFFF" w:themeColor="background1"/>
      </w:rPr>
      <w:tblPr/>
      <w:tcPr>
        <w:tcBorders>
          <w:top w:val="single" w:sz="4" w:space="0" w:color="09050A" w:themeColor="text1"/>
          <w:left w:val="single" w:sz="4" w:space="0" w:color="09050A" w:themeColor="text1"/>
          <w:bottom w:val="single" w:sz="4" w:space="0" w:color="09050A" w:themeColor="text1"/>
          <w:right w:val="single" w:sz="4" w:space="0" w:color="09050A" w:themeColor="text1"/>
          <w:insideH w:val="nil"/>
          <w:insideV w:val="nil"/>
        </w:tcBorders>
        <w:shd w:val="clear" w:color="auto" w:fill="09050A" w:themeFill="text1"/>
      </w:tcPr>
    </w:tblStylePr>
    <w:tblStylePr w:type="lastRow">
      <w:rPr>
        <w:b/>
        <w:bCs/>
      </w:rPr>
      <w:tblPr/>
      <w:tcPr>
        <w:tcBorders>
          <w:top w:val="double" w:sz="4" w:space="0" w:color="09050A" w:themeColor="text1"/>
        </w:tcBorders>
      </w:tcPr>
    </w:tblStylePr>
    <w:tblStylePr w:type="firstCol">
      <w:rPr>
        <w:b/>
        <w:bCs/>
      </w:rPr>
    </w:tblStylePr>
    <w:tblStylePr w:type="lastCol">
      <w:rPr>
        <w:b/>
        <w:bCs/>
      </w:rPr>
    </w:tblStylePr>
    <w:tblStylePr w:type="band1Vert">
      <w:tblPr/>
      <w:tcPr>
        <w:shd w:val="clear" w:color="auto" w:fill="D7BDDE" w:themeFill="text1" w:themeFillTint="33"/>
      </w:tcPr>
    </w:tblStylePr>
    <w:tblStylePr w:type="band1Horz">
      <w:tblPr/>
      <w:tcPr>
        <w:shd w:val="clear" w:color="auto" w:fill="D7BDDE" w:themeFill="text1" w:themeFillTint="33"/>
      </w:tcPr>
    </w:tblStylePr>
  </w:style>
  <w:style w:type="table" w:styleId="GridTable5Dark-Accent5">
    <w:name w:val="Grid Table 5 Dark Accent 5"/>
    <w:basedOn w:val="TableNormal"/>
    <w:uiPriority w:val="50"/>
    <w:rsid w:val="003F62A5"/>
    <w:rPr>
      <w:rFonts w:ascii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6D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53C4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53C4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53C4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53C45" w:themeFill="accent5"/>
      </w:tcPr>
    </w:tblStylePr>
    <w:tblStylePr w:type="band1Vert">
      <w:tblPr/>
      <w:tcPr>
        <w:shd w:val="clear" w:color="auto" w:fill="B8ADB8" w:themeFill="accent5" w:themeFillTint="66"/>
      </w:tcPr>
    </w:tblStylePr>
    <w:tblStylePr w:type="band1Horz">
      <w:tblPr/>
      <w:tcPr>
        <w:shd w:val="clear" w:color="auto" w:fill="B8ADB8" w:themeFill="accent5" w:themeFillTint="66"/>
      </w:tcPr>
    </w:tblStylePr>
  </w:style>
  <w:style w:type="character" w:customStyle="1" w:styleId="HeaderChar">
    <w:name w:val="Header Char"/>
    <w:basedOn w:val="DefaultParagraphFont"/>
    <w:link w:val="Header"/>
    <w:uiPriority w:val="99"/>
    <w:semiHidden/>
    <w:rsid w:val="00DE1B5F"/>
    <w:rPr>
      <w:rFonts w:asciiTheme="minorHAnsi" w:eastAsiaTheme="minorHAnsi" w:hAnsiTheme="minorHAnsi" w:cstheme="minorBidi"/>
      <w:sz w:val="24"/>
      <w:szCs w:val="22"/>
      <w:lang w:eastAsia="en-US"/>
    </w:rPr>
  </w:style>
  <w:style w:type="character" w:customStyle="1" w:styleId="Heading1Char">
    <w:name w:val="Heading 1 Char"/>
    <w:basedOn w:val="DefaultParagraphFont"/>
    <w:link w:val="Heading1"/>
    <w:uiPriority w:val="9"/>
    <w:rsid w:val="00596ABE"/>
    <w:rPr>
      <w:rFonts w:asciiTheme="majorHAnsi" w:eastAsiaTheme="minorHAnsi" w:hAnsiTheme="majorHAnsi" w:cstheme="minorBidi"/>
      <w:b/>
      <w:noProof/>
      <w:color w:val="28222B" w:themeColor="text2"/>
      <w:sz w:val="36"/>
      <w:szCs w:val="22"/>
      <w:lang w:val="en-US" w:eastAsia="en-US"/>
    </w:rPr>
  </w:style>
  <w:style w:type="character" w:customStyle="1" w:styleId="Heading2Char">
    <w:name w:val="Heading 2 Char"/>
    <w:basedOn w:val="DefaultParagraphFont"/>
    <w:link w:val="Heading2"/>
    <w:uiPriority w:val="9"/>
    <w:rsid w:val="003F62A5"/>
    <w:rPr>
      <w:rFonts w:asciiTheme="majorHAnsi" w:eastAsiaTheme="minorHAnsi" w:hAnsiTheme="majorHAnsi" w:cs="Poppins SemiBold"/>
      <w:b/>
      <w:bCs/>
      <w:noProof/>
      <w:color w:val="28222B" w:themeColor="text2"/>
      <w:sz w:val="28"/>
      <w:lang w:val="en-US" w:eastAsia="en-US"/>
    </w:rPr>
  </w:style>
  <w:style w:type="character" w:customStyle="1" w:styleId="Heading5Char">
    <w:name w:val="Heading 5 Char"/>
    <w:basedOn w:val="DefaultParagraphFont"/>
    <w:link w:val="Heading5"/>
    <w:uiPriority w:val="9"/>
    <w:semiHidden/>
    <w:rsid w:val="001F06D0"/>
    <w:rPr>
      <w:rFonts w:asciiTheme="majorHAnsi" w:eastAsiaTheme="majorEastAsia" w:hAnsiTheme="majorHAnsi" w:cstheme="majorBidi"/>
      <w:color w:val="78C7D2" w:themeColor="accent1" w:themeShade="BF"/>
      <w:sz w:val="24"/>
      <w:szCs w:val="24"/>
    </w:rPr>
  </w:style>
  <w:style w:type="table" w:customStyle="1" w:styleId="Health-Table">
    <w:name w:val="Health - Table"/>
    <w:basedOn w:val="TableNormal"/>
    <w:uiPriority w:val="99"/>
    <w:rsid w:val="00867A98"/>
    <w:rPr>
      <w:rFonts w:ascii="Arial" w:eastAsiaTheme="minorHAnsi" w:hAnsi="Arial" w:cstheme="minorBidi"/>
      <w:sz w:val="22"/>
      <w:szCs w:val="22"/>
      <w:lang w:eastAsia="en-US"/>
    </w:rPr>
    <w:tblPr>
      <w:tblStyleRowBandSize w:val="1"/>
    </w:tblPr>
    <w:tblStylePr w:type="firstRow">
      <w:rPr>
        <w:rFonts w:ascii="Arial" w:hAnsi="Arial"/>
        <w:b/>
        <w:i w:val="0"/>
        <w:color w:val="FFFFFF" w:themeColor="background1"/>
      </w:rPr>
      <w:tblPr/>
      <w:tcPr>
        <w:shd w:val="clear" w:color="auto" w:fill="0C818F"/>
      </w:tcPr>
    </w:tblStylePr>
    <w:tblStylePr w:type="firstCol">
      <w:tblPr/>
      <w:tcPr>
        <w:shd w:val="clear" w:color="auto" w:fill="F6F5EE"/>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ListNumber">
    <w:name w:val="List Number"/>
    <w:basedOn w:val="Normal"/>
    <w:uiPriority w:val="1"/>
    <w:rsid w:val="003F62A5"/>
    <w:pPr>
      <w:numPr>
        <w:numId w:val="11"/>
      </w:numPr>
      <w:tabs>
        <w:tab w:val="left" w:pos="425"/>
      </w:tabs>
      <w:spacing w:after="120"/>
    </w:pPr>
  </w:style>
  <w:style w:type="paragraph" w:customStyle="1" w:styleId="HighlightBox">
    <w:name w:val="Highlight Box"/>
    <w:basedOn w:val="ListNumber"/>
    <w:uiPriority w:val="4"/>
    <w:qFormat/>
    <w:rsid w:val="0090799B"/>
    <w:pPr>
      <w:numPr>
        <w:numId w:val="0"/>
      </w:numPr>
      <w:pBdr>
        <w:top w:val="single" w:sz="4" w:space="3" w:color="CCEAEE" w:themeColor="accent4"/>
        <w:left w:val="single" w:sz="4" w:space="3" w:color="CCEAEE" w:themeColor="accent4"/>
        <w:bottom w:val="single" w:sz="4" w:space="3" w:color="CCEAEE" w:themeColor="accent4"/>
        <w:right w:val="single" w:sz="4" w:space="3" w:color="CCEAEE" w:themeColor="accent4"/>
      </w:pBdr>
      <w:shd w:val="clear" w:color="auto" w:fill="CCEAEE" w:themeFill="accent4"/>
      <w:ind w:left="113" w:right="113"/>
    </w:pPr>
  </w:style>
  <w:style w:type="paragraph" w:customStyle="1" w:styleId="NumberedNormal">
    <w:name w:val="Numbered Normal"/>
    <w:basedOn w:val="Normal"/>
    <w:uiPriority w:val="10"/>
    <w:semiHidden/>
    <w:qFormat/>
    <w:rsid w:val="003F62A5"/>
    <w:pPr>
      <w:numPr>
        <w:ilvl w:val="2"/>
        <w:numId w:val="13"/>
      </w:numPr>
      <w:tabs>
        <w:tab w:val="left" w:pos="851"/>
      </w:tabs>
    </w:pPr>
  </w:style>
  <w:style w:type="paragraph" w:customStyle="1" w:styleId="IndentedNormal">
    <w:name w:val="Indented Normal"/>
    <w:basedOn w:val="NumberedNormal"/>
    <w:uiPriority w:val="11"/>
    <w:semiHidden/>
    <w:qFormat/>
    <w:rsid w:val="003F62A5"/>
    <w:pPr>
      <w:numPr>
        <w:ilvl w:val="0"/>
        <w:numId w:val="0"/>
      </w:numPr>
      <w:ind w:left="851"/>
    </w:pPr>
  </w:style>
  <w:style w:type="paragraph" w:customStyle="1" w:styleId="IntroductionText">
    <w:name w:val="Introduction Text"/>
    <w:basedOn w:val="Normal"/>
    <w:uiPriority w:val="4"/>
    <w:qFormat/>
    <w:rsid w:val="003F62A5"/>
    <w:rPr>
      <w:color w:val="00AFB9" w:themeColor="background2"/>
      <w:sz w:val="28"/>
      <w:szCs w:val="24"/>
    </w:rPr>
  </w:style>
  <w:style w:type="paragraph" w:styleId="ListBullet">
    <w:name w:val="List Bullet"/>
    <w:basedOn w:val="Normal"/>
    <w:uiPriority w:val="1"/>
    <w:rsid w:val="004346AA"/>
    <w:pPr>
      <w:numPr>
        <w:numId w:val="22"/>
      </w:numPr>
      <w:tabs>
        <w:tab w:val="left" w:pos="425"/>
      </w:tabs>
      <w:spacing w:after="120"/>
    </w:pPr>
  </w:style>
  <w:style w:type="paragraph" w:styleId="ListBullet2">
    <w:name w:val="List Bullet 2"/>
    <w:basedOn w:val="Normal"/>
    <w:uiPriority w:val="1"/>
    <w:rsid w:val="003F62A5"/>
    <w:pPr>
      <w:numPr>
        <w:ilvl w:val="1"/>
        <w:numId w:val="10"/>
      </w:numPr>
      <w:tabs>
        <w:tab w:val="left" w:pos="851"/>
      </w:tabs>
      <w:spacing w:after="120"/>
    </w:pPr>
  </w:style>
  <w:style w:type="paragraph" w:styleId="ListBullet3">
    <w:name w:val="List Bullet 3"/>
    <w:basedOn w:val="Normal"/>
    <w:uiPriority w:val="1"/>
    <w:rsid w:val="003F62A5"/>
    <w:pPr>
      <w:numPr>
        <w:ilvl w:val="2"/>
        <w:numId w:val="10"/>
      </w:numPr>
      <w:tabs>
        <w:tab w:val="left" w:pos="1276"/>
      </w:tabs>
      <w:spacing w:after="120"/>
    </w:pPr>
  </w:style>
  <w:style w:type="paragraph" w:styleId="ListNumber2">
    <w:name w:val="List Number 2"/>
    <w:basedOn w:val="Normal"/>
    <w:uiPriority w:val="1"/>
    <w:rsid w:val="003F62A5"/>
    <w:pPr>
      <w:numPr>
        <w:ilvl w:val="1"/>
        <w:numId w:val="11"/>
      </w:numPr>
      <w:tabs>
        <w:tab w:val="left" w:pos="851"/>
      </w:tabs>
      <w:spacing w:after="120"/>
    </w:pPr>
  </w:style>
  <w:style w:type="table" w:styleId="ListTable4">
    <w:name w:val="List Table 4"/>
    <w:basedOn w:val="TableNormal"/>
    <w:uiPriority w:val="49"/>
    <w:rsid w:val="003F62A5"/>
    <w:rPr>
      <w:rFonts w:asciiTheme="minorHAnsi" w:eastAsiaTheme="minorHAnsi" w:hAnsiTheme="minorHAnsi" w:cstheme="minorBidi"/>
      <w:sz w:val="22"/>
      <w:szCs w:val="22"/>
      <w:lang w:eastAsia="en-US"/>
    </w:rPr>
    <w:tblPr>
      <w:tblStyleRowBandSize w:val="1"/>
      <w:tblStyleColBandSize w:val="1"/>
      <w:tblBorders>
        <w:top w:val="single" w:sz="4" w:space="0" w:color="7F478E" w:themeColor="text1" w:themeTint="99"/>
        <w:left w:val="single" w:sz="4" w:space="0" w:color="7F478E" w:themeColor="text1" w:themeTint="99"/>
        <w:bottom w:val="single" w:sz="4" w:space="0" w:color="7F478E" w:themeColor="text1" w:themeTint="99"/>
        <w:right w:val="single" w:sz="4" w:space="0" w:color="7F478E" w:themeColor="text1" w:themeTint="99"/>
        <w:insideH w:val="single" w:sz="4" w:space="0" w:color="7F478E" w:themeColor="text1" w:themeTint="99"/>
      </w:tblBorders>
    </w:tblPr>
    <w:tblStylePr w:type="firstRow">
      <w:rPr>
        <w:b/>
        <w:bCs/>
        <w:color w:val="FFFFFF" w:themeColor="background1"/>
      </w:rPr>
      <w:tblPr/>
      <w:tcPr>
        <w:tcBorders>
          <w:top w:val="single" w:sz="4" w:space="0" w:color="09050A" w:themeColor="text1"/>
          <w:left w:val="single" w:sz="4" w:space="0" w:color="09050A" w:themeColor="text1"/>
          <w:bottom w:val="single" w:sz="4" w:space="0" w:color="09050A" w:themeColor="text1"/>
          <w:right w:val="single" w:sz="4" w:space="0" w:color="09050A" w:themeColor="text1"/>
          <w:insideH w:val="nil"/>
        </w:tcBorders>
        <w:shd w:val="clear" w:color="auto" w:fill="09050A" w:themeFill="text1"/>
      </w:tcPr>
    </w:tblStylePr>
    <w:tblStylePr w:type="lastRow">
      <w:rPr>
        <w:b/>
        <w:bCs/>
      </w:rPr>
      <w:tblPr/>
      <w:tcPr>
        <w:tcBorders>
          <w:top w:val="double" w:sz="4" w:space="0" w:color="7F478E" w:themeColor="text1" w:themeTint="99"/>
        </w:tcBorders>
      </w:tcPr>
    </w:tblStylePr>
    <w:tblStylePr w:type="firstCol">
      <w:rPr>
        <w:b/>
        <w:bCs/>
      </w:rPr>
    </w:tblStylePr>
    <w:tblStylePr w:type="lastCol">
      <w:rPr>
        <w:b/>
        <w:bCs/>
      </w:rPr>
    </w:tblStylePr>
    <w:tblStylePr w:type="band1Vert">
      <w:tblPr/>
      <w:tcPr>
        <w:shd w:val="clear" w:color="auto" w:fill="D7BDDE" w:themeFill="text1" w:themeFillTint="33"/>
      </w:tcPr>
    </w:tblStylePr>
    <w:tblStylePr w:type="band1Horz">
      <w:tblPr/>
      <w:tcPr>
        <w:shd w:val="clear" w:color="auto" w:fill="D7BDDE" w:themeFill="text1" w:themeFillTint="33"/>
      </w:tcPr>
    </w:tblStylePr>
  </w:style>
  <w:style w:type="character" w:customStyle="1" w:styleId="normaltextrun">
    <w:name w:val="normaltextrun"/>
    <w:basedOn w:val="DefaultParagraphFont"/>
    <w:rsid w:val="003F62A5"/>
  </w:style>
  <w:style w:type="paragraph" w:customStyle="1" w:styleId="NumberedHeading1">
    <w:name w:val="Numbered Heading 1"/>
    <w:basedOn w:val="Heading1"/>
    <w:next w:val="Normal"/>
    <w:uiPriority w:val="10"/>
    <w:semiHidden/>
    <w:qFormat/>
    <w:rsid w:val="003F62A5"/>
    <w:pPr>
      <w:numPr>
        <w:numId w:val="12"/>
      </w:numPr>
      <w:tabs>
        <w:tab w:val="left" w:pos="1021"/>
      </w:tabs>
    </w:pPr>
  </w:style>
  <w:style w:type="paragraph" w:customStyle="1" w:styleId="NumberedHeading2">
    <w:name w:val="Numbered Heading 2"/>
    <w:basedOn w:val="Heading2"/>
    <w:next w:val="Normal"/>
    <w:uiPriority w:val="10"/>
    <w:semiHidden/>
    <w:qFormat/>
    <w:rsid w:val="003F62A5"/>
    <w:pPr>
      <w:numPr>
        <w:numId w:val="13"/>
      </w:numPr>
      <w:tabs>
        <w:tab w:val="left" w:pos="1021"/>
      </w:tabs>
    </w:pPr>
  </w:style>
  <w:style w:type="paragraph" w:customStyle="1" w:styleId="NumberedHeading3">
    <w:name w:val="Numbered Heading 3"/>
    <w:basedOn w:val="Heading3"/>
    <w:next w:val="Normal"/>
    <w:uiPriority w:val="10"/>
    <w:semiHidden/>
    <w:qFormat/>
    <w:rsid w:val="003F62A5"/>
    <w:pPr>
      <w:numPr>
        <w:ilvl w:val="1"/>
        <w:numId w:val="13"/>
      </w:numPr>
      <w:tabs>
        <w:tab w:val="left" w:pos="1021"/>
      </w:tabs>
    </w:pPr>
  </w:style>
  <w:style w:type="paragraph" w:customStyle="1" w:styleId="Provider">
    <w:name w:val="Provider"/>
    <w:uiPriority w:val="99"/>
    <w:semiHidden/>
    <w:qFormat/>
    <w:rsid w:val="003F62A5"/>
    <w:pPr>
      <w:spacing w:after="160" w:line="259" w:lineRule="auto"/>
    </w:pPr>
    <w:rPr>
      <w:rFonts w:asciiTheme="minorHAnsi" w:eastAsiaTheme="minorEastAsia" w:hAnsiTheme="minorHAnsi" w:cstheme="minorBidi"/>
      <w:b/>
      <w:color w:val="2DCCD3"/>
      <w:sz w:val="56"/>
      <w:szCs w:val="22"/>
      <w:lang w:eastAsia="en-US"/>
    </w:rPr>
  </w:style>
  <w:style w:type="character" w:styleId="Strong">
    <w:name w:val="Strong"/>
    <w:basedOn w:val="DefaultParagraphFont"/>
    <w:uiPriority w:val="22"/>
    <w:semiHidden/>
    <w:qFormat/>
    <w:rsid w:val="003F62A5"/>
    <w:rPr>
      <w:b/>
      <w:bCs/>
    </w:rPr>
  </w:style>
  <w:style w:type="paragraph" w:customStyle="1" w:styleId="Subbullet">
    <w:name w:val="Sub bullet"/>
    <w:basedOn w:val="Normal"/>
    <w:semiHidden/>
    <w:qFormat/>
    <w:rsid w:val="003F62A5"/>
    <w:pPr>
      <w:spacing w:before="60" w:after="60"/>
      <w:ind w:left="1080" w:hanging="360"/>
    </w:pPr>
    <w:rPr>
      <w:rFonts w:ascii="Times New Roman" w:eastAsia="Times New Roman" w:hAnsi="Times New Roman" w:cs="Times New Roman"/>
      <w:lang w:eastAsia="en-NZ"/>
    </w:rPr>
  </w:style>
  <w:style w:type="paragraph" w:styleId="Subtitle">
    <w:name w:val="Subtitle"/>
    <w:basedOn w:val="Normal"/>
    <w:next w:val="Normal"/>
    <w:link w:val="SubtitleChar"/>
    <w:uiPriority w:val="14"/>
    <w:qFormat/>
    <w:rsid w:val="00EB1958"/>
    <w:pPr>
      <w:spacing w:before="0" w:after="960"/>
      <w:ind w:left="-680"/>
    </w:pPr>
    <w:rPr>
      <w:b/>
      <w:bCs/>
      <w:color w:val="00AFB9" w:themeColor="background2"/>
      <w:sz w:val="36"/>
      <w:szCs w:val="32"/>
      <w:lang w:val="en-US"/>
    </w:rPr>
  </w:style>
  <w:style w:type="character" w:customStyle="1" w:styleId="SubtitleChar">
    <w:name w:val="Subtitle Char"/>
    <w:basedOn w:val="DefaultParagraphFont"/>
    <w:link w:val="Subtitle"/>
    <w:uiPriority w:val="14"/>
    <w:rsid w:val="00EB1958"/>
    <w:rPr>
      <w:rFonts w:asciiTheme="minorHAnsi" w:eastAsiaTheme="minorHAnsi" w:hAnsiTheme="minorHAnsi" w:cstheme="minorBidi"/>
      <w:b/>
      <w:bCs/>
      <w:color w:val="00AFB9" w:themeColor="background2"/>
      <w:sz w:val="36"/>
      <w:szCs w:val="32"/>
      <w:lang w:val="en-US" w:eastAsia="en-US"/>
    </w:rPr>
  </w:style>
  <w:style w:type="table" w:styleId="TableGrid1">
    <w:name w:val="Table Grid 1"/>
    <w:basedOn w:val="TableNormal"/>
    <w:uiPriority w:val="99"/>
    <w:semiHidden/>
    <w:unhideWhenUsed/>
    <w:rsid w:val="003F62A5"/>
    <w:pPr>
      <w:spacing w:before="120" w:after="240" w:line="288" w:lineRule="auto"/>
    </w:pPr>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semiHidden/>
    <w:qFormat/>
    <w:rsid w:val="003F62A5"/>
    <w:pPr>
      <w:spacing w:before="0" w:after="0"/>
    </w:pPr>
  </w:style>
  <w:style w:type="table" w:customStyle="1" w:styleId="TeWhatuOra">
    <w:name w:val="Te Whatu Ora"/>
    <w:basedOn w:val="TableNormal"/>
    <w:uiPriority w:val="99"/>
    <w:rsid w:val="003F62A5"/>
    <w:pPr>
      <w:spacing w:before="100" w:beforeAutospacing="1" w:after="100" w:afterAutospacing="1"/>
    </w:pPr>
    <w:rPr>
      <w:rFonts w:asciiTheme="minorHAnsi" w:eastAsiaTheme="minorHAnsi" w:hAnsiTheme="minorHAnsi"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0C818F"/>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character" w:customStyle="1" w:styleId="TitleChar">
    <w:name w:val="Title Char"/>
    <w:basedOn w:val="DefaultParagraphFont"/>
    <w:link w:val="Title"/>
    <w:uiPriority w:val="14"/>
    <w:rsid w:val="00D540AA"/>
    <w:rPr>
      <w:rFonts w:asciiTheme="minorHAnsi" w:eastAsiaTheme="minorHAnsi" w:hAnsiTheme="minorHAnsi" w:cstheme="minorBidi"/>
      <w:b/>
      <w:bCs/>
      <w:noProof/>
      <w:color w:val="09050A" w:themeColor="text1"/>
      <w:spacing w:val="10"/>
      <w:sz w:val="72"/>
      <w:szCs w:val="56"/>
      <w:lang w:eastAsia="en-US"/>
    </w:rPr>
  </w:style>
  <w:style w:type="paragraph" w:styleId="TOCHeading">
    <w:name w:val="TOC Heading"/>
    <w:next w:val="Normal"/>
    <w:uiPriority w:val="39"/>
    <w:qFormat/>
    <w:rsid w:val="003F62A5"/>
    <w:pPr>
      <w:spacing w:before="360" w:after="120" w:line="259" w:lineRule="auto"/>
    </w:pPr>
    <w:rPr>
      <w:rFonts w:asciiTheme="majorHAnsi" w:eastAsiaTheme="majorEastAsia" w:hAnsiTheme="majorHAnsi" w:cstheme="majorBidi"/>
      <w:b/>
      <w:color w:val="00AFB9" w:themeColor="background2"/>
      <w:sz w:val="32"/>
      <w:szCs w:val="32"/>
      <w:lang w:eastAsia="en-US"/>
    </w:rPr>
  </w:style>
  <w:style w:type="paragraph" w:customStyle="1" w:styleId="msonormal0">
    <w:name w:val="msonormal"/>
    <w:basedOn w:val="Normal"/>
    <w:rsid w:val="00903CD0"/>
    <w:pPr>
      <w:spacing w:before="100" w:beforeAutospacing="1" w:after="100" w:afterAutospacing="1"/>
    </w:pPr>
    <w:rPr>
      <w:rFonts w:ascii="Times New Roman" w:eastAsia="Times New Roman" w:hAnsi="Times New Roman" w:cs="Times New Roman"/>
      <w:szCs w:val="24"/>
      <w:lang w:eastAsia="en-NZ"/>
    </w:rPr>
  </w:style>
  <w:style w:type="paragraph" w:customStyle="1" w:styleId="paragraph">
    <w:name w:val="paragraph"/>
    <w:basedOn w:val="Normal"/>
    <w:rsid w:val="00903CD0"/>
    <w:pPr>
      <w:spacing w:before="100" w:beforeAutospacing="1" w:after="100" w:afterAutospacing="1"/>
    </w:pPr>
    <w:rPr>
      <w:rFonts w:ascii="Times New Roman" w:eastAsia="Times New Roman" w:hAnsi="Times New Roman" w:cs="Times New Roman"/>
      <w:szCs w:val="24"/>
      <w:lang w:eastAsia="en-NZ"/>
    </w:rPr>
  </w:style>
  <w:style w:type="character" w:customStyle="1" w:styleId="eop">
    <w:name w:val="eop"/>
    <w:basedOn w:val="DefaultParagraphFont"/>
    <w:rsid w:val="00903CD0"/>
  </w:style>
  <w:style w:type="character" w:customStyle="1" w:styleId="textrun">
    <w:name w:val="textrun"/>
    <w:basedOn w:val="DefaultParagraphFont"/>
    <w:rsid w:val="00903CD0"/>
  </w:style>
  <w:style w:type="paragraph" w:customStyle="1" w:styleId="TableText0">
    <w:name w:val="TableText"/>
    <w:basedOn w:val="Normal"/>
    <w:link w:val="TableTextChar"/>
    <w:uiPriority w:val="1"/>
    <w:qFormat/>
    <w:rsid w:val="00903CD0"/>
    <w:pPr>
      <w:spacing w:before="60" w:after="60"/>
    </w:pPr>
    <w:rPr>
      <w:rFonts w:ascii="Arial" w:eastAsia="Times New Roman" w:hAnsi="Arial" w:cs="Times New Roman"/>
      <w:sz w:val="18"/>
      <w:szCs w:val="18"/>
      <w:lang w:eastAsia="en-GB"/>
    </w:rPr>
  </w:style>
  <w:style w:type="character" w:customStyle="1" w:styleId="TableTextChar">
    <w:name w:val="TableText Char"/>
    <w:basedOn w:val="DefaultParagraphFont"/>
    <w:link w:val="TableText0"/>
    <w:uiPriority w:val="1"/>
    <w:rsid w:val="00903CD0"/>
    <w:rPr>
      <w:rFonts w:ascii="Arial" w:hAnsi="Arial"/>
      <w:sz w:val="18"/>
      <w:szCs w:val="18"/>
      <w:lang w:eastAsia="en-GB"/>
    </w:rPr>
  </w:style>
  <w:style w:type="character" w:customStyle="1" w:styleId="xxcontentpasted0">
    <w:name w:val="x_xcontentpasted0"/>
    <w:basedOn w:val="DefaultParagraphFont"/>
    <w:rsid w:val="00485F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5230">
      <w:bodyDiv w:val="1"/>
      <w:marLeft w:val="0"/>
      <w:marRight w:val="0"/>
      <w:marTop w:val="0"/>
      <w:marBottom w:val="0"/>
      <w:divBdr>
        <w:top w:val="none" w:sz="0" w:space="0" w:color="auto"/>
        <w:left w:val="none" w:sz="0" w:space="0" w:color="auto"/>
        <w:bottom w:val="none" w:sz="0" w:space="0" w:color="auto"/>
        <w:right w:val="none" w:sz="0" w:space="0" w:color="auto"/>
      </w:divBdr>
      <w:divsChild>
        <w:div w:id="455880230">
          <w:marLeft w:val="0"/>
          <w:marRight w:val="0"/>
          <w:marTop w:val="0"/>
          <w:marBottom w:val="0"/>
          <w:divBdr>
            <w:top w:val="none" w:sz="0" w:space="0" w:color="auto"/>
            <w:left w:val="none" w:sz="0" w:space="0" w:color="auto"/>
            <w:bottom w:val="none" w:sz="0" w:space="0" w:color="auto"/>
            <w:right w:val="none" w:sz="0" w:space="0" w:color="auto"/>
          </w:divBdr>
          <w:divsChild>
            <w:div w:id="30083490">
              <w:marLeft w:val="0"/>
              <w:marRight w:val="0"/>
              <w:marTop w:val="0"/>
              <w:marBottom w:val="0"/>
              <w:divBdr>
                <w:top w:val="none" w:sz="0" w:space="0" w:color="auto"/>
                <w:left w:val="none" w:sz="0" w:space="0" w:color="auto"/>
                <w:bottom w:val="none" w:sz="0" w:space="0" w:color="auto"/>
                <w:right w:val="none" w:sz="0" w:space="0" w:color="auto"/>
              </w:divBdr>
            </w:div>
          </w:divsChild>
        </w:div>
        <w:div w:id="1726565686">
          <w:marLeft w:val="0"/>
          <w:marRight w:val="0"/>
          <w:marTop w:val="0"/>
          <w:marBottom w:val="0"/>
          <w:divBdr>
            <w:top w:val="none" w:sz="0" w:space="0" w:color="auto"/>
            <w:left w:val="none" w:sz="0" w:space="0" w:color="auto"/>
            <w:bottom w:val="none" w:sz="0" w:space="0" w:color="auto"/>
            <w:right w:val="none" w:sz="0" w:space="0" w:color="auto"/>
          </w:divBdr>
          <w:divsChild>
            <w:div w:id="146165962">
              <w:marLeft w:val="0"/>
              <w:marRight w:val="0"/>
              <w:marTop w:val="0"/>
              <w:marBottom w:val="0"/>
              <w:divBdr>
                <w:top w:val="none" w:sz="0" w:space="0" w:color="auto"/>
                <w:left w:val="none" w:sz="0" w:space="0" w:color="auto"/>
                <w:bottom w:val="none" w:sz="0" w:space="0" w:color="auto"/>
                <w:right w:val="none" w:sz="0" w:space="0" w:color="auto"/>
              </w:divBdr>
            </w:div>
            <w:div w:id="299767756">
              <w:marLeft w:val="0"/>
              <w:marRight w:val="0"/>
              <w:marTop w:val="0"/>
              <w:marBottom w:val="0"/>
              <w:divBdr>
                <w:top w:val="none" w:sz="0" w:space="0" w:color="auto"/>
                <w:left w:val="none" w:sz="0" w:space="0" w:color="auto"/>
                <w:bottom w:val="none" w:sz="0" w:space="0" w:color="auto"/>
                <w:right w:val="none" w:sz="0" w:space="0" w:color="auto"/>
              </w:divBdr>
            </w:div>
            <w:div w:id="971985812">
              <w:marLeft w:val="0"/>
              <w:marRight w:val="0"/>
              <w:marTop w:val="0"/>
              <w:marBottom w:val="0"/>
              <w:divBdr>
                <w:top w:val="none" w:sz="0" w:space="0" w:color="auto"/>
                <w:left w:val="none" w:sz="0" w:space="0" w:color="auto"/>
                <w:bottom w:val="none" w:sz="0" w:space="0" w:color="auto"/>
                <w:right w:val="none" w:sz="0" w:space="0" w:color="auto"/>
              </w:divBdr>
            </w:div>
            <w:div w:id="1878010583">
              <w:marLeft w:val="0"/>
              <w:marRight w:val="0"/>
              <w:marTop w:val="0"/>
              <w:marBottom w:val="0"/>
              <w:divBdr>
                <w:top w:val="none" w:sz="0" w:space="0" w:color="auto"/>
                <w:left w:val="none" w:sz="0" w:space="0" w:color="auto"/>
                <w:bottom w:val="none" w:sz="0" w:space="0" w:color="auto"/>
                <w:right w:val="none" w:sz="0" w:space="0" w:color="auto"/>
              </w:divBdr>
            </w:div>
            <w:div w:id="189924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223728">
      <w:bodyDiv w:val="1"/>
      <w:marLeft w:val="0"/>
      <w:marRight w:val="0"/>
      <w:marTop w:val="0"/>
      <w:marBottom w:val="0"/>
      <w:divBdr>
        <w:top w:val="none" w:sz="0" w:space="0" w:color="auto"/>
        <w:left w:val="none" w:sz="0" w:space="0" w:color="auto"/>
        <w:bottom w:val="none" w:sz="0" w:space="0" w:color="auto"/>
        <w:right w:val="none" w:sz="0" w:space="0" w:color="auto"/>
      </w:divBdr>
    </w:div>
    <w:div w:id="613634206">
      <w:bodyDiv w:val="1"/>
      <w:marLeft w:val="0"/>
      <w:marRight w:val="0"/>
      <w:marTop w:val="0"/>
      <w:marBottom w:val="0"/>
      <w:divBdr>
        <w:top w:val="none" w:sz="0" w:space="0" w:color="auto"/>
        <w:left w:val="none" w:sz="0" w:space="0" w:color="auto"/>
        <w:bottom w:val="none" w:sz="0" w:space="0" w:color="auto"/>
        <w:right w:val="none" w:sz="0" w:space="0" w:color="auto"/>
      </w:divBdr>
    </w:div>
    <w:div w:id="1072628255">
      <w:bodyDiv w:val="1"/>
      <w:marLeft w:val="0"/>
      <w:marRight w:val="0"/>
      <w:marTop w:val="0"/>
      <w:marBottom w:val="0"/>
      <w:divBdr>
        <w:top w:val="none" w:sz="0" w:space="0" w:color="auto"/>
        <w:left w:val="none" w:sz="0" w:space="0" w:color="auto"/>
        <w:bottom w:val="none" w:sz="0" w:space="0" w:color="auto"/>
        <w:right w:val="none" w:sz="0" w:space="0" w:color="auto"/>
      </w:divBdr>
      <w:divsChild>
        <w:div w:id="344357922">
          <w:marLeft w:val="0"/>
          <w:marRight w:val="0"/>
          <w:marTop w:val="0"/>
          <w:marBottom w:val="0"/>
          <w:divBdr>
            <w:top w:val="none" w:sz="0" w:space="0" w:color="auto"/>
            <w:left w:val="none" w:sz="0" w:space="0" w:color="auto"/>
            <w:bottom w:val="none" w:sz="0" w:space="0" w:color="auto"/>
            <w:right w:val="none" w:sz="0" w:space="0" w:color="auto"/>
          </w:divBdr>
        </w:div>
        <w:div w:id="991057571">
          <w:marLeft w:val="0"/>
          <w:marRight w:val="0"/>
          <w:marTop w:val="0"/>
          <w:marBottom w:val="0"/>
          <w:divBdr>
            <w:top w:val="none" w:sz="0" w:space="0" w:color="auto"/>
            <w:left w:val="none" w:sz="0" w:space="0" w:color="auto"/>
            <w:bottom w:val="none" w:sz="0" w:space="0" w:color="auto"/>
            <w:right w:val="none" w:sz="0" w:space="0" w:color="auto"/>
          </w:divBdr>
        </w:div>
        <w:div w:id="1487430511">
          <w:marLeft w:val="0"/>
          <w:marRight w:val="0"/>
          <w:marTop w:val="0"/>
          <w:marBottom w:val="0"/>
          <w:divBdr>
            <w:top w:val="none" w:sz="0" w:space="0" w:color="auto"/>
            <w:left w:val="none" w:sz="0" w:space="0" w:color="auto"/>
            <w:bottom w:val="none" w:sz="0" w:space="0" w:color="auto"/>
            <w:right w:val="none" w:sz="0" w:space="0" w:color="auto"/>
          </w:divBdr>
          <w:divsChild>
            <w:div w:id="1073891275">
              <w:marLeft w:val="-75"/>
              <w:marRight w:val="0"/>
              <w:marTop w:val="30"/>
              <w:marBottom w:val="30"/>
              <w:divBdr>
                <w:top w:val="none" w:sz="0" w:space="0" w:color="auto"/>
                <w:left w:val="none" w:sz="0" w:space="0" w:color="auto"/>
                <w:bottom w:val="none" w:sz="0" w:space="0" w:color="auto"/>
                <w:right w:val="none" w:sz="0" w:space="0" w:color="auto"/>
              </w:divBdr>
              <w:divsChild>
                <w:div w:id="31469066">
                  <w:marLeft w:val="0"/>
                  <w:marRight w:val="0"/>
                  <w:marTop w:val="0"/>
                  <w:marBottom w:val="0"/>
                  <w:divBdr>
                    <w:top w:val="none" w:sz="0" w:space="0" w:color="auto"/>
                    <w:left w:val="none" w:sz="0" w:space="0" w:color="auto"/>
                    <w:bottom w:val="none" w:sz="0" w:space="0" w:color="auto"/>
                    <w:right w:val="none" w:sz="0" w:space="0" w:color="auto"/>
                  </w:divBdr>
                  <w:divsChild>
                    <w:div w:id="186523611">
                      <w:marLeft w:val="0"/>
                      <w:marRight w:val="0"/>
                      <w:marTop w:val="0"/>
                      <w:marBottom w:val="0"/>
                      <w:divBdr>
                        <w:top w:val="none" w:sz="0" w:space="0" w:color="auto"/>
                        <w:left w:val="none" w:sz="0" w:space="0" w:color="auto"/>
                        <w:bottom w:val="none" w:sz="0" w:space="0" w:color="auto"/>
                        <w:right w:val="none" w:sz="0" w:space="0" w:color="auto"/>
                      </w:divBdr>
                    </w:div>
                    <w:div w:id="880900264">
                      <w:marLeft w:val="0"/>
                      <w:marRight w:val="0"/>
                      <w:marTop w:val="0"/>
                      <w:marBottom w:val="0"/>
                      <w:divBdr>
                        <w:top w:val="none" w:sz="0" w:space="0" w:color="auto"/>
                        <w:left w:val="none" w:sz="0" w:space="0" w:color="auto"/>
                        <w:bottom w:val="none" w:sz="0" w:space="0" w:color="auto"/>
                        <w:right w:val="none" w:sz="0" w:space="0" w:color="auto"/>
                      </w:divBdr>
                    </w:div>
                    <w:div w:id="1392998648">
                      <w:marLeft w:val="0"/>
                      <w:marRight w:val="0"/>
                      <w:marTop w:val="0"/>
                      <w:marBottom w:val="0"/>
                      <w:divBdr>
                        <w:top w:val="none" w:sz="0" w:space="0" w:color="auto"/>
                        <w:left w:val="none" w:sz="0" w:space="0" w:color="auto"/>
                        <w:bottom w:val="none" w:sz="0" w:space="0" w:color="auto"/>
                        <w:right w:val="none" w:sz="0" w:space="0" w:color="auto"/>
                      </w:divBdr>
                    </w:div>
                    <w:div w:id="1592272448">
                      <w:marLeft w:val="0"/>
                      <w:marRight w:val="0"/>
                      <w:marTop w:val="0"/>
                      <w:marBottom w:val="0"/>
                      <w:divBdr>
                        <w:top w:val="none" w:sz="0" w:space="0" w:color="auto"/>
                        <w:left w:val="none" w:sz="0" w:space="0" w:color="auto"/>
                        <w:bottom w:val="none" w:sz="0" w:space="0" w:color="auto"/>
                        <w:right w:val="none" w:sz="0" w:space="0" w:color="auto"/>
                      </w:divBdr>
                    </w:div>
                    <w:div w:id="1863473063">
                      <w:marLeft w:val="0"/>
                      <w:marRight w:val="0"/>
                      <w:marTop w:val="0"/>
                      <w:marBottom w:val="0"/>
                      <w:divBdr>
                        <w:top w:val="none" w:sz="0" w:space="0" w:color="auto"/>
                        <w:left w:val="none" w:sz="0" w:space="0" w:color="auto"/>
                        <w:bottom w:val="none" w:sz="0" w:space="0" w:color="auto"/>
                        <w:right w:val="none" w:sz="0" w:space="0" w:color="auto"/>
                      </w:divBdr>
                    </w:div>
                    <w:div w:id="1914704322">
                      <w:marLeft w:val="0"/>
                      <w:marRight w:val="0"/>
                      <w:marTop w:val="0"/>
                      <w:marBottom w:val="0"/>
                      <w:divBdr>
                        <w:top w:val="none" w:sz="0" w:space="0" w:color="auto"/>
                        <w:left w:val="none" w:sz="0" w:space="0" w:color="auto"/>
                        <w:bottom w:val="none" w:sz="0" w:space="0" w:color="auto"/>
                        <w:right w:val="none" w:sz="0" w:space="0" w:color="auto"/>
                      </w:divBdr>
                    </w:div>
                    <w:div w:id="1957910777">
                      <w:marLeft w:val="0"/>
                      <w:marRight w:val="0"/>
                      <w:marTop w:val="0"/>
                      <w:marBottom w:val="0"/>
                      <w:divBdr>
                        <w:top w:val="none" w:sz="0" w:space="0" w:color="auto"/>
                        <w:left w:val="none" w:sz="0" w:space="0" w:color="auto"/>
                        <w:bottom w:val="none" w:sz="0" w:space="0" w:color="auto"/>
                        <w:right w:val="none" w:sz="0" w:space="0" w:color="auto"/>
                      </w:divBdr>
                    </w:div>
                    <w:div w:id="1966695194">
                      <w:marLeft w:val="0"/>
                      <w:marRight w:val="0"/>
                      <w:marTop w:val="0"/>
                      <w:marBottom w:val="0"/>
                      <w:divBdr>
                        <w:top w:val="none" w:sz="0" w:space="0" w:color="auto"/>
                        <w:left w:val="none" w:sz="0" w:space="0" w:color="auto"/>
                        <w:bottom w:val="none" w:sz="0" w:space="0" w:color="auto"/>
                        <w:right w:val="none" w:sz="0" w:space="0" w:color="auto"/>
                      </w:divBdr>
                    </w:div>
                    <w:div w:id="2037996550">
                      <w:marLeft w:val="0"/>
                      <w:marRight w:val="0"/>
                      <w:marTop w:val="0"/>
                      <w:marBottom w:val="0"/>
                      <w:divBdr>
                        <w:top w:val="none" w:sz="0" w:space="0" w:color="auto"/>
                        <w:left w:val="none" w:sz="0" w:space="0" w:color="auto"/>
                        <w:bottom w:val="none" w:sz="0" w:space="0" w:color="auto"/>
                        <w:right w:val="none" w:sz="0" w:space="0" w:color="auto"/>
                      </w:divBdr>
                    </w:div>
                    <w:div w:id="2039353905">
                      <w:marLeft w:val="0"/>
                      <w:marRight w:val="0"/>
                      <w:marTop w:val="0"/>
                      <w:marBottom w:val="0"/>
                      <w:divBdr>
                        <w:top w:val="none" w:sz="0" w:space="0" w:color="auto"/>
                        <w:left w:val="none" w:sz="0" w:space="0" w:color="auto"/>
                        <w:bottom w:val="none" w:sz="0" w:space="0" w:color="auto"/>
                        <w:right w:val="none" w:sz="0" w:space="0" w:color="auto"/>
                      </w:divBdr>
                    </w:div>
                    <w:div w:id="2068533824">
                      <w:marLeft w:val="0"/>
                      <w:marRight w:val="0"/>
                      <w:marTop w:val="0"/>
                      <w:marBottom w:val="0"/>
                      <w:divBdr>
                        <w:top w:val="none" w:sz="0" w:space="0" w:color="auto"/>
                        <w:left w:val="none" w:sz="0" w:space="0" w:color="auto"/>
                        <w:bottom w:val="none" w:sz="0" w:space="0" w:color="auto"/>
                        <w:right w:val="none" w:sz="0" w:space="0" w:color="auto"/>
                      </w:divBdr>
                    </w:div>
                  </w:divsChild>
                </w:div>
                <w:div w:id="47733111">
                  <w:marLeft w:val="0"/>
                  <w:marRight w:val="0"/>
                  <w:marTop w:val="0"/>
                  <w:marBottom w:val="0"/>
                  <w:divBdr>
                    <w:top w:val="none" w:sz="0" w:space="0" w:color="auto"/>
                    <w:left w:val="none" w:sz="0" w:space="0" w:color="auto"/>
                    <w:bottom w:val="none" w:sz="0" w:space="0" w:color="auto"/>
                    <w:right w:val="none" w:sz="0" w:space="0" w:color="auto"/>
                  </w:divBdr>
                  <w:divsChild>
                    <w:div w:id="113180959">
                      <w:marLeft w:val="0"/>
                      <w:marRight w:val="0"/>
                      <w:marTop w:val="0"/>
                      <w:marBottom w:val="0"/>
                      <w:divBdr>
                        <w:top w:val="none" w:sz="0" w:space="0" w:color="auto"/>
                        <w:left w:val="none" w:sz="0" w:space="0" w:color="auto"/>
                        <w:bottom w:val="none" w:sz="0" w:space="0" w:color="auto"/>
                        <w:right w:val="none" w:sz="0" w:space="0" w:color="auto"/>
                      </w:divBdr>
                    </w:div>
                    <w:div w:id="154806588">
                      <w:marLeft w:val="0"/>
                      <w:marRight w:val="0"/>
                      <w:marTop w:val="0"/>
                      <w:marBottom w:val="0"/>
                      <w:divBdr>
                        <w:top w:val="none" w:sz="0" w:space="0" w:color="auto"/>
                        <w:left w:val="none" w:sz="0" w:space="0" w:color="auto"/>
                        <w:bottom w:val="none" w:sz="0" w:space="0" w:color="auto"/>
                        <w:right w:val="none" w:sz="0" w:space="0" w:color="auto"/>
                      </w:divBdr>
                    </w:div>
                    <w:div w:id="2037542713">
                      <w:marLeft w:val="0"/>
                      <w:marRight w:val="0"/>
                      <w:marTop w:val="0"/>
                      <w:marBottom w:val="0"/>
                      <w:divBdr>
                        <w:top w:val="none" w:sz="0" w:space="0" w:color="auto"/>
                        <w:left w:val="none" w:sz="0" w:space="0" w:color="auto"/>
                        <w:bottom w:val="none" w:sz="0" w:space="0" w:color="auto"/>
                        <w:right w:val="none" w:sz="0" w:space="0" w:color="auto"/>
                      </w:divBdr>
                    </w:div>
                  </w:divsChild>
                </w:div>
                <w:div w:id="91247249">
                  <w:marLeft w:val="0"/>
                  <w:marRight w:val="0"/>
                  <w:marTop w:val="0"/>
                  <w:marBottom w:val="0"/>
                  <w:divBdr>
                    <w:top w:val="none" w:sz="0" w:space="0" w:color="auto"/>
                    <w:left w:val="none" w:sz="0" w:space="0" w:color="auto"/>
                    <w:bottom w:val="none" w:sz="0" w:space="0" w:color="auto"/>
                    <w:right w:val="none" w:sz="0" w:space="0" w:color="auto"/>
                  </w:divBdr>
                  <w:divsChild>
                    <w:div w:id="1036082663">
                      <w:marLeft w:val="0"/>
                      <w:marRight w:val="0"/>
                      <w:marTop w:val="0"/>
                      <w:marBottom w:val="0"/>
                      <w:divBdr>
                        <w:top w:val="none" w:sz="0" w:space="0" w:color="auto"/>
                        <w:left w:val="none" w:sz="0" w:space="0" w:color="auto"/>
                        <w:bottom w:val="none" w:sz="0" w:space="0" w:color="auto"/>
                        <w:right w:val="none" w:sz="0" w:space="0" w:color="auto"/>
                      </w:divBdr>
                    </w:div>
                    <w:div w:id="1282495272">
                      <w:marLeft w:val="0"/>
                      <w:marRight w:val="0"/>
                      <w:marTop w:val="0"/>
                      <w:marBottom w:val="0"/>
                      <w:divBdr>
                        <w:top w:val="none" w:sz="0" w:space="0" w:color="auto"/>
                        <w:left w:val="none" w:sz="0" w:space="0" w:color="auto"/>
                        <w:bottom w:val="none" w:sz="0" w:space="0" w:color="auto"/>
                        <w:right w:val="none" w:sz="0" w:space="0" w:color="auto"/>
                      </w:divBdr>
                    </w:div>
                    <w:div w:id="1312978510">
                      <w:marLeft w:val="0"/>
                      <w:marRight w:val="0"/>
                      <w:marTop w:val="0"/>
                      <w:marBottom w:val="0"/>
                      <w:divBdr>
                        <w:top w:val="none" w:sz="0" w:space="0" w:color="auto"/>
                        <w:left w:val="none" w:sz="0" w:space="0" w:color="auto"/>
                        <w:bottom w:val="none" w:sz="0" w:space="0" w:color="auto"/>
                        <w:right w:val="none" w:sz="0" w:space="0" w:color="auto"/>
                      </w:divBdr>
                    </w:div>
                  </w:divsChild>
                </w:div>
                <w:div w:id="167870293">
                  <w:marLeft w:val="0"/>
                  <w:marRight w:val="0"/>
                  <w:marTop w:val="0"/>
                  <w:marBottom w:val="0"/>
                  <w:divBdr>
                    <w:top w:val="none" w:sz="0" w:space="0" w:color="auto"/>
                    <w:left w:val="none" w:sz="0" w:space="0" w:color="auto"/>
                    <w:bottom w:val="none" w:sz="0" w:space="0" w:color="auto"/>
                    <w:right w:val="none" w:sz="0" w:space="0" w:color="auto"/>
                  </w:divBdr>
                  <w:divsChild>
                    <w:div w:id="188952679">
                      <w:marLeft w:val="0"/>
                      <w:marRight w:val="0"/>
                      <w:marTop w:val="0"/>
                      <w:marBottom w:val="0"/>
                      <w:divBdr>
                        <w:top w:val="none" w:sz="0" w:space="0" w:color="auto"/>
                        <w:left w:val="none" w:sz="0" w:space="0" w:color="auto"/>
                        <w:bottom w:val="none" w:sz="0" w:space="0" w:color="auto"/>
                        <w:right w:val="none" w:sz="0" w:space="0" w:color="auto"/>
                      </w:divBdr>
                    </w:div>
                    <w:div w:id="2066566223">
                      <w:marLeft w:val="0"/>
                      <w:marRight w:val="0"/>
                      <w:marTop w:val="0"/>
                      <w:marBottom w:val="0"/>
                      <w:divBdr>
                        <w:top w:val="none" w:sz="0" w:space="0" w:color="auto"/>
                        <w:left w:val="none" w:sz="0" w:space="0" w:color="auto"/>
                        <w:bottom w:val="none" w:sz="0" w:space="0" w:color="auto"/>
                        <w:right w:val="none" w:sz="0" w:space="0" w:color="auto"/>
                      </w:divBdr>
                    </w:div>
                  </w:divsChild>
                </w:div>
                <w:div w:id="173617256">
                  <w:marLeft w:val="0"/>
                  <w:marRight w:val="0"/>
                  <w:marTop w:val="0"/>
                  <w:marBottom w:val="0"/>
                  <w:divBdr>
                    <w:top w:val="none" w:sz="0" w:space="0" w:color="auto"/>
                    <w:left w:val="none" w:sz="0" w:space="0" w:color="auto"/>
                    <w:bottom w:val="none" w:sz="0" w:space="0" w:color="auto"/>
                    <w:right w:val="none" w:sz="0" w:space="0" w:color="auto"/>
                  </w:divBdr>
                  <w:divsChild>
                    <w:div w:id="15078449">
                      <w:marLeft w:val="0"/>
                      <w:marRight w:val="0"/>
                      <w:marTop w:val="0"/>
                      <w:marBottom w:val="0"/>
                      <w:divBdr>
                        <w:top w:val="none" w:sz="0" w:space="0" w:color="auto"/>
                        <w:left w:val="none" w:sz="0" w:space="0" w:color="auto"/>
                        <w:bottom w:val="none" w:sz="0" w:space="0" w:color="auto"/>
                        <w:right w:val="none" w:sz="0" w:space="0" w:color="auto"/>
                      </w:divBdr>
                    </w:div>
                    <w:div w:id="511065247">
                      <w:marLeft w:val="0"/>
                      <w:marRight w:val="0"/>
                      <w:marTop w:val="0"/>
                      <w:marBottom w:val="0"/>
                      <w:divBdr>
                        <w:top w:val="none" w:sz="0" w:space="0" w:color="auto"/>
                        <w:left w:val="none" w:sz="0" w:space="0" w:color="auto"/>
                        <w:bottom w:val="none" w:sz="0" w:space="0" w:color="auto"/>
                        <w:right w:val="none" w:sz="0" w:space="0" w:color="auto"/>
                      </w:divBdr>
                    </w:div>
                    <w:div w:id="794326571">
                      <w:marLeft w:val="0"/>
                      <w:marRight w:val="0"/>
                      <w:marTop w:val="0"/>
                      <w:marBottom w:val="0"/>
                      <w:divBdr>
                        <w:top w:val="none" w:sz="0" w:space="0" w:color="auto"/>
                        <w:left w:val="none" w:sz="0" w:space="0" w:color="auto"/>
                        <w:bottom w:val="none" w:sz="0" w:space="0" w:color="auto"/>
                        <w:right w:val="none" w:sz="0" w:space="0" w:color="auto"/>
                      </w:divBdr>
                    </w:div>
                    <w:div w:id="1534072310">
                      <w:marLeft w:val="0"/>
                      <w:marRight w:val="0"/>
                      <w:marTop w:val="0"/>
                      <w:marBottom w:val="0"/>
                      <w:divBdr>
                        <w:top w:val="none" w:sz="0" w:space="0" w:color="auto"/>
                        <w:left w:val="none" w:sz="0" w:space="0" w:color="auto"/>
                        <w:bottom w:val="none" w:sz="0" w:space="0" w:color="auto"/>
                        <w:right w:val="none" w:sz="0" w:space="0" w:color="auto"/>
                      </w:divBdr>
                    </w:div>
                    <w:div w:id="2022118628">
                      <w:marLeft w:val="0"/>
                      <w:marRight w:val="0"/>
                      <w:marTop w:val="0"/>
                      <w:marBottom w:val="0"/>
                      <w:divBdr>
                        <w:top w:val="none" w:sz="0" w:space="0" w:color="auto"/>
                        <w:left w:val="none" w:sz="0" w:space="0" w:color="auto"/>
                        <w:bottom w:val="none" w:sz="0" w:space="0" w:color="auto"/>
                        <w:right w:val="none" w:sz="0" w:space="0" w:color="auto"/>
                      </w:divBdr>
                    </w:div>
                  </w:divsChild>
                </w:div>
                <w:div w:id="190073243">
                  <w:marLeft w:val="0"/>
                  <w:marRight w:val="0"/>
                  <w:marTop w:val="0"/>
                  <w:marBottom w:val="0"/>
                  <w:divBdr>
                    <w:top w:val="none" w:sz="0" w:space="0" w:color="auto"/>
                    <w:left w:val="none" w:sz="0" w:space="0" w:color="auto"/>
                    <w:bottom w:val="none" w:sz="0" w:space="0" w:color="auto"/>
                    <w:right w:val="none" w:sz="0" w:space="0" w:color="auto"/>
                  </w:divBdr>
                  <w:divsChild>
                    <w:div w:id="140582572">
                      <w:marLeft w:val="0"/>
                      <w:marRight w:val="0"/>
                      <w:marTop w:val="0"/>
                      <w:marBottom w:val="0"/>
                      <w:divBdr>
                        <w:top w:val="none" w:sz="0" w:space="0" w:color="auto"/>
                        <w:left w:val="none" w:sz="0" w:space="0" w:color="auto"/>
                        <w:bottom w:val="none" w:sz="0" w:space="0" w:color="auto"/>
                        <w:right w:val="none" w:sz="0" w:space="0" w:color="auto"/>
                      </w:divBdr>
                    </w:div>
                    <w:div w:id="150104428">
                      <w:marLeft w:val="0"/>
                      <w:marRight w:val="0"/>
                      <w:marTop w:val="0"/>
                      <w:marBottom w:val="0"/>
                      <w:divBdr>
                        <w:top w:val="none" w:sz="0" w:space="0" w:color="auto"/>
                        <w:left w:val="none" w:sz="0" w:space="0" w:color="auto"/>
                        <w:bottom w:val="none" w:sz="0" w:space="0" w:color="auto"/>
                        <w:right w:val="none" w:sz="0" w:space="0" w:color="auto"/>
                      </w:divBdr>
                    </w:div>
                    <w:div w:id="221675225">
                      <w:marLeft w:val="0"/>
                      <w:marRight w:val="0"/>
                      <w:marTop w:val="0"/>
                      <w:marBottom w:val="0"/>
                      <w:divBdr>
                        <w:top w:val="none" w:sz="0" w:space="0" w:color="auto"/>
                        <w:left w:val="none" w:sz="0" w:space="0" w:color="auto"/>
                        <w:bottom w:val="none" w:sz="0" w:space="0" w:color="auto"/>
                        <w:right w:val="none" w:sz="0" w:space="0" w:color="auto"/>
                      </w:divBdr>
                    </w:div>
                    <w:div w:id="233469067">
                      <w:marLeft w:val="0"/>
                      <w:marRight w:val="0"/>
                      <w:marTop w:val="0"/>
                      <w:marBottom w:val="0"/>
                      <w:divBdr>
                        <w:top w:val="none" w:sz="0" w:space="0" w:color="auto"/>
                        <w:left w:val="none" w:sz="0" w:space="0" w:color="auto"/>
                        <w:bottom w:val="none" w:sz="0" w:space="0" w:color="auto"/>
                        <w:right w:val="none" w:sz="0" w:space="0" w:color="auto"/>
                      </w:divBdr>
                    </w:div>
                    <w:div w:id="418521471">
                      <w:marLeft w:val="0"/>
                      <w:marRight w:val="0"/>
                      <w:marTop w:val="0"/>
                      <w:marBottom w:val="0"/>
                      <w:divBdr>
                        <w:top w:val="none" w:sz="0" w:space="0" w:color="auto"/>
                        <w:left w:val="none" w:sz="0" w:space="0" w:color="auto"/>
                        <w:bottom w:val="none" w:sz="0" w:space="0" w:color="auto"/>
                        <w:right w:val="none" w:sz="0" w:space="0" w:color="auto"/>
                      </w:divBdr>
                    </w:div>
                    <w:div w:id="455560041">
                      <w:marLeft w:val="0"/>
                      <w:marRight w:val="0"/>
                      <w:marTop w:val="0"/>
                      <w:marBottom w:val="0"/>
                      <w:divBdr>
                        <w:top w:val="none" w:sz="0" w:space="0" w:color="auto"/>
                        <w:left w:val="none" w:sz="0" w:space="0" w:color="auto"/>
                        <w:bottom w:val="none" w:sz="0" w:space="0" w:color="auto"/>
                        <w:right w:val="none" w:sz="0" w:space="0" w:color="auto"/>
                      </w:divBdr>
                    </w:div>
                    <w:div w:id="661348931">
                      <w:marLeft w:val="0"/>
                      <w:marRight w:val="0"/>
                      <w:marTop w:val="0"/>
                      <w:marBottom w:val="0"/>
                      <w:divBdr>
                        <w:top w:val="none" w:sz="0" w:space="0" w:color="auto"/>
                        <w:left w:val="none" w:sz="0" w:space="0" w:color="auto"/>
                        <w:bottom w:val="none" w:sz="0" w:space="0" w:color="auto"/>
                        <w:right w:val="none" w:sz="0" w:space="0" w:color="auto"/>
                      </w:divBdr>
                    </w:div>
                    <w:div w:id="704672413">
                      <w:marLeft w:val="0"/>
                      <w:marRight w:val="0"/>
                      <w:marTop w:val="0"/>
                      <w:marBottom w:val="0"/>
                      <w:divBdr>
                        <w:top w:val="none" w:sz="0" w:space="0" w:color="auto"/>
                        <w:left w:val="none" w:sz="0" w:space="0" w:color="auto"/>
                        <w:bottom w:val="none" w:sz="0" w:space="0" w:color="auto"/>
                        <w:right w:val="none" w:sz="0" w:space="0" w:color="auto"/>
                      </w:divBdr>
                    </w:div>
                    <w:div w:id="821774545">
                      <w:marLeft w:val="0"/>
                      <w:marRight w:val="0"/>
                      <w:marTop w:val="0"/>
                      <w:marBottom w:val="0"/>
                      <w:divBdr>
                        <w:top w:val="none" w:sz="0" w:space="0" w:color="auto"/>
                        <w:left w:val="none" w:sz="0" w:space="0" w:color="auto"/>
                        <w:bottom w:val="none" w:sz="0" w:space="0" w:color="auto"/>
                        <w:right w:val="none" w:sz="0" w:space="0" w:color="auto"/>
                      </w:divBdr>
                    </w:div>
                    <w:div w:id="953630196">
                      <w:marLeft w:val="0"/>
                      <w:marRight w:val="0"/>
                      <w:marTop w:val="0"/>
                      <w:marBottom w:val="0"/>
                      <w:divBdr>
                        <w:top w:val="none" w:sz="0" w:space="0" w:color="auto"/>
                        <w:left w:val="none" w:sz="0" w:space="0" w:color="auto"/>
                        <w:bottom w:val="none" w:sz="0" w:space="0" w:color="auto"/>
                        <w:right w:val="none" w:sz="0" w:space="0" w:color="auto"/>
                      </w:divBdr>
                    </w:div>
                    <w:div w:id="996110308">
                      <w:marLeft w:val="0"/>
                      <w:marRight w:val="0"/>
                      <w:marTop w:val="0"/>
                      <w:marBottom w:val="0"/>
                      <w:divBdr>
                        <w:top w:val="none" w:sz="0" w:space="0" w:color="auto"/>
                        <w:left w:val="none" w:sz="0" w:space="0" w:color="auto"/>
                        <w:bottom w:val="none" w:sz="0" w:space="0" w:color="auto"/>
                        <w:right w:val="none" w:sz="0" w:space="0" w:color="auto"/>
                      </w:divBdr>
                    </w:div>
                    <w:div w:id="1095906948">
                      <w:marLeft w:val="0"/>
                      <w:marRight w:val="0"/>
                      <w:marTop w:val="0"/>
                      <w:marBottom w:val="0"/>
                      <w:divBdr>
                        <w:top w:val="none" w:sz="0" w:space="0" w:color="auto"/>
                        <w:left w:val="none" w:sz="0" w:space="0" w:color="auto"/>
                        <w:bottom w:val="none" w:sz="0" w:space="0" w:color="auto"/>
                        <w:right w:val="none" w:sz="0" w:space="0" w:color="auto"/>
                      </w:divBdr>
                    </w:div>
                    <w:div w:id="1554274757">
                      <w:marLeft w:val="0"/>
                      <w:marRight w:val="0"/>
                      <w:marTop w:val="0"/>
                      <w:marBottom w:val="0"/>
                      <w:divBdr>
                        <w:top w:val="none" w:sz="0" w:space="0" w:color="auto"/>
                        <w:left w:val="none" w:sz="0" w:space="0" w:color="auto"/>
                        <w:bottom w:val="none" w:sz="0" w:space="0" w:color="auto"/>
                        <w:right w:val="none" w:sz="0" w:space="0" w:color="auto"/>
                      </w:divBdr>
                    </w:div>
                    <w:div w:id="1579092827">
                      <w:marLeft w:val="0"/>
                      <w:marRight w:val="0"/>
                      <w:marTop w:val="0"/>
                      <w:marBottom w:val="0"/>
                      <w:divBdr>
                        <w:top w:val="none" w:sz="0" w:space="0" w:color="auto"/>
                        <w:left w:val="none" w:sz="0" w:space="0" w:color="auto"/>
                        <w:bottom w:val="none" w:sz="0" w:space="0" w:color="auto"/>
                        <w:right w:val="none" w:sz="0" w:space="0" w:color="auto"/>
                      </w:divBdr>
                    </w:div>
                    <w:div w:id="1637445025">
                      <w:marLeft w:val="0"/>
                      <w:marRight w:val="0"/>
                      <w:marTop w:val="0"/>
                      <w:marBottom w:val="0"/>
                      <w:divBdr>
                        <w:top w:val="none" w:sz="0" w:space="0" w:color="auto"/>
                        <w:left w:val="none" w:sz="0" w:space="0" w:color="auto"/>
                        <w:bottom w:val="none" w:sz="0" w:space="0" w:color="auto"/>
                        <w:right w:val="none" w:sz="0" w:space="0" w:color="auto"/>
                      </w:divBdr>
                    </w:div>
                    <w:div w:id="1781534042">
                      <w:marLeft w:val="0"/>
                      <w:marRight w:val="0"/>
                      <w:marTop w:val="0"/>
                      <w:marBottom w:val="0"/>
                      <w:divBdr>
                        <w:top w:val="none" w:sz="0" w:space="0" w:color="auto"/>
                        <w:left w:val="none" w:sz="0" w:space="0" w:color="auto"/>
                        <w:bottom w:val="none" w:sz="0" w:space="0" w:color="auto"/>
                        <w:right w:val="none" w:sz="0" w:space="0" w:color="auto"/>
                      </w:divBdr>
                    </w:div>
                    <w:div w:id="1827240469">
                      <w:marLeft w:val="0"/>
                      <w:marRight w:val="0"/>
                      <w:marTop w:val="0"/>
                      <w:marBottom w:val="0"/>
                      <w:divBdr>
                        <w:top w:val="none" w:sz="0" w:space="0" w:color="auto"/>
                        <w:left w:val="none" w:sz="0" w:space="0" w:color="auto"/>
                        <w:bottom w:val="none" w:sz="0" w:space="0" w:color="auto"/>
                        <w:right w:val="none" w:sz="0" w:space="0" w:color="auto"/>
                      </w:divBdr>
                    </w:div>
                  </w:divsChild>
                </w:div>
                <w:div w:id="204173439">
                  <w:marLeft w:val="0"/>
                  <w:marRight w:val="0"/>
                  <w:marTop w:val="0"/>
                  <w:marBottom w:val="0"/>
                  <w:divBdr>
                    <w:top w:val="none" w:sz="0" w:space="0" w:color="auto"/>
                    <w:left w:val="none" w:sz="0" w:space="0" w:color="auto"/>
                    <w:bottom w:val="none" w:sz="0" w:space="0" w:color="auto"/>
                    <w:right w:val="none" w:sz="0" w:space="0" w:color="auto"/>
                  </w:divBdr>
                  <w:divsChild>
                    <w:div w:id="1564481661">
                      <w:marLeft w:val="0"/>
                      <w:marRight w:val="0"/>
                      <w:marTop w:val="0"/>
                      <w:marBottom w:val="0"/>
                      <w:divBdr>
                        <w:top w:val="none" w:sz="0" w:space="0" w:color="auto"/>
                        <w:left w:val="none" w:sz="0" w:space="0" w:color="auto"/>
                        <w:bottom w:val="none" w:sz="0" w:space="0" w:color="auto"/>
                        <w:right w:val="none" w:sz="0" w:space="0" w:color="auto"/>
                      </w:divBdr>
                    </w:div>
                  </w:divsChild>
                </w:div>
                <w:div w:id="216429604">
                  <w:marLeft w:val="0"/>
                  <w:marRight w:val="0"/>
                  <w:marTop w:val="0"/>
                  <w:marBottom w:val="0"/>
                  <w:divBdr>
                    <w:top w:val="none" w:sz="0" w:space="0" w:color="auto"/>
                    <w:left w:val="none" w:sz="0" w:space="0" w:color="auto"/>
                    <w:bottom w:val="none" w:sz="0" w:space="0" w:color="auto"/>
                    <w:right w:val="none" w:sz="0" w:space="0" w:color="auto"/>
                  </w:divBdr>
                  <w:divsChild>
                    <w:div w:id="357659446">
                      <w:marLeft w:val="0"/>
                      <w:marRight w:val="0"/>
                      <w:marTop w:val="0"/>
                      <w:marBottom w:val="0"/>
                      <w:divBdr>
                        <w:top w:val="none" w:sz="0" w:space="0" w:color="auto"/>
                        <w:left w:val="none" w:sz="0" w:space="0" w:color="auto"/>
                        <w:bottom w:val="none" w:sz="0" w:space="0" w:color="auto"/>
                        <w:right w:val="none" w:sz="0" w:space="0" w:color="auto"/>
                      </w:divBdr>
                    </w:div>
                  </w:divsChild>
                </w:div>
                <w:div w:id="242185668">
                  <w:marLeft w:val="0"/>
                  <w:marRight w:val="0"/>
                  <w:marTop w:val="0"/>
                  <w:marBottom w:val="0"/>
                  <w:divBdr>
                    <w:top w:val="none" w:sz="0" w:space="0" w:color="auto"/>
                    <w:left w:val="none" w:sz="0" w:space="0" w:color="auto"/>
                    <w:bottom w:val="none" w:sz="0" w:space="0" w:color="auto"/>
                    <w:right w:val="none" w:sz="0" w:space="0" w:color="auto"/>
                  </w:divBdr>
                  <w:divsChild>
                    <w:div w:id="1057783043">
                      <w:marLeft w:val="0"/>
                      <w:marRight w:val="0"/>
                      <w:marTop w:val="0"/>
                      <w:marBottom w:val="0"/>
                      <w:divBdr>
                        <w:top w:val="none" w:sz="0" w:space="0" w:color="auto"/>
                        <w:left w:val="none" w:sz="0" w:space="0" w:color="auto"/>
                        <w:bottom w:val="none" w:sz="0" w:space="0" w:color="auto"/>
                        <w:right w:val="none" w:sz="0" w:space="0" w:color="auto"/>
                      </w:divBdr>
                    </w:div>
                  </w:divsChild>
                </w:div>
                <w:div w:id="279533435">
                  <w:marLeft w:val="0"/>
                  <w:marRight w:val="0"/>
                  <w:marTop w:val="0"/>
                  <w:marBottom w:val="0"/>
                  <w:divBdr>
                    <w:top w:val="none" w:sz="0" w:space="0" w:color="auto"/>
                    <w:left w:val="none" w:sz="0" w:space="0" w:color="auto"/>
                    <w:bottom w:val="none" w:sz="0" w:space="0" w:color="auto"/>
                    <w:right w:val="none" w:sz="0" w:space="0" w:color="auto"/>
                  </w:divBdr>
                  <w:divsChild>
                    <w:div w:id="155535234">
                      <w:marLeft w:val="0"/>
                      <w:marRight w:val="0"/>
                      <w:marTop w:val="0"/>
                      <w:marBottom w:val="0"/>
                      <w:divBdr>
                        <w:top w:val="none" w:sz="0" w:space="0" w:color="auto"/>
                        <w:left w:val="none" w:sz="0" w:space="0" w:color="auto"/>
                        <w:bottom w:val="none" w:sz="0" w:space="0" w:color="auto"/>
                        <w:right w:val="none" w:sz="0" w:space="0" w:color="auto"/>
                      </w:divBdr>
                    </w:div>
                    <w:div w:id="207307001">
                      <w:marLeft w:val="0"/>
                      <w:marRight w:val="0"/>
                      <w:marTop w:val="0"/>
                      <w:marBottom w:val="0"/>
                      <w:divBdr>
                        <w:top w:val="none" w:sz="0" w:space="0" w:color="auto"/>
                        <w:left w:val="none" w:sz="0" w:space="0" w:color="auto"/>
                        <w:bottom w:val="none" w:sz="0" w:space="0" w:color="auto"/>
                        <w:right w:val="none" w:sz="0" w:space="0" w:color="auto"/>
                      </w:divBdr>
                    </w:div>
                    <w:div w:id="315765494">
                      <w:marLeft w:val="0"/>
                      <w:marRight w:val="0"/>
                      <w:marTop w:val="0"/>
                      <w:marBottom w:val="0"/>
                      <w:divBdr>
                        <w:top w:val="none" w:sz="0" w:space="0" w:color="auto"/>
                        <w:left w:val="none" w:sz="0" w:space="0" w:color="auto"/>
                        <w:bottom w:val="none" w:sz="0" w:space="0" w:color="auto"/>
                        <w:right w:val="none" w:sz="0" w:space="0" w:color="auto"/>
                      </w:divBdr>
                    </w:div>
                    <w:div w:id="481166478">
                      <w:marLeft w:val="0"/>
                      <w:marRight w:val="0"/>
                      <w:marTop w:val="0"/>
                      <w:marBottom w:val="0"/>
                      <w:divBdr>
                        <w:top w:val="none" w:sz="0" w:space="0" w:color="auto"/>
                        <w:left w:val="none" w:sz="0" w:space="0" w:color="auto"/>
                        <w:bottom w:val="none" w:sz="0" w:space="0" w:color="auto"/>
                        <w:right w:val="none" w:sz="0" w:space="0" w:color="auto"/>
                      </w:divBdr>
                    </w:div>
                    <w:div w:id="629749211">
                      <w:marLeft w:val="0"/>
                      <w:marRight w:val="0"/>
                      <w:marTop w:val="0"/>
                      <w:marBottom w:val="0"/>
                      <w:divBdr>
                        <w:top w:val="none" w:sz="0" w:space="0" w:color="auto"/>
                        <w:left w:val="none" w:sz="0" w:space="0" w:color="auto"/>
                        <w:bottom w:val="none" w:sz="0" w:space="0" w:color="auto"/>
                        <w:right w:val="none" w:sz="0" w:space="0" w:color="auto"/>
                      </w:divBdr>
                    </w:div>
                    <w:div w:id="665481381">
                      <w:marLeft w:val="0"/>
                      <w:marRight w:val="0"/>
                      <w:marTop w:val="0"/>
                      <w:marBottom w:val="0"/>
                      <w:divBdr>
                        <w:top w:val="none" w:sz="0" w:space="0" w:color="auto"/>
                        <w:left w:val="none" w:sz="0" w:space="0" w:color="auto"/>
                        <w:bottom w:val="none" w:sz="0" w:space="0" w:color="auto"/>
                        <w:right w:val="none" w:sz="0" w:space="0" w:color="auto"/>
                      </w:divBdr>
                    </w:div>
                    <w:div w:id="676931948">
                      <w:marLeft w:val="0"/>
                      <w:marRight w:val="0"/>
                      <w:marTop w:val="0"/>
                      <w:marBottom w:val="0"/>
                      <w:divBdr>
                        <w:top w:val="none" w:sz="0" w:space="0" w:color="auto"/>
                        <w:left w:val="none" w:sz="0" w:space="0" w:color="auto"/>
                        <w:bottom w:val="none" w:sz="0" w:space="0" w:color="auto"/>
                        <w:right w:val="none" w:sz="0" w:space="0" w:color="auto"/>
                      </w:divBdr>
                    </w:div>
                    <w:div w:id="788282945">
                      <w:marLeft w:val="0"/>
                      <w:marRight w:val="0"/>
                      <w:marTop w:val="0"/>
                      <w:marBottom w:val="0"/>
                      <w:divBdr>
                        <w:top w:val="none" w:sz="0" w:space="0" w:color="auto"/>
                        <w:left w:val="none" w:sz="0" w:space="0" w:color="auto"/>
                        <w:bottom w:val="none" w:sz="0" w:space="0" w:color="auto"/>
                        <w:right w:val="none" w:sz="0" w:space="0" w:color="auto"/>
                      </w:divBdr>
                    </w:div>
                    <w:div w:id="1429884100">
                      <w:marLeft w:val="0"/>
                      <w:marRight w:val="0"/>
                      <w:marTop w:val="0"/>
                      <w:marBottom w:val="0"/>
                      <w:divBdr>
                        <w:top w:val="none" w:sz="0" w:space="0" w:color="auto"/>
                        <w:left w:val="none" w:sz="0" w:space="0" w:color="auto"/>
                        <w:bottom w:val="none" w:sz="0" w:space="0" w:color="auto"/>
                        <w:right w:val="none" w:sz="0" w:space="0" w:color="auto"/>
                      </w:divBdr>
                    </w:div>
                    <w:div w:id="1548225816">
                      <w:marLeft w:val="0"/>
                      <w:marRight w:val="0"/>
                      <w:marTop w:val="0"/>
                      <w:marBottom w:val="0"/>
                      <w:divBdr>
                        <w:top w:val="none" w:sz="0" w:space="0" w:color="auto"/>
                        <w:left w:val="none" w:sz="0" w:space="0" w:color="auto"/>
                        <w:bottom w:val="none" w:sz="0" w:space="0" w:color="auto"/>
                        <w:right w:val="none" w:sz="0" w:space="0" w:color="auto"/>
                      </w:divBdr>
                    </w:div>
                    <w:div w:id="1598054000">
                      <w:marLeft w:val="0"/>
                      <w:marRight w:val="0"/>
                      <w:marTop w:val="0"/>
                      <w:marBottom w:val="0"/>
                      <w:divBdr>
                        <w:top w:val="none" w:sz="0" w:space="0" w:color="auto"/>
                        <w:left w:val="none" w:sz="0" w:space="0" w:color="auto"/>
                        <w:bottom w:val="none" w:sz="0" w:space="0" w:color="auto"/>
                        <w:right w:val="none" w:sz="0" w:space="0" w:color="auto"/>
                      </w:divBdr>
                    </w:div>
                    <w:div w:id="1883706390">
                      <w:marLeft w:val="0"/>
                      <w:marRight w:val="0"/>
                      <w:marTop w:val="0"/>
                      <w:marBottom w:val="0"/>
                      <w:divBdr>
                        <w:top w:val="none" w:sz="0" w:space="0" w:color="auto"/>
                        <w:left w:val="none" w:sz="0" w:space="0" w:color="auto"/>
                        <w:bottom w:val="none" w:sz="0" w:space="0" w:color="auto"/>
                        <w:right w:val="none" w:sz="0" w:space="0" w:color="auto"/>
                      </w:divBdr>
                    </w:div>
                  </w:divsChild>
                </w:div>
                <w:div w:id="354695289">
                  <w:marLeft w:val="0"/>
                  <w:marRight w:val="0"/>
                  <w:marTop w:val="0"/>
                  <w:marBottom w:val="0"/>
                  <w:divBdr>
                    <w:top w:val="none" w:sz="0" w:space="0" w:color="auto"/>
                    <w:left w:val="none" w:sz="0" w:space="0" w:color="auto"/>
                    <w:bottom w:val="none" w:sz="0" w:space="0" w:color="auto"/>
                    <w:right w:val="none" w:sz="0" w:space="0" w:color="auto"/>
                  </w:divBdr>
                  <w:divsChild>
                    <w:div w:id="816923733">
                      <w:marLeft w:val="0"/>
                      <w:marRight w:val="0"/>
                      <w:marTop w:val="0"/>
                      <w:marBottom w:val="0"/>
                      <w:divBdr>
                        <w:top w:val="none" w:sz="0" w:space="0" w:color="auto"/>
                        <w:left w:val="none" w:sz="0" w:space="0" w:color="auto"/>
                        <w:bottom w:val="none" w:sz="0" w:space="0" w:color="auto"/>
                        <w:right w:val="none" w:sz="0" w:space="0" w:color="auto"/>
                      </w:divBdr>
                    </w:div>
                  </w:divsChild>
                </w:div>
                <w:div w:id="449739947">
                  <w:marLeft w:val="0"/>
                  <w:marRight w:val="0"/>
                  <w:marTop w:val="0"/>
                  <w:marBottom w:val="0"/>
                  <w:divBdr>
                    <w:top w:val="none" w:sz="0" w:space="0" w:color="auto"/>
                    <w:left w:val="none" w:sz="0" w:space="0" w:color="auto"/>
                    <w:bottom w:val="none" w:sz="0" w:space="0" w:color="auto"/>
                    <w:right w:val="none" w:sz="0" w:space="0" w:color="auto"/>
                  </w:divBdr>
                  <w:divsChild>
                    <w:div w:id="2117871553">
                      <w:marLeft w:val="0"/>
                      <w:marRight w:val="0"/>
                      <w:marTop w:val="0"/>
                      <w:marBottom w:val="0"/>
                      <w:divBdr>
                        <w:top w:val="none" w:sz="0" w:space="0" w:color="auto"/>
                        <w:left w:val="none" w:sz="0" w:space="0" w:color="auto"/>
                        <w:bottom w:val="none" w:sz="0" w:space="0" w:color="auto"/>
                        <w:right w:val="none" w:sz="0" w:space="0" w:color="auto"/>
                      </w:divBdr>
                    </w:div>
                  </w:divsChild>
                </w:div>
                <w:div w:id="529562596">
                  <w:marLeft w:val="0"/>
                  <w:marRight w:val="0"/>
                  <w:marTop w:val="0"/>
                  <w:marBottom w:val="0"/>
                  <w:divBdr>
                    <w:top w:val="none" w:sz="0" w:space="0" w:color="auto"/>
                    <w:left w:val="none" w:sz="0" w:space="0" w:color="auto"/>
                    <w:bottom w:val="none" w:sz="0" w:space="0" w:color="auto"/>
                    <w:right w:val="none" w:sz="0" w:space="0" w:color="auto"/>
                  </w:divBdr>
                  <w:divsChild>
                    <w:div w:id="163908860">
                      <w:marLeft w:val="0"/>
                      <w:marRight w:val="0"/>
                      <w:marTop w:val="0"/>
                      <w:marBottom w:val="0"/>
                      <w:divBdr>
                        <w:top w:val="none" w:sz="0" w:space="0" w:color="auto"/>
                        <w:left w:val="none" w:sz="0" w:space="0" w:color="auto"/>
                        <w:bottom w:val="none" w:sz="0" w:space="0" w:color="auto"/>
                        <w:right w:val="none" w:sz="0" w:space="0" w:color="auto"/>
                      </w:divBdr>
                    </w:div>
                  </w:divsChild>
                </w:div>
                <w:div w:id="536503974">
                  <w:marLeft w:val="0"/>
                  <w:marRight w:val="0"/>
                  <w:marTop w:val="0"/>
                  <w:marBottom w:val="0"/>
                  <w:divBdr>
                    <w:top w:val="none" w:sz="0" w:space="0" w:color="auto"/>
                    <w:left w:val="none" w:sz="0" w:space="0" w:color="auto"/>
                    <w:bottom w:val="none" w:sz="0" w:space="0" w:color="auto"/>
                    <w:right w:val="none" w:sz="0" w:space="0" w:color="auto"/>
                  </w:divBdr>
                  <w:divsChild>
                    <w:div w:id="2437077">
                      <w:marLeft w:val="0"/>
                      <w:marRight w:val="0"/>
                      <w:marTop w:val="0"/>
                      <w:marBottom w:val="0"/>
                      <w:divBdr>
                        <w:top w:val="none" w:sz="0" w:space="0" w:color="auto"/>
                        <w:left w:val="none" w:sz="0" w:space="0" w:color="auto"/>
                        <w:bottom w:val="none" w:sz="0" w:space="0" w:color="auto"/>
                        <w:right w:val="none" w:sz="0" w:space="0" w:color="auto"/>
                      </w:divBdr>
                    </w:div>
                    <w:div w:id="284704790">
                      <w:marLeft w:val="0"/>
                      <w:marRight w:val="0"/>
                      <w:marTop w:val="0"/>
                      <w:marBottom w:val="0"/>
                      <w:divBdr>
                        <w:top w:val="none" w:sz="0" w:space="0" w:color="auto"/>
                        <w:left w:val="none" w:sz="0" w:space="0" w:color="auto"/>
                        <w:bottom w:val="none" w:sz="0" w:space="0" w:color="auto"/>
                        <w:right w:val="none" w:sz="0" w:space="0" w:color="auto"/>
                      </w:divBdr>
                    </w:div>
                    <w:div w:id="486290085">
                      <w:marLeft w:val="0"/>
                      <w:marRight w:val="0"/>
                      <w:marTop w:val="0"/>
                      <w:marBottom w:val="0"/>
                      <w:divBdr>
                        <w:top w:val="none" w:sz="0" w:space="0" w:color="auto"/>
                        <w:left w:val="none" w:sz="0" w:space="0" w:color="auto"/>
                        <w:bottom w:val="none" w:sz="0" w:space="0" w:color="auto"/>
                        <w:right w:val="none" w:sz="0" w:space="0" w:color="auto"/>
                      </w:divBdr>
                    </w:div>
                    <w:div w:id="782921078">
                      <w:marLeft w:val="0"/>
                      <w:marRight w:val="0"/>
                      <w:marTop w:val="0"/>
                      <w:marBottom w:val="0"/>
                      <w:divBdr>
                        <w:top w:val="none" w:sz="0" w:space="0" w:color="auto"/>
                        <w:left w:val="none" w:sz="0" w:space="0" w:color="auto"/>
                        <w:bottom w:val="none" w:sz="0" w:space="0" w:color="auto"/>
                        <w:right w:val="none" w:sz="0" w:space="0" w:color="auto"/>
                      </w:divBdr>
                    </w:div>
                    <w:div w:id="953094910">
                      <w:marLeft w:val="0"/>
                      <w:marRight w:val="0"/>
                      <w:marTop w:val="0"/>
                      <w:marBottom w:val="0"/>
                      <w:divBdr>
                        <w:top w:val="none" w:sz="0" w:space="0" w:color="auto"/>
                        <w:left w:val="none" w:sz="0" w:space="0" w:color="auto"/>
                        <w:bottom w:val="none" w:sz="0" w:space="0" w:color="auto"/>
                        <w:right w:val="none" w:sz="0" w:space="0" w:color="auto"/>
                      </w:divBdr>
                    </w:div>
                    <w:div w:id="1004816734">
                      <w:marLeft w:val="0"/>
                      <w:marRight w:val="0"/>
                      <w:marTop w:val="0"/>
                      <w:marBottom w:val="0"/>
                      <w:divBdr>
                        <w:top w:val="none" w:sz="0" w:space="0" w:color="auto"/>
                        <w:left w:val="none" w:sz="0" w:space="0" w:color="auto"/>
                        <w:bottom w:val="none" w:sz="0" w:space="0" w:color="auto"/>
                        <w:right w:val="none" w:sz="0" w:space="0" w:color="auto"/>
                      </w:divBdr>
                    </w:div>
                    <w:div w:id="1041444904">
                      <w:marLeft w:val="0"/>
                      <w:marRight w:val="0"/>
                      <w:marTop w:val="0"/>
                      <w:marBottom w:val="0"/>
                      <w:divBdr>
                        <w:top w:val="none" w:sz="0" w:space="0" w:color="auto"/>
                        <w:left w:val="none" w:sz="0" w:space="0" w:color="auto"/>
                        <w:bottom w:val="none" w:sz="0" w:space="0" w:color="auto"/>
                        <w:right w:val="none" w:sz="0" w:space="0" w:color="auto"/>
                      </w:divBdr>
                    </w:div>
                    <w:div w:id="1881435786">
                      <w:marLeft w:val="0"/>
                      <w:marRight w:val="0"/>
                      <w:marTop w:val="0"/>
                      <w:marBottom w:val="0"/>
                      <w:divBdr>
                        <w:top w:val="none" w:sz="0" w:space="0" w:color="auto"/>
                        <w:left w:val="none" w:sz="0" w:space="0" w:color="auto"/>
                        <w:bottom w:val="none" w:sz="0" w:space="0" w:color="auto"/>
                        <w:right w:val="none" w:sz="0" w:space="0" w:color="auto"/>
                      </w:divBdr>
                    </w:div>
                  </w:divsChild>
                </w:div>
                <w:div w:id="714894314">
                  <w:marLeft w:val="0"/>
                  <w:marRight w:val="0"/>
                  <w:marTop w:val="0"/>
                  <w:marBottom w:val="0"/>
                  <w:divBdr>
                    <w:top w:val="none" w:sz="0" w:space="0" w:color="auto"/>
                    <w:left w:val="none" w:sz="0" w:space="0" w:color="auto"/>
                    <w:bottom w:val="none" w:sz="0" w:space="0" w:color="auto"/>
                    <w:right w:val="none" w:sz="0" w:space="0" w:color="auto"/>
                  </w:divBdr>
                  <w:divsChild>
                    <w:div w:id="35933543">
                      <w:marLeft w:val="0"/>
                      <w:marRight w:val="0"/>
                      <w:marTop w:val="0"/>
                      <w:marBottom w:val="0"/>
                      <w:divBdr>
                        <w:top w:val="none" w:sz="0" w:space="0" w:color="auto"/>
                        <w:left w:val="none" w:sz="0" w:space="0" w:color="auto"/>
                        <w:bottom w:val="none" w:sz="0" w:space="0" w:color="auto"/>
                        <w:right w:val="none" w:sz="0" w:space="0" w:color="auto"/>
                      </w:divBdr>
                    </w:div>
                    <w:div w:id="150827738">
                      <w:marLeft w:val="0"/>
                      <w:marRight w:val="0"/>
                      <w:marTop w:val="0"/>
                      <w:marBottom w:val="0"/>
                      <w:divBdr>
                        <w:top w:val="none" w:sz="0" w:space="0" w:color="auto"/>
                        <w:left w:val="none" w:sz="0" w:space="0" w:color="auto"/>
                        <w:bottom w:val="none" w:sz="0" w:space="0" w:color="auto"/>
                        <w:right w:val="none" w:sz="0" w:space="0" w:color="auto"/>
                      </w:divBdr>
                    </w:div>
                    <w:div w:id="339624976">
                      <w:marLeft w:val="0"/>
                      <w:marRight w:val="0"/>
                      <w:marTop w:val="0"/>
                      <w:marBottom w:val="0"/>
                      <w:divBdr>
                        <w:top w:val="none" w:sz="0" w:space="0" w:color="auto"/>
                        <w:left w:val="none" w:sz="0" w:space="0" w:color="auto"/>
                        <w:bottom w:val="none" w:sz="0" w:space="0" w:color="auto"/>
                        <w:right w:val="none" w:sz="0" w:space="0" w:color="auto"/>
                      </w:divBdr>
                    </w:div>
                    <w:div w:id="488332940">
                      <w:marLeft w:val="0"/>
                      <w:marRight w:val="0"/>
                      <w:marTop w:val="0"/>
                      <w:marBottom w:val="0"/>
                      <w:divBdr>
                        <w:top w:val="none" w:sz="0" w:space="0" w:color="auto"/>
                        <w:left w:val="none" w:sz="0" w:space="0" w:color="auto"/>
                        <w:bottom w:val="none" w:sz="0" w:space="0" w:color="auto"/>
                        <w:right w:val="none" w:sz="0" w:space="0" w:color="auto"/>
                      </w:divBdr>
                    </w:div>
                    <w:div w:id="802692602">
                      <w:marLeft w:val="0"/>
                      <w:marRight w:val="0"/>
                      <w:marTop w:val="0"/>
                      <w:marBottom w:val="0"/>
                      <w:divBdr>
                        <w:top w:val="none" w:sz="0" w:space="0" w:color="auto"/>
                        <w:left w:val="none" w:sz="0" w:space="0" w:color="auto"/>
                        <w:bottom w:val="none" w:sz="0" w:space="0" w:color="auto"/>
                        <w:right w:val="none" w:sz="0" w:space="0" w:color="auto"/>
                      </w:divBdr>
                    </w:div>
                    <w:div w:id="934170530">
                      <w:marLeft w:val="0"/>
                      <w:marRight w:val="0"/>
                      <w:marTop w:val="0"/>
                      <w:marBottom w:val="0"/>
                      <w:divBdr>
                        <w:top w:val="none" w:sz="0" w:space="0" w:color="auto"/>
                        <w:left w:val="none" w:sz="0" w:space="0" w:color="auto"/>
                        <w:bottom w:val="none" w:sz="0" w:space="0" w:color="auto"/>
                        <w:right w:val="none" w:sz="0" w:space="0" w:color="auto"/>
                      </w:divBdr>
                    </w:div>
                    <w:div w:id="934702860">
                      <w:marLeft w:val="0"/>
                      <w:marRight w:val="0"/>
                      <w:marTop w:val="0"/>
                      <w:marBottom w:val="0"/>
                      <w:divBdr>
                        <w:top w:val="none" w:sz="0" w:space="0" w:color="auto"/>
                        <w:left w:val="none" w:sz="0" w:space="0" w:color="auto"/>
                        <w:bottom w:val="none" w:sz="0" w:space="0" w:color="auto"/>
                        <w:right w:val="none" w:sz="0" w:space="0" w:color="auto"/>
                      </w:divBdr>
                    </w:div>
                    <w:div w:id="993946760">
                      <w:marLeft w:val="0"/>
                      <w:marRight w:val="0"/>
                      <w:marTop w:val="0"/>
                      <w:marBottom w:val="0"/>
                      <w:divBdr>
                        <w:top w:val="none" w:sz="0" w:space="0" w:color="auto"/>
                        <w:left w:val="none" w:sz="0" w:space="0" w:color="auto"/>
                        <w:bottom w:val="none" w:sz="0" w:space="0" w:color="auto"/>
                        <w:right w:val="none" w:sz="0" w:space="0" w:color="auto"/>
                      </w:divBdr>
                    </w:div>
                    <w:div w:id="1040865610">
                      <w:marLeft w:val="0"/>
                      <w:marRight w:val="0"/>
                      <w:marTop w:val="0"/>
                      <w:marBottom w:val="0"/>
                      <w:divBdr>
                        <w:top w:val="none" w:sz="0" w:space="0" w:color="auto"/>
                        <w:left w:val="none" w:sz="0" w:space="0" w:color="auto"/>
                        <w:bottom w:val="none" w:sz="0" w:space="0" w:color="auto"/>
                        <w:right w:val="none" w:sz="0" w:space="0" w:color="auto"/>
                      </w:divBdr>
                    </w:div>
                    <w:div w:id="1254775129">
                      <w:marLeft w:val="0"/>
                      <w:marRight w:val="0"/>
                      <w:marTop w:val="0"/>
                      <w:marBottom w:val="0"/>
                      <w:divBdr>
                        <w:top w:val="none" w:sz="0" w:space="0" w:color="auto"/>
                        <w:left w:val="none" w:sz="0" w:space="0" w:color="auto"/>
                        <w:bottom w:val="none" w:sz="0" w:space="0" w:color="auto"/>
                        <w:right w:val="none" w:sz="0" w:space="0" w:color="auto"/>
                      </w:divBdr>
                    </w:div>
                    <w:div w:id="1391079914">
                      <w:marLeft w:val="0"/>
                      <w:marRight w:val="0"/>
                      <w:marTop w:val="0"/>
                      <w:marBottom w:val="0"/>
                      <w:divBdr>
                        <w:top w:val="none" w:sz="0" w:space="0" w:color="auto"/>
                        <w:left w:val="none" w:sz="0" w:space="0" w:color="auto"/>
                        <w:bottom w:val="none" w:sz="0" w:space="0" w:color="auto"/>
                        <w:right w:val="none" w:sz="0" w:space="0" w:color="auto"/>
                      </w:divBdr>
                    </w:div>
                    <w:div w:id="1494375943">
                      <w:marLeft w:val="0"/>
                      <w:marRight w:val="0"/>
                      <w:marTop w:val="0"/>
                      <w:marBottom w:val="0"/>
                      <w:divBdr>
                        <w:top w:val="none" w:sz="0" w:space="0" w:color="auto"/>
                        <w:left w:val="none" w:sz="0" w:space="0" w:color="auto"/>
                        <w:bottom w:val="none" w:sz="0" w:space="0" w:color="auto"/>
                        <w:right w:val="none" w:sz="0" w:space="0" w:color="auto"/>
                      </w:divBdr>
                    </w:div>
                    <w:div w:id="1498572919">
                      <w:marLeft w:val="0"/>
                      <w:marRight w:val="0"/>
                      <w:marTop w:val="0"/>
                      <w:marBottom w:val="0"/>
                      <w:divBdr>
                        <w:top w:val="none" w:sz="0" w:space="0" w:color="auto"/>
                        <w:left w:val="none" w:sz="0" w:space="0" w:color="auto"/>
                        <w:bottom w:val="none" w:sz="0" w:space="0" w:color="auto"/>
                        <w:right w:val="none" w:sz="0" w:space="0" w:color="auto"/>
                      </w:divBdr>
                    </w:div>
                    <w:div w:id="1527794317">
                      <w:marLeft w:val="0"/>
                      <w:marRight w:val="0"/>
                      <w:marTop w:val="0"/>
                      <w:marBottom w:val="0"/>
                      <w:divBdr>
                        <w:top w:val="none" w:sz="0" w:space="0" w:color="auto"/>
                        <w:left w:val="none" w:sz="0" w:space="0" w:color="auto"/>
                        <w:bottom w:val="none" w:sz="0" w:space="0" w:color="auto"/>
                        <w:right w:val="none" w:sz="0" w:space="0" w:color="auto"/>
                      </w:divBdr>
                    </w:div>
                    <w:div w:id="1593125539">
                      <w:marLeft w:val="0"/>
                      <w:marRight w:val="0"/>
                      <w:marTop w:val="0"/>
                      <w:marBottom w:val="0"/>
                      <w:divBdr>
                        <w:top w:val="none" w:sz="0" w:space="0" w:color="auto"/>
                        <w:left w:val="none" w:sz="0" w:space="0" w:color="auto"/>
                        <w:bottom w:val="none" w:sz="0" w:space="0" w:color="auto"/>
                        <w:right w:val="none" w:sz="0" w:space="0" w:color="auto"/>
                      </w:divBdr>
                    </w:div>
                    <w:div w:id="1671444563">
                      <w:marLeft w:val="0"/>
                      <w:marRight w:val="0"/>
                      <w:marTop w:val="0"/>
                      <w:marBottom w:val="0"/>
                      <w:divBdr>
                        <w:top w:val="none" w:sz="0" w:space="0" w:color="auto"/>
                        <w:left w:val="none" w:sz="0" w:space="0" w:color="auto"/>
                        <w:bottom w:val="none" w:sz="0" w:space="0" w:color="auto"/>
                        <w:right w:val="none" w:sz="0" w:space="0" w:color="auto"/>
                      </w:divBdr>
                    </w:div>
                    <w:div w:id="1745102963">
                      <w:marLeft w:val="0"/>
                      <w:marRight w:val="0"/>
                      <w:marTop w:val="0"/>
                      <w:marBottom w:val="0"/>
                      <w:divBdr>
                        <w:top w:val="none" w:sz="0" w:space="0" w:color="auto"/>
                        <w:left w:val="none" w:sz="0" w:space="0" w:color="auto"/>
                        <w:bottom w:val="none" w:sz="0" w:space="0" w:color="auto"/>
                        <w:right w:val="none" w:sz="0" w:space="0" w:color="auto"/>
                      </w:divBdr>
                    </w:div>
                    <w:div w:id="2139375707">
                      <w:marLeft w:val="0"/>
                      <w:marRight w:val="0"/>
                      <w:marTop w:val="0"/>
                      <w:marBottom w:val="0"/>
                      <w:divBdr>
                        <w:top w:val="none" w:sz="0" w:space="0" w:color="auto"/>
                        <w:left w:val="none" w:sz="0" w:space="0" w:color="auto"/>
                        <w:bottom w:val="none" w:sz="0" w:space="0" w:color="auto"/>
                        <w:right w:val="none" w:sz="0" w:space="0" w:color="auto"/>
                      </w:divBdr>
                    </w:div>
                  </w:divsChild>
                </w:div>
                <w:div w:id="719086551">
                  <w:marLeft w:val="0"/>
                  <w:marRight w:val="0"/>
                  <w:marTop w:val="0"/>
                  <w:marBottom w:val="0"/>
                  <w:divBdr>
                    <w:top w:val="none" w:sz="0" w:space="0" w:color="auto"/>
                    <w:left w:val="none" w:sz="0" w:space="0" w:color="auto"/>
                    <w:bottom w:val="none" w:sz="0" w:space="0" w:color="auto"/>
                    <w:right w:val="none" w:sz="0" w:space="0" w:color="auto"/>
                  </w:divBdr>
                  <w:divsChild>
                    <w:div w:id="459036199">
                      <w:marLeft w:val="0"/>
                      <w:marRight w:val="0"/>
                      <w:marTop w:val="0"/>
                      <w:marBottom w:val="0"/>
                      <w:divBdr>
                        <w:top w:val="none" w:sz="0" w:space="0" w:color="auto"/>
                        <w:left w:val="none" w:sz="0" w:space="0" w:color="auto"/>
                        <w:bottom w:val="none" w:sz="0" w:space="0" w:color="auto"/>
                        <w:right w:val="none" w:sz="0" w:space="0" w:color="auto"/>
                      </w:divBdr>
                    </w:div>
                  </w:divsChild>
                </w:div>
                <w:div w:id="778062577">
                  <w:marLeft w:val="0"/>
                  <w:marRight w:val="0"/>
                  <w:marTop w:val="0"/>
                  <w:marBottom w:val="0"/>
                  <w:divBdr>
                    <w:top w:val="none" w:sz="0" w:space="0" w:color="auto"/>
                    <w:left w:val="none" w:sz="0" w:space="0" w:color="auto"/>
                    <w:bottom w:val="none" w:sz="0" w:space="0" w:color="auto"/>
                    <w:right w:val="none" w:sz="0" w:space="0" w:color="auto"/>
                  </w:divBdr>
                  <w:divsChild>
                    <w:div w:id="91555695">
                      <w:marLeft w:val="0"/>
                      <w:marRight w:val="0"/>
                      <w:marTop w:val="0"/>
                      <w:marBottom w:val="0"/>
                      <w:divBdr>
                        <w:top w:val="none" w:sz="0" w:space="0" w:color="auto"/>
                        <w:left w:val="none" w:sz="0" w:space="0" w:color="auto"/>
                        <w:bottom w:val="none" w:sz="0" w:space="0" w:color="auto"/>
                        <w:right w:val="none" w:sz="0" w:space="0" w:color="auto"/>
                      </w:divBdr>
                    </w:div>
                    <w:div w:id="566309303">
                      <w:marLeft w:val="0"/>
                      <w:marRight w:val="0"/>
                      <w:marTop w:val="0"/>
                      <w:marBottom w:val="0"/>
                      <w:divBdr>
                        <w:top w:val="none" w:sz="0" w:space="0" w:color="auto"/>
                        <w:left w:val="none" w:sz="0" w:space="0" w:color="auto"/>
                        <w:bottom w:val="none" w:sz="0" w:space="0" w:color="auto"/>
                        <w:right w:val="none" w:sz="0" w:space="0" w:color="auto"/>
                      </w:divBdr>
                    </w:div>
                    <w:div w:id="630592913">
                      <w:marLeft w:val="0"/>
                      <w:marRight w:val="0"/>
                      <w:marTop w:val="0"/>
                      <w:marBottom w:val="0"/>
                      <w:divBdr>
                        <w:top w:val="none" w:sz="0" w:space="0" w:color="auto"/>
                        <w:left w:val="none" w:sz="0" w:space="0" w:color="auto"/>
                        <w:bottom w:val="none" w:sz="0" w:space="0" w:color="auto"/>
                        <w:right w:val="none" w:sz="0" w:space="0" w:color="auto"/>
                      </w:divBdr>
                    </w:div>
                    <w:div w:id="1045249877">
                      <w:marLeft w:val="0"/>
                      <w:marRight w:val="0"/>
                      <w:marTop w:val="0"/>
                      <w:marBottom w:val="0"/>
                      <w:divBdr>
                        <w:top w:val="none" w:sz="0" w:space="0" w:color="auto"/>
                        <w:left w:val="none" w:sz="0" w:space="0" w:color="auto"/>
                        <w:bottom w:val="none" w:sz="0" w:space="0" w:color="auto"/>
                        <w:right w:val="none" w:sz="0" w:space="0" w:color="auto"/>
                      </w:divBdr>
                    </w:div>
                    <w:div w:id="1047797993">
                      <w:marLeft w:val="0"/>
                      <w:marRight w:val="0"/>
                      <w:marTop w:val="0"/>
                      <w:marBottom w:val="0"/>
                      <w:divBdr>
                        <w:top w:val="none" w:sz="0" w:space="0" w:color="auto"/>
                        <w:left w:val="none" w:sz="0" w:space="0" w:color="auto"/>
                        <w:bottom w:val="none" w:sz="0" w:space="0" w:color="auto"/>
                        <w:right w:val="none" w:sz="0" w:space="0" w:color="auto"/>
                      </w:divBdr>
                    </w:div>
                    <w:div w:id="1146778033">
                      <w:marLeft w:val="0"/>
                      <w:marRight w:val="0"/>
                      <w:marTop w:val="0"/>
                      <w:marBottom w:val="0"/>
                      <w:divBdr>
                        <w:top w:val="none" w:sz="0" w:space="0" w:color="auto"/>
                        <w:left w:val="none" w:sz="0" w:space="0" w:color="auto"/>
                        <w:bottom w:val="none" w:sz="0" w:space="0" w:color="auto"/>
                        <w:right w:val="none" w:sz="0" w:space="0" w:color="auto"/>
                      </w:divBdr>
                    </w:div>
                    <w:div w:id="1175612112">
                      <w:marLeft w:val="0"/>
                      <w:marRight w:val="0"/>
                      <w:marTop w:val="0"/>
                      <w:marBottom w:val="0"/>
                      <w:divBdr>
                        <w:top w:val="none" w:sz="0" w:space="0" w:color="auto"/>
                        <w:left w:val="none" w:sz="0" w:space="0" w:color="auto"/>
                        <w:bottom w:val="none" w:sz="0" w:space="0" w:color="auto"/>
                        <w:right w:val="none" w:sz="0" w:space="0" w:color="auto"/>
                      </w:divBdr>
                    </w:div>
                    <w:div w:id="1215195651">
                      <w:marLeft w:val="0"/>
                      <w:marRight w:val="0"/>
                      <w:marTop w:val="0"/>
                      <w:marBottom w:val="0"/>
                      <w:divBdr>
                        <w:top w:val="none" w:sz="0" w:space="0" w:color="auto"/>
                        <w:left w:val="none" w:sz="0" w:space="0" w:color="auto"/>
                        <w:bottom w:val="none" w:sz="0" w:space="0" w:color="auto"/>
                        <w:right w:val="none" w:sz="0" w:space="0" w:color="auto"/>
                      </w:divBdr>
                    </w:div>
                    <w:div w:id="1309899572">
                      <w:marLeft w:val="0"/>
                      <w:marRight w:val="0"/>
                      <w:marTop w:val="0"/>
                      <w:marBottom w:val="0"/>
                      <w:divBdr>
                        <w:top w:val="none" w:sz="0" w:space="0" w:color="auto"/>
                        <w:left w:val="none" w:sz="0" w:space="0" w:color="auto"/>
                        <w:bottom w:val="none" w:sz="0" w:space="0" w:color="auto"/>
                        <w:right w:val="none" w:sz="0" w:space="0" w:color="auto"/>
                      </w:divBdr>
                    </w:div>
                    <w:div w:id="1572109449">
                      <w:marLeft w:val="0"/>
                      <w:marRight w:val="0"/>
                      <w:marTop w:val="0"/>
                      <w:marBottom w:val="0"/>
                      <w:divBdr>
                        <w:top w:val="none" w:sz="0" w:space="0" w:color="auto"/>
                        <w:left w:val="none" w:sz="0" w:space="0" w:color="auto"/>
                        <w:bottom w:val="none" w:sz="0" w:space="0" w:color="auto"/>
                        <w:right w:val="none" w:sz="0" w:space="0" w:color="auto"/>
                      </w:divBdr>
                    </w:div>
                    <w:div w:id="1669013815">
                      <w:marLeft w:val="0"/>
                      <w:marRight w:val="0"/>
                      <w:marTop w:val="0"/>
                      <w:marBottom w:val="0"/>
                      <w:divBdr>
                        <w:top w:val="none" w:sz="0" w:space="0" w:color="auto"/>
                        <w:left w:val="none" w:sz="0" w:space="0" w:color="auto"/>
                        <w:bottom w:val="none" w:sz="0" w:space="0" w:color="auto"/>
                        <w:right w:val="none" w:sz="0" w:space="0" w:color="auto"/>
                      </w:divBdr>
                    </w:div>
                  </w:divsChild>
                </w:div>
                <w:div w:id="820773237">
                  <w:marLeft w:val="0"/>
                  <w:marRight w:val="0"/>
                  <w:marTop w:val="0"/>
                  <w:marBottom w:val="0"/>
                  <w:divBdr>
                    <w:top w:val="none" w:sz="0" w:space="0" w:color="auto"/>
                    <w:left w:val="none" w:sz="0" w:space="0" w:color="auto"/>
                    <w:bottom w:val="none" w:sz="0" w:space="0" w:color="auto"/>
                    <w:right w:val="none" w:sz="0" w:space="0" w:color="auto"/>
                  </w:divBdr>
                  <w:divsChild>
                    <w:div w:id="392655551">
                      <w:marLeft w:val="0"/>
                      <w:marRight w:val="0"/>
                      <w:marTop w:val="0"/>
                      <w:marBottom w:val="0"/>
                      <w:divBdr>
                        <w:top w:val="none" w:sz="0" w:space="0" w:color="auto"/>
                        <w:left w:val="none" w:sz="0" w:space="0" w:color="auto"/>
                        <w:bottom w:val="none" w:sz="0" w:space="0" w:color="auto"/>
                        <w:right w:val="none" w:sz="0" w:space="0" w:color="auto"/>
                      </w:divBdr>
                    </w:div>
                    <w:div w:id="624165207">
                      <w:marLeft w:val="0"/>
                      <w:marRight w:val="0"/>
                      <w:marTop w:val="0"/>
                      <w:marBottom w:val="0"/>
                      <w:divBdr>
                        <w:top w:val="none" w:sz="0" w:space="0" w:color="auto"/>
                        <w:left w:val="none" w:sz="0" w:space="0" w:color="auto"/>
                        <w:bottom w:val="none" w:sz="0" w:space="0" w:color="auto"/>
                        <w:right w:val="none" w:sz="0" w:space="0" w:color="auto"/>
                      </w:divBdr>
                    </w:div>
                    <w:div w:id="635768527">
                      <w:marLeft w:val="0"/>
                      <w:marRight w:val="0"/>
                      <w:marTop w:val="0"/>
                      <w:marBottom w:val="0"/>
                      <w:divBdr>
                        <w:top w:val="none" w:sz="0" w:space="0" w:color="auto"/>
                        <w:left w:val="none" w:sz="0" w:space="0" w:color="auto"/>
                        <w:bottom w:val="none" w:sz="0" w:space="0" w:color="auto"/>
                        <w:right w:val="none" w:sz="0" w:space="0" w:color="auto"/>
                      </w:divBdr>
                    </w:div>
                    <w:div w:id="1329164582">
                      <w:marLeft w:val="0"/>
                      <w:marRight w:val="0"/>
                      <w:marTop w:val="0"/>
                      <w:marBottom w:val="0"/>
                      <w:divBdr>
                        <w:top w:val="none" w:sz="0" w:space="0" w:color="auto"/>
                        <w:left w:val="none" w:sz="0" w:space="0" w:color="auto"/>
                        <w:bottom w:val="none" w:sz="0" w:space="0" w:color="auto"/>
                        <w:right w:val="none" w:sz="0" w:space="0" w:color="auto"/>
                      </w:divBdr>
                    </w:div>
                    <w:div w:id="1681735565">
                      <w:marLeft w:val="0"/>
                      <w:marRight w:val="0"/>
                      <w:marTop w:val="0"/>
                      <w:marBottom w:val="0"/>
                      <w:divBdr>
                        <w:top w:val="none" w:sz="0" w:space="0" w:color="auto"/>
                        <w:left w:val="none" w:sz="0" w:space="0" w:color="auto"/>
                        <w:bottom w:val="none" w:sz="0" w:space="0" w:color="auto"/>
                        <w:right w:val="none" w:sz="0" w:space="0" w:color="auto"/>
                      </w:divBdr>
                    </w:div>
                    <w:div w:id="1827548008">
                      <w:marLeft w:val="0"/>
                      <w:marRight w:val="0"/>
                      <w:marTop w:val="0"/>
                      <w:marBottom w:val="0"/>
                      <w:divBdr>
                        <w:top w:val="none" w:sz="0" w:space="0" w:color="auto"/>
                        <w:left w:val="none" w:sz="0" w:space="0" w:color="auto"/>
                        <w:bottom w:val="none" w:sz="0" w:space="0" w:color="auto"/>
                        <w:right w:val="none" w:sz="0" w:space="0" w:color="auto"/>
                      </w:divBdr>
                    </w:div>
                  </w:divsChild>
                </w:div>
                <w:div w:id="844321266">
                  <w:marLeft w:val="0"/>
                  <w:marRight w:val="0"/>
                  <w:marTop w:val="0"/>
                  <w:marBottom w:val="0"/>
                  <w:divBdr>
                    <w:top w:val="none" w:sz="0" w:space="0" w:color="auto"/>
                    <w:left w:val="none" w:sz="0" w:space="0" w:color="auto"/>
                    <w:bottom w:val="none" w:sz="0" w:space="0" w:color="auto"/>
                    <w:right w:val="none" w:sz="0" w:space="0" w:color="auto"/>
                  </w:divBdr>
                  <w:divsChild>
                    <w:div w:id="8680152">
                      <w:marLeft w:val="0"/>
                      <w:marRight w:val="0"/>
                      <w:marTop w:val="0"/>
                      <w:marBottom w:val="0"/>
                      <w:divBdr>
                        <w:top w:val="none" w:sz="0" w:space="0" w:color="auto"/>
                        <w:left w:val="none" w:sz="0" w:space="0" w:color="auto"/>
                        <w:bottom w:val="none" w:sz="0" w:space="0" w:color="auto"/>
                        <w:right w:val="none" w:sz="0" w:space="0" w:color="auto"/>
                      </w:divBdr>
                    </w:div>
                    <w:div w:id="13919533">
                      <w:marLeft w:val="0"/>
                      <w:marRight w:val="0"/>
                      <w:marTop w:val="0"/>
                      <w:marBottom w:val="0"/>
                      <w:divBdr>
                        <w:top w:val="none" w:sz="0" w:space="0" w:color="auto"/>
                        <w:left w:val="none" w:sz="0" w:space="0" w:color="auto"/>
                        <w:bottom w:val="none" w:sz="0" w:space="0" w:color="auto"/>
                        <w:right w:val="none" w:sz="0" w:space="0" w:color="auto"/>
                      </w:divBdr>
                    </w:div>
                    <w:div w:id="49885288">
                      <w:marLeft w:val="0"/>
                      <w:marRight w:val="0"/>
                      <w:marTop w:val="0"/>
                      <w:marBottom w:val="0"/>
                      <w:divBdr>
                        <w:top w:val="none" w:sz="0" w:space="0" w:color="auto"/>
                        <w:left w:val="none" w:sz="0" w:space="0" w:color="auto"/>
                        <w:bottom w:val="none" w:sz="0" w:space="0" w:color="auto"/>
                        <w:right w:val="none" w:sz="0" w:space="0" w:color="auto"/>
                      </w:divBdr>
                    </w:div>
                    <w:div w:id="57748497">
                      <w:marLeft w:val="0"/>
                      <w:marRight w:val="0"/>
                      <w:marTop w:val="0"/>
                      <w:marBottom w:val="0"/>
                      <w:divBdr>
                        <w:top w:val="none" w:sz="0" w:space="0" w:color="auto"/>
                        <w:left w:val="none" w:sz="0" w:space="0" w:color="auto"/>
                        <w:bottom w:val="none" w:sz="0" w:space="0" w:color="auto"/>
                        <w:right w:val="none" w:sz="0" w:space="0" w:color="auto"/>
                      </w:divBdr>
                    </w:div>
                    <w:div w:id="108205590">
                      <w:marLeft w:val="0"/>
                      <w:marRight w:val="0"/>
                      <w:marTop w:val="0"/>
                      <w:marBottom w:val="0"/>
                      <w:divBdr>
                        <w:top w:val="none" w:sz="0" w:space="0" w:color="auto"/>
                        <w:left w:val="none" w:sz="0" w:space="0" w:color="auto"/>
                        <w:bottom w:val="none" w:sz="0" w:space="0" w:color="auto"/>
                        <w:right w:val="none" w:sz="0" w:space="0" w:color="auto"/>
                      </w:divBdr>
                    </w:div>
                    <w:div w:id="190926017">
                      <w:marLeft w:val="0"/>
                      <w:marRight w:val="0"/>
                      <w:marTop w:val="0"/>
                      <w:marBottom w:val="0"/>
                      <w:divBdr>
                        <w:top w:val="none" w:sz="0" w:space="0" w:color="auto"/>
                        <w:left w:val="none" w:sz="0" w:space="0" w:color="auto"/>
                        <w:bottom w:val="none" w:sz="0" w:space="0" w:color="auto"/>
                        <w:right w:val="none" w:sz="0" w:space="0" w:color="auto"/>
                      </w:divBdr>
                    </w:div>
                    <w:div w:id="192959879">
                      <w:marLeft w:val="0"/>
                      <w:marRight w:val="0"/>
                      <w:marTop w:val="0"/>
                      <w:marBottom w:val="0"/>
                      <w:divBdr>
                        <w:top w:val="none" w:sz="0" w:space="0" w:color="auto"/>
                        <w:left w:val="none" w:sz="0" w:space="0" w:color="auto"/>
                        <w:bottom w:val="none" w:sz="0" w:space="0" w:color="auto"/>
                        <w:right w:val="none" w:sz="0" w:space="0" w:color="auto"/>
                      </w:divBdr>
                    </w:div>
                    <w:div w:id="233127842">
                      <w:marLeft w:val="0"/>
                      <w:marRight w:val="0"/>
                      <w:marTop w:val="0"/>
                      <w:marBottom w:val="0"/>
                      <w:divBdr>
                        <w:top w:val="none" w:sz="0" w:space="0" w:color="auto"/>
                        <w:left w:val="none" w:sz="0" w:space="0" w:color="auto"/>
                        <w:bottom w:val="none" w:sz="0" w:space="0" w:color="auto"/>
                        <w:right w:val="none" w:sz="0" w:space="0" w:color="auto"/>
                      </w:divBdr>
                    </w:div>
                    <w:div w:id="246039055">
                      <w:marLeft w:val="0"/>
                      <w:marRight w:val="0"/>
                      <w:marTop w:val="0"/>
                      <w:marBottom w:val="0"/>
                      <w:divBdr>
                        <w:top w:val="none" w:sz="0" w:space="0" w:color="auto"/>
                        <w:left w:val="none" w:sz="0" w:space="0" w:color="auto"/>
                        <w:bottom w:val="none" w:sz="0" w:space="0" w:color="auto"/>
                        <w:right w:val="none" w:sz="0" w:space="0" w:color="auto"/>
                      </w:divBdr>
                    </w:div>
                    <w:div w:id="274598284">
                      <w:marLeft w:val="0"/>
                      <w:marRight w:val="0"/>
                      <w:marTop w:val="0"/>
                      <w:marBottom w:val="0"/>
                      <w:divBdr>
                        <w:top w:val="none" w:sz="0" w:space="0" w:color="auto"/>
                        <w:left w:val="none" w:sz="0" w:space="0" w:color="auto"/>
                        <w:bottom w:val="none" w:sz="0" w:space="0" w:color="auto"/>
                        <w:right w:val="none" w:sz="0" w:space="0" w:color="auto"/>
                      </w:divBdr>
                    </w:div>
                    <w:div w:id="408189015">
                      <w:marLeft w:val="0"/>
                      <w:marRight w:val="0"/>
                      <w:marTop w:val="0"/>
                      <w:marBottom w:val="0"/>
                      <w:divBdr>
                        <w:top w:val="none" w:sz="0" w:space="0" w:color="auto"/>
                        <w:left w:val="none" w:sz="0" w:space="0" w:color="auto"/>
                        <w:bottom w:val="none" w:sz="0" w:space="0" w:color="auto"/>
                        <w:right w:val="none" w:sz="0" w:space="0" w:color="auto"/>
                      </w:divBdr>
                    </w:div>
                    <w:div w:id="454636182">
                      <w:marLeft w:val="0"/>
                      <w:marRight w:val="0"/>
                      <w:marTop w:val="0"/>
                      <w:marBottom w:val="0"/>
                      <w:divBdr>
                        <w:top w:val="none" w:sz="0" w:space="0" w:color="auto"/>
                        <w:left w:val="none" w:sz="0" w:space="0" w:color="auto"/>
                        <w:bottom w:val="none" w:sz="0" w:space="0" w:color="auto"/>
                        <w:right w:val="none" w:sz="0" w:space="0" w:color="auto"/>
                      </w:divBdr>
                    </w:div>
                    <w:div w:id="463625495">
                      <w:marLeft w:val="0"/>
                      <w:marRight w:val="0"/>
                      <w:marTop w:val="0"/>
                      <w:marBottom w:val="0"/>
                      <w:divBdr>
                        <w:top w:val="none" w:sz="0" w:space="0" w:color="auto"/>
                        <w:left w:val="none" w:sz="0" w:space="0" w:color="auto"/>
                        <w:bottom w:val="none" w:sz="0" w:space="0" w:color="auto"/>
                        <w:right w:val="none" w:sz="0" w:space="0" w:color="auto"/>
                      </w:divBdr>
                    </w:div>
                    <w:div w:id="516426865">
                      <w:marLeft w:val="0"/>
                      <w:marRight w:val="0"/>
                      <w:marTop w:val="0"/>
                      <w:marBottom w:val="0"/>
                      <w:divBdr>
                        <w:top w:val="none" w:sz="0" w:space="0" w:color="auto"/>
                        <w:left w:val="none" w:sz="0" w:space="0" w:color="auto"/>
                        <w:bottom w:val="none" w:sz="0" w:space="0" w:color="auto"/>
                        <w:right w:val="none" w:sz="0" w:space="0" w:color="auto"/>
                      </w:divBdr>
                    </w:div>
                    <w:div w:id="599265261">
                      <w:marLeft w:val="0"/>
                      <w:marRight w:val="0"/>
                      <w:marTop w:val="0"/>
                      <w:marBottom w:val="0"/>
                      <w:divBdr>
                        <w:top w:val="none" w:sz="0" w:space="0" w:color="auto"/>
                        <w:left w:val="none" w:sz="0" w:space="0" w:color="auto"/>
                        <w:bottom w:val="none" w:sz="0" w:space="0" w:color="auto"/>
                        <w:right w:val="none" w:sz="0" w:space="0" w:color="auto"/>
                      </w:divBdr>
                    </w:div>
                    <w:div w:id="654261535">
                      <w:marLeft w:val="0"/>
                      <w:marRight w:val="0"/>
                      <w:marTop w:val="0"/>
                      <w:marBottom w:val="0"/>
                      <w:divBdr>
                        <w:top w:val="none" w:sz="0" w:space="0" w:color="auto"/>
                        <w:left w:val="none" w:sz="0" w:space="0" w:color="auto"/>
                        <w:bottom w:val="none" w:sz="0" w:space="0" w:color="auto"/>
                        <w:right w:val="none" w:sz="0" w:space="0" w:color="auto"/>
                      </w:divBdr>
                    </w:div>
                    <w:div w:id="789206186">
                      <w:marLeft w:val="0"/>
                      <w:marRight w:val="0"/>
                      <w:marTop w:val="0"/>
                      <w:marBottom w:val="0"/>
                      <w:divBdr>
                        <w:top w:val="none" w:sz="0" w:space="0" w:color="auto"/>
                        <w:left w:val="none" w:sz="0" w:space="0" w:color="auto"/>
                        <w:bottom w:val="none" w:sz="0" w:space="0" w:color="auto"/>
                        <w:right w:val="none" w:sz="0" w:space="0" w:color="auto"/>
                      </w:divBdr>
                    </w:div>
                    <w:div w:id="791486389">
                      <w:marLeft w:val="0"/>
                      <w:marRight w:val="0"/>
                      <w:marTop w:val="0"/>
                      <w:marBottom w:val="0"/>
                      <w:divBdr>
                        <w:top w:val="none" w:sz="0" w:space="0" w:color="auto"/>
                        <w:left w:val="none" w:sz="0" w:space="0" w:color="auto"/>
                        <w:bottom w:val="none" w:sz="0" w:space="0" w:color="auto"/>
                        <w:right w:val="none" w:sz="0" w:space="0" w:color="auto"/>
                      </w:divBdr>
                    </w:div>
                    <w:div w:id="904726838">
                      <w:marLeft w:val="0"/>
                      <w:marRight w:val="0"/>
                      <w:marTop w:val="0"/>
                      <w:marBottom w:val="0"/>
                      <w:divBdr>
                        <w:top w:val="none" w:sz="0" w:space="0" w:color="auto"/>
                        <w:left w:val="none" w:sz="0" w:space="0" w:color="auto"/>
                        <w:bottom w:val="none" w:sz="0" w:space="0" w:color="auto"/>
                        <w:right w:val="none" w:sz="0" w:space="0" w:color="auto"/>
                      </w:divBdr>
                    </w:div>
                    <w:div w:id="931402499">
                      <w:marLeft w:val="0"/>
                      <w:marRight w:val="0"/>
                      <w:marTop w:val="0"/>
                      <w:marBottom w:val="0"/>
                      <w:divBdr>
                        <w:top w:val="none" w:sz="0" w:space="0" w:color="auto"/>
                        <w:left w:val="none" w:sz="0" w:space="0" w:color="auto"/>
                        <w:bottom w:val="none" w:sz="0" w:space="0" w:color="auto"/>
                        <w:right w:val="none" w:sz="0" w:space="0" w:color="auto"/>
                      </w:divBdr>
                    </w:div>
                    <w:div w:id="941304095">
                      <w:marLeft w:val="0"/>
                      <w:marRight w:val="0"/>
                      <w:marTop w:val="0"/>
                      <w:marBottom w:val="0"/>
                      <w:divBdr>
                        <w:top w:val="none" w:sz="0" w:space="0" w:color="auto"/>
                        <w:left w:val="none" w:sz="0" w:space="0" w:color="auto"/>
                        <w:bottom w:val="none" w:sz="0" w:space="0" w:color="auto"/>
                        <w:right w:val="none" w:sz="0" w:space="0" w:color="auto"/>
                      </w:divBdr>
                    </w:div>
                    <w:div w:id="1089932542">
                      <w:marLeft w:val="0"/>
                      <w:marRight w:val="0"/>
                      <w:marTop w:val="0"/>
                      <w:marBottom w:val="0"/>
                      <w:divBdr>
                        <w:top w:val="none" w:sz="0" w:space="0" w:color="auto"/>
                        <w:left w:val="none" w:sz="0" w:space="0" w:color="auto"/>
                        <w:bottom w:val="none" w:sz="0" w:space="0" w:color="auto"/>
                        <w:right w:val="none" w:sz="0" w:space="0" w:color="auto"/>
                      </w:divBdr>
                    </w:div>
                    <w:div w:id="1175460939">
                      <w:marLeft w:val="0"/>
                      <w:marRight w:val="0"/>
                      <w:marTop w:val="0"/>
                      <w:marBottom w:val="0"/>
                      <w:divBdr>
                        <w:top w:val="none" w:sz="0" w:space="0" w:color="auto"/>
                        <w:left w:val="none" w:sz="0" w:space="0" w:color="auto"/>
                        <w:bottom w:val="none" w:sz="0" w:space="0" w:color="auto"/>
                        <w:right w:val="none" w:sz="0" w:space="0" w:color="auto"/>
                      </w:divBdr>
                    </w:div>
                    <w:div w:id="1263298001">
                      <w:marLeft w:val="0"/>
                      <w:marRight w:val="0"/>
                      <w:marTop w:val="0"/>
                      <w:marBottom w:val="0"/>
                      <w:divBdr>
                        <w:top w:val="none" w:sz="0" w:space="0" w:color="auto"/>
                        <w:left w:val="none" w:sz="0" w:space="0" w:color="auto"/>
                        <w:bottom w:val="none" w:sz="0" w:space="0" w:color="auto"/>
                        <w:right w:val="none" w:sz="0" w:space="0" w:color="auto"/>
                      </w:divBdr>
                    </w:div>
                    <w:div w:id="1292787911">
                      <w:marLeft w:val="0"/>
                      <w:marRight w:val="0"/>
                      <w:marTop w:val="0"/>
                      <w:marBottom w:val="0"/>
                      <w:divBdr>
                        <w:top w:val="none" w:sz="0" w:space="0" w:color="auto"/>
                        <w:left w:val="none" w:sz="0" w:space="0" w:color="auto"/>
                        <w:bottom w:val="none" w:sz="0" w:space="0" w:color="auto"/>
                        <w:right w:val="none" w:sz="0" w:space="0" w:color="auto"/>
                      </w:divBdr>
                    </w:div>
                    <w:div w:id="1432773816">
                      <w:marLeft w:val="0"/>
                      <w:marRight w:val="0"/>
                      <w:marTop w:val="0"/>
                      <w:marBottom w:val="0"/>
                      <w:divBdr>
                        <w:top w:val="none" w:sz="0" w:space="0" w:color="auto"/>
                        <w:left w:val="none" w:sz="0" w:space="0" w:color="auto"/>
                        <w:bottom w:val="none" w:sz="0" w:space="0" w:color="auto"/>
                        <w:right w:val="none" w:sz="0" w:space="0" w:color="auto"/>
                      </w:divBdr>
                    </w:div>
                    <w:div w:id="1508519515">
                      <w:marLeft w:val="0"/>
                      <w:marRight w:val="0"/>
                      <w:marTop w:val="0"/>
                      <w:marBottom w:val="0"/>
                      <w:divBdr>
                        <w:top w:val="none" w:sz="0" w:space="0" w:color="auto"/>
                        <w:left w:val="none" w:sz="0" w:space="0" w:color="auto"/>
                        <w:bottom w:val="none" w:sz="0" w:space="0" w:color="auto"/>
                        <w:right w:val="none" w:sz="0" w:space="0" w:color="auto"/>
                      </w:divBdr>
                    </w:div>
                    <w:div w:id="1510561247">
                      <w:marLeft w:val="0"/>
                      <w:marRight w:val="0"/>
                      <w:marTop w:val="0"/>
                      <w:marBottom w:val="0"/>
                      <w:divBdr>
                        <w:top w:val="none" w:sz="0" w:space="0" w:color="auto"/>
                        <w:left w:val="none" w:sz="0" w:space="0" w:color="auto"/>
                        <w:bottom w:val="none" w:sz="0" w:space="0" w:color="auto"/>
                        <w:right w:val="none" w:sz="0" w:space="0" w:color="auto"/>
                      </w:divBdr>
                    </w:div>
                    <w:div w:id="1607880043">
                      <w:marLeft w:val="0"/>
                      <w:marRight w:val="0"/>
                      <w:marTop w:val="0"/>
                      <w:marBottom w:val="0"/>
                      <w:divBdr>
                        <w:top w:val="none" w:sz="0" w:space="0" w:color="auto"/>
                        <w:left w:val="none" w:sz="0" w:space="0" w:color="auto"/>
                        <w:bottom w:val="none" w:sz="0" w:space="0" w:color="auto"/>
                        <w:right w:val="none" w:sz="0" w:space="0" w:color="auto"/>
                      </w:divBdr>
                    </w:div>
                    <w:div w:id="1634795743">
                      <w:marLeft w:val="0"/>
                      <w:marRight w:val="0"/>
                      <w:marTop w:val="0"/>
                      <w:marBottom w:val="0"/>
                      <w:divBdr>
                        <w:top w:val="none" w:sz="0" w:space="0" w:color="auto"/>
                        <w:left w:val="none" w:sz="0" w:space="0" w:color="auto"/>
                        <w:bottom w:val="none" w:sz="0" w:space="0" w:color="auto"/>
                        <w:right w:val="none" w:sz="0" w:space="0" w:color="auto"/>
                      </w:divBdr>
                    </w:div>
                    <w:div w:id="1638409298">
                      <w:marLeft w:val="0"/>
                      <w:marRight w:val="0"/>
                      <w:marTop w:val="0"/>
                      <w:marBottom w:val="0"/>
                      <w:divBdr>
                        <w:top w:val="none" w:sz="0" w:space="0" w:color="auto"/>
                        <w:left w:val="none" w:sz="0" w:space="0" w:color="auto"/>
                        <w:bottom w:val="none" w:sz="0" w:space="0" w:color="auto"/>
                        <w:right w:val="none" w:sz="0" w:space="0" w:color="auto"/>
                      </w:divBdr>
                    </w:div>
                    <w:div w:id="1696885639">
                      <w:marLeft w:val="0"/>
                      <w:marRight w:val="0"/>
                      <w:marTop w:val="0"/>
                      <w:marBottom w:val="0"/>
                      <w:divBdr>
                        <w:top w:val="none" w:sz="0" w:space="0" w:color="auto"/>
                        <w:left w:val="none" w:sz="0" w:space="0" w:color="auto"/>
                        <w:bottom w:val="none" w:sz="0" w:space="0" w:color="auto"/>
                        <w:right w:val="none" w:sz="0" w:space="0" w:color="auto"/>
                      </w:divBdr>
                    </w:div>
                    <w:div w:id="1911766621">
                      <w:marLeft w:val="0"/>
                      <w:marRight w:val="0"/>
                      <w:marTop w:val="0"/>
                      <w:marBottom w:val="0"/>
                      <w:divBdr>
                        <w:top w:val="none" w:sz="0" w:space="0" w:color="auto"/>
                        <w:left w:val="none" w:sz="0" w:space="0" w:color="auto"/>
                        <w:bottom w:val="none" w:sz="0" w:space="0" w:color="auto"/>
                        <w:right w:val="none" w:sz="0" w:space="0" w:color="auto"/>
                      </w:divBdr>
                    </w:div>
                    <w:div w:id="1962759888">
                      <w:marLeft w:val="0"/>
                      <w:marRight w:val="0"/>
                      <w:marTop w:val="0"/>
                      <w:marBottom w:val="0"/>
                      <w:divBdr>
                        <w:top w:val="none" w:sz="0" w:space="0" w:color="auto"/>
                        <w:left w:val="none" w:sz="0" w:space="0" w:color="auto"/>
                        <w:bottom w:val="none" w:sz="0" w:space="0" w:color="auto"/>
                        <w:right w:val="none" w:sz="0" w:space="0" w:color="auto"/>
                      </w:divBdr>
                    </w:div>
                    <w:div w:id="1992520065">
                      <w:marLeft w:val="0"/>
                      <w:marRight w:val="0"/>
                      <w:marTop w:val="0"/>
                      <w:marBottom w:val="0"/>
                      <w:divBdr>
                        <w:top w:val="none" w:sz="0" w:space="0" w:color="auto"/>
                        <w:left w:val="none" w:sz="0" w:space="0" w:color="auto"/>
                        <w:bottom w:val="none" w:sz="0" w:space="0" w:color="auto"/>
                        <w:right w:val="none" w:sz="0" w:space="0" w:color="auto"/>
                      </w:divBdr>
                    </w:div>
                    <w:div w:id="2064987409">
                      <w:marLeft w:val="0"/>
                      <w:marRight w:val="0"/>
                      <w:marTop w:val="0"/>
                      <w:marBottom w:val="0"/>
                      <w:divBdr>
                        <w:top w:val="none" w:sz="0" w:space="0" w:color="auto"/>
                        <w:left w:val="none" w:sz="0" w:space="0" w:color="auto"/>
                        <w:bottom w:val="none" w:sz="0" w:space="0" w:color="auto"/>
                        <w:right w:val="none" w:sz="0" w:space="0" w:color="auto"/>
                      </w:divBdr>
                    </w:div>
                  </w:divsChild>
                </w:div>
                <w:div w:id="1038315496">
                  <w:marLeft w:val="0"/>
                  <w:marRight w:val="0"/>
                  <w:marTop w:val="0"/>
                  <w:marBottom w:val="0"/>
                  <w:divBdr>
                    <w:top w:val="none" w:sz="0" w:space="0" w:color="auto"/>
                    <w:left w:val="none" w:sz="0" w:space="0" w:color="auto"/>
                    <w:bottom w:val="none" w:sz="0" w:space="0" w:color="auto"/>
                    <w:right w:val="none" w:sz="0" w:space="0" w:color="auto"/>
                  </w:divBdr>
                  <w:divsChild>
                    <w:div w:id="51081841">
                      <w:marLeft w:val="0"/>
                      <w:marRight w:val="0"/>
                      <w:marTop w:val="0"/>
                      <w:marBottom w:val="0"/>
                      <w:divBdr>
                        <w:top w:val="none" w:sz="0" w:space="0" w:color="auto"/>
                        <w:left w:val="none" w:sz="0" w:space="0" w:color="auto"/>
                        <w:bottom w:val="none" w:sz="0" w:space="0" w:color="auto"/>
                        <w:right w:val="none" w:sz="0" w:space="0" w:color="auto"/>
                      </w:divBdr>
                    </w:div>
                    <w:div w:id="182743213">
                      <w:marLeft w:val="0"/>
                      <w:marRight w:val="0"/>
                      <w:marTop w:val="0"/>
                      <w:marBottom w:val="0"/>
                      <w:divBdr>
                        <w:top w:val="none" w:sz="0" w:space="0" w:color="auto"/>
                        <w:left w:val="none" w:sz="0" w:space="0" w:color="auto"/>
                        <w:bottom w:val="none" w:sz="0" w:space="0" w:color="auto"/>
                        <w:right w:val="none" w:sz="0" w:space="0" w:color="auto"/>
                      </w:divBdr>
                    </w:div>
                    <w:div w:id="1914851434">
                      <w:marLeft w:val="0"/>
                      <w:marRight w:val="0"/>
                      <w:marTop w:val="0"/>
                      <w:marBottom w:val="0"/>
                      <w:divBdr>
                        <w:top w:val="none" w:sz="0" w:space="0" w:color="auto"/>
                        <w:left w:val="none" w:sz="0" w:space="0" w:color="auto"/>
                        <w:bottom w:val="none" w:sz="0" w:space="0" w:color="auto"/>
                        <w:right w:val="none" w:sz="0" w:space="0" w:color="auto"/>
                      </w:divBdr>
                    </w:div>
                    <w:div w:id="2143886545">
                      <w:marLeft w:val="0"/>
                      <w:marRight w:val="0"/>
                      <w:marTop w:val="0"/>
                      <w:marBottom w:val="0"/>
                      <w:divBdr>
                        <w:top w:val="none" w:sz="0" w:space="0" w:color="auto"/>
                        <w:left w:val="none" w:sz="0" w:space="0" w:color="auto"/>
                        <w:bottom w:val="none" w:sz="0" w:space="0" w:color="auto"/>
                        <w:right w:val="none" w:sz="0" w:space="0" w:color="auto"/>
                      </w:divBdr>
                    </w:div>
                  </w:divsChild>
                </w:div>
                <w:div w:id="1075975971">
                  <w:marLeft w:val="0"/>
                  <w:marRight w:val="0"/>
                  <w:marTop w:val="0"/>
                  <w:marBottom w:val="0"/>
                  <w:divBdr>
                    <w:top w:val="none" w:sz="0" w:space="0" w:color="auto"/>
                    <w:left w:val="none" w:sz="0" w:space="0" w:color="auto"/>
                    <w:bottom w:val="none" w:sz="0" w:space="0" w:color="auto"/>
                    <w:right w:val="none" w:sz="0" w:space="0" w:color="auto"/>
                  </w:divBdr>
                  <w:divsChild>
                    <w:div w:id="444813613">
                      <w:marLeft w:val="0"/>
                      <w:marRight w:val="0"/>
                      <w:marTop w:val="0"/>
                      <w:marBottom w:val="0"/>
                      <w:divBdr>
                        <w:top w:val="none" w:sz="0" w:space="0" w:color="auto"/>
                        <w:left w:val="none" w:sz="0" w:space="0" w:color="auto"/>
                        <w:bottom w:val="none" w:sz="0" w:space="0" w:color="auto"/>
                        <w:right w:val="none" w:sz="0" w:space="0" w:color="auto"/>
                      </w:divBdr>
                    </w:div>
                    <w:div w:id="536428948">
                      <w:marLeft w:val="0"/>
                      <w:marRight w:val="0"/>
                      <w:marTop w:val="0"/>
                      <w:marBottom w:val="0"/>
                      <w:divBdr>
                        <w:top w:val="none" w:sz="0" w:space="0" w:color="auto"/>
                        <w:left w:val="none" w:sz="0" w:space="0" w:color="auto"/>
                        <w:bottom w:val="none" w:sz="0" w:space="0" w:color="auto"/>
                        <w:right w:val="none" w:sz="0" w:space="0" w:color="auto"/>
                      </w:divBdr>
                    </w:div>
                    <w:div w:id="628047533">
                      <w:marLeft w:val="0"/>
                      <w:marRight w:val="0"/>
                      <w:marTop w:val="0"/>
                      <w:marBottom w:val="0"/>
                      <w:divBdr>
                        <w:top w:val="none" w:sz="0" w:space="0" w:color="auto"/>
                        <w:left w:val="none" w:sz="0" w:space="0" w:color="auto"/>
                        <w:bottom w:val="none" w:sz="0" w:space="0" w:color="auto"/>
                        <w:right w:val="none" w:sz="0" w:space="0" w:color="auto"/>
                      </w:divBdr>
                    </w:div>
                    <w:div w:id="810827743">
                      <w:marLeft w:val="0"/>
                      <w:marRight w:val="0"/>
                      <w:marTop w:val="0"/>
                      <w:marBottom w:val="0"/>
                      <w:divBdr>
                        <w:top w:val="none" w:sz="0" w:space="0" w:color="auto"/>
                        <w:left w:val="none" w:sz="0" w:space="0" w:color="auto"/>
                        <w:bottom w:val="none" w:sz="0" w:space="0" w:color="auto"/>
                        <w:right w:val="none" w:sz="0" w:space="0" w:color="auto"/>
                      </w:divBdr>
                    </w:div>
                    <w:div w:id="1049887043">
                      <w:marLeft w:val="0"/>
                      <w:marRight w:val="0"/>
                      <w:marTop w:val="0"/>
                      <w:marBottom w:val="0"/>
                      <w:divBdr>
                        <w:top w:val="none" w:sz="0" w:space="0" w:color="auto"/>
                        <w:left w:val="none" w:sz="0" w:space="0" w:color="auto"/>
                        <w:bottom w:val="none" w:sz="0" w:space="0" w:color="auto"/>
                        <w:right w:val="none" w:sz="0" w:space="0" w:color="auto"/>
                      </w:divBdr>
                    </w:div>
                    <w:div w:id="1250384933">
                      <w:marLeft w:val="0"/>
                      <w:marRight w:val="0"/>
                      <w:marTop w:val="0"/>
                      <w:marBottom w:val="0"/>
                      <w:divBdr>
                        <w:top w:val="none" w:sz="0" w:space="0" w:color="auto"/>
                        <w:left w:val="none" w:sz="0" w:space="0" w:color="auto"/>
                        <w:bottom w:val="none" w:sz="0" w:space="0" w:color="auto"/>
                        <w:right w:val="none" w:sz="0" w:space="0" w:color="auto"/>
                      </w:divBdr>
                    </w:div>
                    <w:div w:id="1396854421">
                      <w:marLeft w:val="0"/>
                      <w:marRight w:val="0"/>
                      <w:marTop w:val="0"/>
                      <w:marBottom w:val="0"/>
                      <w:divBdr>
                        <w:top w:val="none" w:sz="0" w:space="0" w:color="auto"/>
                        <w:left w:val="none" w:sz="0" w:space="0" w:color="auto"/>
                        <w:bottom w:val="none" w:sz="0" w:space="0" w:color="auto"/>
                        <w:right w:val="none" w:sz="0" w:space="0" w:color="auto"/>
                      </w:divBdr>
                    </w:div>
                    <w:div w:id="1434861426">
                      <w:marLeft w:val="0"/>
                      <w:marRight w:val="0"/>
                      <w:marTop w:val="0"/>
                      <w:marBottom w:val="0"/>
                      <w:divBdr>
                        <w:top w:val="none" w:sz="0" w:space="0" w:color="auto"/>
                        <w:left w:val="none" w:sz="0" w:space="0" w:color="auto"/>
                        <w:bottom w:val="none" w:sz="0" w:space="0" w:color="auto"/>
                        <w:right w:val="none" w:sz="0" w:space="0" w:color="auto"/>
                      </w:divBdr>
                    </w:div>
                    <w:div w:id="1623145785">
                      <w:marLeft w:val="0"/>
                      <w:marRight w:val="0"/>
                      <w:marTop w:val="0"/>
                      <w:marBottom w:val="0"/>
                      <w:divBdr>
                        <w:top w:val="none" w:sz="0" w:space="0" w:color="auto"/>
                        <w:left w:val="none" w:sz="0" w:space="0" w:color="auto"/>
                        <w:bottom w:val="none" w:sz="0" w:space="0" w:color="auto"/>
                        <w:right w:val="none" w:sz="0" w:space="0" w:color="auto"/>
                      </w:divBdr>
                    </w:div>
                    <w:div w:id="1752967108">
                      <w:marLeft w:val="0"/>
                      <w:marRight w:val="0"/>
                      <w:marTop w:val="0"/>
                      <w:marBottom w:val="0"/>
                      <w:divBdr>
                        <w:top w:val="none" w:sz="0" w:space="0" w:color="auto"/>
                        <w:left w:val="none" w:sz="0" w:space="0" w:color="auto"/>
                        <w:bottom w:val="none" w:sz="0" w:space="0" w:color="auto"/>
                        <w:right w:val="none" w:sz="0" w:space="0" w:color="auto"/>
                      </w:divBdr>
                    </w:div>
                    <w:div w:id="1932350866">
                      <w:marLeft w:val="0"/>
                      <w:marRight w:val="0"/>
                      <w:marTop w:val="0"/>
                      <w:marBottom w:val="0"/>
                      <w:divBdr>
                        <w:top w:val="none" w:sz="0" w:space="0" w:color="auto"/>
                        <w:left w:val="none" w:sz="0" w:space="0" w:color="auto"/>
                        <w:bottom w:val="none" w:sz="0" w:space="0" w:color="auto"/>
                        <w:right w:val="none" w:sz="0" w:space="0" w:color="auto"/>
                      </w:divBdr>
                    </w:div>
                    <w:div w:id="2049791422">
                      <w:marLeft w:val="0"/>
                      <w:marRight w:val="0"/>
                      <w:marTop w:val="0"/>
                      <w:marBottom w:val="0"/>
                      <w:divBdr>
                        <w:top w:val="none" w:sz="0" w:space="0" w:color="auto"/>
                        <w:left w:val="none" w:sz="0" w:space="0" w:color="auto"/>
                        <w:bottom w:val="none" w:sz="0" w:space="0" w:color="auto"/>
                        <w:right w:val="none" w:sz="0" w:space="0" w:color="auto"/>
                      </w:divBdr>
                    </w:div>
                    <w:div w:id="2076972209">
                      <w:marLeft w:val="0"/>
                      <w:marRight w:val="0"/>
                      <w:marTop w:val="0"/>
                      <w:marBottom w:val="0"/>
                      <w:divBdr>
                        <w:top w:val="none" w:sz="0" w:space="0" w:color="auto"/>
                        <w:left w:val="none" w:sz="0" w:space="0" w:color="auto"/>
                        <w:bottom w:val="none" w:sz="0" w:space="0" w:color="auto"/>
                        <w:right w:val="none" w:sz="0" w:space="0" w:color="auto"/>
                      </w:divBdr>
                    </w:div>
                    <w:div w:id="2109503351">
                      <w:marLeft w:val="0"/>
                      <w:marRight w:val="0"/>
                      <w:marTop w:val="0"/>
                      <w:marBottom w:val="0"/>
                      <w:divBdr>
                        <w:top w:val="none" w:sz="0" w:space="0" w:color="auto"/>
                        <w:left w:val="none" w:sz="0" w:space="0" w:color="auto"/>
                        <w:bottom w:val="none" w:sz="0" w:space="0" w:color="auto"/>
                        <w:right w:val="none" w:sz="0" w:space="0" w:color="auto"/>
                      </w:divBdr>
                    </w:div>
                  </w:divsChild>
                </w:div>
                <w:div w:id="1165247469">
                  <w:marLeft w:val="0"/>
                  <w:marRight w:val="0"/>
                  <w:marTop w:val="0"/>
                  <w:marBottom w:val="0"/>
                  <w:divBdr>
                    <w:top w:val="none" w:sz="0" w:space="0" w:color="auto"/>
                    <w:left w:val="none" w:sz="0" w:space="0" w:color="auto"/>
                    <w:bottom w:val="none" w:sz="0" w:space="0" w:color="auto"/>
                    <w:right w:val="none" w:sz="0" w:space="0" w:color="auto"/>
                  </w:divBdr>
                  <w:divsChild>
                    <w:div w:id="460615083">
                      <w:marLeft w:val="0"/>
                      <w:marRight w:val="0"/>
                      <w:marTop w:val="0"/>
                      <w:marBottom w:val="0"/>
                      <w:divBdr>
                        <w:top w:val="none" w:sz="0" w:space="0" w:color="auto"/>
                        <w:left w:val="none" w:sz="0" w:space="0" w:color="auto"/>
                        <w:bottom w:val="none" w:sz="0" w:space="0" w:color="auto"/>
                        <w:right w:val="none" w:sz="0" w:space="0" w:color="auto"/>
                      </w:divBdr>
                    </w:div>
                    <w:div w:id="676080492">
                      <w:marLeft w:val="0"/>
                      <w:marRight w:val="0"/>
                      <w:marTop w:val="0"/>
                      <w:marBottom w:val="0"/>
                      <w:divBdr>
                        <w:top w:val="none" w:sz="0" w:space="0" w:color="auto"/>
                        <w:left w:val="none" w:sz="0" w:space="0" w:color="auto"/>
                        <w:bottom w:val="none" w:sz="0" w:space="0" w:color="auto"/>
                        <w:right w:val="none" w:sz="0" w:space="0" w:color="auto"/>
                      </w:divBdr>
                    </w:div>
                    <w:div w:id="683439611">
                      <w:marLeft w:val="0"/>
                      <w:marRight w:val="0"/>
                      <w:marTop w:val="0"/>
                      <w:marBottom w:val="0"/>
                      <w:divBdr>
                        <w:top w:val="none" w:sz="0" w:space="0" w:color="auto"/>
                        <w:left w:val="none" w:sz="0" w:space="0" w:color="auto"/>
                        <w:bottom w:val="none" w:sz="0" w:space="0" w:color="auto"/>
                        <w:right w:val="none" w:sz="0" w:space="0" w:color="auto"/>
                      </w:divBdr>
                    </w:div>
                    <w:div w:id="1139150771">
                      <w:marLeft w:val="0"/>
                      <w:marRight w:val="0"/>
                      <w:marTop w:val="0"/>
                      <w:marBottom w:val="0"/>
                      <w:divBdr>
                        <w:top w:val="none" w:sz="0" w:space="0" w:color="auto"/>
                        <w:left w:val="none" w:sz="0" w:space="0" w:color="auto"/>
                        <w:bottom w:val="none" w:sz="0" w:space="0" w:color="auto"/>
                        <w:right w:val="none" w:sz="0" w:space="0" w:color="auto"/>
                      </w:divBdr>
                    </w:div>
                    <w:div w:id="1379432792">
                      <w:marLeft w:val="0"/>
                      <w:marRight w:val="0"/>
                      <w:marTop w:val="0"/>
                      <w:marBottom w:val="0"/>
                      <w:divBdr>
                        <w:top w:val="none" w:sz="0" w:space="0" w:color="auto"/>
                        <w:left w:val="none" w:sz="0" w:space="0" w:color="auto"/>
                        <w:bottom w:val="none" w:sz="0" w:space="0" w:color="auto"/>
                        <w:right w:val="none" w:sz="0" w:space="0" w:color="auto"/>
                      </w:divBdr>
                    </w:div>
                    <w:div w:id="1434394846">
                      <w:marLeft w:val="0"/>
                      <w:marRight w:val="0"/>
                      <w:marTop w:val="0"/>
                      <w:marBottom w:val="0"/>
                      <w:divBdr>
                        <w:top w:val="none" w:sz="0" w:space="0" w:color="auto"/>
                        <w:left w:val="none" w:sz="0" w:space="0" w:color="auto"/>
                        <w:bottom w:val="none" w:sz="0" w:space="0" w:color="auto"/>
                        <w:right w:val="none" w:sz="0" w:space="0" w:color="auto"/>
                      </w:divBdr>
                    </w:div>
                    <w:div w:id="1548180630">
                      <w:marLeft w:val="0"/>
                      <w:marRight w:val="0"/>
                      <w:marTop w:val="0"/>
                      <w:marBottom w:val="0"/>
                      <w:divBdr>
                        <w:top w:val="none" w:sz="0" w:space="0" w:color="auto"/>
                        <w:left w:val="none" w:sz="0" w:space="0" w:color="auto"/>
                        <w:bottom w:val="none" w:sz="0" w:space="0" w:color="auto"/>
                        <w:right w:val="none" w:sz="0" w:space="0" w:color="auto"/>
                      </w:divBdr>
                    </w:div>
                    <w:div w:id="1686594318">
                      <w:marLeft w:val="0"/>
                      <w:marRight w:val="0"/>
                      <w:marTop w:val="0"/>
                      <w:marBottom w:val="0"/>
                      <w:divBdr>
                        <w:top w:val="none" w:sz="0" w:space="0" w:color="auto"/>
                        <w:left w:val="none" w:sz="0" w:space="0" w:color="auto"/>
                        <w:bottom w:val="none" w:sz="0" w:space="0" w:color="auto"/>
                        <w:right w:val="none" w:sz="0" w:space="0" w:color="auto"/>
                      </w:divBdr>
                    </w:div>
                    <w:div w:id="1704819531">
                      <w:marLeft w:val="0"/>
                      <w:marRight w:val="0"/>
                      <w:marTop w:val="0"/>
                      <w:marBottom w:val="0"/>
                      <w:divBdr>
                        <w:top w:val="none" w:sz="0" w:space="0" w:color="auto"/>
                        <w:left w:val="none" w:sz="0" w:space="0" w:color="auto"/>
                        <w:bottom w:val="none" w:sz="0" w:space="0" w:color="auto"/>
                        <w:right w:val="none" w:sz="0" w:space="0" w:color="auto"/>
                      </w:divBdr>
                    </w:div>
                    <w:div w:id="2060011657">
                      <w:marLeft w:val="0"/>
                      <w:marRight w:val="0"/>
                      <w:marTop w:val="0"/>
                      <w:marBottom w:val="0"/>
                      <w:divBdr>
                        <w:top w:val="none" w:sz="0" w:space="0" w:color="auto"/>
                        <w:left w:val="none" w:sz="0" w:space="0" w:color="auto"/>
                        <w:bottom w:val="none" w:sz="0" w:space="0" w:color="auto"/>
                        <w:right w:val="none" w:sz="0" w:space="0" w:color="auto"/>
                      </w:divBdr>
                    </w:div>
                  </w:divsChild>
                </w:div>
                <w:div w:id="1169101495">
                  <w:marLeft w:val="0"/>
                  <w:marRight w:val="0"/>
                  <w:marTop w:val="0"/>
                  <w:marBottom w:val="0"/>
                  <w:divBdr>
                    <w:top w:val="none" w:sz="0" w:space="0" w:color="auto"/>
                    <w:left w:val="none" w:sz="0" w:space="0" w:color="auto"/>
                    <w:bottom w:val="none" w:sz="0" w:space="0" w:color="auto"/>
                    <w:right w:val="none" w:sz="0" w:space="0" w:color="auto"/>
                  </w:divBdr>
                  <w:divsChild>
                    <w:div w:id="67769085">
                      <w:marLeft w:val="0"/>
                      <w:marRight w:val="0"/>
                      <w:marTop w:val="0"/>
                      <w:marBottom w:val="0"/>
                      <w:divBdr>
                        <w:top w:val="none" w:sz="0" w:space="0" w:color="auto"/>
                        <w:left w:val="none" w:sz="0" w:space="0" w:color="auto"/>
                        <w:bottom w:val="none" w:sz="0" w:space="0" w:color="auto"/>
                        <w:right w:val="none" w:sz="0" w:space="0" w:color="auto"/>
                      </w:divBdr>
                    </w:div>
                    <w:div w:id="154103456">
                      <w:marLeft w:val="0"/>
                      <w:marRight w:val="0"/>
                      <w:marTop w:val="0"/>
                      <w:marBottom w:val="0"/>
                      <w:divBdr>
                        <w:top w:val="none" w:sz="0" w:space="0" w:color="auto"/>
                        <w:left w:val="none" w:sz="0" w:space="0" w:color="auto"/>
                        <w:bottom w:val="none" w:sz="0" w:space="0" w:color="auto"/>
                        <w:right w:val="none" w:sz="0" w:space="0" w:color="auto"/>
                      </w:divBdr>
                    </w:div>
                    <w:div w:id="259141365">
                      <w:marLeft w:val="0"/>
                      <w:marRight w:val="0"/>
                      <w:marTop w:val="0"/>
                      <w:marBottom w:val="0"/>
                      <w:divBdr>
                        <w:top w:val="none" w:sz="0" w:space="0" w:color="auto"/>
                        <w:left w:val="none" w:sz="0" w:space="0" w:color="auto"/>
                        <w:bottom w:val="none" w:sz="0" w:space="0" w:color="auto"/>
                        <w:right w:val="none" w:sz="0" w:space="0" w:color="auto"/>
                      </w:divBdr>
                    </w:div>
                    <w:div w:id="384570319">
                      <w:marLeft w:val="0"/>
                      <w:marRight w:val="0"/>
                      <w:marTop w:val="0"/>
                      <w:marBottom w:val="0"/>
                      <w:divBdr>
                        <w:top w:val="none" w:sz="0" w:space="0" w:color="auto"/>
                        <w:left w:val="none" w:sz="0" w:space="0" w:color="auto"/>
                        <w:bottom w:val="none" w:sz="0" w:space="0" w:color="auto"/>
                        <w:right w:val="none" w:sz="0" w:space="0" w:color="auto"/>
                      </w:divBdr>
                    </w:div>
                    <w:div w:id="393049397">
                      <w:marLeft w:val="0"/>
                      <w:marRight w:val="0"/>
                      <w:marTop w:val="0"/>
                      <w:marBottom w:val="0"/>
                      <w:divBdr>
                        <w:top w:val="none" w:sz="0" w:space="0" w:color="auto"/>
                        <w:left w:val="none" w:sz="0" w:space="0" w:color="auto"/>
                        <w:bottom w:val="none" w:sz="0" w:space="0" w:color="auto"/>
                        <w:right w:val="none" w:sz="0" w:space="0" w:color="auto"/>
                      </w:divBdr>
                    </w:div>
                    <w:div w:id="414129996">
                      <w:marLeft w:val="0"/>
                      <w:marRight w:val="0"/>
                      <w:marTop w:val="0"/>
                      <w:marBottom w:val="0"/>
                      <w:divBdr>
                        <w:top w:val="none" w:sz="0" w:space="0" w:color="auto"/>
                        <w:left w:val="none" w:sz="0" w:space="0" w:color="auto"/>
                        <w:bottom w:val="none" w:sz="0" w:space="0" w:color="auto"/>
                        <w:right w:val="none" w:sz="0" w:space="0" w:color="auto"/>
                      </w:divBdr>
                    </w:div>
                    <w:div w:id="427391470">
                      <w:marLeft w:val="0"/>
                      <w:marRight w:val="0"/>
                      <w:marTop w:val="0"/>
                      <w:marBottom w:val="0"/>
                      <w:divBdr>
                        <w:top w:val="none" w:sz="0" w:space="0" w:color="auto"/>
                        <w:left w:val="none" w:sz="0" w:space="0" w:color="auto"/>
                        <w:bottom w:val="none" w:sz="0" w:space="0" w:color="auto"/>
                        <w:right w:val="none" w:sz="0" w:space="0" w:color="auto"/>
                      </w:divBdr>
                    </w:div>
                    <w:div w:id="698700282">
                      <w:marLeft w:val="0"/>
                      <w:marRight w:val="0"/>
                      <w:marTop w:val="0"/>
                      <w:marBottom w:val="0"/>
                      <w:divBdr>
                        <w:top w:val="none" w:sz="0" w:space="0" w:color="auto"/>
                        <w:left w:val="none" w:sz="0" w:space="0" w:color="auto"/>
                        <w:bottom w:val="none" w:sz="0" w:space="0" w:color="auto"/>
                        <w:right w:val="none" w:sz="0" w:space="0" w:color="auto"/>
                      </w:divBdr>
                    </w:div>
                    <w:div w:id="727344214">
                      <w:marLeft w:val="0"/>
                      <w:marRight w:val="0"/>
                      <w:marTop w:val="0"/>
                      <w:marBottom w:val="0"/>
                      <w:divBdr>
                        <w:top w:val="none" w:sz="0" w:space="0" w:color="auto"/>
                        <w:left w:val="none" w:sz="0" w:space="0" w:color="auto"/>
                        <w:bottom w:val="none" w:sz="0" w:space="0" w:color="auto"/>
                        <w:right w:val="none" w:sz="0" w:space="0" w:color="auto"/>
                      </w:divBdr>
                    </w:div>
                    <w:div w:id="903879815">
                      <w:marLeft w:val="0"/>
                      <w:marRight w:val="0"/>
                      <w:marTop w:val="0"/>
                      <w:marBottom w:val="0"/>
                      <w:divBdr>
                        <w:top w:val="none" w:sz="0" w:space="0" w:color="auto"/>
                        <w:left w:val="none" w:sz="0" w:space="0" w:color="auto"/>
                        <w:bottom w:val="none" w:sz="0" w:space="0" w:color="auto"/>
                        <w:right w:val="none" w:sz="0" w:space="0" w:color="auto"/>
                      </w:divBdr>
                    </w:div>
                    <w:div w:id="917443339">
                      <w:marLeft w:val="0"/>
                      <w:marRight w:val="0"/>
                      <w:marTop w:val="0"/>
                      <w:marBottom w:val="0"/>
                      <w:divBdr>
                        <w:top w:val="none" w:sz="0" w:space="0" w:color="auto"/>
                        <w:left w:val="none" w:sz="0" w:space="0" w:color="auto"/>
                        <w:bottom w:val="none" w:sz="0" w:space="0" w:color="auto"/>
                        <w:right w:val="none" w:sz="0" w:space="0" w:color="auto"/>
                      </w:divBdr>
                    </w:div>
                    <w:div w:id="987974357">
                      <w:marLeft w:val="0"/>
                      <w:marRight w:val="0"/>
                      <w:marTop w:val="0"/>
                      <w:marBottom w:val="0"/>
                      <w:divBdr>
                        <w:top w:val="none" w:sz="0" w:space="0" w:color="auto"/>
                        <w:left w:val="none" w:sz="0" w:space="0" w:color="auto"/>
                        <w:bottom w:val="none" w:sz="0" w:space="0" w:color="auto"/>
                        <w:right w:val="none" w:sz="0" w:space="0" w:color="auto"/>
                      </w:divBdr>
                    </w:div>
                    <w:div w:id="1108619299">
                      <w:marLeft w:val="0"/>
                      <w:marRight w:val="0"/>
                      <w:marTop w:val="0"/>
                      <w:marBottom w:val="0"/>
                      <w:divBdr>
                        <w:top w:val="none" w:sz="0" w:space="0" w:color="auto"/>
                        <w:left w:val="none" w:sz="0" w:space="0" w:color="auto"/>
                        <w:bottom w:val="none" w:sz="0" w:space="0" w:color="auto"/>
                        <w:right w:val="none" w:sz="0" w:space="0" w:color="auto"/>
                      </w:divBdr>
                    </w:div>
                    <w:div w:id="1425807729">
                      <w:marLeft w:val="0"/>
                      <w:marRight w:val="0"/>
                      <w:marTop w:val="0"/>
                      <w:marBottom w:val="0"/>
                      <w:divBdr>
                        <w:top w:val="none" w:sz="0" w:space="0" w:color="auto"/>
                        <w:left w:val="none" w:sz="0" w:space="0" w:color="auto"/>
                        <w:bottom w:val="none" w:sz="0" w:space="0" w:color="auto"/>
                        <w:right w:val="none" w:sz="0" w:space="0" w:color="auto"/>
                      </w:divBdr>
                    </w:div>
                    <w:div w:id="1468279872">
                      <w:marLeft w:val="0"/>
                      <w:marRight w:val="0"/>
                      <w:marTop w:val="0"/>
                      <w:marBottom w:val="0"/>
                      <w:divBdr>
                        <w:top w:val="none" w:sz="0" w:space="0" w:color="auto"/>
                        <w:left w:val="none" w:sz="0" w:space="0" w:color="auto"/>
                        <w:bottom w:val="none" w:sz="0" w:space="0" w:color="auto"/>
                        <w:right w:val="none" w:sz="0" w:space="0" w:color="auto"/>
                      </w:divBdr>
                    </w:div>
                    <w:div w:id="1644651640">
                      <w:marLeft w:val="0"/>
                      <w:marRight w:val="0"/>
                      <w:marTop w:val="0"/>
                      <w:marBottom w:val="0"/>
                      <w:divBdr>
                        <w:top w:val="none" w:sz="0" w:space="0" w:color="auto"/>
                        <w:left w:val="none" w:sz="0" w:space="0" w:color="auto"/>
                        <w:bottom w:val="none" w:sz="0" w:space="0" w:color="auto"/>
                        <w:right w:val="none" w:sz="0" w:space="0" w:color="auto"/>
                      </w:divBdr>
                    </w:div>
                    <w:div w:id="1649047827">
                      <w:marLeft w:val="0"/>
                      <w:marRight w:val="0"/>
                      <w:marTop w:val="0"/>
                      <w:marBottom w:val="0"/>
                      <w:divBdr>
                        <w:top w:val="none" w:sz="0" w:space="0" w:color="auto"/>
                        <w:left w:val="none" w:sz="0" w:space="0" w:color="auto"/>
                        <w:bottom w:val="none" w:sz="0" w:space="0" w:color="auto"/>
                        <w:right w:val="none" w:sz="0" w:space="0" w:color="auto"/>
                      </w:divBdr>
                    </w:div>
                    <w:div w:id="1735736774">
                      <w:marLeft w:val="0"/>
                      <w:marRight w:val="0"/>
                      <w:marTop w:val="0"/>
                      <w:marBottom w:val="0"/>
                      <w:divBdr>
                        <w:top w:val="none" w:sz="0" w:space="0" w:color="auto"/>
                        <w:left w:val="none" w:sz="0" w:space="0" w:color="auto"/>
                        <w:bottom w:val="none" w:sz="0" w:space="0" w:color="auto"/>
                        <w:right w:val="none" w:sz="0" w:space="0" w:color="auto"/>
                      </w:divBdr>
                    </w:div>
                    <w:div w:id="1742215416">
                      <w:marLeft w:val="0"/>
                      <w:marRight w:val="0"/>
                      <w:marTop w:val="0"/>
                      <w:marBottom w:val="0"/>
                      <w:divBdr>
                        <w:top w:val="none" w:sz="0" w:space="0" w:color="auto"/>
                        <w:left w:val="none" w:sz="0" w:space="0" w:color="auto"/>
                        <w:bottom w:val="none" w:sz="0" w:space="0" w:color="auto"/>
                        <w:right w:val="none" w:sz="0" w:space="0" w:color="auto"/>
                      </w:divBdr>
                    </w:div>
                    <w:div w:id="1845195810">
                      <w:marLeft w:val="0"/>
                      <w:marRight w:val="0"/>
                      <w:marTop w:val="0"/>
                      <w:marBottom w:val="0"/>
                      <w:divBdr>
                        <w:top w:val="none" w:sz="0" w:space="0" w:color="auto"/>
                        <w:left w:val="none" w:sz="0" w:space="0" w:color="auto"/>
                        <w:bottom w:val="none" w:sz="0" w:space="0" w:color="auto"/>
                        <w:right w:val="none" w:sz="0" w:space="0" w:color="auto"/>
                      </w:divBdr>
                    </w:div>
                    <w:div w:id="1901093314">
                      <w:marLeft w:val="0"/>
                      <w:marRight w:val="0"/>
                      <w:marTop w:val="0"/>
                      <w:marBottom w:val="0"/>
                      <w:divBdr>
                        <w:top w:val="none" w:sz="0" w:space="0" w:color="auto"/>
                        <w:left w:val="none" w:sz="0" w:space="0" w:color="auto"/>
                        <w:bottom w:val="none" w:sz="0" w:space="0" w:color="auto"/>
                        <w:right w:val="none" w:sz="0" w:space="0" w:color="auto"/>
                      </w:divBdr>
                    </w:div>
                    <w:div w:id="1955936677">
                      <w:marLeft w:val="0"/>
                      <w:marRight w:val="0"/>
                      <w:marTop w:val="0"/>
                      <w:marBottom w:val="0"/>
                      <w:divBdr>
                        <w:top w:val="none" w:sz="0" w:space="0" w:color="auto"/>
                        <w:left w:val="none" w:sz="0" w:space="0" w:color="auto"/>
                        <w:bottom w:val="none" w:sz="0" w:space="0" w:color="auto"/>
                        <w:right w:val="none" w:sz="0" w:space="0" w:color="auto"/>
                      </w:divBdr>
                    </w:div>
                    <w:div w:id="1978102407">
                      <w:marLeft w:val="0"/>
                      <w:marRight w:val="0"/>
                      <w:marTop w:val="0"/>
                      <w:marBottom w:val="0"/>
                      <w:divBdr>
                        <w:top w:val="none" w:sz="0" w:space="0" w:color="auto"/>
                        <w:left w:val="none" w:sz="0" w:space="0" w:color="auto"/>
                        <w:bottom w:val="none" w:sz="0" w:space="0" w:color="auto"/>
                        <w:right w:val="none" w:sz="0" w:space="0" w:color="auto"/>
                      </w:divBdr>
                    </w:div>
                    <w:div w:id="1980845573">
                      <w:marLeft w:val="0"/>
                      <w:marRight w:val="0"/>
                      <w:marTop w:val="0"/>
                      <w:marBottom w:val="0"/>
                      <w:divBdr>
                        <w:top w:val="none" w:sz="0" w:space="0" w:color="auto"/>
                        <w:left w:val="none" w:sz="0" w:space="0" w:color="auto"/>
                        <w:bottom w:val="none" w:sz="0" w:space="0" w:color="auto"/>
                        <w:right w:val="none" w:sz="0" w:space="0" w:color="auto"/>
                      </w:divBdr>
                    </w:div>
                    <w:div w:id="2036034931">
                      <w:marLeft w:val="0"/>
                      <w:marRight w:val="0"/>
                      <w:marTop w:val="0"/>
                      <w:marBottom w:val="0"/>
                      <w:divBdr>
                        <w:top w:val="none" w:sz="0" w:space="0" w:color="auto"/>
                        <w:left w:val="none" w:sz="0" w:space="0" w:color="auto"/>
                        <w:bottom w:val="none" w:sz="0" w:space="0" w:color="auto"/>
                        <w:right w:val="none" w:sz="0" w:space="0" w:color="auto"/>
                      </w:divBdr>
                    </w:div>
                    <w:div w:id="2060133069">
                      <w:marLeft w:val="0"/>
                      <w:marRight w:val="0"/>
                      <w:marTop w:val="0"/>
                      <w:marBottom w:val="0"/>
                      <w:divBdr>
                        <w:top w:val="none" w:sz="0" w:space="0" w:color="auto"/>
                        <w:left w:val="none" w:sz="0" w:space="0" w:color="auto"/>
                        <w:bottom w:val="none" w:sz="0" w:space="0" w:color="auto"/>
                        <w:right w:val="none" w:sz="0" w:space="0" w:color="auto"/>
                      </w:divBdr>
                    </w:div>
                    <w:div w:id="2062051522">
                      <w:marLeft w:val="0"/>
                      <w:marRight w:val="0"/>
                      <w:marTop w:val="0"/>
                      <w:marBottom w:val="0"/>
                      <w:divBdr>
                        <w:top w:val="none" w:sz="0" w:space="0" w:color="auto"/>
                        <w:left w:val="none" w:sz="0" w:space="0" w:color="auto"/>
                        <w:bottom w:val="none" w:sz="0" w:space="0" w:color="auto"/>
                        <w:right w:val="none" w:sz="0" w:space="0" w:color="auto"/>
                      </w:divBdr>
                    </w:div>
                  </w:divsChild>
                </w:div>
                <w:div w:id="1304845761">
                  <w:marLeft w:val="0"/>
                  <w:marRight w:val="0"/>
                  <w:marTop w:val="0"/>
                  <w:marBottom w:val="0"/>
                  <w:divBdr>
                    <w:top w:val="none" w:sz="0" w:space="0" w:color="auto"/>
                    <w:left w:val="none" w:sz="0" w:space="0" w:color="auto"/>
                    <w:bottom w:val="none" w:sz="0" w:space="0" w:color="auto"/>
                    <w:right w:val="none" w:sz="0" w:space="0" w:color="auto"/>
                  </w:divBdr>
                  <w:divsChild>
                    <w:div w:id="190195116">
                      <w:marLeft w:val="0"/>
                      <w:marRight w:val="0"/>
                      <w:marTop w:val="0"/>
                      <w:marBottom w:val="0"/>
                      <w:divBdr>
                        <w:top w:val="none" w:sz="0" w:space="0" w:color="auto"/>
                        <w:left w:val="none" w:sz="0" w:space="0" w:color="auto"/>
                        <w:bottom w:val="none" w:sz="0" w:space="0" w:color="auto"/>
                        <w:right w:val="none" w:sz="0" w:space="0" w:color="auto"/>
                      </w:divBdr>
                    </w:div>
                    <w:div w:id="647975724">
                      <w:marLeft w:val="0"/>
                      <w:marRight w:val="0"/>
                      <w:marTop w:val="0"/>
                      <w:marBottom w:val="0"/>
                      <w:divBdr>
                        <w:top w:val="none" w:sz="0" w:space="0" w:color="auto"/>
                        <w:left w:val="none" w:sz="0" w:space="0" w:color="auto"/>
                        <w:bottom w:val="none" w:sz="0" w:space="0" w:color="auto"/>
                        <w:right w:val="none" w:sz="0" w:space="0" w:color="auto"/>
                      </w:divBdr>
                    </w:div>
                    <w:div w:id="1365053902">
                      <w:marLeft w:val="0"/>
                      <w:marRight w:val="0"/>
                      <w:marTop w:val="0"/>
                      <w:marBottom w:val="0"/>
                      <w:divBdr>
                        <w:top w:val="none" w:sz="0" w:space="0" w:color="auto"/>
                        <w:left w:val="none" w:sz="0" w:space="0" w:color="auto"/>
                        <w:bottom w:val="none" w:sz="0" w:space="0" w:color="auto"/>
                        <w:right w:val="none" w:sz="0" w:space="0" w:color="auto"/>
                      </w:divBdr>
                    </w:div>
                    <w:div w:id="1815873422">
                      <w:marLeft w:val="0"/>
                      <w:marRight w:val="0"/>
                      <w:marTop w:val="0"/>
                      <w:marBottom w:val="0"/>
                      <w:divBdr>
                        <w:top w:val="none" w:sz="0" w:space="0" w:color="auto"/>
                        <w:left w:val="none" w:sz="0" w:space="0" w:color="auto"/>
                        <w:bottom w:val="none" w:sz="0" w:space="0" w:color="auto"/>
                        <w:right w:val="none" w:sz="0" w:space="0" w:color="auto"/>
                      </w:divBdr>
                    </w:div>
                  </w:divsChild>
                </w:div>
                <w:div w:id="1350374418">
                  <w:marLeft w:val="0"/>
                  <w:marRight w:val="0"/>
                  <w:marTop w:val="0"/>
                  <w:marBottom w:val="0"/>
                  <w:divBdr>
                    <w:top w:val="none" w:sz="0" w:space="0" w:color="auto"/>
                    <w:left w:val="none" w:sz="0" w:space="0" w:color="auto"/>
                    <w:bottom w:val="none" w:sz="0" w:space="0" w:color="auto"/>
                    <w:right w:val="none" w:sz="0" w:space="0" w:color="auto"/>
                  </w:divBdr>
                  <w:divsChild>
                    <w:div w:id="368074391">
                      <w:marLeft w:val="0"/>
                      <w:marRight w:val="0"/>
                      <w:marTop w:val="0"/>
                      <w:marBottom w:val="0"/>
                      <w:divBdr>
                        <w:top w:val="none" w:sz="0" w:space="0" w:color="auto"/>
                        <w:left w:val="none" w:sz="0" w:space="0" w:color="auto"/>
                        <w:bottom w:val="none" w:sz="0" w:space="0" w:color="auto"/>
                        <w:right w:val="none" w:sz="0" w:space="0" w:color="auto"/>
                      </w:divBdr>
                    </w:div>
                    <w:div w:id="703601488">
                      <w:marLeft w:val="0"/>
                      <w:marRight w:val="0"/>
                      <w:marTop w:val="0"/>
                      <w:marBottom w:val="0"/>
                      <w:divBdr>
                        <w:top w:val="none" w:sz="0" w:space="0" w:color="auto"/>
                        <w:left w:val="none" w:sz="0" w:space="0" w:color="auto"/>
                        <w:bottom w:val="none" w:sz="0" w:space="0" w:color="auto"/>
                        <w:right w:val="none" w:sz="0" w:space="0" w:color="auto"/>
                      </w:divBdr>
                    </w:div>
                    <w:div w:id="912204695">
                      <w:marLeft w:val="0"/>
                      <w:marRight w:val="0"/>
                      <w:marTop w:val="0"/>
                      <w:marBottom w:val="0"/>
                      <w:divBdr>
                        <w:top w:val="none" w:sz="0" w:space="0" w:color="auto"/>
                        <w:left w:val="none" w:sz="0" w:space="0" w:color="auto"/>
                        <w:bottom w:val="none" w:sz="0" w:space="0" w:color="auto"/>
                        <w:right w:val="none" w:sz="0" w:space="0" w:color="auto"/>
                      </w:divBdr>
                    </w:div>
                    <w:div w:id="1333947547">
                      <w:marLeft w:val="0"/>
                      <w:marRight w:val="0"/>
                      <w:marTop w:val="0"/>
                      <w:marBottom w:val="0"/>
                      <w:divBdr>
                        <w:top w:val="none" w:sz="0" w:space="0" w:color="auto"/>
                        <w:left w:val="none" w:sz="0" w:space="0" w:color="auto"/>
                        <w:bottom w:val="none" w:sz="0" w:space="0" w:color="auto"/>
                        <w:right w:val="none" w:sz="0" w:space="0" w:color="auto"/>
                      </w:divBdr>
                    </w:div>
                    <w:div w:id="1593927151">
                      <w:marLeft w:val="0"/>
                      <w:marRight w:val="0"/>
                      <w:marTop w:val="0"/>
                      <w:marBottom w:val="0"/>
                      <w:divBdr>
                        <w:top w:val="none" w:sz="0" w:space="0" w:color="auto"/>
                        <w:left w:val="none" w:sz="0" w:space="0" w:color="auto"/>
                        <w:bottom w:val="none" w:sz="0" w:space="0" w:color="auto"/>
                        <w:right w:val="none" w:sz="0" w:space="0" w:color="auto"/>
                      </w:divBdr>
                    </w:div>
                    <w:div w:id="1666130052">
                      <w:marLeft w:val="0"/>
                      <w:marRight w:val="0"/>
                      <w:marTop w:val="0"/>
                      <w:marBottom w:val="0"/>
                      <w:divBdr>
                        <w:top w:val="none" w:sz="0" w:space="0" w:color="auto"/>
                        <w:left w:val="none" w:sz="0" w:space="0" w:color="auto"/>
                        <w:bottom w:val="none" w:sz="0" w:space="0" w:color="auto"/>
                        <w:right w:val="none" w:sz="0" w:space="0" w:color="auto"/>
                      </w:divBdr>
                    </w:div>
                    <w:div w:id="1808739634">
                      <w:marLeft w:val="0"/>
                      <w:marRight w:val="0"/>
                      <w:marTop w:val="0"/>
                      <w:marBottom w:val="0"/>
                      <w:divBdr>
                        <w:top w:val="none" w:sz="0" w:space="0" w:color="auto"/>
                        <w:left w:val="none" w:sz="0" w:space="0" w:color="auto"/>
                        <w:bottom w:val="none" w:sz="0" w:space="0" w:color="auto"/>
                        <w:right w:val="none" w:sz="0" w:space="0" w:color="auto"/>
                      </w:divBdr>
                    </w:div>
                    <w:div w:id="1989282758">
                      <w:marLeft w:val="0"/>
                      <w:marRight w:val="0"/>
                      <w:marTop w:val="0"/>
                      <w:marBottom w:val="0"/>
                      <w:divBdr>
                        <w:top w:val="none" w:sz="0" w:space="0" w:color="auto"/>
                        <w:left w:val="none" w:sz="0" w:space="0" w:color="auto"/>
                        <w:bottom w:val="none" w:sz="0" w:space="0" w:color="auto"/>
                        <w:right w:val="none" w:sz="0" w:space="0" w:color="auto"/>
                      </w:divBdr>
                    </w:div>
                    <w:div w:id="1994025530">
                      <w:marLeft w:val="0"/>
                      <w:marRight w:val="0"/>
                      <w:marTop w:val="0"/>
                      <w:marBottom w:val="0"/>
                      <w:divBdr>
                        <w:top w:val="none" w:sz="0" w:space="0" w:color="auto"/>
                        <w:left w:val="none" w:sz="0" w:space="0" w:color="auto"/>
                        <w:bottom w:val="none" w:sz="0" w:space="0" w:color="auto"/>
                        <w:right w:val="none" w:sz="0" w:space="0" w:color="auto"/>
                      </w:divBdr>
                    </w:div>
                    <w:div w:id="2012482319">
                      <w:marLeft w:val="0"/>
                      <w:marRight w:val="0"/>
                      <w:marTop w:val="0"/>
                      <w:marBottom w:val="0"/>
                      <w:divBdr>
                        <w:top w:val="none" w:sz="0" w:space="0" w:color="auto"/>
                        <w:left w:val="none" w:sz="0" w:space="0" w:color="auto"/>
                        <w:bottom w:val="none" w:sz="0" w:space="0" w:color="auto"/>
                        <w:right w:val="none" w:sz="0" w:space="0" w:color="auto"/>
                      </w:divBdr>
                    </w:div>
                    <w:div w:id="2072538919">
                      <w:marLeft w:val="0"/>
                      <w:marRight w:val="0"/>
                      <w:marTop w:val="0"/>
                      <w:marBottom w:val="0"/>
                      <w:divBdr>
                        <w:top w:val="none" w:sz="0" w:space="0" w:color="auto"/>
                        <w:left w:val="none" w:sz="0" w:space="0" w:color="auto"/>
                        <w:bottom w:val="none" w:sz="0" w:space="0" w:color="auto"/>
                        <w:right w:val="none" w:sz="0" w:space="0" w:color="auto"/>
                      </w:divBdr>
                    </w:div>
                  </w:divsChild>
                </w:div>
                <w:div w:id="1476296657">
                  <w:marLeft w:val="0"/>
                  <w:marRight w:val="0"/>
                  <w:marTop w:val="0"/>
                  <w:marBottom w:val="0"/>
                  <w:divBdr>
                    <w:top w:val="none" w:sz="0" w:space="0" w:color="auto"/>
                    <w:left w:val="none" w:sz="0" w:space="0" w:color="auto"/>
                    <w:bottom w:val="none" w:sz="0" w:space="0" w:color="auto"/>
                    <w:right w:val="none" w:sz="0" w:space="0" w:color="auto"/>
                  </w:divBdr>
                  <w:divsChild>
                    <w:div w:id="1156803710">
                      <w:marLeft w:val="0"/>
                      <w:marRight w:val="0"/>
                      <w:marTop w:val="0"/>
                      <w:marBottom w:val="0"/>
                      <w:divBdr>
                        <w:top w:val="none" w:sz="0" w:space="0" w:color="auto"/>
                        <w:left w:val="none" w:sz="0" w:space="0" w:color="auto"/>
                        <w:bottom w:val="none" w:sz="0" w:space="0" w:color="auto"/>
                        <w:right w:val="none" w:sz="0" w:space="0" w:color="auto"/>
                      </w:divBdr>
                    </w:div>
                  </w:divsChild>
                </w:div>
                <w:div w:id="1502038063">
                  <w:marLeft w:val="0"/>
                  <w:marRight w:val="0"/>
                  <w:marTop w:val="0"/>
                  <w:marBottom w:val="0"/>
                  <w:divBdr>
                    <w:top w:val="none" w:sz="0" w:space="0" w:color="auto"/>
                    <w:left w:val="none" w:sz="0" w:space="0" w:color="auto"/>
                    <w:bottom w:val="none" w:sz="0" w:space="0" w:color="auto"/>
                    <w:right w:val="none" w:sz="0" w:space="0" w:color="auto"/>
                  </w:divBdr>
                  <w:divsChild>
                    <w:div w:id="1826818081">
                      <w:marLeft w:val="0"/>
                      <w:marRight w:val="0"/>
                      <w:marTop w:val="0"/>
                      <w:marBottom w:val="0"/>
                      <w:divBdr>
                        <w:top w:val="none" w:sz="0" w:space="0" w:color="auto"/>
                        <w:left w:val="none" w:sz="0" w:space="0" w:color="auto"/>
                        <w:bottom w:val="none" w:sz="0" w:space="0" w:color="auto"/>
                        <w:right w:val="none" w:sz="0" w:space="0" w:color="auto"/>
                      </w:divBdr>
                    </w:div>
                  </w:divsChild>
                </w:div>
                <w:div w:id="1527594057">
                  <w:marLeft w:val="0"/>
                  <w:marRight w:val="0"/>
                  <w:marTop w:val="0"/>
                  <w:marBottom w:val="0"/>
                  <w:divBdr>
                    <w:top w:val="none" w:sz="0" w:space="0" w:color="auto"/>
                    <w:left w:val="none" w:sz="0" w:space="0" w:color="auto"/>
                    <w:bottom w:val="none" w:sz="0" w:space="0" w:color="auto"/>
                    <w:right w:val="none" w:sz="0" w:space="0" w:color="auto"/>
                  </w:divBdr>
                  <w:divsChild>
                    <w:div w:id="482701409">
                      <w:marLeft w:val="0"/>
                      <w:marRight w:val="0"/>
                      <w:marTop w:val="0"/>
                      <w:marBottom w:val="0"/>
                      <w:divBdr>
                        <w:top w:val="none" w:sz="0" w:space="0" w:color="auto"/>
                        <w:left w:val="none" w:sz="0" w:space="0" w:color="auto"/>
                        <w:bottom w:val="none" w:sz="0" w:space="0" w:color="auto"/>
                        <w:right w:val="none" w:sz="0" w:space="0" w:color="auto"/>
                      </w:divBdr>
                    </w:div>
                  </w:divsChild>
                </w:div>
                <w:div w:id="1527598676">
                  <w:marLeft w:val="0"/>
                  <w:marRight w:val="0"/>
                  <w:marTop w:val="0"/>
                  <w:marBottom w:val="0"/>
                  <w:divBdr>
                    <w:top w:val="none" w:sz="0" w:space="0" w:color="auto"/>
                    <w:left w:val="none" w:sz="0" w:space="0" w:color="auto"/>
                    <w:bottom w:val="none" w:sz="0" w:space="0" w:color="auto"/>
                    <w:right w:val="none" w:sz="0" w:space="0" w:color="auto"/>
                  </w:divBdr>
                  <w:divsChild>
                    <w:div w:id="217908500">
                      <w:marLeft w:val="0"/>
                      <w:marRight w:val="0"/>
                      <w:marTop w:val="0"/>
                      <w:marBottom w:val="0"/>
                      <w:divBdr>
                        <w:top w:val="none" w:sz="0" w:space="0" w:color="auto"/>
                        <w:left w:val="none" w:sz="0" w:space="0" w:color="auto"/>
                        <w:bottom w:val="none" w:sz="0" w:space="0" w:color="auto"/>
                        <w:right w:val="none" w:sz="0" w:space="0" w:color="auto"/>
                      </w:divBdr>
                    </w:div>
                    <w:div w:id="668682587">
                      <w:marLeft w:val="0"/>
                      <w:marRight w:val="0"/>
                      <w:marTop w:val="0"/>
                      <w:marBottom w:val="0"/>
                      <w:divBdr>
                        <w:top w:val="none" w:sz="0" w:space="0" w:color="auto"/>
                        <w:left w:val="none" w:sz="0" w:space="0" w:color="auto"/>
                        <w:bottom w:val="none" w:sz="0" w:space="0" w:color="auto"/>
                        <w:right w:val="none" w:sz="0" w:space="0" w:color="auto"/>
                      </w:divBdr>
                    </w:div>
                    <w:div w:id="1095975132">
                      <w:marLeft w:val="0"/>
                      <w:marRight w:val="0"/>
                      <w:marTop w:val="0"/>
                      <w:marBottom w:val="0"/>
                      <w:divBdr>
                        <w:top w:val="none" w:sz="0" w:space="0" w:color="auto"/>
                        <w:left w:val="none" w:sz="0" w:space="0" w:color="auto"/>
                        <w:bottom w:val="none" w:sz="0" w:space="0" w:color="auto"/>
                        <w:right w:val="none" w:sz="0" w:space="0" w:color="auto"/>
                      </w:divBdr>
                    </w:div>
                    <w:div w:id="1378429251">
                      <w:marLeft w:val="0"/>
                      <w:marRight w:val="0"/>
                      <w:marTop w:val="0"/>
                      <w:marBottom w:val="0"/>
                      <w:divBdr>
                        <w:top w:val="none" w:sz="0" w:space="0" w:color="auto"/>
                        <w:left w:val="none" w:sz="0" w:space="0" w:color="auto"/>
                        <w:bottom w:val="none" w:sz="0" w:space="0" w:color="auto"/>
                        <w:right w:val="none" w:sz="0" w:space="0" w:color="auto"/>
                      </w:divBdr>
                    </w:div>
                    <w:div w:id="1654799407">
                      <w:marLeft w:val="0"/>
                      <w:marRight w:val="0"/>
                      <w:marTop w:val="0"/>
                      <w:marBottom w:val="0"/>
                      <w:divBdr>
                        <w:top w:val="none" w:sz="0" w:space="0" w:color="auto"/>
                        <w:left w:val="none" w:sz="0" w:space="0" w:color="auto"/>
                        <w:bottom w:val="none" w:sz="0" w:space="0" w:color="auto"/>
                        <w:right w:val="none" w:sz="0" w:space="0" w:color="auto"/>
                      </w:divBdr>
                    </w:div>
                    <w:div w:id="1966501124">
                      <w:marLeft w:val="0"/>
                      <w:marRight w:val="0"/>
                      <w:marTop w:val="0"/>
                      <w:marBottom w:val="0"/>
                      <w:divBdr>
                        <w:top w:val="none" w:sz="0" w:space="0" w:color="auto"/>
                        <w:left w:val="none" w:sz="0" w:space="0" w:color="auto"/>
                        <w:bottom w:val="none" w:sz="0" w:space="0" w:color="auto"/>
                        <w:right w:val="none" w:sz="0" w:space="0" w:color="auto"/>
                      </w:divBdr>
                    </w:div>
                  </w:divsChild>
                </w:div>
                <w:div w:id="1547645526">
                  <w:marLeft w:val="0"/>
                  <w:marRight w:val="0"/>
                  <w:marTop w:val="0"/>
                  <w:marBottom w:val="0"/>
                  <w:divBdr>
                    <w:top w:val="none" w:sz="0" w:space="0" w:color="auto"/>
                    <w:left w:val="none" w:sz="0" w:space="0" w:color="auto"/>
                    <w:bottom w:val="none" w:sz="0" w:space="0" w:color="auto"/>
                    <w:right w:val="none" w:sz="0" w:space="0" w:color="auto"/>
                  </w:divBdr>
                  <w:divsChild>
                    <w:div w:id="52698423">
                      <w:marLeft w:val="0"/>
                      <w:marRight w:val="0"/>
                      <w:marTop w:val="0"/>
                      <w:marBottom w:val="0"/>
                      <w:divBdr>
                        <w:top w:val="none" w:sz="0" w:space="0" w:color="auto"/>
                        <w:left w:val="none" w:sz="0" w:space="0" w:color="auto"/>
                        <w:bottom w:val="none" w:sz="0" w:space="0" w:color="auto"/>
                        <w:right w:val="none" w:sz="0" w:space="0" w:color="auto"/>
                      </w:divBdr>
                    </w:div>
                    <w:div w:id="781146225">
                      <w:marLeft w:val="0"/>
                      <w:marRight w:val="0"/>
                      <w:marTop w:val="0"/>
                      <w:marBottom w:val="0"/>
                      <w:divBdr>
                        <w:top w:val="none" w:sz="0" w:space="0" w:color="auto"/>
                        <w:left w:val="none" w:sz="0" w:space="0" w:color="auto"/>
                        <w:bottom w:val="none" w:sz="0" w:space="0" w:color="auto"/>
                        <w:right w:val="none" w:sz="0" w:space="0" w:color="auto"/>
                      </w:divBdr>
                    </w:div>
                    <w:div w:id="1055815222">
                      <w:marLeft w:val="0"/>
                      <w:marRight w:val="0"/>
                      <w:marTop w:val="0"/>
                      <w:marBottom w:val="0"/>
                      <w:divBdr>
                        <w:top w:val="none" w:sz="0" w:space="0" w:color="auto"/>
                        <w:left w:val="none" w:sz="0" w:space="0" w:color="auto"/>
                        <w:bottom w:val="none" w:sz="0" w:space="0" w:color="auto"/>
                        <w:right w:val="none" w:sz="0" w:space="0" w:color="auto"/>
                      </w:divBdr>
                    </w:div>
                    <w:div w:id="1484587357">
                      <w:marLeft w:val="0"/>
                      <w:marRight w:val="0"/>
                      <w:marTop w:val="0"/>
                      <w:marBottom w:val="0"/>
                      <w:divBdr>
                        <w:top w:val="none" w:sz="0" w:space="0" w:color="auto"/>
                        <w:left w:val="none" w:sz="0" w:space="0" w:color="auto"/>
                        <w:bottom w:val="none" w:sz="0" w:space="0" w:color="auto"/>
                        <w:right w:val="none" w:sz="0" w:space="0" w:color="auto"/>
                      </w:divBdr>
                    </w:div>
                    <w:div w:id="1727028472">
                      <w:marLeft w:val="0"/>
                      <w:marRight w:val="0"/>
                      <w:marTop w:val="0"/>
                      <w:marBottom w:val="0"/>
                      <w:divBdr>
                        <w:top w:val="none" w:sz="0" w:space="0" w:color="auto"/>
                        <w:left w:val="none" w:sz="0" w:space="0" w:color="auto"/>
                        <w:bottom w:val="none" w:sz="0" w:space="0" w:color="auto"/>
                        <w:right w:val="none" w:sz="0" w:space="0" w:color="auto"/>
                      </w:divBdr>
                    </w:div>
                  </w:divsChild>
                </w:div>
                <w:div w:id="1558709155">
                  <w:marLeft w:val="0"/>
                  <w:marRight w:val="0"/>
                  <w:marTop w:val="0"/>
                  <w:marBottom w:val="0"/>
                  <w:divBdr>
                    <w:top w:val="none" w:sz="0" w:space="0" w:color="auto"/>
                    <w:left w:val="none" w:sz="0" w:space="0" w:color="auto"/>
                    <w:bottom w:val="none" w:sz="0" w:space="0" w:color="auto"/>
                    <w:right w:val="none" w:sz="0" w:space="0" w:color="auto"/>
                  </w:divBdr>
                  <w:divsChild>
                    <w:div w:id="380635126">
                      <w:marLeft w:val="0"/>
                      <w:marRight w:val="0"/>
                      <w:marTop w:val="0"/>
                      <w:marBottom w:val="0"/>
                      <w:divBdr>
                        <w:top w:val="none" w:sz="0" w:space="0" w:color="auto"/>
                        <w:left w:val="none" w:sz="0" w:space="0" w:color="auto"/>
                        <w:bottom w:val="none" w:sz="0" w:space="0" w:color="auto"/>
                        <w:right w:val="none" w:sz="0" w:space="0" w:color="auto"/>
                      </w:divBdr>
                    </w:div>
                    <w:div w:id="450365151">
                      <w:marLeft w:val="0"/>
                      <w:marRight w:val="0"/>
                      <w:marTop w:val="0"/>
                      <w:marBottom w:val="0"/>
                      <w:divBdr>
                        <w:top w:val="none" w:sz="0" w:space="0" w:color="auto"/>
                        <w:left w:val="none" w:sz="0" w:space="0" w:color="auto"/>
                        <w:bottom w:val="none" w:sz="0" w:space="0" w:color="auto"/>
                        <w:right w:val="none" w:sz="0" w:space="0" w:color="auto"/>
                      </w:divBdr>
                    </w:div>
                    <w:div w:id="813253061">
                      <w:marLeft w:val="0"/>
                      <w:marRight w:val="0"/>
                      <w:marTop w:val="0"/>
                      <w:marBottom w:val="0"/>
                      <w:divBdr>
                        <w:top w:val="none" w:sz="0" w:space="0" w:color="auto"/>
                        <w:left w:val="none" w:sz="0" w:space="0" w:color="auto"/>
                        <w:bottom w:val="none" w:sz="0" w:space="0" w:color="auto"/>
                        <w:right w:val="none" w:sz="0" w:space="0" w:color="auto"/>
                      </w:divBdr>
                    </w:div>
                    <w:div w:id="1012029572">
                      <w:marLeft w:val="0"/>
                      <w:marRight w:val="0"/>
                      <w:marTop w:val="0"/>
                      <w:marBottom w:val="0"/>
                      <w:divBdr>
                        <w:top w:val="none" w:sz="0" w:space="0" w:color="auto"/>
                        <w:left w:val="none" w:sz="0" w:space="0" w:color="auto"/>
                        <w:bottom w:val="none" w:sz="0" w:space="0" w:color="auto"/>
                        <w:right w:val="none" w:sz="0" w:space="0" w:color="auto"/>
                      </w:divBdr>
                    </w:div>
                    <w:div w:id="1052772428">
                      <w:marLeft w:val="0"/>
                      <w:marRight w:val="0"/>
                      <w:marTop w:val="0"/>
                      <w:marBottom w:val="0"/>
                      <w:divBdr>
                        <w:top w:val="none" w:sz="0" w:space="0" w:color="auto"/>
                        <w:left w:val="none" w:sz="0" w:space="0" w:color="auto"/>
                        <w:bottom w:val="none" w:sz="0" w:space="0" w:color="auto"/>
                        <w:right w:val="none" w:sz="0" w:space="0" w:color="auto"/>
                      </w:divBdr>
                    </w:div>
                    <w:div w:id="1084692687">
                      <w:marLeft w:val="0"/>
                      <w:marRight w:val="0"/>
                      <w:marTop w:val="0"/>
                      <w:marBottom w:val="0"/>
                      <w:divBdr>
                        <w:top w:val="none" w:sz="0" w:space="0" w:color="auto"/>
                        <w:left w:val="none" w:sz="0" w:space="0" w:color="auto"/>
                        <w:bottom w:val="none" w:sz="0" w:space="0" w:color="auto"/>
                        <w:right w:val="none" w:sz="0" w:space="0" w:color="auto"/>
                      </w:divBdr>
                    </w:div>
                    <w:div w:id="1328483897">
                      <w:marLeft w:val="0"/>
                      <w:marRight w:val="0"/>
                      <w:marTop w:val="0"/>
                      <w:marBottom w:val="0"/>
                      <w:divBdr>
                        <w:top w:val="none" w:sz="0" w:space="0" w:color="auto"/>
                        <w:left w:val="none" w:sz="0" w:space="0" w:color="auto"/>
                        <w:bottom w:val="none" w:sz="0" w:space="0" w:color="auto"/>
                        <w:right w:val="none" w:sz="0" w:space="0" w:color="auto"/>
                      </w:divBdr>
                    </w:div>
                    <w:div w:id="1342849904">
                      <w:marLeft w:val="0"/>
                      <w:marRight w:val="0"/>
                      <w:marTop w:val="0"/>
                      <w:marBottom w:val="0"/>
                      <w:divBdr>
                        <w:top w:val="none" w:sz="0" w:space="0" w:color="auto"/>
                        <w:left w:val="none" w:sz="0" w:space="0" w:color="auto"/>
                        <w:bottom w:val="none" w:sz="0" w:space="0" w:color="auto"/>
                        <w:right w:val="none" w:sz="0" w:space="0" w:color="auto"/>
                      </w:divBdr>
                    </w:div>
                    <w:div w:id="1834104594">
                      <w:marLeft w:val="0"/>
                      <w:marRight w:val="0"/>
                      <w:marTop w:val="0"/>
                      <w:marBottom w:val="0"/>
                      <w:divBdr>
                        <w:top w:val="none" w:sz="0" w:space="0" w:color="auto"/>
                        <w:left w:val="none" w:sz="0" w:space="0" w:color="auto"/>
                        <w:bottom w:val="none" w:sz="0" w:space="0" w:color="auto"/>
                        <w:right w:val="none" w:sz="0" w:space="0" w:color="auto"/>
                      </w:divBdr>
                    </w:div>
                  </w:divsChild>
                </w:div>
                <w:div w:id="1620526759">
                  <w:marLeft w:val="0"/>
                  <w:marRight w:val="0"/>
                  <w:marTop w:val="0"/>
                  <w:marBottom w:val="0"/>
                  <w:divBdr>
                    <w:top w:val="none" w:sz="0" w:space="0" w:color="auto"/>
                    <w:left w:val="none" w:sz="0" w:space="0" w:color="auto"/>
                    <w:bottom w:val="none" w:sz="0" w:space="0" w:color="auto"/>
                    <w:right w:val="none" w:sz="0" w:space="0" w:color="auto"/>
                  </w:divBdr>
                  <w:divsChild>
                    <w:div w:id="163907050">
                      <w:marLeft w:val="0"/>
                      <w:marRight w:val="0"/>
                      <w:marTop w:val="0"/>
                      <w:marBottom w:val="0"/>
                      <w:divBdr>
                        <w:top w:val="none" w:sz="0" w:space="0" w:color="auto"/>
                        <w:left w:val="none" w:sz="0" w:space="0" w:color="auto"/>
                        <w:bottom w:val="none" w:sz="0" w:space="0" w:color="auto"/>
                        <w:right w:val="none" w:sz="0" w:space="0" w:color="auto"/>
                      </w:divBdr>
                    </w:div>
                    <w:div w:id="438987763">
                      <w:marLeft w:val="0"/>
                      <w:marRight w:val="0"/>
                      <w:marTop w:val="0"/>
                      <w:marBottom w:val="0"/>
                      <w:divBdr>
                        <w:top w:val="none" w:sz="0" w:space="0" w:color="auto"/>
                        <w:left w:val="none" w:sz="0" w:space="0" w:color="auto"/>
                        <w:bottom w:val="none" w:sz="0" w:space="0" w:color="auto"/>
                        <w:right w:val="none" w:sz="0" w:space="0" w:color="auto"/>
                      </w:divBdr>
                    </w:div>
                    <w:div w:id="557715720">
                      <w:marLeft w:val="0"/>
                      <w:marRight w:val="0"/>
                      <w:marTop w:val="0"/>
                      <w:marBottom w:val="0"/>
                      <w:divBdr>
                        <w:top w:val="none" w:sz="0" w:space="0" w:color="auto"/>
                        <w:left w:val="none" w:sz="0" w:space="0" w:color="auto"/>
                        <w:bottom w:val="none" w:sz="0" w:space="0" w:color="auto"/>
                        <w:right w:val="none" w:sz="0" w:space="0" w:color="auto"/>
                      </w:divBdr>
                    </w:div>
                    <w:div w:id="774179025">
                      <w:marLeft w:val="0"/>
                      <w:marRight w:val="0"/>
                      <w:marTop w:val="0"/>
                      <w:marBottom w:val="0"/>
                      <w:divBdr>
                        <w:top w:val="none" w:sz="0" w:space="0" w:color="auto"/>
                        <w:left w:val="none" w:sz="0" w:space="0" w:color="auto"/>
                        <w:bottom w:val="none" w:sz="0" w:space="0" w:color="auto"/>
                        <w:right w:val="none" w:sz="0" w:space="0" w:color="auto"/>
                      </w:divBdr>
                    </w:div>
                    <w:div w:id="1133139461">
                      <w:marLeft w:val="0"/>
                      <w:marRight w:val="0"/>
                      <w:marTop w:val="0"/>
                      <w:marBottom w:val="0"/>
                      <w:divBdr>
                        <w:top w:val="none" w:sz="0" w:space="0" w:color="auto"/>
                        <w:left w:val="none" w:sz="0" w:space="0" w:color="auto"/>
                        <w:bottom w:val="none" w:sz="0" w:space="0" w:color="auto"/>
                        <w:right w:val="none" w:sz="0" w:space="0" w:color="auto"/>
                      </w:divBdr>
                    </w:div>
                    <w:div w:id="1171140758">
                      <w:marLeft w:val="0"/>
                      <w:marRight w:val="0"/>
                      <w:marTop w:val="0"/>
                      <w:marBottom w:val="0"/>
                      <w:divBdr>
                        <w:top w:val="none" w:sz="0" w:space="0" w:color="auto"/>
                        <w:left w:val="none" w:sz="0" w:space="0" w:color="auto"/>
                        <w:bottom w:val="none" w:sz="0" w:space="0" w:color="auto"/>
                        <w:right w:val="none" w:sz="0" w:space="0" w:color="auto"/>
                      </w:divBdr>
                    </w:div>
                    <w:div w:id="1199976798">
                      <w:marLeft w:val="0"/>
                      <w:marRight w:val="0"/>
                      <w:marTop w:val="0"/>
                      <w:marBottom w:val="0"/>
                      <w:divBdr>
                        <w:top w:val="none" w:sz="0" w:space="0" w:color="auto"/>
                        <w:left w:val="none" w:sz="0" w:space="0" w:color="auto"/>
                        <w:bottom w:val="none" w:sz="0" w:space="0" w:color="auto"/>
                        <w:right w:val="none" w:sz="0" w:space="0" w:color="auto"/>
                      </w:divBdr>
                    </w:div>
                    <w:div w:id="1482456762">
                      <w:marLeft w:val="0"/>
                      <w:marRight w:val="0"/>
                      <w:marTop w:val="0"/>
                      <w:marBottom w:val="0"/>
                      <w:divBdr>
                        <w:top w:val="none" w:sz="0" w:space="0" w:color="auto"/>
                        <w:left w:val="none" w:sz="0" w:space="0" w:color="auto"/>
                        <w:bottom w:val="none" w:sz="0" w:space="0" w:color="auto"/>
                        <w:right w:val="none" w:sz="0" w:space="0" w:color="auto"/>
                      </w:divBdr>
                    </w:div>
                    <w:div w:id="1610625593">
                      <w:marLeft w:val="0"/>
                      <w:marRight w:val="0"/>
                      <w:marTop w:val="0"/>
                      <w:marBottom w:val="0"/>
                      <w:divBdr>
                        <w:top w:val="none" w:sz="0" w:space="0" w:color="auto"/>
                        <w:left w:val="none" w:sz="0" w:space="0" w:color="auto"/>
                        <w:bottom w:val="none" w:sz="0" w:space="0" w:color="auto"/>
                        <w:right w:val="none" w:sz="0" w:space="0" w:color="auto"/>
                      </w:divBdr>
                    </w:div>
                    <w:div w:id="1971940621">
                      <w:marLeft w:val="0"/>
                      <w:marRight w:val="0"/>
                      <w:marTop w:val="0"/>
                      <w:marBottom w:val="0"/>
                      <w:divBdr>
                        <w:top w:val="none" w:sz="0" w:space="0" w:color="auto"/>
                        <w:left w:val="none" w:sz="0" w:space="0" w:color="auto"/>
                        <w:bottom w:val="none" w:sz="0" w:space="0" w:color="auto"/>
                        <w:right w:val="none" w:sz="0" w:space="0" w:color="auto"/>
                      </w:divBdr>
                    </w:div>
                    <w:div w:id="2002196049">
                      <w:marLeft w:val="0"/>
                      <w:marRight w:val="0"/>
                      <w:marTop w:val="0"/>
                      <w:marBottom w:val="0"/>
                      <w:divBdr>
                        <w:top w:val="none" w:sz="0" w:space="0" w:color="auto"/>
                        <w:left w:val="none" w:sz="0" w:space="0" w:color="auto"/>
                        <w:bottom w:val="none" w:sz="0" w:space="0" w:color="auto"/>
                        <w:right w:val="none" w:sz="0" w:space="0" w:color="auto"/>
                      </w:divBdr>
                    </w:div>
                  </w:divsChild>
                </w:div>
                <w:div w:id="1727221080">
                  <w:marLeft w:val="0"/>
                  <w:marRight w:val="0"/>
                  <w:marTop w:val="0"/>
                  <w:marBottom w:val="0"/>
                  <w:divBdr>
                    <w:top w:val="none" w:sz="0" w:space="0" w:color="auto"/>
                    <w:left w:val="none" w:sz="0" w:space="0" w:color="auto"/>
                    <w:bottom w:val="none" w:sz="0" w:space="0" w:color="auto"/>
                    <w:right w:val="none" w:sz="0" w:space="0" w:color="auto"/>
                  </w:divBdr>
                  <w:divsChild>
                    <w:div w:id="1126118626">
                      <w:marLeft w:val="0"/>
                      <w:marRight w:val="0"/>
                      <w:marTop w:val="0"/>
                      <w:marBottom w:val="0"/>
                      <w:divBdr>
                        <w:top w:val="none" w:sz="0" w:space="0" w:color="auto"/>
                        <w:left w:val="none" w:sz="0" w:space="0" w:color="auto"/>
                        <w:bottom w:val="none" w:sz="0" w:space="0" w:color="auto"/>
                        <w:right w:val="none" w:sz="0" w:space="0" w:color="auto"/>
                      </w:divBdr>
                    </w:div>
                  </w:divsChild>
                </w:div>
                <w:div w:id="1754935909">
                  <w:marLeft w:val="0"/>
                  <w:marRight w:val="0"/>
                  <w:marTop w:val="0"/>
                  <w:marBottom w:val="0"/>
                  <w:divBdr>
                    <w:top w:val="none" w:sz="0" w:space="0" w:color="auto"/>
                    <w:left w:val="none" w:sz="0" w:space="0" w:color="auto"/>
                    <w:bottom w:val="none" w:sz="0" w:space="0" w:color="auto"/>
                    <w:right w:val="none" w:sz="0" w:space="0" w:color="auto"/>
                  </w:divBdr>
                  <w:divsChild>
                    <w:div w:id="907959285">
                      <w:marLeft w:val="0"/>
                      <w:marRight w:val="0"/>
                      <w:marTop w:val="0"/>
                      <w:marBottom w:val="0"/>
                      <w:divBdr>
                        <w:top w:val="none" w:sz="0" w:space="0" w:color="auto"/>
                        <w:left w:val="none" w:sz="0" w:space="0" w:color="auto"/>
                        <w:bottom w:val="none" w:sz="0" w:space="0" w:color="auto"/>
                        <w:right w:val="none" w:sz="0" w:space="0" w:color="auto"/>
                      </w:divBdr>
                    </w:div>
                    <w:div w:id="1436511561">
                      <w:marLeft w:val="0"/>
                      <w:marRight w:val="0"/>
                      <w:marTop w:val="0"/>
                      <w:marBottom w:val="0"/>
                      <w:divBdr>
                        <w:top w:val="none" w:sz="0" w:space="0" w:color="auto"/>
                        <w:left w:val="none" w:sz="0" w:space="0" w:color="auto"/>
                        <w:bottom w:val="none" w:sz="0" w:space="0" w:color="auto"/>
                        <w:right w:val="none" w:sz="0" w:space="0" w:color="auto"/>
                      </w:divBdr>
                    </w:div>
                    <w:div w:id="1575578831">
                      <w:marLeft w:val="0"/>
                      <w:marRight w:val="0"/>
                      <w:marTop w:val="0"/>
                      <w:marBottom w:val="0"/>
                      <w:divBdr>
                        <w:top w:val="none" w:sz="0" w:space="0" w:color="auto"/>
                        <w:left w:val="none" w:sz="0" w:space="0" w:color="auto"/>
                        <w:bottom w:val="none" w:sz="0" w:space="0" w:color="auto"/>
                        <w:right w:val="none" w:sz="0" w:space="0" w:color="auto"/>
                      </w:divBdr>
                    </w:div>
                    <w:div w:id="2020963025">
                      <w:marLeft w:val="0"/>
                      <w:marRight w:val="0"/>
                      <w:marTop w:val="0"/>
                      <w:marBottom w:val="0"/>
                      <w:divBdr>
                        <w:top w:val="none" w:sz="0" w:space="0" w:color="auto"/>
                        <w:left w:val="none" w:sz="0" w:space="0" w:color="auto"/>
                        <w:bottom w:val="none" w:sz="0" w:space="0" w:color="auto"/>
                        <w:right w:val="none" w:sz="0" w:space="0" w:color="auto"/>
                      </w:divBdr>
                    </w:div>
                  </w:divsChild>
                </w:div>
                <w:div w:id="1846749814">
                  <w:marLeft w:val="0"/>
                  <w:marRight w:val="0"/>
                  <w:marTop w:val="0"/>
                  <w:marBottom w:val="0"/>
                  <w:divBdr>
                    <w:top w:val="none" w:sz="0" w:space="0" w:color="auto"/>
                    <w:left w:val="none" w:sz="0" w:space="0" w:color="auto"/>
                    <w:bottom w:val="none" w:sz="0" w:space="0" w:color="auto"/>
                    <w:right w:val="none" w:sz="0" w:space="0" w:color="auto"/>
                  </w:divBdr>
                  <w:divsChild>
                    <w:div w:id="1256356522">
                      <w:marLeft w:val="0"/>
                      <w:marRight w:val="0"/>
                      <w:marTop w:val="0"/>
                      <w:marBottom w:val="0"/>
                      <w:divBdr>
                        <w:top w:val="none" w:sz="0" w:space="0" w:color="auto"/>
                        <w:left w:val="none" w:sz="0" w:space="0" w:color="auto"/>
                        <w:bottom w:val="none" w:sz="0" w:space="0" w:color="auto"/>
                        <w:right w:val="none" w:sz="0" w:space="0" w:color="auto"/>
                      </w:divBdr>
                    </w:div>
                  </w:divsChild>
                </w:div>
                <w:div w:id="1914780360">
                  <w:marLeft w:val="0"/>
                  <w:marRight w:val="0"/>
                  <w:marTop w:val="0"/>
                  <w:marBottom w:val="0"/>
                  <w:divBdr>
                    <w:top w:val="none" w:sz="0" w:space="0" w:color="auto"/>
                    <w:left w:val="none" w:sz="0" w:space="0" w:color="auto"/>
                    <w:bottom w:val="none" w:sz="0" w:space="0" w:color="auto"/>
                    <w:right w:val="none" w:sz="0" w:space="0" w:color="auto"/>
                  </w:divBdr>
                  <w:divsChild>
                    <w:div w:id="327708545">
                      <w:marLeft w:val="0"/>
                      <w:marRight w:val="0"/>
                      <w:marTop w:val="0"/>
                      <w:marBottom w:val="0"/>
                      <w:divBdr>
                        <w:top w:val="none" w:sz="0" w:space="0" w:color="auto"/>
                        <w:left w:val="none" w:sz="0" w:space="0" w:color="auto"/>
                        <w:bottom w:val="none" w:sz="0" w:space="0" w:color="auto"/>
                        <w:right w:val="none" w:sz="0" w:space="0" w:color="auto"/>
                      </w:divBdr>
                    </w:div>
                    <w:div w:id="340008155">
                      <w:marLeft w:val="0"/>
                      <w:marRight w:val="0"/>
                      <w:marTop w:val="0"/>
                      <w:marBottom w:val="0"/>
                      <w:divBdr>
                        <w:top w:val="none" w:sz="0" w:space="0" w:color="auto"/>
                        <w:left w:val="none" w:sz="0" w:space="0" w:color="auto"/>
                        <w:bottom w:val="none" w:sz="0" w:space="0" w:color="auto"/>
                        <w:right w:val="none" w:sz="0" w:space="0" w:color="auto"/>
                      </w:divBdr>
                    </w:div>
                    <w:div w:id="429011587">
                      <w:marLeft w:val="0"/>
                      <w:marRight w:val="0"/>
                      <w:marTop w:val="0"/>
                      <w:marBottom w:val="0"/>
                      <w:divBdr>
                        <w:top w:val="none" w:sz="0" w:space="0" w:color="auto"/>
                        <w:left w:val="none" w:sz="0" w:space="0" w:color="auto"/>
                        <w:bottom w:val="none" w:sz="0" w:space="0" w:color="auto"/>
                        <w:right w:val="none" w:sz="0" w:space="0" w:color="auto"/>
                      </w:divBdr>
                    </w:div>
                    <w:div w:id="470711228">
                      <w:marLeft w:val="0"/>
                      <w:marRight w:val="0"/>
                      <w:marTop w:val="0"/>
                      <w:marBottom w:val="0"/>
                      <w:divBdr>
                        <w:top w:val="none" w:sz="0" w:space="0" w:color="auto"/>
                        <w:left w:val="none" w:sz="0" w:space="0" w:color="auto"/>
                        <w:bottom w:val="none" w:sz="0" w:space="0" w:color="auto"/>
                        <w:right w:val="none" w:sz="0" w:space="0" w:color="auto"/>
                      </w:divBdr>
                    </w:div>
                    <w:div w:id="1358391103">
                      <w:marLeft w:val="0"/>
                      <w:marRight w:val="0"/>
                      <w:marTop w:val="0"/>
                      <w:marBottom w:val="0"/>
                      <w:divBdr>
                        <w:top w:val="none" w:sz="0" w:space="0" w:color="auto"/>
                        <w:left w:val="none" w:sz="0" w:space="0" w:color="auto"/>
                        <w:bottom w:val="none" w:sz="0" w:space="0" w:color="auto"/>
                        <w:right w:val="none" w:sz="0" w:space="0" w:color="auto"/>
                      </w:divBdr>
                    </w:div>
                    <w:div w:id="1547376688">
                      <w:marLeft w:val="0"/>
                      <w:marRight w:val="0"/>
                      <w:marTop w:val="0"/>
                      <w:marBottom w:val="0"/>
                      <w:divBdr>
                        <w:top w:val="none" w:sz="0" w:space="0" w:color="auto"/>
                        <w:left w:val="none" w:sz="0" w:space="0" w:color="auto"/>
                        <w:bottom w:val="none" w:sz="0" w:space="0" w:color="auto"/>
                        <w:right w:val="none" w:sz="0" w:space="0" w:color="auto"/>
                      </w:divBdr>
                    </w:div>
                    <w:div w:id="1879512612">
                      <w:marLeft w:val="0"/>
                      <w:marRight w:val="0"/>
                      <w:marTop w:val="0"/>
                      <w:marBottom w:val="0"/>
                      <w:divBdr>
                        <w:top w:val="none" w:sz="0" w:space="0" w:color="auto"/>
                        <w:left w:val="none" w:sz="0" w:space="0" w:color="auto"/>
                        <w:bottom w:val="none" w:sz="0" w:space="0" w:color="auto"/>
                        <w:right w:val="none" w:sz="0" w:space="0" w:color="auto"/>
                      </w:divBdr>
                    </w:div>
                  </w:divsChild>
                </w:div>
                <w:div w:id="1948929875">
                  <w:marLeft w:val="0"/>
                  <w:marRight w:val="0"/>
                  <w:marTop w:val="0"/>
                  <w:marBottom w:val="0"/>
                  <w:divBdr>
                    <w:top w:val="none" w:sz="0" w:space="0" w:color="auto"/>
                    <w:left w:val="none" w:sz="0" w:space="0" w:color="auto"/>
                    <w:bottom w:val="none" w:sz="0" w:space="0" w:color="auto"/>
                    <w:right w:val="none" w:sz="0" w:space="0" w:color="auto"/>
                  </w:divBdr>
                  <w:divsChild>
                    <w:div w:id="215627803">
                      <w:marLeft w:val="0"/>
                      <w:marRight w:val="0"/>
                      <w:marTop w:val="0"/>
                      <w:marBottom w:val="0"/>
                      <w:divBdr>
                        <w:top w:val="none" w:sz="0" w:space="0" w:color="auto"/>
                        <w:left w:val="none" w:sz="0" w:space="0" w:color="auto"/>
                        <w:bottom w:val="none" w:sz="0" w:space="0" w:color="auto"/>
                        <w:right w:val="none" w:sz="0" w:space="0" w:color="auto"/>
                      </w:divBdr>
                    </w:div>
                  </w:divsChild>
                </w:div>
                <w:div w:id="1978681851">
                  <w:marLeft w:val="0"/>
                  <w:marRight w:val="0"/>
                  <w:marTop w:val="0"/>
                  <w:marBottom w:val="0"/>
                  <w:divBdr>
                    <w:top w:val="none" w:sz="0" w:space="0" w:color="auto"/>
                    <w:left w:val="none" w:sz="0" w:space="0" w:color="auto"/>
                    <w:bottom w:val="none" w:sz="0" w:space="0" w:color="auto"/>
                    <w:right w:val="none" w:sz="0" w:space="0" w:color="auto"/>
                  </w:divBdr>
                  <w:divsChild>
                    <w:div w:id="1161502635">
                      <w:marLeft w:val="0"/>
                      <w:marRight w:val="0"/>
                      <w:marTop w:val="0"/>
                      <w:marBottom w:val="0"/>
                      <w:divBdr>
                        <w:top w:val="none" w:sz="0" w:space="0" w:color="auto"/>
                        <w:left w:val="none" w:sz="0" w:space="0" w:color="auto"/>
                        <w:bottom w:val="none" w:sz="0" w:space="0" w:color="auto"/>
                        <w:right w:val="none" w:sz="0" w:space="0" w:color="auto"/>
                      </w:divBdr>
                    </w:div>
                  </w:divsChild>
                </w:div>
                <w:div w:id="2082367309">
                  <w:marLeft w:val="0"/>
                  <w:marRight w:val="0"/>
                  <w:marTop w:val="0"/>
                  <w:marBottom w:val="0"/>
                  <w:divBdr>
                    <w:top w:val="none" w:sz="0" w:space="0" w:color="auto"/>
                    <w:left w:val="none" w:sz="0" w:space="0" w:color="auto"/>
                    <w:bottom w:val="none" w:sz="0" w:space="0" w:color="auto"/>
                    <w:right w:val="none" w:sz="0" w:space="0" w:color="auto"/>
                  </w:divBdr>
                  <w:divsChild>
                    <w:div w:id="61488015">
                      <w:marLeft w:val="0"/>
                      <w:marRight w:val="0"/>
                      <w:marTop w:val="0"/>
                      <w:marBottom w:val="0"/>
                      <w:divBdr>
                        <w:top w:val="none" w:sz="0" w:space="0" w:color="auto"/>
                        <w:left w:val="none" w:sz="0" w:space="0" w:color="auto"/>
                        <w:bottom w:val="none" w:sz="0" w:space="0" w:color="auto"/>
                        <w:right w:val="none" w:sz="0" w:space="0" w:color="auto"/>
                      </w:divBdr>
                    </w:div>
                    <w:div w:id="83310814">
                      <w:marLeft w:val="0"/>
                      <w:marRight w:val="0"/>
                      <w:marTop w:val="0"/>
                      <w:marBottom w:val="0"/>
                      <w:divBdr>
                        <w:top w:val="none" w:sz="0" w:space="0" w:color="auto"/>
                        <w:left w:val="none" w:sz="0" w:space="0" w:color="auto"/>
                        <w:bottom w:val="none" w:sz="0" w:space="0" w:color="auto"/>
                        <w:right w:val="none" w:sz="0" w:space="0" w:color="auto"/>
                      </w:divBdr>
                    </w:div>
                    <w:div w:id="170727940">
                      <w:marLeft w:val="0"/>
                      <w:marRight w:val="0"/>
                      <w:marTop w:val="0"/>
                      <w:marBottom w:val="0"/>
                      <w:divBdr>
                        <w:top w:val="none" w:sz="0" w:space="0" w:color="auto"/>
                        <w:left w:val="none" w:sz="0" w:space="0" w:color="auto"/>
                        <w:bottom w:val="none" w:sz="0" w:space="0" w:color="auto"/>
                        <w:right w:val="none" w:sz="0" w:space="0" w:color="auto"/>
                      </w:divBdr>
                    </w:div>
                    <w:div w:id="188691001">
                      <w:marLeft w:val="0"/>
                      <w:marRight w:val="0"/>
                      <w:marTop w:val="0"/>
                      <w:marBottom w:val="0"/>
                      <w:divBdr>
                        <w:top w:val="none" w:sz="0" w:space="0" w:color="auto"/>
                        <w:left w:val="none" w:sz="0" w:space="0" w:color="auto"/>
                        <w:bottom w:val="none" w:sz="0" w:space="0" w:color="auto"/>
                        <w:right w:val="none" w:sz="0" w:space="0" w:color="auto"/>
                      </w:divBdr>
                    </w:div>
                    <w:div w:id="277492462">
                      <w:marLeft w:val="0"/>
                      <w:marRight w:val="0"/>
                      <w:marTop w:val="0"/>
                      <w:marBottom w:val="0"/>
                      <w:divBdr>
                        <w:top w:val="none" w:sz="0" w:space="0" w:color="auto"/>
                        <w:left w:val="none" w:sz="0" w:space="0" w:color="auto"/>
                        <w:bottom w:val="none" w:sz="0" w:space="0" w:color="auto"/>
                        <w:right w:val="none" w:sz="0" w:space="0" w:color="auto"/>
                      </w:divBdr>
                    </w:div>
                    <w:div w:id="374891453">
                      <w:marLeft w:val="0"/>
                      <w:marRight w:val="0"/>
                      <w:marTop w:val="0"/>
                      <w:marBottom w:val="0"/>
                      <w:divBdr>
                        <w:top w:val="none" w:sz="0" w:space="0" w:color="auto"/>
                        <w:left w:val="none" w:sz="0" w:space="0" w:color="auto"/>
                        <w:bottom w:val="none" w:sz="0" w:space="0" w:color="auto"/>
                        <w:right w:val="none" w:sz="0" w:space="0" w:color="auto"/>
                      </w:divBdr>
                    </w:div>
                    <w:div w:id="428351458">
                      <w:marLeft w:val="0"/>
                      <w:marRight w:val="0"/>
                      <w:marTop w:val="0"/>
                      <w:marBottom w:val="0"/>
                      <w:divBdr>
                        <w:top w:val="none" w:sz="0" w:space="0" w:color="auto"/>
                        <w:left w:val="none" w:sz="0" w:space="0" w:color="auto"/>
                        <w:bottom w:val="none" w:sz="0" w:space="0" w:color="auto"/>
                        <w:right w:val="none" w:sz="0" w:space="0" w:color="auto"/>
                      </w:divBdr>
                    </w:div>
                    <w:div w:id="477309162">
                      <w:marLeft w:val="0"/>
                      <w:marRight w:val="0"/>
                      <w:marTop w:val="0"/>
                      <w:marBottom w:val="0"/>
                      <w:divBdr>
                        <w:top w:val="none" w:sz="0" w:space="0" w:color="auto"/>
                        <w:left w:val="none" w:sz="0" w:space="0" w:color="auto"/>
                        <w:bottom w:val="none" w:sz="0" w:space="0" w:color="auto"/>
                        <w:right w:val="none" w:sz="0" w:space="0" w:color="auto"/>
                      </w:divBdr>
                    </w:div>
                    <w:div w:id="520097026">
                      <w:marLeft w:val="0"/>
                      <w:marRight w:val="0"/>
                      <w:marTop w:val="0"/>
                      <w:marBottom w:val="0"/>
                      <w:divBdr>
                        <w:top w:val="none" w:sz="0" w:space="0" w:color="auto"/>
                        <w:left w:val="none" w:sz="0" w:space="0" w:color="auto"/>
                        <w:bottom w:val="none" w:sz="0" w:space="0" w:color="auto"/>
                        <w:right w:val="none" w:sz="0" w:space="0" w:color="auto"/>
                      </w:divBdr>
                    </w:div>
                    <w:div w:id="672611566">
                      <w:marLeft w:val="0"/>
                      <w:marRight w:val="0"/>
                      <w:marTop w:val="0"/>
                      <w:marBottom w:val="0"/>
                      <w:divBdr>
                        <w:top w:val="none" w:sz="0" w:space="0" w:color="auto"/>
                        <w:left w:val="none" w:sz="0" w:space="0" w:color="auto"/>
                        <w:bottom w:val="none" w:sz="0" w:space="0" w:color="auto"/>
                        <w:right w:val="none" w:sz="0" w:space="0" w:color="auto"/>
                      </w:divBdr>
                    </w:div>
                    <w:div w:id="693265500">
                      <w:marLeft w:val="0"/>
                      <w:marRight w:val="0"/>
                      <w:marTop w:val="0"/>
                      <w:marBottom w:val="0"/>
                      <w:divBdr>
                        <w:top w:val="none" w:sz="0" w:space="0" w:color="auto"/>
                        <w:left w:val="none" w:sz="0" w:space="0" w:color="auto"/>
                        <w:bottom w:val="none" w:sz="0" w:space="0" w:color="auto"/>
                        <w:right w:val="none" w:sz="0" w:space="0" w:color="auto"/>
                      </w:divBdr>
                    </w:div>
                    <w:div w:id="741024423">
                      <w:marLeft w:val="0"/>
                      <w:marRight w:val="0"/>
                      <w:marTop w:val="0"/>
                      <w:marBottom w:val="0"/>
                      <w:divBdr>
                        <w:top w:val="none" w:sz="0" w:space="0" w:color="auto"/>
                        <w:left w:val="none" w:sz="0" w:space="0" w:color="auto"/>
                        <w:bottom w:val="none" w:sz="0" w:space="0" w:color="auto"/>
                        <w:right w:val="none" w:sz="0" w:space="0" w:color="auto"/>
                      </w:divBdr>
                    </w:div>
                    <w:div w:id="746072735">
                      <w:marLeft w:val="0"/>
                      <w:marRight w:val="0"/>
                      <w:marTop w:val="0"/>
                      <w:marBottom w:val="0"/>
                      <w:divBdr>
                        <w:top w:val="none" w:sz="0" w:space="0" w:color="auto"/>
                        <w:left w:val="none" w:sz="0" w:space="0" w:color="auto"/>
                        <w:bottom w:val="none" w:sz="0" w:space="0" w:color="auto"/>
                        <w:right w:val="none" w:sz="0" w:space="0" w:color="auto"/>
                      </w:divBdr>
                    </w:div>
                    <w:div w:id="810636672">
                      <w:marLeft w:val="0"/>
                      <w:marRight w:val="0"/>
                      <w:marTop w:val="0"/>
                      <w:marBottom w:val="0"/>
                      <w:divBdr>
                        <w:top w:val="none" w:sz="0" w:space="0" w:color="auto"/>
                        <w:left w:val="none" w:sz="0" w:space="0" w:color="auto"/>
                        <w:bottom w:val="none" w:sz="0" w:space="0" w:color="auto"/>
                        <w:right w:val="none" w:sz="0" w:space="0" w:color="auto"/>
                      </w:divBdr>
                    </w:div>
                    <w:div w:id="816724690">
                      <w:marLeft w:val="0"/>
                      <w:marRight w:val="0"/>
                      <w:marTop w:val="0"/>
                      <w:marBottom w:val="0"/>
                      <w:divBdr>
                        <w:top w:val="none" w:sz="0" w:space="0" w:color="auto"/>
                        <w:left w:val="none" w:sz="0" w:space="0" w:color="auto"/>
                        <w:bottom w:val="none" w:sz="0" w:space="0" w:color="auto"/>
                        <w:right w:val="none" w:sz="0" w:space="0" w:color="auto"/>
                      </w:divBdr>
                    </w:div>
                    <w:div w:id="817258920">
                      <w:marLeft w:val="0"/>
                      <w:marRight w:val="0"/>
                      <w:marTop w:val="0"/>
                      <w:marBottom w:val="0"/>
                      <w:divBdr>
                        <w:top w:val="none" w:sz="0" w:space="0" w:color="auto"/>
                        <w:left w:val="none" w:sz="0" w:space="0" w:color="auto"/>
                        <w:bottom w:val="none" w:sz="0" w:space="0" w:color="auto"/>
                        <w:right w:val="none" w:sz="0" w:space="0" w:color="auto"/>
                      </w:divBdr>
                    </w:div>
                    <w:div w:id="833885055">
                      <w:marLeft w:val="0"/>
                      <w:marRight w:val="0"/>
                      <w:marTop w:val="0"/>
                      <w:marBottom w:val="0"/>
                      <w:divBdr>
                        <w:top w:val="none" w:sz="0" w:space="0" w:color="auto"/>
                        <w:left w:val="none" w:sz="0" w:space="0" w:color="auto"/>
                        <w:bottom w:val="none" w:sz="0" w:space="0" w:color="auto"/>
                        <w:right w:val="none" w:sz="0" w:space="0" w:color="auto"/>
                      </w:divBdr>
                    </w:div>
                    <w:div w:id="942154777">
                      <w:marLeft w:val="0"/>
                      <w:marRight w:val="0"/>
                      <w:marTop w:val="0"/>
                      <w:marBottom w:val="0"/>
                      <w:divBdr>
                        <w:top w:val="none" w:sz="0" w:space="0" w:color="auto"/>
                        <w:left w:val="none" w:sz="0" w:space="0" w:color="auto"/>
                        <w:bottom w:val="none" w:sz="0" w:space="0" w:color="auto"/>
                        <w:right w:val="none" w:sz="0" w:space="0" w:color="auto"/>
                      </w:divBdr>
                    </w:div>
                    <w:div w:id="1155879124">
                      <w:marLeft w:val="0"/>
                      <w:marRight w:val="0"/>
                      <w:marTop w:val="0"/>
                      <w:marBottom w:val="0"/>
                      <w:divBdr>
                        <w:top w:val="none" w:sz="0" w:space="0" w:color="auto"/>
                        <w:left w:val="none" w:sz="0" w:space="0" w:color="auto"/>
                        <w:bottom w:val="none" w:sz="0" w:space="0" w:color="auto"/>
                        <w:right w:val="none" w:sz="0" w:space="0" w:color="auto"/>
                      </w:divBdr>
                    </w:div>
                    <w:div w:id="1305309300">
                      <w:marLeft w:val="0"/>
                      <w:marRight w:val="0"/>
                      <w:marTop w:val="0"/>
                      <w:marBottom w:val="0"/>
                      <w:divBdr>
                        <w:top w:val="none" w:sz="0" w:space="0" w:color="auto"/>
                        <w:left w:val="none" w:sz="0" w:space="0" w:color="auto"/>
                        <w:bottom w:val="none" w:sz="0" w:space="0" w:color="auto"/>
                        <w:right w:val="none" w:sz="0" w:space="0" w:color="auto"/>
                      </w:divBdr>
                    </w:div>
                    <w:div w:id="1316567209">
                      <w:marLeft w:val="0"/>
                      <w:marRight w:val="0"/>
                      <w:marTop w:val="0"/>
                      <w:marBottom w:val="0"/>
                      <w:divBdr>
                        <w:top w:val="none" w:sz="0" w:space="0" w:color="auto"/>
                        <w:left w:val="none" w:sz="0" w:space="0" w:color="auto"/>
                        <w:bottom w:val="none" w:sz="0" w:space="0" w:color="auto"/>
                        <w:right w:val="none" w:sz="0" w:space="0" w:color="auto"/>
                      </w:divBdr>
                    </w:div>
                    <w:div w:id="1345673201">
                      <w:marLeft w:val="0"/>
                      <w:marRight w:val="0"/>
                      <w:marTop w:val="0"/>
                      <w:marBottom w:val="0"/>
                      <w:divBdr>
                        <w:top w:val="none" w:sz="0" w:space="0" w:color="auto"/>
                        <w:left w:val="none" w:sz="0" w:space="0" w:color="auto"/>
                        <w:bottom w:val="none" w:sz="0" w:space="0" w:color="auto"/>
                        <w:right w:val="none" w:sz="0" w:space="0" w:color="auto"/>
                      </w:divBdr>
                    </w:div>
                    <w:div w:id="1385718858">
                      <w:marLeft w:val="0"/>
                      <w:marRight w:val="0"/>
                      <w:marTop w:val="0"/>
                      <w:marBottom w:val="0"/>
                      <w:divBdr>
                        <w:top w:val="none" w:sz="0" w:space="0" w:color="auto"/>
                        <w:left w:val="none" w:sz="0" w:space="0" w:color="auto"/>
                        <w:bottom w:val="none" w:sz="0" w:space="0" w:color="auto"/>
                        <w:right w:val="none" w:sz="0" w:space="0" w:color="auto"/>
                      </w:divBdr>
                    </w:div>
                    <w:div w:id="1484809878">
                      <w:marLeft w:val="0"/>
                      <w:marRight w:val="0"/>
                      <w:marTop w:val="0"/>
                      <w:marBottom w:val="0"/>
                      <w:divBdr>
                        <w:top w:val="none" w:sz="0" w:space="0" w:color="auto"/>
                        <w:left w:val="none" w:sz="0" w:space="0" w:color="auto"/>
                        <w:bottom w:val="none" w:sz="0" w:space="0" w:color="auto"/>
                        <w:right w:val="none" w:sz="0" w:space="0" w:color="auto"/>
                      </w:divBdr>
                    </w:div>
                    <w:div w:id="1571454336">
                      <w:marLeft w:val="0"/>
                      <w:marRight w:val="0"/>
                      <w:marTop w:val="0"/>
                      <w:marBottom w:val="0"/>
                      <w:divBdr>
                        <w:top w:val="none" w:sz="0" w:space="0" w:color="auto"/>
                        <w:left w:val="none" w:sz="0" w:space="0" w:color="auto"/>
                        <w:bottom w:val="none" w:sz="0" w:space="0" w:color="auto"/>
                        <w:right w:val="none" w:sz="0" w:space="0" w:color="auto"/>
                      </w:divBdr>
                    </w:div>
                    <w:div w:id="1625455599">
                      <w:marLeft w:val="0"/>
                      <w:marRight w:val="0"/>
                      <w:marTop w:val="0"/>
                      <w:marBottom w:val="0"/>
                      <w:divBdr>
                        <w:top w:val="none" w:sz="0" w:space="0" w:color="auto"/>
                        <w:left w:val="none" w:sz="0" w:space="0" w:color="auto"/>
                        <w:bottom w:val="none" w:sz="0" w:space="0" w:color="auto"/>
                        <w:right w:val="none" w:sz="0" w:space="0" w:color="auto"/>
                      </w:divBdr>
                    </w:div>
                    <w:div w:id="1700400438">
                      <w:marLeft w:val="0"/>
                      <w:marRight w:val="0"/>
                      <w:marTop w:val="0"/>
                      <w:marBottom w:val="0"/>
                      <w:divBdr>
                        <w:top w:val="none" w:sz="0" w:space="0" w:color="auto"/>
                        <w:left w:val="none" w:sz="0" w:space="0" w:color="auto"/>
                        <w:bottom w:val="none" w:sz="0" w:space="0" w:color="auto"/>
                        <w:right w:val="none" w:sz="0" w:space="0" w:color="auto"/>
                      </w:divBdr>
                    </w:div>
                    <w:div w:id="1708221096">
                      <w:marLeft w:val="0"/>
                      <w:marRight w:val="0"/>
                      <w:marTop w:val="0"/>
                      <w:marBottom w:val="0"/>
                      <w:divBdr>
                        <w:top w:val="none" w:sz="0" w:space="0" w:color="auto"/>
                        <w:left w:val="none" w:sz="0" w:space="0" w:color="auto"/>
                        <w:bottom w:val="none" w:sz="0" w:space="0" w:color="auto"/>
                        <w:right w:val="none" w:sz="0" w:space="0" w:color="auto"/>
                      </w:divBdr>
                    </w:div>
                    <w:div w:id="1751653273">
                      <w:marLeft w:val="0"/>
                      <w:marRight w:val="0"/>
                      <w:marTop w:val="0"/>
                      <w:marBottom w:val="0"/>
                      <w:divBdr>
                        <w:top w:val="none" w:sz="0" w:space="0" w:color="auto"/>
                        <w:left w:val="none" w:sz="0" w:space="0" w:color="auto"/>
                        <w:bottom w:val="none" w:sz="0" w:space="0" w:color="auto"/>
                        <w:right w:val="none" w:sz="0" w:space="0" w:color="auto"/>
                      </w:divBdr>
                    </w:div>
                    <w:div w:id="1758867833">
                      <w:marLeft w:val="0"/>
                      <w:marRight w:val="0"/>
                      <w:marTop w:val="0"/>
                      <w:marBottom w:val="0"/>
                      <w:divBdr>
                        <w:top w:val="none" w:sz="0" w:space="0" w:color="auto"/>
                        <w:left w:val="none" w:sz="0" w:space="0" w:color="auto"/>
                        <w:bottom w:val="none" w:sz="0" w:space="0" w:color="auto"/>
                        <w:right w:val="none" w:sz="0" w:space="0" w:color="auto"/>
                      </w:divBdr>
                    </w:div>
                    <w:div w:id="1810367537">
                      <w:marLeft w:val="0"/>
                      <w:marRight w:val="0"/>
                      <w:marTop w:val="0"/>
                      <w:marBottom w:val="0"/>
                      <w:divBdr>
                        <w:top w:val="none" w:sz="0" w:space="0" w:color="auto"/>
                        <w:left w:val="none" w:sz="0" w:space="0" w:color="auto"/>
                        <w:bottom w:val="none" w:sz="0" w:space="0" w:color="auto"/>
                        <w:right w:val="none" w:sz="0" w:space="0" w:color="auto"/>
                      </w:divBdr>
                    </w:div>
                    <w:div w:id="2070884544">
                      <w:marLeft w:val="0"/>
                      <w:marRight w:val="0"/>
                      <w:marTop w:val="0"/>
                      <w:marBottom w:val="0"/>
                      <w:divBdr>
                        <w:top w:val="none" w:sz="0" w:space="0" w:color="auto"/>
                        <w:left w:val="none" w:sz="0" w:space="0" w:color="auto"/>
                        <w:bottom w:val="none" w:sz="0" w:space="0" w:color="auto"/>
                        <w:right w:val="none" w:sz="0" w:space="0" w:color="auto"/>
                      </w:divBdr>
                    </w:div>
                    <w:div w:id="2074691859">
                      <w:marLeft w:val="0"/>
                      <w:marRight w:val="0"/>
                      <w:marTop w:val="0"/>
                      <w:marBottom w:val="0"/>
                      <w:divBdr>
                        <w:top w:val="none" w:sz="0" w:space="0" w:color="auto"/>
                        <w:left w:val="none" w:sz="0" w:space="0" w:color="auto"/>
                        <w:bottom w:val="none" w:sz="0" w:space="0" w:color="auto"/>
                        <w:right w:val="none" w:sz="0" w:space="0" w:color="auto"/>
                      </w:divBdr>
                    </w:div>
                  </w:divsChild>
                </w:div>
                <w:div w:id="2093500352">
                  <w:marLeft w:val="0"/>
                  <w:marRight w:val="0"/>
                  <w:marTop w:val="0"/>
                  <w:marBottom w:val="0"/>
                  <w:divBdr>
                    <w:top w:val="none" w:sz="0" w:space="0" w:color="auto"/>
                    <w:left w:val="none" w:sz="0" w:space="0" w:color="auto"/>
                    <w:bottom w:val="none" w:sz="0" w:space="0" w:color="auto"/>
                    <w:right w:val="none" w:sz="0" w:space="0" w:color="auto"/>
                  </w:divBdr>
                  <w:divsChild>
                    <w:div w:id="23748393">
                      <w:marLeft w:val="0"/>
                      <w:marRight w:val="0"/>
                      <w:marTop w:val="0"/>
                      <w:marBottom w:val="0"/>
                      <w:divBdr>
                        <w:top w:val="none" w:sz="0" w:space="0" w:color="auto"/>
                        <w:left w:val="none" w:sz="0" w:space="0" w:color="auto"/>
                        <w:bottom w:val="none" w:sz="0" w:space="0" w:color="auto"/>
                        <w:right w:val="none" w:sz="0" w:space="0" w:color="auto"/>
                      </w:divBdr>
                    </w:div>
                    <w:div w:id="25758512">
                      <w:marLeft w:val="0"/>
                      <w:marRight w:val="0"/>
                      <w:marTop w:val="0"/>
                      <w:marBottom w:val="0"/>
                      <w:divBdr>
                        <w:top w:val="none" w:sz="0" w:space="0" w:color="auto"/>
                        <w:left w:val="none" w:sz="0" w:space="0" w:color="auto"/>
                        <w:bottom w:val="none" w:sz="0" w:space="0" w:color="auto"/>
                        <w:right w:val="none" w:sz="0" w:space="0" w:color="auto"/>
                      </w:divBdr>
                    </w:div>
                    <w:div w:id="110130148">
                      <w:marLeft w:val="0"/>
                      <w:marRight w:val="0"/>
                      <w:marTop w:val="0"/>
                      <w:marBottom w:val="0"/>
                      <w:divBdr>
                        <w:top w:val="none" w:sz="0" w:space="0" w:color="auto"/>
                        <w:left w:val="none" w:sz="0" w:space="0" w:color="auto"/>
                        <w:bottom w:val="none" w:sz="0" w:space="0" w:color="auto"/>
                        <w:right w:val="none" w:sz="0" w:space="0" w:color="auto"/>
                      </w:divBdr>
                    </w:div>
                    <w:div w:id="311643992">
                      <w:marLeft w:val="0"/>
                      <w:marRight w:val="0"/>
                      <w:marTop w:val="0"/>
                      <w:marBottom w:val="0"/>
                      <w:divBdr>
                        <w:top w:val="none" w:sz="0" w:space="0" w:color="auto"/>
                        <w:left w:val="none" w:sz="0" w:space="0" w:color="auto"/>
                        <w:bottom w:val="none" w:sz="0" w:space="0" w:color="auto"/>
                        <w:right w:val="none" w:sz="0" w:space="0" w:color="auto"/>
                      </w:divBdr>
                    </w:div>
                    <w:div w:id="313337472">
                      <w:marLeft w:val="0"/>
                      <w:marRight w:val="0"/>
                      <w:marTop w:val="0"/>
                      <w:marBottom w:val="0"/>
                      <w:divBdr>
                        <w:top w:val="none" w:sz="0" w:space="0" w:color="auto"/>
                        <w:left w:val="none" w:sz="0" w:space="0" w:color="auto"/>
                        <w:bottom w:val="none" w:sz="0" w:space="0" w:color="auto"/>
                        <w:right w:val="none" w:sz="0" w:space="0" w:color="auto"/>
                      </w:divBdr>
                    </w:div>
                    <w:div w:id="352995382">
                      <w:marLeft w:val="0"/>
                      <w:marRight w:val="0"/>
                      <w:marTop w:val="0"/>
                      <w:marBottom w:val="0"/>
                      <w:divBdr>
                        <w:top w:val="none" w:sz="0" w:space="0" w:color="auto"/>
                        <w:left w:val="none" w:sz="0" w:space="0" w:color="auto"/>
                        <w:bottom w:val="none" w:sz="0" w:space="0" w:color="auto"/>
                        <w:right w:val="none" w:sz="0" w:space="0" w:color="auto"/>
                      </w:divBdr>
                    </w:div>
                    <w:div w:id="1256205048">
                      <w:marLeft w:val="0"/>
                      <w:marRight w:val="0"/>
                      <w:marTop w:val="0"/>
                      <w:marBottom w:val="0"/>
                      <w:divBdr>
                        <w:top w:val="none" w:sz="0" w:space="0" w:color="auto"/>
                        <w:left w:val="none" w:sz="0" w:space="0" w:color="auto"/>
                        <w:bottom w:val="none" w:sz="0" w:space="0" w:color="auto"/>
                        <w:right w:val="none" w:sz="0" w:space="0" w:color="auto"/>
                      </w:divBdr>
                    </w:div>
                    <w:div w:id="1374689971">
                      <w:marLeft w:val="0"/>
                      <w:marRight w:val="0"/>
                      <w:marTop w:val="0"/>
                      <w:marBottom w:val="0"/>
                      <w:divBdr>
                        <w:top w:val="none" w:sz="0" w:space="0" w:color="auto"/>
                        <w:left w:val="none" w:sz="0" w:space="0" w:color="auto"/>
                        <w:bottom w:val="none" w:sz="0" w:space="0" w:color="auto"/>
                        <w:right w:val="none" w:sz="0" w:space="0" w:color="auto"/>
                      </w:divBdr>
                    </w:div>
                    <w:div w:id="1404137613">
                      <w:marLeft w:val="0"/>
                      <w:marRight w:val="0"/>
                      <w:marTop w:val="0"/>
                      <w:marBottom w:val="0"/>
                      <w:divBdr>
                        <w:top w:val="none" w:sz="0" w:space="0" w:color="auto"/>
                        <w:left w:val="none" w:sz="0" w:space="0" w:color="auto"/>
                        <w:bottom w:val="none" w:sz="0" w:space="0" w:color="auto"/>
                        <w:right w:val="none" w:sz="0" w:space="0" w:color="auto"/>
                      </w:divBdr>
                    </w:div>
                    <w:div w:id="1514152509">
                      <w:marLeft w:val="0"/>
                      <w:marRight w:val="0"/>
                      <w:marTop w:val="0"/>
                      <w:marBottom w:val="0"/>
                      <w:divBdr>
                        <w:top w:val="none" w:sz="0" w:space="0" w:color="auto"/>
                        <w:left w:val="none" w:sz="0" w:space="0" w:color="auto"/>
                        <w:bottom w:val="none" w:sz="0" w:space="0" w:color="auto"/>
                        <w:right w:val="none" w:sz="0" w:space="0" w:color="auto"/>
                      </w:divBdr>
                    </w:div>
                  </w:divsChild>
                </w:div>
                <w:div w:id="2113476915">
                  <w:marLeft w:val="0"/>
                  <w:marRight w:val="0"/>
                  <w:marTop w:val="0"/>
                  <w:marBottom w:val="0"/>
                  <w:divBdr>
                    <w:top w:val="none" w:sz="0" w:space="0" w:color="auto"/>
                    <w:left w:val="none" w:sz="0" w:space="0" w:color="auto"/>
                    <w:bottom w:val="none" w:sz="0" w:space="0" w:color="auto"/>
                    <w:right w:val="none" w:sz="0" w:space="0" w:color="auto"/>
                  </w:divBdr>
                  <w:divsChild>
                    <w:div w:id="70542777">
                      <w:marLeft w:val="0"/>
                      <w:marRight w:val="0"/>
                      <w:marTop w:val="0"/>
                      <w:marBottom w:val="0"/>
                      <w:divBdr>
                        <w:top w:val="none" w:sz="0" w:space="0" w:color="auto"/>
                        <w:left w:val="none" w:sz="0" w:space="0" w:color="auto"/>
                        <w:bottom w:val="none" w:sz="0" w:space="0" w:color="auto"/>
                        <w:right w:val="none" w:sz="0" w:space="0" w:color="auto"/>
                      </w:divBdr>
                    </w:div>
                    <w:div w:id="106196016">
                      <w:marLeft w:val="0"/>
                      <w:marRight w:val="0"/>
                      <w:marTop w:val="0"/>
                      <w:marBottom w:val="0"/>
                      <w:divBdr>
                        <w:top w:val="none" w:sz="0" w:space="0" w:color="auto"/>
                        <w:left w:val="none" w:sz="0" w:space="0" w:color="auto"/>
                        <w:bottom w:val="none" w:sz="0" w:space="0" w:color="auto"/>
                        <w:right w:val="none" w:sz="0" w:space="0" w:color="auto"/>
                      </w:divBdr>
                    </w:div>
                    <w:div w:id="473721982">
                      <w:marLeft w:val="0"/>
                      <w:marRight w:val="0"/>
                      <w:marTop w:val="0"/>
                      <w:marBottom w:val="0"/>
                      <w:divBdr>
                        <w:top w:val="none" w:sz="0" w:space="0" w:color="auto"/>
                        <w:left w:val="none" w:sz="0" w:space="0" w:color="auto"/>
                        <w:bottom w:val="none" w:sz="0" w:space="0" w:color="auto"/>
                        <w:right w:val="none" w:sz="0" w:space="0" w:color="auto"/>
                      </w:divBdr>
                    </w:div>
                    <w:div w:id="518355351">
                      <w:marLeft w:val="0"/>
                      <w:marRight w:val="0"/>
                      <w:marTop w:val="0"/>
                      <w:marBottom w:val="0"/>
                      <w:divBdr>
                        <w:top w:val="none" w:sz="0" w:space="0" w:color="auto"/>
                        <w:left w:val="none" w:sz="0" w:space="0" w:color="auto"/>
                        <w:bottom w:val="none" w:sz="0" w:space="0" w:color="auto"/>
                        <w:right w:val="none" w:sz="0" w:space="0" w:color="auto"/>
                      </w:divBdr>
                    </w:div>
                    <w:div w:id="576861680">
                      <w:marLeft w:val="0"/>
                      <w:marRight w:val="0"/>
                      <w:marTop w:val="0"/>
                      <w:marBottom w:val="0"/>
                      <w:divBdr>
                        <w:top w:val="none" w:sz="0" w:space="0" w:color="auto"/>
                        <w:left w:val="none" w:sz="0" w:space="0" w:color="auto"/>
                        <w:bottom w:val="none" w:sz="0" w:space="0" w:color="auto"/>
                        <w:right w:val="none" w:sz="0" w:space="0" w:color="auto"/>
                      </w:divBdr>
                    </w:div>
                    <w:div w:id="715087445">
                      <w:marLeft w:val="0"/>
                      <w:marRight w:val="0"/>
                      <w:marTop w:val="0"/>
                      <w:marBottom w:val="0"/>
                      <w:divBdr>
                        <w:top w:val="none" w:sz="0" w:space="0" w:color="auto"/>
                        <w:left w:val="none" w:sz="0" w:space="0" w:color="auto"/>
                        <w:bottom w:val="none" w:sz="0" w:space="0" w:color="auto"/>
                        <w:right w:val="none" w:sz="0" w:space="0" w:color="auto"/>
                      </w:divBdr>
                    </w:div>
                    <w:div w:id="1009601761">
                      <w:marLeft w:val="0"/>
                      <w:marRight w:val="0"/>
                      <w:marTop w:val="0"/>
                      <w:marBottom w:val="0"/>
                      <w:divBdr>
                        <w:top w:val="none" w:sz="0" w:space="0" w:color="auto"/>
                        <w:left w:val="none" w:sz="0" w:space="0" w:color="auto"/>
                        <w:bottom w:val="none" w:sz="0" w:space="0" w:color="auto"/>
                        <w:right w:val="none" w:sz="0" w:space="0" w:color="auto"/>
                      </w:divBdr>
                    </w:div>
                    <w:div w:id="1306276830">
                      <w:marLeft w:val="0"/>
                      <w:marRight w:val="0"/>
                      <w:marTop w:val="0"/>
                      <w:marBottom w:val="0"/>
                      <w:divBdr>
                        <w:top w:val="none" w:sz="0" w:space="0" w:color="auto"/>
                        <w:left w:val="none" w:sz="0" w:space="0" w:color="auto"/>
                        <w:bottom w:val="none" w:sz="0" w:space="0" w:color="auto"/>
                        <w:right w:val="none" w:sz="0" w:space="0" w:color="auto"/>
                      </w:divBdr>
                    </w:div>
                    <w:div w:id="1346128514">
                      <w:marLeft w:val="0"/>
                      <w:marRight w:val="0"/>
                      <w:marTop w:val="0"/>
                      <w:marBottom w:val="0"/>
                      <w:divBdr>
                        <w:top w:val="none" w:sz="0" w:space="0" w:color="auto"/>
                        <w:left w:val="none" w:sz="0" w:space="0" w:color="auto"/>
                        <w:bottom w:val="none" w:sz="0" w:space="0" w:color="auto"/>
                        <w:right w:val="none" w:sz="0" w:space="0" w:color="auto"/>
                      </w:divBdr>
                    </w:div>
                    <w:div w:id="1374692336">
                      <w:marLeft w:val="0"/>
                      <w:marRight w:val="0"/>
                      <w:marTop w:val="0"/>
                      <w:marBottom w:val="0"/>
                      <w:divBdr>
                        <w:top w:val="none" w:sz="0" w:space="0" w:color="auto"/>
                        <w:left w:val="none" w:sz="0" w:space="0" w:color="auto"/>
                        <w:bottom w:val="none" w:sz="0" w:space="0" w:color="auto"/>
                        <w:right w:val="none" w:sz="0" w:space="0" w:color="auto"/>
                      </w:divBdr>
                    </w:div>
                    <w:div w:id="1390765149">
                      <w:marLeft w:val="0"/>
                      <w:marRight w:val="0"/>
                      <w:marTop w:val="0"/>
                      <w:marBottom w:val="0"/>
                      <w:divBdr>
                        <w:top w:val="none" w:sz="0" w:space="0" w:color="auto"/>
                        <w:left w:val="none" w:sz="0" w:space="0" w:color="auto"/>
                        <w:bottom w:val="none" w:sz="0" w:space="0" w:color="auto"/>
                        <w:right w:val="none" w:sz="0" w:space="0" w:color="auto"/>
                      </w:divBdr>
                    </w:div>
                    <w:div w:id="1518155953">
                      <w:marLeft w:val="0"/>
                      <w:marRight w:val="0"/>
                      <w:marTop w:val="0"/>
                      <w:marBottom w:val="0"/>
                      <w:divBdr>
                        <w:top w:val="none" w:sz="0" w:space="0" w:color="auto"/>
                        <w:left w:val="none" w:sz="0" w:space="0" w:color="auto"/>
                        <w:bottom w:val="none" w:sz="0" w:space="0" w:color="auto"/>
                        <w:right w:val="none" w:sz="0" w:space="0" w:color="auto"/>
                      </w:divBdr>
                    </w:div>
                    <w:div w:id="1626161507">
                      <w:marLeft w:val="0"/>
                      <w:marRight w:val="0"/>
                      <w:marTop w:val="0"/>
                      <w:marBottom w:val="0"/>
                      <w:divBdr>
                        <w:top w:val="none" w:sz="0" w:space="0" w:color="auto"/>
                        <w:left w:val="none" w:sz="0" w:space="0" w:color="auto"/>
                        <w:bottom w:val="none" w:sz="0" w:space="0" w:color="auto"/>
                        <w:right w:val="none" w:sz="0" w:space="0" w:color="auto"/>
                      </w:divBdr>
                    </w:div>
                    <w:div w:id="1753500578">
                      <w:marLeft w:val="0"/>
                      <w:marRight w:val="0"/>
                      <w:marTop w:val="0"/>
                      <w:marBottom w:val="0"/>
                      <w:divBdr>
                        <w:top w:val="none" w:sz="0" w:space="0" w:color="auto"/>
                        <w:left w:val="none" w:sz="0" w:space="0" w:color="auto"/>
                        <w:bottom w:val="none" w:sz="0" w:space="0" w:color="auto"/>
                        <w:right w:val="none" w:sz="0" w:space="0" w:color="auto"/>
                      </w:divBdr>
                    </w:div>
                  </w:divsChild>
                </w:div>
                <w:div w:id="2130316879">
                  <w:marLeft w:val="0"/>
                  <w:marRight w:val="0"/>
                  <w:marTop w:val="0"/>
                  <w:marBottom w:val="0"/>
                  <w:divBdr>
                    <w:top w:val="none" w:sz="0" w:space="0" w:color="auto"/>
                    <w:left w:val="none" w:sz="0" w:space="0" w:color="auto"/>
                    <w:bottom w:val="none" w:sz="0" w:space="0" w:color="auto"/>
                    <w:right w:val="none" w:sz="0" w:space="0" w:color="auto"/>
                  </w:divBdr>
                  <w:divsChild>
                    <w:div w:id="7486881">
                      <w:marLeft w:val="0"/>
                      <w:marRight w:val="0"/>
                      <w:marTop w:val="0"/>
                      <w:marBottom w:val="0"/>
                      <w:divBdr>
                        <w:top w:val="none" w:sz="0" w:space="0" w:color="auto"/>
                        <w:left w:val="none" w:sz="0" w:space="0" w:color="auto"/>
                        <w:bottom w:val="none" w:sz="0" w:space="0" w:color="auto"/>
                        <w:right w:val="none" w:sz="0" w:space="0" w:color="auto"/>
                      </w:divBdr>
                    </w:div>
                    <w:div w:id="46686295">
                      <w:marLeft w:val="0"/>
                      <w:marRight w:val="0"/>
                      <w:marTop w:val="0"/>
                      <w:marBottom w:val="0"/>
                      <w:divBdr>
                        <w:top w:val="none" w:sz="0" w:space="0" w:color="auto"/>
                        <w:left w:val="none" w:sz="0" w:space="0" w:color="auto"/>
                        <w:bottom w:val="none" w:sz="0" w:space="0" w:color="auto"/>
                        <w:right w:val="none" w:sz="0" w:space="0" w:color="auto"/>
                      </w:divBdr>
                    </w:div>
                    <w:div w:id="402072781">
                      <w:marLeft w:val="0"/>
                      <w:marRight w:val="0"/>
                      <w:marTop w:val="0"/>
                      <w:marBottom w:val="0"/>
                      <w:divBdr>
                        <w:top w:val="none" w:sz="0" w:space="0" w:color="auto"/>
                        <w:left w:val="none" w:sz="0" w:space="0" w:color="auto"/>
                        <w:bottom w:val="none" w:sz="0" w:space="0" w:color="auto"/>
                        <w:right w:val="none" w:sz="0" w:space="0" w:color="auto"/>
                      </w:divBdr>
                    </w:div>
                    <w:div w:id="1525946583">
                      <w:marLeft w:val="0"/>
                      <w:marRight w:val="0"/>
                      <w:marTop w:val="0"/>
                      <w:marBottom w:val="0"/>
                      <w:divBdr>
                        <w:top w:val="none" w:sz="0" w:space="0" w:color="auto"/>
                        <w:left w:val="none" w:sz="0" w:space="0" w:color="auto"/>
                        <w:bottom w:val="none" w:sz="0" w:space="0" w:color="auto"/>
                        <w:right w:val="none" w:sz="0" w:space="0" w:color="auto"/>
                      </w:divBdr>
                    </w:div>
                    <w:div w:id="1807352395">
                      <w:marLeft w:val="0"/>
                      <w:marRight w:val="0"/>
                      <w:marTop w:val="0"/>
                      <w:marBottom w:val="0"/>
                      <w:divBdr>
                        <w:top w:val="none" w:sz="0" w:space="0" w:color="auto"/>
                        <w:left w:val="none" w:sz="0" w:space="0" w:color="auto"/>
                        <w:bottom w:val="none" w:sz="0" w:space="0" w:color="auto"/>
                        <w:right w:val="none" w:sz="0" w:space="0" w:color="auto"/>
                      </w:divBdr>
                    </w:div>
                    <w:div w:id="2064063567">
                      <w:marLeft w:val="0"/>
                      <w:marRight w:val="0"/>
                      <w:marTop w:val="0"/>
                      <w:marBottom w:val="0"/>
                      <w:divBdr>
                        <w:top w:val="none" w:sz="0" w:space="0" w:color="auto"/>
                        <w:left w:val="none" w:sz="0" w:space="0" w:color="auto"/>
                        <w:bottom w:val="none" w:sz="0" w:space="0" w:color="auto"/>
                        <w:right w:val="none" w:sz="0" w:space="0" w:color="auto"/>
                      </w:divBdr>
                    </w:div>
                  </w:divsChild>
                </w:div>
                <w:div w:id="2131700279">
                  <w:marLeft w:val="0"/>
                  <w:marRight w:val="0"/>
                  <w:marTop w:val="0"/>
                  <w:marBottom w:val="0"/>
                  <w:divBdr>
                    <w:top w:val="none" w:sz="0" w:space="0" w:color="auto"/>
                    <w:left w:val="none" w:sz="0" w:space="0" w:color="auto"/>
                    <w:bottom w:val="none" w:sz="0" w:space="0" w:color="auto"/>
                    <w:right w:val="none" w:sz="0" w:space="0" w:color="auto"/>
                  </w:divBdr>
                  <w:divsChild>
                    <w:div w:id="51387509">
                      <w:marLeft w:val="0"/>
                      <w:marRight w:val="0"/>
                      <w:marTop w:val="0"/>
                      <w:marBottom w:val="0"/>
                      <w:divBdr>
                        <w:top w:val="none" w:sz="0" w:space="0" w:color="auto"/>
                        <w:left w:val="none" w:sz="0" w:space="0" w:color="auto"/>
                        <w:bottom w:val="none" w:sz="0" w:space="0" w:color="auto"/>
                        <w:right w:val="none" w:sz="0" w:space="0" w:color="auto"/>
                      </w:divBdr>
                    </w:div>
                    <w:div w:id="85469305">
                      <w:marLeft w:val="0"/>
                      <w:marRight w:val="0"/>
                      <w:marTop w:val="0"/>
                      <w:marBottom w:val="0"/>
                      <w:divBdr>
                        <w:top w:val="none" w:sz="0" w:space="0" w:color="auto"/>
                        <w:left w:val="none" w:sz="0" w:space="0" w:color="auto"/>
                        <w:bottom w:val="none" w:sz="0" w:space="0" w:color="auto"/>
                        <w:right w:val="none" w:sz="0" w:space="0" w:color="auto"/>
                      </w:divBdr>
                    </w:div>
                    <w:div w:id="831726301">
                      <w:marLeft w:val="0"/>
                      <w:marRight w:val="0"/>
                      <w:marTop w:val="0"/>
                      <w:marBottom w:val="0"/>
                      <w:divBdr>
                        <w:top w:val="none" w:sz="0" w:space="0" w:color="auto"/>
                        <w:left w:val="none" w:sz="0" w:space="0" w:color="auto"/>
                        <w:bottom w:val="none" w:sz="0" w:space="0" w:color="auto"/>
                        <w:right w:val="none" w:sz="0" w:space="0" w:color="auto"/>
                      </w:divBdr>
                    </w:div>
                    <w:div w:id="964042496">
                      <w:marLeft w:val="0"/>
                      <w:marRight w:val="0"/>
                      <w:marTop w:val="0"/>
                      <w:marBottom w:val="0"/>
                      <w:divBdr>
                        <w:top w:val="none" w:sz="0" w:space="0" w:color="auto"/>
                        <w:left w:val="none" w:sz="0" w:space="0" w:color="auto"/>
                        <w:bottom w:val="none" w:sz="0" w:space="0" w:color="auto"/>
                        <w:right w:val="none" w:sz="0" w:space="0" w:color="auto"/>
                      </w:divBdr>
                    </w:div>
                    <w:div w:id="1012952218">
                      <w:marLeft w:val="0"/>
                      <w:marRight w:val="0"/>
                      <w:marTop w:val="0"/>
                      <w:marBottom w:val="0"/>
                      <w:divBdr>
                        <w:top w:val="none" w:sz="0" w:space="0" w:color="auto"/>
                        <w:left w:val="none" w:sz="0" w:space="0" w:color="auto"/>
                        <w:bottom w:val="none" w:sz="0" w:space="0" w:color="auto"/>
                        <w:right w:val="none" w:sz="0" w:space="0" w:color="auto"/>
                      </w:divBdr>
                    </w:div>
                    <w:div w:id="1156383385">
                      <w:marLeft w:val="0"/>
                      <w:marRight w:val="0"/>
                      <w:marTop w:val="0"/>
                      <w:marBottom w:val="0"/>
                      <w:divBdr>
                        <w:top w:val="none" w:sz="0" w:space="0" w:color="auto"/>
                        <w:left w:val="none" w:sz="0" w:space="0" w:color="auto"/>
                        <w:bottom w:val="none" w:sz="0" w:space="0" w:color="auto"/>
                        <w:right w:val="none" w:sz="0" w:space="0" w:color="auto"/>
                      </w:divBdr>
                    </w:div>
                    <w:div w:id="1651131720">
                      <w:marLeft w:val="0"/>
                      <w:marRight w:val="0"/>
                      <w:marTop w:val="0"/>
                      <w:marBottom w:val="0"/>
                      <w:divBdr>
                        <w:top w:val="none" w:sz="0" w:space="0" w:color="auto"/>
                        <w:left w:val="none" w:sz="0" w:space="0" w:color="auto"/>
                        <w:bottom w:val="none" w:sz="0" w:space="0" w:color="auto"/>
                        <w:right w:val="none" w:sz="0" w:space="0" w:color="auto"/>
                      </w:divBdr>
                    </w:div>
                    <w:div w:id="205966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93626">
      <w:bodyDiv w:val="1"/>
      <w:marLeft w:val="0"/>
      <w:marRight w:val="0"/>
      <w:marTop w:val="0"/>
      <w:marBottom w:val="0"/>
      <w:divBdr>
        <w:top w:val="none" w:sz="0" w:space="0" w:color="auto"/>
        <w:left w:val="none" w:sz="0" w:space="0" w:color="auto"/>
        <w:bottom w:val="none" w:sz="0" w:space="0" w:color="auto"/>
        <w:right w:val="none" w:sz="0" w:space="0" w:color="auto"/>
      </w:divBdr>
      <w:divsChild>
        <w:div w:id="47607775">
          <w:marLeft w:val="0"/>
          <w:marRight w:val="0"/>
          <w:marTop w:val="0"/>
          <w:marBottom w:val="0"/>
          <w:divBdr>
            <w:top w:val="none" w:sz="0" w:space="0" w:color="auto"/>
            <w:left w:val="none" w:sz="0" w:space="0" w:color="auto"/>
            <w:bottom w:val="none" w:sz="0" w:space="0" w:color="auto"/>
            <w:right w:val="none" w:sz="0" w:space="0" w:color="auto"/>
          </w:divBdr>
          <w:divsChild>
            <w:div w:id="30964661">
              <w:marLeft w:val="0"/>
              <w:marRight w:val="0"/>
              <w:marTop w:val="0"/>
              <w:marBottom w:val="0"/>
              <w:divBdr>
                <w:top w:val="none" w:sz="0" w:space="0" w:color="auto"/>
                <w:left w:val="none" w:sz="0" w:space="0" w:color="auto"/>
                <w:bottom w:val="none" w:sz="0" w:space="0" w:color="auto"/>
                <w:right w:val="none" w:sz="0" w:space="0" w:color="auto"/>
              </w:divBdr>
            </w:div>
            <w:div w:id="79180004">
              <w:marLeft w:val="0"/>
              <w:marRight w:val="0"/>
              <w:marTop w:val="0"/>
              <w:marBottom w:val="0"/>
              <w:divBdr>
                <w:top w:val="none" w:sz="0" w:space="0" w:color="auto"/>
                <w:left w:val="none" w:sz="0" w:space="0" w:color="auto"/>
                <w:bottom w:val="none" w:sz="0" w:space="0" w:color="auto"/>
                <w:right w:val="none" w:sz="0" w:space="0" w:color="auto"/>
              </w:divBdr>
            </w:div>
            <w:div w:id="312028366">
              <w:marLeft w:val="0"/>
              <w:marRight w:val="0"/>
              <w:marTop w:val="0"/>
              <w:marBottom w:val="0"/>
              <w:divBdr>
                <w:top w:val="none" w:sz="0" w:space="0" w:color="auto"/>
                <w:left w:val="none" w:sz="0" w:space="0" w:color="auto"/>
                <w:bottom w:val="none" w:sz="0" w:space="0" w:color="auto"/>
                <w:right w:val="none" w:sz="0" w:space="0" w:color="auto"/>
              </w:divBdr>
            </w:div>
            <w:div w:id="856583119">
              <w:marLeft w:val="0"/>
              <w:marRight w:val="0"/>
              <w:marTop w:val="0"/>
              <w:marBottom w:val="0"/>
              <w:divBdr>
                <w:top w:val="none" w:sz="0" w:space="0" w:color="auto"/>
                <w:left w:val="none" w:sz="0" w:space="0" w:color="auto"/>
                <w:bottom w:val="none" w:sz="0" w:space="0" w:color="auto"/>
                <w:right w:val="none" w:sz="0" w:space="0" w:color="auto"/>
              </w:divBdr>
            </w:div>
            <w:div w:id="2019040235">
              <w:marLeft w:val="0"/>
              <w:marRight w:val="0"/>
              <w:marTop w:val="0"/>
              <w:marBottom w:val="0"/>
              <w:divBdr>
                <w:top w:val="none" w:sz="0" w:space="0" w:color="auto"/>
                <w:left w:val="none" w:sz="0" w:space="0" w:color="auto"/>
                <w:bottom w:val="none" w:sz="0" w:space="0" w:color="auto"/>
                <w:right w:val="none" w:sz="0" w:space="0" w:color="auto"/>
              </w:divBdr>
            </w:div>
          </w:divsChild>
        </w:div>
        <w:div w:id="2079018043">
          <w:marLeft w:val="0"/>
          <w:marRight w:val="0"/>
          <w:marTop w:val="0"/>
          <w:marBottom w:val="0"/>
          <w:divBdr>
            <w:top w:val="none" w:sz="0" w:space="0" w:color="auto"/>
            <w:left w:val="none" w:sz="0" w:space="0" w:color="auto"/>
            <w:bottom w:val="none" w:sz="0" w:space="0" w:color="auto"/>
            <w:right w:val="none" w:sz="0" w:space="0" w:color="auto"/>
          </w:divBdr>
          <w:divsChild>
            <w:div w:id="16732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learnonline.health.nz/course/view.php?id=587" TargetMode="External"/><Relationship Id="rId26" Type="http://schemas.openxmlformats.org/officeDocument/2006/relationships/hyperlink" Target="https://www.hdc.org.nz/your-rights/about-the-code/code-of-health-and-disability-services-consumers-rights/" TargetMode="External"/><Relationship Id="rId39" Type="http://schemas.openxmlformats.org/officeDocument/2006/relationships/hyperlink" Target="https://teams.microsoft.com/l/entity/26bc2873-6023-480c-a11b-76b66605ce8c/_djb2_msteams_prefix_3130423126?context=%7B%22subEntityId%22%3Anull%2C%22channelId%22%3A%2219%3A4Od7HhcnAwqkz5U9DOS4BV_c3zB0gYRIxRdNnQmvbrQ1%40thread.tacv2%22%7D&amp;groupId=eeddcf2e-d94f-45e3-b5ed-4e32a5065d50&amp;tenantId=23cec724-6d20-4bd1-9fe9-dc4447edd1fa&amp;allowXTenantAccess=false" TargetMode="External"/><Relationship Id="rId3" Type="http://schemas.openxmlformats.org/officeDocument/2006/relationships/customXml" Target="../customXml/item3.xml"/><Relationship Id="rId21" Type="http://schemas.openxmlformats.org/officeDocument/2006/relationships/hyperlink" Target="http://www.nsu.govt.nz/health-professionals/national-cervical-screening-programme/cervical-screening-guidelines"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info@ncspregister.health.nz" TargetMode="External"/><Relationship Id="rId25" Type="http://schemas.openxmlformats.org/officeDocument/2006/relationships/hyperlink" Target="https://www.legislation.govt.nz/act/public/1956/0065/latest/DLM307750.html" TargetMode="External"/><Relationship Id="rId33" Type="http://schemas.openxmlformats.org/officeDocument/2006/relationships/hyperlink" Target="http://www.nsu.govt.nz/health-professionals/national-cervical-screening-programme/publications-and-reports" TargetMode="External"/><Relationship Id="rId38"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nursingcouncil.org.nz/Public/Treaty_of_Waitangi/NCNZ/About-section/Te_Tiriti_o_Waitangi.aspx?hkey=36e3b0b6-da14-4186-bf0a-720446b56c52" TargetMode="External"/><Relationship Id="rId29" Type="http://schemas.openxmlformats.org/officeDocument/2006/relationships/hyperlink" Target="https://www.legislation.govt.nz/act/public/2022/0030/latest/LMS575405.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su.govt.nz/health-professionals/national-cervical-screening-programme/legislation/cervical-screening-inquiry-0" TargetMode="External"/><Relationship Id="rId32" Type="http://schemas.openxmlformats.org/officeDocument/2006/relationships/hyperlink" Target="https://privacy.org.nz/privacy-act-2020/codes-of-practice/hipc2020/" TargetMode="External"/><Relationship Id="rId37" Type="http://schemas.openxmlformats.org/officeDocument/2006/relationships/hyperlink" Target="https://teams.microsoft.com/l/entity/26bc2873-6023-480c-a11b-76b66605ce8c/_djb2_msteams_prefix_3130423126?context=%7B%22subEntityId%22%3Anull%2C%22channelId%22%3A%2219%3A4Od7HhcnAwqkz5U9DOS4BV_c3zB0gYRIxRdNnQmvbrQ1%40thread.tacv2%22%7D&amp;groupId=eeddcf2e-d94f-45e3-b5ed-4e32a5065d50&amp;tenantId=23cec724-6d20-4bd1-9fe9-dc4447edd1fa&amp;allowXTenantAccess=false"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learnonline.health.nz/course/view.php?id=587" TargetMode="External"/><Relationship Id="rId28" Type="http://schemas.openxmlformats.org/officeDocument/2006/relationships/hyperlink" Target="https://aus01.safelinks.protection.outlook.com/?url=https%3A%2F%2Fhealthed.govt.nz%2Fcollections%2Fall%2Ftopic-cervical-screening&amp;data=05%7C01%7CDonna.Goodwin%40health.govt.nz%7C4351cc72a1a74ff265e208dba4319cb4%7C23cec7246d204bd19fe9dc4447edd1fa%7C0%7C0%7C638284305205921424%7CUnknown%7CTWFpbGZsb3d8eyJWIjoiMC4wLjAwMDAiLCJQIjoiV2luMzIiLCJBTiI6Ik1haWwiLCJXVCI6Mn0%3D%7C3000%7C%7C%7C&amp;sdata=V3QUfloyQI7M6ktT0u%2FqzgOZU%2BILWvTnyigR1kZykJo%3D&amp;reserved=0" TargetMode="External"/><Relationship Id="rId36" Type="http://schemas.openxmlformats.org/officeDocument/2006/relationships/hyperlink" Target="https://teams.microsoft.com/l/team/19%3a4Od7HhcnAwqkz5U9DOS4BV_c3zB0gYRIxRdNnQmvbrQ1%40thread.tacv2/conversations?groupId=eeddcf2e-d94f-45e3-b5ed-4e32a5065d50&amp;tenantId=23cec724-6d20-4bd1-9fe9-dc4447edd1fa" TargetMode="External"/><Relationship Id="rId10" Type="http://schemas.openxmlformats.org/officeDocument/2006/relationships/endnotes" Target="endnotes.xml"/><Relationship Id="rId19" Type="http://schemas.openxmlformats.org/officeDocument/2006/relationships/hyperlink" Target="https://learnonline.health.nz/course/view.php?id=587" TargetMode="External"/><Relationship Id="rId31" Type="http://schemas.openxmlformats.org/officeDocument/2006/relationships/hyperlink" Target="https://www.health.govt.nz/system/files/documents/publications/pae-tu-hauora-maori-strategy-july2023.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nsu.govt.nz/health-professionals/national-cervical-screening-programme/policies-and-standards" TargetMode="External"/><Relationship Id="rId27" Type="http://schemas.openxmlformats.org/officeDocument/2006/relationships/hyperlink" Target="http://www.nsu.govt.nz/publications/bethesda-2001-nz-modified-codes-cytology-laboratories" TargetMode="External"/><Relationship Id="rId30" Type="http://schemas.openxmlformats.org/officeDocument/2006/relationships/hyperlink" Target="https://www.health.govt.nz/system/files/documents/publications/new-zealand-health-strategy-jul23.pdf" TargetMode="External"/><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Custom 1">
      <a:dk1>
        <a:srgbClr val="09050A"/>
      </a:dk1>
      <a:lt1>
        <a:srgbClr val="FFFFFF"/>
      </a:lt1>
      <a:dk2>
        <a:srgbClr val="28222B"/>
      </a:dk2>
      <a:lt2>
        <a:srgbClr val="00AFB9"/>
      </a:lt2>
      <a:accent1>
        <a:srgbClr val="CCEAEE"/>
      </a:accent1>
      <a:accent2>
        <a:srgbClr val="3F3958"/>
      </a:accent2>
      <a:accent3>
        <a:srgbClr val="00AFB9"/>
      </a:accent3>
      <a:accent4>
        <a:srgbClr val="CCEAEE"/>
      </a:accent4>
      <a:accent5>
        <a:srgbClr val="453C45"/>
      </a:accent5>
      <a:accent6>
        <a:srgbClr val="00AFB9"/>
      </a:accent6>
      <a:hlink>
        <a:srgbClr val="09050A"/>
      </a:hlink>
      <a:folHlink>
        <a:srgbClr val="00AFB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E69C2F1E828B488F184CCED9EDAFEE" ma:contentTypeVersion="16" ma:contentTypeDescription="Create a new document." ma:contentTypeScope="" ma:versionID="84cad21b7ec095f837ea6399a81e534e">
  <xsd:schema xmlns:xsd="http://www.w3.org/2001/XMLSchema" xmlns:xs="http://www.w3.org/2001/XMLSchema" xmlns:p="http://schemas.microsoft.com/office/2006/metadata/properties" xmlns:ns2="bd6fe1ff-7e04-49b0-9913-092075e9083b" xmlns:ns3="50d5149c-3671-49c4-ad3f-cdf4e9bf277a" targetNamespace="http://schemas.microsoft.com/office/2006/metadata/properties" ma:root="true" ma:fieldsID="3f851d9eb6154963cc73f18e784c5be0" ns2:_="" ns3:_="">
    <xsd:import namespace="bd6fe1ff-7e04-49b0-9913-092075e9083b"/>
    <xsd:import namespace="50d5149c-3671-49c4-ad3f-cdf4e9bf277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fe1ff-7e04-49b0-9913-092075e908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d5149c-3671-49c4-ad3f-cdf4e9bf277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d6fe1ff-7e04-49b0-9913-092075e9083b">
      <Terms xmlns="http://schemas.microsoft.com/office/infopath/2007/PartnerControls"/>
    </lcf76f155ced4ddcb4097134ff3c332f>
    <SharedWithUsers xmlns="50d5149c-3671-49c4-ad3f-cdf4e9bf277a">
      <UserInfo>
        <DisplayName>Alicia Blaikie</DisplayName>
        <AccountId>211</AccountId>
        <AccountType/>
      </UserInfo>
      <UserInfo>
        <DisplayName>Jane Grant</DisplayName>
        <AccountId>531</AccountId>
        <AccountType/>
      </UserInfo>
      <UserInfo>
        <DisplayName>Nadine Riwai</DisplayName>
        <AccountId>24</AccountId>
        <AccountType/>
      </UserInfo>
      <UserInfo>
        <DisplayName>Amber Smith</DisplayName>
        <AccountId>481</AccountId>
        <AccountType/>
      </UserInfo>
      <UserInfo>
        <DisplayName>Matthew Ross</DisplayName>
        <AccountId>340</AccountId>
        <AccountType/>
      </UserInfo>
      <UserInfo>
        <DisplayName>Kate A Williams</DisplayName>
        <AccountId>466</AccountId>
        <AccountType/>
      </UserInfo>
      <UserInfo>
        <DisplayName>Chris Dutton</DisplayName>
        <AccountId>734</AccountId>
        <AccountType/>
      </UserInfo>
      <UserInfo>
        <DisplayName>Christy Lange</DisplayName>
        <AccountId>132</AccountId>
        <AccountType/>
      </UserInfo>
      <UserInfo>
        <DisplayName>Anne Stewart</DisplayName>
        <AccountId>280</AccountId>
        <AccountType/>
      </UserInfo>
      <UserInfo>
        <DisplayName>Jane O'Hallahan</DisplayName>
        <AccountId>117</AccountId>
        <AccountType/>
      </UserInfo>
      <UserInfo>
        <DisplayName>Andrew Weaver</DisplayName>
        <AccountId>683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0BA23-A84C-4F8F-927C-1E77090DC2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fe1ff-7e04-49b0-9913-092075e9083b"/>
    <ds:schemaRef ds:uri="50d5149c-3671-49c4-ad3f-cdf4e9bf27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117116-8CCE-44C7-A858-913AE5E14562}">
  <ds:schemaRefs>
    <ds:schemaRef ds:uri="http://schemas.microsoft.com/office/2006/metadata/properties"/>
    <ds:schemaRef ds:uri="http://schemas.microsoft.com/office/infopath/2007/PartnerControls"/>
    <ds:schemaRef ds:uri="bd6fe1ff-7e04-49b0-9913-092075e9083b"/>
    <ds:schemaRef ds:uri="50d5149c-3671-49c4-ad3f-cdf4e9bf277a"/>
  </ds:schemaRefs>
</ds:datastoreItem>
</file>

<file path=customXml/itemProps3.xml><?xml version="1.0" encoding="utf-8"?>
<ds:datastoreItem xmlns:ds="http://schemas.openxmlformats.org/officeDocument/2006/customXml" ds:itemID="{BAF4F1DA-EA3A-406E-A319-51C1E86CFEDC}">
  <ds:schemaRefs>
    <ds:schemaRef ds:uri="http://schemas.microsoft.com/sharepoint/v3/contenttype/forms"/>
  </ds:schemaRefs>
</ds:datastoreItem>
</file>

<file path=customXml/itemProps4.xml><?xml version="1.0" encoding="utf-8"?>
<ds:datastoreItem xmlns:ds="http://schemas.openxmlformats.org/officeDocument/2006/customXml" ds:itemID="{DEE67641-0564-4B41-A224-F9D0EE740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0</TotalTime>
  <Pages>33</Pages>
  <Words>9265</Words>
  <Characters>52812</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Grain</dc:creator>
  <cp:keywords/>
  <dc:description/>
  <cp:lastModifiedBy>Amanda Van Gorp</cp:lastModifiedBy>
  <cp:revision>2</cp:revision>
  <cp:lastPrinted>2023-10-25T10:32:00Z</cp:lastPrinted>
  <dcterms:created xsi:type="dcterms:W3CDTF">2023-11-07T21:00:00Z</dcterms:created>
  <dcterms:modified xsi:type="dcterms:W3CDTF">2023-11-07T21:00:00Z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0x010100F0E69C2F1E828B488F184CCED9EDAFEE</vt:lpwstr>
  </property>
  <property fmtid="{D5CDD505-2E9C-101B-9397-08002B2CF9AE}" pid="3" name="MediaServiceImageTags">
    <vt:lpwstr/>
  </property>
</Properties>
</file>